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F6626" w14:textId="77777777" w:rsidR="00B124C3" w:rsidRPr="00112589" w:rsidRDefault="00B124C3" w:rsidP="00883759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112589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73DDFE4D" w14:textId="050102D0" w:rsidR="00B124C3" w:rsidRPr="00112589" w:rsidRDefault="00B124C3" w:rsidP="00883759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112589">
        <w:rPr>
          <w:b/>
          <w:sz w:val="16"/>
          <w:szCs w:val="16"/>
          <w:lang w:val="ro-RO"/>
        </w:rPr>
        <w:t xml:space="preserve"> (de la pagina 1 la pagina )</w:t>
      </w:r>
    </w:p>
    <w:p w14:paraId="2671B295" w14:textId="77777777" w:rsidR="00B124C3" w:rsidRDefault="00B124C3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72DCB31A" w14:textId="77777777" w:rsidR="00B124C3" w:rsidRDefault="00B124C3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17CFD666" w14:textId="77777777" w:rsidR="00B124C3" w:rsidRDefault="00B124C3">
      <w:pPr>
        <w:jc w:val="center"/>
        <w:rPr>
          <w:sz w:val="28"/>
        </w:rPr>
      </w:pPr>
    </w:p>
    <w:p w14:paraId="1B60B48A" w14:textId="77777777" w:rsidR="00B124C3" w:rsidRDefault="00B124C3">
      <w:pPr>
        <w:jc w:val="center"/>
        <w:rPr>
          <w:sz w:val="28"/>
        </w:rPr>
      </w:pPr>
    </w:p>
    <w:p w14:paraId="67FACF6C" w14:textId="77777777" w:rsidR="00B124C3" w:rsidRDefault="00B124C3">
      <w:pPr>
        <w:jc w:val="center"/>
        <w:rPr>
          <w:sz w:val="28"/>
        </w:rPr>
      </w:pPr>
    </w:p>
    <w:p w14:paraId="070A100A" w14:textId="77777777" w:rsidR="00B124C3" w:rsidRDefault="00B124C3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28160236" w14:textId="77777777" w:rsidR="00B124C3" w:rsidRDefault="00B124C3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BRAŞOV</w:t>
      </w:r>
    </w:p>
    <w:p w14:paraId="6F5F9C65" w14:textId="77777777" w:rsidR="00B124C3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67C5231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1.1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41FFB32C" w14:textId="77777777" w:rsidR="00B124C3" w:rsidRDefault="00B124C3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098968CB" w14:textId="77777777" w:rsidR="00B124C3" w:rsidRDefault="00B124C3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11-20 august 2026</w:t>
      </w:r>
    </w:p>
    <w:p w14:paraId="7785E3FF" w14:textId="77777777" w:rsidR="00B124C3" w:rsidRPr="00304457" w:rsidRDefault="00B124C3" w:rsidP="00304457">
      <w:pPr>
        <w:framePr w:w="8282" w:h="357" w:hRule="exact" w:wrap="notBeside" w:vAnchor="page" w:hAnchor="page" w:x="1742" w:y="3552"/>
        <w:rPr>
          <w:lang w:val="ro-RO" w:eastAsia="ro-RO"/>
        </w:rPr>
      </w:pPr>
    </w:p>
    <w:p w14:paraId="6688ACF0" w14:textId="77777777" w:rsidR="00B124C3" w:rsidRDefault="00B124C3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B124C3" w14:paraId="5C60C520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245F6468" w14:textId="77777777" w:rsidR="00B124C3" w:rsidRDefault="00B124C3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7A9BAEDD" w14:textId="77777777" w:rsidR="00B124C3" w:rsidRDefault="00B124C3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41904042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55FDF413" w14:textId="77777777" w:rsidR="00B124C3" w:rsidRDefault="00B124C3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0A895D6A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52D15D2F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44F0BE53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62C23F5B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510571A8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58E60D93" w14:textId="77777777" w:rsidR="00B124C3" w:rsidRDefault="00B124C3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0CA3AE8D" w14:textId="77777777" w:rsidR="00B124C3" w:rsidRDefault="00B124C3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7E6C0B25" w14:textId="77777777" w:rsidR="00B124C3" w:rsidRDefault="00B124C3" w:rsidP="002A2B4F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11F485ED" w14:textId="77777777" w:rsidR="00B124C3" w:rsidRDefault="00B124C3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6CC295C2" w14:textId="77777777" w:rsidR="00B124C3" w:rsidRDefault="00B124C3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7FF82A4F" w14:textId="77777777" w:rsidR="00B124C3" w:rsidRDefault="00B124C3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6E7C1C32" w14:textId="77777777" w:rsidR="00B124C3" w:rsidRDefault="00B124C3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2A52A1FA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3F1CB861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4BDA42CB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0F41529F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580B4E50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44C847E0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527A3D08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368441E2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AE05D1D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B124C3" w14:paraId="254672F8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0777412F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050C526A" w14:textId="77777777" w:rsidR="00B124C3" w:rsidRDefault="00B124C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44C251AC" w14:textId="77777777" w:rsidR="00B124C3" w:rsidRDefault="00B124C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6DC410EB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15C9F49F" w14:textId="77777777" w:rsidR="00B124C3" w:rsidRDefault="00B124C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7FBA24F1" w14:textId="77777777" w:rsidR="00B124C3" w:rsidRDefault="00B124C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23281FB3" w14:textId="77777777" w:rsidR="00B124C3" w:rsidRDefault="00B124C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5554CA1A" w14:textId="77777777" w:rsidR="00B124C3" w:rsidRDefault="00B124C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30DA2A80" w14:textId="77777777" w:rsidR="00B124C3" w:rsidRDefault="00B124C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3C9D4F49" w14:textId="77777777" w:rsidR="00B124C3" w:rsidRDefault="00B124C3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79F774BD" w14:textId="77777777" w:rsidR="00B124C3" w:rsidRDefault="00B124C3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1AB554C2" w14:textId="77777777" w:rsidR="00B124C3" w:rsidRDefault="00B124C3">
      <w:pPr>
        <w:spacing w:line="192" w:lineRule="auto"/>
        <w:jc w:val="center"/>
      </w:pPr>
    </w:p>
    <w:p w14:paraId="398166F3" w14:textId="77777777" w:rsidR="00B124C3" w:rsidRDefault="00B124C3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34575544" w14:textId="77777777" w:rsidR="00B124C3" w:rsidRPr="00C40B51" w:rsidRDefault="00B124C3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156ED524" w14:textId="77777777" w:rsidR="00B124C3" w:rsidRPr="00C40B51" w:rsidRDefault="00B124C3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57F38BD6" w14:textId="77777777" w:rsidR="00B124C3" w:rsidRPr="00C40B51" w:rsidRDefault="00B124C3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08FE70DE" w14:textId="77777777" w:rsidR="00B124C3" w:rsidRDefault="00B124C3" w:rsidP="004C7D25">
      <w:pPr>
        <w:pStyle w:val="Heading1"/>
        <w:spacing w:line="360" w:lineRule="auto"/>
      </w:pPr>
      <w:r>
        <w:t>LINIA 101</w:t>
      </w:r>
    </w:p>
    <w:p w14:paraId="243CB2B1" w14:textId="77777777" w:rsidR="00B124C3" w:rsidRDefault="00B124C3" w:rsidP="00877BCD">
      <w:pPr>
        <w:pStyle w:val="Heading1"/>
        <w:spacing w:line="360" w:lineRule="auto"/>
        <w:rPr>
          <w:b w:val="0"/>
          <w:bCs w:val="0"/>
          <w:sz w:val="8"/>
        </w:rPr>
      </w:pPr>
      <w:r>
        <w:t>CHITILA - GOLEŞTI - PITEŞTI - PIATRA OLT – CRAIOVA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124C3" w14:paraId="1BD143CB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FF310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C8095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9+455</w:t>
            </w:r>
          </w:p>
          <w:p w14:paraId="521DB0D0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50FDA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DF470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Chitila - </w:t>
            </w:r>
          </w:p>
          <w:p w14:paraId="21674927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E1631" w14:textId="77777777" w:rsidR="00B124C3" w:rsidRPr="009E41CA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6120C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F0B56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2A5D5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089B6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42FE0D5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07F5231A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27240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5E13C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  <w:p w14:paraId="551E886C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477F8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B2BAE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Chitila</w:t>
            </w:r>
          </w:p>
          <w:p w14:paraId="70A769BB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14/16, cap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01BA0" w14:textId="77777777" w:rsidR="00B124C3" w:rsidRPr="009E41CA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0AA28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CA2FD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59175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A35A2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628528F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F3EF19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de la liniile 4 - 11 și spre </w:t>
            </w:r>
          </w:p>
          <w:p w14:paraId="60285FEE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fir I Chitila - Săbăreni.</w:t>
            </w:r>
          </w:p>
        </w:tc>
      </w:tr>
      <w:tr w:rsidR="00B124C3" w14:paraId="24FBD45C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056AA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996C4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9C354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75D76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1C193995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0EC2C812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macaze, 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22431" w14:textId="77777777" w:rsidR="00B124C3" w:rsidRPr="009E41CA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35AD8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0F1A6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14+000</w:t>
            </w:r>
          </w:p>
          <w:p w14:paraId="66335DB2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E612F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33B03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79263E43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E80F8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6A91A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1F96C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AA02A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Săbăreni </w:t>
            </w:r>
          </w:p>
          <w:p w14:paraId="42AF55E2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peste sch. 17  </w:t>
            </w:r>
          </w:p>
          <w:p w14:paraId="5B7E84C9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8EA03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17 </w:t>
            </w:r>
          </w:p>
          <w:p w14:paraId="13F64A83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539C3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5D430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A3A4A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ADE4F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E8F43BC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 abătută.</w:t>
            </w:r>
          </w:p>
        </w:tc>
      </w:tr>
      <w:tr w:rsidR="00B124C3" w14:paraId="3C2FA51E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F8EAB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1198C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E117C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1A52E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651A9519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6D38C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10 </w:t>
            </w:r>
          </w:p>
          <w:p w14:paraId="177E782E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539C6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6628F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FC491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4C67F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şi 5.</w:t>
            </w:r>
          </w:p>
        </w:tc>
      </w:tr>
      <w:tr w:rsidR="00B124C3" w14:paraId="12903775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E4578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BD0B5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22226781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978BC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998F7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27FE1F50" w14:textId="77777777" w:rsidR="00B124C3" w:rsidRDefault="00B124C3" w:rsidP="00216B4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directă, și zona aparate de cale </w:t>
            </w:r>
            <w:r>
              <w:rPr>
                <w:b/>
                <w:bCs/>
                <w:sz w:val="20"/>
                <w:lang w:val="ro-RO"/>
              </w:rPr>
              <w:br/>
              <w:t>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402E6" w14:textId="77777777" w:rsidR="00B124C3" w:rsidRPr="009E41CA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00C4B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471CF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F06DE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71F14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135444EE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C3A47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4872B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23A23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D2F6C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Ghergani, linia 2 directă + zonă aparate cale Cap X + Y -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132DB" w14:textId="77777777" w:rsidR="00B124C3" w:rsidRPr="009E41CA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8AF43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85D8E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35+400</w:t>
            </w:r>
          </w:p>
          <w:p w14:paraId="7939DD9C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79F63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A5A3B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17033341" w14:textId="77777777" w:rsidTr="003F58BA">
        <w:trPr>
          <w:cantSplit/>
          <w:trHeight w:val="6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51A7B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5A71E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F9DA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5CC66" w14:textId="77777777" w:rsidR="00B124C3" w:rsidRDefault="00B124C3" w:rsidP="0098369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– Titu –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F6BB3" w14:textId="77777777" w:rsidR="00B124C3" w:rsidRPr="009E41CA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39B9A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53A3D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  <w:p w14:paraId="2A880117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E9B68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CCCA1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2B543C64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1F444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4C2A0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B3996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CF193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092C9C8E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E9947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06CAFA49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06C8E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1599B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756DD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C4808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5CB83BA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D87DE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22AB1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  <w:p w14:paraId="35DC7004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20744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DB64A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Ciocăneşti -</w:t>
            </w:r>
          </w:p>
          <w:p w14:paraId="7766EEA6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E583C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BBF00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B4E98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31721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B14D7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1A1947A9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947B7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12CD1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  <w:p w14:paraId="48713926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A3DDF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47066" w14:textId="77777777" w:rsidR="00B124C3" w:rsidRDefault="00B124C3" w:rsidP="008F3AE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 linia 3 directă și zonă aparate de cale 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8D179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8CF53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657C0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14E39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2A2B9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058DA695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ED791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B6DC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3DFF4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358CD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</w:t>
            </w:r>
          </w:p>
          <w:p w14:paraId="32527D0D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219427A1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0FF0A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4FB46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881B3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47EA0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AAEB9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DF89082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C5E86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2FD96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0EC76B91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647C2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BAC27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-</w:t>
            </w:r>
          </w:p>
          <w:p w14:paraId="43F8235E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1A6C4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769F9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934D9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D35EF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AE825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5858660B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CA67E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BEC64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89025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EB0C9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0160E497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E38F6" w14:textId="77777777" w:rsidR="00B124C3" w:rsidRPr="00A165AE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23, 29 și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39D7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3D7E2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DA66E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6C60B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C939F55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F89DD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8C345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47+800</w:t>
            </w:r>
          </w:p>
          <w:p w14:paraId="5E17FBB1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F9608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B9DDB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3D739215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7F9F6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D0D09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9F4B9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E50F9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52C5C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- ax stație.</w:t>
            </w:r>
          </w:p>
        </w:tc>
      </w:tr>
      <w:tr w:rsidR="00B124C3" w14:paraId="3F798E33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47EE2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47972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3DFFC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48AA9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29382D25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89D50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7E63C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857B2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947F0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9C131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6154A24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9CA4302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6.</w:t>
            </w:r>
          </w:p>
        </w:tc>
      </w:tr>
      <w:tr w:rsidR="00B124C3" w14:paraId="37234D27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118A3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B0474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68473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3ECFF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4B47CC7A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C35FF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02AA9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189FC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7544D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9D9F3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F5B2029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ED9969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6, 7 și 8.</w:t>
            </w:r>
          </w:p>
        </w:tc>
      </w:tr>
      <w:tr w:rsidR="00B124C3" w14:paraId="6D0F2251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39C52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0D6C0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B38DF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1BAE7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6C8BEC15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CDC5C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37/39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EA3A4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8ABD5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501E3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656CE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CECE1B2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9B40BB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și 8.</w:t>
            </w:r>
          </w:p>
        </w:tc>
      </w:tr>
      <w:tr w:rsidR="00B124C3" w14:paraId="0E8E8AF5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47C34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DBD9E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03170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563C4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5A211405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9D809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56/58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1B168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F97FB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650AC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1C42E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97FEF8D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15E212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8 și 10.</w:t>
            </w:r>
          </w:p>
        </w:tc>
      </w:tr>
      <w:tr w:rsidR="00B124C3" w14:paraId="4E7A8803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5983F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E680C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A9949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741FE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4E5B50CA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732F9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0AB3FEB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și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FDC75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9564A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01566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1AC97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0F70215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17C8AD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B124C3" w14:paraId="2451F44D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0BBF9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813F9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33377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A2762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7745BB8E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93870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3336F249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34 / 42 </w:t>
            </w:r>
          </w:p>
          <w:p w14:paraId="5DF9ACF0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4E6C6BE5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307421EF" w14:textId="77777777" w:rsidR="00B124C3" w:rsidRPr="00A165AE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69D52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E4847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79E71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615F1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047D92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5 - 9.</w:t>
            </w:r>
          </w:p>
        </w:tc>
      </w:tr>
      <w:tr w:rsidR="00B124C3" w14:paraId="4119BF48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5F288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63877" w14:textId="77777777" w:rsidR="00B124C3" w:rsidRDefault="00B124C3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49+700</w:t>
            </w:r>
          </w:p>
          <w:p w14:paraId="29B1026D" w14:textId="77777777" w:rsidR="00B124C3" w:rsidRDefault="00B124C3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6D73C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BBEC9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30261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F2983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88478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ECF6D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86EA7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33D061DD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BF2FE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5B8D7" w14:textId="77777777" w:rsidR="00B124C3" w:rsidRDefault="00B124C3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52+850</w:t>
            </w:r>
          </w:p>
          <w:p w14:paraId="3200DD48" w14:textId="77777777" w:rsidR="00B124C3" w:rsidRDefault="00B124C3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5F071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5FE5C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Fusea linia 1 directă și sch 1, 15, 17, 10,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BEB10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57DE8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C16DA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5A6C6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BE440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48860B3D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7235D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49CF3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07A5DAEA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C052C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F2B5F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4B5FB2CE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B5F44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28E5E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C7DBE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0DAD0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7098C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Se respectă doar cu primul vehicul din componența trenului.</w:t>
            </w:r>
          </w:p>
        </w:tc>
      </w:tr>
      <w:tr w:rsidR="00B124C3" w14:paraId="72997875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9F2A8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F0C85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01CF7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3F09F" w14:textId="77777777" w:rsidR="00B124C3" w:rsidRDefault="00B124C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51F2C2C7" w14:textId="77777777" w:rsidR="00B124C3" w:rsidRDefault="00B124C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71CEA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D27EF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1B704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58+960</w:t>
            </w:r>
          </w:p>
          <w:p w14:paraId="6A170152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AA426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7F4DC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58+990.</w:t>
            </w:r>
          </w:p>
        </w:tc>
      </w:tr>
      <w:tr w:rsidR="00B124C3" w14:paraId="27A30A96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F06DC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6DE31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6E774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A04F7" w14:textId="77777777" w:rsidR="00B124C3" w:rsidRDefault="00B124C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6A6D3791" w14:textId="77777777" w:rsidR="00B124C3" w:rsidRDefault="00B124C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9AC95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EDA72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F2D3D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59+600</w:t>
            </w:r>
          </w:p>
          <w:p w14:paraId="2EA77798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3D490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E8A0E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59+625.</w:t>
            </w:r>
          </w:p>
        </w:tc>
      </w:tr>
      <w:tr w:rsidR="00B124C3" w14:paraId="0375EF02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9EB9E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0DF0C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99040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FA644" w14:textId="77777777" w:rsidR="00B124C3" w:rsidRDefault="00B124C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31AA4F54" w14:textId="77777777" w:rsidR="00B124C3" w:rsidRDefault="00B124C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20E13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2D075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40586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65A4CA88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AAFF9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DEB3B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63+370.</w:t>
            </w:r>
          </w:p>
        </w:tc>
      </w:tr>
      <w:tr w:rsidR="00B124C3" w14:paraId="13444365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ED885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55A61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922F1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E3A03" w14:textId="77777777" w:rsidR="00B124C3" w:rsidRDefault="00B124C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09D4635A" w14:textId="77777777" w:rsidR="00B124C3" w:rsidRDefault="00B124C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43A81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5334A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D8237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65+850</w:t>
            </w:r>
          </w:p>
          <w:p w14:paraId="44B933C6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40AD3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FF69B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65+875.</w:t>
            </w:r>
          </w:p>
        </w:tc>
      </w:tr>
      <w:tr w:rsidR="00B124C3" w14:paraId="44118FE5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A3E2D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01EF0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69+230</w:t>
            </w:r>
          </w:p>
          <w:p w14:paraId="02FFA7D2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5D378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E7491" w14:textId="77777777" w:rsidR="00B124C3" w:rsidRDefault="00B124C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3D6AC494" w14:textId="77777777" w:rsidR="00B124C3" w:rsidRDefault="00B124C3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3, 7, 11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43CCE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D78E9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466D3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980F3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4AB05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FD7853A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A1D0E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98C43" w14:textId="77777777" w:rsidR="00B124C3" w:rsidRDefault="00B124C3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A8A8" w14:textId="77777777" w:rsidR="00B124C3" w:rsidRDefault="00B124C3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0DEFD" w14:textId="77777777" w:rsidR="00B124C3" w:rsidRDefault="00B124C3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24878553" w14:textId="77777777" w:rsidR="00B124C3" w:rsidRDefault="00B124C3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 și 13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28CD4" w14:textId="77777777" w:rsidR="00B124C3" w:rsidRDefault="00B124C3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18C64" w14:textId="77777777" w:rsidR="00B124C3" w:rsidRPr="000625F2" w:rsidRDefault="00B124C3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3970B" w14:textId="77777777" w:rsidR="00B124C3" w:rsidRDefault="00B124C3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69+250</w:t>
            </w:r>
          </w:p>
          <w:p w14:paraId="0DA65C1D" w14:textId="77777777" w:rsidR="00B124C3" w:rsidRDefault="00B124C3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87337" w14:textId="77777777" w:rsidR="00B124C3" w:rsidRDefault="00B124C3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8E50A" w14:textId="77777777" w:rsidR="00B124C3" w:rsidRDefault="00B124C3" w:rsidP="003A43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CFB1E11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EDEAE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1A689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E89D9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B0685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6B262176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EA387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68344F07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9-11-7-13 </w:t>
            </w:r>
          </w:p>
          <w:p w14:paraId="39C8A958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2155ABA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abate-rile </w:t>
            </w:r>
          </w:p>
          <w:p w14:paraId="68466F87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13185B3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3274E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797CE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783B6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4E111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B8006B2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D6AA9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B23C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F5D4C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AFA9C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25ED0FE2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72972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DB3CF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7EB48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A1641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48113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0D877FE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B124C3" w14:paraId="7900B77D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D8FB7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F3589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5A707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5A4B7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542CCCE8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55BDC49C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C76D3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 </w:t>
            </w:r>
          </w:p>
          <w:p w14:paraId="00D77AE9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2F2AA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46289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513F5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B974F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B8B4E5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LFI SC Mairon SA.</w:t>
            </w:r>
          </w:p>
        </w:tc>
      </w:tr>
      <w:tr w:rsidR="00B124C3" w14:paraId="430EF658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C31D2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FFF0F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8BE03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E5195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4CFC8876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0F0BEDB6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21 / 23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B2699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BF4A05C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8CF06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AFEB6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A4450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B93BE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3FC254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B124C3" w14:paraId="3160887B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D620A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6EBD5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207D2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2DB09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0B099049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08F0F3D9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25 / 27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78F92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8DB8F4E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5972D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56C25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29645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B8BD7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5 - 8.</w:t>
            </w:r>
          </w:p>
        </w:tc>
      </w:tr>
      <w:tr w:rsidR="00B124C3" w14:paraId="6C8956CA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09433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2473D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3B96B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CF193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7F8C549D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6FE6D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29</w:t>
            </w:r>
          </w:p>
          <w:p w14:paraId="4CAB6AF2" w14:textId="77777777" w:rsidR="00B124C3" w:rsidRPr="00FA554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 xml:space="preserve">în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2AD77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5891F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A2A67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97779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si 7</w:t>
            </w:r>
          </w:p>
        </w:tc>
      </w:tr>
      <w:tr w:rsidR="00B124C3" w14:paraId="4B0061A3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36AB5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18E2D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827E5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F43F9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68AF81BE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  <w:p w14:paraId="30115182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0A8E4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14 </w:t>
            </w:r>
          </w:p>
          <w:p w14:paraId="340C034D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77DF5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809CE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CE999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A4A2E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1C9803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B124C3" w14:paraId="19D83173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E8D0B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5CF3E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C34BF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05835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4214B468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9DABD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16, 18, 20 </w:t>
            </w:r>
          </w:p>
          <w:p w14:paraId="25296026" w14:textId="77777777" w:rsidR="00B124C3" w:rsidRPr="009E41CA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A6354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158F9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EF890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27751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8E9194E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DC626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74A36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6F27A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10BA2" w14:textId="77777777" w:rsidR="00B124C3" w:rsidRPr="006E4185" w:rsidRDefault="00B124C3" w:rsidP="00AD4FEF">
            <w:pPr>
              <w:spacing w:before="40" w:after="40" w:line="360" w:lineRule="auto"/>
              <w:ind w:left="57" w:right="57"/>
              <w:rPr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Găeşti - Leordeni Argeş </w:t>
            </w:r>
            <w:r w:rsidRPr="006E4185">
              <w:rPr>
                <w:b/>
                <w:bCs/>
                <w:sz w:val="20"/>
                <w:szCs w:val="20"/>
                <w:lang w:val="ro-RO"/>
              </w:rPr>
              <w:t>și linia 3 directă</w:t>
            </w:r>
            <w:r w:rsidRPr="006E4185">
              <w:rPr>
                <w:b/>
                <w:bCs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83378" w14:textId="77777777" w:rsidR="00B124C3" w:rsidRPr="009E41CA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B78D6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74EFC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70+490</w:t>
            </w:r>
          </w:p>
          <w:p w14:paraId="411DD796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7E9E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A472B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028BB1C4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CB9A0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A055E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54DCC39C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9170E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656B0" w14:textId="77777777" w:rsidR="00B124C3" w:rsidRDefault="00B124C3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89FA3" w14:textId="77777777" w:rsidR="00B124C3" w:rsidRPr="009E41CA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11A3C" w14:textId="77777777" w:rsidR="00B124C3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870D2" w14:textId="77777777" w:rsidR="00B124C3" w:rsidRDefault="00B124C3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D2065" w14:textId="77777777" w:rsidR="00B124C3" w:rsidRPr="000625F2" w:rsidRDefault="00B124C3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0C96A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B124C3" w14:paraId="2061B256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F5FE7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F077F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F772A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B72E7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3F071" w14:textId="77777777" w:rsidR="00B124C3" w:rsidRPr="009E41CA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C07CD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41AC3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7FC39C21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99068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5A758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B124C3" w14:paraId="5482A972" w14:textId="77777777" w:rsidTr="003F58BA">
        <w:trPr>
          <w:cantSplit/>
          <w:trHeight w:val="5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35F23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5B003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E24F4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C7184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BBCBB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3E241B70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/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D78CC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FED2B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A7A43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14F0E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4 - 7.</w:t>
            </w:r>
          </w:p>
        </w:tc>
      </w:tr>
      <w:tr w:rsidR="00B124C3" w14:paraId="2C18FE6A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B60B1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93DD1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55AC3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7AA87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4B05E604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613A6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CAC3C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846F9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79BBD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EA755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C64385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6.</w:t>
            </w:r>
          </w:p>
        </w:tc>
      </w:tr>
      <w:tr w:rsidR="00B124C3" w14:paraId="3480CB37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4EBB8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3C90F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52EC6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0321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621EF6E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8FA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2DAE44B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4D6ED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63F7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D1AA1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39C5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162314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09C2BD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B124C3" w14:paraId="4451E252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0CEE0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D55AB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C6958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24836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38190108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95956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51262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F00C8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DE7EC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73ED3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1E1F7DA4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42A13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EDCEA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DD7D3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D72D4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Călineşti – Golești și linia 3 directă + Sch 3, 7, 4, 8 St Călinești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AD2D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70879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CF4BA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91-816</w:t>
            </w:r>
          </w:p>
          <w:p w14:paraId="07B57D8F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E7F56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7DC69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7793A45E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3B9B8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8AA1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179C3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90608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Călineşti</w:t>
            </w:r>
          </w:p>
          <w:p w14:paraId="521932BA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BF0E6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56D89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813A3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61927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FA4D8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 abătute.</w:t>
            </w:r>
          </w:p>
        </w:tc>
      </w:tr>
      <w:tr w:rsidR="00B124C3" w14:paraId="5235738D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5A94C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CD241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AD503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AC647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 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58B1A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64148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3430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99+500</w:t>
            </w:r>
          </w:p>
          <w:p w14:paraId="672EE4D1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D0324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E2E0E" w14:textId="77777777" w:rsidR="00B124C3" w:rsidRDefault="00B124C3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>Nesemnalizat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pe teren.Cuprins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ntre 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lc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i sch.17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semnal Y4, afecteaz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intr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rile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ie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irile de la linia IV din direc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ia Gole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ti-C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line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ti, cap X,</w:t>
            </w:r>
          </w:p>
          <w:p w14:paraId="3779AED8" w14:textId="77777777" w:rsidR="00B124C3" w:rsidRPr="003A43BB" w:rsidRDefault="00B124C3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Fir I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Fir II</w:t>
            </w:r>
          </w:p>
        </w:tc>
      </w:tr>
      <w:tr w:rsidR="00B124C3" w14:paraId="31E22B7F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ED551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A703F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10956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00A06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0A7D6399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076288C7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E380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4A95A1F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30287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C34DCAA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26DFB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1F259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FFB3B10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şi 6</w:t>
            </w:r>
          </w:p>
          <w:p w14:paraId="6415C2E1" w14:textId="77777777" w:rsidR="00B124C3" w:rsidRPr="002C6BE4" w:rsidRDefault="00B124C3" w:rsidP="0072151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ap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 expedieri.</w:t>
            </w:r>
          </w:p>
        </w:tc>
      </w:tr>
      <w:tr w:rsidR="00B124C3" w14:paraId="1674A3CD" w14:textId="77777777" w:rsidTr="003F58BA">
        <w:trPr>
          <w:cantSplit/>
          <w:trHeight w:val="1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B8758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41D7F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C8BDE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EB1DE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78EA72E7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1A - 6A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6FF6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călcâiul sch. 5 până la axa grupei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1EE03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4B4C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7AE94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1227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71C75182" w14:textId="77777777" w:rsidTr="003F58BA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C9E28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C1E3A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06BAA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355E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1A8F4479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28A09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4B637F6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3D8DB72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 xml:space="preserve">i </w:t>
            </w:r>
          </w:p>
          <w:p w14:paraId="00B8246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8E646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6CC0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DB0D2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55829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93D7B6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B124C3" w14:paraId="06F2331A" w14:textId="77777777" w:rsidTr="003F58BA">
        <w:trPr>
          <w:cantSplit/>
          <w:trHeight w:val="10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ED3C1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E396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CF74A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7A7AD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6D2870DC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EA008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BCE3356" w14:textId="77777777" w:rsidR="00B124C3" w:rsidRPr="0016498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461AD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4185E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7A4E9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E8BE3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A94613" w14:textId="77777777" w:rsidR="00B124C3" w:rsidRPr="0058349B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 C. Brătianu - Goleşti.</w:t>
            </w:r>
          </w:p>
        </w:tc>
      </w:tr>
      <w:tr w:rsidR="00B124C3" w14:paraId="3EE28D00" w14:textId="77777777" w:rsidTr="003F58BA">
        <w:trPr>
          <w:cantSplit/>
          <w:trHeight w:val="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F2B03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1DF4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F10FD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B9938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6491D4F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49A480A4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7FD2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între călcâiul sch.  15 </w:t>
            </w:r>
          </w:p>
          <w:p w14:paraId="4CE79862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şi călcâiul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DD1EC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B414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3DBB2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FF728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899BE9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şi 2 </w:t>
            </w:r>
          </w:p>
          <w:p w14:paraId="2F2F2671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B124C3" w14:paraId="35B10AF4" w14:textId="77777777" w:rsidTr="003F58BA">
        <w:trPr>
          <w:cantSplit/>
          <w:trHeight w:val="20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80B93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0C053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EF349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82E21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1A2E9683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0CFFF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1F482A2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2E85DCB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18 şi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0CA9E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9F872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D2095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7AE93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35409CDC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E0C67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EBC7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1BE8F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841CD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Costești</w:t>
            </w:r>
          </w:p>
          <w:p w14:paraId="480124BF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prim.-expedieri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93F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E98701A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17B93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E7FFB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0A841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3D148" w14:textId="77777777" w:rsidR="00B124C3" w:rsidRPr="0086098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0080D0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Cap Y, liniile 3 - 5 </w:t>
            </w:r>
          </w:p>
          <w:p w14:paraId="6E5A743E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st. Costești, din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direcția 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Fâlfani L 101 și </w:t>
            </w:r>
          </w:p>
          <w:p w14:paraId="1F2A4FB5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>direc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ția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Roșiori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Nord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L 110.</w:t>
            </w:r>
          </w:p>
        </w:tc>
      </w:tr>
      <w:tr w:rsidR="00B124C3" w14:paraId="57C858B1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E700D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D6B2E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132+800</w:t>
            </w:r>
          </w:p>
          <w:p w14:paraId="13F58FFE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1B34D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87B5F" w14:textId="77777777" w:rsidR="00B124C3" w:rsidRDefault="00B124C3" w:rsidP="003E586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Costești - Fâlfani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1C2A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56406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B0E79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71F0F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F59E5" w14:textId="77777777" w:rsidR="00B124C3" w:rsidRPr="0086098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4C2268F1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F687A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7D28E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141+400</w:t>
            </w:r>
          </w:p>
          <w:p w14:paraId="5435814E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E6082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92687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Fâlfani - Stolnici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7F7F0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F856F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EC598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F42FD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9DDE6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1549AD8E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0BBB7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E575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152+400</w:t>
            </w:r>
          </w:p>
          <w:p w14:paraId="57F961BF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7BE9F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89242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Hârsești - Corbu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FC62B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23172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FA361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B8638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90536" w14:textId="77777777" w:rsidR="00B124C3" w:rsidRPr="0086098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0224DA49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3D842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C343E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D0751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E6B44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Corbu</w:t>
            </w:r>
          </w:p>
          <w:p w14:paraId="3685FC6D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1AAA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056CA65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5C04E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F375F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BF27C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230A6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4</w:t>
            </w:r>
          </w:p>
          <w:p w14:paraId="0D013397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B124C3" w14:paraId="2EDF9A0E" w14:textId="77777777" w:rsidTr="003F58BA">
        <w:trPr>
          <w:cantSplit/>
          <w:trHeight w:val="5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DF5C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3B926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2A06D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14339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Sineşti</w:t>
            </w:r>
          </w:p>
          <w:p w14:paraId="5C2CD0D3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3E5416CE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BA2BF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F3EEB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DACCB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A9F0B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444C9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7B9FAC70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5C60E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BDF0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162+900</w:t>
            </w:r>
          </w:p>
          <w:p w14:paraId="0D18D902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9C8C5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7D307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Sineşti - Potcoava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7ACDA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F03F5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7A2E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123AE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280AF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5181042B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72FFC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8B49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168+500</w:t>
            </w:r>
          </w:p>
          <w:p w14:paraId="3164906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44B7A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090E4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09534131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si  Potcoava – Bălteni Olt</w:t>
            </w:r>
          </w:p>
          <w:p w14:paraId="59F8976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5BA90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0639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7F5C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CF7A4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514F0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09540A15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9BC50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A28F9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29F1E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F0064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0D2EC28A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9E32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D1449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FED50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00A20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15553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1</w:t>
            </w:r>
          </w:p>
          <w:p w14:paraId="148339F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B124C3" w14:paraId="4F2CC15B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38E6F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C2B1E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DBDE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58F70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25BCB9F2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543645DD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31E08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B43DE36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0BE7E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8D1C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559D9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4B266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46ACF414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292C9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5CA8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6E4DA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640D5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6EE209B7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709B9642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047A8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7 până la axa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9BE3E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0B92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C989D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777D5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150C305B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C8AF7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C0E8F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73BEC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29A83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Bălteni</w:t>
            </w:r>
          </w:p>
          <w:p w14:paraId="534E5BE5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002844E6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7E3D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BFF4E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E198B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6CAE7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2DEDA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523CCD32" w14:textId="77777777" w:rsidTr="003F58BA">
        <w:trPr>
          <w:cantSplit/>
          <w:trHeight w:val="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7E0C3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65A2E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E592D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FCB3E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Recea</w:t>
            </w:r>
          </w:p>
          <w:p w14:paraId="66B4F6B1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8D71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C1071B0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628BB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565D3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02BF6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3742D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1BB453ED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8D1E8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9637B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A5A5A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8E685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74103C27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09B1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A324C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853E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73A33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0B7B4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088D56F6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47546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3F7E3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9AA3C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4B9D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007ADC5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441B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din </w:t>
            </w:r>
          </w:p>
          <w:p w14:paraId="1539B4DE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în </w:t>
            </w:r>
          </w:p>
          <w:p w14:paraId="61DC6E23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axa staţiei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A2C35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EC418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5BA90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30B17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B124C3" w14:paraId="025ADC87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DDA88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571F8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1F369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3E574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4016529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8 </w:t>
            </w:r>
          </w:p>
          <w:p w14:paraId="336BD861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8D36F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42D21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422BC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52E4E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E6665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3DE59285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AE47B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C40CA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E6AC3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28B8A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30FFF8A9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348D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27, 33,  22 </w:t>
            </w:r>
          </w:p>
          <w:p w14:paraId="1E3DDA43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 34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0FBC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77F81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35A65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FA910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3 - 11  primiri - expedieri.</w:t>
            </w:r>
          </w:p>
        </w:tc>
      </w:tr>
      <w:tr w:rsidR="00B124C3" w14:paraId="4FCAB5E1" w14:textId="77777777" w:rsidTr="003F58BA">
        <w:trPr>
          <w:cantSplit/>
          <w:trHeight w:val="4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2CBA3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B057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D19CA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354BD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2FB6C841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D272E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944C0B6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 şi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FE61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8972C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34D8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435B5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6CD4887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7 - 11</w:t>
            </w:r>
          </w:p>
          <w:p w14:paraId="1C6452D7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B124C3" w14:paraId="7652FBEA" w14:textId="77777777" w:rsidTr="003F58BA">
        <w:trPr>
          <w:cantSplit/>
          <w:trHeight w:val="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06649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0C76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F7052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4DDD1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7B3E87A5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6B449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59F2B5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F5645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D537C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87B49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E850D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5 - 11 primiri – expedieri.</w:t>
            </w:r>
          </w:p>
        </w:tc>
      </w:tr>
      <w:tr w:rsidR="00B124C3" w14:paraId="2F0BD9B8" w14:textId="77777777" w:rsidTr="003F58BA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7490D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7109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F1CAA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BA104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130CE8A7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60C1B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B65EA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19076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FB929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F3FDE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8 - 15</w:t>
            </w:r>
          </w:p>
          <w:p w14:paraId="1F523018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B124C3" w14:paraId="64745867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C28E1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9330E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8688A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F68C6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Milcov, linia 1 </w:t>
            </w:r>
          </w:p>
          <w:p w14:paraId="01134A7A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CD5E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947DA5C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0EAFE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3D782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F69C5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998B6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03C95EAF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062E6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EF89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33C9A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8BCEF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Slătioara</w:t>
            </w:r>
          </w:p>
          <w:p w14:paraId="7D94E042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536C3019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E0D1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6CA102B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AF432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7134E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C7BD1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6CAA8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019CBA6A" w14:textId="77777777" w:rsidTr="003F58BA">
        <w:trPr>
          <w:cantSplit/>
          <w:trHeight w:val="8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21645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D45D6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205+450</w:t>
            </w:r>
          </w:p>
          <w:p w14:paraId="664CE461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23B93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4442E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7C886103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  <w:p w14:paraId="16FEBB29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(din călcâiul schimbătorului numărul 23 până la vârful schimbătorului numărul 14)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ECC2A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B50E8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BB27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A656E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223E0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BA705F7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Staţie paralelogram.</w:t>
            </w:r>
          </w:p>
        </w:tc>
      </w:tr>
      <w:tr w:rsidR="00B124C3" w14:paraId="62A1EA77" w14:textId="77777777" w:rsidTr="003F58BA">
        <w:trPr>
          <w:cantSplit/>
          <w:trHeight w:val="4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81459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1A21A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A9EA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77A8E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30F57FDD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718CD" w14:textId="77777777" w:rsidR="00B124C3" w:rsidRDefault="00B124C3" w:rsidP="006E418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DBF504E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26, 32,  38,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8A663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40CF2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13F76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C5768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4 - 11.</w:t>
            </w:r>
          </w:p>
        </w:tc>
      </w:tr>
      <w:tr w:rsidR="00B124C3" w14:paraId="2232F6F7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CC2ED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F066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513C1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39C64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06839AE6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A12B2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60BDF6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72B3F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2E7C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2999B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BA0C2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26DD409E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915F5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C22A1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97765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62FA9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Balş</w:t>
            </w:r>
          </w:p>
          <w:p w14:paraId="59DF5BA8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C203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9FC8BD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şi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D70DF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01D0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5DB8C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4736F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1.</w:t>
            </w:r>
          </w:p>
        </w:tc>
      </w:tr>
      <w:tr w:rsidR="00B124C3" w14:paraId="7E04C9D6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4B854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03A90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219+775</w:t>
            </w:r>
          </w:p>
          <w:p w14:paraId="5873B486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219+935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16F97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2D7D0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1E9E05E1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44EDF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29B73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26DD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C6329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5138E" w14:textId="77777777" w:rsidR="00B124C3" w:rsidRPr="006064A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5A6C0B92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821A18A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002DE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AB653" w14:textId="77777777" w:rsidR="00B124C3" w:rsidRPr="006064A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221+910</w:t>
            </w:r>
          </w:p>
          <w:p w14:paraId="7C71400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331E1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D41A8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1E1C975C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76948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EC639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75518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85222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3C915" w14:textId="77777777" w:rsidR="00B124C3" w:rsidRPr="006064A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6E15DF3A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61559A2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F1383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C3D0B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230+550</w:t>
            </w:r>
          </w:p>
          <w:p w14:paraId="771E882A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AA3CC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AC2B8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Robăneşti-</w:t>
            </w:r>
          </w:p>
          <w:p w14:paraId="301CDF1E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8464E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E1851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7D089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81461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28356" w14:textId="77777777" w:rsidR="00B124C3" w:rsidRPr="001D28D8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Fără inductori.</w:t>
            </w:r>
          </w:p>
        </w:tc>
      </w:tr>
      <w:tr w:rsidR="00B124C3" w14:paraId="72366918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C3D31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47A7C" w14:textId="77777777" w:rsidR="00B124C3" w:rsidRPr="006064A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C049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C972D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Pieleşti</w:t>
            </w:r>
          </w:p>
          <w:p w14:paraId="07D046FC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şi 3 </w:t>
            </w:r>
          </w:p>
          <w:p w14:paraId="5C3FD669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16213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DEC23E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A4D2E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FA5B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54CAD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B519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124C3" w14:paraId="6A347C13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AA9FE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83AE3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241+900</w:t>
            </w:r>
          </w:p>
          <w:p w14:paraId="3DC7C020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2652A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FD86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 -</w:t>
            </w:r>
          </w:p>
          <w:p w14:paraId="2E6E6ABF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Plaiu Vulcănești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1EE1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8A860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03C8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FA040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3857A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763E73F7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8CE2C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A760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FCB88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FEF28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Plaiu Vulcănești</w:t>
            </w:r>
          </w:p>
          <w:p w14:paraId="0AE6A7B4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C538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4CDCF8D2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27285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0372E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1918A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92CF4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2 și 3 primiri - expedieri, Cap X.</w:t>
            </w:r>
          </w:p>
        </w:tc>
      </w:tr>
      <w:tr w:rsidR="00B124C3" w14:paraId="16814A37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3B713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346EB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249+150</w:t>
            </w:r>
          </w:p>
          <w:p w14:paraId="7284783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5B851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CD483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44F1A4A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3A+3B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7105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B63E7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45D85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4B7E4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F9A58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Numai pentru trenuri de marfă în tranzit. Nesemnalizată pe teren.</w:t>
            </w:r>
          </w:p>
          <w:p w14:paraId="6E60E6C0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Stația  în  paralelogram.</w:t>
            </w:r>
          </w:p>
        </w:tc>
      </w:tr>
      <w:tr w:rsidR="00B124C3" w14:paraId="637AD8D0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8DA32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7B589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C2EE6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FF723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8BB6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484B29E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73 -77-</w:t>
            </w:r>
          </w:p>
          <w:p w14:paraId="06934C9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- 83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D6C15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842D0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7EF97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F5F60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B124C3" w14:paraId="58B6840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C95D3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CBFE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BE61B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748C9" w14:textId="77777777" w:rsidR="00B124C3" w:rsidRDefault="00B124C3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042F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0B154EC1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AF9DC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04C28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66F34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4DB1C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1 - 4B.</w:t>
            </w:r>
          </w:p>
        </w:tc>
      </w:tr>
      <w:tr w:rsidR="00B124C3" w14:paraId="1569C1E9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1B76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17CCC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D6C90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A8A9B" w14:textId="77777777" w:rsidR="00B124C3" w:rsidRDefault="00B124C3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41344249" w14:textId="77777777" w:rsidR="00B124C3" w:rsidRDefault="00B124C3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FCC87" w14:textId="77777777" w:rsidR="00B124C3" w:rsidRDefault="00B124C3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0B62100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CBB30" w14:textId="77777777" w:rsidR="00B124C3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6177F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0607E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29744" w14:textId="77777777" w:rsidR="00B124C3" w:rsidRDefault="00B124C3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F1EF35" w14:textId="77777777" w:rsidR="00B124C3" w:rsidRDefault="00B124C3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linia 2A către liniile </w:t>
            </w:r>
          </w:p>
          <w:p w14:paraId="3C72A67C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26 și 27. </w:t>
            </w:r>
          </w:p>
        </w:tc>
      </w:tr>
      <w:tr w:rsidR="00B124C3" w14:paraId="02F68DDB" w14:textId="77777777" w:rsidTr="003F58BA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0B97A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828C7" w14:textId="77777777" w:rsidR="00B124C3" w:rsidRDefault="00B124C3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1419F" w14:textId="77777777" w:rsidR="00B124C3" w:rsidRPr="000625F2" w:rsidRDefault="00B124C3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F36D2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4F06E9C2" w14:textId="77777777" w:rsidR="00B124C3" w:rsidRDefault="00B124C3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29EA7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1CD4B1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23, 33,  35, TDJ </w:t>
            </w:r>
          </w:p>
          <w:p w14:paraId="2BC61303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/ 49, 45 / 51, sch. 55, 57, 59, 65, 67, 69</w:t>
            </w:r>
          </w:p>
          <w:p w14:paraId="68D41E46" w14:textId="77777777" w:rsidR="00B124C3" w:rsidRDefault="00B124C3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A4882" w14:textId="77777777" w:rsidR="00B124C3" w:rsidRDefault="00B124C3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C7E57" w14:textId="77777777" w:rsidR="00B124C3" w:rsidRDefault="00B124C3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7A4A6" w14:textId="77777777" w:rsidR="00B124C3" w:rsidRPr="000625F2" w:rsidRDefault="00B124C3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4545C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454861" w14:textId="77777777" w:rsidR="00B124C3" w:rsidRDefault="00B124C3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4A - 11.</w:t>
            </w:r>
          </w:p>
        </w:tc>
      </w:tr>
      <w:tr w:rsidR="00B124C3" w14:paraId="41CDE44A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AB27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ED189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94180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27EF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7A8E0E7D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ED12B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73B1D7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145,147, 149,151 </w:t>
            </w:r>
          </w:p>
          <w:p w14:paraId="71E70718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816E2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2BCFD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8E412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235D1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E7845D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12 - 16.</w:t>
            </w:r>
          </w:p>
        </w:tc>
      </w:tr>
      <w:tr w:rsidR="00B124C3" w14:paraId="5A7C5C31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BB225" w14:textId="77777777" w:rsidR="00B124C3" w:rsidRDefault="00B124C3" w:rsidP="00B124C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DDEF4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F023E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5E8EE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5795B539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61F7B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26801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CE2A8" w14:textId="77777777" w:rsidR="00B124C3" w:rsidRDefault="00B124C3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FF6E9" w14:textId="77777777" w:rsidR="00B124C3" w:rsidRPr="000625F2" w:rsidRDefault="00B124C3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0251B" w14:textId="77777777" w:rsidR="00B124C3" w:rsidRDefault="00B124C3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6FE9A667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34E25FB9" w14:textId="77777777" w:rsidR="00B124C3" w:rsidRDefault="00B124C3" w:rsidP="00DB78D2">
      <w:pPr>
        <w:pStyle w:val="Heading1"/>
        <w:spacing w:line="360" w:lineRule="auto"/>
      </w:pPr>
      <w:r>
        <w:t>LINIA 112</w:t>
      </w:r>
    </w:p>
    <w:p w14:paraId="6B7F130C" w14:textId="77777777" w:rsidR="00B124C3" w:rsidRDefault="00B124C3" w:rsidP="00D013FA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PIATRA OLT - CARACAL - </w:t>
      </w:r>
      <w:r w:rsidRPr="00755F45">
        <w:t>CARACAL GR. TEHNICA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77"/>
        <w:gridCol w:w="756"/>
        <w:gridCol w:w="2204"/>
        <w:gridCol w:w="869"/>
        <w:gridCol w:w="758"/>
        <w:gridCol w:w="869"/>
        <w:gridCol w:w="754"/>
        <w:gridCol w:w="2487"/>
      </w:tblGrid>
      <w:tr w:rsidR="00B124C3" w14:paraId="4DABC35E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AA135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72CD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F4176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F4F8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74FA5A5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877D9" w14:textId="77777777" w:rsidR="00B124C3" w:rsidRDefault="00B124C3" w:rsidP="000B158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9CA9B2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26, 32, 38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</w:rPr>
              <w:t>42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FAA93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F76B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AE004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0CB7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B124C3" w14:paraId="7C9DD795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2CD21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45EF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C7D8E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9772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02BD8A8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7678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BCC939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0DD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8754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731A1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7D75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11622A7D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4764D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B3585" w14:textId="77777777" w:rsidR="00B124C3" w:rsidRDefault="00B124C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206+900</w:t>
            </w:r>
          </w:p>
          <w:p w14:paraId="51E12F71" w14:textId="77777777" w:rsidR="00B124C3" w:rsidRDefault="00B124C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5F344" w14:textId="77777777" w:rsidR="00B124C3" w:rsidRPr="00483148" w:rsidRDefault="00B124C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26326" w14:textId="77777777" w:rsidR="00B124C3" w:rsidRDefault="00B124C3" w:rsidP="00850C5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294C7" w14:textId="77777777" w:rsidR="00B124C3" w:rsidRDefault="00B124C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26664" w14:textId="77777777" w:rsidR="00B124C3" w:rsidRDefault="00B124C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EEAD6" w14:textId="77777777" w:rsidR="00B124C3" w:rsidRDefault="00B124C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3EBC8" w14:textId="77777777" w:rsidR="00B124C3" w:rsidRPr="00483148" w:rsidRDefault="00B124C3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941E7" w14:textId="77777777" w:rsidR="00B124C3" w:rsidRDefault="00B124C3" w:rsidP="00850C5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778BE019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4C2A4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C077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213+000</w:t>
            </w:r>
          </w:p>
          <w:p w14:paraId="3DA80E4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827F5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1D95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Piatra Olt - 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CAC4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95A4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8809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A59A1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D4C7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124C3" w14:paraId="76F892D7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121FB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1809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217+100</w:t>
            </w:r>
          </w:p>
          <w:p w14:paraId="564FC62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0913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FD1C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FC79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8AEE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B36A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C70DF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2EA7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07A8DC0D" w14:textId="77777777">
        <w:trPr>
          <w:cantSplit/>
          <w:trHeight w:val="344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63F3D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4C7D4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2BA20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B3A9D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Vlăduleni</w:t>
            </w:r>
          </w:p>
          <w:p w14:paraId="7D745C78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C53B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7F4718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3AD4C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BF601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96372" w14:textId="77777777" w:rsidR="00B124C3" w:rsidRPr="00483148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8F984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183BDD08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EA0CF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C127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DE2DB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4D43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511ED21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266FBE5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4E5B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34E8C5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A5858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BFC0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0DDD5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AF1D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73F49697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4A48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D85D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49992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4314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62E4712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69E2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47DC04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5CDD8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6828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B4611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BFB4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A3AB6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B124C3" w14:paraId="4C247352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213F9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4E75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231+335</w:t>
            </w:r>
          </w:p>
          <w:p w14:paraId="222BAAB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231+405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09AC7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E808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1515E31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67B2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F0958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632B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43D5E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32368" w14:textId="77777777" w:rsidR="00B124C3" w:rsidRPr="00EB0A86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B0A86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EB0A86">
              <w:rPr>
                <w:b/>
                <w:bCs/>
                <w:iCs/>
                <w:sz w:val="20"/>
              </w:rPr>
              <w:t xml:space="preserve">  două locomotive cuplate.</w:t>
            </w:r>
          </w:p>
          <w:p w14:paraId="72A2019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56E132F6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8ECBA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E708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231+950</w:t>
            </w:r>
          </w:p>
          <w:p w14:paraId="3540373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35E6B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A317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3968B98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A62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06F5A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9E3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EBD78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7952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2DD3AA76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CD9A4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62CF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237+810</w:t>
            </w:r>
          </w:p>
          <w:p w14:paraId="7358B98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238+790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2652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F85C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663BD96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FB0D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0D876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D205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DFAED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029B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96D469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vf. sch. 22 și </w:t>
            </w:r>
          </w:p>
          <w:p w14:paraId="603A0B6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călcâi sch. 27.</w:t>
            </w:r>
          </w:p>
        </w:tc>
      </w:tr>
      <w:tr w:rsidR="00B124C3" w14:paraId="0B4498E8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F2E03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4E4F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069D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A1B7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58CE92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8F16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2B1E8D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22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E5394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9159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DAD2D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96C1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B124C3" w14:paraId="70A44179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ABAFF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4A3B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AD1C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F38E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4E5EB4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Y,</w:t>
            </w:r>
          </w:p>
          <w:p w14:paraId="3380C19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0796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D53CE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4F07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156+150</w:t>
            </w:r>
          </w:p>
          <w:p w14:paraId="5619A48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A8C5E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7AF2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B86CC6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5B3F9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B124C3" w14:paraId="38CEF230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BE2F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CFB6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5483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0C08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43578EC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D52E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  <w:p w14:paraId="4732C70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B3B15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43B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F6D1D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9C88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1E5C7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B124C3" w14:paraId="4D571D53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DFFEA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FA41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7491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BFAC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B20951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3487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4FF421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3 - 9 </w:t>
            </w:r>
          </w:p>
          <w:p w14:paraId="5F98206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A1F453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21 - 33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015B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EF90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48E08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9B8D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A5450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1 la linia 7.</w:t>
            </w:r>
          </w:p>
        </w:tc>
      </w:tr>
      <w:tr w:rsidR="00B124C3" w14:paraId="26786900" w14:textId="77777777">
        <w:trPr>
          <w:cantSplit/>
          <w:trHeight w:val="128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CE0EE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DD3E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6ABF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0104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54D3CB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E6EC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5D8B9FC7" w14:textId="77777777" w:rsidR="00B124C3" w:rsidRPr="000A20AF" w:rsidRDefault="00B124C3">
            <w:pPr>
              <w:spacing w:before="40" w:after="40" w:line="360" w:lineRule="auto"/>
              <w:ind w:left="64" w:right="57"/>
              <w:jc w:val="center"/>
              <w:rPr>
                <w:b/>
                <w:bCs/>
                <w:sz w:val="20"/>
              </w:rPr>
            </w:pPr>
            <w:r w:rsidRPr="000A20AF">
              <w:rPr>
                <w:b/>
                <w:bCs/>
                <w:sz w:val="20"/>
              </w:rPr>
              <w:t>23 -</w:t>
            </w:r>
            <w:r>
              <w:rPr>
                <w:b/>
                <w:bCs/>
                <w:sz w:val="20"/>
              </w:rPr>
              <w:t xml:space="preserve"> </w:t>
            </w:r>
            <w:r w:rsidRPr="000A20AF">
              <w:rPr>
                <w:b/>
                <w:bCs/>
                <w:sz w:val="20"/>
              </w:rPr>
              <w:t>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D81F0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EBC8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4BB20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B9A2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365E11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B124C3" w14:paraId="2696EE47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0E968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734C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011F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D93C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0BC41D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6C68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și 37 pe directă și în abatere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BC2D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EDE7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86632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5818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5C5F6B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7 - 9.</w:t>
            </w:r>
          </w:p>
        </w:tc>
      </w:tr>
      <w:tr w:rsidR="00B124C3" w14:paraId="58829A1C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FCFD2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45D5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DB95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BCCD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5B7E419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68CB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3170A93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26, 28, 30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9467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099F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EAF89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0CD5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B124C3" w14:paraId="37E13BF7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F164A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6E0D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D38C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90B5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488577B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DFF8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1587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B35A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53303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2C58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B124C3" w14:paraId="3D8FA772" w14:textId="77777777">
        <w:trPr>
          <w:cantSplit/>
          <w:trHeight w:val="592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63DBC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B285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68F29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EC24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2BE0FCD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050B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13483E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și 52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5C4AF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7402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4ABBA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CC1B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D00D0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B124C3" w14:paraId="2DFBD000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7905D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A125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F0D58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FAC1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035A581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și 6 </w:t>
            </w:r>
          </w:p>
          <w:p w14:paraId="3BF0FF8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7D43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0E4B9E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C21FE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0CFA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B5DB0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60AD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3CC8B272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75250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D976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58004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CE52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6D6F0E5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</w:t>
            </w:r>
          </w:p>
          <w:p w14:paraId="5886C46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A5DB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55B1B3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EE020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8DD6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19D17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466C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24317666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28F6F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5953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436AAE4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DD72D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4C852" w14:textId="77777777" w:rsidR="00B124C3" w:rsidRPr="002F2938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5A5B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3329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8FE9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C7725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3A36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222233FF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7ECD1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4C58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A76FB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331B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7387B5C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3854EA1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2CA5055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BA38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C4DCE6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44D7D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D88D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8083D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0B52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29FAC4A9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17250" w14:textId="77777777" w:rsidR="00B124C3" w:rsidRDefault="00B124C3" w:rsidP="00B124C3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B352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263E5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F1C6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2661C84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104D275C" w14:textId="77777777" w:rsidR="00B124C3" w:rsidRPr="007D0C0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BA68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D61368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5576BC6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78F71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6C6D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6989F" w14:textId="77777777" w:rsidR="00B124C3" w:rsidRPr="0048314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9CAE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</w:tbl>
    <w:p w14:paraId="145743B7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25F4D432" w14:textId="77777777" w:rsidR="00B124C3" w:rsidRDefault="00B124C3" w:rsidP="006B4CB8">
      <w:pPr>
        <w:pStyle w:val="Heading1"/>
        <w:spacing w:line="360" w:lineRule="auto"/>
      </w:pPr>
    </w:p>
    <w:p w14:paraId="3C7D3890" w14:textId="77777777" w:rsidR="00B124C3" w:rsidRPr="005905D7" w:rsidRDefault="00B124C3" w:rsidP="006B4CB8">
      <w:pPr>
        <w:pStyle w:val="Heading1"/>
        <w:spacing w:line="360" w:lineRule="auto"/>
      </w:pPr>
      <w:r w:rsidRPr="005905D7">
        <w:t>LINIA 116</w:t>
      </w:r>
    </w:p>
    <w:p w14:paraId="2AEFC135" w14:textId="77777777" w:rsidR="00B124C3" w:rsidRPr="005905D7" w:rsidRDefault="00B124C3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B124C3" w:rsidRPr="00743905" w14:paraId="4C0FD94E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3E060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39FB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2E4F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73F2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1DFFCB4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687DB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5636E2A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30C73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1461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A773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C1573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C9FDDE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B124C3" w:rsidRPr="00743905" w14:paraId="7DB1D3A0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053CA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B26A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7A0D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1A0A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4F9D3D5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763E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73CFCC2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832CA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1267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D1D6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D325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B124C3" w:rsidRPr="00743905" w14:paraId="25C7694E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0AA05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7564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5170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0C3A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617EB74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554A2849" w14:textId="77777777" w:rsidR="00B124C3" w:rsidRPr="00743905" w:rsidRDefault="00B124C3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85E4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57089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AE7B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887A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8537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229EE242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FA415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6B62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7188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53136" w14:textId="77777777" w:rsidR="00B124C3" w:rsidRPr="00743905" w:rsidRDefault="00B124C3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035DBE9C" w14:textId="77777777" w:rsidR="00B124C3" w:rsidRPr="00743905" w:rsidRDefault="00B124C3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1FE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34B84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4FC4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F8E1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B78E1" w14:textId="77777777" w:rsidR="00B124C3" w:rsidRPr="00743905" w:rsidRDefault="00B124C3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2C3905C3" w14:textId="77777777" w:rsidR="00B124C3" w:rsidRPr="00743905" w:rsidRDefault="00B124C3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B124C3" w:rsidRPr="00743905" w14:paraId="7886E693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ABE57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4EA9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7AA2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735B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28558DD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0616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49702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220B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EB38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AE73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6AA5DFC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B124C3" w:rsidRPr="00743905" w14:paraId="7E2A13CA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89D52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83FC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6344CD0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B587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CD66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25B9B76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D0A8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90A3F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AF7B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EFA3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28AD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9C5390A" w14:textId="77777777" w:rsidR="00B124C3" w:rsidRPr="0007721B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124C3" w:rsidRPr="00743905" w14:paraId="7CFDDFC1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62073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79D31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2C362A3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EF39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3159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43EFE46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9ECC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D7253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7A06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2AAB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B6FD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E6E6AA3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124C3" w:rsidRPr="00743905" w14:paraId="2C202AA6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DE893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013D0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5214E62F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F67D4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EDFD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646D50C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0EC2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0C321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A817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64A3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AD7F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31C9F8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124C3" w:rsidRPr="00743905" w14:paraId="216033D8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0F5D9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473F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07D2181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3BF4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E60E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1FD89B1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3AAE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F89E7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A28A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752C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0A0A5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8EFC4DC" w14:textId="77777777" w:rsidR="00B124C3" w:rsidRPr="00537749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124C3" w:rsidRPr="00743905" w14:paraId="5FCBB623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1AC21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52C7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2E2830E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8933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56107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5348298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DEDA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399DB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22D2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A9BF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E1D10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512DA97B" w14:textId="77777777" w:rsidR="00B124C3" w:rsidRPr="005A7670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124C3" w:rsidRPr="00743905" w14:paraId="757C569B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7507B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74A8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2568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EA28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1D5E104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3CA42C1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C718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6DD307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879C7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4B00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0FD6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5B5C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00673452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3700B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E3A0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4E4D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B5B0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572FF65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AE09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6F166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7A92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1018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37E8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7AD960E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B124C3" w:rsidRPr="00743905" w14:paraId="134F619F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EDC79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CC7A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434A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3E42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6AE5441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7872644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EA32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30451C0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6650253B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2BB14497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4AA12DD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246995C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01A313D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CC2D8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BCAF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6134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EC225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FFACB2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B124C3" w:rsidRPr="00743905" w14:paraId="3F63311A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0BFD1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B917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8423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13CD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4C576CB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50F301F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0791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48523EF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5B0B8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93E6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C2B7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D697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B124C3" w:rsidRPr="00743905" w14:paraId="0002EF5B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F817E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7B0D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706F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1E3E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75F0F00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537F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0456A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3A8B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C003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2384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4826730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0618C9D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B124C3" w:rsidRPr="00743905" w14:paraId="6C2FDFFB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531C8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3703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76A4DC3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23DB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5A33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72F34EB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0C01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60FF1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E657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6988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69C9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F92C22B" w14:textId="77777777" w:rsidR="00B124C3" w:rsidRPr="001D7D9E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124C3" w:rsidRPr="00743905" w14:paraId="4CF162E3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0A3D6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A01C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2787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388C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6E2217B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401B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27F2EC0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2D54950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20E58C3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060E3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1AE9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2E32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1B114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35A3188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B124C3" w:rsidRPr="00743905" w14:paraId="05F1739D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B88DC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E5D6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301F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EC1E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4212D4E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F5F8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C810A0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965D0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39EC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FE7D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D834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66BACB01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D1273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9730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EEF0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468F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C613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0C395FE2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102014BB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39C8032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ECCDC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5E2E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E564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037D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B124C3" w:rsidRPr="00743905" w14:paraId="760C95C1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AE378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540F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155A43C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739C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F82B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7167A6D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93F1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5D788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A3A2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5910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AAA5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7F5A6CC" w14:textId="77777777" w:rsidR="00B124C3" w:rsidRPr="0007721B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124C3" w:rsidRPr="00743905" w14:paraId="177F1346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A0F6A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E2A8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0403434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8F5C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8A35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17DFEDB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06C6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AFC6A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27AD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F00E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1F78F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E72DC6C" w14:textId="77777777" w:rsidR="00B124C3" w:rsidRPr="00951746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124C3" w:rsidRPr="00743905" w14:paraId="318F065C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3179C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D717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6F27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0BDC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D99E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6944D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43633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3E100F6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BCA3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8A997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124C3" w:rsidRPr="00743905" w14:paraId="2331D48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3BEAD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6E915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3888BC98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7F79F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377E2" w14:textId="77777777" w:rsidR="00B124C3" w:rsidRDefault="00B124C3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063B1350" w14:textId="77777777" w:rsidR="00B124C3" w:rsidRDefault="00B124C3" w:rsidP="007B6768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0A15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AE9DD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A99E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F0BD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6C1B3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B124C3" w:rsidRPr="00743905" w14:paraId="7309DA98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248F5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5AEA7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0A2A19BC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9E557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FFC3E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1D8CB4D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329B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38056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F219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82FC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D357C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124C3" w:rsidRPr="00743905" w14:paraId="277AE4D0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3DF7F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1E2BB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3E060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37E71" w14:textId="77777777" w:rsidR="00B124C3" w:rsidRPr="00743905" w:rsidRDefault="00B124C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6766A9E6" w14:textId="77777777" w:rsidR="00B124C3" w:rsidRDefault="00B124C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0D3D7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171BBF8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FE235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5D34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67A2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9B2BE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B124C3" w:rsidRPr="00743905" w14:paraId="37D375D8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8C579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C787D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742D4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B9CAD" w14:textId="77777777" w:rsidR="00B124C3" w:rsidRPr="00743905" w:rsidRDefault="00B124C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6EE674A2" w14:textId="77777777" w:rsidR="00B124C3" w:rsidRDefault="00B124C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55840" w14:textId="77777777" w:rsidR="00B124C3" w:rsidRDefault="00B124C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3FE74A38" w14:textId="77777777" w:rsidR="00B124C3" w:rsidRPr="00743905" w:rsidRDefault="00B124C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71E50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29FF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02D8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EBF74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B124C3" w:rsidRPr="00743905" w14:paraId="5DA1EE17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CBBDB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98F9" w14:textId="77777777" w:rsidR="00B124C3" w:rsidRDefault="00B124C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C6F2E" w14:textId="77777777" w:rsidR="00B124C3" w:rsidRDefault="00B124C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2391E" w14:textId="77777777" w:rsidR="00B124C3" w:rsidRPr="00743905" w:rsidRDefault="00B124C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7B55DBAF" w14:textId="77777777" w:rsidR="00B124C3" w:rsidRDefault="00B124C3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9B3B9" w14:textId="77777777" w:rsidR="00B124C3" w:rsidRDefault="00B124C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65D09074" w14:textId="77777777" w:rsidR="00B124C3" w:rsidRPr="00743905" w:rsidRDefault="00B124C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2A097" w14:textId="77777777" w:rsidR="00B124C3" w:rsidRPr="00743905" w:rsidRDefault="00B124C3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76A4A" w14:textId="77777777" w:rsidR="00B124C3" w:rsidRPr="00743905" w:rsidRDefault="00B124C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583E2" w14:textId="77777777" w:rsidR="00B124C3" w:rsidRPr="00743905" w:rsidRDefault="00B124C3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13743" w14:textId="77777777" w:rsidR="00B124C3" w:rsidRDefault="00B124C3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B124C3" w:rsidRPr="00743905" w14:paraId="61F04F1C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7BFA6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00E3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EDFD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E6FC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12E23CD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4FC5E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4D926A1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C697F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7D3A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F6F1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5420E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C84139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B124C3" w:rsidRPr="00743905" w14:paraId="6942457D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7DB68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916B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A81C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20B8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06904E0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690D0C5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E9A1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4389C78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A2B1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9195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D416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29B0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47429F52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0C69F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07F0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579705E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9D27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B385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01CDC5D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B875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51F2D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A061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9A80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F18E9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B6B87B9" w14:textId="77777777" w:rsidR="00B124C3" w:rsidRPr="00351657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124C3" w:rsidRPr="00743905" w14:paraId="3D789D1D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6E1D5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2886F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51E9054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C77D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E6766" w14:textId="77777777" w:rsidR="00B124C3" w:rsidRPr="00743905" w:rsidRDefault="00B124C3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08A163F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3A44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263E6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F778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92B0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42267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124C3" w:rsidRPr="00743905" w14:paraId="251743EB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03741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48AA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84B4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C297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660FE28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0A71E0F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FEC4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3CA8080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8E324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E937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B858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E9BA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5886A650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562D2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CBA9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F752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DE60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13BF8A3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645B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754E0A6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C15F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43CF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2C4D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5428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3BC1CEB4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72068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30B59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32273FC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79FF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FE626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3B3D147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7498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CF5F9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505D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D94F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7D63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124C3" w:rsidRPr="00743905" w14:paraId="6C677B6C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39740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E2D26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4AC6B57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B711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E4C4E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40E23B1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159F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426B3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D8B0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C4C6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B43B6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15F17D7A" w14:textId="77777777" w:rsidR="00B124C3" w:rsidRPr="003B409E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124C3" w:rsidRPr="00743905" w14:paraId="1351F8EC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6D0B9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                     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23807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431C30D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9BEA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5039C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64484ED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464E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05FAA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2E3D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C465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436A6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741687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B124C3" w:rsidRPr="00743905" w14:paraId="2D47B658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73F17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C288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B8E5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0B4D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2FB7558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275914A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B1B9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0DF766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D5C5A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CBED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2F9C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52AC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5A4D7DE6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B0677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3DB6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6D25900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4506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DB89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317E662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1809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00BCE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1D8F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C802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E040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B124C3" w:rsidRPr="00743905" w14:paraId="2AE80021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3B5F9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8EDFE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F0FA0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74B9B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234C7B63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48264507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302F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306C83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C3FF3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E0FD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183C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9C56E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15655E09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9AC82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BCBC0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79043407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CE1FC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65AAF" w14:textId="77777777" w:rsidR="00B124C3" w:rsidRPr="00743905" w:rsidRDefault="00B124C3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5651D91E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3435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A5817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21FC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A02B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5FB45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124C3" w:rsidRPr="00743905" w14:paraId="6F7DA68D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53C2F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2CAC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9861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8EAE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2457962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4F27221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4A03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893CE4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D4147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DFF3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479D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3AC1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7D4BE71B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B51E7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1ED4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9696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D8AB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3FBFFA8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A072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0CF0FFF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790CD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AD08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FA76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5459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B124C3" w:rsidRPr="00743905" w14:paraId="61DC66B9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DDFA2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9283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7873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B114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0D23024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C033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41425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5ADF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118A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CAD9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B124C3" w:rsidRPr="00743905" w14:paraId="256D99B1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DC48F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A9DB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1EB7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340F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F626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EBEC4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94BA2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7E57450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F890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81AE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B124C3" w:rsidRPr="00743905" w14:paraId="676658C0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DD97D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D877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2F89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66A5B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AE7D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C370F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91722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967A4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9D4D3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B124C3" w:rsidRPr="00743905" w14:paraId="7A4482B9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79D22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403F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8A95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5588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0FC3134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786E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68E116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F321B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1EF6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B1C9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4873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2ABE0D2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7FE6D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861F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2BCF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8E63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1AA59225" w14:textId="77777777" w:rsidR="00B124C3" w:rsidRPr="00D73778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46311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40B963E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AA83B" w14:textId="77777777" w:rsidR="00B124C3" w:rsidRPr="00D73778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496F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FFF5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340E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72A9B709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C4BCA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4796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2F37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1C30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33430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5F711" w14:textId="77777777" w:rsidR="00B124C3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43B0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DB4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FF51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B124C3" w:rsidRPr="00743905" w14:paraId="6904C062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FCC01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2266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7B70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636C8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74104DF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B656E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6EBEF411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2EA6187A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3505D42B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3BA932EA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304CF" w14:textId="77777777" w:rsidR="00B124C3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C762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E9BA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62072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77799E5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3257AFE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B124C3" w:rsidRPr="00743905" w14:paraId="6D4FF8C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54CA9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AE02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66CF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F4B66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166C51B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77BCC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5224A" w14:textId="77777777" w:rsidR="00B124C3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16147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199DA5F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44E3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9863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B124C3" w:rsidRPr="00743905" w14:paraId="2FB4A4FF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8A91D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C92E1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B974F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875CF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5F2C644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109EF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6EA7E" w14:textId="77777777" w:rsidR="00B124C3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EC75B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1E42B0E6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91BED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15207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124C3" w:rsidRPr="00743905" w14:paraId="0E91F55E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A84EE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A8470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71F79EB1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FDC9E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F7E0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4A62AA3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8A106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64C75" w14:textId="77777777" w:rsidR="00B124C3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FDFD9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235B5C47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FDE79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670CB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124C3" w:rsidRPr="00743905" w14:paraId="369BE65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EC48F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75845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2435B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ED04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2679F67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FDFB6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2066055D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04E875C3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64FA7D6C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A924A" w14:textId="77777777" w:rsidR="00B124C3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B1CF7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301C7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80529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D6AD5E0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B124C3" w:rsidRPr="00743905" w14:paraId="2E4F0EF7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15E85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3DAE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1877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5C46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4D5BB54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5E9D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7B0EB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B17D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E5F3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8494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33D91823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DF718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D13A3" w14:textId="77777777" w:rsidR="00B124C3" w:rsidRDefault="00B124C3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1DE7055F" w14:textId="77777777" w:rsidR="00B124C3" w:rsidRPr="00743905" w:rsidRDefault="00B124C3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5C6FB" w14:textId="77777777" w:rsidR="00B124C3" w:rsidRPr="00743905" w:rsidRDefault="00B124C3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F713D" w14:textId="77777777" w:rsidR="00B124C3" w:rsidRDefault="00B124C3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2657F3C6" w14:textId="77777777" w:rsidR="00B124C3" w:rsidRPr="00743905" w:rsidRDefault="00B124C3" w:rsidP="00C26DA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FB8C4" w14:textId="77777777" w:rsidR="00B124C3" w:rsidRPr="00743905" w:rsidRDefault="00B124C3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FF5C5" w14:textId="77777777" w:rsidR="00B124C3" w:rsidRPr="00743905" w:rsidRDefault="00B124C3" w:rsidP="00C26DA1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453BD" w14:textId="77777777" w:rsidR="00B124C3" w:rsidRDefault="00B124C3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33DD7D4F" w14:textId="77777777" w:rsidR="00B124C3" w:rsidRPr="00743905" w:rsidRDefault="00B124C3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D1F15" w14:textId="77777777" w:rsidR="00B124C3" w:rsidRPr="00743905" w:rsidRDefault="00B124C3" w:rsidP="00C26DA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E4B3D" w14:textId="77777777" w:rsidR="00B124C3" w:rsidRPr="00743905" w:rsidRDefault="00B124C3" w:rsidP="00C26DA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124C3" w:rsidRPr="00743905" w14:paraId="02587F70" w14:textId="77777777" w:rsidTr="00B93E7A">
        <w:trPr>
          <w:cantSplit/>
          <w:trHeight w:val="7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FBA4D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AEFA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948D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C3227" w14:textId="77777777" w:rsidR="00B124C3" w:rsidRDefault="00B124C3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Merișor </w:t>
            </w:r>
          </w:p>
          <w:p w14:paraId="37BCE389" w14:textId="77777777" w:rsidR="00B124C3" w:rsidRPr="00743905" w:rsidRDefault="00B124C3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1D66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C4E17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CCC87" w14:textId="77777777" w:rsidR="00B124C3" w:rsidRDefault="00B124C3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61+300</w:t>
            </w:r>
          </w:p>
          <w:p w14:paraId="368F40C5" w14:textId="77777777" w:rsidR="00B124C3" w:rsidRPr="004E7F11" w:rsidRDefault="00B124C3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4845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67924" w14:textId="77777777" w:rsidR="00B124C3" w:rsidRDefault="00B124C3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62A22B00" w14:textId="77777777" w:rsidR="00B124C3" w:rsidRPr="00743905" w:rsidRDefault="00B124C3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208EE958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D9666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F8F1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038A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9F7F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5CBBB43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EC116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7342278E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4BF4662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EB70F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1A7B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B2B3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57E6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525F0A8D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AAA17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BF505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3914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9A0DE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17BD4E7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7578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600BC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6D73B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6FEBCF5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E514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05F9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124C3" w:rsidRPr="00743905" w14:paraId="0FB84BAE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4AB00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0E86E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13A19E1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B12A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67366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34C5B96B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6FB8A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CA36B" w14:textId="77777777" w:rsidR="00B124C3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601E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315E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C918B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124C3" w:rsidRPr="00743905" w14:paraId="0D54769B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BFEF2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04E40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4AB6B9E7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6A5C9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30C2E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7EC6F35C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30888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B29D7" w14:textId="77777777" w:rsidR="00B124C3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0EE2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E22B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6B5AC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124C3" w:rsidRPr="00743905" w14:paraId="0E173C29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6DA18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9B6F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DF3E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1F51F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2515A62B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4757F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C539E" w14:textId="77777777" w:rsidR="00B124C3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09D0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4099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040EA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09BEFCF2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B9AA2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7F2FF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2CD1F8A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EF1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A5B49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1D5CEB1E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10B4B172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7F082A31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79A73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D2956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8FF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A309A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736D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0E1A95C7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A7D8B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F2F1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46E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37CB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0F35308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4A5E3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0FACA7F8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6DB498E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ABE85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BBDA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842A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1F25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B124C3" w:rsidRPr="00743905" w14:paraId="454DB2CB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0A02D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DB09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D882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DD39B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0FBBB010" w14:textId="77777777" w:rsidR="00B124C3" w:rsidRPr="00CD295A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E059E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A53E4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13555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33A7E01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D711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8F7F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B124C3" w:rsidRPr="00743905" w14:paraId="4A54B015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0FD72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7E73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EED6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70F3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34EA52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3B23185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9CAE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1198C43A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2CAC982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6A52D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B9D58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0055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8F826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743ABCDA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3ED26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D844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8577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0F2A9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675A1A3B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06AD254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CA29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377717E2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C1171" w14:textId="77777777" w:rsidR="00B124C3" w:rsidRPr="00743905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5FBD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A137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85DF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356BB483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BE066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C5D6F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91D8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E9258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1E10CB0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0AA28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CA1DD" w14:textId="77777777" w:rsidR="00B124C3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A734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44187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2CBBC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435EB028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2298C59A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59E15AF8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B124C3" w:rsidRPr="00743905" w14:paraId="2F2F463F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8C5F3" w14:textId="77777777" w:rsidR="00B124C3" w:rsidRPr="00743905" w:rsidRDefault="00B124C3" w:rsidP="00B124C3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EFC9C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D8D90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CC38D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4016C3FA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919CC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0F0F87FF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61E0EFCA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0D5C1464" w14:textId="77777777" w:rsidR="00B124C3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70B69" w14:textId="77777777" w:rsidR="00B124C3" w:rsidRDefault="00B124C3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D6EC4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F5B2D" w14:textId="77777777" w:rsidR="00B124C3" w:rsidRPr="00743905" w:rsidRDefault="00B124C3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99E80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53423D1C" w14:textId="77777777" w:rsidR="00B124C3" w:rsidRDefault="00B124C3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43A6A804" w14:textId="77777777" w:rsidR="00B124C3" w:rsidRDefault="00B124C3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5507AB72" w14:textId="77777777" w:rsidR="002F143A" w:rsidRDefault="002F143A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69A5EEE9" w14:textId="77777777" w:rsidR="002F143A" w:rsidRDefault="002F143A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1AE27DF3" w14:textId="77777777" w:rsidR="002F143A" w:rsidRPr="005905D7" w:rsidRDefault="002F143A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60772CAA" w14:textId="77777777" w:rsidR="00B124C3" w:rsidRDefault="00B124C3" w:rsidP="00F078FE">
      <w:pPr>
        <w:pStyle w:val="Heading1"/>
        <w:spacing w:line="360" w:lineRule="auto"/>
      </w:pPr>
      <w:r>
        <w:lastRenderedPageBreak/>
        <w:t>LINIA 124</w:t>
      </w:r>
    </w:p>
    <w:p w14:paraId="56F96ADF" w14:textId="77777777" w:rsidR="00B124C3" w:rsidRDefault="00B124C3" w:rsidP="00210DC6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REŞIŢA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B124C3" w14:paraId="24FDFCDF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5C32E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D913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85B6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713E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5D04239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569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3C38BB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37DD7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F7ED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1E0D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C413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:rsidRPr="001F08D5" w14:paraId="7E3C50AF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ACB75" w14:textId="77777777" w:rsidR="00B124C3" w:rsidRPr="00A75A00" w:rsidRDefault="00B124C3" w:rsidP="00B124C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C162D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BB1E9" w14:textId="77777777" w:rsidR="00B124C3" w:rsidRPr="001F08D5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51142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603F41C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895A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11, 51, 97 </w:t>
            </w:r>
          </w:p>
          <w:p w14:paraId="34516249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45CB8" w14:textId="77777777" w:rsidR="00B124C3" w:rsidRPr="001F08D5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F08D5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5BC49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51442" w14:textId="77777777" w:rsidR="00B124C3" w:rsidRPr="001F08D5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71CB6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E5722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1E59C5C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505E558" w14:textId="77777777" w:rsidR="00B124C3" w:rsidRPr="001F08D5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1F08D5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B124C3" w14:paraId="289C6D91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0432E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E346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DDEB0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4DC6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0AD84CC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68E0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13, 17, 29, 43, 55, 59, 63, 69, 71, 73, 75, și 79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3F95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2358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D8173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BCBC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F66C1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B124C3" w:rsidRPr="00A8307A" w14:paraId="7A343FEF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41FA8" w14:textId="77777777" w:rsidR="00B124C3" w:rsidRPr="00A75A00" w:rsidRDefault="00B124C3" w:rsidP="00B124C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F2A8D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037BE" w14:textId="77777777" w:rsidR="00B124C3" w:rsidRPr="0017752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749AA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871F033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AE84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BDD8F" w14:textId="77777777" w:rsidR="00B124C3" w:rsidRPr="0017752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77526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FAE76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B3EA" w14:textId="77777777" w:rsidR="00B124C3" w:rsidRPr="0017752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70A0D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3959BB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B124C3" w:rsidRPr="00A8307A" w14:paraId="73BACE48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5AE55" w14:textId="77777777" w:rsidR="00B124C3" w:rsidRPr="00A75A00" w:rsidRDefault="00B124C3" w:rsidP="00B124C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DCC1E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C818D" w14:textId="77777777" w:rsidR="00B124C3" w:rsidRPr="00AF6A3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2D238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1D77993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FBDF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E07841A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384FA" w14:textId="77777777" w:rsidR="00B124C3" w:rsidRPr="00AF6A3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F6A38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1591D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95C2" w14:textId="77777777" w:rsidR="00B124C3" w:rsidRPr="00AF6A3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226CB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370221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7A59714B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545C4B1F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B124C3" w:rsidRPr="00A8307A" w14:paraId="47B182EC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8A12E" w14:textId="77777777" w:rsidR="00B124C3" w:rsidRPr="00A75A00" w:rsidRDefault="00B124C3" w:rsidP="00B124C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C59D1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EADA6" w14:textId="77777777" w:rsidR="00B124C3" w:rsidRPr="00AF6A3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8838E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BDF0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2575CD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C9098E4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62A15" w14:textId="77777777" w:rsidR="00B124C3" w:rsidRPr="00AF6A3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95DDF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2D967" w14:textId="77777777" w:rsidR="00B124C3" w:rsidRPr="00AF6A3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B106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11B0D394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B124C3" w:rsidRPr="00A8307A" w14:paraId="3FE5293A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86D60" w14:textId="77777777" w:rsidR="00B124C3" w:rsidRPr="00A75A00" w:rsidRDefault="00B124C3" w:rsidP="00B124C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8ED50" w14:textId="77777777" w:rsidR="00B124C3" w:rsidRPr="00A8307A" w:rsidRDefault="00B124C3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51691" w14:textId="77777777" w:rsidR="00B124C3" w:rsidRPr="00AF6A38" w:rsidRDefault="00B124C3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F7FEF" w14:textId="77777777" w:rsidR="00B124C3" w:rsidRPr="00A8307A" w:rsidRDefault="00B124C3" w:rsidP="00D66AF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BC3B3" w14:textId="77777777" w:rsidR="00B124C3" w:rsidRDefault="00B124C3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D2F75A1" w14:textId="77777777" w:rsidR="00B124C3" w:rsidRDefault="00B124C3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50C085E4" w14:textId="77777777" w:rsidR="00B124C3" w:rsidRDefault="00B124C3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D64F5" w14:textId="77777777" w:rsidR="00B124C3" w:rsidRDefault="00B124C3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6B869" w14:textId="77777777" w:rsidR="00B124C3" w:rsidRPr="00A8307A" w:rsidRDefault="00B124C3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D70D5" w14:textId="77777777" w:rsidR="00B124C3" w:rsidRPr="00AF6A38" w:rsidRDefault="00B124C3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E694F" w14:textId="77777777" w:rsidR="00B124C3" w:rsidRPr="00D66AFF" w:rsidRDefault="00B124C3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018AAB95" w14:textId="77777777" w:rsidR="00B124C3" w:rsidRDefault="00B124C3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B124C3" w:rsidRPr="00A8307A" w14:paraId="2B26DBB5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B7574" w14:textId="77777777" w:rsidR="00B124C3" w:rsidRPr="00A75A00" w:rsidRDefault="00B124C3" w:rsidP="00B124C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5D137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7D7F0" w14:textId="77777777" w:rsidR="00B124C3" w:rsidRPr="00AF6A3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3EB6D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B9B4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50FBA64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E8DDA" w14:textId="77777777" w:rsidR="00B124C3" w:rsidRPr="00AF6A3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4EA64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0E474" w14:textId="77777777" w:rsidR="00B124C3" w:rsidRPr="00AF6A3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92616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B124C3" w:rsidRPr="00A8307A" w14:paraId="4C3128CD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76DB2" w14:textId="77777777" w:rsidR="00B124C3" w:rsidRPr="00A75A00" w:rsidRDefault="00B124C3" w:rsidP="00B124C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80F51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08578" w14:textId="77777777" w:rsidR="00B124C3" w:rsidRPr="007328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D2DC7" w14:textId="77777777" w:rsidR="00B124C3" w:rsidRPr="00A8307A" w:rsidRDefault="00B124C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AA1F566" w14:textId="77777777" w:rsidR="00B124C3" w:rsidRPr="00A8307A" w:rsidRDefault="00B124C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0162F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FD187" w14:textId="77777777" w:rsidR="00B124C3" w:rsidRPr="00A8307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61AAF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A821F" w14:textId="77777777" w:rsidR="00B124C3" w:rsidRPr="007328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E8AE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2025BE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4F8CDDC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23DC0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7CBBD040" w14:textId="77777777" w:rsidR="00B124C3" w:rsidRPr="00A8307A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B124C3" w:rsidRPr="00A8307A" w14:paraId="3EA5DFEB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71C90" w14:textId="77777777" w:rsidR="00B124C3" w:rsidRPr="00A75A00" w:rsidRDefault="00B124C3" w:rsidP="00B124C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F7CDA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5AE68" w14:textId="77777777" w:rsidR="00B124C3" w:rsidRPr="007328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0A53F" w14:textId="77777777" w:rsidR="00B124C3" w:rsidRPr="00A8307A" w:rsidRDefault="00B124C3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2803714" w14:textId="77777777" w:rsidR="00B124C3" w:rsidRPr="00A8307A" w:rsidRDefault="00B124C3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DE842" w14:textId="77777777" w:rsidR="00B124C3" w:rsidRDefault="00B124C3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5541EB1" w14:textId="77777777" w:rsidR="00B124C3" w:rsidRDefault="00B124C3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172A49BD" w14:textId="77777777" w:rsidR="00B124C3" w:rsidRPr="002F4F92" w:rsidRDefault="00B124C3" w:rsidP="002F4F9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B9E8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E0DE3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7C409" w14:textId="77777777" w:rsidR="00B124C3" w:rsidRPr="007328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86FC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B124C3" w:rsidRPr="00A8307A" w14:paraId="3C2926D2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C090B" w14:textId="77777777" w:rsidR="00B124C3" w:rsidRPr="00A75A00" w:rsidRDefault="00B124C3" w:rsidP="00B124C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3EC06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273EC" w14:textId="77777777" w:rsidR="00B124C3" w:rsidRPr="001033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62B74" w14:textId="77777777" w:rsidR="00B124C3" w:rsidRPr="00A8307A" w:rsidRDefault="00B124C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61DF1C2" w14:textId="77777777" w:rsidR="00B124C3" w:rsidRPr="00A8307A" w:rsidRDefault="00B124C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0798A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389B6" w14:textId="77777777" w:rsidR="00B124C3" w:rsidRPr="00A8307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6D826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ED2CB" w14:textId="77777777" w:rsidR="00B124C3" w:rsidRPr="001033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976F0" w14:textId="77777777" w:rsidR="00B124C3" w:rsidRPr="00A8307A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B489B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7413F19E" w14:textId="77777777" w:rsidR="00B124C3" w:rsidRPr="00A8307A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124C3" w:rsidRPr="00A8307A" w14:paraId="625B517A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319D6" w14:textId="77777777" w:rsidR="00B124C3" w:rsidRPr="00A75A00" w:rsidRDefault="00B124C3" w:rsidP="00B124C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2EE87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564F8" w14:textId="77777777" w:rsidR="00B124C3" w:rsidRPr="001033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5337" w14:textId="77777777" w:rsidR="00B124C3" w:rsidRPr="00A8307A" w:rsidRDefault="00B124C3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825A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078FB6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C51EE7F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74193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B6A29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484DB" w14:textId="77777777" w:rsidR="00B124C3" w:rsidRPr="001033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996D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5E4D2C7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51AFDA6C" w14:textId="77777777" w:rsidR="00B124C3" w:rsidRPr="00A8307A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B124C3" w14:paraId="77CC9789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192E7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DA31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6E79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FB98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748DBEC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C6B0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2F02AEE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30,  46, 62,  82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CB92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7A97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E1393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1CF3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547182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3377037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B124C3" w:rsidRPr="00A8307A" w14:paraId="75004EA0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E6285" w14:textId="77777777" w:rsidR="00B124C3" w:rsidRPr="00A75A00" w:rsidRDefault="00B124C3" w:rsidP="00B124C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67CFB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57BFB" w14:textId="77777777" w:rsidR="00B124C3" w:rsidRPr="00B85265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21B03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B22F8DD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207A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</w:t>
            </w:r>
          </w:p>
          <w:p w14:paraId="03DC9BEA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6186E" w14:textId="77777777" w:rsidR="00B124C3" w:rsidRPr="00B85265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B8526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40530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7B205" w14:textId="77777777" w:rsidR="00B124C3" w:rsidRPr="00B85265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52A68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C68A14A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B124C3" w:rsidRPr="00A8307A" w14:paraId="73C213EA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5398D" w14:textId="77777777" w:rsidR="00B124C3" w:rsidRPr="00A75A00" w:rsidRDefault="00B124C3" w:rsidP="00B124C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D9F94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FC3F0" w14:textId="77777777" w:rsidR="00B124C3" w:rsidRPr="00DD472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C997D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1993F4E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E6694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23467" w14:textId="77777777" w:rsidR="00B124C3" w:rsidRPr="00DD472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DD472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117D3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BF3A2" w14:textId="77777777" w:rsidR="00B124C3" w:rsidRPr="00DD472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E82F7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2313FA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B124C3" w:rsidRPr="00A8307A" w14:paraId="50664A15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2FDC1" w14:textId="77777777" w:rsidR="00B124C3" w:rsidRPr="00A75A00" w:rsidRDefault="00B124C3" w:rsidP="00B124C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DCEB8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0618D" w14:textId="77777777" w:rsidR="00B124C3" w:rsidRPr="0080537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B500A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32A662C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E9E51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C7EB1" w14:textId="77777777" w:rsidR="00B124C3" w:rsidRPr="0080537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805377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50A1D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1F51E" w14:textId="77777777" w:rsidR="00B124C3" w:rsidRPr="0080537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56008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41EE77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B124C3" w:rsidRPr="00A8307A" w14:paraId="442F813D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4F552" w14:textId="77777777" w:rsidR="00B124C3" w:rsidRPr="00A75A00" w:rsidRDefault="00B124C3" w:rsidP="00B124C3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447FF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AC931" w14:textId="77777777" w:rsidR="00B124C3" w:rsidRPr="00AA776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5488D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6FD047E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22341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F380D" w14:textId="77777777" w:rsidR="00B124C3" w:rsidRPr="00AA776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AA7768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6107C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31CA4" w14:textId="77777777" w:rsidR="00B124C3" w:rsidRPr="00AA776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EB73E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8287C25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B124C3" w14:paraId="583754DE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DED47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4C11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16D5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CB3D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350B338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419A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3191F8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BE55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A569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958E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401D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B124C3" w14:paraId="493D9704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FB897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960E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2BA86FC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47BD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06F9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7EE6484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FA3C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A2CE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99B8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1067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24E23" w14:textId="77777777" w:rsidR="00B124C3" w:rsidRPr="00E462CC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ABC6A1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Rest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r</w:t>
            </w:r>
            <w:r w:rsidRPr="00E462CC">
              <w:rPr>
                <w:b/>
                <w:bCs/>
                <w:i/>
                <w:iCs/>
                <w:sz w:val="20"/>
                <w:lang w:val="ro-RO"/>
              </w:rPr>
              <w:t>icție peste breateaua din Cap Y st. Timişoara Sud.</w:t>
            </w:r>
          </w:p>
        </w:tc>
      </w:tr>
      <w:tr w:rsidR="00B124C3" w:rsidRPr="00E462CC" w14:paraId="6F147383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75EED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1883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1+450</w:t>
            </w:r>
          </w:p>
          <w:p w14:paraId="1FB3387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AE81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62AD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–</w:t>
            </w:r>
          </w:p>
          <w:p w14:paraId="1ED689A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Timişoara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C3FD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AB37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490B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068E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5A7D6" w14:textId="77777777" w:rsidR="00B124C3" w:rsidRPr="00E462CC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5C94737B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06052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C342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5+020</w:t>
            </w:r>
          </w:p>
          <w:p w14:paraId="288AB56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6+040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F2C4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3830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4536838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9FA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A43D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9EF2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815F7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F6F0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70450463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F1824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DEA7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93C8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3408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1CEFA48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7CA4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468BE1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1517B8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DD273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F53C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DD68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AEB3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7E09A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B124C3" w14:paraId="0C344CAA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63710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B264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13+770</w:t>
            </w:r>
          </w:p>
          <w:p w14:paraId="5D380D8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13+820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B62B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7A1B6" w14:textId="77777777" w:rsidR="00B124C3" w:rsidRDefault="00B124C3" w:rsidP="00BC36F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63C38DAB" w14:textId="77777777" w:rsidR="00B124C3" w:rsidRDefault="00B124C3" w:rsidP="00BC36F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ECF0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A488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DCB0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26672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0DEE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Inclusiv peste sch. 2 Cap Y Timișeni</w:t>
            </w:r>
          </w:p>
        </w:tc>
      </w:tr>
      <w:tr w:rsidR="00B124C3" w14:paraId="612E2366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DDC31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513C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37F5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84D1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7561951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250C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D00C01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5691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CE56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88E2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28AA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1, Cap X și sch. 2, Cap Y.</w:t>
            </w:r>
          </w:p>
        </w:tc>
      </w:tr>
      <w:tr w:rsidR="00B124C3" w14:paraId="2DE79A6F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0EE46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1D4B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934E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09C3A" w14:textId="77777777" w:rsidR="00B124C3" w:rsidRDefault="00B124C3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09C62A0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6F09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7899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7734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E2E7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8F2C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1, 4 și 5 Cap Y.</w:t>
            </w:r>
          </w:p>
        </w:tc>
      </w:tr>
      <w:tr w:rsidR="00B124C3" w14:paraId="4B1E2EF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C66BF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E7FB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71AA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72E5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5AE9DB8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7CA0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22E04F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09DA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D763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D3F06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7AC9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15, </w:t>
            </w:r>
          </w:p>
          <w:p w14:paraId="7C75B7E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B124C3" w14:paraId="474D4F8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C2C77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2CBA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C0AF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D167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67A2EB2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42BE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53CF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0E04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8794D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26EB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Cap X.</w:t>
            </w:r>
          </w:p>
        </w:tc>
      </w:tr>
      <w:tr w:rsidR="00B124C3" w14:paraId="69F5515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18021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D5CC2" w14:textId="77777777" w:rsidR="00B124C3" w:rsidRDefault="00B124C3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C7889" w14:textId="77777777" w:rsidR="00B124C3" w:rsidRDefault="00B124C3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8F590" w14:textId="77777777" w:rsidR="00B124C3" w:rsidRDefault="00B124C3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66D16E53" w14:textId="77777777" w:rsidR="00B124C3" w:rsidRDefault="00B124C3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25E44" w14:textId="77777777" w:rsidR="00B124C3" w:rsidRDefault="00B124C3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710B3" w14:textId="77777777" w:rsidR="00B124C3" w:rsidRDefault="00B124C3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86D22" w14:textId="77777777" w:rsidR="00B124C3" w:rsidRDefault="00B124C3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F7D7B" w14:textId="77777777" w:rsidR="00B124C3" w:rsidRPr="00ED5B96" w:rsidRDefault="00B124C3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DA024" w14:textId="77777777" w:rsidR="00B124C3" w:rsidRDefault="00B124C3" w:rsidP="00AE323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 Cap X.</w:t>
            </w:r>
          </w:p>
        </w:tc>
      </w:tr>
      <w:tr w:rsidR="00B124C3" w14:paraId="3522BBF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EE674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BB42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BF97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F2AC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291892C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45DA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E4A66D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88B1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CDFA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CCB87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8ED4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9, </w:t>
            </w:r>
          </w:p>
          <w:p w14:paraId="01D3CB1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B124C3" w14:paraId="5C8906D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2F78A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F21B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CD58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9501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 -</w:t>
            </w:r>
          </w:p>
          <w:p w14:paraId="1F51B82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376E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6677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C4CB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81EC9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1ED3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35756D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și 6 </w:t>
            </w:r>
          </w:p>
          <w:p w14:paraId="78AB3E7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Y.</w:t>
            </w:r>
          </w:p>
        </w:tc>
      </w:tr>
      <w:tr w:rsidR="00B124C3" w14:paraId="68E9562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95B2D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B8FB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29+300</w:t>
            </w:r>
          </w:p>
          <w:p w14:paraId="2515F69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1C9C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6F01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Jebel  - Voiteni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4CA6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52EB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E6B9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2476A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A72F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3DE38035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C047E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5313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CC8F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787D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2B03661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FC35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6A62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1A23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96669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A8DB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7C12A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2, Cap X.</w:t>
            </w:r>
          </w:p>
        </w:tc>
      </w:tr>
      <w:tr w:rsidR="00B124C3" w14:paraId="0DC272B7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A434D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4B6D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73617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2DDFB" w14:textId="77777777" w:rsidR="00B124C3" w:rsidRDefault="00B124C3" w:rsidP="002D4AF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754AC6E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abătută/directă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DEBF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4, 6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1CDAE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C3E1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7B753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0CE5B" w14:textId="77777777" w:rsidR="00B124C3" w:rsidRDefault="00B124C3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FF965C8" w14:textId="77777777" w:rsidR="00B124C3" w:rsidRDefault="00B124C3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2, 3 și 4..</w:t>
            </w:r>
          </w:p>
        </w:tc>
      </w:tr>
      <w:tr w:rsidR="00B124C3" w14:paraId="22EE1070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78DC6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6E71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049BD7B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02F9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ED46E" w14:textId="77777777" w:rsidR="00B124C3" w:rsidRDefault="00B124C3" w:rsidP="00DC767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Voiteni – </w:t>
            </w:r>
            <w:r>
              <w:rPr>
                <w:b/>
                <w:bCs/>
                <w:sz w:val="20"/>
                <w:lang w:val="ro-RO"/>
              </w:rPr>
              <w:br/>
              <w:t>Ax St. Gătaia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83D4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2B06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6CF7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2C75B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69278" w14:textId="77777777" w:rsidR="00B124C3" w:rsidRDefault="00B124C3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RV 30 km/h pt trenurile de marfă</w:t>
            </w:r>
          </w:p>
        </w:tc>
      </w:tr>
      <w:tr w:rsidR="00B124C3" w14:paraId="0049A4AD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9627E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4526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25+360</w:t>
            </w:r>
          </w:p>
          <w:p w14:paraId="13199F4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FE4E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DF6D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Gătaia -</w:t>
            </w:r>
          </w:p>
          <w:p w14:paraId="08F29BE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Berzovia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396A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7652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1476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C8B37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5863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1DAF79E1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F2E08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5B0B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43+520</w:t>
            </w:r>
          </w:p>
          <w:p w14:paraId="6EE8389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46+792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0AF5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42B7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Berzovia - </w:t>
            </w:r>
          </w:p>
          <w:p w14:paraId="31648CA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40E3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285B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06B4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FC294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88E6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85C72D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0BA07121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36E4C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B575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276A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EBA8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10C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AA70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6E5E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E9C78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815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45B05F51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0B636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B0A6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C35D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A5A2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2 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0D32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20C8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7BD8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EFB79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22E8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196A4685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57195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31BB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55+200</w:t>
            </w:r>
          </w:p>
          <w:p w14:paraId="5EEB63B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60+271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C754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B5DC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 - Reșița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8D43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100D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92CE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D5DE9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8770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016AAB07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01809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6E23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64+000</w:t>
            </w:r>
          </w:p>
          <w:p w14:paraId="0160523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F98F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B4AE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Reșița Nord - </w:t>
            </w:r>
          </w:p>
          <w:p w14:paraId="30D4DD0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Reșița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F307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38C3E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7EAC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6E6B5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D5E6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5248E383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FD25A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5CA5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07CE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186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8547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38D7CE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13, 15, 19, 25, 33, 35,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C6BD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15E4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BE2AC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3E8D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X</w:t>
            </w:r>
          </w:p>
        </w:tc>
      </w:tr>
      <w:tr w:rsidR="00B124C3" w14:paraId="33179687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CFD25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8452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1419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EB4B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8CA44" w14:textId="77777777" w:rsidR="00B124C3" w:rsidRDefault="00B124C3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9848C76" w14:textId="77777777" w:rsidR="00B124C3" w:rsidRDefault="00B124C3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D0D6B26" w14:textId="77777777" w:rsidR="00B124C3" w:rsidRDefault="00B124C3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18, 26, 40, 42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47A4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4D29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F8C92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0B33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Y</w:t>
            </w:r>
          </w:p>
        </w:tc>
      </w:tr>
      <w:tr w:rsidR="00B124C3" w14:paraId="12C1BDA7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67B35" w14:textId="77777777" w:rsidR="00B124C3" w:rsidRDefault="00B124C3" w:rsidP="00B124C3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162A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204DE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1A9F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14E9B" w14:textId="77777777" w:rsidR="00B124C3" w:rsidRDefault="00B124C3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0E151CD" w14:textId="77777777" w:rsidR="00B124C3" w:rsidRDefault="00B124C3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2F0BCF82" w14:textId="77777777" w:rsidR="00B124C3" w:rsidRDefault="00B124C3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28/30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4843E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22C7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FD6E0" w14:textId="77777777" w:rsidR="00B124C3" w:rsidRPr="00ED5B9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3117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8 abătute Cap Y</w:t>
            </w:r>
          </w:p>
        </w:tc>
      </w:tr>
    </w:tbl>
    <w:p w14:paraId="2D9564B8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3328E3EF" w14:textId="77777777" w:rsidR="00B124C3" w:rsidRDefault="00B124C3" w:rsidP="00C13E1E">
      <w:pPr>
        <w:pStyle w:val="Heading1"/>
        <w:spacing w:line="360" w:lineRule="auto"/>
      </w:pPr>
      <w:r>
        <w:t>LINIA 125</w:t>
      </w:r>
    </w:p>
    <w:p w14:paraId="42BD044B" w14:textId="77777777" w:rsidR="00B124C3" w:rsidRDefault="00B124C3" w:rsidP="00C52D69">
      <w:pPr>
        <w:pStyle w:val="Heading1"/>
        <w:spacing w:line="360" w:lineRule="auto"/>
        <w:rPr>
          <w:b w:val="0"/>
          <w:bCs w:val="0"/>
          <w:sz w:val="8"/>
        </w:rPr>
      </w:pPr>
      <w:r>
        <w:t>TIMIŞOARA SUD - BUZIAŞ</w:t>
      </w:r>
    </w:p>
    <w:p w14:paraId="685A7B20" w14:textId="77777777" w:rsidR="00B124C3" w:rsidRDefault="00B124C3" w:rsidP="00C52D69">
      <w:pPr>
        <w:pStyle w:val="Heading1"/>
        <w:spacing w:line="360" w:lineRule="auto"/>
        <w:rPr>
          <w:b w:val="0"/>
          <w:bCs w:val="0"/>
          <w:sz w:val="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B124C3" w14:paraId="665B6FD1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25835" w14:textId="77777777" w:rsidR="00B124C3" w:rsidRDefault="00B124C3" w:rsidP="00B124C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EE47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E67D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2841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5931354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69C7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773E7F9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19A53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A2D4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8EA4B" w14:textId="77777777" w:rsidR="00B124C3" w:rsidRPr="00CE363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11AB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B124C3" w14:paraId="60B308C2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D96BE" w14:textId="77777777" w:rsidR="00B124C3" w:rsidRDefault="00B124C3" w:rsidP="00B124C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CCD7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069425C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A164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6DEC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6C8DE29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ABAC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B80B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5B6F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8C3F8" w14:textId="77777777" w:rsidR="00B124C3" w:rsidRPr="00CE363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301B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F56D19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peste breteaua din Cap Y, st. Timișoara Sud.</w:t>
            </w:r>
          </w:p>
        </w:tc>
      </w:tr>
      <w:tr w:rsidR="00B124C3" w14:paraId="539B1A59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3ED31" w14:textId="77777777" w:rsidR="00B124C3" w:rsidRDefault="00B124C3" w:rsidP="00B124C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F4E2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6612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AAC7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7E788A5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FC50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215A76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3C3235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0423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8EE8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393DF" w14:textId="77777777" w:rsidR="00B124C3" w:rsidRPr="00CE363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CC24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D5153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B124C3" w14:paraId="413EA36B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EAA7E" w14:textId="77777777" w:rsidR="00B124C3" w:rsidRDefault="00B124C3" w:rsidP="00B124C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F554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8474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39B5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Semenic</w:t>
            </w:r>
          </w:p>
          <w:p w14:paraId="612BB1B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abatuta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ED58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F61D65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9641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2541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11953" w14:textId="77777777" w:rsidR="00B124C3" w:rsidRPr="00CE363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5619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4BD59A9F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0227B" w14:textId="77777777" w:rsidR="00B124C3" w:rsidRDefault="00B124C3" w:rsidP="00B124C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77DA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4+486</w:t>
            </w:r>
          </w:p>
          <w:p w14:paraId="1B6C7FF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693E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3F47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Semenic -</w:t>
            </w:r>
          </w:p>
          <w:p w14:paraId="0495FE8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Sacoșu Mic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33D1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B7B5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7863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5662B" w14:textId="77777777" w:rsidR="00B124C3" w:rsidRPr="00CE363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D463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EEB16C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36D92F76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9A6CB" w14:textId="77777777" w:rsidR="00B124C3" w:rsidRDefault="00B124C3" w:rsidP="00B124C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09C3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24+500</w:t>
            </w:r>
          </w:p>
          <w:p w14:paraId="6595444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9BD13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754D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Sacoșu Mic - 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EE59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ACD1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BA3A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240DF" w14:textId="77777777" w:rsidR="00B124C3" w:rsidRPr="00CE363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F609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77050174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E9AF5" w14:textId="77777777" w:rsidR="00B124C3" w:rsidRDefault="00B124C3" w:rsidP="00B124C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B81B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C4C1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F8C2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6BB1B6A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8D46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6, 8 și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91BA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6C44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41C12" w14:textId="77777777" w:rsidR="00B124C3" w:rsidRPr="00CE363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5E7A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în Cap Y a linilor 1, 2 și 3 ab.</w:t>
            </w:r>
          </w:p>
        </w:tc>
      </w:tr>
    </w:tbl>
    <w:p w14:paraId="1615AEC9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5FBF19FE" w14:textId="77777777" w:rsidR="002F143A" w:rsidRDefault="002F143A">
      <w:pPr>
        <w:spacing w:before="40" w:after="40" w:line="192" w:lineRule="auto"/>
        <w:ind w:right="57"/>
        <w:rPr>
          <w:sz w:val="20"/>
          <w:lang w:val="ro-RO"/>
        </w:rPr>
      </w:pPr>
    </w:p>
    <w:p w14:paraId="786F234D" w14:textId="77777777" w:rsidR="002F143A" w:rsidRDefault="002F143A">
      <w:pPr>
        <w:spacing w:before="40" w:after="40" w:line="192" w:lineRule="auto"/>
        <w:ind w:right="57"/>
        <w:rPr>
          <w:sz w:val="20"/>
          <w:lang w:val="ro-RO"/>
        </w:rPr>
      </w:pPr>
    </w:p>
    <w:p w14:paraId="3860CE1E" w14:textId="77777777" w:rsidR="00B124C3" w:rsidRDefault="00B124C3" w:rsidP="00E56A6A">
      <w:pPr>
        <w:pStyle w:val="Heading1"/>
        <w:spacing w:line="360" w:lineRule="auto"/>
      </w:pPr>
      <w:r>
        <w:lastRenderedPageBreak/>
        <w:t>LINIA 200</w:t>
      </w:r>
    </w:p>
    <w:p w14:paraId="74D017BB" w14:textId="77777777" w:rsidR="00B124C3" w:rsidRDefault="00B124C3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B124C3" w14:paraId="371E107A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B6208" w14:textId="77777777" w:rsidR="00B124C3" w:rsidRDefault="00B124C3" w:rsidP="00B124C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CCBE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30077EF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F857B" w14:textId="77777777" w:rsidR="00B124C3" w:rsidRPr="00032DF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083C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0E5CE0D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B10C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0106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2961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1E74B33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B3989" w14:textId="77777777" w:rsidR="00B124C3" w:rsidRPr="00032DF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B3BB4" w14:textId="77777777" w:rsidR="00B124C3" w:rsidRPr="00F716C0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B124C3" w14:paraId="5C0AF626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AF8FB" w14:textId="77777777" w:rsidR="00B124C3" w:rsidRDefault="00B124C3" w:rsidP="00B124C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E74CB" w14:textId="77777777" w:rsidR="00B124C3" w:rsidRDefault="00B124C3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5A33981D" w14:textId="77777777" w:rsidR="00B124C3" w:rsidRDefault="00B124C3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F80DB" w14:textId="77777777" w:rsidR="00B124C3" w:rsidRDefault="00B124C3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F0FC0" w14:textId="77777777" w:rsidR="00B124C3" w:rsidRDefault="00B124C3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C0972" w14:textId="77777777" w:rsidR="00B124C3" w:rsidRDefault="00B124C3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34C4F" w14:textId="77777777" w:rsidR="00B124C3" w:rsidRDefault="00B124C3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329C6" w14:textId="77777777" w:rsidR="00B124C3" w:rsidRDefault="00B124C3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34E657D0" w14:textId="77777777" w:rsidR="00B124C3" w:rsidRDefault="00B124C3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399F6" w14:textId="77777777" w:rsidR="00B124C3" w:rsidRDefault="00B124C3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62C37" w14:textId="77777777" w:rsidR="00B124C3" w:rsidRDefault="00B124C3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7F67EBE8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1E42E" w14:textId="77777777" w:rsidR="00B124C3" w:rsidRDefault="00B124C3" w:rsidP="00B124C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B710F" w14:textId="77777777" w:rsidR="00B124C3" w:rsidRDefault="00B124C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615D16B4" w14:textId="77777777" w:rsidR="00B124C3" w:rsidRDefault="00B124C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CD174" w14:textId="77777777" w:rsidR="00B124C3" w:rsidRDefault="00B124C3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C35B7" w14:textId="77777777" w:rsidR="00B124C3" w:rsidRDefault="00B124C3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5BE5A0DE" w14:textId="77777777" w:rsidR="00B124C3" w:rsidRDefault="00B124C3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95A5D" w14:textId="77777777" w:rsidR="00B124C3" w:rsidRDefault="00B124C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C62F9" w14:textId="77777777" w:rsidR="00B124C3" w:rsidRDefault="00B124C3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DC559" w14:textId="77777777" w:rsidR="00B124C3" w:rsidRDefault="00B124C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17A8A779" w14:textId="77777777" w:rsidR="00B124C3" w:rsidRDefault="00B124C3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D9304" w14:textId="77777777" w:rsidR="00B124C3" w:rsidRDefault="00B124C3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DD3ED" w14:textId="77777777" w:rsidR="00B124C3" w:rsidRDefault="00B124C3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B124C3" w14:paraId="075EC213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2280E" w14:textId="77777777" w:rsidR="00B124C3" w:rsidRDefault="00B124C3" w:rsidP="00B124C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775D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1B50309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3E963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D7C7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BD01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B08C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C8EE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2771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F013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6E681D75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808A0" w14:textId="77777777" w:rsidR="00B124C3" w:rsidRDefault="00B124C3" w:rsidP="00B124C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FC50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694C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5899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BC7F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2EFF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DFC5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6C26E60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48D8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5C01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282583CB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EF430" w14:textId="77777777" w:rsidR="00B124C3" w:rsidRDefault="00B124C3" w:rsidP="00B124C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A9175" w14:textId="77777777" w:rsidR="00B124C3" w:rsidRDefault="00B124C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611AFBEF" w14:textId="77777777" w:rsidR="00B124C3" w:rsidRDefault="00B124C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FF622" w14:textId="77777777" w:rsidR="00B124C3" w:rsidRDefault="00B124C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26F4A" w14:textId="77777777" w:rsidR="00B124C3" w:rsidRDefault="00B124C3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423CD" w14:textId="77777777" w:rsidR="00B124C3" w:rsidRDefault="00B124C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E58F8" w14:textId="77777777" w:rsidR="00B124C3" w:rsidRDefault="00B124C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818B5" w14:textId="77777777" w:rsidR="00B124C3" w:rsidRDefault="00B124C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36A89FE9" w14:textId="77777777" w:rsidR="00B124C3" w:rsidRDefault="00B124C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B8468" w14:textId="77777777" w:rsidR="00B124C3" w:rsidRDefault="00B124C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39706" w14:textId="77777777" w:rsidR="00B124C3" w:rsidRDefault="00B124C3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2F1956BD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DC894" w14:textId="77777777" w:rsidR="00B124C3" w:rsidRDefault="00B124C3" w:rsidP="00B124C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4BAB1" w14:textId="77777777" w:rsidR="00B124C3" w:rsidRDefault="00B124C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B0BD8" w14:textId="77777777" w:rsidR="00B124C3" w:rsidRDefault="00B124C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21464" w14:textId="77777777" w:rsidR="00B124C3" w:rsidRDefault="00B124C3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1C951FA4" w14:textId="77777777" w:rsidR="00B124C3" w:rsidRDefault="00B124C3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BA2DB" w14:textId="77777777" w:rsidR="00B124C3" w:rsidRDefault="00B124C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381F4" w14:textId="77777777" w:rsidR="00B124C3" w:rsidRDefault="00B124C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D31AD" w14:textId="77777777" w:rsidR="00B124C3" w:rsidRDefault="00B124C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527+400</w:t>
            </w:r>
          </w:p>
          <w:p w14:paraId="2ED790FE" w14:textId="77777777" w:rsidR="00B124C3" w:rsidRDefault="00B124C3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21D44" w14:textId="77777777" w:rsidR="00B124C3" w:rsidRDefault="00B124C3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98DFF" w14:textId="77777777" w:rsidR="00B124C3" w:rsidRDefault="00B124C3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5BF10C72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16819" w14:textId="77777777" w:rsidR="00B124C3" w:rsidRDefault="00B124C3" w:rsidP="00B124C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3864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46F07" w14:textId="77777777" w:rsidR="00B124C3" w:rsidRPr="00032DF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4096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5FEA890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83AC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21468B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3298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DC89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5DFF7" w14:textId="77777777" w:rsidR="00B124C3" w:rsidRPr="00032DF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DD1A8" w14:textId="77777777" w:rsidR="00B124C3" w:rsidRPr="00F716C0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31717CC1" w14:textId="77777777" w:rsidTr="00816AE9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75957" w14:textId="77777777" w:rsidR="00B124C3" w:rsidRDefault="00B124C3" w:rsidP="00B124C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B35FA" w14:textId="77777777" w:rsidR="00B124C3" w:rsidRDefault="00B124C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7D42635A" w14:textId="77777777" w:rsidR="00B124C3" w:rsidRDefault="00B124C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A61FD" w14:textId="77777777" w:rsidR="00B124C3" w:rsidRDefault="00B124C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E2637" w14:textId="77777777" w:rsidR="00B124C3" w:rsidRDefault="00B124C3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51CCD6D5" w14:textId="77777777" w:rsidR="00B124C3" w:rsidRDefault="00B124C3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A94D4" w14:textId="77777777" w:rsidR="00B124C3" w:rsidRDefault="00B124C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C4EA0" w14:textId="77777777" w:rsidR="00B124C3" w:rsidRDefault="00B124C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12026" w14:textId="77777777" w:rsidR="00B124C3" w:rsidRDefault="00B124C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7EAB2B57" w14:textId="77777777" w:rsidR="00B124C3" w:rsidRDefault="00B124C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AAB22" w14:textId="77777777" w:rsidR="00B124C3" w:rsidRDefault="00B124C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3FB03" w14:textId="77777777" w:rsidR="00B124C3" w:rsidRDefault="00B124C3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7656C53D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BC9B5" w14:textId="77777777" w:rsidR="00B124C3" w:rsidRDefault="00B124C3" w:rsidP="00B124C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61D8A" w14:textId="77777777" w:rsidR="00B124C3" w:rsidRDefault="00B124C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592+450</w:t>
            </w:r>
          </w:p>
          <w:p w14:paraId="67A8097A" w14:textId="77777777" w:rsidR="00B124C3" w:rsidRDefault="00B124C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07F10" w14:textId="77777777" w:rsidR="00B124C3" w:rsidRDefault="00B124C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75850" w14:textId="77777777" w:rsidR="00B124C3" w:rsidRDefault="00B124C3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Radna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3C431" w14:textId="77777777" w:rsidR="00B124C3" w:rsidRDefault="00B124C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A3815" w14:textId="77777777" w:rsidR="00B124C3" w:rsidRDefault="00B124C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664E1" w14:textId="77777777" w:rsidR="00B124C3" w:rsidRDefault="00B124C3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F11F" w14:textId="77777777" w:rsidR="00B124C3" w:rsidRDefault="00B124C3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6DC85" w14:textId="77777777" w:rsidR="00B124C3" w:rsidRDefault="00B124C3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Inclusiv peste sch. 16 Cap Y</w:t>
            </w:r>
          </w:p>
        </w:tc>
      </w:tr>
    </w:tbl>
    <w:p w14:paraId="79D9ADB7" w14:textId="77777777" w:rsidR="00B124C3" w:rsidRDefault="00B124C3" w:rsidP="00623FF6">
      <w:pPr>
        <w:spacing w:before="40" w:after="40" w:line="192" w:lineRule="auto"/>
        <w:ind w:right="57"/>
        <w:rPr>
          <w:lang w:val="ro-RO"/>
        </w:rPr>
      </w:pPr>
    </w:p>
    <w:p w14:paraId="40E9BF6C" w14:textId="77777777" w:rsidR="00B124C3" w:rsidRDefault="00B124C3" w:rsidP="006D4098">
      <w:pPr>
        <w:pStyle w:val="Heading1"/>
        <w:spacing w:line="360" w:lineRule="auto"/>
      </w:pPr>
      <w:r>
        <w:lastRenderedPageBreak/>
        <w:t>LINIA 201</w:t>
      </w:r>
    </w:p>
    <w:p w14:paraId="626156B8" w14:textId="77777777" w:rsidR="00B124C3" w:rsidRDefault="00B124C3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B124C3" w14:paraId="1A399018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8AB6F" w14:textId="77777777" w:rsidR="00B124C3" w:rsidRDefault="00B124C3" w:rsidP="00B124C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58BF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6E62F" w14:textId="77777777" w:rsidR="00B124C3" w:rsidRPr="00C937B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96B0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AFC7A4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B1A1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005464E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40AEEFF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1239BE7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9F44" w14:textId="77777777" w:rsidR="00B124C3" w:rsidRPr="00C937B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6CAD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0A3D2" w14:textId="77777777" w:rsidR="00B124C3" w:rsidRPr="00C937B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9A9F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0349BFF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9A0C4" w14:textId="77777777" w:rsidR="00B124C3" w:rsidRDefault="00B124C3" w:rsidP="00B124C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953F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65576" w14:textId="77777777" w:rsidR="00B124C3" w:rsidRPr="00C937B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974F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7E8430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0389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A67B28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99FD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4F18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30218" w14:textId="77777777" w:rsidR="00B124C3" w:rsidRPr="00C937B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406B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D29CE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7DB395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B124C3" w14:paraId="77656B26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15F1A" w14:textId="77777777" w:rsidR="00B124C3" w:rsidRDefault="00B124C3" w:rsidP="00B124C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A3DA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B8437" w14:textId="77777777" w:rsidR="00B124C3" w:rsidRPr="00C937B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BD7F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849227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BA29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1587A2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21B9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8E39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F139C" w14:textId="77777777" w:rsidR="00B124C3" w:rsidRPr="00C937B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0AA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7505B7B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08CC8D44" w14:textId="77777777" w:rsidR="00B124C3" w:rsidRPr="003012FC" w:rsidRDefault="00B124C3">
      <w:pPr>
        <w:spacing w:before="40" w:after="40" w:line="192" w:lineRule="auto"/>
        <w:ind w:right="57"/>
      </w:pPr>
    </w:p>
    <w:p w14:paraId="57C5AC78" w14:textId="77777777" w:rsidR="00B124C3" w:rsidRDefault="00B124C3" w:rsidP="00C53936">
      <w:pPr>
        <w:pStyle w:val="Heading1"/>
        <w:spacing w:line="360" w:lineRule="auto"/>
      </w:pPr>
      <w:r>
        <w:t>LINIA 202 A</w:t>
      </w:r>
    </w:p>
    <w:p w14:paraId="557653D4" w14:textId="77777777" w:rsidR="00B124C3" w:rsidRDefault="00B124C3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B124C3" w14:paraId="3809E6EB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ADCDC" w14:textId="77777777" w:rsidR="00B124C3" w:rsidRDefault="00B124C3" w:rsidP="00B124C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7AC8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29142" w14:textId="77777777" w:rsidR="00B124C3" w:rsidRPr="0087494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B5F2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D39C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4BCE310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BBA20" w14:textId="77777777" w:rsidR="00B124C3" w:rsidRPr="0048429E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8429E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03CA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2F8F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67EC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2D şi 3D.</w:t>
            </w:r>
          </w:p>
        </w:tc>
      </w:tr>
      <w:tr w:rsidR="00B124C3" w14:paraId="720BBB11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C844F" w14:textId="77777777" w:rsidR="00B124C3" w:rsidRDefault="00B124C3" w:rsidP="00B124C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CBAB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3ED99" w14:textId="77777777" w:rsidR="00B124C3" w:rsidRPr="0087494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EEEB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97F3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1F716" w14:textId="77777777" w:rsidR="00B124C3" w:rsidRPr="0048429E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0D0D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9D89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73A6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abătută Cap Y.</w:t>
            </w:r>
          </w:p>
          <w:p w14:paraId="70784C9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21E5E1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B124C3" w:rsidRPr="00743905" w14:paraId="0215B0D5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475E9" w14:textId="77777777" w:rsidR="00B124C3" w:rsidRPr="00743905" w:rsidRDefault="00B124C3" w:rsidP="00B124C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C337F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3+200</w:t>
            </w:r>
          </w:p>
          <w:p w14:paraId="445096C2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4619F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2061A" w14:textId="77777777" w:rsidR="00B124C3" w:rsidRPr="00743905" w:rsidRDefault="00B124C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780D827" w14:textId="77777777" w:rsidR="00B124C3" w:rsidRPr="00743905" w:rsidRDefault="00B124C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</w:t>
            </w:r>
          </w:p>
          <w:p w14:paraId="24F13FAA" w14:textId="77777777" w:rsidR="00B124C3" w:rsidRPr="00743905" w:rsidRDefault="00B124C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5D directă, cuprinsă între </w:t>
            </w:r>
          </w:p>
          <w:p w14:paraId="56241B06" w14:textId="77777777" w:rsidR="00B124C3" w:rsidRPr="00743905" w:rsidRDefault="00B124C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T.D.J. 64 / 72 şi </w:t>
            </w:r>
          </w:p>
          <w:p w14:paraId="422D8CD9" w14:textId="77777777" w:rsidR="00B124C3" w:rsidRPr="00743905" w:rsidRDefault="00B124C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1283D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189F9" w14:textId="77777777" w:rsidR="00B124C3" w:rsidRPr="00743905" w:rsidRDefault="00B124C3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6D8D1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8AF15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1747F" w14:textId="77777777" w:rsidR="00B124C3" w:rsidRPr="00743905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  <w:p w14:paraId="7EBF0AFE" w14:textId="77777777" w:rsidR="00B124C3" w:rsidRPr="00743905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Staţie paralelogram.</w:t>
            </w:r>
          </w:p>
        </w:tc>
      </w:tr>
      <w:tr w:rsidR="00B124C3" w:rsidRPr="00743905" w14:paraId="5C5571EF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D86EA" w14:textId="77777777" w:rsidR="00B124C3" w:rsidRPr="00743905" w:rsidRDefault="00B124C3" w:rsidP="00B124C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D86F2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EA46A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660AF" w14:textId="77777777" w:rsidR="00B124C3" w:rsidRPr="00743905" w:rsidRDefault="00B124C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0FB7DBD0" w14:textId="77777777" w:rsidR="00B124C3" w:rsidRPr="00743905" w:rsidRDefault="00B124C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1B7883EC" w14:textId="77777777" w:rsidR="00B124C3" w:rsidRPr="00743905" w:rsidRDefault="00B124C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9AF32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6672FD35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8D7C2" w14:textId="77777777" w:rsidR="00B124C3" w:rsidRPr="00743905" w:rsidRDefault="00B124C3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A10D5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48FAC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8A096" w14:textId="77777777" w:rsidR="00B124C3" w:rsidRPr="00743905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B124C3" w:rsidRPr="00743905" w14:paraId="115B975B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0B6B0" w14:textId="77777777" w:rsidR="00B124C3" w:rsidRPr="00743905" w:rsidRDefault="00B124C3" w:rsidP="00B124C3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D681D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FE2C5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B8F49" w14:textId="77777777" w:rsidR="00B124C3" w:rsidRPr="00743905" w:rsidRDefault="00B124C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33E4B6B1" w14:textId="77777777" w:rsidR="00B124C3" w:rsidRPr="00743905" w:rsidRDefault="00B124C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68416F9A" w14:textId="77777777" w:rsidR="00B124C3" w:rsidRPr="00743905" w:rsidRDefault="00B124C3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355D7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4AE0EC5A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80AF8" w14:textId="77777777" w:rsidR="00B124C3" w:rsidRPr="00743905" w:rsidRDefault="00B124C3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99081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9787B" w14:textId="77777777" w:rsidR="00B124C3" w:rsidRPr="00743905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FFBCD" w14:textId="77777777" w:rsidR="00B124C3" w:rsidRPr="00743905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</w:tbl>
    <w:p w14:paraId="01CA3429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5F80574F" w14:textId="77777777" w:rsidR="00B124C3" w:rsidRDefault="00B124C3" w:rsidP="00BD3926">
      <w:pPr>
        <w:pStyle w:val="Heading1"/>
        <w:spacing w:line="360" w:lineRule="auto"/>
      </w:pPr>
      <w:r>
        <w:t>LINIA 202 B</w:t>
      </w:r>
    </w:p>
    <w:p w14:paraId="59A26B28" w14:textId="77777777" w:rsidR="00B124C3" w:rsidRDefault="00B124C3" w:rsidP="00986206">
      <w:pPr>
        <w:pStyle w:val="Heading1"/>
        <w:spacing w:line="360" w:lineRule="auto"/>
        <w:rPr>
          <w:b w:val="0"/>
          <w:bCs w:val="0"/>
          <w:sz w:val="8"/>
        </w:rPr>
      </w:pPr>
      <w:r>
        <w:t>SIMERIA - SIMERIA TRIAJ GR. D (BUCLĂ)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8"/>
        <w:gridCol w:w="2201"/>
        <w:gridCol w:w="870"/>
        <w:gridCol w:w="757"/>
        <w:gridCol w:w="869"/>
        <w:gridCol w:w="753"/>
        <w:gridCol w:w="2492"/>
      </w:tblGrid>
      <w:tr w:rsidR="00B124C3" w14:paraId="6416A4B4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5C83B" w14:textId="77777777" w:rsidR="00B124C3" w:rsidRDefault="00B124C3" w:rsidP="00B124C3">
            <w:pPr>
              <w:numPr>
                <w:ilvl w:val="0"/>
                <w:numId w:val="8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F4C1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6BADE" w14:textId="77777777" w:rsidR="00B124C3" w:rsidRPr="007C5BF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B861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</w:t>
            </w:r>
          </w:p>
          <w:p w14:paraId="4273864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349E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467034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584E5" w14:textId="77777777" w:rsidR="00B124C3" w:rsidRPr="007C5BF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837A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CFD08" w14:textId="77777777" w:rsidR="00B124C3" w:rsidRPr="00BD268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3E82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EF297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1D, 2D și 3D.</w:t>
            </w:r>
          </w:p>
        </w:tc>
      </w:tr>
    </w:tbl>
    <w:p w14:paraId="53B96B80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693949A1" w14:textId="77777777" w:rsidR="00B124C3" w:rsidRDefault="00B124C3" w:rsidP="002A4CB1">
      <w:pPr>
        <w:pStyle w:val="Heading1"/>
        <w:spacing w:line="360" w:lineRule="auto"/>
      </w:pPr>
      <w:r>
        <w:t>LINIA 203</w:t>
      </w:r>
    </w:p>
    <w:p w14:paraId="55CA9AC0" w14:textId="77777777" w:rsidR="00B124C3" w:rsidRDefault="00B124C3" w:rsidP="003B1D42">
      <w:pPr>
        <w:pStyle w:val="Heading1"/>
        <w:spacing w:line="360" w:lineRule="auto"/>
        <w:rPr>
          <w:b w:val="0"/>
          <w:bCs w:val="0"/>
          <w:sz w:val="8"/>
        </w:rPr>
      </w:pPr>
      <w:r>
        <w:t>PIATRA OLT - PODU OLT - SIBIU - COPŞA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69"/>
        <w:gridCol w:w="744"/>
        <w:gridCol w:w="2176"/>
        <w:gridCol w:w="968"/>
        <w:gridCol w:w="744"/>
        <w:gridCol w:w="869"/>
        <w:gridCol w:w="744"/>
        <w:gridCol w:w="2461"/>
      </w:tblGrid>
      <w:tr w:rsidR="00B124C3" w:rsidRPr="007126D7" w14:paraId="758A333C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F9BDA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AEDCE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20274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4F77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60A6ED44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943C2" w14:textId="77777777" w:rsidR="00B124C3" w:rsidRDefault="00B124C3" w:rsidP="003C4DF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26, 32, </w:t>
            </w:r>
          </w:p>
          <w:p w14:paraId="55D9658F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 și 42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9F100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F3C81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100D8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A5276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afectarea liniilor 4 - 11.</w:t>
            </w:r>
          </w:p>
        </w:tc>
      </w:tr>
      <w:tr w:rsidR="00B124C3" w:rsidRPr="007126D7" w14:paraId="42F088C0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C71BE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46410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F6BB6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4244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2E004E5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8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A79A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toata</w:t>
            </w:r>
          </w:p>
          <w:p w14:paraId="5EAA0D4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B4DAE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FE899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B0E00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4D65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B124C3" w:rsidRPr="007126D7" w14:paraId="2E2838BA" w14:textId="77777777">
        <w:trPr>
          <w:cantSplit/>
          <w:trHeight w:val="6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AF4DC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05DDC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214+880</w:t>
            </w:r>
          </w:p>
          <w:p w14:paraId="092D94C5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214+930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106DC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0EFBB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Piatra Olt -</w:t>
            </w:r>
          </w:p>
          <w:p w14:paraId="4FD98930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Arceşti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0CF60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08704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888EE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A02A1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3B12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A81119F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48DC76B" w14:textId="77777777" w:rsidR="00B124C3" w:rsidRPr="00744E1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5E48DF0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4FDC7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89CB3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220+445</w:t>
            </w:r>
          </w:p>
          <w:p w14:paraId="3A805DF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18586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C59B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475BB5B9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76309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F082A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9206D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DE864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9024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5FF9D967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F161C50" w14:textId="77777777" w:rsidR="00B124C3" w:rsidRPr="00744E1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5C67CA57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0478A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53D9F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221+075</w:t>
            </w:r>
          </w:p>
          <w:p w14:paraId="4479B0FD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7A48B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018A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7D7F76D1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E2557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B465C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70367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A40F0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A0BB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318FF466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A9FB821" w14:textId="77777777" w:rsidR="00B124C3" w:rsidRPr="008F5A6B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8F5A6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4B0C20C9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A4B4B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72E00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228+720</w:t>
            </w:r>
          </w:p>
          <w:p w14:paraId="216C80DB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16A4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97D8D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Strejeşti -</w:t>
            </w:r>
          </w:p>
          <w:p w14:paraId="5C425A3F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Drăgăşani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CFC6C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CBDC2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8A581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1FA2A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EED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6E619FA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47F8488" w14:textId="77777777" w:rsidR="00B124C3" w:rsidRPr="00744E1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75576C96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28E85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25372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241+940</w:t>
            </w:r>
          </w:p>
          <w:p w14:paraId="3AB7E8B3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6DBEA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F8563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5B7CF796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3206A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F6411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EA6B0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D5E7E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ED63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BBD295E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2E8BAEA" w14:textId="77777777" w:rsidR="00B124C3" w:rsidRPr="00744E1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7D798A94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D9E92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9060D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243+000</w:t>
            </w:r>
          </w:p>
          <w:p w14:paraId="419A17B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C65AD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57F67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31957F4A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110CD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E56ED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7C65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5EE4F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085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040E1EC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427FF4A" w14:textId="77777777" w:rsidR="00B124C3" w:rsidRPr="00744E1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1B95DF6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641A8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1A777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249+040</w:t>
            </w:r>
          </w:p>
          <w:p w14:paraId="20126D7A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EB4B6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7B0B1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37F23278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6F9F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04071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4DC02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911F8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3176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234DE98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14C6A45" w14:textId="77777777" w:rsidR="00B124C3" w:rsidRPr="00744E1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70C4087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8B335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FDFF4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249+500</w:t>
            </w:r>
          </w:p>
          <w:p w14:paraId="3E6F7C77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6BF7D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D0B94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2FE21F8F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16EEB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8E92A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5C82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C361D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4EE5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AC890E5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B6B5C62" w14:textId="77777777" w:rsidR="00B124C3" w:rsidRPr="00744E1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3CCE7AE9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5E0E0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0BFD3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251+060</w:t>
            </w:r>
          </w:p>
          <w:p w14:paraId="7F9BE24E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251+110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5D6AE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98CEF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14B05763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52B09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0C957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8FCF9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DCBA6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A8E6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CA6AD63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15674E0" w14:textId="77777777" w:rsidR="00B124C3" w:rsidRPr="00744E1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75606034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E05B3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D81B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251+200</w:t>
            </w:r>
          </w:p>
          <w:p w14:paraId="06A518BA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25E9B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41B48" w14:textId="77777777" w:rsidR="00B124C3" w:rsidRPr="007126D7" w:rsidRDefault="00B124C3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60F74AC2" w14:textId="77777777" w:rsidR="00B124C3" w:rsidRPr="007126D7" w:rsidRDefault="00B124C3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BD7C3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0FACE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275B2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A04BB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4565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B124C3" w:rsidRPr="007126D7" w14:paraId="428BBE0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7919F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A356F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251+665</w:t>
            </w:r>
          </w:p>
          <w:p w14:paraId="3260D7C4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251+715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2382B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1ABC7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36D7C92F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DEC64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2636A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C9DFE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5F3DD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92FE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C7FFA8C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4BBC545" w14:textId="77777777" w:rsidR="00B124C3" w:rsidRPr="00744E1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2C084DD5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539AF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291B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267+020</w:t>
            </w:r>
          </w:p>
          <w:p w14:paraId="591CFA9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635EB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F41A7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56566FDE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8D6F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4C9D8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03A3C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6F6AC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20D63" w14:textId="77777777" w:rsidR="00B124C3" w:rsidRPr="00F13EC0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F13EC0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124C3" w:rsidRPr="007126D7" w14:paraId="160F5FE2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EA710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C03FA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267+020</w:t>
            </w:r>
          </w:p>
          <w:p w14:paraId="2AB16EA1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DE409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22D67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53A46CE8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2EBBA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A2A8B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E685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E55DB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08EB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D5012B8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3EAE991" w14:textId="77777777" w:rsidR="00B124C3" w:rsidRPr="00744E1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778537B5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E0C7C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1D167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268+225</w:t>
            </w:r>
          </w:p>
          <w:p w14:paraId="481B4CE3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268+275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16CAA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2AB8B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23CBE204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A8A38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56D39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BE63F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CBDC0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857C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99D2047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BEBFE3E" w14:textId="77777777" w:rsidR="00B124C3" w:rsidRPr="00744E1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456787B0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71AE1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F1AF5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269+145</w:t>
            </w:r>
          </w:p>
          <w:p w14:paraId="3809EE17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FADF6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1ACC1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270D41A8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C7FD4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0D1E5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0E48E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CF56D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0284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925B876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7222EBC" w14:textId="77777777" w:rsidR="00B124C3" w:rsidRPr="00744E1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79201F03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D36EB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08FE3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270+560</w:t>
            </w:r>
          </w:p>
          <w:p w14:paraId="6C5CF258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270+610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A15FA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9E2FA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51454B6A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AFCFE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89429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8B45A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B90CD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ED37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B43C258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11836757" w14:textId="77777777" w:rsidR="00B124C3" w:rsidRPr="00744E1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68800815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2AEF3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E79A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271+775</w:t>
            </w:r>
          </w:p>
          <w:p w14:paraId="495E6359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271+825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61916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D2CF7" w14:textId="77777777" w:rsidR="00B124C3" w:rsidRPr="007126D7" w:rsidRDefault="00B124C3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094306FB" w14:textId="77777777" w:rsidR="00B124C3" w:rsidRPr="007126D7" w:rsidRDefault="00B124C3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F7969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1B41F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7D038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BCEB4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5D1D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B124C3" w:rsidRPr="007126D7" w14:paraId="10B14B72" w14:textId="77777777">
        <w:trPr>
          <w:cantSplit/>
          <w:trHeight w:val="146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30BD0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8D98A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E7F10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D734A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564C95B4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X, liniile 4, 5 şi 6</w:t>
            </w:r>
          </w:p>
          <w:p w14:paraId="53180098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B97C4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de la </w:t>
            </w:r>
          </w:p>
          <w:p w14:paraId="355A1E29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axa staţiei </w:t>
            </w:r>
          </w:p>
          <w:p w14:paraId="5D43CA35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la </w:t>
            </w:r>
          </w:p>
          <w:p w14:paraId="0CB13FC1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marca </w:t>
            </w:r>
          </w:p>
          <w:p w14:paraId="06E78331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de siguranţă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0AB7D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FDF90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04240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A47CC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B124C3" w:rsidRPr="007126D7" w14:paraId="3BE2EC33" w14:textId="77777777">
        <w:trPr>
          <w:cantSplit/>
          <w:trHeight w:val="62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8069D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2A9B3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50AD3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D0F7B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4CC79875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091E1" w14:textId="77777777" w:rsidR="00B124C3" w:rsidRPr="007126D7" w:rsidRDefault="00B124C3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peste </w:t>
            </w:r>
          </w:p>
          <w:p w14:paraId="02592242" w14:textId="77777777" w:rsidR="00B124C3" w:rsidRPr="007126D7" w:rsidRDefault="00B124C3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sch.  10, </w:t>
            </w:r>
          </w:p>
          <w:p w14:paraId="3083F653" w14:textId="77777777" w:rsidR="00B124C3" w:rsidRPr="007126D7" w:rsidRDefault="00B124C3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12, 26 </w:t>
            </w:r>
          </w:p>
          <w:p w14:paraId="518D9868" w14:textId="77777777" w:rsidR="00B124C3" w:rsidRPr="007126D7" w:rsidRDefault="00B124C3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>şi  36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CBED9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26858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9C5D3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6D89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Cu afectarea liniilor CET </w:t>
            </w:r>
          </w:p>
          <w:p w14:paraId="314EECE5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şi de la 4 - 7.</w:t>
            </w:r>
          </w:p>
        </w:tc>
      </w:tr>
      <w:tr w:rsidR="00B124C3" w:rsidRPr="007126D7" w14:paraId="5572181A" w14:textId="77777777">
        <w:trPr>
          <w:cantSplit/>
          <w:trHeight w:val="549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C46A8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F649D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39CBF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130B1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0315BFF6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1E2AE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501234C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657ED78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5, 7, </w:t>
            </w:r>
          </w:p>
          <w:p w14:paraId="4E1E78AF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și 21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89EFB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7A8A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BB41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57A0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FC6B749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6, Cap X.</w:t>
            </w:r>
          </w:p>
        </w:tc>
      </w:tr>
      <w:tr w:rsidR="00B124C3" w:rsidRPr="007126D7" w14:paraId="7343137A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37A36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4182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F3BEC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ACFEF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1257DFC4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010C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5F01AE4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5E88259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2, 6, </w:t>
            </w:r>
          </w:p>
          <w:p w14:paraId="28173AD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12, 14, 18, 20, 22, 24, 28, </w:t>
            </w:r>
          </w:p>
          <w:p w14:paraId="1E3854C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7218D22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/ 34,</w:t>
            </w:r>
          </w:p>
          <w:p w14:paraId="3D43BC3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6A97BEAD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 și 38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ADDFE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34FBC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6BFCE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919E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5012909F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linile 5 - 20. </w:t>
            </w:r>
          </w:p>
        </w:tc>
      </w:tr>
      <w:tr w:rsidR="00B124C3" w:rsidRPr="007126D7" w14:paraId="02039AC9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F28DA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F2503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BBAA1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3AAD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Bujoreni</w:t>
            </w:r>
          </w:p>
          <w:p w14:paraId="46CD2FB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X, linia 4 </w:t>
            </w:r>
          </w:p>
          <w:p w14:paraId="48ABD81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CEF8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50CEB2D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/ 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09C6E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E0121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E084E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196D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B124C3" w:rsidRPr="007126D7" w14:paraId="42B032D4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5AFBD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3D1A2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E1AE1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9FA4A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Bujoreni -</w:t>
            </w:r>
          </w:p>
          <w:p w14:paraId="4133A679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655A2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01459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974C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300+654</w:t>
            </w:r>
          </w:p>
          <w:p w14:paraId="77B18C9E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C8E8B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56227" w14:textId="77777777" w:rsidR="00B124C3" w:rsidRDefault="00B124C3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locomotive cuplate.</w:t>
            </w:r>
          </w:p>
          <w:p w14:paraId="1FB37585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05AEB02D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ABBBD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141DD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88D08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74C4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  <w:p w14:paraId="18B596C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09674F54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B11F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4FCD49B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15,</w:t>
            </w:r>
          </w:p>
          <w:p w14:paraId="119287B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</w:t>
            </w:r>
          </w:p>
          <w:p w14:paraId="3D6C555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/ 18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29B63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FE1F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C484C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E8059" w14:textId="77777777" w:rsidR="00B124C3" w:rsidRDefault="00B124C3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B124C3" w:rsidRPr="007126D7" w14:paraId="1A07640C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959A9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15B6D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835</w:t>
            </w:r>
          </w:p>
          <w:p w14:paraId="307D0C7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3D69F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D5DBD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Cozia -</w:t>
            </w:r>
          </w:p>
          <w:p w14:paraId="3FE1FC8B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Lotru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23504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8B018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87A29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35109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88D73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124C3" w:rsidRPr="007126D7" w14:paraId="245A30A5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5F016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839A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351+550</w:t>
            </w:r>
          </w:p>
          <w:p w14:paraId="7138CEAD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DAB3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E849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67B1A1B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ărului – </w:t>
            </w:r>
          </w:p>
          <w:p w14:paraId="2495FC44" w14:textId="77777777" w:rsidR="00B124C3" w:rsidRPr="00F87E98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Podu Olt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B902D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6CF29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6364E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E2315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4A0D0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B124C3" w:rsidRPr="007126D7" w14:paraId="69F946EE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8DEB1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40157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46D08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77A49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Câineni</w:t>
            </w:r>
          </w:p>
          <w:p w14:paraId="373B2D12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743CCA67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DBA77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</w:t>
            </w:r>
          </w:p>
          <w:p w14:paraId="04575A8D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9753E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390D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815E4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CB5D9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B124C3" w:rsidRPr="007126D7" w14:paraId="69324CEB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31778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8058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360+150</w:t>
            </w:r>
          </w:p>
          <w:p w14:paraId="6207CE19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A83AD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A619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2A1E73E3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>ărului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08E60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2DA95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85A93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78813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C3678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124C3" w:rsidRPr="007126D7" w14:paraId="53700A51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DBD78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A863B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C2C8D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5C9A9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Valea Mărului</w:t>
            </w:r>
          </w:p>
          <w:p w14:paraId="14F600DC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BAEB2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9B409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CA12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F0D84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64B36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B124C3" w:rsidRPr="007126D7" w14:paraId="48A307FD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8AC02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B6F6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  <w:p w14:paraId="7AED1EAD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367+577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EBA65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1B618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126D7">
              <w:rPr>
                <w:b/>
                <w:bCs/>
                <w:color w:val="000000"/>
                <w:sz w:val="20"/>
              </w:rPr>
              <w:t>Valea Mărului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  <w:r>
              <w:rPr>
                <w:b/>
                <w:bCs/>
                <w:color w:val="000000"/>
                <w:sz w:val="20"/>
              </w:rPr>
              <w:br/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384DF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D23CB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3193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AE6C3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39EE2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124C3" w:rsidRPr="007126D7" w14:paraId="2D4976F6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63E1E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9CA22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C4DE5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53856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 </w:t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F1589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Călcâi sch. 13 – opritor Km 369+998 – 370+250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9D787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E16B5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9EE39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5040E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3556241E" w14:textId="77777777">
        <w:trPr>
          <w:cantSplit/>
          <w:trHeight w:val="14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58817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2DA8F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771B2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19A06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Podu Olt -</w:t>
            </w:r>
          </w:p>
          <w:p w14:paraId="47BEA249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496A5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426C2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FD330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</w:t>
            </w:r>
            <w:r w:rsidRPr="007126D7">
              <w:rPr>
                <w:b/>
                <w:bCs/>
                <w:color w:val="000000"/>
                <w:sz w:val="20"/>
              </w:rPr>
              <w:t>0</w:t>
            </w:r>
          </w:p>
          <w:p w14:paraId="37D5DC2A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4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BF753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BEA3E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124C3" w:rsidRPr="007126D7" w14:paraId="4268DD77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45356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DEC2C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A3D55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FCE8E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 -</w:t>
            </w:r>
          </w:p>
          <w:p w14:paraId="3683EDE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Sibiu</w:t>
            </w:r>
            <w:r w:rsidRPr="007126D7"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</w:rPr>
              <w:t>Triaj</w:t>
            </w:r>
          </w:p>
          <w:p w14:paraId="7E4AD2B1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Grupa Şelimbăr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1C258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96F20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91191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550</w:t>
            </w:r>
          </w:p>
          <w:p w14:paraId="0A23B395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382+</w:t>
            </w:r>
            <w:r>
              <w:rPr>
                <w:b/>
                <w:bCs/>
                <w:color w:val="000000"/>
                <w:sz w:val="20"/>
              </w:rPr>
              <w:t>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D0EAF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901DB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124C3" w:rsidRPr="007126D7" w14:paraId="68A641CB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4ECD4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E6F9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C916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3259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Tălmaciu - </w:t>
            </w:r>
          </w:p>
          <w:p w14:paraId="0936C1E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Sibiu Triaj </w:t>
            </w:r>
          </w:p>
          <w:p w14:paraId="14BA2299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E135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89638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7C33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386+000</w:t>
            </w:r>
          </w:p>
          <w:p w14:paraId="63495C9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1E280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B139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Cu inductori de 1000 Hz </w:t>
            </w:r>
          </w:p>
          <w:p w14:paraId="4FFAEEC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în Cap X.</w:t>
            </w:r>
          </w:p>
        </w:tc>
      </w:tr>
      <w:tr w:rsidR="00B124C3" w:rsidRPr="007126D7" w14:paraId="5ED93192" w14:textId="77777777">
        <w:trPr>
          <w:cantSplit/>
          <w:trHeight w:val="5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70739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D06EC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F772F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C0BA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1 directă </w:t>
            </w:r>
          </w:p>
          <w:p w14:paraId="1649089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Sibiu Triaj</w:t>
            </w:r>
          </w:p>
          <w:p w14:paraId="0ADBAF20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A146D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E5D1B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6C7E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  <w:p w14:paraId="0A3F9C6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388+437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FA05D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7E92E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124C3" w:rsidRPr="007126D7" w14:paraId="33418E51" w14:textId="77777777">
        <w:trPr>
          <w:cantSplit/>
          <w:trHeight w:val="125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FA028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FF5FA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C2A53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075F8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St. Sibiu </w:t>
            </w:r>
          </w:p>
          <w:p w14:paraId="1EBA5DF9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3D9B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toate apara-tele </w:t>
            </w:r>
          </w:p>
          <w:p w14:paraId="04B54863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 cale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6A2E8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466D0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90CCF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D3379" w14:textId="77777777" w:rsidR="00B124C3" w:rsidRPr="007126D7" w:rsidRDefault="00B124C3">
            <w:pPr>
              <w:spacing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3B8C6D5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154C82C5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de la liniile 1 - 10 Sibiu.</w:t>
            </w:r>
          </w:p>
        </w:tc>
      </w:tr>
      <w:tr w:rsidR="00B124C3" w:rsidRPr="007126D7" w14:paraId="2F571A3A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D8F97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A8FB6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81CB2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1C1DD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Sibiu</w:t>
            </w:r>
          </w:p>
          <w:p w14:paraId="3D971606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liniile 9 şi 10 abătute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4BCBE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9B9B0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567A9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68640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92682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B124C3" w:rsidRPr="007126D7" w14:paraId="6B97C201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5E41C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D32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404+100</w:t>
            </w:r>
          </w:p>
          <w:p w14:paraId="041C3B02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406+950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08109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31F27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F0FE9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2111E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7A3EF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8E137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4C936" w14:textId="77777777" w:rsidR="00B124C3" w:rsidRPr="007126D7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</w:t>
            </w:r>
          </w:p>
        </w:tc>
      </w:tr>
      <w:tr w:rsidR="00B124C3" w:rsidRPr="007126D7" w14:paraId="346490A9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A92B4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AE46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410+600</w:t>
            </w:r>
          </w:p>
          <w:p w14:paraId="4279E5B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D84B3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8B93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66C49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52FA5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1A1FD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0209A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AEE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  <w:p w14:paraId="3025C78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B124C3" w:rsidRPr="007126D7" w14:paraId="33A140DF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E7E96" w14:textId="77777777" w:rsidR="00B124C3" w:rsidRPr="007126D7" w:rsidRDefault="00B124C3" w:rsidP="00B124C3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AF62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435+375</w:t>
            </w:r>
          </w:p>
          <w:p w14:paraId="49619F0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435+425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E317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20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DB53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Șeica Mare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</w:p>
          <w:p w14:paraId="2BFD13C2" w14:textId="77777777" w:rsidR="00B124C3" w:rsidRPr="00037854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Copșa Mică</w:t>
            </w:r>
          </w:p>
          <w:p w14:paraId="26EBD61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0F750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C926D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A3BAF" w14:textId="77777777" w:rsidR="00B124C3" w:rsidRPr="007126D7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08B7A" w14:textId="77777777" w:rsidR="00B124C3" w:rsidRPr="007126D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3BE8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 Valabil doar pentru trenurile tip automotor</w:t>
            </w:r>
          </w:p>
        </w:tc>
      </w:tr>
    </w:tbl>
    <w:p w14:paraId="4C428034" w14:textId="77777777" w:rsidR="00B124C3" w:rsidRDefault="00B124C3" w:rsidP="000039F1">
      <w:pPr>
        <w:spacing w:before="40" w:after="40" w:line="192" w:lineRule="auto"/>
        <w:ind w:right="57"/>
        <w:rPr>
          <w:sz w:val="20"/>
          <w:lang w:val="ro-RO"/>
        </w:rPr>
      </w:pPr>
    </w:p>
    <w:p w14:paraId="545F47F2" w14:textId="77777777" w:rsidR="00B124C3" w:rsidRDefault="00B124C3" w:rsidP="00CC0982">
      <w:pPr>
        <w:pStyle w:val="Heading1"/>
        <w:spacing w:line="360" w:lineRule="auto"/>
      </w:pPr>
      <w:r>
        <w:t>LINIA 205</w:t>
      </w:r>
    </w:p>
    <w:p w14:paraId="6657F198" w14:textId="77777777" w:rsidR="00B124C3" w:rsidRDefault="00B124C3" w:rsidP="000F0227">
      <w:pPr>
        <w:pStyle w:val="Heading1"/>
        <w:spacing w:line="360" w:lineRule="auto"/>
        <w:rPr>
          <w:b w:val="0"/>
          <w:bCs w:val="0"/>
          <w:sz w:val="8"/>
        </w:rPr>
      </w:pPr>
      <w:r>
        <w:t>BRAŞOV - PODU OLT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B124C3" w14:paraId="2873A86D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C3686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4988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B874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240C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C</w:t>
            </w:r>
            <w:r>
              <w:rPr>
                <w:b/>
                <w:bCs/>
                <w:sz w:val="20"/>
                <w:lang w:val="ro-RO"/>
              </w:rPr>
              <w:t xml:space="preserve">ălători </w:t>
            </w:r>
          </w:p>
          <w:p w14:paraId="3EFD02B7" w14:textId="77777777" w:rsidR="00B124C3" w:rsidRPr="00985789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E053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30F9F30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50, 52,</w:t>
            </w:r>
          </w:p>
          <w:p w14:paraId="7FEE3A2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56, 58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9AA6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A3EB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455C8" w14:textId="77777777" w:rsidR="00B124C3" w:rsidRPr="0073437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BC40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64D243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12 - 15.</w:t>
            </w:r>
          </w:p>
        </w:tc>
      </w:tr>
      <w:tr w:rsidR="00B124C3" w14:paraId="270AB706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131E4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3DEE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1+190</w:t>
            </w:r>
          </w:p>
          <w:p w14:paraId="7D7C27E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3A1C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25FF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F05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9BA8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5EDB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C638F" w14:textId="77777777" w:rsidR="00B124C3" w:rsidRPr="0073437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4511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semnal X 3 și vârf sch.4</w:t>
            </w:r>
          </w:p>
          <w:p w14:paraId="0F26FD8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5D7E8C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424076FB" w14:textId="77777777">
        <w:trPr>
          <w:cantSplit/>
          <w:trHeight w:val="5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C1DA5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333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  <w:p w14:paraId="327A6FA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A7B37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5B82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Braş</w:t>
            </w:r>
            <w:r>
              <w:rPr>
                <w:b/>
                <w:bCs/>
                <w:sz w:val="20"/>
                <w:lang w:val="en-US"/>
              </w:rPr>
              <w:t>ov -</w:t>
            </w:r>
          </w:p>
          <w:p w14:paraId="05A5D15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B9F5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C85B3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20D9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0A429" w14:textId="77777777" w:rsidR="00B124C3" w:rsidRPr="0073437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6A33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B124C3" w14:paraId="605F7489" w14:textId="77777777">
        <w:trPr>
          <w:cantSplit/>
          <w:trHeight w:val="6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15AA5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F2F2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  <w:p w14:paraId="15E0C26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E13E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F3B4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62B1AD8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directă, 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B816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0AA22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BA00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75044" w14:textId="77777777" w:rsidR="00B124C3" w:rsidRPr="0073437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EEFC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560C20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BFFD37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5, 11 și 17.</w:t>
            </w:r>
          </w:p>
        </w:tc>
      </w:tr>
      <w:tr w:rsidR="00B124C3" w14:paraId="28DE7D00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6877B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8601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BF79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78CB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E2F5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B9EF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E023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87A7B" w14:textId="77777777" w:rsidR="00B124C3" w:rsidRPr="0073437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FB3D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D336CB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3.</w:t>
            </w:r>
          </w:p>
        </w:tc>
      </w:tr>
      <w:tr w:rsidR="00B124C3" w14:paraId="59F430A6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E3EA4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60B04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3+850</w:t>
            </w:r>
          </w:p>
          <w:p w14:paraId="4FC198F4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5B643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DF837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82195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D3588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B8B87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4B42E" w14:textId="77777777" w:rsidR="00B124C3" w:rsidRPr="0073437A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0FF30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68A89F1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în capătul dinspre Ghimbav.</w:t>
            </w:r>
          </w:p>
          <w:p w14:paraId="0BDA8A31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8 și 12 Cap Y.</w:t>
            </w:r>
          </w:p>
        </w:tc>
      </w:tr>
      <w:tr w:rsidR="00B124C3" w14:paraId="2C2F495E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B28A6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321B3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  <w:p w14:paraId="1540AF1D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AB244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C686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</w:t>
            </w:r>
          </w:p>
          <w:p w14:paraId="15FDEB35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512B7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BD4BE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D43D6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00ECF" w14:textId="77777777" w:rsidR="00B124C3" w:rsidRPr="0073437A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4D92A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62C026A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1657467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nr. 1, 3, 8 și 16.</w:t>
            </w:r>
          </w:p>
        </w:tc>
      </w:tr>
      <w:tr w:rsidR="00B124C3" w14:paraId="7FDE46E8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E6C99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8F992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B18EA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7940C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Ghimbav,</w:t>
            </w:r>
          </w:p>
          <w:p w14:paraId="61479102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2F549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365EC3">
              <w:rPr>
                <w:b/>
                <w:bCs/>
                <w:sz w:val="20"/>
                <w:lang w:val="ro-RO"/>
              </w:rPr>
              <w:t>vărf sch. 10 - semnal ieșire cap X (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365EC3">
              <w:rPr>
                <w:b/>
                <w:bCs/>
                <w:sz w:val="20"/>
                <w:lang w:val="ro-RO"/>
              </w:rPr>
              <w:t>+240 - 10+000)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8B927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3D986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CA0AD" w14:textId="77777777" w:rsidR="00B124C3" w:rsidRPr="0073437A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CF321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6F7EA24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B124C3" w14:paraId="57CACC00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33EB3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91BCA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28+500</w:t>
            </w:r>
          </w:p>
          <w:p w14:paraId="05CBE828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5FCDA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2B7B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Vlădeni Ardeal -</w:t>
            </w:r>
          </w:p>
          <w:p w14:paraId="3F1B0A4A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Brădeț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69559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C3059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7CF4D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89850" w14:textId="77777777" w:rsidR="00B124C3" w:rsidRPr="0073437A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7F8A6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2D032CB0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0F1B8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5F1E4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D8DB2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1C5A6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Şercaia</w:t>
            </w:r>
          </w:p>
          <w:p w14:paraId="1FD83EEF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31131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771C0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38A47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C69C2" w14:textId="77777777" w:rsidR="00B124C3" w:rsidRPr="0073437A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21884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CB53B8A" w14:textId="77777777">
        <w:trPr>
          <w:cantSplit/>
          <w:trHeight w:val="5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62045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0EA15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0FA94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9B62A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Făgăraş</w:t>
            </w:r>
          </w:p>
          <w:p w14:paraId="402E3E27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4, 6 şi 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3304A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03063B9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E65B4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09EC2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73DB7" w14:textId="77777777" w:rsidR="00B124C3" w:rsidRPr="0073437A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742AA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8241B8F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9F76B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5BF59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AC6BA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677C1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Voila</w:t>
            </w:r>
          </w:p>
          <w:p w14:paraId="74ED0B11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E7C51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084140E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234C1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E9785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7A720" w14:textId="77777777" w:rsidR="00B124C3" w:rsidRPr="0073437A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36059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D877E6D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225FF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89ACE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78B5C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9F694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Ucea</w:t>
            </w:r>
          </w:p>
          <w:p w14:paraId="0785616A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C43A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FD298B1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8C445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E8295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436D0" w14:textId="77777777" w:rsidR="00B124C3" w:rsidRPr="0073437A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7BB9B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4594EE51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2 abătute.</w:t>
            </w:r>
          </w:p>
        </w:tc>
      </w:tr>
      <w:tr w:rsidR="00B124C3" w14:paraId="16C812D2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A161B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EE30C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  <w:p w14:paraId="38592A03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95+140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D8915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0DC38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Ucea - Arpaș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D3845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4866E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62239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BACB7" w14:textId="77777777" w:rsidR="00B124C3" w:rsidRPr="0073437A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DB14F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736D0076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6C414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CF92D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FF8E2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BBF27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Arpaș</w:t>
            </w:r>
          </w:p>
          <w:p w14:paraId="01F13F32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216BD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F25A2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38195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F00C8" w14:textId="77777777" w:rsidR="00B124C3" w:rsidRPr="0073437A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DAF5C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E81A4B1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796DF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3B810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100+350</w:t>
            </w:r>
          </w:p>
          <w:p w14:paraId="0A59097E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101+000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DEBC9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B3CA9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Arpaș - </w:t>
            </w:r>
          </w:p>
          <w:p w14:paraId="07B2F38B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Porumbacu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5CE4B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8194A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F2A71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BDC82" w14:textId="77777777" w:rsidR="00B124C3" w:rsidRPr="0073437A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74E8D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C1D6392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6015F23E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7ED2C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286C6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9594E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3FD71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Avrig linia 4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EDED8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EA7FBFB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A9B3B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21879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1C57A" w14:textId="77777777" w:rsidR="00B124C3" w:rsidRPr="0073437A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1CC42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40F92BA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B0E70" w14:textId="77777777" w:rsidR="00B124C3" w:rsidRDefault="00B124C3" w:rsidP="00B124C3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5B753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120+240</w:t>
            </w:r>
          </w:p>
          <w:p w14:paraId="4F36E6C9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120+290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07BC6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90ABC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Avrig  - Podu Olt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DA3CB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15FE2" w14:textId="77777777" w:rsidR="00B124C3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869B2" w14:textId="77777777" w:rsidR="00B124C3" w:rsidRDefault="00B124C3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BB09A" w14:textId="77777777" w:rsidR="00B124C3" w:rsidRPr="0073437A" w:rsidRDefault="00B124C3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BCBE" w14:textId="77777777" w:rsidR="00B124C3" w:rsidRDefault="00B124C3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047CAAE9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68086C57" w14:textId="77777777" w:rsidR="00B124C3" w:rsidRDefault="00B124C3" w:rsidP="001B3E46">
      <w:pPr>
        <w:pStyle w:val="Heading1"/>
        <w:spacing w:line="360" w:lineRule="auto"/>
      </w:pPr>
      <w:r>
        <w:t>LINIA 206</w:t>
      </w:r>
    </w:p>
    <w:p w14:paraId="26313E3E" w14:textId="77777777" w:rsidR="00B124C3" w:rsidRDefault="00B124C3" w:rsidP="00907AC9">
      <w:pPr>
        <w:pStyle w:val="Heading1"/>
        <w:spacing w:line="360" w:lineRule="auto"/>
        <w:rPr>
          <w:b w:val="0"/>
          <w:bCs w:val="0"/>
          <w:sz w:val="8"/>
        </w:rPr>
      </w:pPr>
      <w:r>
        <w:t>BARTOLOMEU - ZĂRNEŞTI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B124C3" w14:paraId="4780CF88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D94EF" w14:textId="77777777" w:rsidR="00B124C3" w:rsidRDefault="00B124C3" w:rsidP="00B124C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7687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3+850</w:t>
            </w:r>
          </w:p>
          <w:p w14:paraId="042EAC2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F9D6E" w14:textId="77777777" w:rsidR="00B124C3" w:rsidRPr="005E279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7341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18B639D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68F2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EAA07" w14:textId="77777777" w:rsidR="00B124C3" w:rsidRPr="005E279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DA6B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24C1E" w14:textId="77777777" w:rsidR="00B124C3" w:rsidRPr="005E279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F023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435310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în capătul dinspre Ghimbav.</w:t>
            </w:r>
          </w:p>
          <w:p w14:paraId="07A7B2BE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8 și 12 Cap Y.</w:t>
            </w:r>
          </w:p>
        </w:tc>
      </w:tr>
      <w:tr w:rsidR="00B124C3" w14:paraId="2615350B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66A33" w14:textId="77777777" w:rsidR="00B124C3" w:rsidRDefault="00B124C3" w:rsidP="00B124C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4FF8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  <w:p w14:paraId="7C0C493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2AFE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23B5B" w14:textId="77777777" w:rsidR="00B124C3" w:rsidRDefault="00B124C3" w:rsidP="00B5195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0FABEC33" w14:textId="77777777" w:rsidR="00B124C3" w:rsidRDefault="00B124C3" w:rsidP="00B5195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si Bartolomeu -</w:t>
            </w:r>
          </w:p>
          <w:p w14:paraId="519127B5" w14:textId="77777777" w:rsidR="00B124C3" w:rsidRDefault="00B124C3" w:rsidP="00B5195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Cristian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D3A0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7C7E7" w14:textId="77777777" w:rsidR="00B124C3" w:rsidRPr="005E279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CCCF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F4C8E" w14:textId="77777777" w:rsidR="00B124C3" w:rsidRPr="005E279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8F25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5498F579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0A723" w14:textId="77777777" w:rsidR="00B124C3" w:rsidRDefault="00B124C3" w:rsidP="00B124C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8AFC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C1267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ABA3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7B6747D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BFE3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din</w:t>
            </w:r>
          </w:p>
          <w:p w14:paraId="4C94483D" w14:textId="77777777" w:rsidR="00B124C3" w:rsidRPr="008978B6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Cap X aferenți liniei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43834" w14:textId="77777777" w:rsidR="00B124C3" w:rsidRPr="005E279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D204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AE662" w14:textId="77777777" w:rsidR="00B124C3" w:rsidRPr="005E279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4FAB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9942D4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67A5CAD8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DFB27" w14:textId="77777777" w:rsidR="00B124C3" w:rsidRDefault="00B124C3" w:rsidP="00B124C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8B2A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10+300</w:t>
            </w:r>
          </w:p>
          <w:p w14:paraId="75998B7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7A720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3434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Bartolomeu -</w:t>
            </w:r>
          </w:p>
          <w:p w14:paraId="44D8CDA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Cristian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6C88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8A23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4CFE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8D7A4" w14:textId="77777777" w:rsidR="00B124C3" w:rsidRPr="005E279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578A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B639DB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5D11C329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3B32F" w14:textId="77777777" w:rsidR="00B124C3" w:rsidRDefault="00B124C3" w:rsidP="00B124C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DEF70" w14:textId="77777777" w:rsidR="00B124C3" w:rsidRDefault="00B124C3" w:rsidP="00477D2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75B9A" w14:textId="77777777" w:rsidR="00B124C3" w:rsidRDefault="00B124C3" w:rsidP="00477D2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1FA77" w14:textId="77777777" w:rsidR="00B124C3" w:rsidRDefault="00B124C3" w:rsidP="00477D2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Cristian,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260B4" w14:textId="77777777" w:rsidR="00B124C3" w:rsidRDefault="00B124C3" w:rsidP="00477D2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49915" w14:textId="77777777" w:rsidR="00B124C3" w:rsidRDefault="00B124C3" w:rsidP="00477D2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17D3E" w14:textId="77777777" w:rsidR="00B124C3" w:rsidRDefault="00B124C3" w:rsidP="00477D2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795A" w14:textId="77777777" w:rsidR="00B124C3" w:rsidRPr="005E2797" w:rsidRDefault="00B124C3" w:rsidP="00477D2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27CFD" w14:textId="77777777" w:rsidR="00B124C3" w:rsidRDefault="00B124C3" w:rsidP="00477D2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173B958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8E027" w14:textId="77777777" w:rsidR="00B124C3" w:rsidRDefault="00B124C3" w:rsidP="00B124C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BECF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16+840</w:t>
            </w:r>
          </w:p>
          <w:p w14:paraId="22FFA84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17+528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7D47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E617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Râşnov</w:t>
            </w:r>
          </w:p>
          <w:p w14:paraId="647E380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și</w:t>
            </w:r>
          </w:p>
          <w:p w14:paraId="5938FD1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Râşnov -</w:t>
            </w:r>
          </w:p>
          <w:p w14:paraId="7A519E2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Zărneşti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C958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257B4" w14:textId="77777777" w:rsidR="00B124C3" w:rsidRPr="005E279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B7C8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5A668" w14:textId="77777777" w:rsidR="00B124C3" w:rsidRPr="005E279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DA95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DE5517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464603A0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A40C1" w14:textId="77777777" w:rsidR="00B124C3" w:rsidRDefault="00B124C3" w:rsidP="00B124C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3198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21+950</w:t>
            </w:r>
          </w:p>
          <w:p w14:paraId="60E6718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F52E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CBE4A" w14:textId="77777777" w:rsidR="00B124C3" w:rsidRDefault="00B124C3" w:rsidP="00FD37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Râşnov -</w:t>
            </w:r>
          </w:p>
          <w:p w14:paraId="3F5CEA36" w14:textId="77777777" w:rsidR="00B124C3" w:rsidRDefault="00B124C3" w:rsidP="00FD37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Zărneşti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1DE7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0C562" w14:textId="77777777" w:rsidR="00B124C3" w:rsidRPr="005E279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1435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1AC2F" w14:textId="77777777" w:rsidR="00B124C3" w:rsidRPr="005E279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774C5" w14:textId="77777777" w:rsidR="00B124C3" w:rsidRDefault="00B124C3" w:rsidP="00FD37D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2378069" w14:textId="77777777" w:rsidR="00B124C3" w:rsidRDefault="00B124C3" w:rsidP="00FD37D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5202BE95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5F5E8" w14:textId="77777777" w:rsidR="00B124C3" w:rsidRDefault="00B124C3" w:rsidP="00B124C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7848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3C7D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6880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Zărneşti liniile 4 și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D573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80803" w14:textId="77777777" w:rsidR="00B124C3" w:rsidRPr="005E279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840E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F4B85" w14:textId="77777777" w:rsidR="00B124C3" w:rsidRPr="005E2797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0E01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E56323E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0ABB8F5A" w14:textId="77777777" w:rsidR="00B124C3" w:rsidRDefault="00B124C3" w:rsidP="00406C17">
      <w:pPr>
        <w:pStyle w:val="Heading1"/>
        <w:spacing w:line="360" w:lineRule="auto"/>
      </w:pPr>
      <w:r>
        <w:t>LINIA 210</w:t>
      </w:r>
    </w:p>
    <w:p w14:paraId="5877366D" w14:textId="77777777" w:rsidR="00B124C3" w:rsidRDefault="00B124C3" w:rsidP="00821D8C">
      <w:pPr>
        <w:pStyle w:val="Heading1"/>
        <w:spacing w:line="360" w:lineRule="auto"/>
        <w:rPr>
          <w:b w:val="0"/>
          <w:bCs w:val="0"/>
          <w:sz w:val="8"/>
        </w:rPr>
      </w:pPr>
      <w:r>
        <w:t>SIBIU - VINŢU DE JOS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3"/>
        <w:gridCol w:w="2202"/>
        <w:gridCol w:w="869"/>
        <w:gridCol w:w="753"/>
        <w:gridCol w:w="869"/>
        <w:gridCol w:w="753"/>
        <w:gridCol w:w="2490"/>
      </w:tblGrid>
      <w:tr w:rsidR="00B124C3" w14:paraId="5293154C" w14:textId="77777777">
        <w:trPr>
          <w:cantSplit/>
          <w:trHeight w:val="11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FDF6B" w14:textId="77777777" w:rsidR="00B124C3" w:rsidRDefault="00B124C3" w:rsidP="00B124C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F45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BCFB9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CAF3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6099D37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2CB2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6B48281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7493B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149E7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D0B38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4373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66101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84328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 la liniile 1 - 10 Sibiu.</w:t>
            </w:r>
          </w:p>
        </w:tc>
      </w:tr>
      <w:tr w:rsidR="00B124C3" w14:paraId="4A035087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4DD8C" w14:textId="77777777" w:rsidR="00B124C3" w:rsidRDefault="00B124C3" w:rsidP="00B124C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4350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225A1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A692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7850EAE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9 şi 10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1D6F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1DE5D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C549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56D7C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5FEF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69B96AB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51C30" w14:textId="77777777" w:rsidR="00B124C3" w:rsidRDefault="00B124C3" w:rsidP="00B124C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752C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F6128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EEC3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Turnișor</w:t>
            </w:r>
          </w:p>
          <w:p w14:paraId="0279963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3617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FDF2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033A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B7E9E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5362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87ACC66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FEB6F" w14:textId="77777777" w:rsidR="00B124C3" w:rsidRDefault="00B124C3" w:rsidP="00B124C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803A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155FD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CC4D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Orlat</w:t>
            </w:r>
          </w:p>
          <w:p w14:paraId="1947742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F90B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EF406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4719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62E15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2A40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639E2EE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03FA4" w14:textId="77777777" w:rsidR="00B124C3" w:rsidRDefault="00B124C3" w:rsidP="00B124C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6679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0229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B802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Săliște </w:t>
            </w:r>
          </w:p>
          <w:p w14:paraId="5D41143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178F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477A86A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</w:t>
            </w:r>
          </w:p>
          <w:p w14:paraId="428C963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66BF59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905AF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BD90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19BD6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446B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BFDF97C" w14:textId="77777777">
        <w:trPr>
          <w:cantSplit/>
          <w:trHeight w:val="100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36F04" w14:textId="77777777" w:rsidR="00B124C3" w:rsidRDefault="00B124C3" w:rsidP="00B124C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F33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EAF67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BAB0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Apoldu de Sus</w:t>
            </w:r>
          </w:p>
          <w:p w14:paraId="39AD169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9749B" w14:textId="77777777" w:rsidR="00B124C3" w:rsidRDefault="00B124C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calcâiul sch. 9 </w:t>
            </w:r>
          </w:p>
          <w:p w14:paraId="5D0B238A" w14:textId="77777777" w:rsidR="00B124C3" w:rsidRDefault="00B124C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0F5F5F0B" w14:textId="77777777" w:rsidR="00B124C3" w:rsidRDefault="00B124C3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(km. 42+744)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DF0C7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ADC9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D1540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4F8E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6559DE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8C0AB" w14:textId="77777777" w:rsidR="00B124C3" w:rsidRDefault="00B124C3" w:rsidP="00B124C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449E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4A87E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0C7B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Sebeş Alba</w:t>
            </w:r>
          </w:p>
          <w:p w14:paraId="002B489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CCC2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ax stație și sch. 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FF0D3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6808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DE869" w14:textId="77777777" w:rsidR="00B124C3" w:rsidRPr="00C7636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9CBA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4D978C85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7D5E2623" w14:textId="77777777" w:rsidR="00B124C3" w:rsidRDefault="00B124C3" w:rsidP="001B4DE9">
      <w:pPr>
        <w:pStyle w:val="Heading1"/>
        <w:spacing w:line="360" w:lineRule="auto"/>
      </w:pPr>
      <w:r>
        <w:t>LINIA 213</w:t>
      </w:r>
    </w:p>
    <w:p w14:paraId="1FEA03DA" w14:textId="77777777" w:rsidR="00B124C3" w:rsidRDefault="00B124C3" w:rsidP="00D668A1">
      <w:pPr>
        <w:pStyle w:val="Heading1"/>
        <w:spacing w:line="360" w:lineRule="auto"/>
        <w:rPr>
          <w:b w:val="0"/>
          <w:bCs w:val="0"/>
          <w:sz w:val="8"/>
        </w:rPr>
      </w:pPr>
      <w:r>
        <w:t>SIMERIA - HUNEDOARA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865"/>
        <w:gridCol w:w="748"/>
        <w:gridCol w:w="2187"/>
        <w:gridCol w:w="947"/>
        <w:gridCol w:w="748"/>
        <w:gridCol w:w="863"/>
        <w:gridCol w:w="746"/>
        <w:gridCol w:w="2469"/>
      </w:tblGrid>
      <w:tr w:rsidR="00B124C3" w14:paraId="3BECD14E" w14:textId="77777777">
        <w:trPr>
          <w:cantSplit/>
          <w:trHeight w:val="1237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294D7" w14:textId="77777777" w:rsidR="00B124C3" w:rsidRDefault="00B124C3" w:rsidP="00B124C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4E35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2FF96" w14:textId="77777777" w:rsidR="00B124C3" w:rsidRPr="00BA7F8C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3FC0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Bârcea Mică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9616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58DA8EB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1 - 7, </w:t>
            </w:r>
          </w:p>
          <w:p w14:paraId="53A2350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2 - 8 </w:t>
            </w:r>
          </w:p>
          <w:p w14:paraId="10D96E5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006AD1C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F8948" w14:textId="77777777" w:rsidR="00B124C3" w:rsidRPr="009E0061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2408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2A1A6" w14:textId="77777777" w:rsidR="00B124C3" w:rsidRPr="00BA7F8C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01F4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213 şi 214.</w:t>
            </w:r>
          </w:p>
        </w:tc>
      </w:tr>
      <w:tr w:rsidR="00B124C3" w14:paraId="4E91B15A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66BB7" w14:textId="77777777" w:rsidR="00B124C3" w:rsidRDefault="00B124C3" w:rsidP="00B124C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EFEC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20EEF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3C87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2EADFDF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558F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36402" w14:textId="77777777" w:rsidR="00B124C3" w:rsidRPr="009E0061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7DD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958A9" w14:textId="77777777" w:rsidR="00B124C3" w:rsidRPr="00BA7F8C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B08E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426E5DCD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DBA50" w14:textId="77777777" w:rsidR="00B124C3" w:rsidRDefault="00B124C3" w:rsidP="00B124C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1692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AD733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EB2E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2F22B0B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26A7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B5F73" w14:textId="77777777" w:rsidR="00B124C3" w:rsidRPr="009E0061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9A12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86855" w14:textId="77777777" w:rsidR="00B124C3" w:rsidRPr="00BA7F8C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72E7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54689B4F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161C2" w14:textId="77777777" w:rsidR="00B124C3" w:rsidRDefault="00B124C3" w:rsidP="00B124C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0129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6E149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D75A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4548449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 Cap X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D21E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5B8AD08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21 </w:t>
            </w:r>
          </w:p>
          <w:p w14:paraId="776F49B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036C32B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68E2A81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 / 51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66B3E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D05E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8940F" w14:textId="77777777" w:rsidR="00B124C3" w:rsidRPr="00BA7F8C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4EA2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4C1B132C" w14:textId="77777777" w:rsidR="00B124C3" w:rsidRPr="006A7611" w:rsidRDefault="00B124C3">
      <w:pPr>
        <w:spacing w:before="40" w:after="40" w:line="192" w:lineRule="auto"/>
        <w:ind w:right="57"/>
      </w:pPr>
    </w:p>
    <w:p w14:paraId="66B9C7DA" w14:textId="77777777" w:rsidR="00B124C3" w:rsidRDefault="00B124C3" w:rsidP="00AF3F1F">
      <w:pPr>
        <w:pStyle w:val="Heading1"/>
        <w:spacing w:line="360" w:lineRule="auto"/>
      </w:pPr>
      <w:r>
        <w:t>LINIA 216</w:t>
      </w:r>
    </w:p>
    <w:p w14:paraId="0034ED09" w14:textId="77777777" w:rsidR="00B124C3" w:rsidRDefault="00B124C3" w:rsidP="0031204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spacing w:val="60"/>
        </w:rPr>
        <w:t>ILIA - LUGOJ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B124C3" w14:paraId="10EA3160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6345C" w14:textId="77777777" w:rsidR="00B124C3" w:rsidRDefault="00B124C3" w:rsidP="00B124C3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368D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9E9E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ED31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2 directă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3FF4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61BC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5070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0+470</w:t>
            </w:r>
          </w:p>
          <w:p w14:paraId="7C8B479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0+570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59671" w14:textId="77777777" w:rsidR="00B124C3" w:rsidRPr="00AA60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91DD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3A03AC71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4DDCF" w14:textId="77777777" w:rsidR="00B124C3" w:rsidRDefault="00B124C3" w:rsidP="00B124C3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0EF0" w14:textId="77777777" w:rsidR="00B124C3" w:rsidRDefault="00B124C3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FE4A1" w14:textId="77777777" w:rsidR="00B124C3" w:rsidRDefault="00B124C3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2CD5A" w14:textId="77777777" w:rsidR="00B124C3" w:rsidRDefault="00B124C3" w:rsidP="00726D7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Holdea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CDFDF" w14:textId="77777777" w:rsidR="00B124C3" w:rsidRDefault="00B124C3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5303F" w14:textId="77777777" w:rsidR="00B124C3" w:rsidRDefault="00B124C3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8D09B" w14:textId="77777777" w:rsidR="00B124C3" w:rsidRDefault="00B124C3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79D7B" w14:textId="77777777" w:rsidR="00B124C3" w:rsidRDefault="00B124C3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142FD" w14:textId="77777777" w:rsidR="00B124C3" w:rsidRDefault="00B124C3" w:rsidP="00726D7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3D55662F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B3E4C" w14:textId="77777777" w:rsidR="00B124C3" w:rsidRDefault="00B124C3" w:rsidP="00B124C3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1BBE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25+000</w:t>
            </w:r>
          </w:p>
          <w:p w14:paraId="4FE1918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8224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8203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Holdea -</w:t>
            </w:r>
          </w:p>
          <w:p w14:paraId="53A9963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Margina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4452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C963E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CBC8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8CE53" w14:textId="77777777" w:rsidR="00B124C3" w:rsidRPr="00AA60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00CB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67D2CD6E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DE368" w14:textId="77777777" w:rsidR="00B124C3" w:rsidRDefault="00B124C3" w:rsidP="00B124C3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9C77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5693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2F03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Mănăștur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5A06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875E0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EEB0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ACDBA" w14:textId="77777777" w:rsidR="00B124C3" w:rsidRPr="00AA60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300D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5685AEB3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FD2B3" w14:textId="77777777" w:rsidR="00B124C3" w:rsidRDefault="00B124C3" w:rsidP="00B124C3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2D96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43+102</w:t>
            </w:r>
          </w:p>
          <w:p w14:paraId="61BBC72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73+820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3B82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C5E4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Făget</w:t>
            </w:r>
          </w:p>
          <w:p w14:paraId="00C88C0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Coșteiu Mare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FB22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2F11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8D48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EA30D" w14:textId="77777777" w:rsidR="00B124C3" w:rsidRPr="00AA60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1F94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466992E6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BFDEA" w14:textId="77777777" w:rsidR="00B124C3" w:rsidRDefault="00B124C3" w:rsidP="00B124C3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8E1A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4E5B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D332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Cliciova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F8C2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05DC2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987C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A04BA" w14:textId="77777777" w:rsidR="00B124C3" w:rsidRPr="00AA60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438F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4DD2A449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56C7A" w14:textId="77777777" w:rsidR="00B124C3" w:rsidRDefault="00B124C3" w:rsidP="00B124C3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F65E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65+200</w:t>
            </w:r>
          </w:p>
          <w:p w14:paraId="37442F3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55ACE" w14:textId="77777777" w:rsidR="00B124C3" w:rsidRPr="0061450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95F4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Cliciova -</w:t>
            </w:r>
          </w:p>
          <w:p w14:paraId="3B99542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F285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ADA2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020D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90963" w14:textId="77777777" w:rsidR="00B124C3" w:rsidRPr="00AA60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9EBA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6D331E92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561F5" w14:textId="77777777" w:rsidR="00B124C3" w:rsidRDefault="00B124C3" w:rsidP="00B124C3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BBAE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D69D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2FD3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Coșteiu Mare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89D6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AD59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056D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092A2" w14:textId="77777777" w:rsidR="00B124C3" w:rsidRPr="00AA60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6157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57B562ED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8AFDD" w14:textId="77777777" w:rsidR="00B124C3" w:rsidRDefault="00B124C3" w:rsidP="00B124C3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F8F9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81+700</w:t>
            </w:r>
          </w:p>
          <w:p w14:paraId="0D65948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03A9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47F2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 –</w:t>
            </w:r>
          </w:p>
          <w:p w14:paraId="5F1E11B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906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0566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E843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39FBB" w14:textId="77777777" w:rsidR="00B124C3" w:rsidRPr="00AA60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389A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64A0F6F6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51A160F0" w14:textId="77777777" w:rsidR="002F143A" w:rsidRDefault="002F143A">
      <w:pPr>
        <w:spacing w:before="40" w:after="40" w:line="192" w:lineRule="auto"/>
        <w:ind w:right="57"/>
        <w:rPr>
          <w:sz w:val="20"/>
          <w:lang w:val="ro-RO"/>
        </w:rPr>
      </w:pPr>
    </w:p>
    <w:p w14:paraId="16CE866F" w14:textId="77777777" w:rsidR="002F143A" w:rsidRDefault="002F143A">
      <w:pPr>
        <w:spacing w:before="40" w:after="40" w:line="192" w:lineRule="auto"/>
        <w:ind w:right="57"/>
        <w:rPr>
          <w:sz w:val="20"/>
          <w:lang w:val="ro-RO"/>
        </w:rPr>
      </w:pPr>
    </w:p>
    <w:p w14:paraId="6FD3BF54" w14:textId="77777777" w:rsidR="00B124C3" w:rsidRDefault="00B124C3" w:rsidP="005B00A7">
      <w:pPr>
        <w:pStyle w:val="Heading1"/>
        <w:spacing w:line="360" w:lineRule="auto"/>
      </w:pPr>
      <w:r>
        <w:lastRenderedPageBreak/>
        <w:t>LINIA 218</w:t>
      </w:r>
    </w:p>
    <w:p w14:paraId="295FE74A" w14:textId="77777777" w:rsidR="00B124C3" w:rsidRDefault="00B124C3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B124C3" w14:paraId="40969066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8B967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D951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E3434" w14:textId="77777777" w:rsidR="00B124C3" w:rsidRPr="00CF787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915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0E05D0B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58834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0AE6E672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55B1" w14:textId="77777777" w:rsidR="00B124C3" w:rsidRPr="00CF787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B3C9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F7BA4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70AD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:rsidRPr="00A8307A" w14:paraId="093F5771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E73CA" w14:textId="77777777" w:rsidR="00B124C3" w:rsidRPr="00A75A00" w:rsidRDefault="00B124C3" w:rsidP="00B124C3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D0B4F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7CA84" w14:textId="77777777" w:rsidR="00B124C3" w:rsidRPr="00A8307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0E452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4B40ABC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CAC2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63365167" w14:textId="77777777" w:rsidR="00B124C3" w:rsidRPr="00664FA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DBD73" w14:textId="77777777" w:rsidR="00B124C3" w:rsidRPr="00A8307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9C73C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D1632" w14:textId="77777777" w:rsidR="00B124C3" w:rsidRPr="00A8307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96E5B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3B6C0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56AB3F2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02A18386" w14:textId="77777777" w:rsidR="00B124C3" w:rsidRPr="00664FA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B124C3" w:rsidRPr="00A8307A" w14:paraId="457852B7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A4086" w14:textId="77777777" w:rsidR="00B124C3" w:rsidRPr="00A75A00" w:rsidRDefault="00B124C3" w:rsidP="00B124C3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A4789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72EC9" w14:textId="77777777" w:rsidR="00B124C3" w:rsidRPr="00A8307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A8A97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5B3BE30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410AC" w14:textId="77777777" w:rsidR="00B124C3" w:rsidRPr="00664FA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7A50A37F" w14:textId="77777777" w:rsidR="00B124C3" w:rsidRPr="00664FA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D39A6" w14:textId="77777777" w:rsidR="00B124C3" w:rsidRPr="00A8307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9482E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2F35E" w14:textId="77777777" w:rsidR="00B124C3" w:rsidRPr="00A8307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21C8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48FDE2E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2E4B7389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1F9C2D08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B124C3" w:rsidRPr="00A8307A" w14:paraId="69F1550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A02E9" w14:textId="77777777" w:rsidR="00B124C3" w:rsidRPr="00A75A00" w:rsidRDefault="00B124C3" w:rsidP="00B124C3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E629B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9DCD4" w14:textId="77777777" w:rsidR="00B124C3" w:rsidRPr="003F40D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9890F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9EBC855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15473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18503" w14:textId="77777777" w:rsidR="00B124C3" w:rsidRPr="003F40D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897A3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E0FFF" w14:textId="77777777" w:rsidR="00B124C3" w:rsidRPr="003F40D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883ED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E29F037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B124C3" w:rsidRPr="00A8307A" w14:paraId="6DC4264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6FE33" w14:textId="77777777" w:rsidR="00B124C3" w:rsidRPr="00A75A00" w:rsidRDefault="00B124C3" w:rsidP="00B124C3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2C784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CD664" w14:textId="77777777" w:rsidR="00B124C3" w:rsidRPr="003F40D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8016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B83A9F5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BC6F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5ABC21A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21BEA" w14:textId="77777777" w:rsidR="00B124C3" w:rsidRPr="003F40D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5A9E4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3470E" w14:textId="77777777" w:rsidR="00B124C3" w:rsidRPr="003F40D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9928B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C7A9A7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B124C3" w:rsidRPr="00A8307A" w14:paraId="4D770F1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CB3D4" w14:textId="77777777" w:rsidR="00B124C3" w:rsidRPr="00A75A00" w:rsidRDefault="00B124C3" w:rsidP="00B124C3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B9D9D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A6275" w14:textId="77777777" w:rsidR="00B124C3" w:rsidRPr="007328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F4D9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4311A92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5490E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054DD" w14:textId="77777777" w:rsidR="00B124C3" w:rsidRPr="007B4F6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44D4C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61A20" w14:textId="77777777" w:rsidR="00B124C3" w:rsidRPr="007328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51C5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6CD97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2AE0B73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E1061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18B406D6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B124C3" w:rsidRPr="00A8307A" w14:paraId="6872624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ACCE7" w14:textId="77777777" w:rsidR="00B124C3" w:rsidRPr="00A75A00" w:rsidRDefault="00B124C3" w:rsidP="00B124C3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3BB2B" w14:textId="77777777" w:rsidR="00B124C3" w:rsidRPr="00A8307A" w:rsidRDefault="00B124C3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04733" w14:textId="77777777" w:rsidR="00B124C3" w:rsidRPr="00732832" w:rsidRDefault="00B124C3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83C8E" w14:textId="77777777" w:rsidR="00B124C3" w:rsidRPr="00A8307A" w:rsidRDefault="00B124C3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A07E2F0" w14:textId="77777777" w:rsidR="00B124C3" w:rsidRPr="00A8307A" w:rsidRDefault="00B124C3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9D260" w14:textId="77777777" w:rsidR="00B124C3" w:rsidRDefault="00B124C3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72887C4" w14:textId="77777777" w:rsidR="00B124C3" w:rsidRDefault="00B124C3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08ED2A58" w14:textId="77777777" w:rsidR="00B124C3" w:rsidRDefault="00B124C3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E3808" w14:textId="77777777" w:rsidR="00B124C3" w:rsidRPr="007B4F6A" w:rsidRDefault="00B124C3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83803" w14:textId="77777777" w:rsidR="00B124C3" w:rsidRPr="00A8307A" w:rsidRDefault="00B124C3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9B245" w14:textId="77777777" w:rsidR="00B124C3" w:rsidRPr="00732832" w:rsidRDefault="00B124C3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8B91E" w14:textId="77777777" w:rsidR="00B124C3" w:rsidRDefault="00B124C3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B124C3" w:rsidRPr="00A8307A" w14:paraId="4611969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12858" w14:textId="77777777" w:rsidR="00B124C3" w:rsidRPr="00A75A00" w:rsidRDefault="00B124C3" w:rsidP="00B124C3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576B0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6F2B1" w14:textId="77777777" w:rsidR="00B124C3" w:rsidRPr="00B2699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91EFB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B46633D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A161E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F5995" w14:textId="77777777" w:rsidR="00B124C3" w:rsidRPr="00B2699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C9D6B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FE81D" w14:textId="77777777" w:rsidR="00B124C3" w:rsidRPr="00B2699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87CFF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C0220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44E5FC6C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124C3" w:rsidRPr="00A8307A" w14:paraId="17F27E9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A48FD" w14:textId="77777777" w:rsidR="00B124C3" w:rsidRPr="00A75A00" w:rsidRDefault="00B124C3" w:rsidP="00B124C3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EE59C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B4106" w14:textId="77777777" w:rsidR="00B124C3" w:rsidRPr="00B2699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A7B96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425C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12AEA1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6623177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0914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21713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C1C47" w14:textId="77777777" w:rsidR="00B124C3" w:rsidRPr="00B2699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5AAA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3761BBB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3B6B218A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124C3" w:rsidRPr="00A8307A" w14:paraId="4E9D10A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FC11F" w14:textId="77777777" w:rsidR="00B124C3" w:rsidRPr="00A75A00" w:rsidRDefault="00B124C3" w:rsidP="00B124C3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0A0AC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0BB3A" w14:textId="77777777" w:rsidR="00B124C3" w:rsidRPr="00B2699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B8A9F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1B4A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20B472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75B661A6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D0CC2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F62D8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FAF65" w14:textId="77777777" w:rsidR="00B124C3" w:rsidRPr="00B2699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86EA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46693EDA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B124C3" w:rsidRPr="00A8307A" w14:paraId="10EF5DE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4C03D" w14:textId="77777777" w:rsidR="00B124C3" w:rsidRPr="00A75A00" w:rsidRDefault="00B124C3" w:rsidP="00B124C3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FE1BE" w14:textId="77777777" w:rsidR="00B124C3" w:rsidRPr="00A8307A" w:rsidRDefault="00B124C3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3F9FD" w14:textId="77777777" w:rsidR="00B124C3" w:rsidRPr="00B26991" w:rsidRDefault="00B124C3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A08B9" w14:textId="77777777" w:rsidR="00B124C3" w:rsidRPr="00A8307A" w:rsidRDefault="00B124C3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D6251" w14:textId="77777777" w:rsidR="00B124C3" w:rsidRDefault="00B124C3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8E1B7B5" w14:textId="77777777" w:rsidR="00B124C3" w:rsidRDefault="00B124C3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36518561" w14:textId="77777777" w:rsidR="00B124C3" w:rsidRDefault="00B124C3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69FEB" w14:textId="77777777" w:rsidR="00B124C3" w:rsidRDefault="00B124C3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1F7BB" w14:textId="77777777" w:rsidR="00B124C3" w:rsidRPr="00A8307A" w:rsidRDefault="00B124C3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97011" w14:textId="77777777" w:rsidR="00B124C3" w:rsidRPr="00B26991" w:rsidRDefault="00B124C3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CF952" w14:textId="77777777" w:rsidR="00B124C3" w:rsidRPr="00FD3B28" w:rsidRDefault="00B124C3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17757AA9" w14:textId="77777777" w:rsidR="00B124C3" w:rsidRDefault="00B124C3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B124C3" w:rsidRPr="00A8307A" w14:paraId="76A38E14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1CC05" w14:textId="77777777" w:rsidR="00B124C3" w:rsidRPr="00A75A00" w:rsidRDefault="00B124C3" w:rsidP="00B124C3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CADA3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E2D8B" w14:textId="77777777" w:rsidR="00B124C3" w:rsidRPr="00B2699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5F37A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A822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13072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C6A6A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B5F04" w14:textId="77777777" w:rsidR="00B124C3" w:rsidRPr="00B2699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8F59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B124C3" w:rsidRPr="00A8307A" w14:paraId="35940B9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E93BE" w14:textId="77777777" w:rsidR="00B124C3" w:rsidRPr="00A75A00" w:rsidRDefault="00B124C3" w:rsidP="00B124C3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6D13E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5FCAF" w14:textId="77777777" w:rsidR="00B124C3" w:rsidRPr="000D3BB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B9227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EB2AE12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CC27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54CB4C8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031EC" w14:textId="77777777" w:rsidR="00B124C3" w:rsidRPr="000D3BB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81FB3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4DE54" w14:textId="77777777" w:rsidR="00B124C3" w:rsidRPr="000D3BB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24794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80FDC3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B124C3" w:rsidRPr="00A8307A" w14:paraId="62BA573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C788B" w14:textId="77777777" w:rsidR="00B124C3" w:rsidRPr="00A75A00" w:rsidRDefault="00B124C3" w:rsidP="00B124C3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92F2F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3EAE0" w14:textId="77777777" w:rsidR="00B124C3" w:rsidRPr="009658E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67430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DC3FCA0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F5FE4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E7888" w14:textId="77777777" w:rsidR="00B124C3" w:rsidRPr="009658E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2D6EC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BC339" w14:textId="77777777" w:rsidR="00B124C3" w:rsidRPr="009658E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D30FB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7CEDC4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B124C3" w:rsidRPr="00A8307A" w14:paraId="34EF974B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098BF" w14:textId="77777777" w:rsidR="00B124C3" w:rsidRPr="00A75A00" w:rsidRDefault="00B124C3" w:rsidP="00B124C3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0A0F8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C0BCE" w14:textId="77777777" w:rsidR="00B124C3" w:rsidRPr="00472E1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DC324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A2405BC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CC5FA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3E900" w14:textId="77777777" w:rsidR="00B124C3" w:rsidRPr="00472E1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E9565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608DA" w14:textId="77777777" w:rsidR="00B124C3" w:rsidRPr="00472E1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E5FC5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BCFAD4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B124C3" w:rsidRPr="00A8307A" w14:paraId="73CD6889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BF0E2" w14:textId="77777777" w:rsidR="00B124C3" w:rsidRPr="00A75A00" w:rsidRDefault="00B124C3" w:rsidP="00B124C3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509BC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33FE5" w14:textId="77777777" w:rsidR="00B124C3" w:rsidRPr="00530A8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722CA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AAE56C2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30CDF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189ED" w14:textId="77777777" w:rsidR="00B124C3" w:rsidRPr="00530A8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50471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8377F" w14:textId="77777777" w:rsidR="00B124C3" w:rsidRPr="00530A8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5E032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D6CEEE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B124C3" w14:paraId="1A2B4734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03513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0E38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6ADA2" w14:textId="77777777" w:rsidR="00B124C3" w:rsidRPr="00CF787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FDAA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0A04C28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73A7071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8B01C" w14:textId="77777777" w:rsidR="00B124C3" w:rsidRPr="00447EF5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53191496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7A659" w14:textId="77777777" w:rsidR="00B124C3" w:rsidRPr="00CF787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54E5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C422B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3332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49F311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B124C3" w14:paraId="7DF3100D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75582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817D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88FF6" w14:textId="77777777" w:rsidR="00B124C3" w:rsidRPr="00CF787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7DB5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3BA7302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17EF89A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FE58A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5C93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5BE1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95FA7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75C7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B124C3" w14:paraId="14564463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BC638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04A2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9A516" w14:textId="77777777" w:rsidR="00B124C3" w:rsidRPr="00CF787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F44F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56666B7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567B5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85C6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E9AF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CAA24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7CC7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FBE39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B124C3" w14:paraId="78D09601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A5678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4158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AD75F" w14:textId="77777777" w:rsidR="00B124C3" w:rsidRPr="00CF787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5571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54EBDA4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1174D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7D27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1216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C2D6A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6F4A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D5816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1AD1AC6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B124C3" w14:paraId="31260183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79E58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28B1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163E7AE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C9978" w14:textId="77777777" w:rsidR="00B124C3" w:rsidRPr="00CF787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8965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56CC6A4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654E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3E85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594A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45083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191D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64BABCB6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4CED7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FD63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8BF3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D4BC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12C1934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BA6D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B773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96A4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ECB7B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1158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43F92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B124C3" w14:paraId="5127D940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68701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618F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983D8" w14:textId="77777777" w:rsidR="00B124C3" w:rsidRPr="00CF787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3B87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541822D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C7C40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3D37724D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8BFA7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D2EA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487DA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C8A5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B404C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B124C3" w14:paraId="31DA167D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64472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C74D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175C765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4B90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C129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5A5145A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8FC30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FC14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7E7E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8CB47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B69E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B124C3" w14:paraId="270AC1B9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D77FA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07EF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3DE4D9E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9120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60BA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9254F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9314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421A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BA143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67DF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B124C3" w14:paraId="21528FD8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6A601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B5F5D" w14:textId="77777777" w:rsidR="00B124C3" w:rsidRDefault="00B124C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135634F3" w14:textId="77777777" w:rsidR="00B124C3" w:rsidRDefault="00B124C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A10A9" w14:textId="77777777" w:rsidR="00B124C3" w:rsidRDefault="00B124C3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E210C" w14:textId="77777777" w:rsidR="00B124C3" w:rsidRDefault="00B124C3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6BABA" w14:textId="77777777" w:rsidR="00B124C3" w:rsidRPr="00465A98" w:rsidRDefault="00B124C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64497" w14:textId="77777777" w:rsidR="00B124C3" w:rsidRDefault="00B124C3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23895" w14:textId="77777777" w:rsidR="00B124C3" w:rsidRDefault="00B124C3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1A345" w14:textId="77777777" w:rsidR="00B124C3" w:rsidRPr="00984D71" w:rsidRDefault="00B124C3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13A33" w14:textId="77777777" w:rsidR="00B124C3" w:rsidRDefault="00B124C3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4DA246AB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518B9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2677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74C2B" w14:textId="77777777" w:rsidR="00B124C3" w:rsidRPr="00CF787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1D9A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88356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34AA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34B9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7F425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DE57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298DEA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B124C3" w14:paraId="0101B9D3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DE915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3B81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A7F62" w14:textId="77777777" w:rsidR="00B124C3" w:rsidRPr="00CF787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5A67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119F471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64758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229BD197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4406E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8AD1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5A2EC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827D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6CBFA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B124C3" w14:paraId="3D9CEC20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277B2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A94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6BC9D8C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DE9B0" w14:textId="77777777" w:rsidR="00B124C3" w:rsidRPr="00CF787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AE2F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17F242B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43F68BF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598D7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55CD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6F9F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18254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1B08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B124C3" w14:paraId="4B057771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B685B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F580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FFC3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CED94" w14:textId="77777777" w:rsidR="00B124C3" w:rsidRDefault="00B124C3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771327CB" w14:textId="77777777" w:rsidR="00B124C3" w:rsidRDefault="00B124C3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A9F91" w14:textId="77777777" w:rsidR="00B124C3" w:rsidRDefault="00B124C3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27F84B3A" w14:textId="77777777" w:rsidR="00B124C3" w:rsidRPr="0017470F" w:rsidRDefault="00B124C3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AC9D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DE17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EB000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2C4D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6EC5CB23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40B03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732A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006B7" w14:textId="77777777" w:rsidR="00B124C3" w:rsidRPr="00CF787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E7B9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75B812E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A8AA7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5C65F505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59E2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20AA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E73A5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73A6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18B43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B124C3" w14:paraId="38C9AC96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EE9EA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0749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4F895" w14:textId="77777777" w:rsidR="00B124C3" w:rsidRPr="00CF787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1230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4ADA890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7D38B" w14:textId="77777777" w:rsidR="00B124C3" w:rsidRPr="00465A98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B5AF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D2C3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61132" w14:textId="77777777" w:rsidR="00B124C3" w:rsidRPr="00984D7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E957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B124C3" w14:paraId="50D15A4A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EB79B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6893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15CB60B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9525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904F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4770E0F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5073E82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F153D" w14:textId="77777777" w:rsidR="00B124C3" w:rsidRPr="00465A98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E878C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2DD2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AEC19" w14:textId="77777777" w:rsidR="00B124C3" w:rsidRPr="00984D71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0472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3D85CB3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3981986A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19EE7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9CB7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FCCB4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CF6D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7AEE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E220B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CF46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A2AA7" w14:textId="77777777" w:rsidR="00B124C3" w:rsidRPr="00984D71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32AE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B124C3" w14:paraId="662EA9D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0F2B3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B8ED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4022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3A4F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BF81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A3159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401B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3AAC4" w14:textId="77777777" w:rsidR="00B124C3" w:rsidRPr="00984D71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B0BC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B124C3" w14:paraId="681103F8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60521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F980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84AF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0BA5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8DED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9AC1B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C650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C4929" w14:textId="77777777" w:rsidR="00B124C3" w:rsidRPr="00984D71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F634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B124C3" w14:paraId="4F59F538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2251F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702E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66CF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FD5A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131492A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AFDD7" w14:textId="77777777" w:rsidR="00B124C3" w:rsidRPr="00465A98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8ED89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D5EB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83475" w14:textId="77777777" w:rsidR="00B124C3" w:rsidRPr="00984D71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11E0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7CCAAE5A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136CA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FCE3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7880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A18D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33E693B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EB1F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F5289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E35D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59F9F" w14:textId="77777777" w:rsidR="00B124C3" w:rsidRPr="00984D71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9A16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0B0E19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B124C3" w14:paraId="0CDE768A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F9D66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5F85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51AD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37FE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3E0E739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479C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0F46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BF75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CB719" w14:textId="77777777" w:rsidR="00B124C3" w:rsidRPr="00984D71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9028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63346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B124C3" w14:paraId="255B9C38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6502B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E58C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01432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3967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0BCFED9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B2AC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3E09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CD13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2C6ED" w14:textId="77777777" w:rsidR="00B124C3" w:rsidRPr="00984D71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668C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EBEB61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B124C3" w14:paraId="4AE5C39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4D581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F827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BF4F5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10EA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4D0B161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B8E3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C3C6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64CD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F36C4" w14:textId="77777777" w:rsidR="00B124C3" w:rsidRPr="00984D71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4C27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54163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B124C3" w14:paraId="0F561852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CDF0D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5F13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33EE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18DD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6C8B749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52FA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30A3E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CB2C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47137" w14:textId="77777777" w:rsidR="00B124C3" w:rsidRPr="00984D71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7FF6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85EFE7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B124C3" w14:paraId="46C7D54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FAE85" w14:textId="77777777" w:rsidR="00B124C3" w:rsidRDefault="00B124C3" w:rsidP="00B124C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70F0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7D91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0B3A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5FE9F02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EEF1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841C4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FDD5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A091F" w14:textId="77777777" w:rsidR="00B124C3" w:rsidRPr="00984D71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CD9E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8065A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7B4E3EC3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543D3F56" w14:textId="77777777" w:rsidR="00B124C3" w:rsidRDefault="00B124C3" w:rsidP="0095691E">
      <w:pPr>
        <w:pStyle w:val="Heading1"/>
        <w:spacing w:line="360" w:lineRule="auto"/>
      </w:pPr>
      <w:r>
        <w:lastRenderedPageBreak/>
        <w:t>LINIA 300</w:t>
      </w:r>
    </w:p>
    <w:p w14:paraId="4CB3BAFB" w14:textId="77777777" w:rsidR="00B124C3" w:rsidRDefault="00B124C3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B124C3" w14:paraId="17A1FE4A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908E0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63D1D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33CCE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07850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3E467DB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131C0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E4986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76B0E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2B59A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DB3A7" w14:textId="77777777" w:rsidR="00B124C3" w:rsidRPr="00D344C9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61B936F5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51095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A0AB5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98EC8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75E01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A0E33E9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A72E6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6A1C4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8CF99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0C991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1A73A" w14:textId="77777777" w:rsidR="00B124C3" w:rsidRPr="00D344C9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757820F0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E3B82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DB04A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0B3FD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5D816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C5FA27B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8FE09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4665F55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42554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90578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3B379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8EB92" w14:textId="77777777" w:rsidR="00B124C3" w:rsidRPr="00D344C9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31205DF" w14:textId="77777777" w:rsidR="00B124C3" w:rsidRPr="00D344C9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B124C3" w14:paraId="6E13C62B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48ABB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ADF02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A169D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23212" w14:textId="77777777" w:rsidR="00B124C3" w:rsidRDefault="00B124C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3779662" w14:textId="77777777" w:rsidR="00B124C3" w:rsidRDefault="00B124C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1021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4BCB8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8CD11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FC013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8438A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C5C9ED4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652F1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889A5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54B38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379BD" w14:textId="77777777" w:rsidR="00B124C3" w:rsidRDefault="00B124C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20BB3" w14:textId="77777777" w:rsidR="00B124C3" w:rsidRPr="00E4222D" w:rsidRDefault="00B124C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371782CE" w14:textId="77777777" w:rsidR="00B124C3" w:rsidRPr="00E4222D" w:rsidRDefault="00B124C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1C01FC32" w14:textId="77777777" w:rsidR="00B124C3" w:rsidRPr="00E4222D" w:rsidRDefault="00B124C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334B819" w14:textId="77777777" w:rsidR="00B124C3" w:rsidRDefault="00B124C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757D1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0EABB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9E0CC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1DC49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3FAA0774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621B5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7DC86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3A3E5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37045" w14:textId="77777777" w:rsidR="00B124C3" w:rsidRPr="00E4222D" w:rsidRDefault="00B124C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6C602" w14:textId="77777777" w:rsidR="00B124C3" w:rsidRPr="00E4222D" w:rsidRDefault="00B124C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70462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FEC49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1B386757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13EA2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CB860" w14:textId="77777777" w:rsidR="00B124C3" w:rsidRPr="00E4222D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B124C3" w14:paraId="5A9859CD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CB90A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3B4E9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02749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FF0CB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31B543FC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DE2C8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3F1CA07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0514C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BB9E3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6F4E1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D5D83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11D95B83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5DC9FEA7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9E391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C0033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08C28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D9619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3BC4266F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332C8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8C02747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FBC1D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07EE7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119A5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18B7B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B30E4E5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B124C3" w14:paraId="67689B72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B483A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EA0B3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7E5BD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58761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7A106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96F12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6E42D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761C55B5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0E5E8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0D782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56ECD687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0631E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755A7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6EEDED1D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E5EB5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41242" w14:textId="77777777" w:rsidR="00B124C3" w:rsidRDefault="00B124C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D32E9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6F2AD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8D57A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28242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C0F1E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4CEE8089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ED0B5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9D87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CFB7E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8D423" w14:textId="77777777" w:rsidR="00B124C3" w:rsidRDefault="00B124C3" w:rsidP="0014696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6D2F0181" w14:textId="77777777" w:rsidR="00B124C3" w:rsidRDefault="00B124C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3, 7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993F2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D7BE9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7810B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50+500</w:t>
            </w:r>
          </w:p>
          <w:p w14:paraId="767E764F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DA371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80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411E0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20DAFDD8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5F084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8F59B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32CAD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5BBDF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4A751761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EB504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30697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081CE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0A976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1BD60" w14:textId="77777777" w:rsidR="00B124C3" w:rsidRPr="00D344C9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1117209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90596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81538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2FB5A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1AF1F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395802D1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0DB81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04A19399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45A7FCBF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5897F825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59178C57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FCAD5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5366E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5E6EA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86764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3BE32CA3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153443BB" w14:textId="77777777" w:rsidR="00B124C3" w:rsidRPr="004870EE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B124C3" w14:paraId="250941F4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A41E2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E4CB3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6B614172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0D18AB21" w14:textId="77777777" w:rsidR="00B124C3" w:rsidRDefault="00B124C3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0669B615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AF3BC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53E4D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3E2FF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80E00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E0D22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ACA36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C5303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57552AD7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3F965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37AAC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5F061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36F2F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D55E3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4A9F4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8A9DE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3AC97447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E9E55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D1B36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959DBE2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B124C3" w14:paraId="2C5475DA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96DB7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31018" w14:textId="77777777" w:rsidR="00B124C3" w:rsidRDefault="00B124C3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1A1D6A6C" w14:textId="77777777" w:rsidR="00B124C3" w:rsidRDefault="00B124C3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874E4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94FDC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9564F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0CEB3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64CC4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BEDB3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AA533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FB05FB4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B124C3" w14:paraId="59A974E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9F09B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03DEE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4A236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FC7CA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03F83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16819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342F3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0B8C4324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86DE8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D2F1B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824DFC6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B124C3" w14:paraId="673479BF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70182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1C387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6C9B8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549C0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6, 16 și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AFD2D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F8A8D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32FF2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0C631FE6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B6AE2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04004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fir 2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>Ploiești Vest - Buda</w:t>
            </w:r>
          </w:p>
        </w:tc>
      </w:tr>
      <w:tr w:rsidR="00B124C3" w14:paraId="76B96AA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F793D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B05BC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6C27B857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7C08A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24D5E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EE3D1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6AC81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4BA11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2D28D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443C9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2C134F36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E8E5F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8A169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51D40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FED80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72BC1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6664E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F73FC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3381667C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57805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A0A8B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77C3997C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2A6DA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7EA09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56BA4A63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4A01E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F64CE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B1EBC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6DB5B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9E95A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A23D8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E02F1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35235B12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42442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FB558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CC1BE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16886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38FA2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A011B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95F0D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44E01AF6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733C5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9F5B1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582D60C2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99E3A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7E4FE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8E0E1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7F446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4C9307C8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E6224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A27DACB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15DD0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8B3A8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0E543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7FBC7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442E33A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513EB0F" w14:textId="77777777" w:rsidR="00B124C3" w:rsidRPr="00D344C9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B124C3" w14:paraId="6B625617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5E929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EBF4F" w14:textId="77777777" w:rsidR="00B124C3" w:rsidRDefault="00B124C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266E0561" w14:textId="77777777" w:rsidR="00B124C3" w:rsidRDefault="00B124C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11F3F" w14:textId="77777777" w:rsidR="00B124C3" w:rsidRPr="00600D25" w:rsidRDefault="00B124C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898E4" w14:textId="77777777" w:rsidR="00B124C3" w:rsidRDefault="00B124C3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38FE36F9" w14:textId="77777777" w:rsidR="00B124C3" w:rsidRDefault="00B124C3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FC7A0" w14:textId="77777777" w:rsidR="00B124C3" w:rsidRDefault="00B124C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9FE72" w14:textId="77777777" w:rsidR="00B124C3" w:rsidRDefault="00B124C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33388" w14:textId="77777777" w:rsidR="00B124C3" w:rsidRDefault="00B124C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6D6CB342" w14:textId="77777777" w:rsidR="00B124C3" w:rsidRDefault="00B124C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5D66C" w14:textId="77777777" w:rsidR="00B124C3" w:rsidRPr="00600D25" w:rsidRDefault="00B124C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FD95C" w14:textId="77777777" w:rsidR="00B124C3" w:rsidRDefault="00B124C3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B124C3" w14:paraId="6FE11828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DAEFC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ED27C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DD030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8A610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68D7B1D7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E72E0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9D92F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DC9CD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37C44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2F86D" w14:textId="77777777" w:rsidR="00B124C3" w:rsidRPr="00D344C9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6EA9547B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896F8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46144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437E3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0AC33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AE4DC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ABEF0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D00F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0299A53F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51489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1C3E2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D548619" w14:textId="77777777" w:rsidR="00B124C3" w:rsidRPr="00D344C9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B124C3" w14:paraId="69E0F170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AE5FF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65675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185F92DC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1B8EC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FF5A5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FB8D1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2301F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CFB64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4F4E9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4505B" w14:textId="77777777" w:rsidR="00B124C3" w:rsidRDefault="00B124C3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A0B985D" w14:textId="77777777" w:rsidR="00B124C3" w:rsidRPr="00D344C9" w:rsidRDefault="00B124C3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B124C3" w14:paraId="002D796E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B44BA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89B1D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3F539801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B2A7F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9EC3B" w14:textId="77777777" w:rsidR="00B124C3" w:rsidRDefault="00B124C3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56085FB6" w14:textId="77777777" w:rsidR="00B124C3" w:rsidRDefault="00B124C3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C9F83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89028A1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1D735945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6D34690E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0EAF38BF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320B832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75AF0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87DEE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1683FE03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477CE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4F4F4" w14:textId="77777777" w:rsidR="00B124C3" w:rsidRDefault="00B124C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A15E352" w14:textId="77777777" w:rsidR="00B124C3" w:rsidRDefault="00B124C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4BEA0D8" w14:textId="77777777" w:rsidR="00B124C3" w:rsidRPr="00D344C9" w:rsidRDefault="00B124C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B124C3" w14:paraId="032134B8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82735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50993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D3539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FD055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C8813D7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DD31B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F488EE6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ECA19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BF1EF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D10ED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F294B" w14:textId="77777777" w:rsidR="00B124C3" w:rsidRDefault="00B124C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59FE9E0" w14:textId="77777777" w:rsidR="00B124C3" w:rsidRDefault="00B124C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2DC2916" w14:textId="77777777" w:rsidR="00B124C3" w:rsidRDefault="00B124C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B124C3" w14:paraId="0C92A431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036E9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747BD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7E5E4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B3990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5BAC2C11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37172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25C42A7C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EAB7D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5CF72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43E21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03941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1412E1C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B124C3" w14:paraId="6DE60D2C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1B23B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F77BE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1AD09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7F33C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B0AC8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96728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754D3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68AE270C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CF60F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8A391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247F747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124C3" w14:paraId="46666F51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43B89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CB5A3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0F0E7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69AB8" w14:textId="77777777" w:rsidR="00B124C3" w:rsidRDefault="00B124C3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A65A7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A8538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58F1C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FEFE0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241E2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61BE9003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945B3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3C49C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A73AF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4C057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29E39330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26885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07853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50954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3BB0D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BABE7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54C9CCD6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7ADC9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2EB09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F8B24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9B9DF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176C7908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BD34A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59E3E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47AA2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13E9E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BFBDB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5EE16158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40422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F76BF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B7AE5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6602E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3FA4BF5E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E6053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0FD22E91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0D511F0F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7C2146A1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F99EF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11AA6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82E52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5B55C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42B85C2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4B7165A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B124C3" w14:paraId="4F0137D6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06755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8CCBF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37CF4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D4DA4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487884D6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CF409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47AE580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30603" w14:textId="77777777" w:rsidR="00B124C3" w:rsidRPr="00600D25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A88DE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17626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E9747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50E41DB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B124C3" w14:paraId="3452894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7FF4E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A4920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418C7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7876D" w14:textId="77777777" w:rsidR="00B124C3" w:rsidRDefault="00B124C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0DC32144" w14:textId="77777777" w:rsidR="00B124C3" w:rsidRDefault="00B124C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FD7D1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7238C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B9BA9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F6827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B7E21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B124C3" w14:paraId="09DCACD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9926E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368CB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7FDA1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9C0B6" w14:textId="77777777" w:rsidR="00B124C3" w:rsidRDefault="00B124C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2572DAF0" w14:textId="77777777" w:rsidR="00B124C3" w:rsidRDefault="00B124C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5F457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B8E91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905CE" w14:textId="77777777" w:rsidR="00B124C3" w:rsidRDefault="00B124C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05AFF" w14:textId="77777777" w:rsidR="00B124C3" w:rsidRDefault="00B124C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FB416" w14:textId="77777777" w:rsidR="00B124C3" w:rsidRDefault="00B124C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B124C3" w14:paraId="3AF9B57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EE5A7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D310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FA373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E69E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4A1208A7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2D5E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57DC1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5FF5F" w14:textId="77777777" w:rsidR="00B124C3" w:rsidRPr="00E731A9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20C2CA7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6BDCE5E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BD59D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E98AB" w14:textId="77777777" w:rsidR="00B124C3" w:rsidRDefault="00B124C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6763872D" w14:textId="77777777" w:rsidR="00B124C3" w:rsidRDefault="00B124C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7045A5E2" w14:textId="77777777" w:rsidR="00B124C3" w:rsidRPr="001D4392" w:rsidRDefault="00B124C3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B124C3" w14:paraId="6E516714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301C7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7F29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1F5F4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5517B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1B53AC3C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3376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0B6A5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B9E27" w14:textId="77777777" w:rsidR="00B124C3" w:rsidRPr="00E731A9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6B8EF936" w14:textId="77777777" w:rsidR="00B124C3" w:rsidRPr="00E731A9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66FB6B8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5659DF7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E602C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C5B90" w14:textId="77777777" w:rsidR="00B124C3" w:rsidRPr="00616BAF" w:rsidRDefault="00B124C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0F18C84" w14:textId="77777777" w:rsidR="00B124C3" w:rsidRDefault="00B124C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DA85853" w14:textId="77777777" w:rsidR="00B124C3" w:rsidRPr="003B726B" w:rsidRDefault="00B124C3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B124C3" w14:paraId="5189C6E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C5F14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862F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ABD96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7DB0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11F9F2C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3DAB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991B2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7018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73B263C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B552A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EEDD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92668A7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124C3" w14:paraId="4A5583F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16078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EA46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6B25B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50ED9" w14:textId="77777777" w:rsidR="00B124C3" w:rsidRDefault="00B124C3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54B760BD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71E8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C1D02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18D0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BFAF8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7C32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1E523207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425F8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17E6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9F634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EDC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0DBBB5D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AEF4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BA87A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B370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6EFBA265" w14:textId="77777777" w:rsidR="00B124C3" w:rsidRPr="00E731A9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4691F122" w14:textId="77777777" w:rsidR="00B124C3" w:rsidRPr="00E731A9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67DC6EB4" w14:textId="77777777" w:rsidR="00B124C3" w:rsidRPr="001D4392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FE8ED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79767" w14:textId="77777777" w:rsidR="00B124C3" w:rsidRDefault="00B124C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CA812F2" w14:textId="77777777" w:rsidR="00B124C3" w:rsidRDefault="00B124C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6EBC787" w14:textId="77777777" w:rsidR="00B124C3" w:rsidRPr="003B726B" w:rsidRDefault="00B124C3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B124C3" w14:paraId="3F49005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601EC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48A3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7EEED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5A661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672CBE7D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4A6C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F6401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C654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06068328" w14:textId="77777777" w:rsidR="00B124C3" w:rsidRPr="00E731A9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42E23CB8" w14:textId="77777777" w:rsidR="00B124C3" w:rsidRPr="00E731A9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7C40389B" w14:textId="77777777" w:rsidR="00B124C3" w:rsidRPr="001D4392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88360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4D777" w14:textId="77777777" w:rsidR="00B124C3" w:rsidRPr="00616BAF" w:rsidRDefault="00B124C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8AA9EAF" w14:textId="77777777" w:rsidR="00B124C3" w:rsidRDefault="00B124C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24969118" w14:textId="77777777" w:rsidR="00B124C3" w:rsidRPr="003B726B" w:rsidRDefault="00B124C3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B124C3" w14:paraId="26C7D3D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D88C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96AB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ECD8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ACA9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7ADA3467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94CC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43835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CF3A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73EC934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9FDED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F5AB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77814B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4BFA27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B124C3" w14:paraId="1172BBFD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5E20D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DE07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A1E75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F62D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27A0BBF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5C569F2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3B6F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FE75F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BEAB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38F8A96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89BDB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FF18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B124C3" w14:paraId="7B76779B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2A5DC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1D7A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B8094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0964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04927DB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D671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8AB21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9FFA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1CBBE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1E73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940868C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B124C3" w14:paraId="3B67DE60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771D8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71AC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0B0A02D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B5902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25AF9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74D8D39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AB04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9A562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A514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DF9B8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206A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354E87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124C3" w14:paraId="2E36B6CE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ACFFC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9B87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314740E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14E90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F94B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94FB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385B6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D4F1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FF321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F27A8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57713CCF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124C3" w14:paraId="38FEF398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FBC01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C2A8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992A1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B0CCB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7D16AD9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6A0DB47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1584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573B7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502F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7A70264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A7759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1524B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B124C3" w14:paraId="7F32800B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3DAB9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AB02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4331D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9B7CD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3C3D0C43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C498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B6E463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89B53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B95D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05F60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7D2E6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01B9662D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71291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0262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B26E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E275C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5678E8E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D03F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E378D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6232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3D8007B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4717C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28DDE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269E1977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18ECF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0797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081AE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BB393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4CD3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0B2E1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B591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37B5FB8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070DE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6DF45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1060461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86E9D87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B124C3" w14:paraId="32F49BE0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3A068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D75C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BE50E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EFF7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3DBA2BC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D4A34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4847C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B497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2B9EFBF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58F2C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24D4B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B1C2CE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124C3" w14:paraId="698E34C4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CAC20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439F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099C3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7B04D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4F73210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63BE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5F5795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153BF53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383A075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81A01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A4ED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F439A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15F77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4107F6A7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4B867377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B2F2E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DA15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4930D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A35E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3C8208F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F2B8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673B2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6BB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0AAD8B9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015D7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29C9D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39F262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124C3" w14:paraId="60FAD418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86DE8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D104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774EE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D817D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398D66A3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746F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C5A641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DE76D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3FA4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473E8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F56C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09220A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B124C3" w14:paraId="41CA7186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7967B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4A68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56B94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CBAC5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73C605A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3119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2576DF4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21323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51C5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C8AAC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0BF41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6F5E121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B124C3" w14:paraId="6FEF04CC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206E9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FDB5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0F0E18A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5AC05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5095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534E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BBFB5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686A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33579C5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584E1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78C53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26287B83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7EC3D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EA9D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5ED57F9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D3E7E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331C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A70F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DB336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110E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18804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BDA1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98A9FF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B124C3" w14:paraId="255A904B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718D1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00E0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6DF02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3FF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0EAA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A27EA1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CDFEF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78A4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16178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52CF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2337D32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E4632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7A17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92526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2E605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EFEA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4E0CD07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57596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CE2F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C1803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215B7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2C7A65BB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CC940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171A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289A8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7D863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5061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390755B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FC0D1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4F76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31BD5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F7AE5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7CD29F54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75CC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CFC2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52227DD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2B637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52149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5EEAEE65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882B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B8125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63A2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4B1323C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1135D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0B0DA" w14:textId="77777777" w:rsidR="00B124C3" w:rsidRPr="0019324E" w:rsidRDefault="00B124C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2D6D5B69" w14:textId="77777777" w:rsidR="00B124C3" w:rsidRPr="000160B5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5758982B" w14:textId="77777777" w:rsidR="00B124C3" w:rsidRPr="006B78FD" w:rsidRDefault="00B124C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3C4ECCD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7676E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7C1F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A4813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BE51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10302AD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8A6F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525A2D4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86EBC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D0FF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B5A1D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CF862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0341862C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B124C3" w14:paraId="5D7A5C7E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D2B66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6B7F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D74F6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CCFE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6C80457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0FF5550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A9D2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C4EFD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F2DF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3C981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6331B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E33531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207BA13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B124C3" w14:paraId="4AC93A28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B35B3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7EB6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E5396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98FC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FCDFA3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60FC4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F97939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7506DDD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378E82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F0DC9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0CE4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585BA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822FC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533056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162EA75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B124C3" w14:paraId="305EAE65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8FE74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678F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C5B60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A4713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4B05452C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B755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18114D1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6636F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1867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182A5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D9284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545A89A0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B124C3" w14:paraId="6C1B172C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5286A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C4E8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DCA6B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B2CE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2E65B4EB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A548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A22AC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119F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D1D3F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7ECE7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1E382CCB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B124C3" w14:paraId="15C132BC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4F25C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2AB8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B60C5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C094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E9DE7D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5AD3787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7DC1863B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7823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A55E9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EA9C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33058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29B01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10910D3B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400B5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F24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95A91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433E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090927B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3F44C9A1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4CF809E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058F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15C69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304D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D2D4E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FDF93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77C1F5E9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5499B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5897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4B08538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866A4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64ED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7C0B367D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655F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BD432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84D3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69981D8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10A34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117AD" w14:textId="77777777" w:rsidR="00B124C3" w:rsidRPr="0019324E" w:rsidRDefault="00B124C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535616D2" w14:textId="77777777" w:rsidR="00B124C3" w:rsidRPr="000160B5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28B6615D" w14:textId="77777777" w:rsidR="00B124C3" w:rsidRPr="005C2BB7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94B2D9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3F6A2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9A2F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588D5F6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0E5ED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19F3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43D522CC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4B99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08249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31FB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43FE3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3DF34" w14:textId="77777777" w:rsidR="00B124C3" w:rsidRPr="00DE4F3A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45868B6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559EF37D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4DEFF307" w14:textId="77777777" w:rsidR="00B124C3" w:rsidRPr="00DE4F3A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B124C3" w14:paraId="0B6E790D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179E3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DC67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49C49F1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94FD1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7B973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46325747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144B2B3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5B074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F12F5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6F90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D3C77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58BDA" w14:textId="77777777" w:rsidR="00B124C3" w:rsidRPr="00DE4F3A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4B73163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19291F85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59AAE05F" w14:textId="77777777" w:rsidR="00B124C3" w:rsidRPr="00DE4F3A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B124C3" w14:paraId="27916BC8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6A7B7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CCF9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522A9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F6D75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0B1706F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2BC9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9FA06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973B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A4FBC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1C7F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58C829B9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0A6B5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8396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5A701C5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BCDE3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62B3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2985E90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A778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968A3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01E3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303B6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222A7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1DCBB569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57BDF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DCF7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6E2BC2B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9EE2E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30C6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524F1C3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A333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A7DAB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4030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511C2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7471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22F5B3A" w14:textId="77777777" w:rsidR="00B124C3" w:rsidRPr="00CB2A72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316E7F46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B4201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FF76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41359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715B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151A271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B5E9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7FB79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75B8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E11CC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D7FD9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4EC8D465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5794B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B1C6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E1D8C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0542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784A5E1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9BD4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08B01E8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EBAB6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DCA6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9EB83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CFF9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5663F7C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6E9E6D02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B124C3" w14:paraId="06D736B3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90B79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9E03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AC3B1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23BDC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651F499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77B3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02C14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7CF6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11ECC85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D5E62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AADB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B124C3" w14:paraId="1E86EE59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361D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ABC24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0A777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559C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05E1B6BB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BE77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25ACD2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CB7EB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8840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E7362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D6B31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6F06028D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549CCD90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B124C3" w14:paraId="41441799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2886D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88AF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94AD3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879F5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5BDBAF21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A5A0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4BCC4F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D0C54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EA8D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00E08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71F27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D72D145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8D2FD17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B124C3" w14:paraId="272CD74E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A23EB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0D85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795A1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44B9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615463F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C474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99790B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78431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6F8C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203B6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6A22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EC56E7E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B124C3" w14:paraId="08CE4D64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C84CD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FB8E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4C597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D05A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349DA7D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BA47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4E2225A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B5422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7555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3001D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85A3D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F9A99D1" w14:textId="77777777" w:rsidR="00B124C3" w:rsidRPr="00D344C9" w:rsidRDefault="00B124C3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690BE7F3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B124C3" w14:paraId="4DACC89D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BAF52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1CD4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C292F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4992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42E39BD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F90D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4E90B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D096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06CEE6C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712EA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D7991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6CD925B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77748F5D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B124C3" w14:paraId="50A7EDE3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9032D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BD4E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27535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7584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3915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560A6FE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3891E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0377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BA0F9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B4FC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94FEDD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A64309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B124C3" w14:paraId="297C3CEC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DF4AE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0A18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1D4F2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3090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194E2577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00A7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2A9F497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1E47F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7B18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37120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798B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5E97D64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B124C3" w14:paraId="5594EF2B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9EA2D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97BE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3A95B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4F0BC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62042C9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55309ECF" w14:textId="77777777" w:rsidR="00B124C3" w:rsidRDefault="00B124C3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95D3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AD889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1BE6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7712964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C6E0D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A23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97917DB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124C3" w14:paraId="65DC0C3B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830D1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5A6D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EECBB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CC59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1C84C48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3B84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1115F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44F5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5A5490C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1EEEA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77DB1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01DE4B7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124C3" w14:paraId="78F72FB5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E25C6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BFDD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4E914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EA04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5817688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11D3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C9AA69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5C000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3B55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08F52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6DF8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E1B2F37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3EF28A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B124C3" w14:paraId="7757C2FE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E36EE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E0BD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85C70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F3D4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6BED217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E9B8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6F0E4A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0C25E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D78F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6C6B7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247A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F839E2B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B124C3" w14:paraId="02CF002F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06F59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CAAE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47C30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D205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9BEA0D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C4B64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B5510A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D6C0D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7193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E7147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C69AB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CEE736E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B124C3" w14:paraId="5C5B70FF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6B30C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FBCB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8DB54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30D97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28BD3F29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CD18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756FD6E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43D40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E984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53921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D96B6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0E6A00BD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ADF46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444D7" w14:textId="77777777" w:rsidR="00B124C3" w:rsidRDefault="00B124C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1BFBA" w14:textId="77777777" w:rsidR="00B124C3" w:rsidRPr="00600D25" w:rsidRDefault="00B124C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51153" w14:textId="77777777" w:rsidR="00B124C3" w:rsidRDefault="00B124C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08064CF6" w14:textId="77777777" w:rsidR="00B124C3" w:rsidRDefault="00B124C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3287F" w14:textId="77777777" w:rsidR="00B124C3" w:rsidRDefault="00B124C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DF573A3" w14:textId="77777777" w:rsidR="00B124C3" w:rsidRDefault="00B124C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23CCF" w14:textId="77777777" w:rsidR="00B124C3" w:rsidRPr="00600D25" w:rsidRDefault="00B124C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3B021" w14:textId="77777777" w:rsidR="00B124C3" w:rsidRDefault="00B124C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8E783" w14:textId="77777777" w:rsidR="00B124C3" w:rsidRPr="00600D25" w:rsidRDefault="00B124C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65A71" w14:textId="77777777" w:rsidR="00B124C3" w:rsidRPr="00D344C9" w:rsidRDefault="00B124C3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4287053" w14:textId="77777777" w:rsidR="00B124C3" w:rsidRPr="00D344C9" w:rsidRDefault="00B124C3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B124C3" w14:paraId="16534A4E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B0B4F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D957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06BBBFD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A5046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672BB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3D8C5FF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9DC5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616F9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C187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43892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B059D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B124C3" w14:paraId="3101EC78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645F7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6CDF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8C0F9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FB911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201BAC41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BF36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4D22A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F6DC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1DC2261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BCA79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34B70" w14:textId="77777777" w:rsidR="00B124C3" w:rsidRPr="00FF6B4A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B124C3" w14:paraId="47601266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976D6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0AEE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2D8D7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592F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2CB1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528C3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995B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09B21F6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C28B6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2839D" w14:textId="77777777" w:rsidR="00B124C3" w:rsidRPr="00FF6B4A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B124C3" w14:paraId="44D693DD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EB057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FD8E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002164A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EED67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64BA1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0451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768E2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F84A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12A3A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DBCF3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356CB087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35A1A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488F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72667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8F99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Aiud </w:t>
            </w:r>
            <w:r>
              <w:rPr>
                <w:b/>
                <w:bCs/>
                <w:sz w:val="20"/>
                <w:lang w:val="ro-RO"/>
              </w:rPr>
              <w:br/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BC3D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5BCFD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02F9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EB376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77627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37192653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CF646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09CF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393A5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3CC79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82C4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67B7A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BC43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299F1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87BFB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1C7651B0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00555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97D2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2EA87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C2113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573D9C2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D9F7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6FAD99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A5564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AA78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8F952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1A97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13FED1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B124C3" w14:paraId="43095620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87C5F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7FB2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B4C03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FB9B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4D59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12-14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38EA0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35894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A1868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7245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>Cu acces de pe fir I pe fir II și invers</w:t>
            </w:r>
          </w:p>
        </w:tc>
      </w:tr>
      <w:tr w:rsidR="00B124C3" w14:paraId="176DDF74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9D886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470C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7CD79C44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2E751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1102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159485A7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80C0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2DA8F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794C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2DD80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8371D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6A17358A" w14:textId="77777777" w:rsidR="00B124C3" w:rsidRPr="00F1027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B124C3" w14:paraId="6066B349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22354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2449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DAD5E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0D38E" w14:textId="77777777" w:rsidR="00B124C3" w:rsidRDefault="00B124C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45F0B159" w14:textId="77777777" w:rsidR="00B124C3" w:rsidRDefault="00B124C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0771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5FD23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CCF4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1D28AD0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31A3C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2377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 Valabil numai pentru trenurile cu tracțiune electrică</w:t>
            </w:r>
          </w:p>
        </w:tc>
      </w:tr>
      <w:tr w:rsidR="00B124C3" w14:paraId="559540FE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8D64D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23F9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078D26E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9DFC7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AC52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A970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FC46C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F52E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B4E17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FA5B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9D543C3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124C3" w14:paraId="3199D05B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B301B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161D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41DE7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BC663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6A8E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A34C0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6A89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296F09B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48F5E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CD37B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B124C3" w14:paraId="25477446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AEF26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5789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68BF44F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4AB78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2CCD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A5C4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304E8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00E7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72746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A659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14E568BC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45A00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D912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69F99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571F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7B030D1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91F5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1D32DA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C6272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9A16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0EAA5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67EB3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0479329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B124C3" w14:paraId="5C2A7036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FA9CC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1C51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3A062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CA7F1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5E33A84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CBDC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98EC1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6479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4947D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16132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00AAA5DB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FB888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72F5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6FE0190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E4957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4FD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69C4D981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9233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0B9F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C7D2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AD37C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FEF0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0809A42" w14:textId="77777777" w:rsidR="00B124C3" w:rsidRPr="00056F61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B124C3" w14:paraId="52308BE3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967CD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FE18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B5338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4476F" w14:textId="77777777" w:rsidR="00B124C3" w:rsidRDefault="00B124C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67A56116" w14:textId="77777777" w:rsidR="00B124C3" w:rsidRDefault="00B124C3" w:rsidP="007E60C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A7B2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48D05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2D59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1D8863A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41C85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6D0C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DA4B13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numai pentru trenurile cu tracțiune electrică</w:t>
            </w:r>
          </w:p>
        </w:tc>
      </w:tr>
      <w:tr w:rsidR="00B124C3" w14:paraId="4942F6AD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360AD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0A531" w14:textId="77777777" w:rsidR="00B124C3" w:rsidRDefault="00B124C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24DE0233" w14:textId="77777777" w:rsidR="00B124C3" w:rsidRDefault="00B124C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173F" w14:textId="77777777" w:rsidR="00B124C3" w:rsidRDefault="00B124C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3B8FB" w14:textId="77777777" w:rsidR="00B124C3" w:rsidRDefault="00B124C3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Unirea -</w:t>
            </w:r>
          </w:p>
          <w:p w14:paraId="42AC6101" w14:textId="77777777" w:rsidR="00B124C3" w:rsidRDefault="00B124C3" w:rsidP="007E60C9">
            <w:pPr>
              <w:spacing w:before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24BD0" w14:textId="77777777" w:rsidR="00B124C3" w:rsidRDefault="00B124C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34C58" w14:textId="77777777" w:rsidR="00B124C3" w:rsidRDefault="00B124C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4A762" w14:textId="77777777" w:rsidR="00B124C3" w:rsidRDefault="00B124C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429+550</w:t>
            </w:r>
          </w:p>
          <w:p w14:paraId="0D562529" w14:textId="77777777" w:rsidR="00B124C3" w:rsidRDefault="00B124C3" w:rsidP="007E60C9">
            <w:pPr>
              <w:spacing w:before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429+600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C3F1B" w14:textId="77777777" w:rsidR="00B124C3" w:rsidRDefault="00B124C3" w:rsidP="007E60C9">
            <w:pPr>
              <w:spacing w:before="12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20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DC4E6" w14:textId="77777777" w:rsidR="00B124C3" w:rsidRDefault="00B124C3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Nesemnalizată pe teren.</w:t>
            </w:r>
          </w:p>
          <w:p w14:paraId="5627A071" w14:textId="77777777" w:rsidR="00B124C3" w:rsidRDefault="00B124C3" w:rsidP="007E60C9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ro-RO"/>
              </w:rPr>
              <w:t>Valabil numai pentru trenurile tip automotor (trecere la nivel Unirea hc.)</w:t>
            </w:r>
          </w:p>
        </w:tc>
      </w:tr>
      <w:tr w:rsidR="00B124C3" w14:paraId="5CEC3DF0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E2CB5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5D7C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38D5E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2F8BD" w14:textId="77777777" w:rsidR="00B124C3" w:rsidRDefault="00B124C3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0BCD16DF" w14:textId="77777777" w:rsidR="00B124C3" w:rsidRDefault="00B124C3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322E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FEDF5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8C69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64D8638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0155A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0049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B124C3" w14:paraId="259F2415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056A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99C8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7E6E6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1F44D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0935F36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8AB6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E64BCE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0AB95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36B04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D43E8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2F1C1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5C11DC1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C9F4823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B124C3" w14:paraId="3569254C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80A66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3E3E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B6152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17469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1BEBB01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F5B4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E062B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F62C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362C7CB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9B3B9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0BD5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6DC731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2392ECD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66C52D56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B124C3" w14:paraId="51CD3BC0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8920E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7D47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EA79C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0BEF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C26B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6DBED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006F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6F7FC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44D5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3A7912A6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B124C3" w14:paraId="7D424621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A1F99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B0B2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8619D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59A9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5FD7F1BC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1AE8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2880F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A4E5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15FC1D8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46C54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C882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33C08F32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B124C3" w14:paraId="7881DDDD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95F70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F4AD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6FD63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38C4A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E19DE1B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A88E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F11D5C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27241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60E5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0FA91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97A2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3BEFC5BE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B124C3" w14:paraId="05622DDE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9714E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C874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F0670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6C763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34CBEC7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C7B3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F8D80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43AE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44366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A829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301088F0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B124C3" w14:paraId="60F45D29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6467D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ADCA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02287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9546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8F36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F72FE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B3E5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233D8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BA277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B124C3" w14:paraId="22281621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6D500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61214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06222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17629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EEB7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23ED307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5D6A24F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4C18233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550BE3E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1DB9F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3350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65EAE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B0CD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0AE976ED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5C627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FC20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343C2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B52AD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541F919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1000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3F0C0DC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85178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A56D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14AD1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02B4A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B124C3" w14:paraId="0FCEBF45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408B0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E1052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4DF19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F9C99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09A75D3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74B0EE2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E790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620C4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3D884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62D92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F3059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58450D7E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C73FD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A740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2C09B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3E8D4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7E3D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D3667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CF23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44DC4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83DBB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3E27EAA2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37D74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0AD73" w14:textId="77777777" w:rsidR="00B124C3" w:rsidRDefault="00B124C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AD43E" w14:textId="77777777" w:rsidR="00B124C3" w:rsidRDefault="00B124C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D2298" w14:textId="77777777" w:rsidR="00B124C3" w:rsidRDefault="00B124C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5574F36A" w14:textId="77777777" w:rsidR="00B124C3" w:rsidRDefault="00B124C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02AB0D51" w14:textId="77777777" w:rsidR="00B124C3" w:rsidRDefault="00B124C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A8DCD" w14:textId="77777777" w:rsidR="00B124C3" w:rsidRDefault="00B124C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EE637" w14:textId="77777777" w:rsidR="00B124C3" w:rsidRDefault="00B124C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29663" w14:textId="77777777" w:rsidR="00B124C3" w:rsidRDefault="00B124C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00F0159B" w14:textId="77777777" w:rsidR="00B124C3" w:rsidRDefault="00B124C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99348" w14:textId="77777777" w:rsidR="00B124C3" w:rsidRDefault="00B124C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3FEEE" w14:textId="77777777" w:rsidR="00B124C3" w:rsidRDefault="00B124C3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0AF7309C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115F5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407F5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2256E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2EE95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4067D39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609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C54EE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2DA4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D530E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7F176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7B2DF41B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083FF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4B7B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988EE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6DFF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3579CCFC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9AE6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A634FA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6EF364A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A24BB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FD25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5BE47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1A619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68D0024F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AA6A5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7E514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C01A3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7AE19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  <w:t>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EAD6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01F37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A5B0C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39B93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4236D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4636E7C6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57854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5EA0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F311C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BC5AF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B7B20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F6F70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3135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2C4A1A3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D9F5B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72FF1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1A24F591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66BC0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06FE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0211D1E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D59DE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D44D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59BA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10FF1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D7E64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6CD78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55A45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3648CD4C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D6FC1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4FBC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CEC9F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E60FC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B797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2B80975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7F3B944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2BB4BBF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CC255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8268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AAEE2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3E386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45DC7A33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B124C3" w14:paraId="58DBB808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89D20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0972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3E51F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9BF50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7D4D2CDC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EFB1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39544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251D4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55BA233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679F4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17896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3A674BCA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FE4D3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A24E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2B1793B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B49EB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FA62B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6ABB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7610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8F5B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74645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FA846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7FC23AB8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34D5D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BBF79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D8B3B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31D1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FE03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93DD3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5A90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1D13836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425D7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C576A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B124C3" w14:paraId="72FA00DC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3B468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CD484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1CAE1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10E8E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817E1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D98F8B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A667D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A935E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43B57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5494E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79FFD287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FFBB8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8AF2B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4B8B3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E67B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1CDDDCA1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5DDB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76510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CD768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053EC" w14:textId="77777777" w:rsidR="00B124C3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065D8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08B0DDD1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C74AF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5504A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6043E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DA4CC" w14:textId="77777777" w:rsidR="00B124C3" w:rsidRDefault="00B124C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823FD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120980B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119CDF27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4A29A4BF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3AA21B76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632B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D58A3" w14:textId="77777777" w:rsidR="00B124C3" w:rsidRDefault="00B124C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E5456" w14:textId="77777777" w:rsidR="00B124C3" w:rsidRPr="00600D25" w:rsidRDefault="00B124C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62907" w14:textId="77777777" w:rsidR="00B124C3" w:rsidRPr="00D344C9" w:rsidRDefault="00B124C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7CC5E0CD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A6077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357EC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0D666" w14:textId="77777777" w:rsidR="00B124C3" w:rsidRPr="00600D25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DBC7B" w14:textId="77777777" w:rsidR="00B124C3" w:rsidRDefault="00B124C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6F4481B7" w14:textId="77777777" w:rsidR="00B124C3" w:rsidRDefault="00B124C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12AD0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2344459B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0D2F0F32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6166BA5E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3D0893BF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0D18D9EF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D6D6D9C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2AD99" w14:textId="77777777" w:rsidR="00B124C3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A9BB3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4090E" w14:textId="77777777" w:rsidR="00B124C3" w:rsidRPr="00600D25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C2EA3" w14:textId="77777777" w:rsidR="00B124C3" w:rsidRDefault="00B124C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435C5C50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E2483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BA22A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8E04D" w14:textId="77777777" w:rsidR="00B124C3" w:rsidRPr="00600D25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1C8E8" w14:textId="77777777" w:rsidR="00B124C3" w:rsidRDefault="00B124C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38B54B71" w14:textId="77777777" w:rsidR="00B124C3" w:rsidRDefault="00B124C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BFBC1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5DC74" w14:textId="77777777" w:rsidR="00B124C3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7109A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4C234" w14:textId="77777777" w:rsidR="00B124C3" w:rsidRPr="00600D25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B3210" w14:textId="77777777" w:rsidR="00B124C3" w:rsidRDefault="00B124C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61EA2395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E545C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72B75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AFFC4" w14:textId="77777777" w:rsidR="00B124C3" w:rsidRPr="00600D25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3015B" w14:textId="77777777" w:rsidR="00B124C3" w:rsidRDefault="00B124C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7E356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9094DEF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34FF8EAF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1A6A4" w14:textId="77777777" w:rsidR="00B124C3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2BDF6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E8525" w14:textId="77777777" w:rsidR="00B124C3" w:rsidRPr="00600D25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6C32B" w14:textId="77777777" w:rsidR="00B124C3" w:rsidRDefault="00B124C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B124C3" w14:paraId="2ECC8C52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3F899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4EDE3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4B66CAF2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48992" w14:textId="77777777" w:rsidR="00B124C3" w:rsidRPr="00600D25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E6FD9" w14:textId="77777777" w:rsidR="00B124C3" w:rsidRDefault="00B124C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1D358817" w14:textId="77777777" w:rsidR="00B124C3" w:rsidRDefault="00B124C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28CEF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5779A" w14:textId="77777777" w:rsidR="00B124C3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A336D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3A653" w14:textId="77777777" w:rsidR="00B124C3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0B42A" w14:textId="77777777" w:rsidR="00B124C3" w:rsidRDefault="00B124C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1027F419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FF031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E6FCD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3E9CF" w14:textId="77777777" w:rsidR="00B124C3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D77FA" w14:textId="77777777" w:rsidR="00B124C3" w:rsidRDefault="00B124C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07A21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A0254" w14:textId="77777777" w:rsidR="00B124C3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82F26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5AE74" w14:textId="77777777" w:rsidR="00B124C3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2767A" w14:textId="77777777" w:rsidR="00B124C3" w:rsidRDefault="00B124C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35450C6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C2B63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959AC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1D3C1" w14:textId="77777777" w:rsidR="00B124C3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57CC3" w14:textId="77777777" w:rsidR="00B124C3" w:rsidRDefault="00B124C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02307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C8362" w14:textId="77777777" w:rsidR="00B124C3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91726" w14:textId="77777777" w:rsidR="00B124C3" w:rsidRDefault="00B124C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9F0C3" w14:textId="77777777" w:rsidR="00B124C3" w:rsidRDefault="00B124C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6284F" w14:textId="77777777" w:rsidR="00B124C3" w:rsidRDefault="00B124C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B124C3" w14:paraId="3B9A8B4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9C3FB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0319F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C9EDD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77918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D94D0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2DC96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524FC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89DC2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8D686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B124C3" w14:paraId="4BAB193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CF569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F8AD8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0C3E682C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F2272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94DAD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4F35ACA7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D7575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FEDD5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3E689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FEDAA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D48B5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72F3F86F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2A45F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8D176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61A88CEF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38A56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ED318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59050EFE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D06DB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CDE92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346CF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0166B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8C896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124C3" w14:paraId="79F370E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EA147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DEA73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7CA80674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C97AF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050A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03E24321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5EB15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850E8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4AAAD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472E2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81F3F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124C3" w14:paraId="1C4FBE91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E3C09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1E614" w14:textId="77777777" w:rsidR="00B124C3" w:rsidRDefault="00B124C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4920B" w14:textId="77777777" w:rsidR="00B124C3" w:rsidRDefault="00B124C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35E61" w14:textId="77777777" w:rsidR="00B124C3" w:rsidRDefault="00B124C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8736C" w14:textId="77777777" w:rsidR="00B124C3" w:rsidRDefault="00B124C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0DB50" w14:textId="77777777" w:rsidR="00B124C3" w:rsidRDefault="00B124C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A672E" w14:textId="77777777" w:rsidR="00B124C3" w:rsidRDefault="00B124C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42D4FE64" w14:textId="77777777" w:rsidR="00B124C3" w:rsidRDefault="00B124C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02264" w14:textId="77777777" w:rsidR="00B124C3" w:rsidRDefault="00B124C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4048F" w14:textId="77777777" w:rsidR="00B124C3" w:rsidRDefault="00B124C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38E19BC2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E6FA8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E5599" w14:textId="77777777" w:rsidR="00B124C3" w:rsidRDefault="00B124C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6B90F" w14:textId="77777777" w:rsidR="00B124C3" w:rsidRDefault="00B124C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62C46" w14:textId="77777777" w:rsidR="00B124C3" w:rsidRDefault="00B124C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D3944" w14:textId="77777777" w:rsidR="00B124C3" w:rsidRDefault="00B124C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ADC9D" w14:textId="77777777" w:rsidR="00B124C3" w:rsidRDefault="00B124C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E5711" w14:textId="77777777" w:rsidR="00B124C3" w:rsidRDefault="00B124C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19AEED76" w14:textId="77777777" w:rsidR="00B124C3" w:rsidRDefault="00B124C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889E1" w14:textId="77777777" w:rsidR="00B124C3" w:rsidRDefault="00B124C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E578E" w14:textId="77777777" w:rsidR="00B124C3" w:rsidRDefault="00B124C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2931501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12BA8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49F21" w14:textId="77777777" w:rsidR="00B124C3" w:rsidRDefault="00B124C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97953" w14:textId="77777777" w:rsidR="00B124C3" w:rsidRDefault="00B124C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031CF" w14:textId="77777777" w:rsidR="00B124C3" w:rsidRDefault="00B124C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37EB5" w14:textId="77777777" w:rsidR="00B124C3" w:rsidRDefault="00B124C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0BB8C" w14:textId="77777777" w:rsidR="00B124C3" w:rsidRDefault="00B124C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7C2E1" w14:textId="77777777" w:rsidR="00B124C3" w:rsidRDefault="00B124C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61ABDD1F" w14:textId="77777777" w:rsidR="00B124C3" w:rsidRDefault="00B124C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ECEA0" w14:textId="77777777" w:rsidR="00B124C3" w:rsidRDefault="00B124C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98ADE" w14:textId="77777777" w:rsidR="00B124C3" w:rsidRDefault="00B124C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124C3" w14:paraId="0FE44A53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9B241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86126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3BA1C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78CB3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DA8A4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1C3B4790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52AB1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397CC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36299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A5A3B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B124C3" w14:paraId="7991CAF5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4112B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36F3E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F8872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5F0B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51CD5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97010AF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D0CB3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D0412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2069A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3F02E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B124C3" w14:paraId="7FF06F90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40652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37898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54061BE9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9986F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9852F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73205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AA68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42149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010DCEA1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CB98E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71F81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002C062F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4EBC0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4ED5B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29646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BC995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1111DEB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56A1B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46E51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8F178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44C7A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6D3E3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50FB9710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5EDF145B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F1CD534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B124C3" w14:paraId="5FAE308C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5E7D5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B970A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E5FDB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02CE6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1A75351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40326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98F8A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46698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0974E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96D1D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10EBF350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46E20E9E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95792F8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B124C3" w14:paraId="4EB8E2B2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95FC0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B0A04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BF6F2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D844B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13B91E0C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25BF2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E257D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0E655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10E04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37FB4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5FD6E478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5207C5C1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F3A681D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B124C3" w14:paraId="41527F22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DAF6A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F4CCD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21F67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B7E79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FA972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44AD0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6E394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592B0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92F53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21C93E46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066C2F8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B124C3" w14:paraId="25EB4D66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4096E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A7EC8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E6C83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5BDB9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90C3DC5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A870F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C11C9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2FC7F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D81FB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05EF7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7FE7E8F7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EE1579E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B124C3" w14:paraId="2BCB032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5056A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D98AA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66D7A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2B23E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45CD4F5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28C14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4A346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87D43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A3C18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04CDE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7201CCEB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A1F3F44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B124C3" w14:paraId="4664BF81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399ED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CE86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3B1B6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57472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137BF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78345773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BD868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9CA8C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C429D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44E23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1E66B08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FA4F557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B124C3" w14:paraId="4750546A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9AD9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82848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509E4DDD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DECDA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451AB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DEB3C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615AB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A15CB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2C9F6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ACB92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B124C3" w14:paraId="456A896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33F12" w14:textId="77777777" w:rsidR="00B124C3" w:rsidRDefault="00B124C3" w:rsidP="00B124C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78A34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295DBFB0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F91C4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7C2F9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FC231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9B5D4" w14:textId="77777777" w:rsidR="00B124C3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172A8" w14:textId="77777777" w:rsidR="00B124C3" w:rsidRDefault="00B124C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8A5EB" w14:textId="77777777" w:rsidR="00B124C3" w:rsidRPr="00600D25" w:rsidRDefault="00B124C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21131" w14:textId="77777777" w:rsidR="00B124C3" w:rsidRDefault="00B124C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2326E18F" w14:textId="77777777" w:rsidR="00B124C3" w:rsidRPr="00836022" w:rsidRDefault="00B124C3" w:rsidP="0095691E">
      <w:pPr>
        <w:spacing w:before="40" w:line="192" w:lineRule="auto"/>
        <w:ind w:right="57"/>
        <w:rPr>
          <w:sz w:val="20"/>
          <w:lang w:val="en-US"/>
        </w:rPr>
      </w:pPr>
    </w:p>
    <w:p w14:paraId="57D16BAC" w14:textId="77777777" w:rsidR="00B124C3" w:rsidRDefault="00B124C3" w:rsidP="00956F37">
      <w:pPr>
        <w:pStyle w:val="Heading1"/>
        <w:spacing w:line="360" w:lineRule="auto"/>
      </w:pPr>
      <w:r>
        <w:t>LINIA 301 N</w:t>
      </w:r>
    </w:p>
    <w:p w14:paraId="181C9A3A" w14:textId="77777777" w:rsidR="00B124C3" w:rsidRDefault="00B124C3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B124C3" w14:paraId="6DEA3F26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55666" w14:textId="77777777" w:rsidR="00B124C3" w:rsidRDefault="00B124C3" w:rsidP="00B124C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04AC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090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0ABE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2109C4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75EE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F9B7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C8AF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AD715" w14:textId="77777777" w:rsidR="00B124C3" w:rsidRPr="0022092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9F57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973B6F6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5971B" w14:textId="77777777" w:rsidR="00B124C3" w:rsidRDefault="00B124C3" w:rsidP="00B124C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2BBD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7A40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7E45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880619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D5C8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3DCD2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B311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7202A" w14:textId="77777777" w:rsidR="00B124C3" w:rsidRPr="0022092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9B8C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2F81DBE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EEC95" w14:textId="77777777" w:rsidR="00B124C3" w:rsidRDefault="00B124C3" w:rsidP="00B124C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6FB9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E2260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98CE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F8F2D1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1CDE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41A9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DC5C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8A3AD" w14:textId="77777777" w:rsidR="00B124C3" w:rsidRPr="0022092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C1BE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AD686A3" w14:textId="77777777" w:rsidR="00B124C3" w:rsidRPr="00474FB0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B124C3" w14:paraId="2DB09892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9C5AF" w14:textId="77777777" w:rsidR="00B124C3" w:rsidRDefault="00B124C3" w:rsidP="00B124C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1A53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CE6C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D72E5" w14:textId="77777777" w:rsidR="00B124C3" w:rsidRDefault="00B124C3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08DB3E7" w14:textId="77777777" w:rsidR="00B124C3" w:rsidRDefault="00B124C3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B706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2C2F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EE23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81E75" w14:textId="77777777" w:rsidR="00B124C3" w:rsidRPr="0022092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5523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69AF2B61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9EBAF" w14:textId="77777777" w:rsidR="00B124C3" w:rsidRDefault="00B124C3" w:rsidP="00B124C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37FD3" w14:textId="77777777" w:rsidR="00B124C3" w:rsidRDefault="00B124C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BA72E" w14:textId="77777777" w:rsidR="00B124C3" w:rsidRDefault="00B124C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96E46" w14:textId="77777777" w:rsidR="00B124C3" w:rsidRDefault="00B124C3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82FBF" w14:textId="77777777" w:rsidR="00B124C3" w:rsidRPr="00E4222D" w:rsidRDefault="00B124C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6DAC94B1" w14:textId="77777777" w:rsidR="00B124C3" w:rsidRPr="00E4222D" w:rsidRDefault="00B124C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10D13022" w14:textId="77777777" w:rsidR="00B124C3" w:rsidRPr="00E4222D" w:rsidRDefault="00B124C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4303622" w14:textId="77777777" w:rsidR="00B124C3" w:rsidRDefault="00B124C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98F85" w14:textId="77777777" w:rsidR="00B124C3" w:rsidRDefault="00B124C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39AA4" w14:textId="77777777" w:rsidR="00B124C3" w:rsidRDefault="00B124C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03755" w14:textId="77777777" w:rsidR="00B124C3" w:rsidRPr="0022092F" w:rsidRDefault="00B124C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782BD" w14:textId="77777777" w:rsidR="00B124C3" w:rsidRDefault="00B124C3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DB3F85E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01437" w14:textId="77777777" w:rsidR="00B124C3" w:rsidRDefault="00B124C3" w:rsidP="00B124C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4371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2D85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20EB9" w14:textId="77777777" w:rsidR="00B124C3" w:rsidRDefault="00B124C3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B7A85" w14:textId="77777777" w:rsidR="00B124C3" w:rsidRDefault="00B124C3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7F35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F453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E5AEA" w14:textId="77777777" w:rsidR="00B124C3" w:rsidRPr="0022092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2B55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52DFADF7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BEA3E" w14:textId="77777777" w:rsidR="00B124C3" w:rsidRDefault="00B124C3" w:rsidP="00B124C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619E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12FD64E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5AB0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FA1C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49FD645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062A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4BDB0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DE4C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F5A79" w14:textId="77777777" w:rsidR="00B124C3" w:rsidRPr="0022092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EB12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5668F780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1B392" w14:textId="77777777" w:rsidR="00B124C3" w:rsidRDefault="00B124C3" w:rsidP="00B124C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2D5E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423E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1545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186D732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6BDE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410765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8307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7DE5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936F3" w14:textId="77777777" w:rsidR="00B124C3" w:rsidRPr="0022092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DDAA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3EBDF5D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2A9AC03E" w14:textId="77777777" w:rsidR="002F143A" w:rsidRDefault="002F143A">
      <w:pPr>
        <w:spacing w:before="40" w:after="40" w:line="192" w:lineRule="auto"/>
        <w:ind w:right="57"/>
        <w:rPr>
          <w:sz w:val="20"/>
          <w:lang w:val="ro-RO"/>
        </w:rPr>
      </w:pPr>
    </w:p>
    <w:p w14:paraId="2A5AA806" w14:textId="77777777" w:rsidR="002F143A" w:rsidRDefault="002F143A">
      <w:pPr>
        <w:spacing w:before="40" w:after="40" w:line="192" w:lineRule="auto"/>
        <w:ind w:right="57"/>
        <w:rPr>
          <w:sz w:val="20"/>
          <w:lang w:val="ro-RO"/>
        </w:rPr>
      </w:pPr>
    </w:p>
    <w:p w14:paraId="0305C9E9" w14:textId="77777777" w:rsidR="00B124C3" w:rsidRDefault="00B124C3" w:rsidP="007F72A5">
      <w:pPr>
        <w:pStyle w:val="Heading1"/>
        <w:spacing w:line="360" w:lineRule="auto"/>
      </w:pPr>
      <w:r>
        <w:lastRenderedPageBreak/>
        <w:t>LINIA 301 O</w:t>
      </w:r>
    </w:p>
    <w:p w14:paraId="101FACF0" w14:textId="77777777" w:rsidR="00B124C3" w:rsidRDefault="00B124C3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124C3" w14:paraId="6C735CC7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A3CFF" w14:textId="77777777" w:rsidR="00B124C3" w:rsidRDefault="00B124C3" w:rsidP="00B124C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2C9E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82610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925C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455B27C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1A0A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D5A0C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4525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8384A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4307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AF6FD3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B368E" w14:textId="77777777" w:rsidR="00B124C3" w:rsidRDefault="00B124C3" w:rsidP="00B124C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8AD9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8690D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2E07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6B6A907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537D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D0541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F851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10A7C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C160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C258E6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F090" w14:textId="77777777" w:rsidR="00B124C3" w:rsidRDefault="00B124C3" w:rsidP="00B124C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5860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3797D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8621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6EA7744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3D68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5EE8D42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EB17C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B9E1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BB89B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6089F" w14:textId="77777777" w:rsidR="00B124C3" w:rsidRDefault="00B124C3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31D01C2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51308" w14:textId="77777777" w:rsidR="00B124C3" w:rsidRDefault="00B124C3" w:rsidP="00B124C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7FF4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96425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3A40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2857758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5B57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34F206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B9DAF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D233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D7469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7C22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FEC087B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3B5D1" w14:textId="77777777" w:rsidR="00B124C3" w:rsidRDefault="00B124C3" w:rsidP="00B124C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2E3A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33CA8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AB01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212C2B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3D3B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79D33D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BD48B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5ACD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5885A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CDE6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614F37B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E16F9" w14:textId="77777777" w:rsidR="00B124C3" w:rsidRDefault="00B124C3" w:rsidP="00B124C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4227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A875F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8091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DF0F54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E2A1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4A2706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EFF66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8E00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7E6BC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B5A9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680EB1C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90753" w14:textId="77777777" w:rsidR="00B124C3" w:rsidRDefault="00B124C3" w:rsidP="00B124C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ADC8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C38E3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F154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E2F790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35C5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93A11B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604A8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D417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5B1BF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0D0B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03DEA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Acces la linia 11 D.</w:t>
            </w:r>
          </w:p>
        </w:tc>
      </w:tr>
      <w:tr w:rsidR="00B124C3" w14:paraId="7592DF7C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8471E" w14:textId="77777777" w:rsidR="00B124C3" w:rsidRDefault="00B124C3" w:rsidP="00B124C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D41B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EA7AD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3796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5514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27C5AC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438ED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8967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1402E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7DC3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7C8B42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B310A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1A, 2A și 1D.</w:t>
            </w:r>
          </w:p>
        </w:tc>
      </w:tr>
      <w:tr w:rsidR="00B124C3" w14:paraId="3B234140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48BD0" w14:textId="77777777" w:rsidR="00B124C3" w:rsidRDefault="00B124C3" w:rsidP="00B124C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4767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18D25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09D1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703E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porți-unea cuprin-</w:t>
            </w:r>
          </w:p>
          <w:p w14:paraId="1C8D5D2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să între sch. 106 și TDJ </w:t>
            </w:r>
          </w:p>
          <w:p w14:paraId="763B8FC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70993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72F3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BDAAE" w14:textId="77777777" w:rsidR="00B124C3" w:rsidRPr="00F1029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0FC6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11032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de la linia 2D la liniile 11D </w:t>
            </w:r>
          </w:p>
          <w:p w14:paraId="3FB26D9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2 Centură st. București Basarab.</w:t>
            </w:r>
          </w:p>
        </w:tc>
      </w:tr>
    </w:tbl>
    <w:p w14:paraId="528B16B4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7224E4AB" w14:textId="77777777" w:rsidR="00B124C3" w:rsidRDefault="00B124C3" w:rsidP="003260D9">
      <w:pPr>
        <w:pStyle w:val="Heading1"/>
        <w:spacing w:line="360" w:lineRule="auto"/>
      </w:pPr>
      <w:r>
        <w:lastRenderedPageBreak/>
        <w:t>LINIA 301 P</w:t>
      </w:r>
    </w:p>
    <w:p w14:paraId="0C656FC2" w14:textId="77777777" w:rsidR="00B124C3" w:rsidRDefault="00B124C3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B124C3" w14:paraId="6438F0E9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D0DDD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9AD75" w14:textId="77777777" w:rsidR="00B124C3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010A3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AFA5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903574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890D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8811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CF6B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0CC00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F04D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98D533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07D0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BA95A" w14:textId="77777777" w:rsidR="00B124C3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CC606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5B65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EF0D92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6C9B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63013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F2FA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30E73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E3F4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83708D1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D4994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C9766" w14:textId="77777777" w:rsidR="00B124C3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8D55B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DF1D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32FD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E9B6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B970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DC99F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CD00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7663CC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B124C3" w:rsidRPr="00A8307A" w14:paraId="257A154E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A284D" w14:textId="77777777" w:rsidR="00B124C3" w:rsidRPr="00A75A00" w:rsidRDefault="00B124C3" w:rsidP="00B124C3">
            <w:pPr>
              <w:numPr>
                <w:ilvl w:val="0"/>
                <w:numId w:val="16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8B470" w14:textId="77777777" w:rsidR="00B124C3" w:rsidRPr="00A8307A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F1BCF" w14:textId="77777777" w:rsidR="00B124C3" w:rsidRPr="00A8307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AACF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1FEB491E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0CA4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C0EF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6A3B2" w14:textId="77777777" w:rsidR="00B124C3" w:rsidRPr="00A8307A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2C392" w14:textId="77777777" w:rsidR="00B124C3" w:rsidRPr="00A8307A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5A510" w14:textId="77777777" w:rsidR="00B124C3" w:rsidRPr="00A8307A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7FB72AB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0178B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410E7" w14:textId="77777777" w:rsidR="00B124C3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94CDA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6265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09EA3EC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6804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2F23070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20B22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204E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2B49D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7A25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8A9DC0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AD128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6A680" w14:textId="77777777" w:rsidR="00B124C3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E5478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B3C8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75D3AE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A0E3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CF0C48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F3F0A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222A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70C3F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DA89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B124C3" w14:paraId="64D42007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A1E2D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4A24D" w14:textId="77777777" w:rsidR="00B124C3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34AD9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B4FB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FAE9E2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673F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1CAD7D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8280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4803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7987F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203C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DA883C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B124C3" w14:paraId="056BC397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D8D9D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E92C2" w14:textId="77777777" w:rsidR="00B124C3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0E455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4722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97B79B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9228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60AE154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2C073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DC11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54382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B95E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A22002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B124C3" w14:paraId="6D356BD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B23FE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07A3B" w14:textId="77777777" w:rsidR="00B124C3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DCA54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7C86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49F86E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85A2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677C0D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DF22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00AF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1EADF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C1C8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99ED3F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B124C3" w14:paraId="7508F4F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5EB4C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08945" w14:textId="77777777" w:rsidR="00B124C3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EDA8E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3662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1F2EDF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EEF1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F48576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EAEF0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A0BD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460F1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7B58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E8BA37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0A87C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B124C3" w14:paraId="3CEE7EA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B007F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EF4B6" w14:textId="77777777" w:rsidR="00B124C3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EA53C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5D4B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1CDC91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77C8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A61EBD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09A2516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AC220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6254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21FD1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B5FC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0640B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B124C3" w14:paraId="3FD537E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CDCE1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256EA" w14:textId="77777777" w:rsidR="00B124C3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D2B2B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DFA7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D6FA6D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1462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1CC0B4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A3C00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C9A3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56ED3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960B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3EFC13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B124C3" w14:paraId="5D12713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F2EC0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169AC" w14:textId="77777777" w:rsidR="00B124C3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FB0F1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3F60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7F13FC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8B71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E03F81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1804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3935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83F21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ABC9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FF2B4E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B124C3" w14:paraId="6DEEAB3B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DEB0D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F21AD" w14:textId="77777777" w:rsidR="00B124C3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B960E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8775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9083AA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EC28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A89A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034E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B065F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02CA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6337816D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BF416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FE15C" w14:textId="77777777" w:rsidR="00B124C3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55985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807A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A8A5E5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142B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D7A030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42B57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FA11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3CC30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D4FA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C5FAE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B124C3" w14:paraId="15CAA98F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D290F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D04F4" w14:textId="77777777" w:rsidR="00B124C3" w:rsidRDefault="00B124C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4030B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5A75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660C50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3D8B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C4DB44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9F2C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417E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60809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EF23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14E597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B124C3" w14:paraId="46BC43A9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79470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65D1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DEB04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D99A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4FC3AB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45EEB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049A51F7" w14:textId="77777777" w:rsidR="00B124C3" w:rsidRDefault="00B124C3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2F47161F" w14:textId="77777777" w:rsidR="00B124C3" w:rsidRDefault="00B124C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86F3D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0580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E7284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C079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BC6FD1D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C8462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F833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97FC4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7512E" w14:textId="77777777" w:rsidR="00B124C3" w:rsidRDefault="00B124C3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60F2166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4252F65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2326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C14E42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259C1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A1EE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12D75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9C6A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27436E4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91275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5F2E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5B244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47C7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AE8EAE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89DC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81A7AF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B559B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FDE1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72C50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BAF6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B6D81B9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9F12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5520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7A962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9F735" w14:textId="77777777" w:rsidR="00B124C3" w:rsidRDefault="00B124C3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28D8797" w14:textId="77777777" w:rsidR="00B124C3" w:rsidRDefault="00B124C3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795CF" w14:textId="77777777" w:rsidR="00B124C3" w:rsidRDefault="00B124C3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45AD388" w14:textId="77777777" w:rsidR="00B124C3" w:rsidRDefault="00B124C3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1DE1F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343A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7F36E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2838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320A9565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69DAE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BDF4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149B6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5975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8DAF43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7AA2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6A6D77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5708F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C06E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27801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2AA4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CA8F665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2215A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6557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A3D14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6099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4B0B0A8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0802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560B26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904A4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3EA2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A4A82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9387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CCB8B00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13225" w14:textId="77777777" w:rsidR="00B124C3" w:rsidRDefault="00B124C3" w:rsidP="00B124C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D8AC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21697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962F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6367BD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9C65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A7ACC4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B7D02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79EE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8C4D6" w14:textId="77777777" w:rsidR="00B124C3" w:rsidRPr="001B37B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41E5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7A051B9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2453E1D8" w14:textId="77777777" w:rsidR="00B124C3" w:rsidRDefault="00B124C3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304</w:t>
      </w:r>
    </w:p>
    <w:p w14:paraId="410BD071" w14:textId="77777777" w:rsidR="00B124C3" w:rsidRDefault="00B124C3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B124C3" w14:paraId="36D35B74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868FF" w14:textId="77777777" w:rsidR="00B124C3" w:rsidRDefault="00B124C3" w:rsidP="00B124C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0F8B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19A76" w14:textId="77777777" w:rsidR="00B124C3" w:rsidRPr="00594E5B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F538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7203E71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1AC43CA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6B4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5C183FA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83 A </w:t>
            </w:r>
          </w:p>
          <w:p w14:paraId="294E169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3C4CE6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E5C4C" w14:textId="77777777" w:rsidR="00B124C3" w:rsidRPr="00594E5B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94E5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892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58A31" w14:textId="77777777" w:rsidR="00B124C3" w:rsidRPr="00594E5B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3384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918BB44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8528C" w14:textId="77777777" w:rsidR="00B124C3" w:rsidRDefault="00B124C3" w:rsidP="00B124C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3A3C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F81E8" w14:textId="77777777" w:rsidR="00B124C3" w:rsidRPr="00594E5B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76F2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62FF3AA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7478ECB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DBAC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2B0F8" w14:textId="77777777" w:rsidR="00B124C3" w:rsidRPr="00594E5B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BE3A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A2590" w14:textId="77777777" w:rsidR="00B124C3" w:rsidRPr="00594E5B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FC44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6D01AEB7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50ED3" w14:textId="77777777" w:rsidR="00B124C3" w:rsidRDefault="00B124C3" w:rsidP="00B124C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6767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A92F6" w14:textId="77777777" w:rsidR="00B124C3" w:rsidRPr="00594E5B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4ACE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3BE9E2F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16B5481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 - 5 </w:t>
            </w:r>
          </w:p>
          <w:p w14:paraId="439C82B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E60F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AEB6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68C9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B5398" w14:textId="77777777" w:rsidR="00B124C3" w:rsidRPr="00594E5B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2BB8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6DBB695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89FE8" w14:textId="77777777" w:rsidR="00B124C3" w:rsidRDefault="00B124C3" w:rsidP="00B124C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B8A2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0ED23" w14:textId="77777777" w:rsidR="00B124C3" w:rsidRPr="00594E5B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63D2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4F65725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Cap X + </w:t>
            </w:r>
          </w:p>
          <w:p w14:paraId="01E1282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E869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4F0DEC3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C65B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6952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53FE1" w14:textId="77777777" w:rsidR="00B124C3" w:rsidRPr="00594E5B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0697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C3E96C5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82142" w14:textId="77777777" w:rsidR="00B124C3" w:rsidRDefault="00B124C3" w:rsidP="00B124C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0C47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E84EB" w14:textId="77777777" w:rsidR="00B124C3" w:rsidRPr="00594E5B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DE3D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0F7B93D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387E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liniile 1, 3, 4, 5, 6 și sch. 101, 15, 21, 25, 37/41, 23, 29, 31, 43, 63, 67, 73, 53, 75, 85, 87, 51, 65, 83, 69, 89 </w:t>
            </w:r>
          </w:p>
          <w:p w14:paraId="3DE293B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9E70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050E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BAC12" w14:textId="77777777" w:rsidR="00B124C3" w:rsidRPr="00594E5B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4EA5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5307B23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ADFE0" w14:textId="77777777" w:rsidR="00B124C3" w:rsidRDefault="00B124C3" w:rsidP="00B124C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B8C3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DD1FF" w14:textId="77777777" w:rsidR="00B124C3" w:rsidRPr="00594E5B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E053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646A15A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D, Cap X + </w:t>
            </w:r>
          </w:p>
          <w:p w14:paraId="54CE3E7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FA3B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2F79663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2728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0106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37467" w14:textId="77777777" w:rsidR="00B124C3" w:rsidRPr="00594E5B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5537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FF0C54E" w14:textId="77777777" w:rsidR="00B124C3" w:rsidRDefault="00B124C3">
      <w:pPr>
        <w:spacing w:before="40" w:after="40" w:line="192" w:lineRule="auto"/>
        <w:ind w:right="57"/>
        <w:rPr>
          <w:sz w:val="20"/>
          <w:lang w:val="en-US"/>
        </w:rPr>
      </w:pPr>
    </w:p>
    <w:p w14:paraId="4FBADB88" w14:textId="77777777" w:rsidR="00B124C3" w:rsidRDefault="00B124C3" w:rsidP="00343A98">
      <w:pPr>
        <w:pStyle w:val="Heading1"/>
        <w:spacing w:line="360" w:lineRule="auto"/>
      </w:pPr>
      <w:r>
        <w:lastRenderedPageBreak/>
        <w:t>LINIA 314 A</w:t>
      </w:r>
    </w:p>
    <w:p w14:paraId="4E84DCFA" w14:textId="77777777" w:rsidR="00B124C3" w:rsidRDefault="00B124C3" w:rsidP="007802E0">
      <w:pPr>
        <w:pStyle w:val="Heading1"/>
        <w:spacing w:line="360" w:lineRule="auto"/>
        <w:rPr>
          <w:b w:val="0"/>
          <w:bCs w:val="0"/>
          <w:sz w:val="8"/>
        </w:rPr>
      </w:pPr>
      <w:r>
        <w:t>DÂRSTE - BRAŞOV TRIAJ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B124C3" w14:paraId="1AE5D253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E443A" w14:textId="77777777" w:rsidR="00B124C3" w:rsidRDefault="00B124C3" w:rsidP="00B124C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C440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9B985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F176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</w:t>
            </w:r>
          </w:p>
          <w:p w14:paraId="3C80CC0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F7EF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65E1D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5419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529253D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8117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3B7D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DA054E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124C3" w14:paraId="2B3105A1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27AAA" w14:textId="77777777" w:rsidR="00B124C3" w:rsidRDefault="00B124C3" w:rsidP="00B124C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8B4A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0267764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0AB06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DF85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</w:t>
            </w:r>
          </w:p>
          <w:p w14:paraId="2CCD3FC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4A02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05FAC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2EDC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7B54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2D03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C4AC33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124C3" w14:paraId="070233E1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1BEBE" w14:textId="77777777" w:rsidR="00B124C3" w:rsidRDefault="00B124C3" w:rsidP="00B124C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F3CE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0B832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7322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Dârste -</w:t>
            </w:r>
          </w:p>
          <w:p w14:paraId="073CC44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Braşov Triaj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2F99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CE95F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1B61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168+500</w:t>
            </w:r>
          </w:p>
          <w:p w14:paraId="15F4066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169+209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243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462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AA4955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B124C3" w14:paraId="1B1DE7B1" w14:textId="77777777">
        <w:trPr>
          <w:cantSplit/>
          <w:trHeight w:val="5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CE938" w14:textId="77777777" w:rsidR="00B124C3" w:rsidRDefault="00B124C3" w:rsidP="00B124C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C092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8B254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E161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E620E1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1 - 5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3D98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DFBD2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27BF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A609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83AA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0FF49A57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E236D" w14:textId="77777777" w:rsidR="00B124C3" w:rsidRDefault="00B124C3" w:rsidP="00B124C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1FA4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BE617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6C7D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2FD588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6,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9E93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4C968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F804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A3543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A07A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1279A997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1BB12" w14:textId="77777777" w:rsidR="00B124C3" w:rsidRDefault="00B124C3" w:rsidP="00B124C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2759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6B3DE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F2F7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79C4CE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E487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6A6F4A2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și 73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CD891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D0C1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4B66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6592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1 - 4 Grupa A </w:t>
            </w:r>
          </w:p>
          <w:p w14:paraId="71B7B8F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X.</w:t>
            </w:r>
          </w:p>
          <w:p w14:paraId="303F966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72242B79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BB3DC" w14:textId="77777777" w:rsidR="00B124C3" w:rsidRDefault="00B124C3" w:rsidP="00B124C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FECF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39F99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E637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91A662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24CDE08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B664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F4CFE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983A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BFC7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19C4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B124C3" w14:paraId="7C2F466E" w14:textId="77777777">
        <w:trPr>
          <w:cantSplit/>
          <w:trHeight w:val="52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4B432" w14:textId="77777777" w:rsidR="00B124C3" w:rsidRDefault="00B124C3" w:rsidP="00B124C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1CA1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2ABCC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58A0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C5DDF8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685415F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C1EE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AE3F5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1408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7E5A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2F61C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88F5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ACD8DF4" w14:textId="77777777">
        <w:trPr>
          <w:cantSplit/>
          <w:trHeight w:val="14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DDDBA" w14:textId="77777777" w:rsidR="00B124C3" w:rsidRDefault="00B124C3" w:rsidP="00B124C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FF47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29FDE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C06A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4C809F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liniile 1 – 26</w:t>
            </w:r>
          </w:p>
          <w:p w14:paraId="29320AC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(cu excepţia liniilor </w:t>
            </w:r>
          </w:p>
          <w:p w14:paraId="7FD4AF9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3,  4,  20  şi  21 închise)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1F7C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B2365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1408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9C9E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4B36A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3980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5DCC89C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1F55C26E" w14:textId="77777777">
        <w:trPr>
          <w:cantSplit/>
          <w:trHeight w:val="10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B7F25" w14:textId="77777777" w:rsidR="00B124C3" w:rsidRDefault="00B124C3" w:rsidP="00B124C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9561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81A7B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C92A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05833D2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16CDE04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7320E458" w14:textId="77777777" w:rsidR="00B124C3" w:rsidRPr="009A1321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sch. nr.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4EFC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000E9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FAD0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DE333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1E68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676F6A93" w14:textId="77777777">
        <w:trPr>
          <w:cantSplit/>
          <w:trHeight w:val="10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0B354" w14:textId="77777777" w:rsidR="00B124C3" w:rsidRDefault="00B124C3" w:rsidP="00B124C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C6E4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FDF62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965A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6B0C9FB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5E57FB3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704DF8D9" w14:textId="77777777" w:rsidR="00B124C3" w:rsidRPr="009A1321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sch. nr.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084A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EFE1E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7CF4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8369B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3A14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6C43DB89" w14:textId="77777777">
        <w:trPr>
          <w:cantSplit/>
          <w:trHeight w:val="14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86963" w14:textId="77777777" w:rsidR="00B124C3" w:rsidRDefault="00B124C3" w:rsidP="00B124C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FC89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F2996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4C7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26B0429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52F6CBB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D şi E), legătura între  </w:t>
            </w:r>
          </w:p>
          <w:p w14:paraId="60F2A5F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sch. nr. 51 şi </w:t>
            </w:r>
          </w:p>
          <w:p w14:paraId="57D5D72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T.D.J. 5C / 7C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D19D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518EF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A5BC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F7154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B786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6BB7264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7AD602D9" w14:textId="77777777">
        <w:trPr>
          <w:cantSplit/>
          <w:trHeight w:val="193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A1913" w14:textId="77777777" w:rsidR="00B124C3" w:rsidRDefault="00B124C3" w:rsidP="00B124C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09C9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3E030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C7D1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20875A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 - B)</w:t>
            </w:r>
          </w:p>
          <w:p w14:paraId="5997A49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(18B)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25C3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6EE9AE7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15D79D7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0D6F2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1408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2A6E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AC7F7" w14:textId="77777777" w:rsidR="00B124C3" w:rsidRPr="0001408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5F77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28D47D4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7F382FAC" w14:textId="77777777" w:rsidR="00B124C3" w:rsidRPr="00074F42" w:rsidRDefault="00B124C3">
      <w:pPr>
        <w:spacing w:before="40" w:after="40" w:line="192" w:lineRule="auto"/>
        <w:ind w:right="57"/>
      </w:pPr>
    </w:p>
    <w:p w14:paraId="2E87969D" w14:textId="77777777" w:rsidR="00B124C3" w:rsidRDefault="00B124C3" w:rsidP="00056376">
      <w:pPr>
        <w:pStyle w:val="Heading1"/>
        <w:spacing w:line="360" w:lineRule="auto"/>
      </w:pPr>
      <w:r>
        <w:t>LINIA 314 B</w:t>
      </w:r>
    </w:p>
    <w:p w14:paraId="22A9DCB4" w14:textId="77777777" w:rsidR="00B124C3" w:rsidRDefault="00B124C3" w:rsidP="007B63D2">
      <w:pPr>
        <w:pStyle w:val="Heading1"/>
        <w:spacing w:line="360" w:lineRule="auto"/>
        <w:rPr>
          <w:b w:val="0"/>
          <w:bCs w:val="0"/>
          <w:sz w:val="8"/>
        </w:rPr>
      </w:pPr>
      <w:r>
        <w:t>BRAŞOV TRIAJ - BRAŞOV GR. TRANZIT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B124C3" w14:paraId="0DC803EA" w14:textId="77777777">
        <w:trPr>
          <w:cantSplit/>
          <w:trHeight w:val="1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4ACCC" w14:textId="77777777" w:rsidR="00B124C3" w:rsidRDefault="00B124C3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5EBE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88019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6FDD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5CF6361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607A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CDFFF0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 / 85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6E73C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1DE3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6894B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DED9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F1C26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BBDAD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8B, Cap X.</w:t>
            </w:r>
          </w:p>
        </w:tc>
      </w:tr>
      <w:tr w:rsidR="00B124C3" w14:paraId="7EBBB5B3" w14:textId="77777777">
        <w:trPr>
          <w:cantSplit/>
          <w:trHeight w:val="1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AE141" w14:textId="77777777" w:rsidR="00B124C3" w:rsidRDefault="00B124C3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04BC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746D1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484A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24A12A5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2569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721033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675A7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C8BD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DA0D4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FCA2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489286F1" w14:textId="77777777">
        <w:trPr>
          <w:cantSplit/>
          <w:trHeight w:val="1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68B51" w14:textId="77777777" w:rsidR="00B124C3" w:rsidRDefault="00B124C3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B5C8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84536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4079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001531C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3A96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B260BB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1D9D31C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328C144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3F331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5662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BFD31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D2EA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FD354B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65FC7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8B, Cap Y.</w:t>
            </w:r>
          </w:p>
        </w:tc>
      </w:tr>
      <w:tr w:rsidR="00B124C3" w14:paraId="751B7A0D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FAA1C" w14:textId="77777777" w:rsidR="00B124C3" w:rsidRDefault="00B124C3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DD6D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84B80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5535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4FA919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1 - 5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FF9D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0787C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AFC8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755F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A773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3387DB52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62A1A" w14:textId="77777777" w:rsidR="00B124C3" w:rsidRDefault="00B124C3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9F82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16EF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AFD8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9CD114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6,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D174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2DF00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1E58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F66C7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6A80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7E247B4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5B206" w14:textId="77777777" w:rsidR="00B124C3" w:rsidRDefault="00B124C3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B9D3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A5B50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DBED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4F003F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5194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6837D75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și 73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D0BE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F95C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2F2B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5A85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1-4  Grupa A, Cap X.</w:t>
            </w:r>
          </w:p>
          <w:p w14:paraId="4AE7563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3163A5EA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59D2F" w14:textId="77777777" w:rsidR="00B124C3" w:rsidRDefault="00B124C3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BD0E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A8DB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C07E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5C8872B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79A51CE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D şi E), legătura între  sch. nr. 51 şi </w:t>
            </w:r>
          </w:p>
          <w:p w14:paraId="4E53E9D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T.D.J. 5C / 7C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EE86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65E3A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DAB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8A43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127C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A2ED30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633C6BEE" w14:textId="77777777">
        <w:trPr>
          <w:cantSplit/>
          <w:trHeight w:val="17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0D614" w14:textId="77777777" w:rsidR="00B124C3" w:rsidRDefault="00B124C3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18F7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985AC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9EF3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79B527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6B91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8E8048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25, 4</w:t>
            </w:r>
            <w:r>
              <w:rPr>
                <w:b/>
                <w:bCs/>
                <w:sz w:val="20"/>
                <w:lang w:val="en-US"/>
              </w:rPr>
              <w:t xml:space="preserve">1 </w:t>
            </w:r>
          </w:p>
          <w:p w14:paraId="78032A2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şi </w:t>
            </w:r>
          </w:p>
          <w:p w14:paraId="2C74018A" w14:textId="77777777" w:rsidR="00B124C3" w:rsidRPr="005148A2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T.D.J. 37 / 39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BE4F8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BF62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E2988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BFC3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AB740C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01A53402" w14:textId="77777777">
        <w:trPr>
          <w:cantSplit/>
          <w:trHeight w:val="74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5634D" w14:textId="77777777" w:rsidR="00B124C3" w:rsidRDefault="00B124C3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52A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25D56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3541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7CE5B9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 liniile 01 și </w:t>
            </w:r>
          </w:p>
          <w:p w14:paraId="029B6F4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94AC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F8615B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C46DA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7019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418ED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D229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31245FA3" w14:textId="77777777">
        <w:trPr>
          <w:cantSplit/>
          <w:trHeight w:val="71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8DDD6" w14:textId="77777777" w:rsidR="00B124C3" w:rsidRDefault="00B124C3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31B8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50076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F7B9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655500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21ED212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7, 8, 9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C7BA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083E4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0B3F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416E5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F09B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31771639" w14:textId="77777777">
        <w:trPr>
          <w:cantSplit/>
          <w:trHeight w:val="10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5C5DB" w14:textId="77777777" w:rsidR="00B124C3" w:rsidRDefault="00B124C3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4540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75DFE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D928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55AC97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 - B)</w:t>
            </w:r>
          </w:p>
          <w:p w14:paraId="16EFC03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(18B)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D934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4BF73B4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66AA90C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1D92C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5388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5D706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6EE6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4DC59F2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3C6621FF" w14:textId="77777777">
        <w:trPr>
          <w:cantSplit/>
          <w:trHeight w:val="10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C62FF" w14:textId="77777777" w:rsidR="00B124C3" w:rsidRDefault="00B124C3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EA5C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9C423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6698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AEC233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400F920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Gr. B și D) legătura între </w:t>
            </w:r>
          </w:p>
          <w:p w14:paraId="3062E8D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2 și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B846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44142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85DE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6B04B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61D7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81DBF9A" w14:textId="77777777">
        <w:trPr>
          <w:cantSplit/>
          <w:trHeight w:val="10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30875" w14:textId="77777777" w:rsidR="00B124C3" w:rsidRDefault="00B124C3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83BA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57CFD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8D16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9961E9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4F1FFC8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Gr. A și D) legătura între </w:t>
            </w:r>
          </w:p>
          <w:p w14:paraId="19272B3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21 și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2DAD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14FF9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611A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0C409" w14:textId="77777777" w:rsidR="00B124C3" w:rsidRPr="00080A5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D4AD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84C3D26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3BDFDE83" w14:textId="77777777" w:rsidR="00B124C3" w:rsidRDefault="00B124C3" w:rsidP="00B31BA0">
      <w:pPr>
        <w:pStyle w:val="Heading1"/>
        <w:spacing w:line="360" w:lineRule="auto"/>
      </w:pPr>
      <w:r>
        <w:lastRenderedPageBreak/>
        <w:t>LINIA 314 E</w:t>
      </w:r>
    </w:p>
    <w:p w14:paraId="166829F9" w14:textId="77777777" w:rsidR="00B124C3" w:rsidRDefault="00B124C3" w:rsidP="008B74FC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BRAŞOV CĂLĂTORI  - DEPOU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B124C3" w14:paraId="48B9EAF3" w14:textId="77777777">
        <w:trPr>
          <w:cantSplit/>
          <w:trHeight w:val="222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EFBE4" w14:textId="77777777" w:rsidR="00B124C3" w:rsidRDefault="00B124C3" w:rsidP="00B124C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229C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989DD" w14:textId="77777777" w:rsidR="00B124C3" w:rsidRPr="00FA003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AC39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  <w:p w14:paraId="789D86A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309E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CDF07E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E2858" w14:textId="77777777" w:rsidR="00B124C3" w:rsidRPr="00FA003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E772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D31EA" w14:textId="77777777" w:rsidR="00B124C3" w:rsidRPr="00FA003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09A5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0AD447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2 - 12 </w:t>
            </w:r>
          </w:p>
          <w:p w14:paraId="3228225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Tehnică.</w:t>
            </w:r>
          </w:p>
        </w:tc>
      </w:tr>
      <w:tr w:rsidR="00B124C3" w14:paraId="2D7725F6" w14:textId="77777777">
        <w:trPr>
          <w:cantSplit/>
          <w:trHeight w:val="222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73E7A" w14:textId="77777777" w:rsidR="00B124C3" w:rsidRDefault="00B124C3" w:rsidP="00B124C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48BC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28F96" w14:textId="77777777" w:rsidR="00B124C3" w:rsidRPr="00FA003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B158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C94CF8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E-B)</w:t>
            </w:r>
          </w:p>
          <w:p w14:paraId="03EB3E5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(18B)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2B16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321D49B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8A19E1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9A893" w14:textId="77777777" w:rsidR="00B124C3" w:rsidRPr="00FA003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0030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4E44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709BB" w14:textId="77777777" w:rsidR="00B124C3" w:rsidRPr="00FA003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D27C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EEB8C6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51EF8C5A" w14:textId="77777777">
        <w:trPr>
          <w:cantSplit/>
          <w:trHeight w:val="165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82BA7" w14:textId="77777777" w:rsidR="00B124C3" w:rsidRDefault="00B124C3" w:rsidP="00B124C3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F84F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D4675" w14:textId="77777777" w:rsidR="00B124C3" w:rsidRPr="00FA003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4D5F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B2127F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Depou</w:t>
            </w:r>
          </w:p>
          <w:p w14:paraId="02061FD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18 A</w:t>
            </w:r>
          </w:p>
          <w:p w14:paraId="40006C6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B511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13 </w:t>
            </w:r>
          </w:p>
          <w:p w14:paraId="437377A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3FC27C2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322351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B6E6" w14:textId="77777777" w:rsidR="00B124C3" w:rsidRPr="00FA003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77AB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B53FD" w14:textId="77777777" w:rsidR="00B124C3" w:rsidRPr="00FA003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1C96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1C872F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6DE846FD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15538761" w14:textId="77777777" w:rsidR="00B124C3" w:rsidRDefault="00B124C3" w:rsidP="00FF39DE">
      <w:pPr>
        <w:pStyle w:val="Heading1"/>
        <w:spacing w:line="360" w:lineRule="auto"/>
      </w:pPr>
      <w:r>
        <w:t>LINIA 314 F</w:t>
      </w:r>
    </w:p>
    <w:p w14:paraId="407D5B92" w14:textId="77777777" w:rsidR="00B124C3" w:rsidRDefault="00B124C3" w:rsidP="00705B3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BraŞov Triaj - HĂrman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B124C3" w14:paraId="4A26BB6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EC6E2" w14:textId="77777777" w:rsidR="00B124C3" w:rsidRDefault="00B124C3" w:rsidP="00B124C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0939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A9FE9" w14:textId="77777777" w:rsidR="00B124C3" w:rsidRPr="000535D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56CE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93EFFA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40E1A20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2890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026F1" w14:textId="77777777" w:rsidR="00B124C3" w:rsidRPr="000535D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2AB0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78C86" w14:textId="77777777" w:rsidR="00B124C3" w:rsidRPr="000535D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6CE5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539DA9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FD8B9" w14:textId="77777777" w:rsidR="00B124C3" w:rsidRDefault="00B124C3" w:rsidP="00B124C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128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6101A" w14:textId="77777777" w:rsidR="00B124C3" w:rsidRPr="000535D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4728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B49E6D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6D2A1C2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7D92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312FA" w14:textId="77777777" w:rsidR="00B124C3" w:rsidRPr="000535D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BB7D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7B333" w14:textId="77777777" w:rsidR="00B124C3" w:rsidRPr="000535D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2A96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B8D773F" w14:textId="77777777">
        <w:trPr>
          <w:cantSplit/>
          <w:trHeight w:val="11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49F16" w14:textId="77777777" w:rsidR="00B124C3" w:rsidRDefault="00B124C3" w:rsidP="00B124C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80EF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3233A" w14:textId="77777777" w:rsidR="00B124C3" w:rsidRPr="000535D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B277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395A6F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 - B)</w:t>
            </w:r>
          </w:p>
          <w:p w14:paraId="4F334E6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( 18 B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3F59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7600E3A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1B2AD3E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F914B" w14:textId="77777777" w:rsidR="00B124C3" w:rsidRPr="000535D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5BE5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2FB9E" w14:textId="77777777" w:rsidR="00B124C3" w:rsidRPr="000535D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BE69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5E9206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40EC37EC" w14:textId="77777777">
        <w:trPr>
          <w:cantSplit/>
          <w:trHeight w:val="11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48593" w14:textId="77777777" w:rsidR="00B124C3" w:rsidRDefault="00B124C3" w:rsidP="00B124C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5428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50A23" w14:textId="77777777" w:rsidR="00B124C3" w:rsidRPr="000535D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287D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3F1A2C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circulaţie locomotive</w:t>
            </w:r>
          </w:p>
          <w:p w14:paraId="47FFD46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grupele B și D) </w:t>
            </w:r>
          </w:p>
          <w:p w14:paraId="3C83B71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legătura între </w:t>
            </w:r>
          </w:p>
          <w:p w14:paraId="241431D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 2 și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802C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0778B" w14:textId="77777777" w:rsidR="00B124C3" w:rsidRPr="000535D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7001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C329A" w14:textId="77777777" w:rsidR="00B124C3" w:rsidRPr="000535D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DFE2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035938A" w14:textId="77777777">
        <w:trPr>
          <w:cantSplit/>
          <w:trHeight w:val="11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A2815" w14:textId="77777777" w:rsidR="00B124C3" w:rsidRDefault="00B124C3" w:rsidP="00B124C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0952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7E099" w14:textId="77777777" w:rsidR="00B124C3" w:rsidRPr="000535D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0341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20AF60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circulaţie locomotive</w:t>
            </w:r>
          </w:p>
          <w:p w14:paraId="498E243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grupele A și D) </w:t>
            </w:r>
          </w:p>
          <w:p w14:paraId="6D0F52F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legătura între </w:t>
            </w:r>
          </w:p>
          <w:p w14:paraId="7FEF1F3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 21 și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DEF2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D7BF8" w14:textId="77777777" w:rsidR="00B124C3" w:rsidRPr="000535D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9C52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CCD12" w14:textId="77777777" w:rsidR="00B124C3" w:rsidRPr="000535D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400F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3269FB7C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4BFAA609" w14:textId="77777777" w:rsidR="00B124C3" w:rsidRDefault="00B124C3" w:rsidP="00E81B3B">
      <w:pPr>
        <w:pStyle w:val="Heading1"/>
        <w:spacing w:line="360" w:lineRule="auto"/>
      </w:pPr>
      <w:r>
        <w:t>LINIA 314 G</w:t>
      </w:r>
    </w:p>
    <w:p w14:paraId="69C0799D" w14:textId="77777777" w:rsidR="00B124C3" w:rsidRDefault="00B124C3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B124C3" w14:paraId="393EF0EF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66DC7" w14:textId="77777777" w:rsidR="00B124C3" w:rsidRDefault="00B124C3" w:rsidP="00B124C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E3AC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24CDF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BD9A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879E94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37F7548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2DC6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DD341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E1FC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70EB5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C0CA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612213CB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DE17B" w14:textId="77777777" w:rsidR="00B124C3" w:rsidRDefault="00B124C3" w:rsidP="00B124C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011A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26267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5D35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4AAC81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16CA04E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9D0E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00B5A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068F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6B8F3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1FC1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66674F57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E3294" w14:textId="77777777" w:rsidR="00B124C3" w:rsidRDefault="00B124C3" w:rsidP="00B124C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73DD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B640E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A1A9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0BA105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156D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D0DEF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C5A8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9234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AD8B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247C54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27B1D320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BAFB3" w14:textId="77777777" w:rsidR="00B124C3" w:rsidRDefault="00B124C3" w:rsidP="00B124C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0198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F3B8A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BD04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9A342D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DBC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4EDD6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5049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D99CD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2270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86F7A4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16E5BC01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D3F59" w14:textId="77777777" w:rsidR="00B124C3" w:rsidRDefault="00B124C3" w:rsidP="00B124C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4398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00E85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9BE6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0C99AD0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7E9020A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7A40FC6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010E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52FC8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6D88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DC12F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8F18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ABD6269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A39A0" w14:textId="77777777" w:rsidR="00B124C3" w:rsidRDefault="00B124C3" w:rsidP="00B124C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158A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230D1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7A65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3674CDA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3A01E05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7508930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CF4B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5F344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2542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3AEA4" w14:textId="77777777" w:rsidR="00B124C3" w:rsidRPr="00DF53C6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FAC2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5E754017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4C4A15C7" w14:textId="77777777" w:rsidR="00B124C3" w:rsidRDefault="00B124C3" w:rsidP="003A5387">
      <w:pPr>
        <w:pStyle w:val="Heading1"/>
        <w:spacing w:line="360" w:lineRule="auto"/>
      </w:pPr>
      <w:r>
        <w:t>LINIA 316</w:t>
      </w:r>
    </w:p>
    <w:p w14:paraId="513257EC" w14:textId="77777777" w:rsidR="00B124C3" w:rsidRDefault="00B124C3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124C3" w14:paraId="17165BD8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3D067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EC6D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E6A77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71A9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4233F80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E46C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F441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539B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332BD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E44A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CED1CF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F7C856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B124C3" w14:paraId="047FD8F2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E3387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B958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3A9C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4A29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F35C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18EEFDD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238D063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7433142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669A4A7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482830D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48E59D7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79CE7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B114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19B19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7AF3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CB91C5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B124C3" w14:paraId="384B8E96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27203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CBC7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7508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A7FA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4A4FED5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08A2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67D1D84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4213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A547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7B9F2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5226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3167B3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8137E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B124C3" w14:paraId="36FBED34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9E443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6BB0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1C97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AD6D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3190AC3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B264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82E0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AEA9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72642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385A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D55B9A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7B5EF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B8E0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58F3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432F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31D4A6A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9CB2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36E6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E8FE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44747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F150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AB8F726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F3ADD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2274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27E96CF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7078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92CF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6BFF1F4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ECF7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8D8D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2E80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C1210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DA82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58479D8C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E46F2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4791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67CF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5C5A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BBE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39362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9FF2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D5760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DD52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30184EDC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3F646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BC34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2B3F718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42A9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343D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7B1F610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A516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128F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C87A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C22C6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EE65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4EAF3075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615EE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4144B" w14:textId="77777777" w:rsidR="00B124C3" w:rsidRDefault="00B124C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021B4A01" w14:textId="77777777" w:rsidR="00B124C3" w:rsidRDefault="00B124C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2CA26" w14:textId="77777777" w:rsidR="00B124C3" w:rsidRDefault="00B124C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20014" w14:textId="77777777" w:rsidR="00B124C3" w:rsidRDefault="00B124C3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6B09DBCD" w14:textId="77777777" w:rsidR="00B124C3" w:rsidRDefault="00B124C3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22DD2" w14:textId="77777777" w:rsidR="00B124C3" w:rsidRDefault="00B124C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4D64A" w14:textId="77777777" w:rsidR="00B124C3" w:rsidRDefault="00B124C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D983E" w14:textId="77777777" w:rsidR="00B124C3" w:rsidRDefault="00B124C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667AC" w14:textId="77777777" w:rsidR="00B124C3" w:rsidRPr="00F6236C" w:rsidRDefault="00B124C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439EE" w14:textId="77777777" w:rsidR="00B124C3" w:rsidRDefault="00B124C3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23E3070B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2DFE8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4943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78A2E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CCC0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03DBB65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E9E8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4EECC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9D9B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1C72D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2DBB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72A4A55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200A5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F970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0CBC5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6063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8D73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6CA599D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280BE22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6AEF3D7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7716F06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07867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7E60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16A5F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A9CB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DBACF38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26769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5FA6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3A09A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4F85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50388EA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677F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6CF4EE8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0B6FD34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894EB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5E49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E8FC7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E9DD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B124C3" w14:paraId="6C34B7B9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C906D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93D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1C8C9A2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3CE12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56FF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25A43D8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84640" w14:textId="77777777" w:rsidR="00B124C3" w:rsidRPr="00273EC0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BBB34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964F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38F4F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D7DE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090D2B56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9311D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DF79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FE4FF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0EAC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0DAB632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6C17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95304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2974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31D17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FFD8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EEF3E9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4442E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8838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B8387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19A9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3FA3CCA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ECEA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AA80C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DA3D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3FE0D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5E50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2B527A9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1F269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D9D2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1E5EA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DFD3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6DC77A6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F71F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42BE9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543F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C3429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A114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4D1223B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F3C96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41731" w14:textId="77777777" w:rsidR="00B124C3" w:rsidRDefault="00B124C3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277A7E5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D39F4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50C8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7EAE441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66D1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4ADB4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8A6D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52E6A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28E1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671C157F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AF52B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C544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90F17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4B82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56597EF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9B36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49484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26FD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91D2A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0A58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809E9FB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18BF8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372F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E980C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BB2D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3B57C71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D2B3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00532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20A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6CB64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591D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3DA6D90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23799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BB44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643F335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1C255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9316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87C2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EDDA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AE79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3C9CC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1828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4A019C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D6F9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8E7F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65D8FDC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64F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7E446" w14:textId="77777777" w:rsidR="00B124C3" w:rsidRPr="00830247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D2B4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1C7B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8770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BFC06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044E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7FE766E2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9A230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FDC6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40D875B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92D8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4361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535AC91F" w14:textId="77777777" w:rsidR="00B124C3" w:rsidRPr="00830247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284C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C89F3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5304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AF215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F01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1F70EB19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2DA78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41CD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41A1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982A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61F51CA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8F50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DFCD7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9AD6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D43F3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46F5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9DE73B2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7ED48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6BCC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4B4B2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4F66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2ECE33F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CADC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3685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76CB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158B4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4D72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8CCD875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9318F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EEFC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1D015AF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AAB7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1AF6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1F55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D703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763A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787F7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7D75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1E3D1F25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8CEA7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CC7D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A6D2C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B1F6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2B81A5D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3EBA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3D7C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AE2E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EEB45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4708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0F3091B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098D9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47E7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4C849FE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83B3D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55B7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2C8F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3577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F0D2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86F5A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4B5E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2F5C1EF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10E67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244B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3A66E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4A46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7403C01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DD0F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6184E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F1EE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0A6EF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0E8B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4B878FF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D31A3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62BB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885F8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8373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68F9F9D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278E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63BC5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FD15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E5869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2864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8C5BB8B" w14:textId="77777777" w:rsidR="00B124C3" w:rsidRPr="000D7AA7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B124C3" w14:paraId="6B88E073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6B3A3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66EB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28860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6845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0F700A0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D4AF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0D352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7CD7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28F40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3A2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4C143F92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77B28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CB694" w14:textId="77777777" w:rsidR="00B124C3" w:rsidRDefault="00B124C3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507C9" w14:textId="77777777" w:rsidR="00B124C3" w:rsidRPr="00F6236C" w:rsidRDefault="00B124C3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87073" w14:textId="77777777" w:rsidR="00B124C3" w:rsidRDefault="00B124C3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5F9EE216" w14:textId="77777777" w:rsidR="00B124C3" w:rsidRDefault="00B124C3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45EED" w14:textId="77777777" w:rsidR="00B124C3" w:rsidRDefault="00B124C3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A8A61" w14:textId="77777777" w:rsidR="00B124C3" w:rsidRDefault="00B124C3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B94CF" w14:textId="77777777" w:rsidR="00B124C3" w:rsidRDefault="00B124C3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8C6C8" w14:textId="77777777" w:rsidR="00B124C3" w:rsidRPr="00F6236C" w:rsidRDefault="00B124C3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EAA9E" w14:textId="77777777" w:rsidR="00B124C3" w:rsidRDefault="00B124C3" w:rsidP="00AE2CA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75781C8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7AB84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BBAD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3B9CE7A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F1DE7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AD78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388BEB4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DDF5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D7FDD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F464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821E2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899F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F2EA8A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AA275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7435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E219D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C5DC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5BC74C2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237F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0E8A0A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7A518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56AA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A4A57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296C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30499D2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92280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D70C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185D3C5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FD31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1966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0BE4F6F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2547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0308E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375B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7441F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D28E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23C74FB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B124C3" w14:paraId="35243E5E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EEF89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812B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3D0CD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E10C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515686F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5C34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117B7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7A5D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110B3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A91B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69821726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97AC8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8344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B7286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53E8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6A4C44D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AB63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E27D6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B293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9E398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D47A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558F3615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EEBF7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F306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1D3A9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1E33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1EB6B9A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E160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13316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1B39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2ED69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ABB4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B124C3" w14:paraId="5913C063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AB2AB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551A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AD739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983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6A7EA4F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C23E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A0BEA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7F64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0261C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2E6F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B124C3" w14:paraId="7726E6CC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87F50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908B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10AF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F349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19D4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0BAD85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AB35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EBE6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AB522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392A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34CEA89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F7DE40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10B8F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532B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727B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B68C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F773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8CCE8B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8CB17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3E89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E4A96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027A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635DC5E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3F4C5737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24B85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7F8C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F7408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3484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3598787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1B78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1AF9C70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41D7E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C6A7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CAB66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837E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FA6711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B124C3" w14:paraId="13ECF263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AC21A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5599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A5F9B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272C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3CAB3D3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7B63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0FF5B93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F4207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4F89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15780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6AE8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415F0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E6A8F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B124C3" w14:paraId="4F5F468B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B6D9A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851D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75A21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954F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3FCE662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26DE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65AF923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9D4C0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3922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9E7A9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18E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7D664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CA991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B124C3" w14:paraId="0612F83E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217C4" w14:textId="77777777" w:rsidR="00B124C3" w:rsidRDefault="00B124C3" w:rsidP="00B124C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688C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B0F12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DDCE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4C00B96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5677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FEFA2F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BA9F0" w14:textId="77777777" w:rsidR="00B124C3" w:rsidRPr="00514DA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3053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D3067" w14:textId="77777777" w:rsidR="00B124C3" w:rsidRPr="00F6236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6DC9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0EAAD9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20CA0957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6933BFC2" w14:textId="77777777" w:rsidR="00B124C3" w:rsidRDefault="00B124C3" w:rsidP="00005D2F">
      <w:pPr>
        <w:pStyle w:val="Heading1"/>
        <w:spacing w:line="360" w:lineRule="auto"/>
      </w:pPr>
      <w:r>
        <w:t>LINIA 317</w:t>
      </w:r>
    </w:p>
    <w:p w14:paraId="015058E9" w14:textId="77777777" w:rsidR="00B124C3" w:rsidRDefault="00B124C3" w:rsidP="003B7857">
      <w:pPr>
        <w:pStyle w:val="Heading1"/>
        <w:spacing w:line="360" w:lineRule="auto"/>
        <w:rPr>
          <w:b w:val="0"/>
          <w:bCs w:val="0"/>
          <w:sz w:val="8"/>
        </w:rPr>
      </w:pPr>
      <w:r>
        <w:t>HĂRMAN - ÎNTORSURA BUZĂULUI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B124C3" w14:paraId="2C000E10" w14:textId="77777777">
        <w:trPr>
          <w:cantSplit/>
          <w:trHeight w:val="1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F978C" w14:textId="77777777" w:rsidR="00B124C3" w:rsidRDefault="00B124C3" w:rsidP="00B124C3">
            <w:pPr>
              <w:numPr>
                <w:ilvl w:val="0"/>
                <w:numId w:val="37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5927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135A2" w14:textId="77777777" w:rsidR="00B124C3" w:rsidRPr="007237A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37B3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Întorsura Buzăului</w:t>
            </w:r>
          </w:p>
          <w:p w14:paraId="57EA58F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435A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36+400</w:t>
            </w:r>
          </w:p>
          <w:p w14:paraId="236A2DE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36+650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04E56" w14:textId="77777777" w:rsidR="00B124C3" w:rsidRPr="007237A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A1B6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9EFF3" w14:textId="77777777" w:rsidR="00B124C3" w:rsidRPr="007237A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6F33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DDC98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Linie deschisă doar din </w:t>
            </w:r>
          </w:p>
          <w:p w14:paraId="2488B7C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până în axul stației.</w:t>
            </w:r>
          </w:p>
        </w:tc>
      </w:tr>
    </w:tbl>
    <w:p w14:paraId="19284672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0D3D765D" w14:textId="77777777" w:rsidR="00B124C3" w:rsidRDefault="00B124C3" w:rsidP="00967407">
      <w:pPr>
        <w:pStyle w:val="Heading1"/>
        <w:spacing w:line="360" w:lineRule="auto"/>
      </w:pPr>
      <w:r>
        <w:t>LINIA 318</w:t>
      </w:r>
    </w:p>
    <w:p w14:paraId="09F29173" w14:textId="77777777" w:rsidR="00B124C3" w:rsidRDefault="00B124C3" w:rsidP="00822D3D">
      <w:pPr>
        <w:pStyle w:val="Heading1"/>
        <w:spacing w:line="360" w:lineRule="auto"/>
        <w:rPr>
          <w:b w:val="0"/>
          <w:bCs w:val="0"/>
          <w:sz w:val="8"/>
        </w:rPr>
      </w:pPr>
      <w:r>
        <w:t>SFÂNTU GHEORGHE - BREŢCU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B124C3" w14:paraId="6C9638C8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29D14" w14:textId="77777777" w:rsidR="00B124C3" w:rsidRDefault="00B124C3" w:rsidP="00B124C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0D9D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0+385</w:t>
            </w:r>
          </w:p>
          <w:p w14:paraId="7382C5B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78319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D47E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Sf. Gheorghe –</w:t>
            </w:r>
          </w:p>
          <w:p w14:paraId="12DC191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BA60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E35FC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9E8A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F1BEC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EEA9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4BD74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Între semnalul de intrare YB și sch. nr. 2 </w:t>
            </w:r>
          </w:p>
          <w:p w14:paraId="4B8FF42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st. Sf. Gheorghe.</w:t>
            </w:r>
          </w:p>
        </w:tc>
      </w:tr>
      <w:tr w:rsidR="00B124C3" w14:paraId="5DB7BE01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D4ED6" w14:textId="77777777" w:rsidR="00B124C3" w:rsidRDefault="00B124C3" w:rsidP="00B124C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63D1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0+635</w:t>
            </w:r>
          </w:p>
          <w:p w14:paraId="5DB24A8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10+628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33A6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51F5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Sf. Gheorghe –</w:t>
            </w:r>
          </w:p>
          <w:p w14:paraId="31D0523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Moacșa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E69A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75667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A6C2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32F76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0BD4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95A067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Restricția este doar pentru trenurile de marfă.</w:t>
            </w:r>
          </w:p>
        </w:tc>
      </w:tr>
      <w:tr w:rsidR="00B124C3" w14:paraId="625DF973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108F9" w14:textId="77777777" w:rsidR="00B124C3" w:rsidRDefault="00B124C3" w:rsidP="00B124C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225C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10+628</w:t>
            </w:r>
          </w:p>
          <w:p w14:paraId="42301DB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171F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ED5B2" w14:textId="77777777" w:rsidR="00B124C3" w:rsidRDefault="00B124C3" w:rsidP="004D6A0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Moacșa - 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8DEE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8069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9FCC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461AC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3E07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BE7456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Restricția este doar pentru trenurile de călători.</w:t>
            </w:r>
          </w:p>
        </w:tc>
      </w:tr>
      <w:tr w:rsidR="00B124C3" w14:paraId="1C4C4D9F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78EBD" w14:textId="77777777" w:rsidR="00B124C3" w:rsidRDefault="00B124C3" w:rsidP="00B124C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BB9F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10+628</w:t>
            </w:r>
          </w:p>
          <w:p w14:paraId="4FC9C8E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44+487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D9BD7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050F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Moacșa -</w:t>
            </w:r>
          </w:p>
          <w:p w14:paraId="3FEFB12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Tg. Secuiesc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B3A3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65502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80A8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A122D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8168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203F14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marfă.</w:t>
            </w:r>
          </w:p>
        </w:tc>
      </w:tr>
      <w:tr w:rsidR="00B124C3" w14:paraId="5BAADB44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A86FB" w14:textId="77777777" w:rsidR="00B124C3" w:rsidRDefault="00B124C3" w:rsidP="00B124C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92A3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  <w:p w14:paraId="1A447FE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C970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B42B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 -</w:t>
            </w:r>
          </w:p>
          <w:p w14:paraId="70EAFF0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7AC1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25091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98C7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E8E24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FDDE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B20FD8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călători.</w:t>
            </w:r>
          </w:p>
        </w:tc>
      </w:tr>
      <w:tr w:rsidR="00B124C3" w14:paraId="049F7335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A9486" w14:textId="77777777" w:rsidR="00B124C3" w:rsidRDefault="00B124C3" w:rsidP="00B124C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0A3D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20+900</w:t>
            </w:r>
          </w:p>
          <w:p w14:paraId="1C6A035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ED5B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A387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 -</w:t>
            </w:r>
          </w:p>
          <w:p w14:paraId="6CC4ABF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5AC7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6691D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B382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5257A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B8AD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FDA4BE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călători.</w:t>
            </w:r>
          </w:p>
        </w:tc>
      </w:tr>
      <w:tr w:rsidR="00B124C3" w14:paraId="485E17A3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35CE4" w14:textId="77777777" w:rsidR="00B124C3" w:rsidRDefault="00B124C3" w:rsidP="00B124C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F903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24+800</w:t>
            </w:r>
          </w:p>
          <w:p w14:paraId="0CAC4B5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3661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0EC4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 -</w:t>
            </w:r>
          </w:p>
          <w:p w14:paraId="4B7645A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ADEE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6F9F9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0911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9D0DB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E245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734319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călători.</w:t>
            </w:r>
          </w:p>
        </w:tc>
      </w:tr>
      <w:tr w:rsidR="00B124C3" w14:paraId="5ACB73FB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D9624" w14:textId="77777777" w:rsidR="00B124C3" w:rsidRDefault="00B124C3" w:rsidP="00B124C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5B95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35B40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085C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93A3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47A89C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44334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31D1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2E64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9EB98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FF4F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F95A44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 abătută.</w:t>
            </w:r>
          </w:p>
        </w:tc>
      </w:tr>
      <w:tr w:rsidR="00B124C3" w14:paraId="656A3C79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D55B3" w14:textId="77777777" w:rsidR="00B124C3" w:rsidRDefault="00B124C3" w:rsidP="00B124C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D94F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96308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921C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2343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F195EF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E27A4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31D1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3919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57E50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B93D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034B3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 abătută.</w:t>
            </w:r>
          </w:p>
        </w:tc>
      </w:tr>
      <w:tr w:rsidR="00B124C3" w14:paraId="0A4B8227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EDB94" w14:textId="77777777" w:rsidR="00B124C3" w:rsidRDefault="00B124C3" w:rsidP="00B124C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A8CA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  <w:p w14:paraId="00D23B2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5381E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699A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 - Imeci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1C7A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5B00E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FE72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26887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0DBD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C7E749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Valabila pentru toate trenurile de călători.</w:t>
            </w:r>
          </w:p>
        </w:tc>
      </w:tr>
      <w:tr w:rsidR="00B124C3" w14:paraId="43E12B25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CB59D" w14:textId="77777777" w:rsidR="00B124C3" w:rsidRDefault="00B124C3" w:rsidP="00B124C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F84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35+000</w:t>
            </w:r>
          </w:p>
          <w:p w14:paraId="59C507D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9F46E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30FE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 - Imeci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5F92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3CD52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843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48852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E8BE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D7B07A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Valabila pentru toate trenurile de călători.</w:t>
            </w:r>
          </w:p>
        </w:tc>
      </w:tr>
      <w:tr w:rsidR="00B124C3" w14:paraId="6AAAE66A" w14:textId="77777777">
        <w:trPr>
          <w:cantSplit/>
          <w:trHeight w:val="12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0FAFE" w14:textId="77777777" w:rsidR="00B124C3" w:rsidRDefault="00B124C3" w:rsidP="00B124C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99FD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44+800</w:t>
            </w:r>
          </w:p>
          <w:p w14:paraId="68A6C6F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66+254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BB7DD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973B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Secuiesc –</w:t>
            </w:r>
          </w:p>
          <w:p w14:paraId="6819634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Breţcu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1E02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FFCD9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3E6C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920E1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F479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 interzice circulația trenurilor de marfă.</w:t>
            </w:r>
          </w:p>
        </w:tc>
      </w:tr>
      <w:tr w:rsidR="00B124C3" w14:paraId="34729CFC" w14:textId="77777777">
        <w:trPr>
          <w:cantSplit/>
          <w:trHeight w:val="12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59EF" w14:textId="77777777" w:rsidR="00B124C3" w:rsidRDefault="00B124C3" w:rsidP="00B124C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4EF1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47+750</w:t>
            </w:r>
          </w:p>
          <w:p w14:paraId="5E15AB0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E6185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FCD1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Secuiesc –</w:t>
            </w:r>
          </w:p>
          <w:p w14:paraId="456C81F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Breţcu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1C97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A24E2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5BF5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AC3F3" w14:textId="77777777" w:rsidR="00B124C3" w:rsidRPr="00B31D1D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C1C9D" w14:textId="77777777" w:rsidR="00B124C3" w:rsidRPr="00F578A4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Valabilă pentru toate trenurile de călători.</w:t>
            </w:r>
          </w:p>
        </w:tc>
      </w:tr>
    </w:tbl>
    <w:p w14:paraId="2BFD433E" w14:textId="77777777" w:rsidR="00B124C3" w:rsidRDefault="00B124C3">
      <w:pPr>
        <w:tabs>
          <w:tab w:val="left" w:pos="4320"/>
        </w:tabs>
        <w:rPr>
          <w:sz w:val="20"/>
          <w:lang w:val="ro-RO"/>
        </w:rPr>
      </w:pPr>
    </w:p>
    <w:p w14:paraId="198289B2" w14:textId="77777777" w:rsidR="00B124C3" w:rsidRDefault="00B124C3" w:rsidP="00553F36">
      <w:pPr>
        <w:pStyle w:val="Heading1"/>
        <w:spacing w:line="360" w:lineRule="auto"/>
      </w:pPr>
      <w:r>
        <w:t>LINIA 319</w:t>
      </w:r>
    </w:p>
    <w:p w14:paraId="3FE92D45" w14:textId="77777777" w:rsidR="00B124C3" w:rsidRDefault="00B124C3" w:rsidP="00E16F30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RAMIFICAŢIE VÂNĂTORI - ODORHEI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B124C3" w14:paraId="41346650" w14:textId="77777777">
        <w:trPr>
          <w:cantSplit/>
          <w:trHeight w:val="15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A89B7" w14:textId="77777777" w:rsidR="00B124C3" w:rsidRDefault="00B124C3" w:rsidP="00B124C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22B5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34+150</w:t>
            </w:r>
          </w:p>
          <w:p w14:paraId="2D44836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34+420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15950" w14:textId="77777777" w:rsidR="00B124C3" w:rsidRPr="006F7A4E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C1E90" w14:textId="77777777" w:rsidR="00B124C3" w:rsidRPr="004B379F" w:rsidRDefault="00B124C3">
            <w:pPr>
              <w:spacing w:before="40" w:after="40" w:line="360" w:lineRule="auto"/>
              <w:ind w:left="57" w:right="57"/>
              <w:rPr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Cristur -  Odorhei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D659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FEFB6" w14:textId="77777777" w:rsidR="00B124C3" w:rsidRPr="006F7A4E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BCB0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8579C" w14:textId="77777777" w:rsidR="00B124C3" w:rsidRPr="003F609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5B88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0924E55B" w14:textId="77777777">
        <w:trPr>
          <w:cantSplit/>
          <w:trHeight w:val="15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5D40C" w14:textId="77777777" w:rsidR="00B124C3" w:rsidRDefault="00B124C3" w:rsidP="00B124C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480B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9BFD9" w14:textId="77777777" w:rsidR="00B124C3" w:rsidRPr="006F7A4E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1AE7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Odorhei</w:t>
            </w:r>
          </w:p>
          <w:p w14:paraId="0F7FD64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BB4E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168300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841A8" w14:textId="77777777" w:rsidR="00B124C3" w:rsidRPr="006F7A4E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F7A4E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BA93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68A81" w14:textId="77777777" w:rsidR="00B124C3" w:rsidRPr="003F609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C383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77F8BF4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1DD8F65E" w14:textId="77777777" w:rsidR="00B124C3" w:rsidRDefault="00B124C3" w:rsidP="009A5523">
      <w:pPr>
        <w:pStyle w:val="Heading1"/>
        <w:spacing w:line="360" w:lineRule="auto"/>
      </w:pPr>
      <w:r>
        <w:t>LINIA 320</w:t>
      </w:r>
    </w:p>
    <w:p w14:paraId="27703D21" w14:textId="77777777" w:rsidR="00B124C3" w:rsidRDefault="00B124C3" w:rsidP="007437E1">
      <w:pPr>
        <w:pStyle w:val="Heading1"/>
        <w:spacing w:line="360" w:lineRule="auto"/>
        <w:rPr>
          <w:b w:val="0"/>
          <w:bCs w:val="0"/>
          <w:sz w:val="8"/>
        </w:rPr>
      </w:pPr>
      <w:r>
        <w:t>BLAJ - PRAID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124C3" w14:paraId="7D6CC31C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5F1AF" w14:textId="77777777" w:rsidR="00B124C3" w:rsidRDefault="00B124C3" w:rsidP="00B124C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5801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24+550</w:t>
            </w:r>
          </w:p>
          <w:p w14:paraId="15C0EBE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77B4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2062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Jidvei - </w:t>
            </w:r>
          </w:p>
          <w:p w14:paraId="26A2BD1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Târnăveni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CFAB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C0744" w14:textId="77777777" w:rsidR="00B124C3" w:rsidRPr="00387E05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F970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24495" w14:textId="77777777" w:rsidR="00B124C3" w:rsidRPr="00EB59D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DDBF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B124C3" w14:paraId="5FC89B65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5F957" w14:textId="77777777" w:rsidR="00B124C3" w:rsidRDefault="00B124C3" w:rsidP="00B124C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B554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36+350</w:t>
            </w:r>
          </w:p>
          <w:p w14:paraId="33C4248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9C8F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FDD5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Jidvei - </w:t>
            </w:r>
          </w:p>
          <w:p w14:paraId="18BA0C4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Târnăveni -</w:t>
            </w:r>
          </w:p>
          <w:p w14:paraId="3475947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Bălăușeri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DC4E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73DFC" w14:textId="77777777" w:rsidR="00B124C3" w:rsidRPr="00387E05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1E09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2A873" w14:textId="77777777" w:rsidR="00B124C3" w:rsidRPr="00EB59D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50D3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B124C3" w14:paraId="115013C6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E5652" w14:textId="77777777" w:rsidR="00B124C3" w:rsidRDefault="00B124C3" w:rsidP="00B124C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25F7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4D2E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C127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Târnăveni</w:t>
            </w:r>
          </w:p>
          <w:p w14:paraId="2CCCD5D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5647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05AFEC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C9C7D" w14:textId="77777777" w:rsidR="00B124C3" w:rsidRPr="00387E05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C47D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CFA8A" w14:textId="77777777" w:rsidR="00B124C3" w:rsidRPr="00EB59D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46E8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CD4E3C1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33C4A" w14:textId="77777777" w:rsidR="00B124C3" w:rsidRDefault="00B124C3" w:rsidP="00B124C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CC6E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7C54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89041" w14:textId="77777777" w:rsidR="00B124C3" w:rsidRDefault="00B124C3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Târnăveni</w:t>
            </w:r>
          </w:p>
          <w:p w14:paraId="7B930EC9" w14:textId="77777777" w:rsidR="00B124C3" w:rsidRDefault="00B124C3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B3AEA" w14:textId="77777777" w:rsidR="00B124C3" w:rsidRDefault="00B124C3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B00139F" w14:textId="77777777" w:rsidR="00B124C3" w:rsidRDefault="00B124C3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DBB2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3072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6B14B" w14:textId="77777777" w:rsidR="00B124C3" w:rsidRPr="00EB59D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C7EB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B7F3C06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23756" w14:textId="77777777" w:rsidR="00B124C3" w:rsidRDefault="00B124C3" w:rsidP="00B124C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19804" w14:textId="77777777" w:rsidR="00B124C3" w:rsidRDefault="00B124C3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186A8" w14:textId="77777777" w:rsidR="00B124C3" w:rsidRDefault="00B124C3" w:rsidP="00B96A7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78D28" w14:textId="77777777" w:rsidR="00B124C3" w:rsidRDefault="00B124C3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Târnăveni</w:t>
            </w:r>
          </w:p>
          <w:p w14:paraId="053F253B" w14:textId="77777777" w:rsidR="00B124C3" w:rsidRDefault="00B124C3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F8E9" w14:textId="77777777" w:rsidR="00B124C3" w:rsidRDefault="00B124C3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BF0F07C" w14:textId="77777777" w:rsidR="00B124C3" w:rsidRDefault="00B124C3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6D030" w14:textId="77777777" w:rsidR="00B124C3" w:rsidRDefault="00B124C3" w:rsidP="00B96A7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DA71D" w14:textId="77777777" w:rsidR="00B124C3" w:rsidRDefault="00B124C3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0F007" w14:textId="77777777" w:rsidR="00B124C3" w:rsidRPr="00EB59D9" w:rsidRDefault="00B124C3" w:rsidP="00B96A7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53D57" w14:textId="77777777" w:rsidR="00B124C3" w:rsidRDefault="00B124C3" w:rsidP="00B96A7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0F3D008" w14:textId="77777777">
        <w:trPr>
          <w:cantSplit/>
          <w:trHeight w:val="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E911D" w14:textId="77777777" w:rsidR="00B124C3" w:rsidRDefault="00B124C3" w:rsidP="00B124C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1E4B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37+988</w:t>
            </w:r>
          </w:p>
          <w:p w14:paraId="062F4E5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71+017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E2D7C" w14:textId="77777777" w:rsidR="00B124C3" w:rsidRPr="00EB59D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B59D9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3D6D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Târnăveni -</w:t>
            </w:r>
          </w:p>
          <w:p w14:paraId="01D7074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Hm Bălăuşeri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ECF3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12397" w14:textId="77777777" w:rsidR="00B124C3" w:rsidRPr="00387E05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F2CD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773BD" w14:textId="77777777" w:rsidR="00B124C3" w:rsidRPr="00EB59D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018B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1B1E6E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Valabilă pentru trenurile remorcate cu D.H.C.</w:t>
            </w:r>
          </w:p>
        </w:tc>
      </w:tr>
      <w:tr w:rsidR="00B124C3" w14:paraId="61525792" w14:textId="77777777">
        <w:trPr>
          <w:cantSplit/>
          <w:trHeight w:val="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0B1E0" w14:textId="77777777" w:rsidR="00B124C3" w:rsidRDefault="00B124C3" w:rsidP="00B124C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4B8A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38+600</w:t>
            </w:r>
          </w:p>
          <w:p w14:paraId="499D26E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94667" w14:textId="77777777" w:rsidR="00B124C3" w:rsidRPr="00EB59D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EADE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Târnăveni -</w:t>
            </w:r>
          </w:p>
          <w:p w14:paraId="5BA1E0D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Bălăuşeri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A755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5368C" w14:textId="77777777" w:rsidR="00B124C3" w:rsidRPr="00387E05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A508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049AC" w14:textId="77777777" w:rsidR="00B124C3" w:rsidRPr="00EB59D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7244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54774A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24EEC9EE" w14:textId="77777777">
        <w:trPr>
          <w:cantSplit/>
          <w:trHeight w:val="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66B62" w14:textId="77777777" w:rsidR="00B124C3" w:rsidRDefault="00B124C3" w:rsidP="00B124C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2654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54+000</w:t>
            </w:r>
          </w:p>
          <w:p w14:paraId="2B74CE2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71+017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59B30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F654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Târnăveni -</w:t>
            </w:r>
          </w:p>
          <w:p w14:paraId="690DB47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Bălăuşeri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0A78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884CB" w14:textId="77777777" w:rsidR="00B124C3" w:rsidRPr="00387E05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B3EE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917FB" w14:textId="77777777" w:rsidR="00B124C3" w:rsidRPr="00EB59D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9DFE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2D542008" w14:textId="77777777">
        <w:trPr>
          <w:cantSplit/>
          <w:trHeight w:val="4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5675B" w14:textId="77777777" w:rsidR="00B124C3" w:rsidRDefault="00B124C3" w:rsidP="00B124C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AFB3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71+017</w:t>
            </w:r>
          </w:p>
          <w:p w14:paraId="0524D2F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106+521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D0632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3912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Bălăuşeri  -</w:t>
            </w:r>
          </w:p>
          <w:p w14:paraId="0404F2C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Sovata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2225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D4FD6" w14:textId="77777777" w:rsidR="00B124C3" w:rsidRPr="00387E05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C767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AB0FD" w14:textId="77777777" w:rsidR="00B124C3" w:rsidRPr="00EB59D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4C55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doar pentru trenurile remorcate cu D.H.C.</w:t>
            </w:r>
          </w:p>
        </w:tc>
      </w:tr>
      <w:tr w:rsidR="00B124C3" w14:paraId="43FCD5F4" w14:textId="77777777">
        <w:trPr>
          <w:cantSplit/>
          <w:trHeight w:val="4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DA2EF" w14:textId="77777777" w:rsidR="00B124C3" w:rsidRDefault="00B124C3" w:rsidP="00B124C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05E0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106+521</w:t>
            </w:r>
          </w:p>
          <w:p w14:paraId="3E63022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6C8C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0FA4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Sovata -</w:t>
            </w:r>
          </w:p>
          <w:p w14:paraId="3E6EE91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Praid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0C2A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8CD26" w14:textId="77777777" w:rsidR="00B124C3" w:rsidRPr="00387E05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2F90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873A8" w14:textId="77777777" w:rsidR="00B124C3" w:rsidRPr="00EB59D9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9E66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277AB8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doar pentru  trenurile remorcate cu D.H.C.</w:t>
            </w:r>
          </w:p>
        </w:tc>
      </w:tr>
    </w:tbl>
    <w:p w14:paraId="55A8BF0B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128AFB08" w14:textId="77777777" w:rsidR="00B124C3" w:rsidRDefault="00B124C3" w:rsidP="00503CFC">
      <w:pPr>
        <w:pStyle w:val="Heading1"/>
        <w:spacing w:line="360" w:lineRule="auto"/>
      </w:pPr>
      <w:r>
        <w:t>LINIA 412</w:t>
      </w:r>
    </w:p>
    <w:p w14:paraId="78CD12C2" w14:textId="77777777" w:rsidR="00B124C3" w:rsidRDefault="00B124C3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B124C3" w14:paraId="0DD265CB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586CC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136B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D1F5D" w14:textId="77777777" w:rsidR="00B124C3" w:rsidRPr="005C35B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9098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04D1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călcâi TDJ </w:t>
            </w:r>
          </w:p>
          <w:p w14:paraId="033AA0F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EA269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97F3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1850C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9D5B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la </w:t>
            </w:r>
          </w:p>
          <w:p w14:paraId="7D284B0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linia 1.</w:t>
            </w:r>
          </w:p>
        </w:tc>
      </w:tr>
      <w:tr w:rsidR="00B124C3" w14:paraId="11961E92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7DD1C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A562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743D2" w14:textId="77777777" w:rsidR="00B124C3" w:rsidRPr="005C35B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1B7A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FCF9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AF393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F18A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  <w:p w14:paraId="6951BF1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CE24D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24AA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Afectează Parcurs 2</w:t>
            </w:r>
          </w:p>
        </w:tc>
      </w:tr>
      <w:tr w:rsidR="00B124C3" w14:paraId="05D04B2D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F7053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4FD3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2F162" w14:textId="77777777" w:rsidR="00B124C3" w:rsidRPr="005C35B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3249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Apahida</w:t>
            </w:r>
          </w:p>
          <w:p w14:paraId="4860064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DC5E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F2A22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018B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5AC01CE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2E68D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36E0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90A9E4C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0A7E9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64FB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CF08D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53F9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</w:t>
            </w:r>
          </w:p>
          <w:p w14:paraId="3805730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B827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E696A7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669DD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82F4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9C700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4248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1C4B2FF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78D44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36ABA" w14:textId="77777777" w:rsidR="00B124C3" w:rsidRDefault="00B124C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4A4259AE" w14:textId="77777777" w:rsidR="00B124C3" w:rsidRDefault="00B124C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74891" w14:textId="77777777" w:rsidR="00B124C3" w:rsidRDefault="00B124C3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7D324" w14:textId="77777777" w:rsidR="00B124C3" w:rsidRDefault="00B124C3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 Cap Y</w:t>
            </w:r>
          </w:p>
          <w:p w14:paraId="1FDBFEA5" w14:textId="77777777" w:rsidR="00B124C3" w:rsidRDefault="00B124C3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4CF70" w14:textId="77777777" w:rsidR="00B124C3" w:rsidRDefault="00B124C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6F12C" w14:textId="77777777" w:rsidR="00B124C3" w:rsidRPr="00396332" w:rsidRDefault="00B124C3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F1DFE" w14:textId="77777777" w:rsidR="00B124C3" w:rsidRDefault="00B124C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65DE8099" w14:textId="77777777" w:rsidR="00B124C3" w:rsidRDefault="00B124C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85A01" w14:textId="77777777" w:rsidR="00B124C3" w:rsidRDefault="00B124C3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1ABD6" w14:textId="77777777" w:rsidR="00B124C3" w:rsidRDefault="00B124C3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A49F18F" w14:textId="77777777" w:rsidR="00B124C3" w:rsidRDefault="00B124C3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7ABFDBFD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3B562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234C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12+880</w:t>
            </w:r>
          </w:p>
          <w:p w14:paraId="504FE81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7E232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D6D36" w14:textId="77777777" w:rsidR="00B124C3" w:rsidRDefault="00B124C3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14536A51" w14:textId="77777777" w:rsidR="00B124C3" w:rsidRDefault="00B124C3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253A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030A5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6F0E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481E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8F07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17D9B6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(zona TN km 12+908)</w:t>
            </w:r>
          </w:p>
        </w:tc>
      </w:tr>
      <w:tr w:rsidR="00B124C3" w14:paraId="148B8B6B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778D0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29FC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14+650</w:t>
            </w:r>
          </w:p>
          <w:p w14:paraId="150945F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D6A6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78CD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5363006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24EC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4CAFD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C033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3E40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04106" w14:textId="77777777" w:rsidR="00B124C3" w:rsidRDefault="00B124C3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6E7B8ADF" w14:textId="77777777" w:rsidR="00B124C3" w:rsidRDefault="00B124C3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14+685)</w:t>
            </w:r>
          </w:p>
        </w:tc>
      </w:tr>
      <w:tr w:rsidR="00B124C3" w14:paraId="49EC7AF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04BD5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9FA8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DDAB3" w14:textId="77777777" w:rsidR="00B124C3" w:rsidRPr="005C35B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BD8F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0DAEA68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7C1D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61345E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E1DCA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9B94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6C6E4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905B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615C2FF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5645E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8247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AE908" w14:textId="77777777" w:rsidR="00B124C3" w:rsidRPr="005C35B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A93A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5D0E320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2D6C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616FAD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  <w:p w14:paraId="6AA1124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4047B68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1A31B5A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391E2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02B0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F4732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B0B4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5013AB4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A40D9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69E4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15739EC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00C7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B23F3" w14:textId="77777777" w:rsidR="00B124C3" w:rsidRPr="007239CA" w:rsidRDefault="00B124C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  <w:r w:rsidRPr="007239CA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 xml:space="preserve">Bonțida </w:t>
            </w:r>
            <w:r>
              <w:rPr>
                <w:b/>
                <w:bCs/>
                <w:sz w:val="20"/>
                <w:lang w:val="ro-RO"/>
              </w:rPr>
              <w:t xml:space="preserve">-semnal intrare St. </w:t>
            </w:r>
            <w:r w:rsidRPr="007239CA">
              <w:rPr>
                <w:b/>
                <w:bCs/>
                <w:sz w:val="20"/>
                <w:lang w:val="ro-RO"/>
              </w:rPr>
              <w:t>Bonțida</w:t>
            </w:r>
          </w:p>
          <w:p w14:paraId="686ED846" w14:textId="77777777" w:rsidR="00B124C3" w:rsidRPr="007239CA" w:rsidRDefault="00B124C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</w:t>
            </w:r>
            <w:r w:rsidRPr="007239CA">
              <w:rPr>
                <w:b/>
                <w:bCs/>
                <w:sz w:val="20"/>
                <w:lang w:val="ro-RO"/>
              </w:rPr>
              <w:t>inclusiv linia 2 directă și schimbătoarele</w:t>
            </w:r>
          </w:p>
          <w:p w14:paraId="7F6BDBB4" w14:textId="77777777" w:rsidR="00B124C3" w:rsidRDefault="00B124C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7239CA">
              <w:rPr>
                <w:b/>
                <w:bCs/>
                <w:sz w:val="20"/>
                <w:lang w:val="ro-RO"/>
              </w:rPr>
              <w:t>13,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>1 și 3A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8864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3E4E6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1319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8F06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CA61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C9CC36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4008C26E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07FF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D9E2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16+450</w:t>
            </w:r>
          </w:p>
          <w:p w14:paraId="3B09E45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995E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79C0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7839705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885F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90B75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96B7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C4D2E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9CA3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E7F2DB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02818477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7DBB7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4C89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FD272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942D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196633BC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B6FE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13BD2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0E30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15+280</w:t>
            </w:r>
          </w:p>
          <w:p w14:paraId="525131D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10F52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581F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8B713D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07ED2085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37CC8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6DD4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29B498E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9DBA3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BC54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0FDBC5B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D4C5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72C74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13F7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40CCDCE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42D0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FBFC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 (zonă pod km 21+537)</w:t>
            </w:r>
          </w:p>
        </w:tc>
      </w:tr>
      <w:tr w:rsidR="00B124C3" w14:paraId="1EAB1C6C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53F05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F7F3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22+190</w:t>
            </w:r>
          </w:p>
          <w:p w14:paraId="3FCFC64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7851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891C6" w14:textId="77777777" w:rsidR="00B124C3" w:rsidRDefault="00B124C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0DBD4667" w14:textId="77777777" w:rsidR="00B124C3" w:rsidRDefault="00B124C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29F5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839E7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2369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46F34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B1AD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1022B5F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22+212)</w:t>
            </w:r>
          </w:p>
        </w:tc>
      </w:tr>
      <w:tr w:rsidR="00B124C3" w14:paraId="4349745B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E195A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F5B6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3343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831F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101A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A5836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6EDF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21+900</w:t>
            </w:r>
          </w:p>
          <w:p w14:paraId="0633776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90C2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4FF0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063F8518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1B0B4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4EDE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8F67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40AD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Iclod linia 4 abătută</w:t>
            </w:r>
          </w:p>
          <w:p w14:paraId="0200011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6B14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E3C26D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C1253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7E7C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366CE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BB87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F41EE4D" w14:textId="77777777" w:rsidTr="00EB7918">
        <w:trPr>
          <w:cantSplit/>
          <w:trHeight w:val="65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1AC7B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2BE74" w14:textId="77777777" w:rsidR="00B124C3" w:rsidRDefault="00B124C3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22+704</w:t>
            </w:r>
          </w:p>
          <w:p w14:paraId="2F7144D4" w14:textId="77777777" w:rsidR="00B124C3" w:rsidRDefault="00B124C3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A46F1" w14:textId="77777777" w:rsidR="00B124C3" w:rsidRDefault="00B124C3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061CB" w14:textId="77777777" w:rsidR="00B124C3" w:rsidRDefault="00B124C3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Iclod -</w:t>
            </w:r>
          </w:p>
          <w:p w14:paraId="62248535" w14:textId="77777777" w:rsidR="00B124C3" w:rsidRDefault="00B124C3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721A4" w14:textId="77777777" w:rsidR="00B124C3" w:rsidRDefault="00B124C3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24CD2" w14:textId="77777777" w:rsidR="00B124C3" w:rsidRPr="00396332" w:rsidRDefault="00B124C3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9EFA0" w14:textId="77777777" w:rsidR="00B124C3" w:rsidRDefault="00B124C3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AB714" w14:textId="77777777" w:rsidR="00B124C3" w:rsidRPr="00396332" w:rsidRDefault="00B124C3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E2799" w14:textId="77777777" w:rsidR="00B124C3" w:rsidRDefault="00B124C3" w:rsidP="00EB791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</w:tc>
      </w:tr>
      <w:tr w:rsidR="00B124C3" w14:paraId="6D57E882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FD205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8DFAF" w14:textId="77777777" w:rsidR="00B124C3" w:rsidRDefault="00B124C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24+820</w:t>
            </w:r>
          </w:p>
          <w:p w14:paraId="217A1C8F" w14:textId="77777777" w:rsidR="00B124C3" w:rsidRDefault="00B124C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66793" w14:textId="77777777" w:rsidR="00B124C3" w:rsidRDefault="00B124C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05322" w14:textId="77777777" w:rsidR="00B124C3" w:rsidRDefault="00B124C3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22C4C" w14:textId="77777777" w:rsidR="00B124C3" w:rsidRDefault="00B124C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A3D7F" w14:textId="77777777" w:rsidR="00B124C3" w:rsidRPr="00396332" w:rsidRDefault="00B124C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5FB77" w14:textId="77777777" w:rsidR="00B124C3" w:rsidRDefault="00B124C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CE544" w14:textId="77777777" w:rsidR="00B124C3" w:rsidRDefault="00B124C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41DCB" w14:textId="77777777" w:rsidR="00B124C3" w:rsidRDefault="00B124C3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(zonă pod km 24+848)</w:t>
            </w:r>
          </w:p>
        </w:tc>
      </w:tr>
      <w:tr w:rsidR="00B124C3" w14:paraId="0C9CCD0B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FB57E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27CC4" w14:textId="77777777" w:rsidR="00B124C3" w:rsidRDefault="00B124C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92473" w14:textId="77777777" w:rsidR="00B124C3" w:rsidRDefault="00B124C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820ED" w14:textId="77777777" w:rsidR="00B124C3" w:rsidRDefault="00B124C3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3F312" w14:textId="77777777" w:rsidR="00B124C3" w:rsidRDefault="00B124C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0E49D" w14:textId="77777777" w:rsidR="00B124C3" w:rsidRPr="00396332" w:rsidRDefault="00B124C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243D" w14:textId="77777777" w:rsidR="00B124C3" w:rsidRDefault="00B124C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786E23C1" w14:textId="77777777" w:rsidR="00B124C3" w:rsidRDefault="00B124C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E9D06" w14:textId="77777777" w:rsidR="00B124C3" w:rsidRPr="00396332" w:rsidRDefault="00B124C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AB70A" w14:textId="77777777" w:rsidR="00B124C3" w:rsidRDefault="00B124C3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</w:t>
            </w:r>
          </w:p>
          <w:p w14:paraId="120CB588" w14:textId="77777777" w:rsidR="00B124C3" w:rsidRDefault="00B124C3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25+811)</w:t>
            </w:r>
          </w:p>
        </w:tc>
      </w:tr>
      <w:tr w:rsidR="00B124C3" w14:paraId="5595F87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2E008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9863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F0129" w14:textId="77777777" w:rsidR="00B124C3" w:rsidRPr="005C35B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C748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085F825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7090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5C26D2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2EEB9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D22D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DB69E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AD8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286CE16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A3CA1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4E44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72288" w14:textId="77777777" w:rsidR="00B124C3" w:rsidRPr="005C35B0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49CF6" w14:textId="77777777" w:rsidR="00B124C3" w:rsidRDefault="00B124C3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3416763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2D913" w14:textId="77777777" w:rsidR="00B124C3" w:rsidRDefault="00B124C3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A0EA2B7" w14:textId="77777777" w:rsidR="00B124C3" w:rsidRDefault="00B124C3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E852723" w14:textId="77777777" w:rsidR="00B124C3" w:rsidRDefault="00B124C3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B4FB1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D1B4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D6FA7" w14:textId="77777777" w:rsidR="00B124C3" w:rsidRPr="00396332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13E3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4F848F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01E4E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79A23" w14:textId="77777777" w:rsidR="00B124C3" w:rsidRDefault="00B124C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0F7AD" w14:textId="77777777" w:rsidR="00B124C3" w:rsidRPr="005C35B0" w:rsidRDefault="00B124C3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A5BDA" w14:textId="77777777" w:rsidR="00B124C3" w:rsidRDefault="00B124C3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3E5B67">
              <w:rPr>
                <w:b/>
                <w:bCs/>
                <w:sz w:val="20"/>
                <w:lang w:val="ro-RO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26FEC" w14:textId="77777777" w:rsidR="00B124C3" w:rsidRDefault="00B124C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C6D47" w14:textId="77777777" w:rsidR="00B124C3" w:rsidRDefault="00B124C3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924A5" w14:textId="77777777" w:rsidR="00B124C3" w:rsidRDefault="00B124C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  <w:p w14:paraId="6EAF9E56" w14:textId="77777777" w:rsidR="00B124C3" w:rsidRDefault="00B124C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A459F" w14:textId="77777777" w:rsidR="00B124C3" w:rsidRPr="00396332" w:rsidRDefault="00B124C3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DD2AF" w14:textId="77777777" w:rsidR="00B124C3" w:rsidRDefault="00B124C3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</w:t>
            </w:r>
          </w:p>
        </w:tc>
      </w:tr>
      <w:tr w:rsidR="00B124C3" w14:paraId="511EEA2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3C07D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C3AF4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29FE5751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88C81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2EEAE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B5D6D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C2518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7E55B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6B384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1B887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B30EA43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</w:t>
            </w:r>
          </w:p>
          <w:p w14:paraId="6E97D04C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42+327)</w:t>
            </w:r>
          </w:p>
        </w:tc>
      </w:tr>
      <w:tr w:rsidR="00B124C3" w14:paraId="0B8BCAD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97512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CEF08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44+985</w:t>
            </w:r>
          </w:p>
          <w:p w14:paraId="01CAE84B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E2550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A6460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Cap X </w:t>
            </w:r>
            <w:r w:rsidRPr="00EF5BBB">
              <w:rPr>
                <w:b/>
                <w:bCs/>
                <w:sz w:val="20"/>
                <w:lang w:val="ro-RO"/>
              </w:rPr>
              <w:t xml:space="preserve">(zona TN km 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EF5BBB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035</w:t>
            </w:r>
            <w:r w:rsidRPr="00EF5BBB">
              <w:rPr>
                <w:b/>
                <w:bCs/>
                <w:sz w:val="20"/>
                <w:lang w:val="ro-RO"/>
              </w:rPr>
              <w:t>)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9A073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D32FE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A249A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AD1D4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0A075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0189EAB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61B990B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11683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95DDC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27239" w14:textId="77777777" w:rsidR="00B124C3" w:rsidRPr="005C35B0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4E27B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14022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0661BB6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</w:t>
            </w:r>
          </w:p>
          <w:p w14:paraId="2841FA46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B0B27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781BA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89D02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C0070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2871CBDD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0C57F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561E3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94FFA" w14:textId="77777777" w:rsidR="00B124C3" w:rsidRPr="005C35B0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E163E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19481C12" w14:textId="77777777" w:rsidR="00B124C3" w:rsidRDefault="00B124C3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9A651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61E7214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B3E75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7FC7F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E86DA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8368E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6FDE861C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6B4CD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2FC4F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47+071</w:t>
            </w:r>
          </w:p>
          <w:p w14:paraId="04462264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218F1" w14:textId="77777777" w:rsidR="00B124C3" w:rsidRPr="005C35B0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39B63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B85537">
              <w:rPr>
                <w:b/>
                <w:bCs/>
                <w:sz w:val="20"/>
                <w:lang w:val="ro-RO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CE388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1A596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A226A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71BD1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2FC90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C9FFFC5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5124124A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(inclusiv zonă pod Km 47 + 488)</w:t>
            </w:r>
          </w:p>
        </w:tc>
      </w:tr>
      <w:tr w:rsidR="00B124C3" w14:paraId="5D60217A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BC939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35CA9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48+800</w:t>
            </w:r>
          </w:p>
          <w:p w14:paraId="1D3687C7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3A29A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1C876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Călători -</w:t>
            </w:r>
          </w:p>
          <w:p w14:paraId="2BF41A87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A87B5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4FC59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1DB1E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FE040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A9C44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849AC35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124C3" w14:paraId="5DC444D0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13650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D719A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C1948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2AE35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Cășeiu – </w:t>
            </w:r>
          </w:p>
          <w:p w14:paraId="7581F2EE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17FD6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1F374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5AA9E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52+889</w:t>
            </w:r>
          </w:p>
          <w:p w14:paraId="566F4471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1831D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F9DC5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B2FC1B6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0CCE2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0D477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6BB3B551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FC754" w14:textId="77777777" w:rsidR="00B124C3" w:rsidRPr="005C35B0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ED8B9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 -</w:t>
            </w:r>
          </w:p>
          <w:p w14:paraId="275D3109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EFB9D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78B9A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37D6B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F4FFB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C2F6B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3D03F08A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124C3" w14:paraId="32A4DFCD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74C51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79A2A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215D2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C0DF3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  <w:p w14:paraId="5BD01C5C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CE3A4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5EBD7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541BE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  <w:p w14:paraId="12B7D710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86+072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24DC4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E2096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7DCC324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A95FC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8CE92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74+000</w:t>
            </w:r>
          </w:p>
          <w:p w14:paraId="08A991C8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A57DB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96138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17B39A81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B15C3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EBDF1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9BA2B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7C182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799C8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4234362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2AC4226D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7334A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77759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  <w:p w14:paraId="5C6A6686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C10AC" w14:textId="77777777" w:rsidR="00B124C3" w:rsidRPr="005C35B0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88934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60C446F6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3389C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FB26D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D062C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28227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7E689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17403D8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124C3" w14:paraId="17AD74A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988D6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36066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5D6AF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9E929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Ileanda</w:t>
            </w:r>
          </w:p>
          <w:p w14:paraId="2EC2D82F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C5A85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952D2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B061A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5D5AF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63EE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5FC2784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03627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A6510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91+450</w:t>
            </w:r>
          </w:p>
          <w:p w14:paraId="6BD3EA0E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713B9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C64C4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294C3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1C35A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0043F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FD9B3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F88C2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0AAE676D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>Fără inductori.                              (zona pod km 91+469)</w:t>
            </w:r>
          </w:p>
        </w:tc>
      </w:tr>
      <w:tr w:rsidR="00B124C3" w14:paraId="4751C03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CC755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7E0AC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93+360</w:t>
            </w:r>
          </w:p>
          <w:p w14:paraId="6802E353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7D3DF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8015B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6288D6C0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363A9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3110E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20495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667F9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F9CDE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5992FF0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820CD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F2700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95+002</w:t>
            </w:r>
          </w:p>
          <w:p w14:paraId="1E27EC44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FA831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4688C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B895F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1B212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904A0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34EC8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234A2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26A0CDB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97C1DE0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124C3" w14:paraId="447A469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DA107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7774F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98+590</w:t>
            </w:r>
          </w:p>
          <w:p w14:paraId="1D1915F3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BD5AE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15C36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B61F4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99B6B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C202D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B430E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8285C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2E114B6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FE44D68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+6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124C3" w14:paraId="015423A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37F27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1C2A7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105+320</w:t>
            </w:r>
          </w:p>
          <w:p w14:paraId="62753F15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1EE3B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D32F6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6B38E5ED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km 105+343</w:t>
            </w:r>
          </w:p>
          <w:p w14:paraId="00D997C8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08FAD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4A648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BF391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BF298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680CB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477C1D8" w14:textId="77777777" w:rsidR="00B124C3" w:rsidRDefault="00B124C3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5573DAA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BF1E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B9D65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1F336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C33BD" w14:textId="77777777" w:rsidR="00B124C3" w:rsidRDefault="00B124C3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30299A53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232A0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02D011D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078F8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DAE37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15205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43BB7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30BF18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75C21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651AE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111+200</w:t>
            </w:r>
          </w:p>
          <w:p w14:paraId="0A684513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E9A9B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E08B2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49D06D14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57EFE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5B13C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D3843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47113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2E727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BBAA9AC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329236B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E34F6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2CEE8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111+700</w:t>
            </w:r>
          </w:p>
          <w:p w14:paraId="2A488FB2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D6B6B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EB3D9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Băbuțeni – </w:t>
            </w:r>
          </w:p>
          <w:p w14:paraId="19D66CB8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57D00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93EA5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50B04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498CF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6F672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859448F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3A8174A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124C3" w14:paraId="2CC6398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AEE17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CC4BF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113+820</w:t>
            </w:r>
          </w:p>
          <w:p w14:paraId="18348571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0006A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CBD78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1E0D9211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9581E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62461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E80E5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39AFF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DFF41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124C3" w14:paraId="2DE8143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AC75D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F1F44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3D70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49AFA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A1F85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7FBB9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0A9D7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0A1CE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C29B0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 Nesemnalizată pe teren.</w:t>
            </w:r>
          </w:p>
        </w:tc>
      </w:tr>
      <w:tr w:rsidR="00B124C3" w14:paraId="61EAF34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C3C33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E4F89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116+200</w:t>
            </w:r>
          </w:p>
          <w:p w14:paraId="74BE20E5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0E123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9BD93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  <w:p w14:paraId="077AA3A5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116+224 </w:t>
            </w:r>
          </w:p>
          <w:p w14:paraId="06E4B25C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B167E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A938C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B4F69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211D6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31C67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6F57735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3C0D9FA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418DB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A3B2A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118+500</w:t>
            </w:r>
          </w:p>
          <w:p w14:paraId="467C772D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4C6AD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69FB5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4DD9B9D2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A89AD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08A43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51312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94E36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A620F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E90976A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B124C3" w14:paraId="72347AB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314CC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1C05B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119+700</w:t>
            </w:r>
          </w:p>
          <w:p w14:paraId="55AD52C7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D6F89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CD368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05070158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Jibou </w:t>
            </w:r>
          </w:p>
          <w:p w14:paraId="78CB4829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C39C4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0EB31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BB295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EDAAB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7921C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B3D1AA7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374E971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5B173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56E4F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584E4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827E0" w14:textId="77777777" w:rsidR="00B124C3" w:rsidRDefault="00B124C3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7C8E7864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D8121" w14:textId="77777777" w:rsidR="00B124C3" w:rsidRDefault="00B124C3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B3F841D" w14:textId="77777777" w:rsidR="00B124C3" w:rsidRDefault="00B124C3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C1E0E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9FC67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4E0A5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B02FD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E9F8CC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694B5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3D7AB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594E3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D932B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04E3B623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F0434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 </w:t>
            </w:r>
          </w:p>
          <w:p w14:paraId="56E10E2A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12E941D8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FB41E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DA2AA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61D56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05452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6C97D967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98B75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7F26D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C2128" w14:textId="77777777" w:rsidR="00B124C3" w:rsidRPr="005C35B0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0C209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07B0D08E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253D7FAD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7CA24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9F2AD0F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5D418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666AC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DB90A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08555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119DA9FB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C4838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B534C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78B56" w14:textId="77777777" w:rsidR="00B124C3" w:rsidRPr="005C35B0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93E7A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EBF2A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87703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A963D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28E6E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EFDDC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  <w:tr w:rsidR="00B124C3" w14:paraId="6DE202F4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EB97B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E7F78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122+835</w:t>
            </w:r>
          </w:p>
          <w:p w14:paraId="181D0BFE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1CA3E" w14:textId="77777777" w:rsidR="00B124C3" w:rsidRPr="005C35B0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8847E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Jibou</w:t>
            </w:r>
          </w:p>
          <w:p w14:paraId="451F92B1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B5DA0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3AE59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46367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61C71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DF378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2AA2DF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984BF8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A73059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F6BC91" w14:textId="77777777" w:rsidR="00B124C3" w:rsidRPr="005C35B0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ACF8CC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Ulmeni Sălaj</w:t>
            </w:r>
          </w:p>
          <w:p w14:paraId="05D14FBA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9EC4D17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9563FE1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DD4A05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6D6CE5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F7672E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3E2F53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202F84C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11F29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552F9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169+000</w:t>
            </w:r>
          </w:p>
          <w:p w14:paraId="724CD439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690A3" w14:textId="77777777" w:rsidR="00B124C3" w:rsidRPr="005C35B0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76F7E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179D0A0B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71698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AB3D1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1104D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B165D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5D710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5A83C27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Cu inductori de 2000 Hz </w:t>
            </w:r>
          </w:p>
          <w:p w14:paraId="52189EFA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paleta de 70 / 375 </w:t>
            </w:r>
          </w:p>
          <w:p w14:paraId="1597AB93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  <w:lang w:val="ro-RO"/>
              </w:rPr>
              <w:t xml:space="preserve">8+625 </w:t>
            </w:r>
          </w:p>
          <w:p w14:paraId="769DD634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4672B">
              <w:rPr>
                <w:b/>
                <w:bCs/>
                <w:i/>
                <w:iCs/>
                <w:sz w:val="20"/>
                <w:lang w:val="ro-RO"/>
              </w:rPr>
              <w:t>dinspre</w:t>
            </w:r>
            <w:r w:rsidRPr="0094672B">
              <w:rPr>
                <w:b/>
                <w:bCs/>
                <w:i/>
                <w:sz w:val="20"/>
                <w:lang w:val="ro-RO"/>
              </w:rPr>
              <w:t xml:space="preserve"> Satulung pe Someş.</w:t>
            </w:r>
          </w:p>
        </w:tc>
      </w:tr>
      <w:tr w:rsidR="00B124C3" w14:paraId="209D374A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476F7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4CAED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172+530</w:t>
            </w:r>
          </w:p>
          <w:p w14:paraId="67F9E732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7682A" w14:textId="77777777" w:rsidR="00B124C3" w:rsidRPr="005C35B0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40EE3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1D4C0F95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E7703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86431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864D2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0AEE7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27989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3724C290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EE667" w14:textId="77777777" w:rsidR="00B124C3" w:rsidRDefault="00B124C3" w:rsidP="00B124C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9D310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175+445</w:t>
            </w:r>
          </w:p>
          <w:p w14:paraId="34E2D7E4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11FD0" w14:textId="77777777" w:rsidR="00B124C3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7488" w14:textId="77777777" w:rsidR="00B124C3" w:rsidRDefault="00B124C3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08B97CEC" w14:textId="77777777" w:rsidR="00B124C3" w:rsidRDefault="00B124C3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A1258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EA50A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E6020" w14:textId="77777777" w:rsidR="00B124C3" w:rsidRDefault="00B124C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A9042" w14:textId="77777777" w:rsidR="00B124C3" w:rsidRPr="00396332" w:rsidRDefault="00B124C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CE547" w14:textId="77777777" w:rsidR="00B124C3" w:rsidRDefault="00B124C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</w:tbl>
    <w:p w14:paraId="1848EC20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623F5EE7" w14:textId="77777777" w:rsidR="00B124C3" w:rsidRDefault="00B124C3" w:rsidP="0002281B">
      <w:pPr>
        <w:pStyle w:val="Heading1"/>
        <w:spacing w:line="360" w:lineRule="auto"/>
      </w:pPr>
      <w:r>
        <w:t>LINIA 416</w:t>
      </w:r>
    </w:p>
    <w:p w14:paraId="3428A8B0" w14:textId="77777777" w:rsidR="00B124C3" w:rsidRDefault="00B124C3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124C3" w14:paraId="507DDA0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C3E42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D270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FAC43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042F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757588D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1Th, 2Th, </w:t>
            </w:r>
          </w:p>
          <w:p w14:paraId="390EB5A2" w14:textId="77777777" w:rsidR="00B124C3" w:rsidRDefault="00B124C3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ADD8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CF01C3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743F9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760B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5AA89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C3F1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72A524F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23BFA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39BD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E85E2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315D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64A940F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4C2EA47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752E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toate liniile</w:t>
            </w:r>
          </w:p>
          <w:p w14:paraId="7AE519B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2B-26B</w:t>
            </w:r>
          </w:p>
          <w:p w14:paraId="4217CC6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260A811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7C06FCC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BA187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0860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33136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3969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3AFBC8F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880E8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6285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54B59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8575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78ABA5C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A+D, </w:t>
            </w:r>
          </w:p>
          <w:p w14:paraId="6C03C93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1A - 10A şi </w:t>
            </w:r>
          </w:p>
          <w:p w14:paraId="684A270D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91E3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toate liniile </w:t>
            </w:r>
          </w:p>
          <w:p w14:paraId="61995E4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1A-10A,</w:t>
            </w:r>
          </w:p>
          <w:p w14:paraId="53C1ACA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  <w:p w14:paraId="4809F9C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1C0497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08CE617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1A-55A</w:t>
            </w:r>
          </w:p>
          <w:p w14:paraId="707D33B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0E36FE5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8A61F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9F4E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48B99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C2BF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6A2DF85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19045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8642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6479E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6350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08ACB24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FD66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vârf sch. </w:t>
            </w:r>
          </w:p>
          <w:p w14:paraId="00114FB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25T</w:t>
            </w:r>
          </w:p>
          <w:p w14:paraId="332BE39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vârf</w:t>
            </w:r>
          </w:p>
          <w:p w14:paraId="35C6F5F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2CD6F19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F77DD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627B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F37F5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271C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A735C25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1C, 3C spre Grupa A, între sch. 25 T - 31 T - 33 T - 43 T - 51 T - 9A.</w:t>
            </w:r>
          </w:p>
        </w:tc>
      </w:tr>
      <w:tr w:rsidR="00B124C3" w14:paraId="4D6954E3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5B043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79DA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71888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5061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7791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C83C7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833C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7+600</w:t>
            </w:r>
          </w:p>
          <w:p w14:paraId="5516FB8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C90FB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2E1B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602C05E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A5F9B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2A0A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A6E0E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CCFD2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Reteag</w:t>
            </w:r>
          </w:p>
          <w:p w14:paraId="1B5DA91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CD6A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11403A">
              <w:rPr>
                <w:b/>
                <w:bCs/>
                <w:sz w:val="20"/>
                <w:lang w:val="ro-RO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3DC2D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2689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426B3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8EC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12+300 pana la varf R9</w:t>
            </w:r>
          </w:p>
        </w:tc>
      </w:tr>
      <w:tr w:rsidR="00B124C3" w14:paraId="53FE5A7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BF219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367D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4B818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741A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E110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F7129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5204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13+000</w:t>
            </w:r>
          </w:p>
          <w:p w14:paraId="3113999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8C565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997B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262821C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255EF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79A94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03C1D0B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00798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01E46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9F624E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31BC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D2A95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7840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1AC1C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4694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4DD15E5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4F70E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6C88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7A103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8ABE1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4206D4F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5F0A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E5BD0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4FAE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0DFB311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5F9EB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194AC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13E2C89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CA02B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981C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4F912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42DCF" w14:textId="77777777" w:rsidR="00B124C3" w:rsidRDefault="00B124C3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3F9E4B38" w14:textId="77777777" w:rsidR="00B124C3" w:rsidRDefault="00B124C3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8883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04DD2B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A57B5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3735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C164F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0C8C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3BBCDA2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71ED3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6852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25+030</w:t>
            </w:r>
          </w:p>
          <w:p w14:paraId="464F16C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A1341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19694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696A902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9AAB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83528" w14:textId="77777777" w:rsidR="00B124C3" w:rsidRPr="00C4423F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C1C3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35E45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4534F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2CF1B94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A3647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12466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E3865" w14:textId="77777777" w:rsidR="00B124C3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63E46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493FFD7D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C7A34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8F5E8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E9707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4C7E8" w14:textId="77777777" w:rsidR="00B124C3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5B306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în abatere la liniile 5 - 12</w:t>
            </w:r>
          </w:p>
        </w:tc>
      </w:tr>
      <w:tr w:rsidR="00B124C3" w14:paraId="50D8C52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ED427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DCECE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3B198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0D841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0A50CC1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72B77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B6EE3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9E192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F4F1D" w14:textId="77777777" w:rsidR="00B124C3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B0AC4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7B5009D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0AC6F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3DF70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F9F9C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AE7EF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Năsăud</w:t>
            </w:r>
          </w:p>
          <w:p w14:paraId="0ED08183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52F37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1F14CC4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AB160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3963B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70DB5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59C09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 la liniile 1 şi 2.</w:t>
            </w:r>
          </w:p>
        </w:tc>
      </w:tr>
      <w:tr w:rsidR="00B124C3" w14:paraId="1C8DFF5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57D34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10B7C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30+150</w:t>
            </w:r>
          </w:p>
          <w:p w14:paraId="1F52547D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FFAFB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C322C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Rebrișoara - </w:t>
            </w:r>
          </w:p>
          <w:p w14:paraId="30AD844C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927F0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DCADF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CBF0E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A4118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01ABA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02A18E0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9F8DD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CEF9B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0E56D" w14:textId="77777777" w:rsidR="00B124C3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E5173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1457943A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E3AAD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c</w:t>
            </w:r>
            <w:r>
              <w:rPr>
                <w:b/>
                <w:bCs/>
                <w:sz w:val="20"/>
                <w:lang w:val="ro-RO"/>
              </w:rPr>
              <w:t>ă</w:t>
            </w:r>
            <w:r w:rsidRPr="00575A50">
              <w:rPr>
                <w:b/>
                <w:bCs/>
                <w:sz w:val="20"/>
                <w:lang w:val="ro-RO"/>
              </w:rPr>
              <w:t>lc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 xml:space="preserve">i sch. R28 </w:t>
            </w:r>
            <w:r>
              <w:rPr>
                <w:b/>
                <w:bCs/>
                <w:sz w:val="20"/>
                <w:lang w:val="ro-RO"/>
              </w:rPr>
              <w:t>ș</w:t>
            </w:r>
            <w:r w:rsidRPr="00575A50">
              <w:rPr>
                <w:b/>
                <w:bCs/>
                <w:sz w:val="20"/>
                <w:lang w:val="ro-RO"/>
              </w:rPr>
              <w:t>i v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DF53C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5D856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93767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F544A" w14:textId="77777777" w:rsidR="00B124C3" w:rsidRPr="00620605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124C3" w14:paraId="15B5C027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3432C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4962C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206BE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97FBD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4F651E5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AF09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7B507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88F54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F75CA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68BFE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5D55F4B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– 12.</w:t>
            </w:r>
          </w:p>
        </w:tc>
      </w:tr>
      <w:tr w:rsidR="00B124C3" w14:paraId="6EBE3474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94E0A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3C67A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1FF14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3640D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32B232FF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B263E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70EE9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3DA2F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6193C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2FCAB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2D41F37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7.</w:t>
            </w:r>
          </w:p>
        </w:tc>
      </w:tr>
      <w:tr w:rsidR="00B124C3" w14:paraId="2C398B61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F3E2E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11DE4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469A0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50900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51711B9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FE66A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2A071BE5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5DA2F" w14:textId="77777777" w:rsidR="00B124C3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02D8A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FF9B3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B1774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8CF854C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– 10.</w:t>
            </w:r>
          </w:p>
        </w:tc>
      </w:tr>
      <w:tr w:rsidR="00B124C3" w14:paraId="5D5C022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4C8C1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656A6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70388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F6175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00A9276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15AE3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87BC7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14314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74289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06DAB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950034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C5602" w14:textId="77777777" w:rsidR="00B124C3" w:rsidRDefault="00B124C3" w:rsidP="00B124C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C6684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59CFC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450E2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693F9FB4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E9FAC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06247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6FAA2" w14:textId="77777777" w:rsidR="00B124C3" w:rsidRDefault="00B124C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A0593" w14:textId="77777777" w:rsidR="00B124C3" w:rsidRPr="00C4423F" w:rsidRDefault="00B124C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4A162" w14:textId="77777777" w:rsidR="00B124C3" w:rsidRDefault="00B124C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  <w:lang w:val="ro-RO"/>
              </w:rPr>
              <w:t>0 pana la calcai R14</w:t>
            </w:r>
          </w:p>
        </w:tc>
      </w:tr>
    </w:tbl>
    <w:p w14:paraId="0D9B3428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1F33BA2D" w14:textId="77777777" w:rsidR="00B124C3" w:rsidRDefault="00B124C3" w:rsidP="00D37279">
      <w:pPr>
        <w:pStyle w:val="Heading1"/>
        <w:spacing w:line="276" w:lineRule="auto"/>
      </w:pPr>
      <w:r>
        <w:lastRenderedPageBreak/>
        <w:t>LINIA 418</w:t>
      </w:r>
    </w:p>
    <w:p w14:paraId="1E7A118A" w14:textId="77777777" w:rsidR="00B124C3" w:rsidRDefault="00B124C3" w:rsidP="00D37279">
      <w:pPr>
        <w:pStyle w:val="Heading1"/>
        <w:spacing w:line="276" w:lineRule="auto"/>
        <w:rPr>
          <w:b w:val="0"/>
          <w:bCs w:val="0"/>
          <w:sz w:val="8"/>
        </w:rPr>
      </w:pPr>
      <w:r>
        <w:t xml:space="preserve">BECLEAN PE SOMEŞ </w:t>
      </w:r>
      <w:r>
        <w:rPr>
          <w:sz w:val="20"/>
        </w:rPr>
        <w:t xml:space="preserve">- </w:t>
      </w:r>
      <w:r>
        <w:t>DEDA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124C3" w14:paraId="314E729E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F8FA8" w14:textId="77777777" w:rsidR="00B124C3" w:rsidRDefault="00B124C3" w:rsidP="00B124C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70689" w14:textId="77777777" w:rsidR="00B124C3" w:rsidRDefault="00B124C3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25+020</w:t>
            </w:r>
          </w:p>
          <w:p w14:paraId="28027BD4" w14:textId="77777777" w:rsidR="00B124C3" w:rsidRDefault="00B124C3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5477D" w14:textId="77777777" w:rsidR="00B124C3" w:rsidRPr="00896D96" w:rsidRDefault="00B124C3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4473A" w14:textId="77777777" w:rsidR="00B124C3" w:rsidRDefault="00B124C3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Someș</w:t>
            </w:r>
          </w:p>
          <w:p w14:paraId="654D341E" w14:textId="77777777" w:rsidR="00B124C3" w:rsidRDefault="00B124C3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54EA5" w14:textId="77777777" w:rsidR="00B124C3" w:rsidRDefault="00B124C3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6F16C" w14:textId="77777777" w:rsidR="00B124C3" w:rsidRPr="00896D96" w:rsidRDefault="00B124C3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8A223" w14:textId="77777777" w:rsidR="00B124C3" w:rsidRDefault="00B124C3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0F3C1" w14:textId="77777777" w:rsidR="00B124C3" w:rsidRPr="00896D96" w:rsidRDefault="00B124C3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40130" w14:textId="77777777" w:rsidR="00B124C3" w:rsidRDefault="00B124C3" w:rsidP="007975E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circulația la liniile 5 - 12</w:t>
            </w:r>
          </w:p>
        </w:tc>
      </w:tr>
      <w:tr w:rsidR="00B124C3" w14:paraId="65D71065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FEB9F" w14:textId="77777777" w:rsidR="00B124C3" w:rsidRDefault="00B124C3" w:rsidP="00B124C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EEC89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4F8F9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01A95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Şintereag</w:t>
            </w:r>
          </w:p>
          <w:p w14:paraId="05E8B3D4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77C7E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FDB9F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9212E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AA0F4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D6FCE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6BE9903F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CD560" w14:textId="77777777" w:rsidR="00B124C3" w:rsidRDefault="00B124C3" w:rsidP="00B124C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27FD1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E5AC0" w14:textId="77777777" w:rsidR="00B124C3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C722E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3FC54745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C05F3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CF3A0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B0B61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0624E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80A8E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E8C717B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FB699" w14:textId="77777777" w:rsidR="00B124C3" w:rsidRDefault="00B124C3" w:rsidP="00B124C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CF335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5+200</w:t>
            </w:r>
          </w:p>
          <w:p w14:paraId="74AB1A2F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8666C" w14:textId="77777777" w:rsidR="00B124C3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E260F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–</w:t>
            </w:r>
          </w:p>
          <w:p w14:paraId="31A6EBB6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Mărișelu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D6BEC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22F85" w14:textId="77777777" w:rsidR="00B124C3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60C03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78AF5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AB7DE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14AA421D" w14:textId="77777777">
        <w:trPr>
          <w:cantSplit/>
          <w:trHeight w:val="4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A2724" w14:textId="77777777" w:rsidR="00B124C3" w:rsidRDefault="00B124C3" w:rsidP="00B124C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C7767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D96C3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DA9DA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Şieu </w:t>
            </w:r>
          </w:p>
          <w:p w14:paraId="20EA0982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B76A0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482AD06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stație</w:t>
            </w:r>
          </w:p>
          <w:p w14:paraId="74346AEF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9F75607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C001E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D53DF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744BD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4DF5F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ax stație și călcâi sch. nr. 4.</w:t>
            </w:r>
          </w:p>
        </w:tc>
      </w:tr>
      <w:tr w:rsidR="00B124C3" w14:paraId="74F8B0F5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71D16" w14:textId="77777777" w:rsidR="00B124C3" w:rsidRDefault="00B124C3" w:rsidP="00B124C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3CAEE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CE28E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301C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5E8E89CC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938F8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B3E1D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AA4F8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78E0B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10E92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243DC4BD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99082" w14:textId="77777777" w:rsidR="00B124C3" w:rsidRDefault="00B124C3" w:rsidP="00B124C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9751D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EA19E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AFA32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00DD3B2A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37C6B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8FD9F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69F84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2743B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1B6C8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13C6556D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15555" w14:textId="77777777" w:rsidR="00B124C3" w:rsidRDefault="00B124C3" w:rsidP="00B124C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39371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  <w:p w14:paraId="15DC2FBE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04FC2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0A71B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Monor Gledin -</w:t>
            </w:r>
          </w:p>
          <w:p w14:paraId="6B37AAA5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Râpa de Jos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A751A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B3559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A5512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E8727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3C76D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3CEB6ACF" w14:textId="77777777">
        <w:trPr>
          <w:cantSplit/>
          <w:trHeight w:val="49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7EC3F" w14:textId="77777777" w:rsidR="00B124C3" w:rsidRDefault="00B124C3" w:rsidP="00B124C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F08D3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25BA0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1BBDA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Râpa de Jos</w:t>
            </w:r>
          </w:p>
          <w:p w14:paraId="60D072E9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530E2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11895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8D4BB" w14:textId="77777777" w:rsidR="00B124C3" w:rsidRDefault="00B124C3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60A84" w14:textId="77777777" w:rsidR="00B124C3" w:rsidRPr="00896D96" w:rsidRDefault="00B124C3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E11BD" w14:textId="77777777" w:rsidR="00B124C3" w:rsidRDefault="00B124C3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2E6D5773" w14:textId="77777777" w:rsidR="00B124C3" w:rsidRDefault="00B124C3" w:rsidP="00D37279">
      <w:pPr>
        <w:spacing w:before="40" w:after="40" w:line="276" w:lineRule="auto"/>
        <w:ind w:right="57"/>
        <w:rPr>
          <w:sz w:val="20"/>
          <w:lang w:val="ro-RO"/>
        </w:rPr>
      </w:pPr>
    </w:p>
    <w:p w14:paraId="28F97671" w14:textId="77777777" w:rsidR="00B124C3" w:rsidRDefault="00B124C3" w:rsidP="001F0E2C">
      <w:pPr>
        <w:pStyle w:val="Heading1"/>
        <w:spacing w:line="360" w:lineRule="auto"/>
      </w:pPr>
      <w:r>
        <w:t>LINIA 420</w:t>
      </w:r>
    </w:p>
    <w:p w14:paraId="0541A266" w14:textId="77777777" w:rsidR="00B124C3" w:rsidRDefault="00B124C3" w:rsidP="00040120">
      <w:pPr>
        <w:pStyle w:val="Heading1"/>
        <w:spacing w:line="360" w:lineRule="auto"/>
        <w:rPr>
          <w:b w:val="0"/>
          <w:bCs w:val="0"/>
          <w:sz w:val="8"/>
        </w:rPr>
      </w:pPr>
      <w:r>
        <w:t>LUDUŞ - MĂGHERUŞ ŞIEU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124C3" w14:paraId="2C5F721B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D242" w14:textId="77777777" w:rsidR="00B124C3" w:rsidRDefault="00B124C3" w:rsidP="00B124C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21874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  <w:p w14:paraId="32E0D1E3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0D0B2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337B2" w14:textId="77777777" w:rsidR="00B124C3" w:rsidRDefault="00B124C3" w:rsidP="004100E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Luduş -</w:t>
            </w:r>
          </w:p>
          <w:p w14:paraId="126C8B66" w14:textId="77777777" w:rsidR="00B124C3" w:rsidRDefault="00B124C3" w:rsidP="004100E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C7276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011B9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4E5E2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3FCB9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31528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049A7731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92FBA" w14:textId="77777777" w:rsidR="00B124C3" w:rsidRDefault="00B124C3" w:rsidP="00B124C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8DC12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2+800</w:t>
            </w:r>
          </w:p>
          <w:p w14:paraId="083F6ECA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A0378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3BC08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Luduş -</w:t>
            </w:r>
          </w:p>
          <w:p w14:paraId="3341438B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8EDA8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22EC8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985F2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48634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D6B4F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.</w:t>
            </w:r>
          </w:p>
        </w:tc>
      </w:tr>
      <w:tr w:rsidR="00B124C3" w14:paraId="044BD52C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B3CD6" w14:textId="77777777" w:rsidR="00B124C3" w:rsidRDefault="00B124C3" w:rsidP="00B124C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9B3C2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6+650</w:t>
            </w:r>
          </w:p>
          <w:p w14:paraId="44320765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29970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53F2B" w14:textId="77777777" w:rsidR="00B124C3" w:rsidRDefault="00B124C3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Luduş -</w:t>
            </w:r>
          </w:p>
          <w:p w14:paraId="7CE53A85" w14:textId="77777777" w:rsidR="00B124C3" w:rsidRDefault="00B124C3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01B9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5BDFE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6A46C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E9EE0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1B078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7FF43F0E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DB839" w14:textId="77777777" w:rsidR="00B124C3" w:rsidRDefault="00B124C3" w:rsidP="00B124C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1483D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  <w:p w14:paraId="75CD046E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FD99C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C1402" w14:textId="77777777" w:rsidR="00B124C3" w:rsidRDefault="00B124C3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Luduş -</w:t>
            </w:r>
          </w:p>
          <w:p w14:paraId="75585E80" w14:textId="77777777" w:rsidR="00B124C3" w:rsidRDefault="00B124C3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E432B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3AD66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007A8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29D8E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35583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4ADDBD13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3EC54" w14:textId="77777777" w:rsidR="00B124C3" w:rsidRDefault="00B124C3" w:rsidP="00B124C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E303F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13+800</w:t>
            </w:r>
          </w:p>
          <w:p w14:paraId="07FDEA02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711CA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23BAA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Luduş -</w:t>
            </w:r>
          </w:p>
          <w:p w14:paraId="54F7B4F5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610CB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F03E7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58BAF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C9F73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DE7AE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32526B7D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B6AF4" w14:textId="77777777" w:rsidR="00B124C3" w:rsidRDefault="00B124C3" w:rsidP="00B124C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2DF71" w14:textId="77777777" w:rsidR="00B124C3" w:rsidRDefault="00B124C3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D2DC" w14:textId="77777777" w:rsidR="00B124C3" w:rsidRDefault="00B124C3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00F78" w14:textId="77777777" w:rsidR="00B124C3" w:rsidRDefault="00B124C3" w:rsidP="008276C8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Sărmăşel</w:t>
            </w:r>
          </w:p>
          <w:p w14:paraId="6D6E6EB8" w14:textId="77777777" w:rsidR="00B124C3" w:rsidRDefault="00B124C3" w:rsidP="008276C8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A7A10" w14:textId="77777777" w:rsidR="00B124C3" w:rsidRDefault="00B124C3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1497CFA" w14:textId="77777777" w:rsidR="00B124C3" w:rsidRDefault="00B124C3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C2908" w14:textId="77777777" w:rsidR="00B124C3" w:rsidRPr="00D061F6" w:rsidRDefault="00B124C3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61F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F0A2D" w14:textId="77777777" w:rsidR="00B124C3" w:rsidRDefault="00B124C3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61F84" w14:textId="77777777" w:rsidR="00B124C3" w:rsidRPr="00D061F6" w:rsidRDefault="00B124C3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3C326" w14:textId="77777777" w:rsidR="00B124C3" w:rsidRDefault="00B124C3" w:rsidP="008276C8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53A3EBB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2565B" w14:textId="77777777" w:rsidR="00B124C3" w:rsidRDefault="00B124C3" w:rsidP="00B124C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7A086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  <w:p w14:paraId="3E0608C0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A7FF3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B4AB8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7D4E4C95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CE4DE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4F27D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77715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03A05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EA00A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44E91BF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609976B9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5469B" w14:textId="77777777" w:rsidR="00B124C3" w:rsidRDefault="00B124C3" w:rsidP="00B124C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26466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62+000</w:t>
            </w:r>
          </w:p>
          <w:p w14:paraId="2B0290D2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62+150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A941E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115D9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49FFDC3B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09853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0A0A3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F6A0C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45096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458A5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6B712547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C8DAA" w14:textId="77777777" w:rsidR="00B124C3" w:rsidRDefault="00B124C3" w:rsidP="00B124C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B9A1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68+500</w:t>
            </w:r>
          </w:p>
          <w:p w14:paraId="25752D88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07E4B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9CC73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41854360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68D6C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C3004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AE3BF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FC525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ADD1B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21D496FC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01824" w14:textId="77777777" w:rsidR="00B124C3" w:rsidRDefault="00B124C3" w:rsidP="00B124C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B06F3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77+650</w:t>
            </w:r>
          </w:p>
          <w:p w14:paraId="7A668B70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04EEF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0FB6B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031A147D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A002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720BB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F72A9" w14:textId="77777777" w:rsidR="00B124C3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E973C" w14:textId="77777777" w:rsidR="00B124C3" w:rsidRPr="00D061F6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CAA78" w14:textId="77777777" w:rsidR="00B124C3" w:rsidRDefault="00B124C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:rsidRPr="00F37505" w14:paraId="42E73B62" w14:textId="77777777">
        <w:trPr>
          <w:cantSplit/>
          <w:trHeight w:val="2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10FC5" w14:textId="77777777" w:rsidR="00B124C3" w:rsidRPr="00F37505" w:rsidRDefault="00B124C3" w:rsidP="00B124C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6EAAE" w14:textId="77777777" w:rsidR="00B124C3" w:rsidRPr="00F37505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607A1" w14:textId="77777777" w:rsidR="00B124C3" w:rsidRPr="00F37505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F6CFA" w14:textId="77777777" w:rsidR="00B124C3" w:rsidRPr="00F37505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37505">
              <w:rPr>
                <w:b/>
                <w:bCs/>
                <w:sz w:val="20"/>
                <w:szCs w:val="20"/>
                <w:lang w:val="ro-RO"/>
              </w:rPr>
              <w:t>St. Lechinţa</w:t>
            </w:r>
          </w:p>
          <w:p w14:paraId="26B48338" w14:textId="77777777" w:rsidR="00B124C3" w:rsidRPr="00F37505" w:rsidRDefault="00B124C3">
            <w:pPr>
              <w:spacing w:before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37505">
              <w:rPr>
                <w:b/>
                <w:bCs/>
                <w:sz w:val="20"/>
                <w:szCs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AD15C" w14:textId="77777777" w:rsidR="00B124C3" w:rsidRPr="00F37505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F37505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EA457" w14:textId="77777777" w:rsidR="00B124C3" w:rsidRPr="00F37505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750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3896D" w14:textId="77777777" w:rsidR="00B124C3" w:rsidRPr="00F37505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C031F" w14:textId="77777777" w:rsidR="00B124C3" w:rsidRPr="00F37505" w:rsidRDefault="00B124C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0A504" w14:textId="77777777" w:rsidR="00B124C3" w:rsidRPr="00F37505" w:rsidRDefault="00B124C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3BDDE988" w14:textId="77777777" w:rsidR="00B124C3" w:rsidRDefault="00B124C3">
      <w:pPr>
        <w:spacing w:before="40" w:line="192" w:lineRule="auto"/>
        <w:ind w:right="57"/>
        <w:rPr>
          <w:sz w:val="20"/>
          <w:lang w:val="ro-RO"/>
        </w:rPr>
      </w:pPr>
    </w:p>
    <w:p w14:paraId="235EF141" w14:textId="77777777" w:rsidR="00B124C3" w:rsidRDefault="00B124C3" w:rsidP="00BF55B4">
      <w:pPr>
        <w:pStyle w:val="Heading1"/>
        <w:spacing w:line="360" w:lineRule="auto"/>
      </w:pPr>
      <w:r>
        <w:t>LINIA 421</w:t>
      </w:r>
    </w:p>
    <w:p w14:paraId="0C5A1459" w14:textId="77777777" w:rsidR="00B124C3" w:rsidRDefault="00B124C3" w:rsidP="00B90F8A">
      <w:pPr>
        <w:pStyle w:val="Heading1"/>
        <w:spacing w:line="360" w:lineRule="auto"/>
        <w:rPr>
          <w:b w:val="0"/>
          <w:bCs w:val="0"/>
          <w:sz w:val="8"/>
        </w:rPr>
      </w:pPr>
      <w:r>
        <w:t>SĂRĂŢEL - BISTRIŢA BÂRGĂULUI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B124C3" w14:paraId="68BE59B8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B439D" w14:textId="77777777" w:rsidR="00B124C3" w:rsidRDefault="00B124C3" w:rsidP="00B124C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DE17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F366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79CE3" w14:textId="77777777" w:rsidR="00B124C3" w:rsidRDefault="00B124C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491A672A" w14:textId="77777777" w:rsidR="00B124C3" w:rsidRDefault="00B124C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480AA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8BB6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9F00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A0A53" w14:textId="77777777" w:rsidR="00B124C3" w:rsidRPr="00E22A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ACB19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05DEF2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4C74D" w14:textId="77777777" w:rsidR="00B124C3" w:rsidRDefault="00B124C3" w:rsidP="00B124C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EBE8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53+200</w:t>
            </w:r>
          </w:p>
          <w:p w14:paraId="6D40D81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E3B39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2F052" w14:textId="77777777" w:rsidR="00B124C3" w:rsidRDefault="00B124C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- Bistriţa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A41F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B7AE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3751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FB5E5" w14:textId="77777777" w:rsidR="00B124C3" w:rsidRPr="00E22A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1D10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3368491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BF585" w14:textId="77777777" w:rsidR="00B124C3" w:rsidRDefault="00B124C3" w:rsidP="00B124C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6C71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F6736" w14:textId="77777777" w:rsidR="00B124C3" w:rsidRPr="00FE111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75784" w14:textId="77777777" w:rsidR="00B124C3" w:rsidRDefault="00B124C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15950EB7" w14:textId="77777777" w:rsidR="00B124C3" w:rsidRDefault="00B124C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7, 8,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238F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FC480" w14:textId="77777777" w:rsidR="00B124C3" w:rsidRPr="007B5B0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B5B08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256D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B397E" w14:textId="77777777" w:rsidR="00B124C3" w:rsidRPr="00E22A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9957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B8751D5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8635A" w14:textId="77777777" w:rsidR="00B124C3" w:rsidRDefault="00B124C3" w:rsidP="00B124C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83A6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59+750</w:t>
            </w:r>
          </w:p>
          <w:p w14:paraId="1706536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B1852" w14:textId="77777777" w:rsidR="00B124C3" w:rsidRPr="00FE111C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0E391" w14:textId="77777777" w:rsidR="00B124C3" w:rsidRDefault="00B124C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73473373" w14:textId="77777777" w:rsidR="00B124C3" w:rsidRDefault="00B124C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DB3B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38351" w14:textId="77777777" w:rsidR="00B124C3" w:rsidRPr="007B5B0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1712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DA308" w14:textId="77777777" w:rsidR="00B124C3" w:rsidRPr="00E22A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42B8B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7D00D9A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B2628" w14:textId="77777777" w:rsidR="00B124C3" w:rsidRDefault="00B124C3" w:rsidP="00B124C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394D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68+000</w:t>
            </w:r>
          </w:p>
          <w:p w14:paraId="2001BA7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68+810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A860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56403" w14:textId="77777777" w:rsidR="00B124C3" w:rsidRDefault="00B124C3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596A7F0F" w14:textId="77777777" w:rsidR="00B124C3" w:rsidRDefault="00B124C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9569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BA729" w14:textId="77777777" w:rsidR="00B124C3" w:rsidRPr="007B5B0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8B49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53038" w14:textId="77777777" w:rsidR="00B124C3" w:rsidRPr="00E22A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797A0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1B9E97E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B81C3" w14:textId="77777777" w:rsidR="00B124C3" w:rsidRDefault="00B124C3" w:rsidP="00B124C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DED6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68+910</w:t>
            </w:r>
          </w:p>
          <w:p w14:paraId="5FAA7BC3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AC9C6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B73EA" w14:textId="77777777" w:rsidR="00B124C3" w:rsidRDefault="00B124C3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049AC0B0" w14:textId="77777777" w:rsidR="00B124C3" w:rsidRDefault="00B124C3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EC9F9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72B79" w14:textId="77777777" w:rsidR="00B124C3" w:rsidRPr="007B5B0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BAEE1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0B31F" w14:textId="77777777" w:rsidR="00B124C3" w:rsidRPr="00E22A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48DB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57DFB2D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73A23" w14:textId="77777777" w:rsidR="00B124C3" w:rsidRDefault="00B124C3" w:rsidP="00B124C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E1EC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79+800</w:t>
            </w:r>
          </w:p>
          <w:p w14:paraId="73B00F8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81+336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1DB88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FD08B" w14:textId="77777777" w:rsidR="00B124C3" w:rsidRDefault="00B124C3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5DD019B2" w14:textId="77777777" w:rsidR="00B124C3" w:rsidRDefault="00B124C3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69A28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4B7DD" w14:textId="77777777" w:rsidR="00B124C3" w:rsidRPr="007B5B0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E702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06978" w14:textId="77777777" w:rsidR="00B124C3" w:rsidRPr="00E22A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B058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733479A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D58D8" w14:textId="77777777" w:rsidR="00B124C3" w:rsidRDefault="00B124C3" w:rsidP="00B124C3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635C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60+305</w:t>
            </w:r>
          </w:p>
          <w:p w14:paraId="4469EEEE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89+925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FFFE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9C3F2" w14:textId="77777777" w:rsidR="00B124C3" w:rsidRPr="00160207" w:rsidRDefault="00B124C3">
            <w:pPr>
              <w:spacing w:before="40" w:after="40" w:line="360" w:lineRule="auto"/>
              <w:ind w:lef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 Nord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-</w:t>
            </w:r>
          </w:p>
          <w:p w14:paraId="47AEF221" w14:textId="77777777" w:rsidR="00B124C3" w:rsidRDefault="00B124C3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BC65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3BB3D" w14:textId="77777777" w:rsidR="00B124C3" w:rsidRPr="007B5B08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2D44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6555A" w14:textId="77777777" w:rsidR="00B124C3" w:rsidRPr="00E22A01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521F5" w14:textId="77777777" w:rsidR="00B124C3" w:rsidRPr="00821666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821666">
              <w:rPr>
                <w:b/>
                <w:bCs/>
                <w:iCs/>
                <w:sz w:val="20"/>
                <w:lang w:val="ro-RO"/>
              </w:rPr>
              <w:t>*V</w:t>
            </w:r>
            <w:r>
              <w:rPr>
                <w:b/>
                <w:bCs/>
                <w:iCs/>
                <w:sz w:val="20"/>
                <w:lang w:val="ro-RO"/>
              </w:rPr>
              <w:t>alabil doar pentru trenurile de marfă remorcate cu locomotive DHC.</w:t>
            </w:r>
          </w:p>
        </w:tc>
      </w:tr>
    </w:tbl>
    <w:p w14:paraId="3F2D2BEE" w14:textId="77777777" w:rsidR="00B124C3" w:rsidRDefault="00B124C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335BE9F4" w14:textId="77777777" w:rsidR="00B124C3" w:rsidRDefault="00B124C3" w:rsidP="00380064">
      <w:pPr>
        <w:pStyle w:val="Heading1"/>
        <w:spacing w:line="360" w:lineRule="auto"/>
      </w:pPr>
      <w:r>
        <w:t>LINIA 500</w:t>
      </w:r>
    </w:p>
    <w:p w14:paraId="682AF733" w14:textId="77777777" w:rsidR="00B124C3" w:rsidRPr="00071303" w:rsidRDefault="00B124C3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B124C3" w14:paraId="4F4E96ED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A5D42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87EDF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81F4E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5DB8F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0BC4F031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1D3F4937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88C6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375F7249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021B3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9BF4B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C9655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01EE9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138BF3F6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0EA7A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FFEC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DAB19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9CE9F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1A68A339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3B4A861E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8008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0F08BD12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A0B58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2047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2065F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B4CBD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0E884870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ADD3C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641D4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153845C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88129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FD464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3D9A4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15632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4B279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FC4F8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41F0F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41950F2C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FADD5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C8040" w14:textId="77777777" w:rsidR="00B124C3" w:rsidRDefault="00B124C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0CFC0" w14:textId="77777777" w:rsidR="00B124C3" w:rsidRPr="00D33E71" w:rsidRDefault="00B124C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EAA95" w14:textId="77777777" w:rsidR="00B124C3" w:rsidRDefault="00B124C3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2C196" w14:textId="77777777" w:rsidR="00B124C3" w:rsidRDefault="00B124C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97ED2" w14:textId="77777777" w:rsidR="00B124C3" w:rsidRDefault="00B124C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3045A" w14:textId="77777777" w:rsidR="00B124C3" w:rsidRDefault="00B124C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770A9DCD" w14:textId="77777777" w:rsidR="00B124C3" w:rsidRDefault="00B124C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4A8A5" w14:textId="77777777" w:rsidR="00B124C3" w:rsidRPr="00D33E71" w:rsidRDefault="00B124C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6C6CA" w14:textId="77777777" w:rsidR="00B124C3" w:rsidRDefault="00B124C3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56E966A3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3D205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CC4C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78262AFB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BE8D3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FDA6A" w14:textId="77777777" w:rsidR="00B124C3" w:rsidRPr="0008670B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78DB06C5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059FB3D9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33E1C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28D72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8F6A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B2CE6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6514A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:rsidRPr="00456545" w14:paraId="1F5559C1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3647D" w14:textId="77777777" w:rsidR="00B124C3" w:rsidRPr="00456545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2F11E" w14:textId="77777777" w:rsidR="00B124C3" w:rsidRPr="00456545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8E058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35EA4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0882AF25" w14:textId="77777777" w:rsidR="00B124C3" w:rsidRPr="00456545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5D1C5" w14:textId="77777777" w:rsidR="00B124C3" w:rsidRPr="00456545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D364D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9099B" w14:textId="77777777" w:rsidR="00B124C3" w:rsidRPr="00456545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24CC8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88DD1" w14:textId="77777777" w:rsidR="00B124C3" w:rsidRPr="00456545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124C3" w:rsidRPr="00456545" w14:paraId="1CF6E436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0F7E3" w14:textId="77777777" w:rsidR="00B124C3" w:rsidRPr="00456545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290D7" w14:textId="77777777" w:rsidR="00B124C3" w:rsidRPr="00456545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B45A0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AC379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43E9C337" w14:textId="77777777" w:rsidR="00B124C3" w:rsidRPr="00456545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2DFAE" w14:textId="77777777" w:rsidR="00B124C3" w:rsidRPr="00456545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C1A15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18BD8" w14:textId="77777777" w:rsidR="00B124C3" w:rsidRPr="00456545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EACD2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8B57B" w14:textId="77777777" w:rsidR="00B124C3" w:rsidRPr="00456545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124C3" w:rsidRPr="00456545" w14:paraId="0A150897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DABC1" w14:textId="77777777" w:rsidR="00B124C3" w:rsidRPr="00456545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2F789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D6F163E" w14:textId="77777777" w:rsidR="00B124C3" w:rsidRPr="00456545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50956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406A7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03F0096A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5EBB2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FCA61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C65A" w14:textId="77777777" w:rsidR="00B124C3" w:rsidRPr="00456545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D3FBD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315B7" w14:textId="77777777" w:rsidR="00B124C3" w:rsidRPr="00456545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124C3" w:rsidRPr="00456545" w14:paraId="2B33A562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74D1D" w14:textId="77777777" w:rsidR="00B124C3" w:rsidRPr="00456545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63D9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04855420" w14:textId="77777777" w:rsidR="00B124C3" w:rsidRPr="00456545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8FEAF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F35C0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69CDC6BD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E1F26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DAA27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5809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6E632CAB" w14:textId="77777777" w:rsidR="00B124C3" w:rsidRPr="00456545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59A39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A7185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F11DC0D" w14:textId="77777777" w:rsidR="00B124C3" w:rsidRPr="00A3090B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:rsidRPr="00456545" w14:paraId="0D3DD482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C5F17" w14:textId="77777777" w:rsidR="00B124C3" w:rsidRPr="00456545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8E1E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02295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B6DAA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61AB142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7B31370B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2A198C25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237B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F4963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F046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708A80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3E33F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1D0A2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124C3" w:rsidRPr="00456545" w14:paraId="7631B379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E4A3C" w14:textId="77777777" w:rsidR="00B124C3" w:rsidRPr="00456545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28C73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321DF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738DC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2C1D2963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9902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0AC3C86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AD364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CA70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18427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78B42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F63A91" w14:textId="77777777" w:rsidR="00B124C3" w:rsidRPr="005F21B7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B124C3" w:rsidRPr="00456545" w14:paraId="6DBA2998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F3140" w14:textId="77777777" w:rsidR="00B124C3" w:rsidRPr="00456545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14DAD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DAF35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7310F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5001FE1D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E8D8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4D076814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0956B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0EEA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07322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D997F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B6752E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B124C3" w:rsidRPr="00456545" w14:paraId="6049FD3E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A9BCA" w14:textId="77777777" w:rsidR="00B124C3" w:rsidRPr="00456545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759B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8B5D1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3D695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5E8C1327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7B74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ECEFF2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F4546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15A8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BE867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FAA0F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6BD7FE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B124C3" w:rsidRPr="00456545" w14:paraId="675F471F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528CA" w14:textId="77777777" w:rsidR="00B124C3" w:rsidRPr="00456545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A8B2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817E0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8D0A1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02688BAE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347DB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1A89ED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349E5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6A63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370FD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247B1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452A7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6B7AF6E9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B124C3" w14:paraId="641CDBDE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8617A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070C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2FB2D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ABD60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255FBF0E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131E2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2B5394F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4087078C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95FB4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927B4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4D76A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8F21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38C74D6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7E6B01B7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6A2DD0B9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7AAD4429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B124C3" w14:paraId="3C18A6A3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BC0F8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6C476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B9897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9BBC2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A44F8B1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5517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5E13917B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2FC1058F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F0BAE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FC5B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FC29B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9B410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3DD981D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57216341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36E9A2D5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B124C3" w14:paraId="56C40922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D8C37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8DB0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60B71BC4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11CF2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05B97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7CB66414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7C2A4441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96E84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1B65D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DE3BB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63D86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30730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97772F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B124C3" w14:paraId="6E5D7FB8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F4CFF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99ED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1C2F6D8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9C28F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9E514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62D61724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2A8F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9640C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0096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5CE18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05D76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039E638B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B124C3" w14:paraId="5BDE8DFA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9A6D7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23648" w14:textId="77777777" w:rsidR="00B124C3" w:rsidRDefault="00B124C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9607D" w14:textId="77777777" w:rsidR="00B124C3" w:rsidRDefault="00B124C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790D2" w14:textId="77777777" w:rsidR="00B124C3" w:rsidRDefault="00B124C3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0D6BBA69" w14:textId="77777777" w:rsidR="00B124C3" w:rsidRDefault="00B124C3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AF3C1" w14:textId="77777777" w:rsidR="00B124C3" w:rsidRDefault="00B124C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63A5D" w14:textId="77777777" w:rsidR="00B124C3" w:rsidRDefault="00B124C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9B005" w14:textId="77777777" w:rsidR="00B124C3" w:rsidRDefault="00B124C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33A26611" w14:textId="77777777" w:rsidR="00B124C3" w:rsidRDefault="00B124C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27820" w14:textId="77777777" w:rsidR="00B124C3" w:rsidRPr="00D33E71" w:rsidRDefault="00B124C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74C0A" w14:textId="77777777" w:rsidR="00B124C3" w:rsidRDefault="00B124C3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3B6CE6C9" w14:textId="77777777" w:rsidR="00B124C3" w:rsidRDefault="00B124C3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B124C3" w14:paraId="0E560821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98B50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22739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2B878129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2D85E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332CA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7F204266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04D2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C7BA8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08F2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FE08C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6227E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2451D33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290FD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0F9D3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397CEB2B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6B075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C3832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4FC498C6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5D02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E4C04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720F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8E378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B6BD4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AD479CF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0C8486CB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0B6B9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EDDED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4BDB8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EEF9E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7DCB6DF1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5A5D3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73917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5EBF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004B3FD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BE33B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93204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4F094AD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2E72F793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3DA55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BDEC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D267F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A9934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08C402D0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C8B6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D4D7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DEBE9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01F24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76537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124C3" w14:paraId="769A1911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0A157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A3F6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F201E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0069A" w14:textId="77777777" w:rsidR="00B124C3" w:rsidRDefault="00B124C3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79BA0467" w14:textId="77777777" w:rsidR="00B124C3" w:rsidRDefault="00B124C3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7E80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DB4F5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3CF14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609C1552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AC992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3DD9F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124C3" w14:paraId="4D0CE7C6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08835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6037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EC3A4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45041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1357BA1D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B9E9D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0A9BA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C235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2A352B4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A3F19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38908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124C3" w14:paraId="405462FA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4781E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0BA9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211D6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32252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5A988CFD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5A0A6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0D8DF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CB14F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B1CC8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C12DF" w14:textId="77777777" w:rsidR="00B124C3" w:rsidRPr="00534A55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0B0CFCA3" w14:textId="77777777" w:rsidR="00B124C3" w:rsidRPr="00534A55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0C44A401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B124C3" w14:paraId="51640542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5D589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D8B89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EEB66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98E1C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2B8D8AC9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206D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DBE1F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39EE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2DBB5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36A8C" w14:textId="77777777" w:rsidR="00B124C3" w:rsidRPr="00534A55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764B54BF" w14:textId="77777777" w:rsidR="00B124C3" w:rsidRPr="00534A55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42FF2610" w14:textId="77777777" w:rsidR="00B124C3" w:rsidRPr="00534A55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B124C3" w14:paraId="2A17C594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A9FD4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23C3D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DE127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36BB6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32C7F717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EFC4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02DB8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6B91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2657B1F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378A6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82DF4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124C3" w14:paraId="57065B2A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393BB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76C63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5EAC0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BD151" w14:textId="77777777" w:rsidR="00B124C3" w:rsidRPr="000C4604" w:rsidRDefault="00B124C3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9FD26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37163DD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5010CC9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54BEB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E3D6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679C0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992B7" w14:textId="77777777" w:rsidR="00B124C3" w:rsidRPr="000C4604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343E59C3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B124C3" w14:paraId="12405793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4457B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A56C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EE022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97722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0DFC13B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D2E72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B9286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0E09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0A65E13F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EEB2F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10D83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124C3" w14:paraId="74686626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C6085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F980B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1A38D403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A2DCA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B68CA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0E5FCF06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0C95D12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592F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31639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8470B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A75FE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D7AFF" w14:textId="77777777" w:rsidR="00B124C3" w:rsidRPr="00BB30B6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28E46DCB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5E54C076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B124C3" w14:paraId="5987C090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3C699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6D31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D0EB2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98760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3F9B3701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A05F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4B8F0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7BCF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8E0E4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8552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74AECCCA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336D8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BD0D6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78FD1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4F1E3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36B0445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AA442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C4BF9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B5AB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2B92D38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8ACDE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C928C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6C383DF1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3499B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BB2A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18E06C9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25C67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FD82C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4FA76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938B1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09E23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F9BA1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22D14" w14:textId="77777777" w:rsidR="00B124C3" w:rsidRPr="000C4604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B124C3" w14:paraId="30CAD28A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D330C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C2DCC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5CE29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3000C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5774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E5528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5C25D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24AE33AB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0DE58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EAACA" w14:textId="77777777" w:rsidR="00B124C3" w:rsidRPr="000C4604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B124C3" w14:paraId="35243D4D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BB2B9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4650F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11A5C20D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218C8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D8301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7CA788BD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5B086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1D3E2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A385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2280B7D4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8FF68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B05E2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AED856B" w14:textId="77777777" w:rsidR="00B124C3" w:rsidRPr="006C1F61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7482279E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08E4F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056A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8F1FF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8BFB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3B4FC7E4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44BB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8CBA5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96D0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2D17A71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0F9A2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5C07A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3F55CF47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59FDB128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B124C3" w14:paraId="29507CE5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6BB4E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C7030" w14:textId="77777777" w:rsidR="00B124C3" w:rsidRDefault="00B124C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89489" w14:textId="77777777" w:rsidR="00B124C3" w:rsidRDefault="00B124C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74754" w14:textId="77777777" w:rsidR="00B124C3" w:rsidRDefault="00B124C3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82939" w14:textId="77777777" w:rsidR="00B124C3" w:rsidRDefault="00B124C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24307" w14:textId="77777777" w:rsidR="00B124C3" w:rsidRDefault="00B124C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23CC9" w14:textId="77777777" w:rsidR="00B124C3" w:rsidRDefault="00B124C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2AB4E" w14:textId="77777777" w:rsidR="00B124C3" w:rsidRDefault="00B124C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2C9B1" w14:textId="77777777" w:rsidR="00B124C3" w:rsidRPr="004143AF" w:rsidRDefault="00B124C3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124C3" w14:paraId="793400EA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41EC2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CA97B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EA595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30D0E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8E0AD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019CD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A95D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3B7DE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19A2A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124C3" w14:paraId="2241D4D8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41208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4B50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4BA13ACF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A07AC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4F740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7DEE1AB4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35E0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B2F72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820C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54AD34CC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F6827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B652E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9C55459" w14:textId="77777777" w:rsidR="00B124C3" w:rsidRPr="00D84BDE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69632228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F1558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2B79F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72BB22C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137B5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2DC51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793AE6CA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4CBA4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540F3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9731C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1C1EE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9893F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124C3" w14:paraId="1EA7058C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2446E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7F90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8EC1E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6F053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2A4E6730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95769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B08BF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B6AAB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4C87EF72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9D3A4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8EB4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124C3" w14:paraId="194F5382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C7DEA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73A6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7297A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EF46E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4A13E1E6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E0866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625202D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02036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0847F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7BD8D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F93A7" w14:textId="77777777" w:rsidR="00B124C3" w:rsidRPr="00534C0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166047CF" w14:textId="77777777" w:rsidR="00B124C3" w:rsidRPr="00534C0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06AF9763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B124C3" w14:paraId="307912C4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371F4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75B4F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06F6ABFC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0A48F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5DCC4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38930460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A10D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E692E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5F47C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69510CBD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2AABD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D0D13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22B4168" w14:textId="77777777" w:rsidR="00B124C3" w:rsidRPr="00D84BDE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135C65B4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1B6D5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FC3C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43E5635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091C3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4D68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1270070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0048AB26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A77FD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A250B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BC9B9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696EC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8B7F8" w14:textId="77777777" w:rsidR="00B124C3" w:rsidRPr="001F07B1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0F7695F0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5362E0F1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B124C3" w14:paraId="67A7F604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6704C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EFF82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CE749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192D2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684A37B6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82E84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62D38EC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D8DB4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2064F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8EF53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208D7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28B9D0BC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7B8991B6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B124C3" w14:paraId="67FCB0D1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5DDE2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DE63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4BD64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28C22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346AFEC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7B3B9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3168286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9F8A5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47AA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1552C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D34EE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944DEE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6B7E512A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B124C3" w14:paraId="3CFF15DE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825CE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F2E8C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97B1C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4E199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DDF914F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65EBD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6EFD46BC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F7E7B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E29D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98822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87E29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0C9D65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B124C3" w14:paraId="3D0C097E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6A7E3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378D2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EE377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8F12B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F08ED85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CBFA9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1A704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0F82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CD6C0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72A6A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C30ADC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6884786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124C3" w14:paraId="7ED71E57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50D34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842FB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E6EC5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C88BC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6264FDD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2BAA3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EC187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3285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06D33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A0934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E7FFB44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B124C3" w14:paraId="75266493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3EA1E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933C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41995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63D1F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AA3BFDB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3F62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E05DAA2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12463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DB1E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E866B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783D3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33A8FE09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B124C3" w14:paraId="5D99E0F4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D5C47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9F9D2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1A197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0EF73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27F0791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1F1A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8B0ABC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AB16E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5B562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C4426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F2D96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94ADC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38DBA6C7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B124C3" w14:paraId="7BF67E45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7E779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8104F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66A35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56658" w14:textId="77777777" w:rsidR="00B124C3" w:rsidRPr="00AD0C48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5C417CF" w14:textId="77777777" w:rsidR="00B124C3" w:rsidRPr="00AD0C48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231D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0D0116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86AB9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2E79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A6D89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8DBAB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B7FD9C3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D1B403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01F3AB12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124C3" w14:paraId="17A84AF5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707C4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1CDEF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61A9A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73214" w14:textId="77777777" w:rsidR="00B124C3" w:rsidRDefault="00B124C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AD90295" w14:textId="77777777" w:rsidR="00B124C3" w:rsidRDefault="00B124C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1244D564" w14:textId="77777777" w:rsidR="00B124C3" w:rsidRDefault="00B124C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75BB06D6" w14:textId="77777777" w:rsidR="00B124C3" w:rsidRPr="002532C4" w:rsidRDefault="00B124C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231B6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9D13C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CB48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66EB1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1595C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9E0F31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6AB98C70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6B4D8305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B124C3" w14:paraId="6C20812D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06176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7B82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039D6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78AC6" w14:textId="77777777" w:rsidR="00B124C3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373CB6F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044A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79B81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58AF6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0FD2B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D59ED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A5FA3F3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52218CB9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124C3" w14:paraId="694C6F12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891BC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BB2D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897E7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862CB" w14:textId="77777777" w:rsidR="00B124C3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FC2E97A" w14:textId="77777777" w:rsidR="00B124C3" w:rsidRPr="0037264C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3BE1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07137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4244B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13EDE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59A85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25D24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3D00F890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124C3" w14:paraId="48D6C6FC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DFFAC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6462C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ED3EA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467E3" w14:textId="77777777" w:rsidR="00B124C3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6324BEE" w14:textId="77777777" w:rsidR="00B124C3" w:rsidRPr="003A070D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7A27B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12B4B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6913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DFB4A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E3FF2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A7D65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B124C3" w14:paraId="46EB444A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C834A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5B49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E6890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E3675" w14:textId="77777777" w:rsidR="00B124C3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4CBC753" w14:textId="77777777" w:rsidR="00B124C3" w:rsidRPr="00F401CD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A841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00991A2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E0B50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4C32C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03C6D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ADDB0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079CB3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2A13713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124C3" w14:paraId="77EEFD00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7A7A5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739D6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298DE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F331F" w14:textId="77777777" w:rsidR="00B124C3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5499081F" w14:textId="77777777" w:rsidR="00B124C3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0DD981A1" w14:textId="77777777" w:rsidR="00B124C3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EB45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91F96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D76F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9A16B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26ED9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5340BE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1CE77E8F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B124C3" w14:paraId="62EE7326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CED07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DDB1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BE2DE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B37BD" w14:textId="77777777" w:rsidR="00B124C3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A362660" w14:textId="77777777" w:rsidR="00B124C3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1A6B0D1D" w14:textId="77777777" w:rsidR="00B124C3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17E2DC04" w14:textId="77777777" w:rsidR="00B124C3" w:rsidRPr="002532C4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F4E0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26FAA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29AE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DA16E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C937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81E4B3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272F76D4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B124C3" w14:paraId="195B5941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46FFA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8B30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57C8A18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A9D27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BAF78" w14:textId="77777777" w:rsidR="00B124C3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3CA76151" w14:textId="77777777" w:rsidR="00B124C3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7C4D2847" w14:textId="77777777" w:rsidR="00B124C3" w:rsidRDefault="00B124C3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F336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43AA7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B0E02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52770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6BCD2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D6828E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B124C3" w14:paraId="3671DAE8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BDA05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7CFA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516D9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A67FD" w14:textId="77777777" w:rsidR="00B124C3" w:rsidRPr="002D1130" w:rsidRDefault="00B124C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410A2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EC169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EB994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2F0233D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B871E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B2C5E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B124C3" w14:paraId="2073CA66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7CF12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FC8B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50DBF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D2171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8E8C9B7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F26E7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45950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33365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781A8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5ED4F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2FEDE377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543C180F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B124C3" w14:paraId="4C3D89D8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86175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F7409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34F64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98C2B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7BD3031E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B8A43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409A0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21E7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663F6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5B3D4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34208F3A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60237B49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B124C3" w14:paraId="37B1AF0F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DF3A4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8C20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96716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45BDB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1614C87D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C146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7F869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175B6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DAF57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C8FD8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2D873965" w14:textId="77777777" w:rsidR="00B124C3" w:rsidRPr="00CB3447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B124C3" w14:paraId="6976B3CE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5A459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EB244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99C92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8338D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487E9000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7198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A4AF9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F584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5419B89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B91C8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49B72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2EC2C91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2A33FDCD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CCCDE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C0AC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59176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A45BD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256C1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04A6DD9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FBB88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A036E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2878E" w14:textId="77777777" w:rsidR="00B124C3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6F7FA" w14:textId="77777777" w:rsidR="00B124C3" w:rsidRPr="004143AF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124C3" w14:paraId="0D1B36F9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C72FF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46C17" w14:textId="77777777" w:rsidR="00B124C3" w:rsidRDefault="00B124C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384D3" w14:textId="77777777" w:rsidR="00B124C3" w:rsidRPr="00D33E71" w:rsidRDefault="00B124C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B5DA8" w14:textId="77777777" w:rsidR="00B124C3" w:rsidRDefault="00B124C3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1EF4C90E" w14:textId="77777777" w:rsidR="00B124C3" w:rsidRDefault="00B124C3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1DB74" w14:textId="77777777" w:rsidR="00B124C3" w:rsidRDefault="00B124C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CC1EA" w14:textId="77777777" w:rsidR="00B124C3" w:rsidRDefault="00B124C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80081" w14:textId="77777777" w:rsidR="00B124C3" w:rsidRDefault="00B124C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82E2D" w14:textId="77777777" w:rsidR="00B124C3" w:rsidRDefault="00B124C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061F7" w14:textId="77777777" w:rsidR="00B124C3" w:rsidRPr="004143AF" w:rsidRDefault="00B124C3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B124C3" w14:paraId="25A635B6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893D8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CB7D0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46115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D3726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44D98273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E40DA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AEB8D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B3978" w14:textId="77777777" w:rsidR="00B124C3" w:rsidRDefault="00B124C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881BF" w14:textId="77777777" w:rsidR="00B124C3" w:rsidRPr="00D33E71" w:rsidRDefault="00B124C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624FF" w14:textId="77777777" w:rsidR="00B124C3" w:rsidRDefault="00B124C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B124C3" w14:paraId="770B1B37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75052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14563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0C4FBA83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2FB5E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245CE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5F1C9E97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CEDE1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EC792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B2F64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5D2D7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64ED4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B124C3" w14:paraId="2FC91888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00518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023C9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9CD75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BD7E5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7EC65696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4B600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6DB11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EF671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109AC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CBCEF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1F066456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EEF0C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590CD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4CF0E276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CA87A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82177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8C791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CF0BF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CBEE2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3A25E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8C7D1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B124C3" w14:paraId="144BFF7B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3EEB0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8BFA9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D9B8C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52C17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40894D37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40F2B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6DCCF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1B22A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CBB3E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80607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616B0192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4C95B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D8053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0C8F0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9A8C3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5BEBE0D5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D3ABB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362B8E8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C4CC3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9B352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152DD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4CEB7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706FB9FB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815A1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2A84A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F00D1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F14E9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51721752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58094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55274CD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79771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9A205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956BC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1379F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64E74E64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ECFB1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2765E" w14:textId="77777777" w:rsidR="00B124C3" w:rsidRDefault="00B124C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3CF69" w14:textId="77777777" w:rsidR="00B124C3" w:rsidRPr="00D33E71" w:rsidRDefault="00B124C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8D221" w14:textId="77777777" w:rsidR="00B124C3" w:rsidRDefault="00B124C3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4DD1ED71" w14:textId="77777777" w:rsidR="00B124C3" w:rsidRDefault="00B124C3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EDD66" w14:textId="77777777" w:rsidR="00B124C3" w:rsidRDefault="00B124C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8D04142" w14:textId="77777777" w:rsidR="00B124C3" w:rsidRDefault="00B124C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46B72" w14:textId="77777777" w:rsidR="00B124C3" w:rsidRPr="00D33E71" w:rsidRDefault="00B124C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AF8E3" w14:textId="77777777" w:rsidR="00B124C3" w:rsidRDefault="00B124C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AFBB2" w14:textId="77777777" w:rsidR="00B124C3" w:rsidRPr="00D33E71" w:rsidRDefault="00B124C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6D6B3" w14:textId="77777777" w:rsidR="00B124C3" w:rsidRDefault="00B124C3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16BE9B35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74978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A2CBA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2B4E3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22FB8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32D9C15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99D3B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CA1C4D7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5092EDF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4C57CE6B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5F96BB8E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62AE0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7A99E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2EEDC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24D4E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6C8BF2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3B4177E4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59A1296A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B124C3" w14:paraId="4F034F59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4EF9C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905B8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D39B6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BDB19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7D114211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08D46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87D16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399D9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1E031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280C9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B124C3" w14:paraId="01C9A9EF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7E93D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BB62E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8E790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86BE2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648F9E82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0C028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198C40E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61AEF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43877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6E79A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FC587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24BF53E7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8D9CB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7FB6C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50AF7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2906D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407B989D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A91FB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24DF26F2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1FE5E6CF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51D46552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FD7A0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FF0FD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CE7E9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9B2DB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28CFC60E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27E50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4A226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D5289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43D98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2E8BB262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71BFD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03099035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20EDE5D2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61967558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08975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63B33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9EA5E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105FF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79D1B644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DC653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E43AE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748C5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F903E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081DA332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A74A0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9188F" w14:textId="77777777" w:rsidR="00B124C3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FF84B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546FD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12768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5E5C6B57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A47B5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DF872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0F379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93C6D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560008C6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D726A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DFB2838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3742D2C6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199CB506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2BD95869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17495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25A10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5DACD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7ACCA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3B5AE531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EDE06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8487E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21271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A5EE0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7216B1E1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30457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DBA6455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7EBEC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26471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44D98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1AB71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405C1838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76C28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D0ED4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E9BC1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A1290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6566C174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86040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6C313A4F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6D858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67452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94B26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D716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124C3" w14:paraId="41872908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A0326" w14:textId="77777777" w:rsidR="00B124C3" w:rsidRDefault="00B124C3" w:rsidP="00B124C3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78460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E19DD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2F599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0FA4BEE9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3E3C9955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31D8F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1BBF4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48B02" w14:textId="77777777" w:rsidR="00B124C3" w:rsidRDefault="00B124C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59FE0" w14:textId="77777777" w:rsidR="00B124C3" w:rsidRPr="00D33E71" w:rsidRDefault="00B124C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3072D" w14:textId="77777777" w:rsidR="00B124C3" w:rsidRDefault="00B124C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793DF005" w14:textId="77777777" w:rsidR="00B124C3" w:rsidRPr="00BA7DAE" w:rsidRDefault="00B124C3" w:rsidP="000A5D7E">
      <w:pPr>
        <w:tabs>
          <w:tab w:val="left" w:pos="2748"/>
        </w:tabs>
        <w:rPr>
          <w:sz w:val="20"/>
          <w:lang w:val="ro-RO"/>
        </w:rPr>
      </w:pPr>
    </w:p>
    <w:p w14:paraId="2C410432" w14:textId="77777777" w:rsidR="00B124C3" w:rsidRDefault="00B124C3" w:rsidP="00E7698F">
      <w:pPr>
        <w:pStyle w:val="Heading1"/>
        <w:spacing w:line="360" w:lineRule="auto"/>
      </w:pPr>
      <w:r>
        <w:t>LINIA 504</w:t>
      </w:r>
    </w:p>
    <w:p w14:paraId="554ACA34" w14:textId="77777777" w:rsidR="00B124C3" w:rsidRPr="00A16A49" w:rsidRDefault="00B124C3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124C3" w14:paraId="0131AC70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C1724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0894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2+500</w:t>
            </w:r>
          </w:p>
          <w:p w14:paraId="51AF7AC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11A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3482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0474C0A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F025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95DE7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45DC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D9241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0729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firul II </w:t>
            </w:r>
          </w:p>
          <w:p w14:paraId="4F5A21A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4FC9864A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 N.</w:t>
            </w:r>
          </w:p>
        </w:tc>
      </w:tr>
      <w:tr w:rsidR="00B124C3" w14:paraId="7341CAD4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0F936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5731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7A2E3DC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51379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8DF7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Adjud -</w:t>
            </w:r>
          </w:p>
          <w:p w14:paraId="7133037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9080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007A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03AA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0FD7464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FE65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360B6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124C3" w14:paraId="660F4F02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F275E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620D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6637E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3C9F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3708DA6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0A0E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989D2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9173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9+600</w:t>
            </w:r>
          </w:p>
          <w:p w14:paraId="2B8BFE8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07CA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BC772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124C3" w14:paraId="5A191019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6DD76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ADA9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5B21EF2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1CDB8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DD80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467613C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1CE2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F6B1E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D1E6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3B748B0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70A3A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015C3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C4194">
              <w:rPr>
                <w:b/>
                <w:bCs/>
                <w:iCs/>
                <w:sz w:val="20"/>
                <w:lang w:val="ro-RO"/>
              </w:rPr>
              <w:t>*Valabil pentru trenurile remorcate cu două locomotive cuplate.</w:t>
            </w:r>
          </w:p>
          <w:p w14:paraId="17EF8048" w14:textId="77777777" w:rsidR="00B124C3" w:rsidRPr="00D0576C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7863144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B63A9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B0883" w14:textId="77777777" w:rsidR="00B124C3" w:rsidRDefault="00B124C3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18+650</w:t>
            </w:r>
          </w:p>
          <w:p w14:paraId="4F025352" w14:textId="77777777" w:rsidR="00B124C3" w:rsidRDefault="00B124C3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34071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BE5BF" w14:textId="77777777" w:rsidR="00B124C3" w:rsidRDefault="00B124C3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1579C128" w14:textId="77777777" w:rsidR="00B124C3" w:rsidRDefault="00B124C3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3DD2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898F4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0BCD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9ECE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267D4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124C3" w14:paraId="2695F2C0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CE447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E6B2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2B96C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04BC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6A4838E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13 </w:t>
            </w:r>
          </w:p>
          <w:p w14:paraId="6FBC02C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39F1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A95CF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2145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34E43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E0F1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472B52BE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E70DC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CA23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78F84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980A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3A18C43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BFAA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C7506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2272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57B1B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0968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B124C3" w14:paraId="1AF92571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2288D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A87C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7E656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C538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68DE07A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9BF0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181EC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1E8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A6BE0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93EC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B124C3" w14:paraId="42BF4895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E23C9" w14:textId="77777777" w:rsidR="00B124C3" w:rsidRDefault="00B124C3" w:rsidP="00B124C3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FB7A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54F26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A113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0741FF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BE3A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A81F2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804C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CBE74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358C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9 - 12</w:t>
            </w:r>
          </w:p>
          <w:p w14:paraId="6430E49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B124C3" w14:paraId="479232C1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04509" w14:textId="77777777" w:rsidR="00B124C3" w:rsidRDefault="00B124C3" w:rsidP="00B124C3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539F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EA94D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1DB9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448324E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C5A7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81E57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0BA9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3C5B0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3FB0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10 - 12 Cap X.</w:t>
            </w:r>
          </w:p>
        </w:tc>
      </w:tr>
      <w:tr w:rsidR="00B124C3" w14:paraId="2B4294E3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1EF94" w14:textId="77777777" w:rsidR="00B124C3" w:rsidRDefault="00B124C3" w:rsidP="00B124C3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0D5F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D0600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BFA5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E802C0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6FB5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5F64E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6C7C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C0FE4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A607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și 12 Cap X.</w:t>
            </w:r>
          </w:p>
        </w:tc>
      </w:tr>
      <w:tr w:rsidR="00B124C3" w14:paraId="16F3C6B5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68708" w14:textId="77777777" w:rsidR="00B124C3" w:rsidRDefault="00B124C3" w:rsidP="00B124C3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70B1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101EA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34D6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0A6CD7F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4C72A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87959D8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8872A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62BF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1E7DE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9059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0F7858C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11 -  13 Cap Y.</w:t>
            </w:r>
          </w:p>
        </w:tc>
      </w:tr>
      <w:tr w:rsidR="00B124C3" w14:paraId="19F8C47A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AC880" w14:textId="77777777" w:rsidR="00B124C3" w:rsidRDefault="00B124C3" w:rsidP="00B124C3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A999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1F298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47D6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3ABC67A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1868C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EF3A5FE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3C1C9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E24E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B309A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446A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259681A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și 12 Cap Y.</w:t>
            </w:r>
          </w:p>
        </w:tc>
      </w:tr>
      <w:tr w:rsidR="00B124C3" w14:paraId="0E95035A" w14:textId="77777777" w:rsidTr="00BC2223">
        <w:trPr>
          <w:cantSplit/>
          <w:trHeight w:val="703"/>
          <w:jc w:val="center"/>
        </w:trPr>
        <w:tc>
          <w:tcPr>
            <w:tcW w:w="639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649DE" w14:textId="77777777" w:rsidR="00B124C3" w:rsidRDefault="00B124C3" w:rsidP="00B124C3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CC9C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5A226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50E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- </w:t>
            </w:r>
          </w:p>
          <w:p w14:paraId="0DDE007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398CA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93787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40E1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31+400</w:t>
            </w:r>
          </w:p>
          <w:p w14:paraId="457D25E1" w14:textId="77777777" w:rsidR="00B124C3" w:rsidRDefault="00B124C3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2F1F1" w14:textId="77777777" w:rsidR="00B124C3" w:rsidRPr="00D0473F" w:rsidRDefault="00B124C3" w:rsidP="00BC222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1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8962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7B5EB16C" w14:textId="77777777">
        <w:trPr>
          <w:cantSplit/>
          <w:trHeight w:val="720"/>
          <w:jc w:val="center"/>
        </w:trPr>
        <w:tc>
          <w:tcPr>
            <w:tcW w:w="639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E5B8E" w14:textId="77777777" w:rsidR="00B124C3" w:rsidRDefault="00B124C3" w:rsidP="00B124C3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B117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A6CAF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8369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3F1FD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73F4B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3E58F" w14:textId="77777777" w:rsidR="00B124C3" w:rsidRDefault="00B124C3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32+600</w:t>
            </w:r>
          </w:p>
          <w:p w14:paraId="7BDA5319" w14:textId="77777777" w:rsidR="00B124C3" w:rsidRDefault="00B124C3" w:rsidP="00BC222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2D01C" w14:textId="77777777" w:rsidR="00B124C3" w:rsidRDefault="00B124C3" w:rsidP="00BC222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vMerge/>
            <w:tcBorders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6768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766ADF8E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987E6" w14:textId="77777777" w:rsidR="00B124C3" w:rsidRDefault="00B124C3" w:rsidP="00B124C3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F729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32+200</w:t>
            </w:r>
          </w:p>
          <w:p w14:paraId="6E8B3A2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2F8AE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B17A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BC - </w:t>
            </w:r>
          </w:p>
          <w:p w14:paraId="4DD6756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91D6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1990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89D0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CD635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27FB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71F9E8EA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F3462" w14:textId="77777777" w:rsidR="00B124C3" w:rsidRDefault="00B124C3" w:rsidP="00B124C3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97FB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5BA3E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6B4C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3F92822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8B543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76EBF07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35AC5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DE84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47B75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0E9A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52FB32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6 - 8, Cap X.</w:t>
            </w:r>
          </w:p>
        </w:tc>
      </w:tr>
      <w:tr w:rsidR="00B124C3" w14:paraId="3FBC11AF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946DB" w14:textId="77777777" w:rsidR="00B124C3" w:rsidRDefault="00B124C3" w:rsidP="00B124C3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FFE2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4DEC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43BC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64A560C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EDAA8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8973E7E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52AFB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EDCC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80F2A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A8E6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BA6F97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7, Cap X.</w:t>
            </w:r>
          </w:p>
        </w:tc>
      </w:tr>
      <w:tr w:rsidR="00B124C3" w14:paraId="470EAFCE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F31CE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66D6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FB96C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9362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355E7E4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F786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A147B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0741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2AC83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0F7B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6 - 8 </w:t>
            </w:r>
          </w:p>
          <w:p w14:paraId="444C881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B124C3" w14:paraId="33A228AD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B4190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EEEF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0E72D97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D929B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E1F2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 -</w:t>
            </w:r>
          </w:p>
          <w:p w14:paraId="2EBCC7C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9A74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394FA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7258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72BF7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E9BF7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124C3" w14:paraId="497D9AB7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F356F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1D33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73FFDFF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09094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742E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DCF4AA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09AC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D91BD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CDF4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E2B38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CABF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B124C3" w14:paraId="6C326F2D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5279C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D704D" w14:textId="77777777" w:rsidR="00B124C3" w:rsidRDefault="00B124C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54+190</w:t>
            </w:r>
          </w:p>
          <w:p w14:paraId="63FA11B6" w14:textId="77777777" w:rsidR="00B124C3" w:rsidRDefault="00B124C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667DC" w14:textId="77777777" w:rsidR="00B124C3" w:rsidRDefault="00B124C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B1640" w14:textId="77777777" w:rsidR="00B124C3" w:rsidRDefault="00B124C3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61A158FC" w14:textId="77777777" w:rsidR="00B124C3" w:rsidRDefault="00B124C3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F9D2F" w14:textId="77777777" w:rsidR="00B124C3" w:rsidRDefault="00B124C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BB2F" w14:textId="77777777" w:rsidR="00B124C3" w:rsidRPr="00D0473F" w:rsidRDefault="00B124C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2F33C" w14:textId="77777777" w:rsidR="00B124C3" w:rsidRDefault="00B124C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A13B2" w14:textId="77777777" w:rsidR="00B124C3" w:rsidRPr="00D0473F" w:rsidRDefault="00B124C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277C5" w14:textId="77777777" w:rsidR="00B124C3" w:rsidRPr="004C4194" w:rsidRDefault="00B124C3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3298DD2" w14:textId="77777777" w:rsidR="00B124C3" w:rsidRDefault="00B124C3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AAD6241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012E6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1F49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54+650</w:t>
            </w:r>
          </w:p>
          <w:p w14:paraId="5D5057E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95B6F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5B0B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F98BB2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00E1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8B929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40D9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A66CB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6D36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28886EF" w14:textId="77777777" w:rsidR="00B124C3" w:rsidRPr="00D0576C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E76B3E7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F32E0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F9E5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55+060</w:t>
            </w:r>
          </w:p>
          <w:p w14:paraId="3B1AE0E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1C6B9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1566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17CE49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B5F8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BDD76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BCC8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8759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4A9A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5B2DFE04" w14:textId="77777777" w:rsidR="00B124C3" w:rsidRPr="00D0576C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BF5C2A4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04D3A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F9FA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60+400</w:t>
            </w:r>
          </w:p>
          <w:p w14:paraId="2E9BE38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50F3C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62C1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96555A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3BA9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AF5E0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747E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D2A60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F8216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57E5E55" w14:textId="77777777" w:rsidR="00B124C3" w:rsidRPr="00D0576C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811EDF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8C64D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C3EB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E6B37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3DF1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170F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7426B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BCD6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49E2C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4D439" w14:textId="77777777" w:rsidR="00B124C3" w:rsidRPr="00E03C2B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44AE918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>la liniile 2 - 4 st. Dofteana, Cap Y.</w:t>
            </w:r>
          </w:p>
        </w:tc>
      </w:tr>
      <w:tr w:rsidR="00B124C3" w14:paraId="20468920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200BA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2D92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65+570</w:t>
            </w:r>
          </w:p>
          <w:p w14:paraId="06928BF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06F5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4B8A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 -</w:t>
            </w:r>
          </w:p>
          <w:p w14:paraId="666BA0D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7878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7B4FE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7316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F91BD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6DE84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B636C82" w14:textId="77777777" w:rsidR="00B124C3" w:rsidRPr="00D0576C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3A16F6C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7588E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D27D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66+600</w:t>
            </w:r>
          </w:p>
          <w:p w14:paraId="184D237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5677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F09A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Valea Uzului</w:t>
            </w:r>
          </w:p>
          <w:p w14:paraId="1BD2728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0B8F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43D0D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6D3D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9E12E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08824" w14:textId="77777777" w:rsidR="00B124C3" w:rsidRPr="00E4349C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34138C2B" w14:textId="77777777" w:rsidR="00B124C3" w:rsidRPr="00E4349C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peste sch.  9 și 11, </w:t>
            </w:r>
          </w:p>
          <w:p w14:paraId="6CF52536" w14:textId="77777777" w:rsidR="00B124C3" w:rsidRPr="00E4349C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349C">
              <w:rPr>
                <w:b/>
                <w:bCs/>
                <w:i/>
                <w:iCs/>
                <w:sz w:val="20"/>
                <w:lang w:val="ro-RO"/>
              </w:rPr>
              <w:t>Hm Valea Uzului, Cap X.</w:t>
            </w:r>
          </w:p>
        </w:tc>
      </w:tr>
      <w:tr w:rsidR="00B124C3" w14:paraId="25DAC6AA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C3DCE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BCAD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69+220</w:t>
            </w:r>
          </w:p>
          <w:p w14:paraId="2A40C2F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44E0F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33E2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3906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737B3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0B30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0E0C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4E1E3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F0AA14D" w14:textId="77777777" w:rsidR="00B124C3" w:rsidRPr="00D0576C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CF6598E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42A5E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A4459" w14:textId="77777777" w:rsidR="00B124C3" w:rsidRDefault="00B124C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75+120</w:t>
            </w:r>
          </w:p>
          <w:p w14:paraId="1F7CC8E6" w14:textId="77777777" w:rsidR="00B124C3" w:rsidRDefault="00B124C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3ECBC" w14:textId="77777777" w:rsidR="00B124C3" w:rsidRPr="00D0473F" w:rsidRDefault="00B124C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D9F3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75A206A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6104E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C5FDF" w14:textId="77777777" w:rsidR="00B124C3" w:rsidRDefault="00B124C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6B831" w14:textId="77777777" w:rsidR="00B124C3" w:rsidRDefault="00B124C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502E5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CF5E4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7A91F87A" w14:textId="77777777" w:rsidR="00B124C3" w:rsidRPr="00D0576C" w:rsidRDefault="00B124C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6072397E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67288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48BFF" w14:textId="77777777" w:rsidR="00B124C3" w:rsidRDefault="00B124C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76+050</w:t>
            </w:r>
          </w:p>
          <w:p w14:paraId="52AB7F24" w14:textId="77777777" w:rsidR="00B124C3" w:rsidRDefault="00B124C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96930" w14:textId="77777777" w:rsidR="00B124C3" w:rsidRDefault="00B124C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5197F" w14:textId="77777777" w:rsidR="00B124C3" w:rsidRDefault="00B124C3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26300CC8" w14:textId="77777777" w:rsidR="00B124C3" w:rsidRDefault="00B124C3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72103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A2716" w14:textId="77777777" w:rsidR="00B124C3" w:rsidRDefault="00B124C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A5D44" w14:textId="77777777" w:rsidR="00B124C3" w:rsidRDefault="00B124C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8F794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EEEF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linia curentă Comănești - Asău</w:t>
            </w:r>
          </w:p>
        </w:tc>
      </w:tr>
      <w:tr w:rsidR="00B124C3" w14:paraId="3D70F37C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486B8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1028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84+260</w:t>
            </w:r>
          </w:p>
          <w:p w14:paraId="474BE6E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5827C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B97B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 -</w:t>
            </w:r>
          </w:p>
          <w:p w14:paraId="6D889BC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C0525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E219A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BDD86" w14:textId="77777777" w:rsidR="00B124C3" w:rsidRDefault="00B124C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E2996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E130B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B3D65A3" w14:textId="77777777" w:rsidR="00B124C3" w:rsidRPr="00D0576C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F5D3D8F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9AAA6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46A8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97+960</w:t>
            </w:r>
          </w:p>
          <w:p w14:paraId="1D87E78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9229F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1F0A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Simbrea - </w:t>
            </w:r>
          </w:p>
          <w:p w14:paraId="28BAD83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4BB40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04BD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B06F2" w14:textId="77777777" w:rsidR="00B124C3" w:rsidRDefault="00B124C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64B74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97D4E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C98DCD9" w14:textId="77777777" w:rsidR="00B124C3" w:rsidRPr="00D0576C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3B7C7E8C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F70CA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6C70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103+600</w:t>
            </w:r>
          </w:p>
          <w:p w14:paraId="7FEF3D7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63F8C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0A99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B803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B2BF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C3FB" w14:textId="77777777" w:rsidR="00B124C3" w:rsidRDefault="00B124C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52377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E574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intrări – ieşiri</w:t>
            </w:r>
          </w:p>
          <w:p w14:paraId="67F84BB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  <w:r>
              <w:rPr>
                <w:b/>
                <w:bCs/>
                <w:iCs/>
                <w:sz w:val="20"/>
                <w:lang w:val="ro-RO"/>
              </w:rPr>
              <w:t xml:space="preserve"> </w:t>
            </w:r>
          </w:p>
        </w:tc>
      </w:tr>
      <w:tr w:rsidR="00B124C3" w14:paraId="33725695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F9202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125B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105+720</w:t>
            </w:r>
          </w:p>
          <w:p w14:paraId="1BF02F1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BC193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E090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 -</w:t>
            </w:r>
          </w:p>
          <w:p w14:paraId="75BD4F9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281C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AC016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7D66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8C8B2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80CA3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28996FE" w14:textId="77777777" w:rsidR="00B124C3" w:rsidRPr="00D0576C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08C0C98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05078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BEA3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59CB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1D0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75F87BB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01EE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F9ADA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489D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8E5A1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E3A3D" w14:textId="77777777" w:rsidR="00B124C3" w:rsidRPr="00423757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Nesemnalizată pe teren.</w:t>
            </w:r>
          </w:p>
          <w:p w14:paraId="390D0D74" w14:textId="77777777" w:rsidR="00B124C3" w:rsidRPr="00423757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44C9E61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peste sch. 10 la liniile 4 și 5 Cap Y.</w:t>
            </w:r>
          </w:p>
        </w:tc>
      </w:tr>
      <w:tr w:rsidR="00B124C3" w14:paraId="70B72C7D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BE4B4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1C42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EE23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812F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17DD860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B4F4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DFC83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D08A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0D691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436A3" w14:textId="77777777" w:rsidR="00B124C3" w:rsidRPr="00F94F88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4113B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la și de la liniile 4 și 5 </w:t>
            </w:r>
          </w:p>
          <w:p w14:paraId="499EEB5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>st. Ghimeș, Cap Y.</w:t>
            </w:r>
          </w:p>
        </w:tc>
      </w:tr>
      <w:tr w:rsidR="00B124C3" w14:paraId="4B6E5232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2A6FB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CB07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109+050</w:t>
            </w:r>
          </w:p>
          <w:p w14:paraId="0B4BAC4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D568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DED2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18D00FA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4E6F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C4F4B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ABC5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982CB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B905E" w14:textId="77777777" w:rsidR="00B124C3" w:rsidRPr="00F94F88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0AE6696E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41F4E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1D6B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109+070</w:t>
            </w:r>
          </w:p>
          <w:p w14:paraId="08D6189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A6653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42F3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5D84C34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524C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0F541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DAE5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5C620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E8BE5" w14:textId="77777777" w:rsidR="00B124C3" w:rsidRPr="004C4194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BD9BAF7" w14:textId="77777777" w:rsidR="00B124C3" w:rsidRPr="00D0576C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6464FE00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75051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1057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BC8D3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426A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B08D7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592F00D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72</w:t>
            </w:r>
          </w:p>
          <w:p w14:paraId="7B3FFEA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611A83D2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5140000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F0117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9875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96F4A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F588D" w14:textId="77777777" w:rsidR="00B124C3" w:rsidRPr="006E4685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FB4C8B2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12B9B" w14:textId="77777777" w:rsidR="00B124C3" w:rsidRDefault="00B124C3" w:rsidP="00B124C3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2987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3885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502A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0082E32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15B5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242AAC7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83B7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CED1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13891" w14:textId="77777777" w:rsidR="00B124C3" w:rsidRPr="00D0473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F40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</w:tbl>
    <w:p w14:paraId="25841195" w14:textId="77777777" w:rsidR="00B124C3" w:rsidRDefault="00B124C3" w:rsidP="00F340A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2EC831B6" w14:textId="77777777" w:rsidR="00B124C3" w:rsidRDefault="00B124C3" w:rsidP="003C645F">
      <w:pPr>
        <w:pStyle w:val="Heading1"/>
        <w:spacing w:line="360" w:lineRule="auto"/>
      </w:pPr>
      <w:r>
        <w:t>LINIA 602</w:t>
      </w:r>
    </w:p>
    <w:p w14:paraId="5127D6B4" w14:textId="77777777" w:rsidR="00B124C3" w:rsidRDefault="00B124C3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B124C3" w14:paraId="128C2EC3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48B17" w14:textId="77777777" w:rsidR="00B124C3" w:rsidRDefault="00B124C3" w:rsidP="00B124C3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8A0B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137A382B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98783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087C8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4A45B94E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2C145" w14:textId="77777777" w:rsidR="00B124C3" w:rsidRPr="00406474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D6F65" w14:textId="77777777" w:rsidR="00B124C3" w:rsidRPr="00DA41E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7754C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356BA4E6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1DF8C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9EF73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0633F6B5" w14:textId="77777777" w:rsidR="00B124C3" w:rsidRPr="0007619C" w:rsidRDefault="00B124C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4E4B1977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A9A60" w14:textId="77777777" w:rsidR="00B124C3" w:rsidRDefault="00B124C3" w:rsidP="00B124C3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11CCF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242AF310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B79B1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83CB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1D7E01E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C21CA" w14:textId="77777777" w:rsidR="00B124C3" w:rsidRPr="00406474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8E335" w14:textId="77777777" w:rsidR="00B124C3" w:rsidRPr="00DA41E4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10ACD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654803D5" w14:textId="77777777" w:rsidR="00B124C3" w:rsidRDefault="00B124C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7F4CA" w14:textId="77777777" w:rsidR="00B124C3" w:rsidRDefault="00B124C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69B97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688B97CA" w14:textId="77777777" w:rsidR="00B124C3" w:rsidRDefault="00B124C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21CD873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16F54A49" w14:textId="77777777" w:rsidR="00B124C3" w:rsidRDefault="00B124C3" w:rsidP="00DE3370">
      <w:pPr>
        <w:pStyle w:val="Heading1"/>
        <w:spacing w:line="360" w:lineRule="auto"/>
      </w:pPr>
      <w:r>
        <w:t>LINIA 610</w:t>
      </w:r>
    </w:p>
    <w:p w14:paraId="5B2F8146" w14:textId="77777777" w:rsidR="00B124C3" w:rsidRDefault="00B124C3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B124C3" w14:paraId="1222731B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F4175" w14:textId="77777777" w:rsidR="00B124C3" w:rsidRDefault="00B124C3" w:rsidP="00B124C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EF5FA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F54CE" w14:textId="77777777" w:rsidR="00B124C3" w:rsidRPr="00F81D6F" w:rsidRDefault="00B124C3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54CA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2FE9CEF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6046B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5CD44E2B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57C7A488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20FFD83D" w14:textId="77777777" w:rsidR="00B124C3" w:rsidRDefault="00B124C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7660B" w14:textId="77777777" w:rsidR="00B124C3" w:rsidRPr="00F81D6F" w:rsidRDefault="00B124C3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26B3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8182A" w14:textId="77777777" w:rsidR="00B124C3" w:rsidRPr="00F81D6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3CE6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0207FC90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687EF" w14:textId="77777777" w:rsidR="00B124C3" w:rsidRDefault="00B124C3" w:rsidP="00B124C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9AD5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BFACA" w14:textId="77777777" w:rsidR="00B124C3" w:rsidRPr="00F81D6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0C77C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2DC1D16A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BA28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AE6F8C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79E294C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04726FC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63AD2" w14:textId="77777777" w:rsidR="00B124C3" w:rsidRPr="00F81D6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B5FD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93F09" w14:textId="77777777" w:rsidR="00B124C3" w:rsidRPr="00F81D6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3F41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B124C3" w14:paraId="0FB1CD79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0CA80" w14:textId="77777777" w:rsidR="00B124C3" w:rsidRDefault="00B124C3" w:rsidP="00B124C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54E1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1C508" w14:textId="77777777" w:rsidR="00B124C3" w:rsidRPr="00F81D6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071B8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61A75A0D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6C369AD8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F4B3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4D1BF" w14:textId="77777777" w:rsidR="00B124C3" w:rsidRPr="00F81D6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F6DA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E23F0" w14:textId="77777777" w:rsidR="00B124C3" w:rsidRPr="00F81D6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595A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355B6EA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B124C3" w14:paraId="2815533E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460A4" w14:textId="77777777" w:rsidR="00B124C3" w:rsidRDefault="00B124C3" w:rsidP="00B124C3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C4A9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59876" w14:textId="77777777" w:rsidR="00B124C3" w:rsidRPr="00F81D6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69D0B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34936EFC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5980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3276469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7E8001D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2E11C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2A08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60F98" w14:textId="77777777" w:rsidR="00B124C3" w:rsidRPr="00F81D6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13A4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52733C2" w14:textId="77777777" w:rsidR="00B124C3" w:rsidRPr="00F54A4F" w:rsidRDefault="00B124C3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5BF98931" w14:textId="77777777" w:rsidR="00B124C3" w:rsidRPr="00C60E02" w:rsidRDefault="00B124C3">
      <w:pPr>
        <w:tabs>
          <w:tab w:val="left" w:pos="3768"/>
        </w:tabs>
        <w:rPr>
          <w:sz w:val="20"/>
          <w:szCs w:val="20"/>
          <w:lang w:val="ro-RO"/>
        </w:rPr>
      </w:pPr>
    </w:p>
    <w:p w14:paraId="27A589E6" w14:textId="77777777" w:rsidR="00B124C3" w:rsidRDefault="00B124C3" w:rsidP="004F6534">
      <w:pPr>
        <w:pStyle w:val="Heading1"/>
        <w:spacing w:line="360" w:lineRule="auto"/>
      </w:pPr>
      <w:r>
        <w:t>LINIA 700</w:t>
      </w:r>
    </w:p>
    <w:p w14:paraId="14A7FD5F" w14:textId="77777777" w:rsidR="00B124C3" w:rsidRDefault="00B124C3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B124C3" w14:paraId="74CA03E3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FDD90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38BB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2EFD9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83D0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5AB519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5484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17C8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3AA4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9229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0D3C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9B055EE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3FFF3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EC7A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DF1E3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56F5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2BD9A1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D992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978D7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D736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0D8B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790F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158446E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D3FEA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9AD2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587E5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B091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177F02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5B2C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7901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FDDD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E0AA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523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6A1341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11 şi 12.</w:t>
            </w:r>
          </w:p>
        </w:tc>
      </w:tr>
      <w:tr w:rsidR="00B124C3" w14:paraId="5386F5D8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5DCEC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8FC9C" w14:textId="77777777" w:rsidR="00B124C3" w:rsidRDefault="00B124C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FD354" w14:textId="77777777" w:rsidR="00B124C3" w:rsidRDefault="00B124C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B0227" w14:textId="77777777" w:rsidR="00B124C3" w:rsidRDefault="00B124C3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E5455" w14:textId="77777777" w:rsidR="00B124C3" w:rsidRPr="00E4222D" w:rsidRDefault="00B124C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74E60343" w14:textId="77777777" w:rsidR="00B124C3" w:rsidRPr="00E4222D" w:rsidRDefault="00B124C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37181EFF" w14:textId="77777777" w:rsidR="00B124C3" w:rsidRPr="00E4222D" w:rsidRDefault="00B124C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3369FE92" w14:textId="77777777" w:rsidR="00B124C3" w:rsidRDefault="00B124C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7EA07" w14:textId="77777777" w:rsidR="00B124C3" w:rsidRDefault="00B124C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9D0DB" w14:textId="77777777" w:rsidR="00B124C3" w:rsidRDefault="00B124C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E31E1" w14:textId="77777777" w:rsidR="00B124C3" w:rsidRDefault="00B124C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C7A28" w14:textId="77777777" w:rsidR="00B124C3" w:rsidRDefault="00B124C3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F5F70F3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24AD6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DFF1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0A95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C619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028BD8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C2F5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6B054F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8BBC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8D40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9F704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6275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CD50BD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CCD01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1781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87381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3E66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65B667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5F98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7F1BEC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FB36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14BB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32751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814D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AC2A06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53C96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2006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6A5A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D7B3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36BCEE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C840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3192B94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B5287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9EE8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11ABF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BD97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D66603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00766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8C38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2B67E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FB11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04913A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4A24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1531E5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13 și 21 </w:t>
            </w:r>
          </w:p>
          <w:p w14:paraId="6CBFDC8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CEB1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4671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4AA7C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D46E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99E922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501D5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40D8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833B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4992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204EE7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D688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08DF00D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 şi 27 </w:t>
            </w:r>
          </w:p>
          <w:p w14:paraId="6E2F379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5127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114D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9B195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E786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3391AE2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A2150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CBB8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3E0A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D09C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9ED053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DD45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8D544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A77A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303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C9E4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CF7C86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351F4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BEF8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111D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6525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B821A1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FC4A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22</w:t>
            </w:r>
          </w:p>
          <w:p w14:paraId="18978AB7" w14:textId="77777777" w:rsidR="00B124C3" w:rsidRPr="00B401EA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15EBB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BF40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D0D4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23B3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344E86B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04CE5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2C47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893F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1A9E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4FCEB7D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069A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14</w:t>
            </w:r>
          </w:p>
          <w:p w14:paraId="1B93349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572C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101A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A2B7B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2DB2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BF51BD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20320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EBFC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F6D37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D947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666AAD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5111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4C5D532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B0689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67EA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68293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BFF1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B124C3" w14:paraId="030F68F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92FAB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6679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02B93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4709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2CFD73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0906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0130B27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A1F32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B96F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B197C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D73C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B124C3" w14:paraId="2A819CB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9C29E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BCB7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886B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3D00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2DD1C7E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E88C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  <w:p w14:paraId="5101823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inclu-</w:t>
            </w:r>
          </w:p>
          <w:p w14:paraId="41EE89D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A1C72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2357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A711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1958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F1CE0E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6791D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13CC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67A9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8A3F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Mogoșoaia - </w:t>
            </w:r>
          </w:p>
          <w:p w14:paraId="48979A7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DAF9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6A81F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C8CC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13+071</w:t>
            </w:r>
          </w:p>
          <w:p w14:paraId="7CF2384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641F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DFE9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7BEEF74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D46B9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F1F9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CC644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EFEB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3F3D739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73C0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75EF1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2217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  <w:p w14:paraId="4BE9900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6CA7C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2D98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4A84DB1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0B789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DAF5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CEC75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8196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6663302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C0B3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5E5F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2F63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  <w:p w14:paraId="5F3B6CA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3F4A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D3DB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7CE143D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6AE44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8528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2C722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E1EE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Fierbinţi</w:t>
            </w:r>
          </w:p>
          <w:p w14:paraId="6E4506B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FA98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723B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1F97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D6B0F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0E3D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B52649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534D2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85DB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502F1D6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6D00E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87D4E" w14:textId="77777777" w:rsidR="00B124C3" w:rsidRDefault="00B124C3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521BF978" w14:textId="77777777" w:rsidR="00B124C3" w:rsidRDefault="00B124C3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E4C2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C7305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748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39C6E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515C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65D8F76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AC0A4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D12B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7BF4E19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EF3CE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C2E9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4473D0A3" w14:textId="77777777" w:rsidR="00B124C3" w:rsidRPr="008A1A04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7D42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1EAC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9B2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1271E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6737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090EF9C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7C2FE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07A4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63+720</w:t>
            </w:r>
          </w:p>
          <w:p w14:paraId="550057E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A0049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9943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 –</w:t>
            </w:r>
          </w:p>
          <w:p w14:paraId="0326BA9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14C2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38CC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D5F0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35F1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4D7F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La circulația pe linia 804 se va citi poziția Km 48+170 – 55+000</w:t>
            </w:r>
          </w:p>
        </w:tc>
      </w:tr>
      <w:tr w:rsidR="00B124C3" w14:paraId="29D92D4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1EEBD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0842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135+550</w:t>
            </w:r>
          </w:p>
          <w:p w14:paraId="605AAE8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71DA9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985F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Ruşeţu -</w:t>
            </w:r>
          </w:p>
          <w:p w14:paraId="6D45C0C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08C6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6E844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94FE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BD4B1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B80D6" w14:textId="77777777" w:rsidR="00B124C3" w:rsidRPr="00C20CA5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210A7938" w14:textId="77777777" w:rsidR="00B124C3" w:rsidRPr="00EB107D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328A89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A4DF7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DC26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8338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C8AE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7E6A35E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2EBA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436847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572B1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DF4D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70F1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B7CC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CBE2BA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9D148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st. Făurei, Cap X.</w:t>
            </w:r>
          </w:p>
        </w:tc>
      </w:tr>
      <w:tr w:rsidR="00B124C3" w14:paraId="1E312E9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7F815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4E79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167+350</w:t>
            </w:r>
          </w:p>
          <w:p w14:paraId="7D455AE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D41F5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83F8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4EC9EA9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(zonă aparate de cale Cap X aferente </w:t>
            </w:r>
          </w:p>
          <w:p w14:paraId="333AA1A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8D0A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A2F2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EB3F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B06A9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B6BD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13, 19, 25 </w:t>
            </w:r>
          </w:p>
          <w:p w14:paraId="647601D5" w14:textId="77777777" w:rsidR="00B124C3" w:rsidRPr="00C401D9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și 35 Cap X. </w:t>
            </w:r>
          </w:p>
        </w:tc>
      </w:tr>
      <w:tr w:rsidR="00B124C3" w14:paraId="19A5ADD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4DAAD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602C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65827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0964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Brăila</w:t>
            </w:r>
          </w:p>
          <w:p w14:paraId="09F2E26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45E4B94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primiri – expedieri </w:t>
            </w:r>
          </w:p>
          <w:p w14:paraId="72A4982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F102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52CC64B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1911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6C39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A5B3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9FAE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Afectrează intrări – ieşiri la liniile 5 – 7 </w:t>
            </w:r>
          </w:p>
          <w:p w14:paraId="1F5BA3C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B124C3" w14:paraId="3EEC556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A76E2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F7FE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AF63E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5983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E55B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A591E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9AA5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230+200</w:t>
            </w:r>
          </w:p>
          <w:p w14:paraId="7709A32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4E23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62F2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1655CEF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94D631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9C8C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75B6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91B6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Vădeni</w:t>
            </w:r>
          </w:p>
          <w:p w14:paraId="256C709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74F1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B119B6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31F1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CDEC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AF97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22D0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E3DE48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4F2A642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136D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241+300</w:t>
            </w:r>
          </w:p>
          <w:p w14:paraId="2A01187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36E1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2FCF7" w14:textId="77777777" w:rsidR="00B124C3" w:rsidRDefault="00B124C3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495F4155" w14:textId="77777777" w:rsidR="00B124C3" w:rsidRDefault="00B124C3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A3D2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91B39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61E9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F77BE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1906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7BA7F59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7628AE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34FC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9A5AC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5796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7F3FF81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CFAE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2F9B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1B97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246+100</w:t>
            </w:r>
          </w:p>
          <w:p w14:paraId="20F5E7A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3983B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3BE44" w14:textId="77777777" w:rsidR="00B124C3" w:rsidRPr="00C20CA5" w:rsidRDefault="00B124C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4096FE56" w14:textId="77777777" w:rsidR="00B124C3" w:rsidRPr="00EB107D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69876E4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5A594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E053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A0E54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48B1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4683A9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C487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F93B02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99C3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BA25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060D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0D60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40F98E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56A493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6 - 8.</w:t>
            </w:r>
          </w:p>
        </w:tc>
      </w:tr>
      <w:tr w:rsidR="00B124C3" w14:paraId="534101D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EE647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4D9A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ECDC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963F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6FBE0EA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598A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DFE131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00E37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DFCD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8B78B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60C4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Afectează intrări - ieşiri </w:t>
            </w:r>
          </w:p>
          <w:p w14:paraId="59314C1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şi 8.</w:t>
            </w:r>
          </w:p>
        </w:tc>
      </w:tr>
      <w:tr w:rsidR="00B124C3" w14:paraId="24FB725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FAB9A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73CB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1F9FF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0959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45D76F3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15A2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1E7C829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A3DB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E2FB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8FC42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2511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4ED930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92F66A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4 - 8 </w:t>
            </w:r>
          </w:p>
          <w:p w14:paraId="6A8254C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primiri-expedieri Cap Y.</w:t>
            </w:r>
          </w:p>
        </w:tc>
      </w:tr>
      <w:tr w:rsidR="00B124C3" w14:paraId="003F290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F67B3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A18E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AAF82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BFAA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6B7B85D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AC3F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09CD284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E4F1C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DA48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F569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9B9D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11AB71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EE7BE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1 - 8 </w:t>
            </w:r>
          </w:p>
          <w:p w14:paraId="3013BCC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B124C3" w14:paraId="73D38FD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553CD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C8EA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A7BB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7F01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CB39F4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2C56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BF35B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3DC5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8361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F02D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560BE13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CB09E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6 - 8  </w:t>
            </w:r>
          </w:p>
          <w:p w14:paraId="28482C2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B124C3" w14:paraId="1952996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20E9D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758E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74C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ECEA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A89FC9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CCBE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7580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8C8B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96CCC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FB72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61126CD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E6893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7 - 8  </w:t>
            </w:r>
          </w:p>
          <w:p w14:paraId="192AC84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B124C3" w14:paraId="0052CBC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3A1B8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FC42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4910B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CFF0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Filești</w:t>
            </w:r>
          </w:p>
          <w:p w14:paraId="49518E6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203B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călcâi sch. 12 la </w:t>
            </w:r>
          </w:p>
          <w:p w14:paraId="0BE4DFE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DFCF3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DEF4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1AAC5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12CF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446109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F8229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4 și 6 Cap Y și peste sch. 16, 18 și TDJ 22/24.</w:t>
            </w:r>
          </w:p>
        </w:tc>
      </w:tr>
      <w:tr w:rsidR="00B124C3" w14:paraId="35DC343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F4BA3" w14:textId="77777777" w:rsidR="00B124C3" w:rsidRDefault="00B124C3" w:rsidP="00B124C3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5593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B477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1268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19D0C9A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53B7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68991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82A9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77F9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659F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5D5FC3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5D3ADA7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9 - 11.</w:t>
            </w:r>
          </w:p>
        </w:tc>
      </w:tr>
    </w:tbl>
    <w:p w14:paraId="5BCCF1A8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00B3DA24" w14:textId="77777777" w:rsidR="002F143A" w:rsidRDefault="002F143A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18B55A8F" w14:textId="77777777" w:rsidR="002F143A" w:rsidRDefault="002F143A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73454844" w14:textId="0EC4386D" w:rsidR="00B124C3" w:rsidRDefault="00B124C3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lastRenderedPageBreak/>
        <w:t>LINIA 701</w:t>
      </w:r>
    </w:p>
    <w:p w14:paraId="43F23B9C" w14:textId="77777777" w:rsidR="00B124C3" w:rsidRDefault="00B124C3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B124C3" w14:paraId="31BD359F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5A085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BE7C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7B8DA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B4AD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7F82735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0BA8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2D4FF3A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6F43331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D03DB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9A91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80071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5BB9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29B37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D6DDD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5F09FD8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1D506EF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B124C3" w14:paraId="618BE448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EEA54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082F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E0206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0590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06A51C6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F0C1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8BE6C3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5C4A993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43935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36D8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D0A77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742D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05BC9C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2C58E6C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699A5A6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B124C3" w14:paraId="3E353F7F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9272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BF5A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12AC0A7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B634E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D97E1" w14:textId="77777777" w:rsidR="00B124C3" w:rsidRDefault="00B124C3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5A7865FB" w14:textId="77777777" w:rsidR="00B124C3" w:rsidRDefault="00B124C3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D46D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2AAB3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B68A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A770D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62A55" w14:textId="77777777" w:rsidR="00B124C3" w:rsidRPr="006A2576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6392B4FA" w14:textId="77777777" w:rsidR="00B124C3" w:rsidRPr="006A2576" w:rsidRDefault="00B124C3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0E35BA35" w14:textId="77777777" w:rsidR="00B124C3" w:rsidRDefault="00B124C3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742DD295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1C67A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7F9E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01FB0CF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DA88B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882E" w14:textId="77777777" w:rsidR="00B124C3" w:rsidRDefault="00B124C3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0399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DE00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8FAD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AB7DD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C498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5D77DAF5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48B01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555F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5240C6B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350D7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10817" w14:textId="77777777" w:rsidR="00B124C3" w:rsidRDefault="00B124C3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05F3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129A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8BF3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8EDC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3F8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4B5E6680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7DCB2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A748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54D52D0B" w14:textId="77777777" w:rsidR="00B124C3" w:rsidRDefault="00B124C3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DC3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5B59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467F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5C0E7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64B0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89DE9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EDC1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49C32FF7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F17FC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8166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78A16BC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087C2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50EFF" w14:textId="77777777" w:rsidR="00B124C3" w:rsidRPr="001904F7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D073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B3DEC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3584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DA76E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CFD6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B124C3" w14:paraId="0DC002C0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3E9C0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B4E7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21FE957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87C2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FA50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BEF7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E78D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F2E1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91674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F4D2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1C3F7A0E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6461C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C692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55CAD3D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E7ED4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47809" w14:textId="77777777" w:rsidR="00B124C3" w:rsidRPr="00DA3842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DD62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C4FD5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F7FC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620F3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B0FC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679F954" w14:textId="77777777" w:rsidR="00B124C3" w:rsidRDefault="00B124C3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105EB481" w14:textId="77777777" w:rsidR="00B124C3" w:rsidRDefault="00B124C3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35F34928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A1F9C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B8A2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2B50A66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CB74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EF96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3A90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7867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E942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60E29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9FE08" w14:textId="77777777" w:rsidR="00B124C3" w:rsidRPr="00175A24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54B81D80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A4B9D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395D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7DD7F76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A066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45FE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F18F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EDBCF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360A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EBE74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D4A4C" w14:textId="77777777" w:rsidR="00B124C3" w:rsidRPr="00175A24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16261855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093D0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36402" w14:textId="77777777" w:rsidR="00B124C3" w:rsidRDefault="00B124C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08B93" w14:textId="77777777" w:rsidR="00B124C3" w:rsidRDefault="00B124C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760FE" w14:textId="77777777" w:rsidR="00B124C3" w:rsidRDefault="00B124C3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3BB0BAE7" w14:textId="77777777" w:rsidR="00B124C3" w:rsidRDefault="00B124C3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F0677" w14:textId="77777777" w:rsidR="00B124C3" w:rsidRDefault="00B124C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3A7AED7" w14:textId="77777777" w:rsidR="00B124C3" w:rsidRDefault="00B124C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B3D01" w14:textId="77777777" w:rsidR="00B124C3" w:rsidRDefault="00B124C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03378" w14:textId="77777777" w:rsidR="00B124C3" w:rsidRDefault="00B124C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34FD8" w14:textId="77777777" w:rsidR="00B124C3" w:rsidRPr="001304AF" w:rsidRDefault="00B124C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AF5B9" w14:textId="77777777" w:rsidR="00B124C3" w:rsidRDefault="00B124C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BE19564" w14:textId="77777777" w:rsidR="00B124C3" w:rsidRDefault="00B124C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2D1FB5" w14:textId="77777777" w:rsidR="00B124C3" w:rsidRPr="00175A24" w:rsidRDefault="00B124C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B124C3" w14:paraId="3C76A797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0237C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E252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3886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5C03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593B2F1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A083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06988F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8FA13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E6C2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8691E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55FE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08D80C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932EC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B124C3" w14:paraId="380B8F0B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82C24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2243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4223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1F98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466E0CE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1CC7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53EB7B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9EAC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18AB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3A34A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C1DA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E6B873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E2EE4C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B124C3" w14:paraId="57EAF762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B704A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F91C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9A49E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D02E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48ED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98A6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E79C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69B2157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E5816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6266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53E1F6BE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14184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B59C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440F94F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181C6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C407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16C7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B18A1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C949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CE58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E5E3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B124C3" w14:paraId="3884BAC9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3B3DD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7DAC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11F04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FE00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58244E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71F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66B4C3E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B515A" w14:textId="77777777" w:rsidR="00B124C3" w:rsidRPr="00CA3079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CAF8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6B2F8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CC7B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2364F1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B124C3" w14:paraId="6A48A105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E88E9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72EF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43313E7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5ACB3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F309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667B100" w14:textId="77777777" w:rsidR="00B124C3" w:rsidRPr="00180EA2" w:rsidRDefault="00B124C3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E23E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4BCD3" w14:textId="77777777" w:rsidR="00B124C3" w:rsidRPr="00CA3079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CA50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39DC3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81FB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005ECE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2E5E149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B124C3" w14:paraId="1E0E8AA9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6378C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DE3E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DF4DC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755C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DD222B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B5AA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219FA" w14:textId="77777777" w:rsidR="00B124C3" w:rsidRPr="00CA3079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B6D1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7DA4694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716BE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043F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E9C963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283B0E3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9C950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B124C3" w14:paraId="6748476D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A29C5" w14:textId="77777777" w:rsidR="00B124C3" w:rsidRDefault="00B124C3" w:rsidP="00B124C3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1432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93DA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F026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6DB7E2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4B26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36BD17B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0F44DDA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8B672" w14:textId="77777777" w:rsidR="00B124C3" w:rsidRPr="00CA3079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C1EA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02A48" w14:textId="77777777" w:rsidR="00B124C3" w:rsidRPr="001304AF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2E88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7AFF4E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2453756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30CA987A" w14:textId="77777777" w:rsidR="00B124C3" w:rsidRPr="00B71446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5AE908E6" w14:textId="77777777" w:rsidR="00B124C3" w:rsidRDefault="00B124C3">
      <w:pPr>
        <w:tabs>
          <w:tab w:val="left" w:pos="6382"/>
        </w:tabs>
        <w:rPr>
          <w:sz w:val="20"/>
        </w:rPr>
      </w:pPr>
    </w:p>
    <w:p w14:paraId="07481463" w14:textId="77777777" w:rsidR="00B124C3" w:rsidRDefault="00B124C3" w:rsidP="00F0370D">
      <w:pPr>
        <w:pStyle w:val="Heading1"/>
        <w:spacing w:line="360" w:lineRule="auto"/>
      </w:pPr>
      <w:r>
        <w:t>LINIA 800</w:t>
      </w:r>
    </w:p>
    <w:p w14:paraId="7342D9BA" w14:textId="77777777" w:rsidR="00B124C3" w:rsidRDefault="00B124C3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B124C3" w14:paraId="14C588AB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A7A483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5F1DD1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7A7CE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D4B40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CFC9FAE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86B059" w14:textId="77777777" w:rsidR="00B124C3" w:rsidRDefault="00B124C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2833E0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5B07A4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114AA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2A1CA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89BEAC7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18CA21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F552A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430BCB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834ED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E833B32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2B17F" w14:textId="77777777" w:rsidR="00B124C3" w:rsidRDefault="00B124C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04827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CD30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8FC6D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8BA9C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2861006E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ADB18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3D281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F6DD7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1595D1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7F213C0D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9C9B7" w14:textId="77777777" w:rsidR="00B124C3" w:rsidRDefault="00B124C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C4939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1DE14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11A551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FFFE99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5D71C30" w14:textId="77777777" w:rsidR="00B124C3" w:rsidRDefault="00B124C3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B124C3" w:rsidRPr="00A8307A" w14:paraId="0C39D033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A4F22" w14:textId="77777777" w:rsidR="00B124C3" w:rsidRPr="00A75A00" w:rsidRDefault="00B124C3" w:rsidP="00B124C3">
            <w:pPr>
              <w:numPr>
                <w:ilvl w:val="0"/>
                <w:numId w:val="36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A96A8" w14:textId="77777777" w:rsidR="00B124C3" w:rsidRPr="00A8307A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27391" w14:textId="77777777" w:rsidR="00B124C3" w:rsidRPr="00A8307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82E8E" w14:textId="77777777" w:rsidR="00B124C3" w:rsidRPr="00A8307A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EF639" w14:textId="77777777" w:rsidR="00B124C3" w:rsidRDefault="00B124C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6C8AD43" w14:textId="77777777" w:rsidR="00B124C3" w:rsidRDefault="00B124C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0BABEB43" w14:textId="77777777" w:rsidR="00B124C3" w:rsidRDefault="00B124C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D6D2FFF" w14:textId="77777777" w:rsidR="00B124C3" w:rsidRDefault="00B124C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D72E7E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1F5DFC" w14:textId="77777777" w:rsidR="00B124C3" w:rsidRPr="00A8307A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54797" w14:textId="77777777" w:rsidR="00B124C3" w:rsidRPr="00A8307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84ACB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9DA068C" w14:textId="77777777" w:rsidR="00B124C3" w:rsidRPr="00A8307A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B124C3" w14:paraId="51F85AE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4F5DE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9081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8F86E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F8147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747F8184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A78D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2D60BD24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4DDA6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825C3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D7870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24F48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35B3E7B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3BF95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9A067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B7120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FAD12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F5A37" w14:textId="77777777" w:rsidR="00B124C3" w:rsidRDefault="00B124C3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A74BF2E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72153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65049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2BFE9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91AC0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7FFE63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CC7D2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A9E8D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16A33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424B6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1091A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6D9A6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89FC7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6737A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8F586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2EFF01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02305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C82D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4F820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FEB79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94093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F030C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4AD51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4DA9BA9E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9101A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B5A9B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AF11CE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B2922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5B15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1A5C8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1CC8F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18129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4DB70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30D7D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937EC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32575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570F9B4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286681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B124C3" w14:paraId="1CFFB0B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FCDE6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AB88F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73525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E9533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E8750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9F456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F4CDA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41738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B98E2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354F243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CDEDE37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B124C3" w14:paraId="7532FE5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AE998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03DE4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32D38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A8B91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92BCA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1D6CD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A37F5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1A8C4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43D38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FED7B44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9EA52A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B124C3" w14:paraId="5B794DE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457C0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73C3C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EC1AE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92207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B3D03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06718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FD6BE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DF464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5711A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830C4F0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2002ADF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B124C3" w14:paraId="5B6EAE5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E8D28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A1A23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98C0E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EB8AB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F722E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CCC2481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141E1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9267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64368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4B70A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B124C3" w14:paraId="38BAF0B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2D975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D35FF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740D3EF7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586F0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66CBF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6A0C5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2870D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3BD44" w14:textId="77777777" w:rsidR="00B124C3" w:rsidRDefault="00B124C3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25508E61" w14:textId="77777777" w:rsidR="00B124C3" w:rsidRDefault="00B124C3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2ED51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6FA3E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1C1C95C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28927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49F18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8345B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D82B0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662B8F0C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BBBF7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6CF31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76A30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79C16FAD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6418D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D81E1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29C206D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A51F4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6B7A3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FB252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8BFEB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77A762D3" w14:textId="77777777" w:rsidR="00B124C3" w:rsidRPr="008B2519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72B4A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B94B2CA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BC16E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86ED4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09B00" w14:textId="77777777" w:rsidR="00B124C3" w:rsidRPr="008D08DE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71CA0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B124C3" w14:paraId="1536DDE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DEC82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6EEC0" w14:textId="77777777" w:rsidR="00B124C3" w:rsidRDefault="00B124C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20613" w14:textId="77777777" w:rsidR="00B124C3" w:rsidRPr="001161EA" w:rsidRDefault="00B124C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00E4C" w14:textId="77777777" w:rsidR="00B124C3" w:rsidRDefault="00B124C3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33915C24" w14:textId="77777777" w:rsidR="00B124C3" w:rsidRDefault="00B124C3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8A572" w14:textId="77777777" w:rsidR="00B124C3" w:rsidRDefault="00B124C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173FF47D" w14:textId="77777777" w:rsidR="00B124C3" w:rsidRDefault="00B124C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30C5F" w14:textId="77777777" w:rsidR="00B124C3" w:rsidRPr="001161EA" w:rsidRDefault="00B124C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E4B64" w14:textId="77777777" w:rsidR="00B124C3" w:rsidRDefault="00B124C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EFB9F" w14:textId="77777777" w:rsidR="00B124C3" w:rsidRPr="008D08DE" w:rsidRDefault="00B124C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7B066" w14:textId="77777777" w:rsidR="00B124C3" w:rsidRDefault="00B124C3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B124C3" w14:paraId="45DE360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C684B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A02FA" w14:textId="77777777" w:rsidR="00B124C3" w:rsidRDefault="00B124C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102DD" w14:textId="77777777" w:rsidR="00B124C3" w:rsidRPr="001161EA" w:rsidRDefault="00B124C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7D485" w14:textId="77777777" w:rsidR="00B124C3" w:rsidRDefault="00B124C3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0AC16" w14:textId="77777777" w:rsidR="00B124C3" w:rsidRDefault="00B124C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6A38D" w14:textId="77777777" w:rsidR="00B124C3" w:rsidRPr="001161EA" w:rsidRDefault="00B124C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D5713" w14:textId="77777777" w:rsidR="00B124C3" w:rsidRDefault="00B124C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26199" w14:textId="77777777" w:rsidR="00B124C3" w:rsidRDefault="00B124C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7016D" w14:textId="77777777" w:rsidR="00B124C3" w:rsidRDefault="00B124C3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263E7A15" w14:textId="77777777" w:rsidR="00B124C3" w:rsidRDefault="00B124C3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B124C3" w14:paraId="6D16B50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C2999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4B81C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E8CE" w14:textId="77777777" w:rsidR="00B124C3" w:rsidRPr="001161EA" w:rsidRDefault="00B124C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B107C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13A44362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9D461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3715558C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487F9A33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B7529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A8F8C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1A5AE" w14:textId="77777777" w:rsidR="00B124C3" w:rsidRPr="001161EA" w:rsidRDefault="00B124C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DEA6B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B124C3" w14:paraId="1D894C7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CBE0B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36B76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E61F0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00662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7DC1C167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58A87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74400520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5711A3A5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FD711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A971F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441FA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3D2C3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589662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86CD1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36F1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A4F33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D430D" w14:textId="77777777" w:rsidR="00B124C3" w:rsidRDefault="00B124C3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B921660" w14:textId="77777777" w:rsidR="00B124C3" w:rsidRDefault="00B124C3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133C0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AFC2D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949BA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E3652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6A1C8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linia 7 Grupa A</w:t>
            </w:r>
          </w:p>
        </w:tc>
      </w:tr>
      <w:tr w:rsidR="00B124C3" w14:paraId="7978C86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FA5D4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98571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10835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4B006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A7196B1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EED34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EA2C2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6AF2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AC20D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35B95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DCD1FAB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144DA54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B124C3" w14:paraId="6CD717E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D8D1C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B35B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8F026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19189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2F91A4C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2863C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4A794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DB54E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13153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E1BA4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F0E2AD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DC587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F8B36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C4ED1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8643F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357A80D5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D2AD8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1748B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0A455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D0E51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B3788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5A891BE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EF437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BC7F6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2E404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2110B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E74B78D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27862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1317A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3E20D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3C033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13633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86D32F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0D498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8BD56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45838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93D3B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529EAEAA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F8C5F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8DF77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1D8F5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D0B3D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51401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3FDB005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92E4E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25AD9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21FC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86A70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C17EC67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6CD52194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615D7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0A250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F9C4C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BE327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63D50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85AF25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951D0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47F97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F9455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A3781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770134D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1423C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6BE0A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57DAC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2E283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889D1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89BF111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317BE05C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B124C3" w14:paraId="3896949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F503D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61830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AD616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3CC00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61D2C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4CDA26E1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2765A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35B20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B9AD7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FF721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748A2B3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B124C3" w14:paraId="1A6026D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ECCCF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3C8EA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F76D3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E50DF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23015B26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27602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5DCDB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684E4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6294F5A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18EF8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67E82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B124C3" w14:paraId="2A341B5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E788A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34B0F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33AEB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81340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56075BD6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AF58F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38B6078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15009644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16ACB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AE183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A2A6B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A1DD2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86B7B0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41AFD6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50035080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B124C3" w14:paraId="04F93EA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99992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53C07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C7EAE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4C482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9B38D44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F1BAF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815C1F8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F262E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87972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7CFDF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E8677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E44735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541B7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6FA66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0EAA2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5F894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A9E3AA8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D004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16411F1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30AD3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2D73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364BB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C0624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0C8D020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A79EC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422FC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EE5A1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C2149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7C5D885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0287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32EDB912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4E1BED4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4362BC4F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3DDEEEC0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A239A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49B57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854FC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13577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27B6AF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4952D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B9AC5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D2C9D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573F5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A3E274B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61EF1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178DF452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2AF6D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0C6F0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C8C9A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AB842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7D4C8D4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30E93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2E183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23CB4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F7E44" w14:textId="77777777" w:rsidR="00B124C3" w:rsidRDefault="00B124C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C5BA502" w14:textId="77777777" w:rsidR="00B124C3" w:rsidRDefault="00B124C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6214E" w14:textId="77777777" w:rsidR="00B124C3" w:rsidRPr="00F565BC" w:rsidRDefault="00B124C3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1BC8968A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3E081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8B3C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64132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FFBD3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B124C3" w14:paraId="0FF7DAC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44BB5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95D74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33157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8965E" w14:textId="77777777" w:rsidR="00B124C3" w:rsidRDefault="00B124C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9AD8417" w14:textId="77777777" w:rsidR="00B124C3" w:rsidRDefault="00B124C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14E6E" w14:textId="77777777" w:rsidR="00B124C3" w:rsidRDefault="00B124C3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D1AB743" w14:textId="77777777" w:rsidR="00B124C3" w:rsidRDefault="00B124C3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5755C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4132D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08D7F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12D68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B124C3" w14:paraId="380D771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FEE23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F8E41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12FC7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2A8CD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8D2B390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F7527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B7E2AD7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E537F" w14:textId="77777777" w:rsidR="00B124C3" w:rsidRPr="001161EA" w:rsidRDefault="00B124C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5FD5C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5A489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60E2F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187B0901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43151C5E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1BEE140C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1783D84B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B124C3" w14:paraId="10C2CE8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F3A0C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2C623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7F638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DA374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C645C33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2002C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663D6456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C3F149A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63E38" w14:textId="77777777" w:rsidR="00B124C3" w:rsidRPr="001161EA" w:rsidRDefault="00B124C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DE839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2B28B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83E30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0567A0C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950A8F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B124C3" w14:paraId="0B3D867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96B22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FAE45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D92BC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3384C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5639B11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0C4C1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8D0F7" w14:textId="77777777" w:rsidR="00B124C3" w:rsidRDefault="00B124C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57E0F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1AF42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D5E74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33CD5C23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685475F1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B124C3" w14:paraId="173310D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CCDB0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BAAD5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59BAC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1FDB7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4CBEFC11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906E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1EB510C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0ED83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47E41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C4EEA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C55E8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20C8522A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004E788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B124C3" w14:paraId="0448CC4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8F58C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0CA9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998D8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9459A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35FE217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1483A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64EC9190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93FDD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F979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657EB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7BEB7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097C6559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B124C3" w14:paraId="0C68133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12ABC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16CED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C9909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7DF6A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732A3A1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3CBBFADB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37336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3DB79551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80ED4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DC304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F4ECB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E6929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D151233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B124C3" w14:paraId="2C881ED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69D12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47ED3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242D7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AF204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4FA38155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579B6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B212C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45799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14E6B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A1D71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4744C43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4E191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E7D5A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B9AF9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4FB8D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28A339CC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D1E54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14079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3587F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6C140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0882B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B124C3" w14:paraId="1069785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96A92" w14:textId="77777777" w:rsidR="00B124C3" w:rsidRDefault="00B124C3" w:rsidP="00B124C3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A3A08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11A53" w14:textId="77777777" w:rsidR="00B124C3" w:rsidRPr="001161EA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BBEB0" w14:textId="77777777" w:rsidR="00B124C3" w:rsidRDefault="00B124C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F4C4B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E9184" w14:textId="77777777" w:rsidR="00B124C3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15E9A" w14:textId="77777777" w:rsidR="00B124C3" w:rsidRDefault="00B124C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71822" w14:textId="77777777" w:rsidR="00B124C3" w:rsidRPr="008D08DE" w:rsidRDefault="00B124C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59031" w14:textId="77777777" w:rsidR="00B124C3" w:rsidRDefault="00B124C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393AD24A" w14:textId="77777777" w:rsidR="00B124C3" w:rsidRDefault="00B124C3">
      <w:pPr>
        <w:spacing w:before="40" w:after="40" w:line="192" w:lineRule="auto"/>
        <w:ind w:right="57"/>
        <w:rPr>
          <w:sz w:val="20"/>
          <w:lang w:val="ro-RO"/>
        </w:rPr>
      </w:pPr>
    </w:p>
    <w:p w14:paraId="1E6BAE48" w14:textId="77777777" w:rsidR="00B124C3" w:rsidRDefault="00B124C3" w:rsidP="00FF5C69">
      <w:pPr>
        <w:pStyle w:val="Heading1"/>
        <w:spacing w:line="276" w:lineRule="auto"/>
      </w:pPr>
      <w:r>
        <w:t>LINIA 804</w:t>
      </w:r>
    </w:p>
    <w:p w14:paraId="2409BA14" w14:textId="77777777" w:rsidR="00B124C3" w:rsidRDefault="00B124C3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B124C3" w14:paraId="28D6A046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45467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6C3AC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60DD3F33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E7DB1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8B3EF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56DBC059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EFF15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C9FED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FEBAA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0A4CF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F810C" w14:textId="77777777" w:rsidR="00B124C3" w:rsidRPr="00436B1D" w:rsidRDefault="00B124C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B124C3" w14:paraId="0E697009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F5B18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6945D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2DD69C29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1ABB6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51E4A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14B7C711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C83E8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D45FB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27AD6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F369D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EFAD4" w14:textId="77777777" w:rsidR="00B124C3" w:rsidRPr="00436B1D" w:rsidRDefault="00B124C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B124C3" w14:paraId="191FA2A5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BB4A6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E4B0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22A115CD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E0D2D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C3790" w14:textId="77777777" w:rsidR="00B124C3" w:rsidRDefault="00B124C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224C5C57" w14:textId="77777777" w:rsidR="00B124C3" w:rsidRDefault="00B124C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F44F4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52C31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D2EAF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4FC70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5411C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B124C3" w14:paraId="3F95F79B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F54C0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34E85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68F83F6C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5FCDC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2499A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1C2E964E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8DD7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501BD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6B8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9F8E8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9C7F" w14:textId="77777777" w:rsidR="00B124C3" w:rsidRPr="00E25A4B" w:rsidRDefault="00B124C3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2706812A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124C3" w14:paraId="41EF325C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8DCDB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DBECF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5E9DF1C6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12C51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E1524" w14:textId="77777777" w:rsidR="00B124C3" w:rsidRDefault="00B124C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7A1DC756" w14:textId="77777777" w:rsidR="00B124C3" w:rsidRDefault="00B124C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53676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73ACA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71CC4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76CB0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15B79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B124C3" w14:paraId="3DEC4A78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BC193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DE931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7A68A" w14:textId="77777777" w:rsidR="00B124C3" w:rsidRPr="00A152FB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CB647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6FC999D5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241F6AA1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A6BD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810A4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32EE2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106A5CA3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08618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53F5B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0C3EEE4D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1B137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859BB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5A07311A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387F0" w14:textId="77777777" w:rsidR="00B124C3" w:rsidRPr="00A152FB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2E5B0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5F229988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4D68D557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49CD49C4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6393B1E7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CD29F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8E039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EC8F8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098E6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6A259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65015CF6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8BBC3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82618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A4307" w14:textId="77777777" w:rsidR="00B124C3" w:rsidRPr="00A152FB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A5B5A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607F769E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14F66CF5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4CBEB983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FAD82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022AD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F2782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256B65D8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ECB1D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2E17E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124C3" w14:paraId="5B27FC82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8406F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C877D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6A3D8" w14:textId="77777777" w:rsidR="00B124C3" w:rsidRPr="00A152FB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8911A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72C36131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4C749155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83F86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4A9C2C3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16676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4C2D6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38340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F23AA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591B2C8E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EF992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9108E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624D127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A5B3D" w14:textId="77777777" w:rsidR="00B124C3" w:rsidRPr="00A152FB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AFE3E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25984427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B4569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2C4A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F3002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18170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6ED1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B124C3" w14:paraId="44772441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91B42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75405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258F21A2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9F7D9" w14:textId="77777777" w:rsidR="00B124C3" w:rsidRPr="00A152FB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64248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1FD9A724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DC18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653BF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7C265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967D7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1AA6D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7B63F33B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B124C3" w14:paraId="36B6882A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6BB57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DB765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74B17FC5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F9FDA" w14:textId="77777777" w:rsidR="00B124C3" w:rsidRPr="00A152FB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44EA1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12E94790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B2752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03D9F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8C585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E411A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46EB8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01084E75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B124C3" w14:paraId="339D37EA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28CCD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055BB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7155EF2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48DB4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CE078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0CBC50A3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2F6E2634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2FBC5A14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67D88C27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79859AAB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B7E8C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26E0B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463C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4A395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4603F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790DA20D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6DC7B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537AC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584EB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9177E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1BF71ABC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96F9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7CAF721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78FD2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5352C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59034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A1612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7AFCA3AD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ED41F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C656E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C0154" w14:textId="77777777" w:rsidR="00B124C3" w:rsidRPr="00A152FB" w:rsidRDefault="00B124C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BE196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779A0ACF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DA6CD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4ED34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C9891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5C0C0" w14:textId="77777777" w:rsidR="00B124C3" w:rsidRPr="00F9444C" w:rsidRDefault="00B124C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069ED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24D3D7BA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02A58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54D9A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507F12C4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FD2EE" w14:textId="77777777" w:rsidR="00B124C3" w:rsidRPr="00A152FB" w:rsidRDefault="00B124C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BB341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1D288055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00DCD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E51E9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9025A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C2511" w14:textId="77777777" w:rsidR="00B124C3" w:rsidRPr="00F9444C" w:rsidRDefault="00B124C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6C615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0139E35B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B124C3" w14:paraId="1532EF41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7C0DA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E5F13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1D121F1E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072C0" w14:textId="77777777" w:rsidR="00B124C3" w:rsidRPr="00A152FB" w:rsidRDefault="00B124C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F1A13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71181B13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38F61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0503D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2D906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CA31C" w14:textId="77777777" w:rsidR="00B124C3" w:rsidRPr="00F9444C" w:rsidRDefault="00B124C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A312E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85D7A8A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B124C3" w14:paraId="5A4EA7FF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15266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2FF53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9FF0C" w14:textId="77777777" w:rsidR="00B124C3" w:rsidRPr="00A152FB" w:rsidRDefault="00B124C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A5EC7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732D608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9AD4C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98A25E2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C30CF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949A5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B0D9F" w14:textId="77777777" w:rsidR="00B124C3" w:rsidRPr="00F9444C" w:rsidRDefault="00B124C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63598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62230832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FE494B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B124C3" w14:paraId="16A633C5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FD541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4DC82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C1C0E" w14:textId="77777777" w:rsidR="00B124C3" w:rsidRPr="00A152FB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CFABC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47BDA3B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004C3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3AC4B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5920A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14E0467A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C7CAD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7E83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8A376A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720B5F6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589703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B124C3" w14:paraId="7D82BAA8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CD2B4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BF77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1734A" w14:textId="77777777" w:rsidR="00B124C3" w:rsidRPr="00A152FB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0A1C4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1D1ACBC6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8302A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D2C8ECD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F3C9F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553AF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85C0E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06C1C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4B906515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B124C3" w14:paraId="168F2DC6" w14:textId="77777777" w:rsidTr="00480EEF">
        <w:trPr>
          <w:cantSplit/>
          <w:trHeight w:val="6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FABAE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9F45F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0C943" w14:textId="77777777" w:rsidR="00B124C3" w:rsidRPr="00A152FB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5E6C9" w14:textId="77777777" w:rsidR="00B124C3" w:rsidRDefault="00B124C3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Ţăndărei - Movila </w:t>
            </w:r>
          </w:p>
          <w:p w14:paraId="6F735F85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45B7E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6B315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12350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59+100</w:t>
            </w:r>
          </w:p>
          <w:p w14:paraId="58D4A979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62+900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67912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F99E1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124C3" w14:paraId="733DF9DD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BC107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8D095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6AFF6" w14:textId="77777777" w:rsidR="00B124C3" w:rsidRPr="00A152FB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91CF4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5328730A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21B8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6DC2B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91418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2EB4B895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9FA21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DA134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B124C3" w14:paraId="171E257F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79969" w14:textId="77777777" w:rsidR="00B124C3" w:rsidRDefault="00B124C3" w:rsidP="00B124C3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50A04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87+400</w:t>
            </w:r>
          </w:p>
          <w:p w14:paraId="574E101F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87+630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D58D7" w14:textId="77777777" w:rsidR="00B124C3" w:rsidRPr="00A152FB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6194E" w14:textId="77777777" w:rsidR="00B124C3" w:rsidRDefault="00B124C3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3895A013" w14:textId="77777777" w:rsidR="00B124C3" w:rsidRDefault="00B124C3" w:rsidP="00480EEF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AD17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2B6E6" w14:textId="77777777" w:rsidR="00B124C3" w:rsidRPr="00F9444C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F41E9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075DE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6808B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7A913A2C" w14:textId="77777777" w:rsidR="00B124C3" w:rsidRDefault="00B124C3" w:rsidP="00802827">
      <w:pPr>
        <w:spacing w:line="276" w:lineRule="auto"/>
        <w:ind w:right="57"/>
        <w:rPr>
          <w:sz w:val="20"/>
          <w:lang w:val="ro-RO"/>
        </w:rPr>
      </w:pPr>
    </w:p>
    <w:p w14:paraId="369BD7FA" w14:textId="77777777" w:rsidR="00B124C3" w:rsidRDefault="00B124C3" w:rsidP="00672C80">
      <w:pPr>
        <w:pStyle w:val="Heading1"/>
        <w:spacing w:line="360" w:lineRule="auto"/>
      </w:pPr>
      <w:r>
        <w:t>LINIA 813</w:t>
      </w:r>
    </w:p>
    <w:p w14:paraId="13B95303" w14:textId="77777777" w:rsidR="00B124C3" w:rsidRDefault="00B124C3" w:rsidP="00576868">
      <w:pPr>
        <w:pStyle w:val="Heading1"/>
        <w:spacing w:line="360" w:lineRule="auto"/>
        <w:rPr>
          <w:b w:val="0"/>
          <w:bCs w:val="0"/>
          <w:sz w:val="8"/>
        </w:rPr>
      </w:pPr>
      <w:r>
        <w:t>CONSTANŢA - MANGALIA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874"/>
        <w:gridCol w:w="757"/>
        <w:gridCol w:w="2212"/>
        <w:gridCol w:w="873"/>
        <w:gridCol w:w="756"/>
        <w:gridCol w:w="873"/>
        <w:gridCol w:w="756"/>
        <w:gridCol w:w="2508"/>
      </w:tblGrid>
      <w:tr w:rsidR="00B124C3" w14:paraId="087558C7" w14:textId="77777777">
        <w:trPr>
          <w:cantSplit/>
          <w:trHeight w:val="2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24E9D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C38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04B32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16A45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5586C03E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9F765" w14:textId="77777777" w:rsidR="00B124C3" w:rsidRDefault="00B124C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20E4B49C" w14:textId="77777777" w:rsidR="00B124C3" w:rsidRDefault="00B124C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1932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5ECE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ED959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518C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63265E08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B77C7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ECA9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EA64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E883A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3BFCF203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D27DE" w14:textId="77777777" w:rsidR="00B124C3" w:rsidRDefault="00B124C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peste </w:t>
            </w:r>
          </w:p>
          <w:p w14:paraId="4C4F5420" w14:textId="77777777" w:rsidR="00B124C3" w:rsidRDefault="00B124C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diag.</w:t>
            </w:r>
          </w:p>
          <w:p w14:paraId="1A5B3FCC" w14:textId="77777777" w:rsidR="00B124C3" w:rsidRDefault="00B124C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50/54-46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B255D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539B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45F5A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ABDF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0659FA67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246AD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E38A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06EC2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5C744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 xml:space="preserve"> Statia Constanta Oras prelungire Linia II directa Cap Y si sch.: 38,34 si sch. 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A5DC8" w14:textId="77777777" w:rsidR="00B124C3" w:rsidRDefault="00B124C3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CB8F1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FD5F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>225+300228+028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F59F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B9CC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A660C">
              <w:rPr>
                <w:b/>
                <w:bCs/>
                <w:i/>
                <w:iCs/>
                <w:sz w:val="20"/>
              </w:rPr>
              <w:t>Semnalizată pe teren , fără inductori la paleta galbenă.  Afectează intrări/ieșiri la  Linia  II  directă Constanța Oraș Cap Y .</w:t>
            </w:r>
          </w:p>
        </w:tc>
      </w:tr>
      <w:tr w:rsidR="00B124C3" w14:paraId="7CC47B1C" w14:textId="77777777">
        <w:trPr>
          <w:cantSplit/>
          <w:trHeight w:val="164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7E3CF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B645A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Cs/>
                <w:i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5969B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0ACF7DD8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Ramificaţie </w:t>
            </w:r>
          </w:p>
          <w:p w14:paraId="551B9086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44258" w14:textId="77777777" w:rsidR="00B124C3" w:rsidRPr="001A0BE2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între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5F1DF64" w14:textId="77777777" w:rsidR="00B124C3" w:rsidRPr="001A0BE2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26 şi 28 </w:t>
            </w:r>
          </w:p>
          <w:p w14:paraId="5B13ECB9" w14:textId="77777777" w:rsidR="00B124C3" w:rsidRPr="001A0BE2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şi </w:t>
            </w:r>
          </w:p>
          <w:p w14:paraId="266D568A" w14:textId="77777777" w:rsidR="00B124C3" w:rsidRPr="00564F54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A0BE2">
              <w:rPr>
                <w:b/>
                <w:bCs/>
                <w:sz w:val="20"/>
                <w:szCs w:val="20"/>
              </w:rPr>
              <w:t>peste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26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1A0BE2"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DC419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8D65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2665F1AD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3CC66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515D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36FBB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25397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4A3DAF08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0A464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B5F6C0A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0A20F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5FEF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39B61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CBAE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02BABA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813.</w:t>
            </w:r>
          </w:p>
        </w:tc>
      </w:tr>
      <w:tr w:rsidR="00B124C3" w14:paraId="162BE769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54DEC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B10F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63FA6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4A96E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Oraș -</w:t>
            </w:r>
          </w:p>
          <w:p w14:paraId="4524D0E7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F15FF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B9694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C756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228+028</w:t>
            </w:r>
          </w:p>
          <w:p w14:paraId="75F178E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88A30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A43E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teren, f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>r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 xml:space="preserve"> inductori la paleta galbena Afecteaza intr /iesiri  Fir I si Fir II  L 813 Constanta Oras-Agigea Nord.</w:t>
            </w:r>
          </w:p>
        </w:tc>
      </w:tr>
      <w:tr w:rsidR="00B124C3" w14:paraId="44B2AE35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96F9A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B3EB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3F42244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56FBB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C59E3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 directa si sch.: 5,9,13, 6 si  sch.2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12418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28343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2734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E92F7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8CB7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Semnalizată pe teren, fără inductori la paleta galbenă. Afectează intrări /ieșiri Linia II directă stația Agigea Nord</w:t>
            </w:r>
          </w:p>
        </w:tc>
      </w:tr>
      <w:tr w:rsidR="00B124C3" w14:paraId="36246AFF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20B83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0556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99F85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98D41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III directa si sch.: 7, 11, 15, 8 si sch.4 , pe directa 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CCB94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AEC37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4F92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180670A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BC441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4BD7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 , fara inductori la paleta galbena Afecteaza intr /iesiri la Linia III directa statia Agigea Nord.</w:t>
            </w:r>
          </w:p>
        </w:tc>
      </w:tr>
      <w:tr w:rsidR="00B124C3" w14:paraId="17453C37" w14:textId="77777777">
        <w:trPr>
          <w:cantSplit/>
          <w:trHeight w:val="10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99566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53EF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CC266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A9FE4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8F4C9B2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A594D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670BC30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2DF02F6B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7 - 9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7D543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D70C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CBC30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C703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7FA456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trecerea de pe firul I pe firul II şi invers. </w:t>
            </w:r>
          </w:p>
        </w:tc>
      </w:tr>
      <w:tr w:rsidR="00B124C3" w14:paraId="222A77F6" w14:textId="77777777">
        <w:trPr>
          <w:cantSplit/>
          <w:trHeight w:val="96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3BB82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D468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7ED94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2319D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9862EA1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77AC0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8ED14A8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A3E4314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02C22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9F45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F54DE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7A96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109DB2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II.</w:t>
            </w:r>
          </w:p>
        </w:tc>
      </w:tr>
      <w:tr w:rsidR="00B124C3" w14:paraId="5DFCF426" w14:textId="77777777">
        <w:trPr>
          <w:cantSplit/>
          <w:trHeight w:val="6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8E2C5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0879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DA403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9D4DD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B0810F5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F455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00941F9B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15 - 19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D40AB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6C54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AFBFA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16EB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A21A54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CF124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B124C3" w14:paraId="6265B1D4" w14:textId="77777777">
        <w:trPr>
          <w:cantSplit/>
          <w:trHeight w:val="89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F4539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F795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FE6EF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B4C3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317E1AE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981D0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13 </w:t>
            </w:r>
          </w:p>
          <w:p w14:paraId="2735EBD9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5A1CC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CF14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09599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7C48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ABB66D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OIL TERMINAL.</w:t>
            </w:r>
          </w:p>
        </w:tc>
      </w:tr>
      <w:tr w:rsidR="00B124C3" w14:paraId="73E3C787" w14:textId="77777777">
        <w:trPr>
          <w:cantSplit/>
          <w:trHeight w:val="69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3FCC9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5A50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7E61E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3BCB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02AB266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C41B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54A3312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şi 21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1F94B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56E5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6CD02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3918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B124C3" w14:paraId="6F5D9114" w14:textId="77777777">
        <w:trPr>
          <w:cantSplit/>
          <w:trHeight w:val="105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A892C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D0BA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558D1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D1E8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FC8B0E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8616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E204F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A59C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22B70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937D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5B0DA6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B74EF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B124C3" w14:paraId="0DBCBD3D" w14:textId="77777777">
        <w:trPr>
          <w:cantSplit/>
          <w:trHeight w:val="969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3984F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70C3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C0A52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4C70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F252F1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008C586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73E9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99115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FB0A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7D216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3840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129D8B02" w14:textId="77777777">
        <w:trPr>
          <w:cantSplit/>
          <w:trHeight w:val="7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48595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5765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A30A4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8C42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2CA6F2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7B15FFCE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723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2069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3C1C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E7B02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1FC0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6F339DCA" w14:textId="77777777">
        <w:trPr>
          <w:cantSplit/>
          <w:trHeight w:val="44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A7AA2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F677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09560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F3B3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520C2A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7F6D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5EAE7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1745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9E275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1981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71712C2E" w14:textId="77777777">
        <w:trPr>
          <w:cantSplit/>
          <w:trHeight w:val="62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93184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D6B5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BF95E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A624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3E39943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8BC9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E6854F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18 - 22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116C0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2771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EFDFF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327A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A343F6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şi 7.</w:t>
            </w:r>
          </w:p>
        </w:tc>
      </w:tr>
      <w:tr w:rsidR="00B124C3" w14:paraId="74E8C216" w14:textId="77777777">
        <w:trPr>
          <w:cantSplit/>
          <w:trHeight w:val="55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8D1C8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49CE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33890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D911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1164736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C11E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7C2CE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9244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2015A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AA4B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113D3A0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B124C3" w14:paraId="6B704F16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ABD21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66DA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8C71A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B15D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0111104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A385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4B40B64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0C9CAD9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D645B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EEB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5E5D5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EDFD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69D1AA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415898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II 813 la </w:t>
            </w:r>
          </w:p>
          <w:p w14:paraId="394A1E11" w14:textId="77777777" w:rsidR="00B124C3" w:rsidRPr="00CB3CD0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liniile 4 -7 </w:t>
            </w:r>
            <w:r>
              <w:rPr>
                <w:b/>
                <w:bCs/>
                <w:i/>
                <w:sz w:val="20"/>
              </w:rPr>
              <w:t>s</w:t>
            </w:r>
            <w:r w:rsidRPr="00175D9D">
              <w:rPr>
                <w:b/>
                <w:bCs/>
                <w:i/>
                <w:sz w:val="20"/>
              </w:rPr>
              <w:t>t. Agigea Nord ş</w:t>
            </w:r>
            <w:r w:rsidRPr="00175D9D">
              <w:rPr>
                <w:b/>
                <w:bCs/>
                <w:i/>
                <w:sz w:val="20"/>
                <w:lang w:val="en-US"/>
              </w:rPr>
              <w:t>i la linia C</w:t>
            </w:r>
            <w:r>
              <w:rPr>
                <w:b/>
                <w:bCs/>
                <w:i/>
                <w:sz w:val="20"/>
                <w:lang w:val="en-US"/>
              </w:rPr>
              <w:t>OMVEX</w:t>
            </w:r>
            <w:r w:rsidRPr="00175D9D">
              <w:rPr>
                <w:b/>
                <w:bCs/>
                <w:i/>
                <w:sz w:val="20"/>
                <w:lang w:val="en-US"/>
              </w:rPr>
              <w:t>.</w:t>
            </w:r>
          </w:p>
        </w:tc>
      </w:tr>
      <w:tr w:rsidR="00B124C3" w14:paraId="136CB14E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6E1D2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2259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98FDE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0E1FB" w14:textId="77777777" w:rsidR="00B124C3" w:rsidRDefault="00B124C3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168A4C14" w14:textId="77777777" w:rsidR="00B124C3" w:rsidRDefault="00B124C3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55256" w14:textId="77777777" w:rsidR="00B124C3" w:rsidRDefault="00B124C3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5849A7D" w14:textId="77777777" w:rsidR="00B124C3" w:rsidRDefault="00B124C3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780CF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53F0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06B86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9EE6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0FC2036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și invers.</w:t>
            </w:r>
          </w:p>
        </w:tc>
      </w:tr>
      <w:tr w:rsidR="00B124C3" w14:paraId="0795244B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AB036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6EE4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620FA10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2+272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2AE0B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B9D8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Agigea Nord - </w:t>
            </w:r>
          </w:p>
          <w:p w14:paraId="6AD84E5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Constanța Port Zona C</w:t>
            </w:r>
          </w:p>
          <w:p w14:paraId="07414B5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(linia COMVEX)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3772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F28BA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A305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045CC84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2+146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D1E3E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E1C6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75D08A17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E088A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A984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0EFA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5B58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Port</w:t>
            </w:r>
          </w:p>
          <w:p w14:paraId="7030CA4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Zona C, Grupa A, liniile 1, 2, 3 și 4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E3E9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4495F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FC0E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7BC92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A33C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3567A1E4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E94C8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EA36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EC191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49EC9" w14:textId="77777777" w:rsidR="00B124C3" w:rsidRDefault="00B124C3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761C46F4" w14:textId="77777777" w:rsidR="00B124C3" w:rsidRDefault="00B124C3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AF8D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9809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5E51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  <w:p w14:paraId="0D024F7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47B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C71D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0469AB70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A736E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B3E5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232+900</w:t>
            </w:r>
          </w:p>
          <w:p w14:paraId="15C47C3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233+090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DD1D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8657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6FE8AAA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83D4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4DBC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090E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4A4F2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8B16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34F2AE32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288F4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CEB5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DDF6B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0F227" w14:textId="77777777" w:rsidR="00B124C3" w:rsidRDefault="00B124C3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49567352" w14:textId="77777777" w:rsidR="00B124C3" w:rsidRDefault="00B124C3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X, peste sch.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2F0A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5E9D0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7B98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  <w:p w14:paraId="7AE5A8F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FF0A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050A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51F49435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18F5A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54BB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  <w:p w14:paraId="17263AB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234+300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66D45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AC92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47C3DC3F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5392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D4B1A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7136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0A3B8" w14:textId="77777777" w:rsidR="00B124C3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5BE5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246B7451" w14:textId="77777777">
        <w:trPr>
          <w:cantSplit/>
          <w:trHeight w:val="11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68581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C6DF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2ACB6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8AD1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0CB61A1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29A3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1B26DD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 / 11 </w:t>
            </w:r>
          </w:p>
          <w:p w14:paraId="352BDC3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C1C65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A4D8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DBB43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5FD8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din st. Agigea Nord pe firul II 813 spre staţia Ferry - Boat.</w:t>
            </w:r>
          </w:p>
        </w:tc>
      </w:tr>
      <w:tr w:rsidR="00B124C3" w14:paraId="0F158988" w14:textId="77777777">
        <w:trPr>
          <w:cantSplit/>
          <w:trHeight w:val="67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A0637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D4E1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88CBD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BE8B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17FC1F0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E57BC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8B8902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– 9 /11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E0ABE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F034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C7B20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C626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007D2E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813 spre staţia </w:t>
            </w:r>
          </w:p>
          <w:p w14:paraId="773388D7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- Boat.</w:t>
            </w:r>
          </w:p>
        </w:tc>
      </w:tr>
      <w:tr w:rsidR="00B124C3" w14:paraId="629C8A43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9EFC3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FDF0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245+070</w:t>
            </w:r>
          </w:p>
          <w:p w14:paraId="5F9B416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245+120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88838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EC5F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13FCF3E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61C6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D087D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B9887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722D9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0B45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792B7A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pentru primul vehicul din compunerea trenului (locomotivă sau vagon).</w:t>
            </w:r>
          </w:p>
        </w:tc>
      </w:tr>
      <w:tr w:rsidR="00B124C3" w14:paraId="348CCE8D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10B33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77BB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248+900</w:t>
            </w:r>
          </w:p>
          <w:p w14:paraId="78E213AA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94816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F3A0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7C92D83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CB6FB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4734E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8530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6D9C9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DD97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Se respectă numai cu primul hehicul din componența trenului (Locomotivă sau automotor)</w:t>
            </w:r>
          </w:p>
        </w:tc>
      </w:tr>
      <w:tr w:rsidR="00B124C3" w14:paraId="5AF32649" w14:textId="77777777">
        <w:trPr>
          <w:cantSplit/>
          <w:trHeight w:val="7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CB7AA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EB05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250+500</w:t>
            </w:r>
          </w:p>
          <w:p w14:paraId="253F498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250+550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39C2E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B3AA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54C6A78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5FE7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F46C9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B720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22453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85D5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190CC1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 trenului (locomotivă sau vagon).</w:t>
            </w:r>
          </w:p>
        </w:tc>
      </w:tr>
      <w:tr w:rsidR="00B124C3" w14:paraId="2A45967D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0AFBD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2AAB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D26FE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DD4A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15B430F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61CF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2D96C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BD0F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C4735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48DE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B124C3" w14:paraId="42C642BC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B07A3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0C3F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252+000</w:t>
            </w:r>
          </w:p>
          <w:p w14:paraId="1B7ACD13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252+500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A0C6C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B5FC0" w14:textId="77777777" w:rsidR="00B124C3" w:rsidRDefault="00B124C3" w:rsidP="003921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Costineşti</w:t>
            </w:r>
          </w:p>
          <w:p w14:paraId="1F7544C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Tabără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B91A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EAE72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270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1FD2F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AB74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71065272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B109F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973F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260+700</w:t>
            </w:r>
          </w:p>
          <w:p w14:paraId="11A17F4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262+400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D80E4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69573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Neptun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048E6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97D84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10241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02E2A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7BDBA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49CA3F9A" w14:textId="77777777">
        <w:trPr>
          <w:cantSplit/>
          <w:trHeight w:val="762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5E35E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03BAF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E5455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1DB8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Neptun</w:t>
            </w:r>
          </w:p>
          <w:p w14:paraId="031EE859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4634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302105B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6 - 8 - 10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612ED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1042E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A631A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8C92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</w:tc>
      </w:tr>
      <w:tr w:rsidR="00B124C3" w14:paraId="3E9FBD38" w14:textId="77777777">
        <w:trPr>
          <w:cantSplit/>
          <w:trHeight w:val="42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6CDA3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BC62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C8048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22F02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45124C4C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5E104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6 </w:t>
            </w:r>
          </w:p>
          <w:p w14:paraId="7E963562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AF61F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0F779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2D298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5F1CD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799A247B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7668D0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8 - 10.</w:t>
            </w:r>
          </w:p>
        </w:tc>
      </w:tr>
      <w:tr w:rsidR="00B124C3" w14:paraId="58084CCC" w14:textId="77777777">
        <w:trPr>
          <w:cantSplit/>
          <w:trHeight w:val="2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AD607" w14:textId="77777777" w:rsidR="00B124C3" w:rsidRDefault="00B124C3" w:rsidP="00B124C3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1855D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60AD1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9B915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5EDE4D91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9 abătută 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2A618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ABAA835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3C9A7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BE1B0" w14:textId="77777777" w:rsidR="00B124C3" w:rsidRDefault="00B124C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DE47E" w14:textId="77777777" w:rsidR="00B124C3" w:rsidRPr="00564F54" w:rsidRDefault="00B124C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3A184" w14:textId="77777777" w:rsidR="00B124C3" w:rsidRDefault="00B124C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51771416" w14:textId="77777777" w:rsidR="00B124C3" w:rsidRPr="00237377" w:rsidRDefault="00B124C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62780A20" w14:textId="77777777" w:rsidR="00B124C3" w:rsidRDefault="00B124C3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814</w:t>
      </w:r>
    </w:p>
    <w:p w14:paraId="322954CD" w14:textId="77777777" w:rsidR="00B124C3" w:rsidRDefault="00B124C3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B124C3" w14:paraId="00727CD3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71AE1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F24D9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55D17" w14:textId="77777777" w:rsidR="00B124C3" w:rsidRPr="002B6917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12768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D517169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89E91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7D6DA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A292F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ACE8F" w14:textId="77777777" w:rsidR="00B124C3" w:rsidRPr="002A6824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31FAA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1DEE9693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B69BE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4759D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0FA4D" w14:textId="77777777" w:rsidR="00B124C3" w:rsidRPr="002B6917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F35F7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1B5FDFA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D30F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29AC6912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79C66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7CC20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9DA7" w14:textId="77777777" w:rsidR="00B124C3" w:rsidRPr="002A6824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2C1B9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0994E23A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33A00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4FF79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986E5" w14:textId="77777777" w:rsidR="00B124C3" w:rsidRPr="002B6917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8D309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8F4E3EC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8C50E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380C684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4F093C7D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3062794D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45C68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9EF08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3B2F0" w14:textId="77777777" w:rsidR="00B124C3" w:rsidRPr="002A6824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48165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20B4FE5A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77914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CBBF9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412C6" w14:textId="77777777" w:rsidR="00B124C3" w:rsidRPr="002B6917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13589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CAF8922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CB851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0FA7C289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EC3B5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6CA99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7333E" w14:textId="77777777" w:rsidR="00B124C3" w:rsidRPr="002A6824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574F7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369657DE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E80C6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F055C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D58EA" w14:textId="77777777" w:rsidR="00B124C3" w:rsidRPr="002B6917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8CF37" w14:textId="77777777" w:rsidR="00B124C3" w:rsidRDefault="00B124C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E725263" w14:textId="77777777" w:rsidR="00B124C3" w:rsidRDefault="00B124C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F7EE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3D441CB7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E662E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2DA6A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1D6F9" w14:textId="77777777" w:rsidR="00B124C3" w:rsidRPr="002A6824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0C65A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B124C3" w14:paraId="45E568CA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5AC27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A191B" w14:textId="77777777" w:rsidR="00B124C3" w:rsidRDefault="00B124C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1D87A" w14:textId="77777777" w:rsidR="00B124C3" w:rsidRPr="002B6917" w:rsidRDefault="00B124C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ABEF4" w14:textId="77777777" w:rsidR="00B124C3" w:rsidRDefault="00B124C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C9C4938" w14:textId="77777777" w:rsidR="00B124C3" w:rsidRDefault="00B124C3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1B420" w14:textId="77777777" w:rsidR="00B124C3" w:rsidRDefault="00B124C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6657EDBD" w14:textId="77777777" w:rsidR="00B124C3" w:rsidRDefault="00B124C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85BC0" w14:textId="77777777" w:rsidR="00B124C3" w:rsidRDefault="00B124C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4CAC3" w14:textId="77777777" w:rsidR="00B124C3" w:rsidRDefault="00B124C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377E7" w14:textId="77777777" w:rsidR="00B124C3" w:rsidRPr="002A6824" w:rsidRDefault="00B124C3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BA353" w14:textId="77777777" w:rsidR="00B124C3" w:rsidRDefault="00B124C3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B124C3" w14:paraId="43966CDF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1EBB9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CBF9F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FFF12" w14:textId="77777777" w:rsidR="00B124C3" w:rsidRPr="002B6917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913E2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6F2C7D5F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18D28F2A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AF63A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5550335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8F6ED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5A071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8C753" w14:textId="77777777" w:rsidR="00B124C3" w:rsidRPr="002A6824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37E71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56D6ED5E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B8D36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54788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5EA12" w14:textId="77777777" w:rsidR="00B124C3" w:rsidRPr="002B6917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1A12F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C917074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3C697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3A366E64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5BC82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D9A53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6267D" w14:textId="77777777" w:rsidR="00B124C3" w:rsidRPr="002A6824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F5610" w14:textId="77777777" w:rsidR="00B124C3" w:rsidRDefault="00B124C3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FF576B0" w14:textId="77777777" w:rsidR="00B124C3" w:rsidRDefault="00B124C3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B124C3" w14:paraId="12574E8B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D082B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F0502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FD7B9" w14:textId="77777777" w:rsidR="00B124C3" w:rsidRPr="002B6917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39E4F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61D2F30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83342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33741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B8F02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A03C3" w14:textId="77777777" w:rsidR="00B124C3" w:rsidRPr="002A6824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F26FB" w14:textId="77777777" w:rsidR="00B124C3" w:rsidRDefault="00B124C3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B124C3" w14:paraId="3B8D8612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CD86E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7B4B2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2E9C0E78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3EA89" w14:textId="77777777" w:rsidR="00B124C3" w:rsidRPr="002B6917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9548C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001D6358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0278CA57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714E4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95A44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8A875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0EA394D5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15A77" w14:textId="77777777" w:rsidR="00B124C3" w:rsidRPr="002A6824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84BB7" w14:textId="77777777" w:rsidR="00B124C3" w:rsidRDefault="00B124C3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B124C3" w14:paraId="504163A3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D2B2B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DE729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A083A" w14:textId="77777777" w:rsidR="00B124C3" w:rsidRPr="002B6917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A8E7B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8F6CD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3FF0E286" w14:textId="77777777" w:rsidR="00B124C3" w:rsidRDefault="00B124C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F1688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02FCF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6C7DB" w14:textId="77777777" w:rsidR="00B124C3" w:rsidRPr="002A6824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DE41E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1CC51849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B124C3" w14:paraId="4F5A2B45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84A1D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03BF0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83457" w14:textId="77777777" w:rsidR="00B124C3" w:rsidRPr="002B6917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CB263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4766D" w14:textId="77777777" w:rsidR="00B124C3" w:rsidRDefault="00B124C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0142F" w14:textId="77777777" w:rsidR="00B124C3" w:rsidRPr="00557C88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307B8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C03F8" w14:textId="77777777" w:rsidR="00B124C3" w:rsidRPr="002A6824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1310A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A530E59" w14:textId="77777777" w:rsidR="00B124C3" w:rsidRPr="00D83307" w:rsidRDefault="00B124C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B124C3" w14:paraId="6D44ACF4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AE615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9A2AC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281AB" w14:textId="77777777" w:rsidR="00B124C3" w:rsidRPr="002B6917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54726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75F76853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A2B2B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6E392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50E6F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7B395" w14:textId="77777777" w:rsidR="00B124C3" w:rsidRPr="002A6824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12D53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00A7AEE2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C0ABE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50FD7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D657A" w14:textId="77777777" w:rsidR="00B124C3" w:rsidRPr="002B6917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ABFE8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42F0DECE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04F2B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9EAC0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FC88D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DAC5A" w14:textId="77777777" w:rsidR="00B124C3" w:rsidRPr="002A6824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9DE72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5B2AA251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CC40E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A3085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41EAE" w14:textId="77777777" w:rsidR="00B124C3" w:rsidRPr="002B6917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D42C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1DFD8975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F0F71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035E5" w14:textId="77777777" w:rsidR="00B124C3" w:rsidRPr="00557C88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075D8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5CFA3" w14:textId="77777777" w:rsidR="00B124C3" w:rsidRPr="002A6824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B76D6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B124C3" w14:paraId="1A3002CB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1EE92" w14:textId="77777777" w:rsidR="00B124C3" w:rsidRDefault="00B124C3" w:rsidP="00B124C3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A1528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A6942" w14:textId="77777777" w:rsidR="00B124C3" w:rsidRPr="002B6917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4FEFE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56F70D0C" w14:textId="77777777" w:rsidR="00B124C3" w:rsidRPr="006315B8" w:rsidRDefault="00B124C3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C56BB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827CF" w14:textId="77777777" w:rsidR="00B124C3" w:rsidRPr="00557C88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C3546" w14:textId="77777777" w:rsidR="00B124C3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488AF" w14:textId="77777777" w:rsidR="00B124C3" w:rsidRPr="002A6824" w:rsidRDefault="00B124C3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C7BA4" w14:textId="77777777" w:rsidR="00B124C3" w:rsidRDefault="00B124C3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EE7F2C6" w14:textId="77777777" w:rsidR="00B124C3" w:rsidRPr="00930181" w:rsidRDefault="00B124C3">
      <w:pPr>
        <w:tabs>
          <w:tab w:val="left" w:pos="3183"/>
        </w:tabs>
      </w:pPr>
    </w:p>
    <w:p w14:paraId="74ED3FEF" w14:textId="77777777" w:rsidR="00B124C3" w:rsidRDefault="00B124C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8E10B73" w14:textId="77777777" w:rsidR="002F143A" w:rsidRDefault="002F143A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33F028BB" w14:textId="77777777" w:rsidR="002F143A" w:rsidRDefault="002F143A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6C7AD83" w14:textId="77777777" w:rsidR="002F143A" w:rsidRDefault="002F143A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ED30AD7" w14:textId="77777777" w:rsidR="002F143A" w:rsidRDefault="002F143A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F28EAC2" w14:textId="77777777" w:rsidR="002F143A" w:rsidRDefault="002F143A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06EF6F0" w14:textId="77777777" w:rsidR="002F143A" w:rsidRDefault="002F143A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9DFF671" w14:textId="77777777" w:rsidR="002F143A" w:rsidRDefault="002F143A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87978B5" w14:textId="77777777" w:rsidR="002F143A" w:rsidRPr="00C21F42" w:rsidRDefault="002F143A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CBABA52" w14:textId="77777777" w:rsidR="00B124C3" w:rsidRPr="00C21F42" w:rsidRDefault="00B124C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328AB76D" w14:textId="77777777" w:rsidR="00B124C3" w:rsidRPr="00C21F42" w:rsidRDefault="00B124C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0EABB00F" w14:textId="77777777" w:rsidR="00B124C3" w:rsidRPr="00C21F42" w:rsidRDefault="00B124C3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6B8DF2A8" w14:textId="77777777" w:rsidR="00B124C3" w:rsidRDefault="00B124C3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3FA3149D" w14:textId="77777777" w:rsidR="00B124C3" w:rsidRPr="00C21F42" w:rsidRDefault="00B124C3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6E5A8EFE" w14:textId="77777777" w:rsidR="00B124C3" w:rsidRPr="00C21F42" w:rsidRDefault="00B124C3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232C9CD0" w14:textId="77777777" w:rsidR="00B124C3" w:rsidRPr="00C21F42" w:rsidRDefault="00B124C3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018898D4" w14:textId="77777777" w:rsidR="00B124C3" w:rsidRPr="00C21F42" w:rsidRDefault="00B124C3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5682FCED" w14:textId="77777777" w:rsidR="00FB37F1" w:rsidRPr="00B55ACB" w:rsidRDefault="00FB37F1" w:rsidP="00B55ACB"/>
    <w:sectPr w:rsidR="00FB37F1" w:rsidRPr="00B55ACB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B36A4" w14:textId="77777777" w:rsidR="00240130" w:rsidRDefault="00240130">
      <w:r>
        <w:separator/>
      </w:r>
    </w:p>
  </w:endnote>
  <w:endnote w:type="continuationSeparator" w:id="0">
    <w:p w14:paraId="77FF34D0" w14:textId="77777777" w:rsidR="00240130" w:rsidRDefault="0024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7A3CB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92671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F15FD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5312C" w14:textId="77777777" w:rsidR="00240130" w:rsidRDefault="00240130">
      <w:r>
        <w:separator/>
      </w:r>
    </w:p>
  </w:footnote>
  <w:footnote w:type="continuationSeparator" w:id="0">
    <w:p w14:paraId="56368365" w14:textId="77777777" w:rsidR="00240130" w:rsidRDefault="0024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CD68E" w14:textId="77777777" w:rsidR="006F5073" w:rsidRDefault="00FB2EA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31E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1FF681" w14:textId="28D0D81C" w:rsidR="006F5073" w:rsidRDefault="008469F6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7E74AF">
      <w:rPr>
        <w:b/>
        <w:bCs/>
        <w:i/>
        <w:iCs/>
        <w:sz w:val="22"/>
      </w:rPr>
      <w:t>decada 11-20 august 2026</w:t>
    </w:r>
  </w:p>
  <w:p w14:paraId="24408284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713BC6">
      <w:rPr>
        <w:rStyle w:val="PageNumber"/>
        <w:b/>
        <w:bCs/>
      </w:rPr>
      <w:t>BRASOV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7070CB33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59DBB8A6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5D47A912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212DFF8B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CB12F77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3476DC5F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EF0F0F7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0C592660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5321E0E7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55BDE85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186429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6B4980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19393F5A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44402E5F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6D3FC1B5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1F73CBB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44E1B510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21EC0C91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77AAE3C6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71F11F9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4A56871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7489CBC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655BA19A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07538B28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2B0E3AD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5BF37A75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26ADB11F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7F078B4C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23054AC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32D08C1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71B5856A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BCC214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4125959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59E93BF7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63AE58B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28DF9C3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0BB377C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5F77D9AB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D9B66" w14:textId="77777777" w:rsidR="006F5073" w:rsidRDefault="00FB2EA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422">
      <w:rPr>
        <w:rStyle w:val="PageNumber"/>
        <w:noProof/>
      </w:rPr>
      <w:t>3</w:t>
    </w:r>
    <w:r>
      <w:rPr>
        <w:rStyle w:val="PageNumber"/>
      </w:rPr>
      <w:fldChar w:fldCharType="end"/>
    </w:r>
  </w:p>
  <w:p w14:paraId="6A1BD7B2" w14:textId="5BA076F3" w:rsidR="0098517A" w:rsidRPr="0098517A" w:rsidRDefault="00783547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7E74AF">
      <w:rPr>
        <w:b/>
        <w:bCs/>
        <w:i/>
        <w:iCs/>
        <w:sz w:val="22"/>
      </w:rPr>
      <w:t>decada 11-20 august 2026</w:t>
    </w:r>
  </w:p>
  <w:p w14:paraId="492EA45A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1D63DEA0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1B605002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58EA12D3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26E1080A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21FE23E1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2DB323B7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713BC6">
      <w:rPr>
        <w:rStyle w:val="PageNumber"/>
        <w:b/>
        <w:bCs/>
      </w:rPr>
      <w:t>BRASOV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25DDB472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4C6DE711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2F464ADF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36B322BB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114831FC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19B2400E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665012B4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28EA7762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45F2A4F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08AFAB0B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56417C84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2952C4A6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674ECEF9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556708E9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6CCDC668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2D4175F9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357A46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144AE02F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787199C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34EE216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E8555C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4C394EF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4D97747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65B89B7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40BF09D2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7BE89D0B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290BB2A9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45604039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188C9723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48ED7AE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6F5105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1281BE0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66461F3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40E525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47A7E4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7A4AF7A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40D1D3F0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C675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9545FF"/>
    <w:multiLevelType w:val="hybridMultilevel"/>
    <w:tmpl w:val="0BD688D8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" w15:restartNumberingAfterBreak="0">
    <w:nsid w:val="05FF2E43"/>
    <w:multiLevelType w:val="hybridMultilevel"/>
    <w:tmpl w:val="F9B64EF4"/>
    <w:lvl w:ilvl="0" w:tplc="A21EF69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662DC3"/>
    <w:multiLevelType w:val="hybridMultilevel"/>
    <w:tmpl w:val="BEC06E9C"/>
    <w:lvl w:ilvl="0" w:tplc="5C06CB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D662CD"/>
    <w:multiLevelType w:val="hybridMultilevel"/>
    <w:tmpl w:val="5DD407AA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2B045A"/>
    <w:multiLevelType w:val="hybridMultilevel"/>
    <w:tmpl w:val="B11C1D36"/>
    <w:lvl w:ilvl="0" w:tplc="42FE799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8B465B"/>
    <w:multiLevelType w:val="hybridMultilevel"/>
    <w:tmpl w:val="90C66EC2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9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565C17"/>
    <w:multiLevelType w:val="hybridMultilevel"/>
    <w:tmpl w:val="1DC42A92"/>
    <w:lvl w:ilvl="0" w:tplc="75BAFA0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6B00CB"/>
    <w:multiLevelType w:val="hybridMultilevel"/>
    <w:tmpl w:val="20C8EE8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27A77EA1"/>
    <w:multiLevelType w:val="hybridMultilevel"/>
    <w:tmpl w:val="66E4BB5A"/>
    <w:lvl w:ilvl="0" w:tplc="B88C8318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8" w15:restartNumberingAfterBreak="0">
    <w:nsid w:val="28A20DD1"/>
    <w:multiLevelType w:val="hybridMultilevel"/>
    <w:tmpl w:val="C8C0072C"/>
    <w:lvl w:ilvl="0" w:tplc="28E8B83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2B4B1724"/>
    <w:multiLevelType w:val="hybridMultilevel"/>
    <w:tmpl w:val="67BE4150"/>
    <w:lvl w:ilvl="0" w:tplc="98F4672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3343B4"/>
    <w:multiLevelType w:val="hybridMultilevel"/>
    <w:tmpl w:val="61903466"/>
    <w:lvl w:ilvl="0" w:tplc="F78EAE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 w15:restartNumberingAfterBreak="0">
    <w:nsid w:val="2DB52B92"/>
    <w:multiLevelType w:val="hybridMultilevel"/>
    <w:tmpl w:val="8B5E0428"/>
    <w:lvl w:ilvl="0" w:tplc="0120607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22A75"/>
    <w:multiLevelType w:val="hybridMultilevel"/>
    <w:tmpl w:val="6DF6E520"/>
    <w:lvl w:ilvl="0" w:tplc="900A3456">
      <w:start w:val="1"/>
      <w:numFmt w:val="decimal"/>
      <w:lvlRestart w:val="0"/>
      <w:suff w:val="nothing"/>
      <w:lvlText w:val="%1"/>
      <w:lvlJc w:val="right"/>
      <w:pPr>
        <w:ind w:left="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E341C4"/>
    <w:multiLevelType w:val="hybridMultilevel"/>
    <w:tmpl w:val="714E3CFA"/>
    <w:lvl w:ilvl="0" w:tplc="003068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4F72C9"/>
    <w:multiLevelType w:val="hybridMultilevel"/>
    <w:tmpl w:val="2654C488"/>
    <w:lvl w:ilvl="0" w:tplc="402AF31C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7" w15:restartNumberingAfterBreak="0">
    <w:nsid w:val="3DA071EC"/>
    <w:multiLevelType w:val="hybridMultilevel"/>
    <w:tmpl w:val="07C44D06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8" w15:restartNumberingAfterBreak="0">
    <w:nsid w:val="3EF02C7E"/>
    <w:multiLevelType w:val="hybridMultilevel"/>
    <w:tmpl w:val="8F16DB08"/>
    <w:lvl w:ilvl="0" w:tplc="18D02684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9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0" w15:restartNumberingAfterBreak="0">
    <w:nsid w:val="43234AD8"/>
    <w:multiLevelType w:val="multilevel"/>
    <w:tmpl w:val="43D0FAB0"/>
    <w:lvl w:ilvl="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9F10EF"/>
    <w:multiLevelType w:val="hybridMultilevel"/>
    <w:tmpl w:val="9340A38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3" w15:restartNumberingAfterBreak="0">
    <w:nsid w:val="53CD1A91"/>
    <w:multiLevelType w:val="hybridMultilevel"/>
    <w:tmpl w:val="0B12258A"/>
    <w:lvl w:ilvl="0" w:tplc="84009E2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2F2115"/>
    <w:multiLevelType w:val="hybridMultilevel"/>
    <w:tmpl w:val="DDEEA4A4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5" w15:restartNumberingAfterBreak="0">
    <w:nsid w:val="5D2C203F"/>
    <w:multiLevelType w:val="hybridMultilevel"/>
    <w:tmpl w:val="00483D5A"/>
    <w:lvl w:ilvl="0" w:tplc="0E621C5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0D4C68"/>
    <w:multiLevelType w:val="hybridMultilevel"/>
    <w:tmpl w:val="CA7EF4BC"/>
    <w:lvl w:ilvl="0" w:tplc="FECA14C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D94AFC"/>
    <w:multiLevelType w:val="hybridMultilevel"/>
    <w:tmpl w:val="E64A247C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8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40" w15:restartNumberingAfterBreak="0">
    <w:nsid w:val="686E0020"/>
    <w:multiLevelType w:val="hybridMultilevel"/>
    <w:tmpl w:val="BF162CBE"/>
    <w:lvl w:ilvl="0" w:tplc="5A4EFE2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1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2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4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5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7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845365810">
    <w:abstractNumId w:val="31"/>
  </w:num>
  <w:num w:numId="2" w16cid:durableId="528682077">
    <w:abstractNumId w:val="30"/>
  </w:num>
  <w:num w:numId="3" w16cid:durableId="1049263936">
    <w:abstractNumId w:val="28"/>
  </w:num>
  <w:num w:numId="4" w16cid:durableId="1391685917">
    <w:abstractNumId w:val="36"/>
  </w:num>
  <w:num w:numId="5" w16cid:durableId="254679305">
    <w:abstractNumId w:val="23"/>
  </w:num>
  <w:num w:numId="6" w16cid:durableId="217740859">
    <w:abstractNumId w:val="35"/>
  </w:num>
  <w:num w:numId="7" w16cid:durableId="1679384678">
    <w:abstractNumId w:val="43"/>
  </w:num>
  <w:num w:numId="8" w16cid:durableId="1288388605">
    <w:abstractNumId w:val="17"/>
  </w:num>
  <w:num w:numId="9" w16cid:durableId="1403331679">
    <w:abstractNumId w:val="34"/>
  </w:num>
  <w:num w:numId="10" w16cid:durableId="946889578">
    <w:abstractNumId w:val="6"/>
  </w:num>
  <w:num w:numId="11" w16cid:durableId="777607632">
    <w:abstractNumId w:val="27"/>
  </w:num>
  <w:num w:numId="12" w16cid:durableId="2074769900">
    <w:abstractNumId w:val="10"/>
  </w:num>
  <w:num w:numId="13" w16cid:durableId="1184783915">
    <w:abstractNumId w:val="2"/>
  </w:num>
  <w:num w:numId="14" w16cid:durableId="1079517301">
    <w:abstractNumId w:val="42"/>
  </w:num>
  <w:num w:numId="15" w16cid:durableId="811023296">
    <w:abstractNumId w:val="47"/>
  </w:num>
  <w:num w:numId="16" w16cid:durableId="885263045">
    <w:abstractNumId w:val="19"/>
  </w:num>
  <w:num w:numId="17" w16cid:durableId="2029215308">
    <w:abstractNumId w:val="41"/>
  </w:num>
  <w:num w:numId="18" w16cid:durableId="1208643832">
    <w:abstractNumId w:val="40"/>
  </w:num>
  <w:num w:numId="19" w16cid:durableId="1139808656">
    <w:abstractNumId w:val="22"/>
  </w:num>
  <w:num w:numId="20" w16cid:durableId="2011443954">
    <w:abstractNumId w:val="5"/>
  </w:num>
  <w:num w:numId="21" w16cid:durableId="19402065">
    <w:abstractNumId w:val="8"/>
  </w:num>
  <w:num w:numId="22" w16cid:durableId="1704288517">
    <w:abstractNumId w:val="45"/>
  </w:num>
  <w:num w:numId="23" w16cid:durableId="214392657">
    <w:abstractNumId w:val="11"/>
  </w:num>
  <w:num w:numId="24" w16cid:durableId="84882993">
    <w:abstractNumId w:val="20"/>
  </w:num>
  <w:num w:numId="25" w16cid:durableId="65613399">
    <w:abstractNumId w:val="21"/>
  </w:num>
  <w:num w:numId="26" w16cid:durableId="71894456">
    <w:abstractNumId w:val="25"/>
  </w:num>
  <w:num w:numId="27" w16cid:durableId="182784983">
    <w:abstractNumId w:val="44"/>
  </w:num>
  <w:num w:numId="28" w16cid:durableId="598873749">
    <w:abstractNumId w:val="18"/>
  </w:num>
  <w:num w:numId="29" w16cid:durableId="557742951">
    <w:abstractNumId w:val="24"/>
  </w:num>
  <w:num w:numId="30" w16cid:durableId="2003316541">
    <w:abstractNumId w:val="3"/>
  </w:num>
  <w:num w:numId="31" w16cid:durableId="491726566">
    <w:abstractNumId w:val="13"/>
  </w:num>
  <w:num w:numId="32" w16cid:durableId="1374768146">
    <w:abstractNumId w:val="15"/>
  </w:num>
  <w:num w:numId="33" w16cid:durableId="2124642321">
    <w:abstractNumId w:val="9"/>
  </w:num>
  <w:num w:numId="34" w16cid:durableId="2009209847">
    <w:abstractNumId w:val="14"/>
  </w:num>
  <w:num w:numId="35" w16cid:durableId="1411655536">
    <w:abstractNumId w:val="38"/>
  </w:num>
  <w:num w:numId="36" w16cid:durableId="175312487">
    <w:abstractNumId w:val="7"/>
  </w:num>
  <w:num w:numId="37" w16cid:durableId="2137330231">
    <w:abstractNumId w:val="26"/>
  </w:num>
  <w:num w:numId="38" w16cid:durableId="104346094">
    <w:abstractNumId w:val="33"/>
  </w:num>
  <w:num w:numId="39" w16cid:durableId="554776066">
    <w:abstractNumId w:val="4"/>
  </w:num>
  <w:num w:numId="40" w16cid:durableId="1088505474">
    <w:abstractNumId w:val="46"/>
  </w:num>
  <w:num w:numId="41" w16cid:durableId="1204487216">
    <w:abstractNumId w:val="16"/>
  </w:num>
  <w:num w:numId="42" w16cid:durableId="605817473">
    <w:abstractNumId w:val="1"/>
  </w:num>
  <w:num w:numId="43" w16cid:durableId="243221892">
    <w:abstractNumId w:val="37"/>
  </w:num>
  <w:num w:numId="44" w16cid:durableId="1230266498">
    <w:abstractNumId w:val="39"/>
  </w:num>
  <w:num w:numId="45" w16cid:durableId="2051491828">
    <w:abstractNumId w:val="29"/>
  </w:num>
  <w:num w:numId="46" w16cid:durableId="1108620561">
    <w:abstractNumId w:val="32"/>
  </w:num>
  <w:num w:numId="47" w16cid:durableId="5328760">
    <w:abstractNumId w:val="12"/>
  </w:num>
  <w:num w:numId="48" w16cid:durableId="1093748570">
    <w:abstractNumId w:val="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BpOh9N6qnOJ23gs5ut4XagHg7YuIxxjG08eO5AFdtRfO2j87vGfEYkc/mWGh8cg7yoO+hm1k+7R/ezu+haeYoA==" w:salt="6Sq8xU42XJbezWs0SQ0GMQ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32A"/>
    <w:rsid w:val="0000269E"/>
    <w:rsid w:val="000026EB"/>
    <w:rsid w:val="00002B50"/>
    <w:rsid w:val="000034F1"/>
    <w:rsid w:val="00003549"/>
    <w:rsid w:val="00003587"/>
    <w:rsid w:val="00004110"/>
    <w:rsid w:val="00004597"/>
    <w:rsid w:val="0000523B"/>
    <w:rsid w:val="000052B6"/>
    <w:rsid w:val="0000589F"/>
    <w:rsid w:val="000058CE"/>
    <w:rsid w:val="00006151"/>
    <w:rsid w:val="0000637C"/>
    <w:rsid w:val="0000643E"/>
    <w:rsid w:val="00007238"/>
    <w:rsid w:val="00007475"/>
    <w:rsid w:val="0000774E"/>
    <w:rsid w:val="00007ACE"/>
    <w:rsid w:val="00007DC7"/>
    <w:rsid w:val="00010039"/>
    <w:rsid w:val="000101C2"/>
    <w:rsid w:val="000103A4"/>
    <w:rsid w:val="00010765"/>
    <w:rsid w:val="00010D90"/>
    <w:rsid w:val="000115FA"/>
    <w:rsid w:val="00011B93"/>
    <w:rsid w:val="000120BA"/>
    <w:rsid w:val="000128FF"/>
    <w:rsid w:val="00012BA4"/>
    <w:rsid w:val="000139C0"/>
    <w:rsid w:val="00013BE5"/>
    <w:rsid w:val="00013C88"/>
    <w:rsid w:val="000158FD"/>
    <w:rsid w:val="00015A4F"/>
    <w:rsid w:val="000160DD"/>
    <w:rsid w:val="0001621A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1498"/>
    <w:rsid w:val="00021740"/>
    <w:rsid w:val="000219E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E2B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1A8B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2DE4"/>
    <w:rsid w:val="00043394"/>
    <w:rsid w:val="000438BC"/>
    <w:rsid w:val="000445D6"/>
    <w:rsid w:val="0004485A"/>
    <w:rsid w:val="00044E51"/>
    <w:rsid w:val="00044F5F"/>
    <w:rsid w:val="00045324"/>
    <w:rsid w:val="00045C27"/>
    <w:rsid w:val="00046178"/>
    <w:rsid w:val="000466CA"/>
    <w:rsid w:val="000469F4"/>
    <w:rsid w:val="0004724D"/>
    <w:rsid w:val="000506A8"/>
    <w:rsid w:val="00050E1D"/>
    <w:rsid w:val="00050FE4"/>
    <w:rsid w:val="000512DA"/>
    <w:rsid w:val="00051625"/>
    <w:rsid w:val="0005167E"/>
    <w:rsid w:val="00051F30"/>
    <w:rsid w:val="00051FC3"/>
    <w:rsid w:val="000521A9"/>
    <w:rsid w:val="00052B71"/>
    <w:rsid w:val="00052E84"/>
    <w:rsid w:val="0005428C"/>
    <w:rsid w:val="0005447B"/>
    <w:rsid w:val="00054A92"/>
    <w:rsid w:val="00054DD5"/>
    <w:rsid w:val="000556B2"/>
    <w:rsid w:val="000556B4"/>
    <w:rsid w:val="00055937"/>
    <w:rsid w:val="00055C1D"/>
    <w:rsid w:val="00055F71"/>
    <w:rsid w:val="000562E1"/>
    <w:rsid w:val="0005699B"/>
    <w:rsid w:val="000573E2"/>
    <w:rsid w:val="0005748A"/>
    <w:rsid w:val="000600F3"/>
    <w:rsid w:val="00060563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43C5"/>
    <w:rsid w:val="00064423"/>
    <w:rsid w:val="000644F3"/>
    <w:rsid w:val="000648D5"/>
    <w:rsid w:val="00064A0E"/>
    <w:rsid w:val="00065701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B83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427"/>
    <w:rsid w:val="0007653A"/>
    <w:rsid w:val="000766EA"/>
    <w:rsid w:val="000769EB"/>
    <w:rsid w:val="00076A96"/>
    <w:rsid w:val="00076C8A"/>
    <w:rsid w:val="000773E1"/>
    <w:rsid w:val="000777D5"/>
    <w:rsid w:val="00077CD8"/>
    <w:rsid w:val="000801D8"/>
    <w:rsid w:val="000802CC"/>
    <w:rsid w:val="00080842"/>
    <w:rsid w:val="000825A4"/>
    <w:rsid w:val="00082704"/>
    <w:rsid w:val="00083EBE"/>
    <w:rsid w:val="00083F1D"/>
    <w:rsid w:val="000849CE"/>
    <w:rsid w:val="000851FF"/>
    <w:rsid w:val="00085588"/>
    <w:rsid w:val="00086325"/>
    <w:rsid w:val="00086881"/>
    <w:rsid w:val="00087050"/>
    <w:rsid w:val="0008788B"/>
    <w:rsid w:val="00087C80"/>
    <w:rsid w:val="000902A4"/>
    <w:rsid w:val="000907E7"/>
    <w:rsid w:val="00090A26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48BC"/>
    <w:rsid w:val="00094A69"/>
    <w:rsid w:val="00094F09"/>
    <w:rsid w:val="00095336"/>
    <w:rsid w:val="0009552E"/>
    <w:rsid w:val="000959A0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9C5"/>
    <w:rsid w:val="000B7111"/>
    <w:rsid w:val="000B787E"/>
    <w:rsid w:val="000B7B54"/>
    <w:rsid w:val="000C03A6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B46"/>
    <w:rsid w:val="000C4E27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43E1"/>
    <w:rsid w:val="000D4D0E"/>
    <w:rsid w:val="000D52D2"/>
    <w:rsid w:val="000D53F8"/>
    <w:rsid w:val="000D567E"/>
    <w:rsid w:val="000D5CB8"/>
    <w:rsid w:val="000D5E36"/>
    <w:rsid w:val="000D5EDB"/>
    <w:rsid w:val="000D6084"/>
    <w:rsid w:val="000D6208"/>
    <w:rsid w:val="000D6601"/>
    <w:rsid w:val="000D68E9"/>
    <w:rsid w:val="000D7203"/>
    <w:rsid w:val="000D7D26"/>
    <w:rsid w:val="000E0117"/>
    <w:rsid w:val="000E0541"/>
    <w:rsid w:val="000E08DC"/>
    <w:rsid w:val="000E09C7"/>
    <w:rsid w:val="000E0CB8"/>
    <w:rsid w:val="000E1564"/>
    <w:rsid w:val="000E208D"/>
    <w:rsid w:val="000E23D6"/>
    <w:rsid w:val="000E2485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27A"/>
    <w:rsid w:val="000E42CD"/>
    <w:rsid w:val="000E4704"/>
    <w:rsid w:val="000E56ED"/>
    <w:rsid w:val="000E572C"/>
    <w:rsid w:val="000E5788"/>
    <w:rsid w:val="000E61CD"/>
    <w:rsid w:val="000E6449"/>
    <w:rsid w:val="000E64DA"/>
    <w:rsid w:val="000E6526"/>
    <w:rsid w:val="000E6AB2"/>
    <w:rsid w:val="000E72A7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3B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BE4"/>
    <w:rsid w:val="000F5D67"/>
    <w:rsid w:val="000F6410"/>
    <w:rsid w:val="000F6D5C"/>
    <w:rsid w:val="000F7405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84B"/>
    <w:rsid w:val="00107DC3"/>
    <w:rsid w:val="001107DF"/>
    <w:rsid w:val="0011087F"/>
    <w:rsid w:val="00110BC0"/>
    <w:rsid w:val="0011161D"/>
    <w:rsid w:val="00111AE5"/>
    <w:rsid w:val="0011229F"/>
    <w:rsid w:val="001129FF"/>
    <w:rsid w:val="00112A6B"/>
    <w:rsid w:val="00112BA7"/>
    <w:rsid w:val="0011302D"/>
    <w:rsid w:val="0011321B"/>
    <w:rsid w:val="001133E1"/>
    <w:rsid w:val="00113537"/>
    <w:rsid w:val="001138BB"/>
    <w:rsid w:val="00113BA0"/>
    <w:rsid w:val="00113CC5"/>
    <w:rsid w:val="00113D6F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19AF"/>
    <w:rsid w:val="00131C45"/>
    <w:rsid w:val="001322D8"/>
    <w:rsid w:val="00132A52"/>
    <w:rsid w:val="00132ACA"/>
    <w:rsid w:val="00132DF9"/>
    <w:rsid w:val="001333B4"/>
    <w:rsid w:val="0013363B"/>
    <w:rsid w:val="0013397E"/>
    <w:rsid w:val="00133B74"/>
    <w:rsid w:val="00133D4D"/>
    <w:rsid w:val="00133E0E"/>
    <w:rsid w:val="001342FE"/>
    <w:rsid w:val="00134BFC"/>
    <w:rsid w:val="0013537C"/>
    <w:rsid w:val="00135AFB"/>
    <w:rsid w:val="001360D6"/>
    <w:rsid w:val="001366B7"/>
    <w:rsid w:val="001370FC"/>
    <w:rsid w:val="00137B02"/>
    <w:rsid w:val="00137C8C"/>
    <w:rsid w:val="00137D90"/>
    <w:rsid w:val="001408C3"/>
    <w:rsid w:val="00140CBB"/>
    <w:rsid w:val="00140CE7"/>
    <w:rsid w:val="00141BC2"/>
    <w:rsid w:val="00141F1A"/>
    <w:rsid w:val="001429C7"/>
    <w:rsid w:val="00142D8C"/>
    <w:rsid w:val="00142EB5"/>
    <w:rsid w:val="00145027"/>
    <w:rsid w:val="001454E4"/>
    <w:rsid w:val="001456BA"/>
    <w:rsid w:val="0014594B"/>
    <w:rsid w:val="0014619B"/>
    <w:rsid w:val="0014665A"/>
    <w:rsid w:val="001467FB"/>
    <w:rsid w:val="00146A04"/>
    <w:rsid w:val="00146A61"/>
    <w:rsid w:val="0015014F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B66"/>
    <w:rsid w:val="00152F6B"/>
    <w:rsid w:val="0015316E"/>
    <w:rsid w:val="0015365C"/>
    <w:rsid w:val="00153AC3"/>
    <w:rsid w:val="00153B5E"/>
    <w:rsid w:val="00153E52"/>
    <w:rsid w:val="0015418D"/>
    <w:rsid w:val="00154FB1"/>
    <w:rsid w:val="0015515E"/>
    <w:rsid w:val="00155A29"/>
    <w:rsid w:val="00155A9B"/>
    <w:rsid w:val="00155C5D"/>
    <w:rsid w:val="001564C5"/>
    <w:rsid w:val="0015738F"/>
    <w:rsid w:val="001574C6"/>
    <w:rsid w:val="00157965"/>
    <w:rsid w:val="00157E9D"/>
    <w:rsid w:val="001616EC"/>
    <w:rsid w:val="00161B3A"/>
    <w:rsid w:val="00161EA6"/>
    <w:rsid w:val="00162E5A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14AE"/>
    <w:rsid w:val="0017209C"/>
    <w:rsid w:val="001720D0"/>
    <w:rsid w:val="001720E1"/>
    <w:rsid w:val="001723FD"/>
    <w:rsid w:val="001724D6"/>
    <w:rsid w:val="001725CC"/>
    <w:rsid w:val="00172B2E"/>
    <w:rsid w:val="00172DC7"/>
    <w:rsid w:val="00173DCC"/>
    <w:rsid w:val="0017418B"/>
    <w:rsid w:val="0017431A"/>
    <w:rsid w:val="001744EC"/>
    <w:rsid w:val="001747BC"/>
    <w:rsid w:val="0017502F"/>
    <w:rsid w:val="0017514C"/>
    <w:rsid w:val="00176740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9D8"/>
    <w:rsid w:val="00182A77"/>
    <w:rsid w:val="00182B00"/>
    <w:rsid w:val="00182D35"/>
    <w:rsid w:val="001831ED"/>
    <w:rsid w:val="00184EE9"/>
    <w:rsid w:val="0018564F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6C23"/>
    <w:rsid w:val="00187A32"/>
    <w:rsid w:val="00187A58"/>
    <w:rsid w:val="00187BBC"/>
    <w:rsid w:val="00187CA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D7B"/>
    <w:rsid w:val="001A6196"/>
    <w:rsid w:val="001A6230"/>
    <w:rsid w:val="001A6C57"/>
    <w:rsid w:val="001A7019"/>
    <w:rsid w:val="001A7514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5D0B"/>
    <w:rsid w:val="001B60BF"/>
    <w:rsid w:val="001B6470"/>
    <w:rsid w:val="001B6530"/>
    <w:rsid w:val="001B6E6D"/>
    <w:rsid w:val="001B73F1"/>
    <w:rsid w:val="001B74DF"/>
    <w:rsid w:val="001B7CC8"/>
    <w:rsid w:val="001C0087"/>
    <w:rsid w:val="001C020A"/>
    <w:rsid w:val="001C081B"/>
    <w:rsid w:val="001C155F"/>
    <w:rsid w:val="001C1667"/>
    <w:rsid w:val="001C16C5"/>
    <w:rsid w:val="001C2039"/>
    <w:rsid w:val="001C207D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2AE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2DC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07B"/>
    <w:rsid w:val="001D60EA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732"/>
    <w:rsid w:val="001E3C85"/>
    <w:rsid w:val="001E3EB6"/>
    <w:rsid w:val="001E482D"/>
    <w:rsid w:val="001E4BCB"/>
    <w:rsid w:val="001E5587"/>
    <w:rsid w:val="001E5AB2"/>
    <w:rsid w:val="001E5C07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3544"/>
    <w:rsid w:val="001F35F1"/>
    <w:rsid w:val="001F394C"/>
    <w:rsid w:val="001F3A9E"/>
    <w:rsid w:val="001F407C"/>
    <w:rsid w:val="001F44A3"/>
    <w:rsid w:val="001F4D50"/>
    <w:rsid w:val="001F508B"/>
    <w:rsid w:val="001F538E"/>
    <w:rsid w:val="001F593A"/>
    <w:rsid w:val="001F59DF"/>
    <w:rsid w:val="001F6013"/>
    <w:rsid w:val="001F60E8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4C5E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97E"/>
    <w:rsid w:val="00207CC8"/>
    <w:rsid w:val="0021058E"/>
    <w:rsid w:val="002110E3"/>
    <w:rsid w:val="00212265"/>
    <w:rsid w:val="0021247E"/>
    <w:rsid w:val="002131B5"/>
    <w:rsid w:val="00213671"/>
    <w:rsid w:val="00213918"/>
    <w:rsid w:val="00213E69"/>
    <w:rsid w:val="00214EEE"/>
    <w:rsid w:val="00215495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368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68A"/>
    <w:rsid w:val="00223DDD"/>
    <w:rsid w:val="00224E01"/>
    <w:rsid w:val="00224EA5"/>
    <w:rsid w:val="00224ED1"/>
    <w:rsid w:val="002255F0"/>
    <w:rsid w:val="002259D9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0F6E"/>
    <w:rsid w:val="00231070"/>
    <w:rsid w:val="002322A3"/>
    <w:rsid w:val="00232586"/>
    <w:rsid w:val="0023324E"/>
    <w:rsid w:val="002333BD"/>
    <w:rsid w:val="002337CD"/>
    <w:rsid w:val="0023385B"/>
    <w:rsid w:val="00233925"/>
    <w:rsid w:val="00233E40"/>
    <w:rsid w:val="002342F8"/>
    <w:rsid w:val="002346DB"/>
    <w:rsid w:val="00234B3D"/>
    <w:rsid w:val="00234FDE"/>
    <w:rsid w:val="002354BB"/>
    <w:rsid w:val="002357E0"/>
    <w:rsid w:val="00235E6B"/>
    <w:rsid w:val="00236800"/>
    <w:rsid w:val="00236882"/>
    <w:rsid w:val="00236BF4"/>
    <w:rsid w:val="00236C91"/>
    <w:rsid w:val="00236D79"/>
    <w:rsid w:val="00236D8A"/>
    <w:rsid w:val="00237063"/>
    <w:rsid w:val="0023712C"/>
    <w:rsid w:val="002374AE"/>
    <w:rsid w:val="002379E2"/>
    <w:rsid w:val="00240130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FD2"/>
    <w:rsid w:val="00244823"/>
    <w:rsid w:val="002453B7"/>
    <w:rsid w:val="002455DA"/>
    <w:rsid w:val="00245744"/>
    <w:rsid w:val="00245E2A"/>
    <w:rsid w:val="00246578"/>
    <w:rsid w:val="00247CC3"/>
    <w:rsid w:val="002500D5"/>
    <w:rsid w:val="0025041E"/>
    <w:rsid w:val="00250492"/>
    <w:rsid w:val="002506F7"/>
    <w:rsid w:val="00251436"/>
    <w:rsid w:val="002515F4"/>
    <w:rsid w:val="00251CCA"/>
    <w:rsid w:val="00251F24"/>
    <w:rsid w:val="0025209E"/>
    <w:rsid w:val="00253203"/>
    <w:rsid w:val="002538BA"/>
    <w:rsid w:val="00253C10"/>
    <w:rsid w:val="0025405E"/>
    <w:rsid w:val="00254696"/>
    <w:rsid w:val="00254781"/>
    <w:rsid w:val="002547FB"/>
    <w:rsid w:val="002549F0"/>
    <w:rsid w:val="00254E49"/>
    <w:rsid w:val="00255052"/>
    <w:rsid w:val="0025511A"/>
    <w:rsid w:val="002552D8"/>
    <w:rsid w:val="002553C8"/>
    <w:rsid w:val="00255CD6"/>
    <w:rsid w:val="00255D51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5D"/>
    <w:rsid w:val="00261A6C"/>
    <w:rsid w:val="00261AAE"/>
    <w:rsid w:val="00262163"/>
    <w:rsid w:val="002623CE"/>
    <w:rsid w:val="002624FB"/>
    <w:rsid w:val="0026274A"/>
    <w:rsid w:val="00262A16"/>
    <w:rsid w:val="002631C7"/>
    <w:rsid w:val="00263D14"/>
    <w:rsid w:val="00263E03"/>
    <w:rsid w:val="00264BEC"/>
    <w:rsid w:val="00265641"/>
    <w:rsid w:val="00265692"/>
    <w:rsid w:val="0026592F"/>
    <w:rsid w:val="00265E33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6405"/>
    <w:rsid w:val="00276D6D"/>
    <w:rsid w:val="00276F30"/>
    <w:rsid w:val="00277ABE"/>
    <w:rsid w:val="002802B7"/>
    <w:rsid w:val="00281D88"/>
    <w:rsid w:val="0028267F"/>
    <w:rsid w:val="002827CE"/>
    <w:rsid w:val="002828C2"/>
    <w:rsid w:val="00282E6F"/>
    <w:rsid w:val="0028430B"/>
    <w:rsid w:val="0028453F"/>
    <w:rsid w:val="002849C0"/>
    <w:rsid w:val="00284ADC"/>
    <w:rsid w:val="00286A0B"/>
    <w:rsid w:val="00286DAB"/>
    <w:rsid w:val="00287701"/>
    <w:rsid w:val="00287E54"/>
    <w:rsid w:val="00287F03"/>
    <w:rsid w:val="00290605"/>
    <w:rsid w:val="00291207"/>
    <w:rsid w:val="002913DB"/>
    <w:rsid w:val="0029164E"/>
    <w:rsid w:val="00291AC6"/>
    <w:rsid w:val="00292553"/>
    <w:rsid w:val="00293180"/>
    <w:rsid w:val="00293C56"/>
    <w:rsid w:val="0029455D"/>
    <w:rsid w:val="00294C1D"/>
    <w:rsid w:val="00294F7F"/>
    <w:rsid w:val="00295974"/>
    <w:rsid w:val="00295DFB"/>
    <w:rsid w:val="0029611A"/>
    <w:rsid w:val="00296A7E"/>
    <w:rsid w:val="0029722D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AF0"/>
    <w:rsid w:val="002B03AB"/>
    <w:rsid w:val="002B131A"/>
    <w:rsid w:val="002B1D89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4368"/>
    <w:rsid w:val="002B4E64"/>
    <w:rsid w:val="002B5417"/>
    <w:rsid w:val="002B577E"/>
    <w:rsid w:val="002B6380"/>
    <w:rsid w:val="002B670F"/>
    <w:rsid w:val="002B6744"/>
    <w:rsid w:val="002B695A"/>
    <w:rsid w:val="002B767F"/>
    <w:rsid w:val="002B7AEB"/>
    <w:rsid w:val="002B7E16"/>
    <w:rsid w:val="002C0160"/>
    <w:rsid w:val="002C0860"/>
    <w:rsid w:val="002C08C3"/>
    <w:rsid w:val="002C1156"/>
    <w:rsid w:val="002C12B6"/>
    <w:rsid w:val="002C12E5"/>
    <w:rsid w:val="002C1375"/>
    <w:rsid w:val="002C1F82"/>
    <w:rsid w:val="002C24E7"/>
    <w:rsid w:val="002C2585"/>
    <w:rsid w:val="002C2A42"/>
    <w:rsid w:val="002C2B7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812"/>
    <w:rsid w:val="002C6BB3"/>
    <w:rsid w:val="002C7468"/>
    <w:rsid w:val="002C749E"/>
    <w:rsid w:val="002D0357"/>
    <w:rsid w:val="002D0652"/>
    <w:rsid w:val="002D0680"/>
    <w:rsid w:val="002D1044"/>
    <w:rsid w:val="002D199D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51C2"/>
    <w:rsid w:val="002E581A"/>
    <w:rsid w:val="002E58BF"/>
    <w:rsid w:val="002E6161"/>
    <w:rsid w:val="002E6616"/>
    <w:rsid w:val="002E6BC4"/>
    <w:rsid w:val="002E771E"/>
    <w:rsid w:val="002E7847"/>
    <w:rsid w:val="002E7A34"/>
    <w:rsid w:val="002F0654"/>
    <w:rsid w:val="002F0703"/>
    <w:rsid w:val="002F0A27"/>
    <w:rsid w:val="002F0CAA"/>
    <w:rsid w:val="002F143A"/>
    <w:rsid w:val="002F1BE0"/>
    <w:rsid w:val="002F1E27"/>
    <w:rsid w:val="002F228A"/>
    <w:rsid w:val="002F2B58"/>
    <w:rsid w:val="002F2B8C"/>
    <w:rsid w:val="002F2D5A"/>
    <w:rsid w:val="002F2E70"/>
    <w:rsid w:val="002F2F0F"/>
    <w:rsid w:val="002F32E9"/>
    <w:rsid w:val="002F3A58"/>
    <w:rsid w:val="002F49A2"/>
    <w:rsid w:val="002F503F"/>
    <w:rsid w:val="002F53D8"/>
    <w:rsid w:val="002F5A2C"/>
    <w:rsid w:val="002F6206"/>
    <w:rsid w:val="002F6316"/>
    <w:rsid w:val="002F6485"/>
    <w:rsid w:val="002F670A"/>
    <w:rsid w:val="002F6E7B"/>
    <w:rsid w:val="002F7325"/>
    <w:rsid w:val="002F7912"/>
    <w:rsid w:val="003003CD"/>
    <w:rsid w:val="00300AD4"/>
    <w:rsid w:val="00300EEC"/>
    <w:rsid w:val="0030105C"/>
    <w:rsid w:val="00301156"/>
    <w:rsid w:val="0030139A"/>
    <w:rsid w:val="00301631"/>
    <w:rsid w:val="003021C0"/>
    <w:rsid w:val="003029E3"/>
    <w:rsid w:val="0030320F"/>
    <w:rsid w:val="0030390E"/>
    <w:rsid w:val="00303DEC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2F4C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EB4"/>
    <w:rsid w:val="00320FB9"/>
    <w:rsid w:val="0032155C"/>
    <w:rsid w:val="00321F98"/>
    <w:rsid w:val="00322F81"/>
    <w:rsid w:val="003230D7"/>
    <w:rsid w:val="003236CD"/>
    <w:rsid w:val="0032375D"/>
    <w:rsid w:val="0032380E"/>
    <w:rsid w:val="00323D7D"/>
    <w:rsid w:val="003256AC"/>
    <w:rsid w:val="00325F7C"/>
    <w:rsid w:val="003272BF"/>
    <w:rsid w:val="003276FA"/>
    <w:rsid w:val="00327766"/>
    <w:rsid w:val="00327863"/>
    <w:rsid w:val="00327A59"/>
    <w:rsid w:val="00327D0B"/>
    <w:rsid w:val="003305EB"/>
    <w:rsid w:val="00330D6C"/>
    <w:rsid w:val="00331713"/>
    <w:rsid w:val="00331C9E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CE7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6A8"/>
    <w:rsid w:val="003427AC"/>
    <w:rsid w:val="003427B1"/>
    <w:rsid w:val="00342829"/>
    <w:rsid w:val="00342F83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50"/>
    <w:rsid w:val="00351622"/>
    <w:rsid w:val="003516A8"/>
    <w:rsid w:val="003530EB"/>
    <w:rsid w:val="0035362E"/>
    <w:rsid w:val="00353AFB"/>
    <w:rsid w:val="00353B88"/>
    <w:rsid w:val="00353CF5"/>
    <w:rsid w:val="00353DCD"/>
    <w:rsid w:val="0035423B"/>
    <w:rsid w:val="0035427C"/>
    <w:rsid w:val="0035432E"/>
    <w:rsid w:val="0035439A"/>
    <w:rsid w:val="00354422"/>
    <w:rsid w:val="003550FA"/>
    <w:rsid w:val="003555E7"/>
    <w:rsid w:val="00355ACF"/>
    <w:rsid w:val="003562AB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A4B"/>
    <w:rsid w:val="00382ED5"/>
    <w:rsid w:val="00383B81"/>
    <w:rsid w:val="00385445"/>
    <w:rsid w:val="00386BA4"/>
    <w:rsid w:val="00386BC6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3A6A"/>
    <w:rsid w:val="0039406F"/>
    <w:rsid w:val="003959CE"/>
    <w:rsid w:val="00395A19"/>
    <w:rsid w:val="00396602"/>
    <w:rsid w:val="00396815"/>
    <w:rsid w:val="00396A8B"/>
    <w:rsid w:val="0039704C"/>
    <w:rsid w:val="00397251"/>
    <w:rsid w:val="003973DE"/>
    <w:rsid w:val="003974B0"/>
    <w:rsid w:val="003974ED"/>
    <w:rsid w:val="003978DD"/>
    <w:rsid w:val="003A03A2"/>
    <w:rsid w:val="003A0DF6"/>
    <w:rsid w:val="003A0E24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E4C"/>
    <w:rsid w:val="003A57AA"/>
    <w:rsid w:val="003A5C85"/>
    <w:rsid w:val="003A5DAF"/>
    <w:rsid w:val="003A6145"/>
    <w:rsid w:val="003A63B2"/>
    <w:rsid w:val="003A7F79"/>
    <w:rsid w:val="003B00B1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3CF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4C3C"/>
    <w:rsid w:val="003C53F8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22B"/>
    <w:rsid w:val="003D12D7"/>
    <w:rsid w:val="003D15E7"/>
    <w:rsid w:val="003D1AA6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1E82"/>
    <w:rsid w:val="003E20B6"/>
    <w:rsid w:val="003E20E5"/>
    <w:rsid w:val="003E212F"/>
    <w:rsid w:val="003E2458"/>
    <w:rsid w:val="003E298C"/>
    <w:rsid w:val="003E2E63"/>
    <w:rsid w:val="003E32D6"/>
    <w:rsid w:val="003E3AEA"/>
    <w:rsid w:val="003E3EF1"/>
    <w:rsid w:val="003E4219"/>
    <w:rsid w:val="003E46A0"/>
    <w:rsid w:val="003E4A40"/>
    <w:rsid w:val="003E4CB2"/>
    <w:rsid w:val="003E51BD"/>
    <w:rsid w:val="003E5456"/>
    <w:rsid w:val="003E5509"/>
    <w:rsid w:val="003E5729"/>
    <w:rsid w:val="003E5BD1"/>
    <w:rsid w:val="003E5C92"/>
    <w:rsid w:val="003E6263"/>
    <w:rsid w:val="003E6F0B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232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5EF8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B3B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20A5C"/>
    <w:rsid w:val="00420AB2"/>
    <w:rsid w:val="00420DA8"/>
    <w:rsid w:val="00421352"/>
    <w:rsid w:val="0042146D"/>
    <w:rsid w:val="00421E44"/>
    <w:rsid w:val="0042291B"/>
    <w:rsid w:val="00422F0C"/>
    <w:rsid w:val="004234F4"/>
    <w:rsid w:val="00423B29"/>
    <w:rsid w:val="0042411D"/>
    <w:rsid w:val="0042412C"/>
    <w:rsid w:val="0042419B"/>
    <w:rsid w:val="00424A20"/>
    <w:rsid w:val="00424EE8"/>
    <w:rsid w:val="004270D8"/>
    <w:rsid w:val="004274D0"/>
    <w:rsid w:val="004277B8"/>
    <w:rsid w:val="00427E63"/>
    <w:rsid w:val="004303E0"/>
    <w:rsid w:val="004305F4"/>
    <w:rsid w:val="00430E61"/>
    <w:rsid w:val="0043105A"/>
    <w:rsid w:val="00431994"/>
    <w:rsid w:val="00431BC7"/>
    <w:rsid w:val="00431E6B"/>
    <w:rsid w:val="00431E78"/>
    <w:rsid w:val="004321F1"/>
    <w:rsid w:val="004327E6"/>
    <w:rsid w:val="00432B6C"/>
    <w:rsid w:val="00433462"/>
    <w:rsid w:val="00433C9B"/>
    <w:rsid w:val="00433DBD"/>
    <w:rsid w:val="00433F2A"/>
    <w:rsid w:val="0043442D"/>
    <w:rsid w:val="00434B96"/>
    <w:rsid w:val="004350B8"/>
    <w:rsid w:val="0043512C"/>
    <w:rsid w:val="00435265"/>
    <w:rsid w:val="004352E2"/>
    <w:rsid w:val="0043563D"/>
    <w:rsid w:val="00435F86"/>
    <w:rsid w:val="00436073"/>
    <w:rsid w:val="00436B07"/>
    <w:rsid w:val="00437339"/>
    <w:rsid w:val="00437A65"/>
    <w:rsid w:val="004409F9"/>
    <w:rsid w:val="00440CA9"/>
    <w:rsid w:val="00441516"/>
    <w:rsid w:val="004415CA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7696"/>
    <w:rsid w:val="00447756"/>
    <w:rsid w:val="00450F7C"/>
    <w:rsid w:val="00451492"/>
    <w:rsid w:val="00452302"/>
    <w:rsid w:val="00452B7D"/>
    <w:rsid w:val="00452FFA"/>
    <w:rsid w:val="0045358A"/>
    <w:rsid w:val="0045361A"/>
    <w:rsid w:val="0045417A"/>
    <w:rsid w:val="004544CA"/>
    <w:rsid w:val="00454A32"/>
    <w:rsid w:val="00455B8A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1833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0A2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CC8"/>
    <w:rsid w:val="00482009"/>
    <w:rsid w:val="004820E3"/>
    <w:rsid w:val="00482356"/>
    <w:rsid w:val="0048241E"/>
    <w:rsid w:val="0048263B"/>
    <w:rsid w:val="004829E9"/>
    <w:rsid w:val="00483A45"/>
    <w:rsid w:val="00483C80"/>
    <w:rsid w:val="00483D4F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D2E"/>
    <w:rsid w:val="00486E29"/>
    <w:rsid w:val="00487136"/>
    <w:rsid w:val="004903BD"/>
    <w:rsid w:val="00490F9C"/>
    <w:rsid w:val="00491A53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36B"/>
    <w:rsid w:val="004A0565"/>
    <w:rsid w:val="004A0912"/>
    <w:rsid w:val="004A14BB"/>
    <w:rsid w:val="004A16B2"/>
    <w:rsid w:val="004A19F3"/>
    <w:rsid w:val="004A1B81"/>
    <w:rsid w:val="004A2AB5"/>
    <w:rsid w:val="004A3571"/>
    <w:rsid w:val="004A3813"/>
    <w:rsid w:val="004A3AC0"/>
    <w:rsid w:val="004A444B"/>
    <w:rsid w:val="004A4813"/>
    <w:rsid w:val="004A4AA3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8D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531"/>
    <w:rsid w:val="004C075B"/>
    <w:rsid w:val="004C0C76"/>
    <w:rsid w:val="004C0D6E"/>
    <w:rsid w:val="004C0E86"/>
    <w:rsid w:val="004C1954"/>
    <w:rsid w:val="004C1A33"/>
    <w:rsid w:val="004C2352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0B3"/>
    <w:rsid w:val="004C613E"/>
    <w:rsid w:val="004C614B"/>
    <w:rsid w:val="004C646B"/>
    <w:rsid w:val="004C7124"/>
    <w:rsid w:val="004C7371"/>
    <w:rsid w:val="004D04F1"/>
    <w:rsid w:val="004D0A9C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245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AC1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C55"/>
    <w:rsid w:val="004E5FE1"/>
    <w:rsid w:val="004E607C"/>
    <w:rsid w:val="004E648C"/>
    <w:rsid w:val="004E668C"/>
    <w:rsid w:val="004E67AE"/>
    <w:rsid w:val="004E67FB"/>
    <w:rsid w:val="004E6A1F"/>
    <w:rsid w:val="004E6B19"/>
    <w:rsid w:val="004E753F"/>
    <w:rsid w:val="004F0055"/>
    <w:rsid w:val="004F010C"/>
    <w:rsid w:val="004F055E"/>
    <w:rsid w:val="004F06C6"/>
    <w:rsid w:val="004F0FE9"/>
    <w:rsid w:val="004F1225"/>
    <w:rsid w:val="004F1698"/>
    <w:rsid w:val="004F1C90"/>
    <w:rsid w:val="004F2217"/>
    <w:rsid w:val="004F2A0A"/>
    <w:rsid w:val="004F2E8E"/>
    <w:rsid w:val="004F3A1C"/>
    <w:rsid w:val="004F4193"/>
    <w:rsid w:val="004F422F"/>
    <w:rsid w:val="004F4405"/>
    <w:rsid w:val="004F4492"/>
    <w:rsid w:val="004F4792"/>
    <w:rsid w:val="004F4908"/>
    <w:rsid w:val="004F5072"/>
    <w:rsid w:val="004F5281"/>
    <w:rsid w:val="004F544D"/>
    <w:rsid w:val="004F59C0"/>
    <w:rsid w:val="004F6550"/>
    <w:rsid w:val="004F69AA"/>
    <w:rsid w:val="004F6A65"/>
    <w:rsid w:val="004F6EE8"/>
    <w:rsid w:val="004F7101"/>
    <w:rsid w:val="00500041"/>
    <w:rsid w:val="00500A2A"/>
    <w:rsid w:val="00500F48"/>
    <w:rsid w:val="00501905"/>
    <w:rsid w:val="00501C25"/>
    <w:rsid w:val="005021D0"/>
    <w:rsid w:val="00502525"/>
    <w:rsid w:val="00502875"/>
    <w:rsid w:val="00502E3B"/>
    <w:rsid w:val="005032E0"/>
    <w:rsid w:val="00503381"/>
    <w:rsid w:val="00503438"/>
    <w:rsid w:val="005036E7"/>
    <w:rsid w:val="00503E38"/>
    <w:rsid w:val="0050439E"/>
    <w:rsid w:val="00504483"/>
    <w:rsid w:val="00504C8D"/>
    <w:rsid w:val="00504DC9"/>
    <w:rsid w:val="00504E77"/>
    <w:rsid w:val="005051E9"/>
    <w:rsid w:val="005056E1"/>
    <w:rsid w:val="00505754"/>
    <w:rsid w:val="00505988"/>
    <w:rsid w:val="00505A6D"/>
    <w:rsid w:val="00505CD8"/>
    <w:rsid w:val="00506EF7"/>
    <w:rsid w:val="00507AD7"/>
    <w:rsid w:val="00510486"/>
    <w:rsid w:val="00510A65"/>
    <w:rsid w:val="00510ED3"/>
    <w:rsid w:val="00510FF0"/>
    <w:rsid w:val="005110EC"/>
    <w:rsid w:val="00511499"/>
    <w:rsid w:val="00511B06"/>
    <w:rsid w:val="00511D51"/>
    <w:rsid w:val="005120B2"/>
    <w:rsid w:val="00512CE3"/>
    <w:rsid w:val="00513317"/>
    <w:rsid w:val="00513684"/>
    <w:rsid w:val="0051411C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C4D"/>
    <w:rsid w:val="00524257"/>
    <w:rsid w:val="0052589D"/>
    <w:rsid w:val="00525CC8"/>
    <w:rsid w:val="00526399"/>
    <w:rsid w:val="00526950"/>
    <w:rsid w:val="00526DCE"/>
    <w:rsid w:val="005275A5"/>
    <w:rsid w:val="005306CC"/>
    <w:rsid w:val="005309B9"/>
    <w:rsid w:val="00530FB7"/>
    <w:rsid w:val="005311B1"/>
    <w:rsid w:val="00531C3D"/>
    <w:rsid w:val="00532713"/>
    <w:rsid w:val="00532963"/>
    <w:rsid w:val="00532D66"/>
    <w:rsid w:val="00533615"/>
    <w:rsid w:val="0053465A"/>
    <w:rsid w:val="00534866"/>
    <w:rsid w:val="00534F3A"/>
    <w:rsid w:val="00535011"/>
    <w:rsid w:val="005359E6"/>
    <w:rsid w:val="00535A37"/>
    <w:rsid w:val="00535B06"/>
    <w:rsid w:val="00535C17"/>
    <w:rsid w:val="00536920"/>
    <w:rsid w:val="00536AB3"/>
    <w:rsid w:val="005379C4"/>
    <w:rsid w:val="00537ABD"/>
    <w:rsid w:val="0054001D"/>
    <w:rsid w:val="00540051"/>
    <w:rsid w:val="00540092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B78"/>
    <w:rsid w:val="00550BA8"/>
    <w:rsid w:val="00550F11"/>
    <w:rsid w:val="00551515"/>
    <w:rsid w:val="00552309"/>
    <w:rsid w:val="005523D9"/>
    <w:rsid w:val="005525AF"/>
    <w:rsid w:val="005525CC"/>
    <w:rsid w:val="005527DB"/>
    <w:rsid w:val="00552D66"/>
    <w:rsid w:val="00552EDB"/>
    <w:rsid w:val="00552FA6"/>
    <w:rsid w:val="005533B2"/>
    <w:rsid w:val="005536B8"/>
    <w:rsid w:val="00554594"/>
    <w:rsid w:val="00554696"/>
    <w:rsid w:val="0055480E"/>
    <w:rsid w:val="005552F9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2BE"/>
    <w:rsid w:val="0056434A"/>
    <w:rsid w:val="005647B4"/>
    <w:rsid w:val="00564D8A"/>
    <w:rsid w:val="00565312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F1A"/>
    <w:rsid w:val="00571CCB"/>
    <w:rsid w:val="00571D9D"/>
    <w:rsid w:val="00572909"/>
    <w:rsid w:val="00572C65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3208"/>
    <w:rsid w:val="00583360"/>
    <w:rsid w:val="005837B8"/>
    <w:rsid w:val="005838E9"/>
    <w:rsid w:val="00584427"/>
    <w:rsid w:val="00584436"/>
    <w:rsid w:val="005846CF"/>
    <w:rsid w:val="005848A0"/>
    <w:rsid w:val="00584946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0783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1FD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A6"/>
    <w:rsid w:val="005A3C79"/>
    <w:rsid w:val="005A3F11"/>
    <w:rsid w:val="005A4155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9C1"/>
    <w:rsid w:val="005B23EB"/>
    <w:rsid w:val="005B2401"/>
    <w:rsid w:val="005B2A71"/>
    <w:rsid w:val="005B2B31"/>
    <w:rsid w:val="005B338B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0D2D"/>
    <w:rsid w:val="005C1688"/>
    <w:rsid w:val="005C1939"/>
    <w:rsid w:val="005C1B54"/>
    <w:rsid w:val="005C201A"/>
    <w:rsid w:val="005C2A5C"/>
    <w:rsid w:val="005C3A1C"/>
    <w:rsid w:val="005C3D71"/>
    <w:rsid w:val="005C3DBE"/>
    <w:rsid w:val="005C3EA9"/>
    <w:rsid w:val="005C4A63"/>
    <w:rsid w:val="005C4CFF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D058B"/>
    <w:rsid w:val="005D0D71"/>
    <w:rsid w:val="005D161E"/>
    <w:rsid w:val="005D1F9D"/>
    <w:rsid w:val="005D246C"/>
    <w:rsid w:val="005D2778"/>
    <w:rsid w:val="005D27A8"/>
    <w:rsid w:val="005D28F6"/>
    <w:rsid w:val="005D3035"/>
    <w:rsid w:val="005D352E"/>
    <w:rsid w:val="005D3D56"/>
    <w:rsid w:val="005D3FA2"/>
    <w:rsid w:val="005D4092"/>
    <w:rsid w:val="005D409B"/>
    <w:rsid w:val="005D413A"/>
    <w:rsid w:val="005D4363"/>
    <w:rsid w:val="005D4653"/>
    <w:rsid w:val="005D4DF5"/>
    <w:rsid w:val="005D5379"/>
    <w:rsid w:val="005D587C"/>
    <w:rsid w:val="005D5CFE"/>
    <w:rsid w:val="005D5F87"/>
    <w:rsid w:val="005D60C8"/>
    <w:rsid w:val="005D6278"/>
    <w:rsid w:val="005D6910"/>
    <w:rsid w:val="005D714E"/>
    <w:rsid w:val="005D7386"/>
    <w:rsid w:val="005D73C6"/>
    <w:rsid w:val="005D7D58"/>
    <w:rsid w:val="005E0B9C"/>
    <w:rsid w:val="005E17BE"/>
    <w:rsid w:val="005E1D6E"/>
    <w:rsid w:val="005E1F23"/>
    <w:rsid w:val="005E1F70"/>
    <w:rsid w:val="005E22E3"/>
    <w:rsid w:val="005E2A94"/>
    <w:rsid w:val="005E2D3B"/>
    <w:rsid w:val="005E2EED"/>
    <w:rsid w:val="005E37C3"/>
    <w:rsid w:val="005E37DA"/>
    <w:rsid w:val="005E3A61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1F0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7375"/>
    <w:rsid w:val="005F7919"/>
    <w:rsid w:val="005F7AED"/>
    <w:rsid w:val="005F7BB7"/>
    <w:rsid w:val="006003F7"/>
    <w:rsid w:val="00600B49"/>
    <w:rsid w:val="006010A2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1FDB"/>
    <w:rsid w:val="0061232F"/>
    <w:rsid w:val="00612455"/>
    <w:rsid w:val="0061284E"/>
    <w:rsid w:val="00612BCE"/>
    <w:rsid w:val="00613C25"/>
    <w:rsid w:val="00613E25"/>
    <w:rsid w:val="006141B9"/>
    <w:rsid w:val="006142C0"/>
    <w:rsid w:val="006149AD"/>
    <w:rsid w:val="00614CC7"/>
    <w:rsid w:val="00614F82"/>
    <w:rsid w:val="00614F8C"/>
    <w:rsid w:val="006164FF"/>
    <w:rsid w:val="00616BBA"/>
    <w:rsid w:val="00617F8D"/>
    <w:rsid w:val="00620933"/>
    <w:rsid w:val="00620989"/>
    <w:rsid w:val="00620D52"/>
    <w:rsid w:val="00620ECF"/>
    <w:rsid w:val="00621769"/>
    <w:rsid w:val="00622DAF"/>
    <w:rsid w:val="00622F84"/>
    <w:rsid w:val="00623351"/>
    <w:rsid w:val="00623505"/>
    <w:rsid w:val="006238E7"/>
    <w:rsid w:val="00624152"/>
    <w:rsid w:val="006251FD"/>
    <w:rsid w:val="00625CBC"/>
    <w:rsid w:val="006273A7"/>
    <w:rsid w:val="0062765E"/>
    <w:rsid w:val="00627B0E"/>
    <w:rsid w:val="00630430"/>
    <w:rsid w:val="00630674"/>
    <w:rsid w:val="00631146"/>
    <w:rsid w:val="00631692"/>
    <w:rsid w:val="0063175C"/>
    <w:rsid w:val="00631FF1"/>
    <w:rsid w:val="00632627"/>
    <w:rsid w:val="00632C3B"/>
    <w:rsid w:val="00633A46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52F0"/>
    <w:rsid w:val="006454E3"/>
    <w:rsid w:val="00645916"/>
    <w:rsid w:val="006459EA"/>
    <w:rsid w:val="00645C3E"/>
    <w:rsid w:val="00646370"/>
    <w:rsid w:val="006465E1"/>
    <w:rsid w:val="00646C40"/>
    <w:rsid w:val="00646CE0"/>
    <w:rsid w:val="00647300"/>
    <w:rsid w:val="006473CA"/>
    <w:rsid w:val="00647665"/>
    <w:rsid w:val="00647B07"/>
    <w:rsid w:val="0065072B"/>
    <w:rsid w:val="00651040"/>
    <w:rsid w:val="0065115F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CB4"/>
    <w:rsid w:val="006603B2"/>
    <w:rsid w:val="00660E35"/>
    <w:rsid w:val="0066176B"/>
    <w:rsid w:val="00661D27"/>
    <w:rsid w:val="0066294E"/>
    <w:rsid w:val="0066309E"/>
    <w:rsid w:val="0066359B"/>
    <w:rsid w:val="006637C0"/>
    <w:rsid w:val="00663882"/>
    <w:rsid w:val="00663E62"/>
    <w:rsid w:val="00664E91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08D"/>
    <w:rsid w:val="0067256B"/>
    <w:rsid w:val="006740D3"/>
    <w:rsid w:val="006740E4"/>
    <w:rsid w:val="00674BC5"/>
    <w:rsid w:val="00674FAF"/>
    <w:rsid w:val="0067501D"/>
    <w:rsid w:val="006756FE"/>
    <w:rsid w:val="00675C56"/>
    <w:rsid w:val="00676983"/>
    <w:rsid w:val="00676F93"/>
    <w:rsid w:val="00677279"/>
    <w:rsid w:val="00680488"/>
    <w:rsid w:val="00680DAF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C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9FD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B2A"/>
    <w:rsid w:val="006A306A"/>
    <w:rsid w:val="006A3189"/>
    <w:rsid w:val="006A3409"/>
    <w:rsid w:val="006A3D84"/>
    <w:rsid w:val="006A3F30"/>
    <w:rsid w:val="006A4187"/>
    <w:rsid w:val="006A431C"/>
    <w:rsid w:val="006A43C7"/>
    <w:rsid w:val="006A4681"/>
    <w:rsid w:val="006A470A"/>
    <w:rsid w:val="006A471A"/>
    <w:rsid w:val="006A4C53"/>
    <w:rsid w:val="006A5B25"/>
    <w:rsid w:val="006A6AD7"/>
    <w:rsid w:val="006B0113"/>
    <w:rsid w:val="006B0200"/>
    <w:rsid w:val="006B0426"/>
    <w:rsid w:val="006B12A8"/>
    <w:rsid w:val="006B1583"/>
    <w:rsid w:val="006B19C4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3539"/>
    <w:rsid w:val="006D50D5"/>
    <w:rsid w:val="006D51B9"/>
    <w:rsid w:val="006D5D92"/>
    <w:rsid w:val="006D6C3C"/>
    <w:rsid w:val="006D6DE0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523C"/>
    <w:rsid w:val="006E6D3E"/>
    <w:rsid w:val="006E7F6A"/>
    <w:rsid w:val="006F0596"/>
    <w:rsid w:val="006F0894"/>
    <w:rsid w:val="006F0FA4"/>
    <w:rsid w:val="006F13AB"/>
    <w:rsid w:val="006F18D7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A80"/>
    <w:rsid w:val="006F7D7C"/>
    <w:rsid w:val="00700354"/>
    <w:rsid w:val="0070062B"/>
    <w:rsid w:val="00700A39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73C"/>
    <w:rsid w:val="00706BE9"/>
    <w:rsid w:val="00706F6C"/>
    <w:rsid w:val="00710034"/>
    <w:rsid w:val="007109C7"/>
    <w:rsid w:val="00710A81"/>
    <w:rsid w:val="00710CE2"/>
    <w:rsid w:val="00711D9D"/>
    <w:rsid w:val="00711EA0"/>
    <w:rsid w:val="00712573"/>
    <w:rsid w:val="00713189"/>
    <w:rsid w:val="00713243"/>
    <w:rsid w:val="007132B0"/>
    <w:rsid w:val="007132F6"/>
    <w:rsid w:val="00713BC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B35"/>
    <w:rsid w:val="00723AA9"/>
    <w:rsid w:val="00723EEF"/>
    <w:rsid w:val="007251DE"/>
    <w:rsid w:val="007256AA"/>
    <w:rsid w:val="00725750"/>
    <w:rsid w:val="00725DC0"/>
    <w:rsid w:val="00726BD7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5F4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89F"/>
    <w:rsid w:val="007368DE"/>
    <w:rsid w:val="0073694C"/>
    <w:rsid w:val="00736FB7"/>
    <w:rsid w:val="00737135"/>
    <w:rsid w:val="007375FF"/>
    <w:rsid w:val="007377FC"/>
    <w:rsid w:val="00737B8C"/>
    <w:rsid w:val="00740278"/>
    <w:rsid w:val="00740757"/>
    <w:rsid w:val="00740C89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AF9"/>
    <w:rsid w:val="00747D1C"/>
    <w:rsid w:val="00747D71"/>
    <w:rsid w:val="00751224"/>
    <w:rsid w:val="00751BF8"/>
    <w:rsid w:val="00751D6E"/>
    <w:rsid w:val="00751EF2"/>
    <w:rsid w:val="0075230E"/>
    <w:rsid w:val="00752944"/>
    <w:rsid w:val="00753004"/>
    <w:rsid w:val="00753028"/>
    <w:rsid w:val="00753350"/>
    <w:rsid w:val="007534C6"/>
    <w:rsid w:val="0075372D"/>
    <w:rsid w:val="00753AA0"/>
    <w:rsid w:val="00753C70"/>
    <w:rsid w:val="00753EC3"/>
    <w:rsid w:val="0075408A"/>
    <w:rsid w:val="00754566"/>
    <w:rsid w:val="007545C4"/>
    <w:rsid w:val="0075468B"/>
    <w:rsid w:val="0075491A"/>
    <w:rsid w:val="0075526B"/>
    <w:rsid w:val="007555CE"/>
    <w:rsid w:val="00755756"/>
    <w:rsid w:val="00755796"/>
    <w:rsid w:val="00755AD7"/>
    <w:rsid w:val="007564CA"/>
    <w:rsid w:val="00756A23"/>
    <w:rsid w:val="007578BC"/>
    <w:rsid w:val="00757B41"/>
    <w:rsid w:val="00757C9B"/>
    <w:rsid w:val="00757E40"/>
    <w:rsid w:val="0076008E"/>
    <w:rsid w:val="0076025D"/>
    <w:rsid w:val="007603CD"/>
    <w:rsid w:val="007607A3"/>
    <w:rsid w:val="00760EDA"/>
    <w:rsid w:val="007610AB"/>
    <w:rsid w:val="00761FBA"/>
    <w:rsid w:val="00762631"/>
    <w:rsid w:val="007626A7"/>
    <w:rsid w:val="00762AAF"/>
    <w:rsid w:val="00763379"/>
    <w:rsid w:val="007636B1"/>
    <w:rsid w:val="007638C3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70813"/>
    <w:rsid w:val="007709D9"/>
    <w:rsid w:val="00770B9C"/>
    <w:rsid w:val="00770C75"/>
    <w:rsid w:val="007718E1"/>
    <w:rsid w:val="00771C28"/>
    <w:rsid w:val="00771DE3"/>
    <w:rsid w:val="00771EC2"/>
    <w:rsid w:val="00771FD8"/>
    <w:rsid w:val="00772235"/>
    <w:rsid w:val="00772780"/>
    <w:rsid w:val="00772F13"/>
    <w:rsid w:val="00772F37"/>
    <w:rsid w:val="00772FCE"/>
    <w:rsid w:val="007732B5"/>
    <w:rsid w:val="007737CC"/>
    <w:rsid w:val="007739E7"/>
    <w:rsid w:val="0077415D"/>
    <w:rsid w:val="007741F4"/>
    <w:rsid w:val="007747DC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5D3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3547"/>
    <w:rsid w:val="0078411E"/>
    <w:rsid w:val="007854AE"/>
    <w:rsid w:val="00785F86"/>
    <w:rsid w:val="007862BA"/>
    <w:rsid w:val="007864F9"/>
    <w:rsid w:val="00786E6F"/>
    <w:rsid w:val="00786F8B"/>
    <w:rsid w:val="0078760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BB3"/>
    <w:rsid w:val="00793D14"/>
    <w:rsid w:val="00793D46"/>
    <w:rsid w:val="00793E30"/>
    <w:rsid w:val="00793E8E"/>
    <w:rsid w:val="00794089"/>
    <w:rsid w:val="007944BD"/>
    <w:rsid w:val="007955C8"/>
    <w:rsid w:val="0079582A"/>
    <w:rsid w:val="00796144"/>
    <w:rsid w:val="00796406"/>
    <w:rsid w:val="00796A09"/>
    <w:rsid w:val="00797323"/>
    <w:rsid w:val="007A0591"/>
    <w:rsid w:val="007A0751"/>
    <w:rsid w:val="007A09EC"/>
    <w:rsid w:val="007A0BA7"/>
    <w:rsid w:val="007A0D9B"/>
    <w:rsid w:val="007A0FFE"/>
    <w:rsid w:val="007A1536"/>
    <w:rsid w:val="007A18B2"/>
    <w:rsid w:val="007A1AF6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B9"/>
    <w:rsid w:val="007C02FC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759"/>
    <w:rsid w:val="007D0EE1"/>
    <w:rsid w:val="007D1937"/>
    <w:rsid w:val="007D1FC8"/>
    <w:rsid w:val="007D20C5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6598"/>
    <w:rsid w:val="007D6641"/>
    <w:rsid w:val="007D78CE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58E"/>
    <w:rsid w:val="007E277F"/>
    <w:rsid w:val="007E27E5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FD"/>
    <w:rsid w:val="007E6A1B"/>
    <w:rsid w:val="007E6B27"/>
    <w:rsid w:val="007E74AF"/>
    <w:rsid w:val="007E7F37"/>
    <w:rsid w:val="007F0260"/>
    <w:rsid w:val="007F030B"/>
    <w:rsid w:val="007F068A"/>
    <w:rsid w:val="007F0A54"/>
    <w:rsid w:val="007F0C12"/>
    <w:rsid w:val="007F0E95"/>
    <w:rsid w:val="007F0F89"/>
    <w:rsid w:val="007F115B"/>
    <w:rsid w:val="007F11BB"/>
    <w:rsid w:val="007F13EC"/>
    <w:rsid w:val="007F1415"/>
    <w:rsid w:val="007F170B"/>
    <w:rsid w:val="007F1758"/>
    <w:rsid w:val="007F1ACB"/>
    <w:rsid w:val="007F23FA"/>
    <w:rsid w:val="007F2424"/>
    <w:rsid w:val="007F2488"/>
    <w:rsid w:val="007F2DE9"/>
    <w:rsid w:val="007F31D6"/>
    <w:rsid w:val="007F399E"/>
    <w:rsid w:val="007F4486"/>
    <w:rsid w:val="007F44FA"/>
    <w:rsid w:val="007F46A2"/>
    <w:rsid w:val="007F5867"/>
    <w:rsid w:val="007F6039"/>
    <w:rsid w:val="007F6616"/>
    <w:rsid w:val="007F687A"/>
    <w:rsid w:val="007F6A41"/>
    <w:rsid w:val="007F6FFB"/>
    <w:rsid w:val="007F73C9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3A75"/>
    <w:rsid w:val="00804848"/>
    <w:rsid w:val="00804A35"/>
    <w:rsid w:val="00806484"/>
    <w:rsid w:val="00806B0F"/>
    <w:rsid w:val="00806F53"/>
    <w:rsid w:val="0080770C"/>
    <w:rsid w:val="00807998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37B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BF8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14A"/>
    <w:rsid w:val="008253D7"/>
    <w:rsid w:val="0082541C"/>
    <w:rsid w:val="0082580F"/>
    <w:rsid w:val="00825979"/>
    <w:rsid w:val="008268C8"/>
    <w:rsid w:val="008269C8"/>
    <w:rsid w:val="00827349"/>
    <w:rsid w:val="008277D5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3CE1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37AE4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5E9"/>
    <w:rsid w:val="00844C31"/>
    <w:rsid w:val="00845062"/>
    <w:rsid w:val="0084545B"/>
    <w:rsid w:val="008454CE"/>
    <w:rsid w:val="00846421"/>
    <w:rsid w:val="0084652F"/>
    <w:rsid w:val="008469F6"/>
    <w:rsid w:val="00846D8F"/>
    <w:rsid w:val="00846E75"/>
    <w:rsid w:val="00847816"/>
    <w:rsid w:val="008478D7"/>
    <w:rsid w:val="00847E2A"/>
    <w:rsid w:val="00847E9B"/>
    <w:rsid w:val="0085031A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40C7"/>
    <w:rsid w:val="00854BD6"/>
    <w:rsid w:val="0085545B"/>
    <w:rsid w:val="00855CEA"/>
    <w:rsid w:val="00855D96"/>
    <w:rsid w:val="00855E41"/>
    <w:rsid w:val="008561F0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1269"/>
    <w:rsid w:val="00861771"/>
    <w:rsid w:val="008618A8"/>
    <w:rsid w:val="00861DD7"/>
    <w:rsid w:val="008622AB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1A9"/>
    <w:rsid w:val="00866C4B"/>
    <w:rsid w:val="008674F3"/>
    <w:rsid w:val="008676B7"/>
    <w:rsid w:val="00867BE8"/>
    <w:rsid w:val="00867FBF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77D8C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6A4"/>
    <w:rsid w:val="00896819"/>
    <w:rsid w:val="00896D00"/>
    <w:rsid w:val="00897147"/>
    <w:rsid w:val="0089723E"/>
    <w:rsid w:val="00897A47"/>
    <w:rsid w:val="008A00A5"/>
    <w:rsid w:val="008A025A"/>
    <w:rsid w:val="008A055A"/>
    <w:rsid w:val="008A0EE0"/>
    <w:rsid w:val="008A1531"/>
    <w:rsid w:val="008A1BF2"/>
    <w:rsid w:val="008A1F0F"/>
    <w:rsid w:val="008A2210"/>
    <w:rsid w:val="008A230F"/>
    <w:rsid w:val="008A2466"/>
    <w:rsid w:val="008A2DA3"/>
    <w:rsid w:val="008A2E80"/>
    <w:rsid w:val="008A2EC9"/>
    <w:rsid w:val="008A3F7A"/>
    <w:rsid w:val="008A41D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A7FF7"/>
    <w:rsid w:val="008B04E1"/>
    <w:rsid w:val="008B09D0"/>
    <w:rsid w:val="008B1488"/>
    <w:rsid w:val="008B15D1"/>
    <w:rsid w:val="008B1FDE"/>
    <w:rsid w:val="008B24E0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145"/>
    <w:rsid w:val="008C2732"/>
    <w:rsid w:val="008C2C04"/>
    <w:rsid w:val="008C2FBD"/>
    <w:rsid w:val="008C3505"/>
    <w:rsid w:val="008C3552"/>
    <w:rsid w:val="008C3C9D"/>
    <w:rsid w:val="008C40EC"/>
    <w:rsid w:val="008C451A"/>
    <w:rsid w:val="008C4528"/>
    <w:rsid w:val="008C486C"/>
    <w:rsid w:val="008C4B85"/>
    <w:rsid w:val="008C569A"/>
    <w:rsid w:val="008C5703"/>
    <w:rsid w:val="008C5857"/>
    <w:rsid w:val="008C5907"/>
    <w:rsid w:val="008C5E33"/>
    <w:rsid w:val="008C5E50"/>
    <w:rsid w:val="008C5FB3"/>
    <w:rsid w:val="008C6D20"/>
    <w:rsid w:val="008C7233"/>
    <w:rsid w:val="008C78FC"/>
    <w:rsid w:val="008C7C63"/>
    <w:rsid w:val="008C7C7A"/>
    <w:rsid w:val="008D0418"/>
    <w:rsid w:val="008D054E"/>
    <w:rsid w:val="008D09DB"/>
    <w:rsid w:val="008D0EA4"/>
    <w:rsid w:val="008D11E2"/>
    <w:rsid w:val="008D1344"/>
    <w:rsid w:val="008D199F"/>
    <w:rsid w:val="008D1C01"/>
    <w:rsid w:val="008D2387"/>
    <w:rsid w:val="008D263F"/>
    <w:rsid w:val="008D27C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13ED"/>
    <w:rsid w:val="008E1AAC"/>
    <w:rsid w:val="008E1F1C"/>
    <w:rsid w:val="008E235C"/>
    <w:rsid w:val="008E2FF5"/>
    <w:rsid w:val="008E31B5"/>
    <w:rsid w:val="008E32AC"/>
    <w:rsid w:val="008E347E"/>
    <w:rsid w:val="008E38AE"/>
    <w:rsid w:val="008E55DE"/>
    <w:rsid w:val="008E56FA"/>
    <w:rsid w:val="008E5A70"/>
    <w:rsid w:val="008E623F"/>
    <w:rsid w:val="008E6ADE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822"/>
    <w:rsid w:val="00901EB0"/>
    <w:rsid w:val="00902216"/>
    <w:rsid w:val="00902429"/>
    <w:rsid w:val="009025A5"/>
    <w:rsid w:val="009025B4"/>
    <w:rsid w:val="00902C33"/>
    <w:rsid w:val="00903A3B"/>
    <w:rsid w:val="00903C86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03"/>
    <w:rsid w:val="00915C8C"/>
    <w:rsid w:val="009162C4"/>
    <w:rsid w:val="009166BF"/>
    <w:rsid w:val="009168EE"/>
    <w:rsid w:val="00917C44"/>
    <w:rsid w:val="00917C48"/>
    <w:rsid w:val="00920C08"/>
    <w:rsid w:val="009210E6"/>
    <w:rsid w:val="00921119"/>
    <w:rsid w:val="009214A4"/>
    <w:rsid w:val="00921597"/>
    <w:rsid w:val="009221F0"/>
    <w:rsid w:val="009222C2"/>
    <w:rsid w:val="0092265D"/>
    <w:rsid w:val="00922CD9"/>
    <w:rsid w:val="009235A9"/>
    <w:rsid w:val="009239FE"/>
    <w:rsid w:val="00923E27"/>
    <w:rsid w:val="0092474A"/>
    <w:rsid w:val="0092545C"/>
    <w:rsid w:val="00925ABB"/>
    <w:rsid w:val="00925B39"/>
    <w:rsid w:val="00926533"/>
    <w:rsid w:val="00926D5F"/>
    <w:rsid w:val="00926DCE"/>
    <w:rsid w:val="00926E3B"/>
    <w:rsid w:val="00926F9C"/>
    <w:rsid w:val="00926FCA"/>
    <w:rsid w:val="00926FFD"/>
    <w:rsid w:val="0092721F"/>
    <w:rsid w:val="00927E2D"/>
    <w:rsid w:val="0093006B"/>
    <w:rsid w:val="00931A0E"/>
    <w:rsid w:val="00931C8F"/>
    <w:rsid w:val="00931EAB"/>
    <w:rsid w:val="00931F82"/>
    <w:rsid w:val="009331EE"/>
    <w:rsid w:val="009334DC"/>
    <w:rsid w:val="00933625"/>
    <w:rsid w:val="009336B6"/>
    <w:rsid w:val="00933DC8"/>
    <w:rsid w:val="00934B89"/>
    <w:rsid w:val="00934C51"/>
    <w:rsid w:val="00935142"/>
    <w:rsid w:val="00935360"/>
    <w:rsid w:val="00935391"/>
    <w:rsid w:val="0093542C"/>
    <w:rsid w:val="0093563F"/>
    <w:rsid w:val="0093576B"/>
    <w:rsid w:val="009358E4"/>
    <w:rsid w:val="00936674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1B"/>
    <w:rsid w:val="00943EE8"/>
    <w:rsid w:val="00943F0A"/>
    <w:rsid w:val="0094471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294C"/>
    <w:rsid w:val="009530FD"/>
    <w:rsid w:val="0095338F"/>
    <w:rsid w:val="0095395D"/>
    <w:rsid w:val="00953B8C"/>
    <w:rsid w:val="00954876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603AD"/>
    <w:rsid w:val="009604A7"/>
    <w:rsid w:val="00960876"/>
    <w:rsid w:val="00960AC8"/>
    <w:rsid w:val="0096106D"/>
    <w:rsid w:val="00961372"/>
    <w:rsid w:val="00961840"/>
    <w:rsid w:val="009619B1"/>
    <w:rsid w:val="00961A62"/>
    <w:rsid w:val="00961AFD"/>
    <w:rsid w:val="00961B52"/>
    <w:rsid w:val="0096231E"/>
    <w:rsid w:val="00962A81"/>
    <w:rsid w:val="00962BED"/>
    <w:rsid w:val="009634D7"/>
    <w:rsid w:val="0096388A"/>
    <w:rsid w:val="00963E48"/>
    <w:rsid w:val="009647AF"/>
    <w:rsid w:val="00964A0E"/>
    <w:rsid w:val="00964BFA"/>
    <w:rsid w:val="0096521B"/>
    <w:rsid w:val="00965247"/>
    <w:rsid w:val="00965B91"/>
    <w:rsid w:val="009667DB"/>
    <w:rsid w:val="00966D26"/>
    <w:rsid w:val="0096768B"/>
    <w:rsid w:val="00967AAC"/>
    <w:rsid w:val="00967B7C"/>
    <w:rsid w:val="00970154"/>
    <w:rsid w:val="009703B5"/>
    <w:rsid w:val="0097096A"/>
    <w:rsid w:val="00970EE8"/>
    <w:rsid w:val="00971334"/>
    <w:rsid w:val="0097188D"/>
    <w:rsid w:val="00971B72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073"/>
    <w:rsid w:val="00976412"/>
    <w:rsid w:val="00976665"/>
    <w:rsid w:val="009774AA"/>
    <w:rsid w:val="00977787"/>
    <w:rsid w:val="00977BF3"/>
    <w:rsid w:val="00977ED0"/>
    <w:rsid w:val="00980121"/>
    <w:rsid w:val="0098015F"/>
    <w:rsid w:val="00980994"/>
    <w:rsid w:val="0098213D"/>
    <w:rsid w:val="0098233A"/>
    <w:rsid w:val="0098287A"/>
    <w:rsid w:val="00982883"/>
    <w:rsid w:val="009828B4"/>
    <w:rsid w:val="0098373B"/>
    <w:rsid w:val="009837B7"/>
    <w:rsid w:val="00983B30"/>
    <w:rsid w:val="00983BDC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885"/>
    <w:rsid w:val="00991C33"/>
    <w:rsid w:val="009921A3"/>
    <w:rsid w:val="00992720"/>
    <w:rsid w:val="0099292C"/>
    <w:rsid w:val="00992C38"/>
    <w:rsid w:val="00992ECC"/>
    <w:rsid w:val="00993104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A070D"/>
    <w:rsid w:val="009A0BC9"/>
    <w:rsid w:val="009A0EB9"/>
    <w:rsid w:val="009A0EE3"/>
    <w:rsid w:val="009A193B"/>
    <w:rsid w:val="009A1E87"/>
    <w:rsid w:val="009A24C5"/>
    <w:rsid w:val="009A2C72"/>
    <w:rsid w:val="009A2FBE"/>
    <w:rsid w:val="009A3042"/>
    <w:rsid w:val="009A3339"/>
    <w:rsid w:val="009A37DD"/>
    <w:rsid w:val="009A3863"/>
    <w:rsid w:val="009A3F58"/>
    <w:rsid w:val="009A43E8"/>
    <w:rsid w:val="009A443C"/>
    <w:rsid w:val="009A46FA"/>
    <w:rsid w:val="009A47E4"/>
    <w:rsid w:val="009A4E7D"/>
    <w:rsid w:val="009A5157"/>
    <w:rsid w:val="009A52AB"/>
    <w:rsid w:val="009A5C22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239E"/>
    <w:rsid w:val="009B37AA"/>
    <w:rsid w:val="009B3929"/>
    <w:rsid w:val="009B3977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5ADA"/>
    <w:rsid w:val="009C623E"/>
    <w:rsid w:val="009C6470"/>
    <w:rsid w:val="009C6A3D"/>
    <w:rsid w:val="009C6D05"/>
    <w:rsid w:val="009C7326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63C0"/>
    <w:rsid w:val="009D7260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A22"/>
    <w:rsid w:val="009E36E3"/>
    <w:rsid w:val="009E372A"/>
    <w:rsid w:val="009E3DE8"/>
    <w:rsid w:val="009E4154"/>
    <w:rsid w:val="009E57A1"/>
    <w:rsid w:val="009E5ABD"/>
    <w:rsid w:val="009E63B9"/>
    <w:rsid w:val="009E6703"/>
    <w:rsid w:val="009E6EBC"/>
    <w:rsid w:val="009E78E2"/>
    <w:rsid w:val="009E7A62"/>
    <w:rsid w:val="009F01EF"/>
    <w:rsid w:val="009F0241"/>
    <w:rsid w:val="009F03D8"/>
    <w:rsid w:val="009F061E"/>
    <w:rsid w:val="009F0B89"/>
    <w:rsid w:val="009F0BA4"/>
    <w:rsid w:val="009F13FD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B5A"/>
    <w:rsid w:val="00A03102"/>
    <w:rsid w:val="00A039C2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E4C"/>
    <w:rsid w:val="00A07355"/>
    <w:rsid w:val="00A07CFA"/>
    <w:rsid w:val="00A10AAD"/>
    <w:rsid w:val="00A10AF4"/>
    <w:rsid w:val="00A117BC"/>
    <w:rsid w:val="00A11E7D"/>
    <w:rsid w:val="00A122A4"/>
    <w:rsid w:val="00A124A9"/>
    <w:rsid w:val="00A12E25"/>
    <w:rsid w:val="00A12ED5"/>
    <w:rsid w:val="00A13B55"/>
    <w:rsid w:val="00A14093"/>
    <w:rsid w:val="00A14E7D"/>
    <w:rsid w:val="00A1506E"/>
    <w:rsid w:val="00A1603E"/>
    <w:rsid w:val="00A16071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1F5F"/>
    <w:rsid w:val="00A226D0"/>
    <w:rsid w:val="00A22E43"/>
    <w:rsid w:val="00A22F44"/>
    <w:rsid w:val="00A23936"/>
    <w:rsid w:val="00A23ED1"/>
    <w:rsid w:val="00A24446"/>
    <w:rsid w:val="00A24B62"/>
    <w:rsid w:val="00A250DE"/>
    <w:rsid w:val="00A257C8"/>
    <w:rsid w:val="00A25ACC"/>
    <w:rsid w:val="00A25AFA"/>
    <w:rsid w:val="00A25C15"/>
    <w:rsid w:val="00A2692F"/>
    <w:rsid w:val="00A269E5"/>
    <w:rsid w:val="00A27436"/>
    <w:rsid w:val="00A2765E"/>
    <w:rsid w:val="00A278EA"/>
    <w:rsid w:val="00A279BA"/>
    <w:rsid w:val="00A27B68"/>
    <w:rsid w:val="00A27E0D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4EEC"/>
    <w:rsid w:val="00A35718"/>
    <w:rsid w:val="00A35B5F"/>
    <w:rsid w:val="00A36E23"/>
    <w:rsid w:val="00A36E5F"/>
    <w:rsid w:val="00A37095"/>
    <w:rsid w:val="00A37239"/>
    <w:rsid w:val="00A40014"/>
    <w:rsid w:val="00A40A4E"/>
    <w:rsid w:val="00A40E58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AA5"/>
    <w:rsid w:val="00A5281D"/>
    <w:rsid w:val="00A5379F"/>
    <w:rsid w:val="00A538B6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60475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73EE"/>
    <w:rsid w:val="00A67DCB"/>
    <w:rsid w:val="00A67DE4"/>
    <w:rsid w:val="00A701C6"/>
    <w:rsid w:val="00A70351"/>
    <w:rsid w:val="00A703FC"/>
    <w:rsid w:val="00A707BA"/>
    <w:rsid w:val="00A71061"/>
    <w:rsid w:val="00A71550"/>
    <w:rsid w:val="00A71E1D"/>
    <w:rsid w:val="00A724B6"/>
    <w:rsid w:val="00A728A5"/>
    <w:rsid w:val="00A73685"/>
    <w:rsid w:val="00A73698"/>
    <w:rsid w:val="00A7382C"/>
    <w:rsid w:val="00A73F5C"/>
    <w:rsid w:val="00A744AB"/>
    <w:rsid w:val="00A752E7"/>
    <w:rsid w:val="00A76147"/>
    <w:rsid w:val="00A7636D"/>
    <w:rsid w:val="00A76668"/>
    <w:rsid w:val="00A76F8C"/>
    <w:rsid w:val="00A772FB"/>
    <w:rsid w:val="00A8001A"/>
    <w:rsid w:val="00A80B6A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10E"/>
    <w:rsid w:val="00A86A6A"/>
    <w:rsid w:val="00A86AFF"/>
    <w:rsid w:val="00A87B36"/>
    <w:rsid w:val="00A9068F"/>
    <w:rsid w:val="00A90882"/>
    <w:rsid w:val="00A90C0D"/>
    <w:rsid w:val="00A914AA"/>
    <w:rsid w:val="00A9162E"/>
    <w:rsid w:val="00A918BA"/>
    <w:rsid w:val="00A91A03"/>
    <w:rsid w:val="00A91DB6"/>
    <w:rsid w:val="00A91E78"/>
    <w:rsid w:val="00A92329"/>
    <w:rsid w:val="00A92AB0"/>
    <w:rsid w:val="00A92C6A"/>
    <w:rsid w:val="00A93588"/>
    <w:rsid w:val="00A936B7"/>
    <w:rsid w:val="00A94CE5"/>
    <w:rsid w:val="00A94F7C"/>
    <w:rsid w:val="00A96222"/>
    <w:rsid w:val="00AA0316"/>
    <w:rsid w:val="00AA058B"/>
    <w:rsid w:val="00AA0DE0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41D"/>
    <w:rsid w:val="00AA5606"/>
    <w:rsid w:val="00AA59B6"/>
    <w:rsid w:val="00AA64FF"/>
    <w:rsid w:val="00AA651A"/>
    <w:rsid w:val="00AA6A94"/>
    <w:rsid w:val="00AA7039"/>
    <w:rsid w:val="00AA79BF"/>
    <w:rsid w:val="00AA7B8E"/>
    <w:rsid w:val="00AB04E6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0FB"/>
    <w:rsid w:val="00AB3345"/>
    <w:rsid w:val="00AB33A8"/>
    <w:rsid w:val="00AB35A0"/>
    <w:rsid w:val="00AB3AA9"/>
    <w:rsid w:val="00AB47BA"/>
    <w:rsid w:val="00AB4EE4"/>
    <w:rsid w:val="00AB577A"/>
    <w:rsid w:val="00AB57EF"/>
    <w:rsid w:val="00AB57F8"/>
    <w:rsid w:val="00AB5C06"/>
    <w:rsid w:val="00AB5C3B"/>
    <w:rsid w:val="00AB5E2C"/>
    <w:rsid w:val="00AB646A"/>
    <w:rsid w:val="00AB6699"/>
    <w:rsid w:val="00AB6B5D"/>
    <w:rsid w:val="00AB6C0E"/>
    <w:rsid w:val="00AB6DA2"/>
    <w:rsid w:val="00AB6FD2"/>
    <w:rsid w:val="00AB7769"/>
    <w:rsid w:val="00AC0117"/>
    <w:rsid w:val="00AC0383"/>
    <w:rsid w:val="00AC06A1"/>
    <w:rsid w:val="00AC0A34"/>
    <w:rsid w:val="00AC1E51"/>
    <w:rsid w:val="00AC1F49"/>
    <w:rsid w:val="00AC2007"/>
    <w:rsid w:val="00AC2206"/>
    <w:rsid w:val="00AC2460"/>
    <w:rsid w:val="00AC2A70"/>
    <w:rsid w:val="00AC2F7D"/>
    <w:rsid w:val="00AC3BE0"/>
    <w:rsid w:val="00AC3C86"/>
    <w:rsid w:val="00AC3E10"/>
    <w:rsid w:val="00AC3F6F"/>
    <w:rsid w:val="00AC40FE"/>
    <w:rsid w:val="00AC5511"/>
    <w:rsid w:val="00AC56B9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278"/>
    <w:rsid w:val="00AC79D2"/>
    <w:rsid w:val="00AD082B"/>
    <w:rsid w:val="00AD0B01"/>
    <w:rsid w:val="00AD12DE"/>
    <w:rsid w:val="00AD1721"/>
    <w:rsid w:val="00AD2136"/>
    <w:rsid w:val="00AD27BB"/>
    <w:rsid w:val="00AD355A"/>
    <w:rsid w:val="00AD38FA"/>
    <w:rsid w:val="00AD3AB9"/>
    <w:rsid w:val="00AD3E19"/>
    <w:rsid w:val="00AD421F"/>
    <w:rsid w:val="00AD46DE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3BA"/>
    <w:rsid w:val="00AE0694"/>
    <w:rsid w:val="00AE07BC"/>
    <w:rsid w:val="00AE0A85"/>
    <w:rsid w:val="00AE1A53"/>
    <w:rsid w:val="00AE1D32"/>
    <w:rsid w:val="00AE2332"/>
    <w:rsid w:val="00AE2E3B"/>
    <w:rsid w:val="00AE3CA3"/>
    <w:rsid w:val="00AE3D59"/>
    <w:rsid w:val="00AE4F69"/>
    <w:rsid w:val="00AE5223"/>
    <w:rsid w:val="00AE5395"/>
    <w:rsid w:val="00AE56F4"/>
    <w:rsid w:val="00AE58F6"/>
    <w:rsid w:val="00AE6151"/>
    <w:rsid w:val="00AE79D4"/>
    <w:rsid w:val="00AE7BED"/>
    <w:rsid w:val="00AF0388"/>
    <w:rsid w:val="00AF0678"/>
    <w:rsid w:val="00AF0D80"/>
    <w:rsid w:val="00AF14D1"/>
    <w:rsid w:val="00AF1A16"/>
    <w:rsid w:val="00AF20E3"/>
    <w:rsid w:val="00AF245C"/>
    <w:rsid w:val="00AF2A60"/>
    <w:rsid w:val="00AF327F"/>
    <w:rsid w:val="00AF3CAA"/>
    <w:rsid w:val="00AF3EFB"/>
    <w:rsid w:val="00AF4375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FA5"/>
    <w:rsid w:val="00B0150C"/>
    <w:rsid w:val="00B028BC"/>
    <w:rsid w:val="00B029C2"/>
    <w:rsid w:val="00B03639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10579"/>
    <w:rsid w:val="00B1109C"/>
    <w:rsid w:val="00B1130A"/>
    <w:rsid w:val="00B11619"/>
    <w:rsid w:val="00B1198A"/>
    <w:rsid w:val="00B12006"/>
    <w:rsid w:val="00B124C3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D8C"/>
    <w:rsid w:val="00B21FFB"/>
    <w:rsid w:val="00B2289C"/>
    <w:rsid w:val="00B22D6B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31508"/>
    <w:rsid w:val="00B3200E"/>
    <w:rsid w:val="00B328F0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C8"/>
    <w:rsid w:val="00B35D0D"/>
    <w:rsid w:val="00B36191"/>
    <w:rsid w:val="00B36AE2"/>
    <w:rsid w:val="00B3785F"/>
    <w:rsid w:val="00B37C7D"/>
    <w:rsid w:val="00B37F05"/>
    <w:rsid w:val="00B40333"/>
    <w:rsid w:val="00B4064D"/>
    <w:rsid w:val="00B4087A"/>
    <w:rsid w:val="00B409C9"/>
    <w:rsid w:val="00B40A9F"/>
    <w:rsid w:val="00B40B76"/>
    <w:rsid w:val="00B414D4"/>
    <w:rsid w:val="00B419F5"/>
    <w:rsid w:val="00B41AE3"/>
    <w:rsid w:val="00B42691"/>
    <w:rsid w:val="00B42AF6"/>
    <w:rsid w:val="00B42BBD"/>
    <w:rsid w:val="00B42C67"/>
    <w:rsid w:val="00B431F7"/>
    <w:rsid w:val="00B43490"/>
    <w:rsid w:val="00B4354B"/>
    <w:rsid w:val="00B43623"/>
    <w:rsid w:val="00B43C4E"/>
    <w:rsid w:val="00B43CB8"/>
    <w:rsid w:val="00B43E6A"/>
    <w:rsid w:val="00B4473E"/>
    <w:rsid w:val="00B45038"/>
    <w:rsid w:val="00B451D8"/>
    <w:rsid w:val="00B45AF8"/>
    <w:rsid w:val="00B462CB"/>
    <w:rsid w:val="00B46C0A"/>
    <w:rsid w:val="00B47551"/>
    <w:rsid w:val="00B50B17"/>
    <w:rsid w:val="00B50D05"/>
    <w:rsid w:val="00B51D0F"/>
    <w:rsid w:val="00B53AE1"/>
    <w:rsid w:val="00B53CFF"/>
    <w:rsid w:val="00B5490C"/>
    <w:rsid w:val="00B54A45"/>
    <w:rsid w:val="00B54B8E"/>
    <w:rsid w:val="00B550FD"/>
    <w:rsid w:val="00B5544A"/>
    <w:rsid w:val="00B558A6"/>
    <w:rsid w:val="00B55A13"/>
    <w:rsid w:val="00B55A35"/>
    <w:rsid w:val="00B55ACB"/>
    <w:rsid w:val="00B55B87"/>
    <w:rsid w:val="00B562F2"/>
    <w:rsid w:val="00B56785"/>
    <w:rsid w:val="00B568EF"/>
    <w:rsid w:val="00B56A62"/>
    <w:rsid w:val="00B575B1"/>
    <w:rsid w:val="00B57AEC"/>
    <w:rsid w:val="00B60034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E92"/>
    <w:rsid w:val="00B64607"/>
    <w:rsid w:val="00B64A72"/>
    <w:rsid w:val="00B64E3A"/>
    <w:rsid w:val="00B653DA"/>
    <w:rsid w:val="00B66101"/>
    <w:rsid w:val="00B66B4E"/>
    <w:rsid w:val="00B66C3E"/>
    <w:rsid w:val="00B66E00"/>
    <w:rsid w:val="00B670B3"/>
    <w:rsid w:val="00B67211"/>
    <w:rsid w:val="00B673BD"/>
    <w:rsid w:val="00B67CC0"/>
    <w:rsid w:val="00B70672"/>
    <w:rsid w:val="00B70BAE"/>
    <w:rsid w:val="00B71678"/>
    <w:rsid w:val="00B71A50"/>
    <w:rsid w:val="00B71C04"/>
    <w:rsid w:val="00B71C8F"/>
    <w:rsid w:val="00B71F0F"/>
    <w:rsid w:val="00B71FF8"/>
    <w:rsid w:val="00B72217"/>
    <w:rsid w:val="00B7272E"/>
    <w:rsid w:val="00B72939"/>
    <w:rsid w:val="00B73138"/>
    <w:rsid w:val="00B73638"/>
    <w:rsid w:val="00B73B7D"/>
    <w:rsid w:val="00B740DE"/>
    <w:rsid w:val="00B743F1"/>
    <w:rsid w:val="00B74473"/>
    <w:rsid w:val="00B74A7D"/>
    <w:rsid w:val="00B74EC6"/>
    <w:rsid w:val="00B76391"/>
    <w:rsid w:val="00B764B3"/>
    <w:rsid w:val="00B77376"/>
    <w:rsid w:val="00B7759A"/>
    <w:rsid w:val="00B77984"/>
    <w:rsid w:val="00B77FEB"/>
    <w:rsid w:val="00B80FE2"/>
    <w:rsid w:val="00B81130"/>
    <w:rsid w:val="00B81182"/>
    <w:rsid w:val="00B82195"/>
    <w:rsid w:val="00B822CD"/>
    <w:rsid w:val="00B823FB"/>
    <w:rsid w:val="00B8255F"/>
    <w:rsid w:val="00B82E86"/>
    <w:rsid w:val="00B830EF"/>
    <w:rsid w:val="00B845F7"/>
    <w:rsid w:val="00B846C8"/>
    <w:rsid w:val="00B84B1D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499C"/>
    <w:rsid w:val="00B94FBE"/>
    <w:rsid w:val="00B95AB6"/>
    <w:rsid w:val="00B95C43"/>
    <w:rsid w:val="00B967C2"/>
    <w:rsid w:val="00B96EC2"/>
    <w:rsid w:val="00B96EE4"/>
    <w:rsid w:val="00B97064"/>
    <w:rsid w:val="00B974A2"/>
    <w:rsid w:val="00B974ED"/>
    <w:rsid w:val="00B97571"/>
    <w:rsid w:val="00B975FE"/>
    <w:rsid w:val="00B97851"/>
    <w:rsid w:val="00B979A5"/>
    <w:rsid w:val="00B97AAE"/>
    <w:rsid w:val="00B97CE4"/>
    <w:rsid w:val="00BA0624"/>
    <w:rsid w:val="00BA0749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DF0"/>
    <w:rsid w:val="00BA3EBB"/>
    <w:rsid w:val="00BA3F04"/>
    <w:rsid w:val="00BA4DEE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E79"/>
    <w:rsid w:val="00BB03DA"/>
    <w:rsid w:val="00BB06C9"/>
    <w:rsid w:val="00BB0B25"/>
    <w:rsid w:val="00BB0C0C"/>
    <w:rsid w:val="00BB0EB1"/>
    <w:rsid w:val="00BB0ED3"/>
    <w:rsid w:val="00BB10D2"/>
    <w:rsid w:val="00BB1457"/>
    <w:rsid w:val="00BB14C0"/>
    <w:rsid w:val="00BB17B7"/>
    <w:rsid w:val="00BB1D61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6B04"/>
    <w:rsid w:val="00BB78D6"/>
    <w:rsid w:val="00BB7942"/>
    <w:rsid w:val="00BC03EA"/>
    <w:rsid w:val="00BC0493"/>
    <w:rsid w:val="00BC0C11"/>
    <w:rsid w:val="00BC15E8"/>
    <w:rsid w:val="00BC1D9D"/>
    <w:rsid w:val="00BC1E79"/>
    <w:rsid w:val="00BC1EDA"/>
    <w:rsid w:val="00BC1F25"/>
    <w:rsid w:val="00BC2034"/>
    <w:rsid w:val="00BC343C"/>
    <w:rsid w:val="00BC3652"/>
    <w:rsid w:val="00BC37D9"/>
    <w:rsid w:val="00BC3B8B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4374"/>
    <w:rsid w:val="00BD4BD4"/>
    <w:rsid w:val="00BD544E"/>
    <w:rsid w:val="00BD625D"/>
    <w:rsid w:val="00BD6264"/>
    <w:rsid w:val="00BD633C"/>
    <w:rsid w:val="00BD69FD"/>
    <w:rsid w:val="00BD6D27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406"/>
    <w:rsid w:val="00BE5B5C"/>
    <w:rsid w:val="00BE6B0C"/>
    <w:rsid w:val="00BE6D5F"/>
    <w:rsid w:val="00BE6EBB"/>
    <w:rsid w:val="00BE715C"/>
    <w:rsid w:val="00BE7A01"/>
    <w:rsid w:val="00BE7C30"/>
    <w:rsid w:val="00BE7D6E"/>
    <w:rsid w:val="00BF0983"/>
    <w:rsid w:val="00BF1202"/>
    <w:rsid w:val="00BF12E1"/>
    <w:rsid w:val="00BF18AC"/>
    <w:rsid w:val="00BF193C"/>
    <w:rsid w:val="00BF1B7D"/>
    <w:rsid w:val="00BF1BDB"/>
    <w:rsid w:val="00BF1C40"/>
    <w:rsid w:val="00BF1E05"/>
    <w:rsid w:val="00BF23EC"/>
    <w:rsid w:val="00BF2410"/>
    <w:rsid w:val="00BF318F"/>
    <w:rsid w:val="00BF3548"/>
    <w:rsid w:val="00BF3A03"/>
    <w:rsid w:val="00BF3DC8"/>
    <w:rsid w:val="00BF403E"/>
    <w:rsid w:val="00BF405C"/>
    <w:rsid w:val="00BF40E2"/>
    <w:rsid w:val="00BF44E8"/>
    <w:rsid w:val="00BF4A5F"/>
    <w:rsid w:val="00BF5544"/>
    <w:rsid w:val="00BF6031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E36"/>
    <w:rsid w:val="00C02067"/>
    <w:rsid w:val="00C0294D"/>
    <w:rsid w:val="00C02D1C"/>
    <w:rsid w:val="00C031EF"/>
    <w:rsid w:val="00C037AA"/>
    <w:rsid w:val="00C03AFB"/>
    <w:rsid w:val="00C04B83"/>
    <w:rsid w:val="00C04EE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C23"/>
    <w:rsid w:val="00C12CDF"/>
    <w:rsid w:val="00C13220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933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300F2"/>
    <w:rsid w:val="00C30D2A"/>
    <w:rsid w:val="00C30D6B"/>
    <w:rsid w:val="00C30F81"/>
    <w:rsid w:val="00C310FB"/>
    <w:rsid w:val="00C313BB"/>
    <w:rsid w:val="00C31CA0"/>
    <w:rsid w:val="00C32D23"/>
    <w:rsid w:val="00C33058"/>
    <w:rsid w:val="00C3320D"/>
    <w:rsid w:val="00C337CC"/>
    <w:rsid w:val="00C338FA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7188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6AB9"/>
    <w:rsid w:val="00C46C37"/>
    <w:rsid w:val="00C47952"/>
    <w:rsid w:val="00C50114"/>
    <w:rsid w:val="00C50202"/>
    <w:rsid w:val="00C50739"/>
    <w:rsid w:val="00C50A5D"/>
    <w:rsid w:val="00C51101"/>
    <w:rsid w:val="00C51B4E"/>
    <w:rsid w:val="00C51B6B"/>
    <w:rsid w:val="00C51BA8"/>
    <w:rsid w:val="00C522F0"/>
    <w:rsid w:val="00C52427"/>
    <w:rsid w:val="00C52DD4"/>
    <w:rsid w:val="00C52E86"/>
    <w:rsid w:val="00C53071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190"/>
    <w:rsid w:val="00C55E15"/>
    <w:rsid w:val="00C576B9"/>
    <w:rsid w:val="00C579C2"/>
    <w:rsid w:val="00C57CA2"/>
    <w:rsid w:val="00C60353"/>
    <w:rsid w:val="00C603A7"/>
    <w:rsid w:val="00C6049E"/>
    <w:rsid w:val="00C604D0"/>
    <w:rsid w:val="00C6077A"/>
    <w:rsid w:val="00C609CB"/>
    <w:rsid w:val="00C60BE8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DC2"/>
    <w:rsid w:val="00C83EBB"/>
    <w:rsid w:val="00C8511D"/>
    <w:rsid w:val="00C85210"/>
    <w:rsid w:val="00C8561D"/>
    <w:rsid w:val="00C85906"/>
    <w:rsid w:val="00C86651"/>
    <w:rsid w:val="00C86FF4"/>
    <w:rsid w:val="00C8726D"/>
    <w:rsid w:val="00C872FB"/>
    <w:rsid w:val="00C90BA3"/>
    <w:rsid w:val="00C927D3"/>
    <w:rsid w:val="00C92C66"/>
    <w:rsid w:val="00C92F0F"/>
    <w:rsid w:val="00C932A2"/>
    <w:rsid w:val="00C9394F"/>
    <w:rsid w:val="00C946EB"/>
    <w:rsid w:val="00C9479E"/>
    <w:rsid w:val="00C94A48"/>
    <w:rsid w:val="00C94A4F"/>
    <w:rsid w:val="00C94AD5"/>
    <w:rsid w:val="00C94CC9"/>
    <w:rsid w:val="00C94F22"/>
    <w:rsid w:val="00C95026"/>
    <w:rsid w:val="00C95117"/>
    <w:rsid w:val="00C953BB"/>
    <w:rsid w:val="00C958A6"/>
    <w:rsid w:val="00C95B2A"/>
    <w:rsid w:val="00C95D6E"/>
    <w:rsid w:val="00C96B55"/>
    <w:rsid w:val="00C96F05"/>
    <w:rsid w:val="00C97437"/>
    <w:rsid w:val="00C97CAD"/>
    <w:rsid w:val="00CA0316"/>
    <w:rsid w:val="00CA06F8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570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2044"/>
    <w:rsid w:val="00CB2447"/>
    <w:rsid w:val="00CB2C6D"/>
    <w:rsid w:val="00CB2FCB"/>
    <w:rsid w:val="00CB3FB1"/>
    <w:rsid w:val="00CB4045"/>
    <w:rsid w:val="00CB5015"/>
    <w:rsid w:val="00CB53F6"/>
    <w:rsid w:val="00CB55C9"/>
    <w:rsid w:val="00CB5AE8"/>
    <w:rsid w:val="00CB5B1A"/>
    <w:rsid w:val="00CB61A9"/>
    <w:rsid w:val="00CB6A9D"/>
    <w:rsid w:val="00CB6F0B"/>
    <w:rsid w:val="00CB7429"/>
    <w:rsid w:val="00CB7AEF"/>
    <w:rsid w:val="00CB7EC5"/>
    <w:rsid w:val="00CC0023"/>
    <w:rsid w:val="00CC018D"/>
    <w:rsid w:val="00CC04D4"/>
    <w:rsid w:val="00CC0AE4"/>
    <w:rsid w:val="00CC0C5D"/>
    <w:rsid w:val="00CC157C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D0F"/>
    <w:rsid w:val="00CC5F40"/>
    <w:rsid w:val="00CC64A1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E9"/>
    <w:rsid w:val="00CD1661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6"/>
    <w:rsid w:val="00CD55DB"/>
    <w:rsid w:val="00CD5E08"/>
    <w:rsid w:val="00CD6194"/>
    <w:rsid w:val="00CD662D"/>
    <w:rsid w:val="00CD6C0C"/>
    <w:rsid w:val="00CD721E"/>
    <w:rsid w:val="00CD7F65"/>
    <w:rsid w:val="00CE0A92"/>
    <w:rsid w:val="00CE0B55"/>
    <w:rsid w:val="00CE248A"/>
    <w:rsid w:val="00CE2CAB"/>
    <w:rsid w:val="00CE3A23"/>
    <w:rsid w:val="00CE3BD9"/>
    <w:rsid w:val="00CE404C"/>
    <w:rsid w:val="00CE4482"/>
    <w:rsid w:val="00CE4C22"/>
    <w:rsid w:val="00CE4C25"/>
    <w:rsid w:val="00CE4D1D"/>
    <w:rsid w:val="00CE4F40"/>
    <w:rsid w:val="00CE5027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38A"/>
    <w:rsid w:val="00CF1261"/>
    <w:rsid w:val="00CF1484"/>
    <w:rsid w:val="00CF229A"/>
    <w:rsid w:val="00CF24BD"/>
    <w:rsid w:val="00CF383E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64"/>
    <w:rsid w:val="00CF6C76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A1B"/>
    <w:rsid w:val="00D12959"/>
    <w:rsid w:val="00D130B2"/>
    <w:rsid w:val="00D1316C"/>
    <w:rsid w:val="00D13834"/>
    <w:rsid w:val="00D14996"/>
    <w:rsid w:val="00D14F89"/>
    <w:rsid w:val="00D1542C"/>
    <w:rsid w:val="00D1549C"/>
    <w:rsid w:val="00D15A0F"/>
    <w:rsid w:val="00D162FA"/>
    <w:rsid w:val="00D166DC"/>
    <w:rsid w:val="00D16B06"/>
    <w:rsid w:val="00D16E5F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98F"/>
    <w:rsid w:val="00D23CD8"/>
    <w:rsid w:val="00D2517B"/>
    <w:rsid w:val="00D25D3F"/>
    <w:rsid w:val="00D267D8"/>
    <w:rsid w:val="00D267FC"/>
    <w:rsid w:val="00D26959"/>
    <w:rsid w:val="00D2698C"/>
    <w:rsid w:val="00D26EEA"/>
    <w:rsid w:val="00D27009"/>
    <w:rsid w:val="00D27422"/>
    <w:rsid w:val="00D27B0A"/>
    <w:rsid w:val="00D300C8"/>
    <w:rsid w:val="00D3040A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CA4"/>
    <w:rsid w:val="00D33CFB"/>
    <w:rsid w:val="00D345FE"/>
    <w:rsid w:val="00D348BB"/>
    <w:rsid w:val="00D354B3"/>
    <w:rsid w:val="00D35F5F"/>
    <w:rsid w:val="00D35FB6"/>
    <w:rsid w:val="00D36FD7"/>
    <w:rsid w:val="00D37152"/>
    <w:rsid w:val="00D37216"/>
    <w:rsid w:val="00D3730C"/>
    <w:rsid w:val="00D37D86"/>
    <w:rsid w:val="00D405C2"/>
    <w:rsid w:val="00D408D4"/>
    <w:rsid w:val="00D40F67"/>
    <w:rsid w:val="00D410AE"/>
    <w:rsid w:val="00D41311"/>
    <w:rsid w:val="00D41396"/>
    <w:rsid w:val="00D4163B"/>
    <w:rsid w:val="00D41BF1"/>
    <w:rsid w:val="00D41FFF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E28"/>
    <w:rsid w:val="00D45388"/>
    <w:rsid w:val="00D453EC"/>
    <w:rsid w:val="00D45AEC"/>
    <w:rsid w:val="00D46065"/>
    <w:rsid w:val="00D46EE6"/>
    <w:rsid w:val="00D47167"/>
    <w:rsid w:val="00D4752E"/>
    <w:rsid w:val="00D47812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E18"/>
    <w:rsid w:val="00D56FA2"/>
    <w:rsid w:val="00D57066"/>
    <w:rsid w:val="00D57353"/>
    <w:rsid w:val="00D57378"/>
    <w:rsid w:val="00D57782"/>
    <w:rsid w:val="00D57962"/>
    <w:rsid w:val="00D57B74"/>
    <w:rsid w:val="00D57F67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C3E"/>
    <w:rsid w:val="00D671B2"/>
    <w:rsid w:val="00D6754D"/>
    <w:rsid w:val="00D67ADB"/>
    <w:rsid w:val="00D7043E"/>
    <w:rsid w:val="00D70A35"/>
    <w:rsid w:val="00D70B7C"/>
    <w:rsid w:val="00D70C9B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119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2F1"/>
    <w:rsid w:val="00D824C9"/>
    <w:rsid w:val="00D824EF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7C7"/>
    <w:rsid w:val="00D87935"/>
    <w:rsid w:val="00D87A41"/>
    <w:rsid w:val="00D87ACB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B5F"/>
    <w:rsid w:val="00D9418F"/>
    <w:rsid w:val="00D942EE"/>
    <w:rsid w:val="00D95AF1"/>
    <w:rsid w:val="00D96452"/>
    <w:rsid w:val="00D96E07"/>
    <w:rsid w:val="00D971FA"/>
    <w:rsid w:val="00D97498"/>
    <w:rsid w:val="00D976A9"/>
    <w:rsid w:val="00D97E85"/>
    <w:rsid w:val="00DA0E79"/>
    <w:rsid w:val="00DA14D9"/>
    <w:rsid w:val="00DA1650"/>
    <w:rsid w:val="00DA19F5"/>
    <w:rsid w:val="00DA1F15"/>
    <w:rsid w:val="00DA22FD"/>
    <w:rsid w:val="00DA27A1"/>
    <w:rsid w:val="00DA27E9"/>
    <w:rsid w:val="00DA320D"/>
    <w:rsid w:val="00DA32D6"/>
    <w:rsid w:val="00DA34E1"/>
    <w:rsid w:val="00DA3665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82D"/>
    <w:rsid w:val="00DC1B82"/>
    <w:rsid w:val="00DC2208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B27"/>
    <w:rsid w:val="00DD2CA2"/>
    <w:rsid w:val="00DD3327"/>
    <w:rsid w:val="00DD3908"/>
    <w:rsid w:val="00DD4288"/>
    <w:rsid w:val="00DD48E9"/>
    <w:rsid w:val="00DD4B3F"/>
    <w:rsid w:val="00DD4C32"/>
    <w:rsid w:val="00DD5870"/>
    <w:rsid w:val="00DD5D31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4768"/>
    <w:rsid w:val="00DE6513"/>
    <w:rsid w:val="00DE6673"/>
    <w:rsid w:val="00DE69A4"/>
    <w:rsid w:val="00DE7B82"/>
    <w:rsid w:val="00DE7C3B"/>
    <w:rsid w:val="00DF08C1"/>
    <w:rsid w:val="00DF0F24"/>
    <w:rsid w:val="00DF17B8"/>
    <w:rsid w:val="00DF1B5C"/>
    <w:rsid w:val="00DF1C9D"/>
    <w:rsid w:val="00DF210D"/>
    <w:rsid w:val="00DF3D32"/>
    <w:rsid w:val="00DF3E32"/>
    <w:rsid w:val="00DF4376"/>
    <w:rsid w:val="00DF4531"/>
    <w:rsid w:val="00DF4C1C"/>
    <w:rsid w:val="00DF5235"/>
    <w:rsid w:val="00DF5427"/>
    <w:rsid w:val="00DF55CF"/>
    <w:rsid w:val="00DF57DA"/>
    <w:rsid w:val="00DF5B81"/>
    <w:rsid w:val="00DF6606"/>
    <w:rsid w:val="00DF6790"/>
    <w:rsid w:val="00DF6DC1"/>
    <w:rsid w:val="00DF6F5B"/>
    <w:rsid w:val="00DF6FCF"/>
    <w:rsid w:val="00DF78FA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AA3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700C"/>
    <w:rsid w:val="00E07745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9B"/>
    <w:rsid w:val="00E136FC"/>
    <w:rsid w:val="00E13705"/>
    <w:rsid w:val="00E1393A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17E91"/>
    <w:rsid w:val="00E2060D"/>
    <w:rsid w:val="00E208CE"/>
    <w:rsid w:val="00E20B84"/>
    <w:rsid w:val="00E20DC5"/>
    <w:rsid w:val="00E223E0"/>
    <w:rsid w:val="00E22C93"/>
    <w:rsid w:val="00E23C75"/>
    <w:rsid w:val="00E23FC3"/>
    <w:rsid w:val="00E24142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1CF8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2E5"/>
    <w:rsid w:val="00E3537E"/>
    <w:rsid w:val="00E358CE"/>
    <w:rsid w:val="00E36AB7"/>
    <w:rsid w:val="00E3708A"/>
    <w:rsid w:val="00E370E1"/>
    <w:rsid w:val="00E37679"/>
    <w:rsid w:val="00E37AAC"/>
    <w:rsid w:val="00E37B73"/>
    <w:rsid w:val="00E37D21"/>
    <w:rsid w:val="00E4004B"/>
    <w:rsid w:val="00E40460"/>
    <w:rsid w:val="00E4047E"/>
    <w:rsid w:val="00E412A7"/>
    <w:rsid w:val="00E4176B"/>
    <w:rsid w:val="00E41D33"/>
    <w:rsid w:val="00E422AC"/>
    <w:rsid w:val="00E424BD"/>
    <w:rsid w:val="00E4319F"/>
    <w:rsid w:val="00E438A8"/>
    <w:rsid w:val="00E43A74"/>
    <w:rsid w:val="00E43E0E"/>
    <w:rsid w:val="00E44077"/>
    <w:rsid w:val="00E44F09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D5F"/>
    <w:rsid w:val="00E54F8E"/>
    <w:rsid w:val="00E55170"/>
    <w:rsid w:val="00E555F1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A7D"/>
    <w:rsid w:val="00E71249"/>
    <w:rsid w:val="00E713D3"/>
    <w:rsid w:val="00E71982"/>
    <w:rsid w:val="00E72453"/>
    <w:rsid w:val="00E724EE"/>
    <w:rsid w:val="00E7270A"/>
    <w:rsid w:val="00E7331B"/>
    <w:rsid w:val="00E733A1"/>
    <w:rsid w:val="00E73565"/>
    <w:rsid w:val="00E7363F"/>
    <w:rsid w:val="00E73853"/>
    <w:rsid w:val="00E73FBA"/>
    <w:rsid w:val="00E74928"/>
    <w:rsid w:val="00E7601F"/>
    <w:rsid w:val="00E76299"/>
    <w:rsid w:val="00E76918"/>
    <w:rsid w:val="00E76970"/>
    <w:rsid w:val="00E769D7"/>
    <w:rsid w:val="00E7707D"/>
    <w:rsid w:val="00E77149"/>
    <w:rsid w:val="00E77282"/>
    <w:rsid w:val="00E77521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735"/>
    <w:rsid w:val="00E8373C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4A5"/>
    <w:rsid w:val="00E86509"/>
    <w:rsid w:val="00E86C82"/>
    <w:rsid w:val="00E86D96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6F0D"/>
    <w:rsid w:val="00E97608"/>
    <w:rsid w:val="00E978FB"/>
    <w:rsid w:val="00E979CB"/>
    <w:rsid w:val="00EA0446"/>
    <w:rsid w:val="00EA0C63"/>
    <w:rsid w:val="00EA12E9"/>
    <w:rsid w:val="00EA16C9"/>
    <w:rsid w:val="00EA1A17"/>
    <w:rsid w:val="00EA2335"/>
    <w:rsid w:val="00EA3078"/>
    <w:rsid w:val="00EA35D6"/>
    <w:rsid w:val="00EA362F"/>
    <w:rsid w:val="00EA3A5A"/>
    <w:rsid w:val="00EA4839"/>
    <w:rsid w:val="00EA4902"/>
    <w:rsid w:val="00EA4FB9"/>
    <w:rsid w:val="00EA57A1"/>
    <w:rsid w:val="00EA5A08"/>
    <w:rsid w:val="00EA5A3B"/>
    <w:rsid w:val="00EA67D7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3DA5"/>
    <w:rsid w:val="00EB43CB"/>
    <w:rsid w:val="00EB4BAD"/>
    <w:rsid w:val="00EB4E78"/>
    <w:rsid w:val="00EB5BB0"/>
    <w:rsid w:val="00EB615A"/>
    <w:rsid w:val="00EB6D9A"/>
    <w:rsid w:val="00EB77CC"/>
    <w:rsid w:val="00EB7AAF"/>
    <w:rsid w:val="00EC0749"/>
    <w:rsid w:val="00EC0C23"/>
    <w:rsid w:val="00EC0E52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B47"/>
    <w:rsid w:val="00EC5313"/>
    <w:rsid w:val="00EC5AA1"/>
    <w:rsid w:val="00EC6258"/>
    <w:rsid w:val="00EC63EC"/>
    <w:rsid w:val="00EC6881"/>
    <w:rsid w:val="00EC6A83"/>
    <w:rsid w:val="00EC70F3"/>
    <w:rsid w:val="00EC73DB"/>
    <w:rsid w:val="00EC759E"/>
    <w:rsid w:val="00ED0481"/>
    <w:rsid w:val="00ED0AD9"/>
    <w:rsid w:val="00ED16AA"/>
    <w:rsid w:val="00ED1D02"/>
    <w:rsid w:val="00ED1F85"/>
    <w:rsid w:val="00ED20D6"/>
    <w:rsid w:val="00ED2788"/>
    <w:rsid w:val="00ED2B6E"/>
    <w:rsid w:val="00ED2C12"/>
    <w:rsid w:val="00ED2FC4"/>
    <w:rsid w:val="00ED3100"/>
    <w:rsid w:val="00ED36E3"/>
    <w:rsid w:val="00ED37CA"/>
    <w:rsid w:val="00ED491C"/>
    <w:rsid w:val="00ED4951"/>
    <w:rsid w:val="00ED532E"/>
    <w:rsid w:val="00ED59E4"/>
    <w:rsid w:val="00ED5B64"/>
    <w:rsid w:val="00ED68D8"/>
    <w:rsid w:val="00ED7342"/>
    <w:rsid w:val="00ED74A4"/>
    <w:rsid w:val="00ED7904"/>
    <w:rsid w:val="00EE03F9"/>
    <w:rsid w:val="00EE04B5"/>
    <w:rsid w:val="00EE0771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632"/>
    <w:rsid w:val="00F00DD7"/>
    <w:rsid w:val="00F00F72"/>
    <w:rsid w:val="00F0134E"/>
    <w:rsid w:val="00F01E4E"/>
    <w:rsid w:val="00F02379"/>
    <w:rsid w:val="00F0249A"/>
    <w:rsid w:val="00F02EC6"/>
    <w:rsid w:val="00F02FF1"/>
    <w:rsid w:val="00F035C2"/>
    <w:rsid w:val="00F03765"/>
    <w:rsid w:val="00F03E86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10501"/>
    <w:rsid w:val="00F10B7D"/>
    <w:rsid w:val="00F10CB6"/>
    <w:rsid w:val="00F10EA0"/>
    <w:rsid w:val="00F110AF"/>
    <w:rsid w:val="00F11346"/>
    <w:rsid w:val="00F1243D"/>
    <w:rsid w:val="00F125BF"/>
    <w:rsid w:val="00F12BD4"/>
    <w:rsid w:val="00F12DA2"/>
    <w:rsid w:val="00F12FB5"/>
    <w:rsid w:val="00F13066"/>
    <w:rsid w:val="00F13190"/>
    <w:rsid w:val="00F134A7"/>
    <w:rsid w:val="00F134CA"/>
    <w:rsid w:val="00F13CFD"/>
    <w:rsid w:val="00F13F73"/>
    <w:rsid w:val="00F14910"/>
    <w:rsid w:val="00F1498F"/>
    <w:rsid w:val="00F1506E"/>
    <w:rsid w:val="00F1508D"/>
    <w:rsid w:val="00F1560E"/>
    <w:rsid w:val="00F1570A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2010"/>
    <w:rsid w:val="00F3210D"/>
    <w:rsid w:val="00F32273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FF3"/>
    <w:rsid w:val="00F371A6"/>
    <w:rsid w:val="00F37721"/>
    <w:rsid w:val="00F37D6D"/>
    <w:rsid w:val="00F40A47"/>
    <w:rsid w:val="00F40A98"/>
    <w:rsid w:val="00F40C11"/>
    <w:rsid w:val="00F413CA"/>
    <w:rsid w:val="00F41888"/>
    <w:rsid w:val="00F41A54"/>
    <w:rsid w:val="00F42292"/>
    <w:rsid w:val="00F45387"/>
    <w:rsid w:val="00F45961"/>
    <w:rsid w:val="00F46606"/>
    <w:rsid w:val="00F466C3"/>
    <w:rsid w:val="00F47101"/>
    <w:rsid w:val="00F47109"/>
    <w:rsid w:val="00F47168"/>
    <w:rsid w:val="00F47358"/>
    <w:rsid w:val="00F4739F"/>
    <w:rsid w:val="00F47CF1"/>
    <w:rsid w:val="00F47DD7"/>
    <w:rsid w:val="00F47E90"/>
    <w:rsid w:val="00F500AA"/>
    <w:rsid w:val="00F5012F"/>
    <w:rsid w:val="00F505C7"/>
    <w:rsid w:val="00F51196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3FF5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379"/>
    <w:rsid w:val="00F637F1"/>
    <w:rsid w:val="00F63CA4"/>
    <w:rsid w:val="00F63DC9"/>
    <w:rsid w:val="00F63ED3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47C"/>
    <w:rsid w:val="00F7303B"/>
    <w:rsid w:val="00F73708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3C1D"/>
    <w:rsid w:val="00F8425C"/>
    <w:rsid w:val="00F8434E"/>
    <w:rsid w:val="00F84607"/>
    <w:rsid w:val="00F84635"/>
    <w:rsid w:val="00F84819"/>
    <w:rsid w:val="00F85098"/>
    <w:rsid w:val="00F85DE3"/>
    <w:rsid w:val="00F860AC"/>
    <w:rsid w:val="00F86342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AB9"/>
    <w:rsid w:val="00F92E92"/>
    <w:rsid w:val="00F93677"/>
    <w:rsid w:val="00F9481D"/>
    <w:rsid w:val="00F95EB8"/>
    <w:rsid w:val="00F9608A"/>
    <w:rsid w:val="00F9642F"/>
    <w:rsid w:val="00F964F3"/>
    <w:rsid w:val="00F9657A"/>
    <w:rsid w:val="00F96DC4"/>
    <w:rsid w:val="00F97446"/>
    <w:rsid w:val="00F9772A"/>
    <w:rsid w:val="00F97CBD"/>
    <w:rsid w:val="00F97E34"/>
    <w:rsid w:val="00FA0310"/>
    <w:rsid w:val="00FA128E"/>
    <w:rsid w:val="00FA199D"/>
    <w:rsid w:val="00FA1C19"/>
    <w:rsid w:val="00FA2013"/>
    <w:rsid w:val="00FA269C"/>
    <w:rsid w:val="00FA28C3"/>
    <w:rsid w:val="00FA2B0E"/>
    <w:rsid w:val="00FA2E69"/>
    <w:rsid w:val="00FA3094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7087"/>
    <w:rsid w:val="00FA7464"/>
    <w:rsid w:val="00FA7905"/>
    <w:rsid w:val="00FA7BB1"/>
    <w:rsid w:val="00FB0D6C"/>
    <w:rsid w:val="00FB1026"/>
    <w:rsid w:val="00FB1647"/>
    <w:rsid w:val="00FB1838"/>
    <w:rsid w:val="00FB1A38"/>
    <w:rsid w:val="00FB2040"/>
    <w:rsid w:val="00FB26E2"/>
    <w:rsid w:val="00FB2DB2"/>
    <w:rsid w:val="00FB2EAA"/>
    <w:rsid w:val="00FB35C6"/>
    <w:rsid w:val="00FB3678"/>
    <w:rsid w:val="00FB37F1"/>
    <w:rsid w:val="00FB3BA2"/>
    <w:rsid w:val="00FB4418"/>
    <w:rsid w:val="00FB4621"/>
    <w:rsid w:val="00FB4AB5"/>
    <w:rsid w:val="00FB543F"/>
    <w:rsid w:val="00FB5E0C"/>
    <w:rsid w:val="00FB6090"/>
    <w:rsid w:val="00FB7599"/>
    <w:rsid w:val="00FB7719"/>
    <w:rsid w:val="00FB7A20"/>
    <w:rsid w:val="00FB7D05"/>
    <w:rsid w:val="00FC0665"/>
    <w:rsid w:val="00FC0A71"/>
    <w:rsid w:val="00FC0C2B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7CC"/>
    <w:rsid w:val="00FC5AE5"/>
    <w:rsid w:val="00FC6BF4"/>
    <w:rsid w:val="00FC7030"/>
    <w:rsid w:val="00FC7D57"/>
    <w:rsid w:val="00FD035F"/>
    <w:rsid w:val="00FD05D1"/>
    <w:rsid w:val="00FD0A24"/>
    <w:rsid w:val="00FD0C33"/>
    <w:rsid w:val="00FD1773"/>
    <w:rsid w:val="00FD1FF1"/>
    <w:rsid w:val="00FD259D"/>
    <w:rsid w:val="00FD2E4E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64C2"/>
    <w:rsid w:val="00FD684F"/>
    <w:rsid w:val="00FD6C01"/>
    <w:rsid w:val="00FD7585"/>
    <w:rsid w:val="00FD7941"/>
    <w:rsid w:val="00FD797F"/>
    <w:rsid w:val="00FD7C78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4D88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4CC6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788D618"/>
  <w15:docId w15:val="{702F1570-9976-440B-9EC1-54CDDE02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08788B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08788B"/>
    <w:pPr>
      <w:numPr>
        <w:numId w:val="1"/>
      </w:numPr>
      <w:tabs>
        <w:tab w:val="clear" w:pos="96"/>
        <w:tab w:val="num" w:pos="870"/>
      </w:tabs>
      <w:ind w:left="870" w:hanging="360"/>
    </w:pPr>
  </w:style>
  <w:style w:type="paragraph" w:styleId="ListBullet">
    <w:name w:val="List Bullet"/>
    <w:basedOn w:val="Normal"/>
    <w:uiPriority w:val="99"/>
    <w:unhideWhenUsed/>
    <w:rsid w:val="004F06C6"/>
    <w:pPr>
      <w:numPr>
        <w:numId w:val="48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3</TotalTime>
  <Pages>1</Pages>
  <Words>18228</Words>
  <Characters>103903</Characters>
  <Application>Microsoft Office Word</Application>
  <DocSecurity>0</DocSecurity>
  <Lines>865</Lines>
  <Paragraphs>243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121888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6</cp:revision>
  <cp:lastPrinted>2012-08-09T05:47:00Z</cp:lastPrinted>
  <dcterms:created xsi:type="dcterms:W3CDTF">2026-08-03T06:57:00Z</dcterms:created>
  <dcterms:modified xsi:type="dcterms:W3CDTF">2026-08-03T08:07:00Z</dcterms:modified>
</cp:coreProperties>
</file>