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21342" w14:textId="77777777" w:rsidR="00D51B82" w:rsidRPr="00B26C8D" w:rsidRDefault="00D51B82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B26C8D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4DA66D0D" w14:textId="0247A002" w:rsidR="00D51B82" w:rsidRPr="00B26C8D" w:rsidRDefault="00D51B82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B26C8D">
        <w:rPr>
          <w:b/>
          <w:sz w:val="16"/>
          <w:szCs w:val="16"/>
          <w:lang w:val="ro-RO"/>
        </w:rPr>
        <w:t xml:space="preserve"> (de la pagina 1 la pagina )</w:t>
      </w:r>
    </w:p>
    <w:p w14:paraId="04B25802" w14:textId="77777777" w:rsidR="00D51B82" w:rsidRDefault="00D51B82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48E6E565" w14:textId="77777777" w:rsidR="00D51B82" w:rsidRDefault="00D51B82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5CFB3506" w14:textId="77777777" w:rsidR="00D51B82" w:rsidRDefault="00D51B82">
      <w:pPr>
        <w:jc w:val="center"/>
        <w:rPr>
          <w:sz w:val="28"/>
        </w:rPr>
      </w:pPr>
    </w:p>
    <w:p w14:paraId="2C2DFF26" w14:textId="77777777" w:rsidR="00D51B82" w:rsidRDefault="00D51B82">
      <w:pPr>
        <w:jc w:val="center"/>
        <w:rPr>
          <w:sz w:val="28"/>
        </w:rPr>
      </w:pPr>
    </w:p>
    <w:p w14:paraId="7BA211B8" w14:textId="77777777" w:rsidR="00D51B82" w:rsidRDefault="00D51B82">
      <w:pPr>
        <w:jc w:val="center"/>
        <w:rPr>
          <w:sz w:val="28"/>
        </w:rPr>
      </w:pPr>
    </w:p>
    <w:p w14:paraId="138EB389" w14:textId="77777777" w:rsidR="00D51B82" w:rsidRDefault="00D51B82">
      <w:pPr>
        <w:jc w:val="center"/>
        <w:rPr>
          <w:sz w:val="28"/>
        </w:rPr>
      </w:pPr>
    </w:p>
    <w:p w14:paraId="29B71E8F" w14:textId="77777777" w:rsidR="00D51B82" w:rsidRDefault="00D51B82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CLUJ</w:t>
      </w:r>
    </w:p>
    <w:p w14:paraId="711C09F8" w14:textId="77777777" w:rsidR="00D51B82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499E8B48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5BB76DDF" w14:textId="77777777" w:rsidR="00D51B82" w:rsidRDefault="00D51B8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26FEEABE" w14:textId="77777777" w:rsidR="00D51B82" w:rsidRDefault="00D51B82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21-31 august 2026</w:t>
      </w:r>
    </w:p>
    <w:p w14:paraId="1C802FA0" w14:textId="77777777" w:rsidR="00D51B82" w:rsidRDefault="00D51B82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D51B82" w14:paraId="70AC46AB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7CAFD43B" w14:textId="77777777" w:rsidR="00D51B82" w:rsidRDefault="00D51B82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006DC3BD" w14:textId="77777777" w:rsidR="00D51B82" w:rsidRDefault="00D51B82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0DFAD725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6B1C63BB" w14:textId="77777777" w:rsidR="00D51B82" w:rsidRDefault="00D51B82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3B2AF89A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7A901152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3F56DC7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79812FD9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6C159FC0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149E75C6" w14:textId="77777777" w:rsidR="00D51B82" w:rsidRDefault="00D51B82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1E18EB7F" w14:textId="77777777" w:rsidR="00D51B82" w:rsidRDefault="00D51B82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3D0F3450" w14:textId="77777777" w:rsidR="00D51B82" w:rsidRDefault="00D51B82" w:rsidP="00E046C7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0B56BE5A" w14:textId="77777777" w:rsidR="00D51B82" w:rsidRDefault="00D51B82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19D13BA5" w14:textId="77777777" w:rsidR="00D51B82" w:rsidRDefault="00D51B82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0AE9DE38" w14:textId="77777777" w:rsidR="00D51B82" w:rsidRDefault="00D51B82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8FEC370" w14:textId="77777777" w:rsidR="00D51B82" w:rsidRDefault="00D51B82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709C8942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404AA68F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AE47FEA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B0BDDD1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11498268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4C1C7D6A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7C0416BC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43E91239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F6CEC26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D51B82" w14:paraId="7C08BB47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1C1FF84C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11853DED" w14:textId="77777777" w:rsidR="00D51B82" w:rsidRDefault="00D51B8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3FA5570F" w14:textId="77777777" w:rsidR="00D51B82" w:rsidRDefault="00D51B8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4509A980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1EB85F2E" w14:textId="77777777" w:rsidR="00D51B82" w:rsidRDefault="00D51B8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2282CB9" w14:textId="77777777" w:rsidR="00D51B82" w:rsidRDefault="00D51B8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7A4873D8" w14:textId="77777777" w:rsidR="00D51B82" w:rsidRDefault="00D51B8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48911FFA" w14:textId="77777777" w:rsidR="00D51B82" w:rsidRDefault="00D51B8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02849310" w14:textId="77777777" w:rsidR="00D51B82" w:rsidRDefault="00D51B8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30A8D1A" w14:textId="77777777" w:rsidR="00D51B82" w:rsidRDefault="00D51B82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36D3F271" w14:textId="77777777" w:rsidR="00D51B82" w:rsidRDefault="00D51B82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76059803" w14:textId="77777777" w:rsidR="00D51B82" w:rsidRDefault="00D51B82">
      <w:pPr>
        <w:spacing w:line="192" w:lineRule="auto"/>
        <w:jc w:val="center"/>
      </w:pPr>
    </w:p>
    <w:p w14:paraId="4FA5A9CB" w14:textId="77777777" w:rsidR="00D51B82" w:rsidRDefault="00D51B82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216FB095" w14:textId="77777777" w:rsidR="00D51B82" w:rsidRPr="006310EB" w:rsidRDefault="00D51B82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54D603D1" w14:textId="77777777" w:rsidR="00D51B82" w:rsidRPr="006310EB" w:rsidRDefault="00D51B82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315D51E7" w14:textId="77777777" w:rsidR="00D51B82" w:rsidRPr="006310EB" w:rsidRDefault="00D51B82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815F93A" w14:textId="77777777" w:rsidR="00D51B82" w:rsidRPr="00A8307A" w:rsidRDefault="00D51B82" w:rsidP="00516DD3">
      <w:pPr>
        <w:pStyle w:val="Heading1"/>
        <w:spacing w:line="360" w:lineRule="auto"/>
      </w:pPr>
      <w:r w:rsidRPr="00A8307A">
        <w:t>LINIA 100</w:t>
      </w:r>
    </w:p>
    <w:p w14:paraId="7E072D03" w14:textId="77777777" w:rsidR="00D51B82" w:rsidRPr="00A8307A" w:rsidRDefault="00D51B82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D51B82" w:rsidRPr="00AB76B4" w14:paraId="099B432E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D18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161F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7270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72090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FD0E2D9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B9D77" w14:textId="77777777" w:rsidR="00D51B82" w:rsidRPr="00AB76B4" w:rsidRDefault="00D51B8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BF490CE" w14:textId="77777777" w:rsidR="00D51B82" w:rsidRPr="00AB76B4" w:rsidRDefault="00D51B8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41FF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B9E7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A797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1D1D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12F84036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CDFAE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DD0E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32A3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068DB7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3777F3E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95E98" w14:textId="77777777" w:rsidR="00D51B82" w:rsidRPr="00AB76B4" w:rsidRDefault="00D51B8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18EA45E" w14:textId="77777777" w:rsidR="00D51B82" w:rsidRPr="00AB76B4" w:rsidRDefault="00D51B8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47800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BC674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2C90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6571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1AF7B626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214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3D431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46A5C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B0EF29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1D3EA62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3A06C" w14:textId="77777777" w:rsidR="00D51B82" w:rsidRPr="00AB76B4" w:rsidRDefault="00D51B8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56BE1B83" w14:textId="77777777" w:rsidR="00D51B82" w:rsidRPr="00AB76B4" w:rsidRDefault="00D51B8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246F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9F59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F2C4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2366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F2EA18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D51B82" w:rsidRPr="00AB76B4" w14:paraId="5D78A4B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39E2E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8246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94727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7B84CD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0EA279F4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D321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6D1B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8A9B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3562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C049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0A18697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4D3F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51E8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1BD1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40328F" w14:textId="77777777" w:rsidR="00D51B82" w:rsidRPr="00AB76B4" w:rsidRDefault="00D51B8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EE086EB" w14:textId="77777777" w:rsidR="00D51B82" w:rsidRPr="00AB76B4" w:rsidRDefault="00D51B8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4CB0C" w14:textId="77777777" w:rsidR="00D51B82" w:rsidRPr="00AB76B4" w:rsidRDefault="00D51B8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B0E77DB" w14:textId="77777777" w:rsidR="00D51B82" w:rsidRPr="00AB76B4" w:rsidRDefault="00D51B8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5518E6FF" w14:textId="77777777" w:rsidR="00D51B82" w:rsidRPr="00AB76B4" w:rsidRDefault="00D51B8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762A7B1" w14:textId="77777777" w:rsidR="00D51B82" w:rsidRPr="00AB76B4" w:rsidRDefault="00D51B82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8101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DED3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22CEC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240B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0C8ED6F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1F52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6E8F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3C84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B764B8" w14:textId="77777777" w:rsidR="00D51B82" w:rsidRPr="00AB76B4" w:rsidRDefault="00D51B82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49FDCA1" w14:textId="77777777" w:rsidR="00D51B82" w:rsidRPr="00AB76B4" w:rsidRDefault="00D51B82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FFB03" w14:textId="77777777" w:rsidR="00D51B82" w:rsidRPr="00AB76B4" w:rsidRDefault="00D51B82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12AD527F" w14:textId="77777777" w:rsidR="00D51B82" w:rsidRPr="00AB76B4" w:rsidRDefault="00D51B82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4292A7" w14:textId="77777777" w:rsidR="00D51B82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0D33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3571E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220306" w14:textId="77777777" w:rsidR="00D51B82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3DAD0F3" w14:textId="77777777" w:rsidR="00D51B82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D51B82" w:rsidRPr="00AB76B4" w14:paraId="266DBD3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98FA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8F64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CB7E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E7853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6AEE4B38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</w:p>
          <w:p w14:paraId="52C8A50B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0810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2777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E7B6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4F520B5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8912E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6A75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Cap București Nord semnalizată numai cu paleta cu diagonală.</w:t>
            </w:r>
          </w:p>
        </w:tc>
      </w:tr>
      <w:tr w:rsidR="00D51B82" w:rsidRPr="00AB76B4" w14:paraId="5B1326BF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E62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7AFA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3D4A5DB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9998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83D9C3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3F45E222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77011973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A4E9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5831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2145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25A4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EB42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77A64FE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245A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6F07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39BB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295B79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5AA7204D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588F00D0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F196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1E8F90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6468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507D804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E047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DDF9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2C6A3313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704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6883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38F1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B4AC7D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2249F00F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B2F3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F1A90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AC80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8737C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325B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73BFA329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1AB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BF53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BEA5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8923DE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1F31D62A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1CCE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84F2E0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50A5E0D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6B0771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4BFE3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232D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F557F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3C943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20EFAF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D51B82" w:rsidRPr="00AB76B4" w14:paraId="3F8E6705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414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BEB2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81C8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BAD163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62FFB03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7E67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1AE8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0A96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0087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1CFF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531D0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D51B82" w:rsidRPr="00AB76B4" w14:paraId="162CA4DD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308D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76B7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0CF266A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591E3C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E9D084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3FF1474C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2649054E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D3AE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8B6C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8155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7241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0417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15965DF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D66F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3C4F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7445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15A1F1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56F246FB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279A0060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D19A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9DC6A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BBEB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0730C44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6C86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33E3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748FBCD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0412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015E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573F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BDDEC3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18179C22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CD8E2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4D36B2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4DC269B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365F8F2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422B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5766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BA9F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4B8E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35808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D51B82" w:rsidRPr="00AB76B4" w14:paraId="331C6DAA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D489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7C99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3B2E5B4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1C647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D0972B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64440C62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BFB8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DEB9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3255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C6A9F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344CE" w14:textId="77777777" w:rsidR="00D51B82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8D3742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0DCC892A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D6A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E2412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A140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0F972D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7F27877D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5C71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2860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4BC25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C0FC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5FC4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2595549A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6C16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6B8F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334F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6317DB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E9714C8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52FE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B4C1E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3F24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1EC9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E97E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28A8812A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B64D2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7B41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3B9AF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772951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3378F1DA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3017A" w14:textId="77777777" w:rsidR="00D51B82" w:rsidRPr="00AB76B4" w:rsidRDefault="00D51B8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C718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BF11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3D60F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DBA8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715D2C1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FF8B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5FAE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7F32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58A4BF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AB4EAFC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796D9" w14:textId="77777777" w:rsidR="00D51B82" w:rsidRPr="00AB76B4" w:rsidRDefault="00D51B8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2B96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EA11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5F96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E5B9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20CD7F6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4B3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32C8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F971F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E571EE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78508010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4DE664" w14:textId="77777777" w:rsidR="00D51B82" w:rsidRPr="00AB76B4" w:rsidRDefault="00D51B8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C587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B2B7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82F6AB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CE8CF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C253E" w14:textId="77777777" w:rsidR="00D51B82" w:rsidRPr="00AB76B4" w:rsidRDefault="00D51B82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3872FDE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DA85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049E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831030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26+</w:t>
            </w:r>
            <w:r>
              <w:rPr>
                <w:b/>
                <w:bCs/>
                <w:sz w:val="20"/>
                <w:lang w:val="ro-RO"/>
              </w:rPr>
              <w:t>70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D2B83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8AF483" w14:textId="77777777" w:rsidR="00D51B82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</w:t>
            </w:r>
            <w:r w:rsidRPr="00AB76B4">
              <w:rPr>
                <w:b/>
                <w:bCs/>
                <w:sz w:val="20"/>
                <w:lang w:val="ro-RO"/>
              </w:rPr>
              <w:t>inia 3 directă Grădinari</w:t>
            </w:r>
            <w:r>
              <w:rPr>
                <w:b/>
                <w:bCs/>
                <w:sz w:val="20"/>
                <w:lang w:val="ro-RO"/>
              </w:rPr>
              <w:t xml:space="preserve"> și sch. 3, 5,</w:t>
            </w:r>
          </w:p>
          <w:p w14:paraId="3FD34112" w14:textId="77777777" w:rsidR="00D51B82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9, 2, 6, 18 și </w:t>
            </w:r>
          </w:p>
          <w:p w14:paraId="26743691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 xml:space="preserve">i - </w:t>
            </w:r>
            <w:r w:rsidRPr="00AB76B4">
              <w:rPr>
                <w:b/>
                <w:bCs/>
                <w:sz w:val="20"/>
                <w:lang w:val="ro-RO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E292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D73C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FF62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42ED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57F5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1357B99A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363D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99ED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FB4B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7487B4" w14:textId="77777777" w:rsidR="00D51B82" w:rsidRPr="00AB76B4" w:rsidRDefault="00D51B82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86E4D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543B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3FE93" w14:textId="77777777" w:rsidR="00D51B82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2D4A3C9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38257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C056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6CEB219C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0E7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04DB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3295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950A94" w14:textId="77777777" w:rsidR="00D51B82" w:rsidRPr="00AB76B4" w:rsidRDefault="00D51B82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 xml:space="preserve">i - </w:t>
            </w:r>
            <w:r w:rsidRPr="00AB76B4">
              <w:rPr>
                <w:b/>
                <w:bCs/>
                <w:sz w:val="20"/>
                <w:lang w:val="ro-RO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396C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CF17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75405" w14:textId="77777777" w:rsidR="00D51B82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26+100</w:t>
            </w:r>
          </w:p>
          <w:p w14:paraId="496F00BC" w14:textId="77777777" w:rsidR="00D51B82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BF9A0" w14:textId="77777777" w:rsidR="00D51B82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433F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2DD88ED5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606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0E7B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691E7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D821C3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4C93FD52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A179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5516FB4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6DB2B85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6005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8392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5CA3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B5E2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08025827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5AD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5E5A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26+700</w:t>
            </w:r>
          </w:p>
          <w:p w14:paraId="6D28726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932AE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DA1AA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 -</w:t>
            </w:r>
          </w:p>
          <w:p w14:paraId="743D192F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FC19D5" w14:textId="77777777" w:rsidR="00D51B82" w:rsidRPr="00AB76B4" w:rsidRDefault="00D51B82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7E0A9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29CE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9CD7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B302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3E71DDD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C94C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564F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07363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377442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5073D2E7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EDA5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5BAD6B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C945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356E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97D1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186E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30B242E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8F76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7B98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64A9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D839B5" w14:textId="77777777" w:rsidR="00D51B82" w:rsidRPr="00AB76B4" w:rsidRDefault="00D51B82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A86B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F93B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1CC63" w14:textId="77777777" w:rsidR="00D51B82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1D1AB8B3" w14:textId="77777777" w:rsidR="00D51B82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C707D" w14:textId="77777777" w:rsidR="00D51B82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42D7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64251C4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E0CC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D459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2E7F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6A37EA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FDA8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0F9F7B0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743FC3C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D45F23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0F6A3B3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96E83E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6DD0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9501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295A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478A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239F104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A641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EF58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203E7CB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21F57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B9174F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46C00F3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4587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92C2DF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A9F3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B797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ECA2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4A5C4E03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0CEF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0724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E0A5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200DBE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41BBECFE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FA43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78CC9B7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40B60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54D1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B8F2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F815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C51CD0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33915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D51B82" w:rsidRPr="00AB76B4" w14:paraId="1F158F5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AFF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07FA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D28B7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4FDD88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AF2773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40D0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C05EC5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9858E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53D1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4ED5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25B4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6E756E3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995F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ADA8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4E56E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69422C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7E1C72DD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F832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7DE43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E6A1C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94FA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14C9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5701114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30B6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84D6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E0EA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7428C2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314C4E07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A3B2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3B9D4F5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9B19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DF64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D92C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5A53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A508B5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EFE90A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D51B82" w:rsidRPr="00AB76B4" w14:paraId="1BD3728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138E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184E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52+500</w:t>
            </w:r>
          </w:p>
          <w:p w14:paraId="68859E7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C11D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E464AD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78F7344F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EB77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0C79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6B02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05AA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3738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66ED24E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DB49C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6790B" w14:textId="77777777" w:rsidR="00D51B82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52+600</w:t>
            </w:r>
          </w:p>
          <w:p w14:paraId="1B3E99E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3E76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F106C6" w14:textId="77777777" w:rsidR="00D51B82" w:rsidRPr="00AB76B4" w:rsidRDefault="00D51B82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9DC82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43B0F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AA5D0" w14:textId="77777777" w:rsidR="00D51B82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7DD9A" w14:textId="77777777" w:rsidR="00D51B82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D29E6" w14:textId="77777777" w:rsidR="00D51B82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0D0022E5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ED07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172A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3C18345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C554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7F772E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1C0BEE03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10B6BBD0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FE26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E042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136F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0748F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65F3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04A2E9A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7511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FF4F3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E41EE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83F83E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3DD71F84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E0DF4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15AF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C735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3092280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6505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4CB2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C1B3B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7F19321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499B6263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9B77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FC18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0DA9E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6FD989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20F9133F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40D6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25CF7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54CF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59B591E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AB7A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4B47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446CFADB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A5C2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E75D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640AECD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C5E4E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2A8F48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3AC798CB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D833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F4B77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EEB7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B5EB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E48D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0F342EA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777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46DF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430AA29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C9EB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320290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699229C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17B6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8429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F4D5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78663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B2DC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A37EC6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7525B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D51B82" w:rsidRPr="00AB76B4" w14:paraId="3C36C01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E825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B8DB0" w14:textId="77777777" w:rsidR="00D51B82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42476E5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1759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E92E92" w14:textId="77777777" w:rsidR="00D51B82" w:rsidRPr="00AB76B4" w:rsidRDefault="00D51B82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EAC7587" w14:textId="77777777" w:rsidR="00D51B82" w:rsidRPr="00AB76B4" w:rsidRDefault="00D51B82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25716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7BEFC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9A49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B264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7E581" w14:textId="77777777" w:rsidR="00D51B82" w:rsidRPr="00AB76B4" w:rsidRDefault="00D51B82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4C67CC" w14:textId="77777777" w:rsidR="00D51B82" w:rsidRPr="00AB76B4" w:rsidRDefault="00D51B82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D51B82" w:rsidRPr="00AB76B4" w14:paraId="099CCFB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4416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D900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AB880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D4F88B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6C4FB1A7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F469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0A249AB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3950930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632676D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AA38D9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53CAC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6137F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6D0C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33E31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D51B82" w:rsidRPr="00AB76B4" w14:paraId="2E1EC31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575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5314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FF24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0EF300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B8D12FB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DE1B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B688AE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64A5E24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6FBF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CE65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E10A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2414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D51B82" w:rsidRPr="00AB76B4" w14:paraId="7D6375FD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0219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4EFC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F6403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DC7BD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87BC2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9DDD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13BE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68+300</w:t>
            </w:r>
          </w:p>
          <w:p w14:paraId="2EF3035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45AA7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6930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05CC207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2742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1FD98F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A1C7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53C393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1082A1EA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A5ABB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CC7B823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FE87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5D739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E962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4088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EE8D8A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D51B82" w:rsidRPr="00AB76B4" w14:paraId="240EF43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25A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E9EBB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7C2E7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0FADD3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6F8C57A2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AE14D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A724621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91CE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6BD9B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4CE8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40E8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D51B82" w:rsidRPr="00AB76B4" w14:paraId="6E255305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B64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C8287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872D9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9AC7C5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16EEC1B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A213B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9C487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53EB2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2E22E95D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F5F3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39C7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2B3251B7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EDAF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2B175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EC82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0109FC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60E8DA97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6CF16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35EF9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F6A73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06137826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51063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283D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9090C8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1D015940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5959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7F5CD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5C9DABA9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92+040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F6BB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63B527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1B296E10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02DF0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F06A9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F5D42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97AF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FA60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556C6669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9A5B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769E5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65F2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0DBA87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41B9B8F1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8BE9C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51DF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B8EE1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35B53B22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A68B0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ED98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AB76B4" w14:paraId="1351368A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BDD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C7F99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80E0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FE657A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1387D1BD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5C86000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1BBBC125" w14:textId="77777777" w:rsidR="00D51B82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0CED6F8D" w14:textId="77777777" w:rsidR="00D51B82" w:rsidRPr="00075656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D362A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396B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AB451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7194513A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D1B0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39AA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AB76B4" w14:paraId="4C8AC82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0A40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E402FA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92+040</w:t>
            </w:r>
          </w:p>
          <w:p w14:paraId="275326D6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05967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693774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08814525" w14:textId="77777777" w:rsidR="00D51B82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și linia 4 directă </w:t>
            </w:r>
          </w:p>
          <w:p w14:paraId="62465469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3F213449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F9CD2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02F5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594B2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633F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3CF7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AB76B4" w14:paraId="5AFBA2DC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D0AF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A38D6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34FC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891ECD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1B6F623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76CE3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CB90DF0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1258A95A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E658A3B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4DD8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3C462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1C7D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CF7B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089367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D51B82" w:rsidRPr="00AB76B4" w14:paraId="61ED6F36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C92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7F6D0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48520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23D4E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DAB3ED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69C4A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5F6A928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12C4616A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12D9D8FB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65D4DF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457FD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04ABF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03FF4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B3240D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D51B82" w:rsidRPr="00AB76B4" w14:paraId="34DDCB8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049EC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0E4BD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3DFD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EEB890" w14:textId="77777777" w:rsidR="00D51B82" w:rsidRPr="00AB76B4" w:rsidRDefault="00D51B82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552B190B" w14:textId="77777777" w:rsidR="00D51B82" w:rsidRPr="00AB76B4" w:rsidRDefault="00D51B82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CA5B1" w14:textId="77777777" w:rsidR="00D51B82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01D6A50" w14:textId="77777777" w:rsidR="00D51B82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384785F" w14:textId="77777777" w:rsidR="00D51B82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7C0AB158" w14:textId="77777777" w:rsidR="00D51B82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1427F32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66F5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93B37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156B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88AFD" w14:textId="77777777" w:rsidR="00D51B82" w:rsidRPr="00AB76B4" w:rsidRDefault="00D51B8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BC8E3F4" w14:textId="77777777" w:rsidR="00D51B82" w:rsidRPr="00AB76B4" w:rsidRDefault="00D51B8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D51B82" w:rsidRPr="00AB76B4" w14:paraId="0585CC14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5C340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0337D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3EF9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FB61FF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B7449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91013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A96E6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388BC1E8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ABEA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07FD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735CCECF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2D4BC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8165A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E3D7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E8854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054DAB45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02B92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427AC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2F510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5FB018CA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B3DD2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78D29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A2F4AF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303F5939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6C18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C1CDB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BE73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81BA70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1DDA40E4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83B60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60AB5D4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3EE6BB2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0CA651CD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CD98C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2B2EB" w14:textId="77777777" w:rsidR="00D51B82" w:rsidRPr="00AB76B4" w:rsidRDefault="00D51B82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A699CA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6D1F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91ED0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D51B82" w:rsidRPr="00AB76B4" w14:paraId="1E50572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A93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E5DB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1E6BA3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13EF22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8C9B78D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3920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155453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F4E58A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BE58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91EE6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37DE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2896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4EC10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D51B82" w:rsidRPr="00AB76B4" w14:paraId="31CAF9C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C47B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7009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E1F3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B00E3E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0D1F4023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C298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900E27A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1FD270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17CF3E0B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48BE14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4DF387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4454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1A5D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23A05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2C2FC3D7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D2EC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580F7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6F2AB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A8762A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ACA26C3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183DEA46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1345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8515D7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CA8F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A6DFC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A321D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16D0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019613EA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C7F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C967E" w14:textId="77777777" w:rsidR="00D51B82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6D461CFD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D2FF1C" w14:textId="77777777" w:rsidR="00D51B82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91AFE8" w14:textId="77777777" w:rsidR="00D51B82" w:rsidRPr="00AB76B4" w:rsidRDefault="00D51B82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6563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62411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280D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55182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4B1C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220F8CB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6B70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831C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B7BEF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9E6054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62E274EB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C45B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FFA8DD5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203238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3625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06ED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8C94E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D51B82" w:rsidRPr="00AB76B4" w14:paraId="7246D54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5A74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F89D1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6D8C9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078A43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3B4FEDC1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460CE8C" w14:textId="77777777" w:rsidR="00D51B82" w:rsidRPr="00AB76B4" w:rsidRDefault="00D51B82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084A3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04D2866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399F5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64217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25063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2AC3F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504A9DC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0462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4025B4" w14:textId="77777777" w:rsidR="00D51B82" w:rsidRDefault="00D51B8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33491" w14:textId="77777777" w:rsidR="00D51B82" w:rsidRDefault="00D51B8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349823" w14:textId="77777777" w:rsidR="00D51B82" w:rsidRPr="00AB76B4" w:rsidRDefault="00D51B8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4CBD3B0D" w14:textId="77777777" w:rsidR="00D51B82" w:rsidRPr="00AB76B4" w:rsidRDefault="00D51B8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128F2E61" w14:textId="77777777" w:rsidR="00D51B82" w:rsidRPr="00AB76B4" w:rsidRDefault="00D51B8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2EBC0" w14:textId="77777777" w:rsidR="00D51B82" w:rsidRPr="00AB76B4" w:rsidRDefault="00D51B8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AD42F" w14:textId="77777777" w:rsidR="00D51B82" w:rsidRPr="00AB76B4" w:rsidRDefault="00D51B8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AC1BA" w14:textId="77777777" w:rsidR="00D51B82" w:rsidRPr="00AB76B4" w:rsidRDefault="00D51B8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13A6CE52" w14:textId="77777777" w:rsidR="00D51B82" w:rsidRPr="00AB76B4" w:rsidRDefault="00D51B8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5D9CA" w14:textId="77777777" w:rsidR="00D51B82" w:rsidRPr="00AB76B4" w:rsidRDefault="00D51B8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0BE1F" w14:textId="77777777" w:rsidR="00D51B82" w:rsidRDefault="00D51B82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14A5178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2C91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A0266" w14:textId="77777777" w:rsidR="00D51B82" w:rsidRDefault="00D51B8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AEAFC" w14:textId="77777777" w:rsidR="00D51B82" w:rsidRDefault="00D51B8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9576A0" w14:textId="77777777" w:rsidR="00D51B82" w:rsidRPr="00AB76B4" w:rsidRDefault="00D51B8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05F4B0FE" w14:textId="77777777" w:rsidR="00D51B82" w:rsidRDefault="00D51B82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36C416" w14:textId="77777777" w:rsidR="00D51B82" w:rsidRPr="00AB76B4" w:rsidRDefault="00D51B8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B0D423B" w14:textId="77777777" w:rsidR="00D51B82" w:rsidRPr="00AB76B4" w:rsidRDefault="00D51B8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29ACA" w14:textId="77777777" w:rsidR="00D51B82" w:rsidRPr="00AB76B4" w:rsidRDefault="00D51B8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90A8D" w14:textId="77777777" w:rsidR="00D51B82" w:rsidRPr="00AB76B4" w:rsidRDefault="00D51B82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6B4E4" w14:textId="77777777" w:rsidR="00D51B82" w:rsidRPr="00AB76B4" w:rsidRDefault="00D51B82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65770" w14:textId="77777777" w:rsidR="00D51B82" w:rsidRDefault="00D51B82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5A8AC3EA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4D74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43D04E" w14:textId="77777777" w:rsidR="00D51B82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579B106F" w14:textId="77777777" w:rsidR="00D51B82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252D4" w14:textId="77777777" w:rsidR="00D51B82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C08D6C" w14:textId="77777777" w:rsidR="00D51B82" w:rsidRPr="00AB76B4" w:rsidRDefault="00D51B82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E2C32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24A56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AACB8" w14:textId="77777777" w:rsidR="00D51B82" w:rsidRPr="00AB76B4" w:rsidRDefault="00D51B82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0E2C4" w14:textId="77777777" w:rsidR="00D51B82" w:rsidRPr="00AB76B4" w:rsidRDefault="00D51B82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83D77" w14:textId="77777777" w:rsidR="00D51B82" w:rsidRDefault="00D51B82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440A18AB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ABF0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E386C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73D69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DBA523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AE7D7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CD875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8C092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38506BA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DE5B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2F7D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5B5816D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1372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CD31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BEF7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6F038B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0FE7DEBD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8BA3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FECF41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C4ECD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7D668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915A5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027D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AC464B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D51B82" w:rsidRPr="00AB76B4" w14:paraId="36F778D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506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A5325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47B59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5CD50F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60665E1D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56B2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65DAC1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FA2CE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35985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33EB0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8DF6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0F1077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D51B82" w:rsidRPr="00AB76B4" w14:paraId="39C0A396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411F2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14715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0C61F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9D76C5" w14:textId="77777777" w:rsidR="00D51B82" w:rsidRDefault="00D51B82" w:rsidP="0005357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 </w:t>
            </w:r>
          </w:p>
          <w:p w14:paraId="78E21F6E" w14:textId="77777777" w:rsidR="00D51B82" w:rsidRPr="00AB76B4" w:rsidRDefault="00D51B82" w:rsidP="0005357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CC43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F176A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21D44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136+746</w:t>
            </w:r>
          </w:p>
          <w:p w14:paraId="79F998C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7441D" w14:textId="77777777" w:rsidR="00D51B82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CF85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45AF051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073E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A5607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73433BD5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B4CC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9DEFAC" w14:textId="77777777" w:rsidR="00D51B82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80070ED" w14:textId="77777777" w:rsidR="00D51B82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33F90CF7" w14:textId="77777777" w:rsidR="00D51B82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473238A" w14:textId="77777777" w:rsidR="00D51B82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274DB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DDEEA6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94FD8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8C4CC" w14:textId="77777777" w:rsidR="00D51B82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289D8" w14:textId="77777777" w:rsidR="00D51B82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4FFC792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83E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8C78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B7B3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D36392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069FA96A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6330506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495E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6E07161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20E6FDB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89F5607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42581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0FB355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FAC41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60146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3DD2ACC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FD78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C4F8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2CC34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A08D2E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3354F096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E684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41472E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F89818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393A0D6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1E71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B24B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B4AC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0B92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AB75C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D51B82" w:rsidRPr="00AB76B4" w14:paraId="70EAC40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C66A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AEC42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7D8686C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D623A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DE0E22" w14:textId="77777777" w:rsidR="00D51B82" w:rsidRPr="00AB76B4" w:rsidRDefault="00D51B8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0F7A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8CE0D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5BE8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A6FBF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DC928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385A389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FC2E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4B06B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0E200" w14:textId="77777777" w:rsidR="00D51B82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2AC768" w14:textId="77777777" w:rsidR="00D51B82" w:rsidRPr="00AB76B4" w:rsidRDefault="00D51B8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4E30BD78" w14:textId="77777777" w:rsidR="00D51B82" w:rsidRPr="00AB76B4" w:rsidRDefault="00D51B8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17285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F32E8E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E0069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18729B88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56CA5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5F7A4" w14:textId="77777777" w:rsidR="00D51B82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393509A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A469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3A044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8498F" w14:textId="77777777" w:rsidR="00D51B82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CAF2B4" w14:textId="77777777" w:rsidR="00D51B82" w:rsidRPr="00AB76B4" w:rsidRDefault="00D51B82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66CDB1B0" w14:textId="77777777" w:rsidR="00D51B82" w:rsidRPr="00AB76B4" w:rsidRDefault="00D51B82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6A605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BFC09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0C69A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147+380</w:t>
            </w:r>
          </w:p>
          <w:p w14:paraId="258FD9F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A82CC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89551" w14:textId="77777777" w:rsidR="00D51B82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5C03412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06BF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9C454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DCB2C" w14:textId="77777777" w:rsidR="00D51B82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9805D0" w14:textId="77777777" w:rsidR="00D51B82" w:rsidRPr="00AB76B4" w:rsidRDefault="00D51B82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6623EA8E" w14:textId="77777777" w:rsidR="00D51B82" w:rsidRPr="00AB76B4" w:rsidRDefault="00D51B82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A3C4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83355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62A28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148+200</w:t>
            </w:r>
          </w:p>
          <w:p w14:paraId="0E3C180D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36432" w14:textId="77777777" w:rsidR="00D51B82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791DB" w14:textId="77777777" w:rsidR="00D51B82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033561DB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FAD2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E08DA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64F686BC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BB7B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E46E2E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6663AE1B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191B2205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0F4D5FC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C1F8E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71714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D2D97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AACBA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16896" w14:textId="77777777" w:rsidR="00D51B82" w:rsidRPr="00AB76B4" w:rsidRDefault="00D51B8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1BE616A4" w14:textId="77777777" w:rsidR="00D51B82" w:rsidRPr="00AB76B4" w:rsidRDefault="00D51B8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64FF4461" w14:textId="77777777" w:rsidR="00D51B82" w:rsidRPr="00AB76B4" w:rsidRDefault="00D51B8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2FEF1CEC" w14:textId="77777777" w:rsidR="00D51B82" w:rsidRPr="00AB76B4" w:rsidRDefault="00D51B82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44D50C8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B30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CBED0" w14:textId="77777777" w:rsidR="00D51B82" w:rsidRPr="00AB76B4" w:rsidRDefault="00D51B8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0E7CF" w14:textId="77777777" w:rsidR="00D51B82" w:rsidRPr="00AB76B4" w:rsidRDefault="00D51B8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9DD85" w14:textId="77777777" w:rsidR="00D51B82" w:rsidRPr="00AB76B4" w:rsidRDefault="00D51B8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91411AE" w14:textId="77777777" w:rsidR="00D51B82" w:rsidRPr="00AB76B4" w:rsidRDefault="00D51B82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71C4D" w14:textId="77777777" w:rsidR="00D51B82" w:rsidRPr="00AB76B4" w:rsidRDefault="00D51B8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57284" w14:textId="77777777" w:rsidR="00D51B82" w:rsidRPr="00AB76B4" w:rsidRDefault="00D51B8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702CE" w14:textId="77777777" w:rsidR="00D51B82" w:rsidRPr="00AB76B4" w:rsidRDefault="00D51B8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04034BF1" w14:textId="77777777" w:rsidR="00D51B82" w:rsidRPr="00AB76B4" w:rsidRDefault="00D51B82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50B62" w14:textId="77777777" w:rsidR="00D51B82" w:rsidRPr="00AB76B4" w:rsidRDefault="00D51B82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12763C" w14:textId="77777777" w:rsidR="00D51B82" w:rsidRPr="00AB76B4" w:rsidRDefault="00D51B8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34EA827" w14:textId="77777777" w:rsidR="00D51B82" w:rsidRPr="00AB76B4" w:rsidRDefault="00D51B8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4B95972A" w14:textId="77777777" w:rsidR="00D51B82" w:rsidRPr="00AB76B4" w:rsidRDefault="00D51B82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D51B82" w:rsidRPr="00AB76B4" w14:paraId="2B671CC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EBB4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73BF5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0C5BF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2F195D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5EECCAB1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8D43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17195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4F3ECA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8A72C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20A04" w14:textId="77777777" w:rsidR="00D51B82" w:rsidRPr="00AB76B4" w:rsidRDefault="00D51B8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D51B82" w:rsidRPr="00AB76B4" w14:paraId="68843DAE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822F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300D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3925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C1FED3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B59E216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12431C2B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C5D9C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00829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5C23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21F9AAF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011BC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50A87" w14:textId="77777777" w:rsidR="00D51B82" w:rsidRPr="00AB76B4" w:rsidRDefault="00D51B8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0819D7D" w14:textId="77777777" w:rsidR="00D51B82" w:rsidRPr="00AB76B4" w:rsidRDefault="00D51B8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83709E" w14:textId="77777777" w:rsidR="00D51B82" w:rsidRPr="00AB76B4" w:rsidRDefault="00D51B82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D51B82" w:rsidRPr="00AB76B4" w14:paraId="0339961B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25B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6875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3E93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A74C62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32A1E2D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45E4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B31403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8DB24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BBC2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E40B1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4B14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82992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D51B82" w:rsidRPr="00AB76B4" w14:paraId="3E6DE2C1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3ABC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1A2F97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096EA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CA476E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323182E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39905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1BF2157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EE02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5A3B8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A20C1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751E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CCB5F8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D51B82" w:rsidRPr="00AB76B4" w14:paraId="2D78069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0E31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51FE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14E6DC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E963F6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4AC8644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7DDD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7F6FDC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69720E8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57A5734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4DAF1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00918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9CABE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3A4F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FCEF6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D51B82" w:rsidRPr="00AB76B4" w14:paraId="5FA71E2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00E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D87E5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34982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680107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3FC4CAD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16483C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EDE194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BF5BC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EF16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000E4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F0A0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3EF1DC8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D51B82" w:rsidRPr="00AB76B4" w14:paraId="7E8CDAC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BE36E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0CE1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E83F2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58BB0C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70C96EB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6B43A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513CDC7A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31222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B65B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9DC46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44254C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57B378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D51B82" w:rsidRPr="00AB76B4" w14:paraId="7A13028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222D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F796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25D61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954C13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F9435DE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34BA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9525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931F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FBB50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19DF7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15E58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D51B82" w:rsidRPr="00AB76B4" w14:paraId="63BA78B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950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6809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0FB06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0AF5E9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F88D898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9F6B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BA15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9DAB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8F40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267DF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D51B82" w:rsidRPr="00AB76B4" w14:paraId="5B6049C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E3F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47DDC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D0F74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F6A744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17B922D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3A435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F799F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97F9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15C03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3BEE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D51B82" w:rsidRPr="00AB76B4" w14:paraId="647B8C32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8CF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CD87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95887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F5D9DA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8B383D8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5D4DA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B5391C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D40D0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C2F2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299880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C3C38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2F026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D51B82" w:rsidRPr="00AB76B4" w14:paraId="335E405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3A2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9916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D09B1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C9B840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CAE26ED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10180401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E4CC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4C497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69B37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D55F6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7951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4D46AD8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7D01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56741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18F79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D9CFFF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F0D6EEF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7165BCFC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FFA9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0E6EF7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C3E55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19B10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67C98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782D98B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295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DFBF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7AE9361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DAD2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78C167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3A07F82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8781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2F5D9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E5F3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7DBEE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D2B9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73AF371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9920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5059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696552C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51745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FAABBF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79BBDFE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479A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B3D2E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6D4F8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4FDF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FDEB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112D08F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704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10DD1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7EBBEE9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C9416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89CE41" w14:textId="77777777" w:rsidR="00D51B82" w:rsidRPr="00AB76B4" w:rsidRDefault="00D51B8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64BA91A4" w14:textId="77777777" w:rsidR="00D51B82" w:rsidRPr="00AB76B4" w:rsidRDefault="00D51B8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722E7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EA9E3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8249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204E0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E63F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D51B82" w:rsidRPr="00AB76B4" w14:paraId="5B95DC5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EB61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C6493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058B3B8A" w14:textId="77777777" w:rsidR="00D51B82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7D255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CCDF5F" w14:textId="77777777" w:rsidR="00D51B82" w:rsidRPr="00AB76B4" w:rsidRDefault="00D51B82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12A206D9" w14:textId="77777777" w:rsidR="00D51B82" w:rsidRPr="00AB76B4" w:rsidRDefault="00D51B82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D634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7BB8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2A86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F42AC5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9CB37" w14:textId="77777777" w:rsidR="00D51B82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46604111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BE6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BDDA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3ACB6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D56F74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7321647E" w14:textId="77777777" w:rsidR="00D51B82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63192E2E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D970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75B6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A6E4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57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660</w:t>
            </w:r>
          </w:p>
          <w:p w14:paraId="2AD5C7A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82E8C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EA08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70DB346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CF89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9F41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66049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C8BE5E" w14:textId="77777777" w:rsidR="00D51B82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</w:p>
          <w:p w14:paraId="663BDA90" w14:textId="77777777" w:rsidR="00D51B82" w:rsidRPr="00AB76B4" w:rsidRDefault="00D51B82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CABE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C1589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30755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336D043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6D47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51E56C" w14:textId="77777777" w:rsidR="00D51B82" w:rsidRPr="00AB76B4" w:rsidRDefault="00D51B82" w:rsidP="0005357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12C7EB6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5466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ABD4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16DB264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940F2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1D701D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2362C71A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CFDA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A9A0D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49DAB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184C2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EE5F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60E2032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7F4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5646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1169208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0B5F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220BBD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72293C48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A823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1DC0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3024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A98A2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E6607" w14:textId="77777777" w:rsidR="00D51B82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E1CF8F4" w14:textId="77777777" w:rsidR="00D51B82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8877D6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D51B82" w:rsidRPr="00AB76B4" w14:paraId="5425988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FADE2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E923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C1D06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124F3E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0776ABC2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7E7B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19187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8C27C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4979CBB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89F071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A16A3" w14:textId="77777777" w:rsidR="00D51B82" w:rsidRDefault="00D51B82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7A34129" w14:textId="77777777" w:rsidR="00D51B82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D07827B" w14:textId="77777777" w:rsidR="00D51B82" w:rsidRPr="00AB76B4" w:rsidRDefault="00D51B82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D51B82" w:rsidRPr="00AB76B4" w14:paraId="515F864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3A6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F71D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DFDB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3B6EC9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3915E0EC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76297A7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093F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018802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A59AD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F0A13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27F01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F05D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2E0AFAE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E6FB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07BE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289D034A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3E93A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672A85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6D8A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167B1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3A48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C985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D9A7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3A0D126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600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CDC84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48F4A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59F3D5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3CEC0613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1DC9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991CF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B881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96FD42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AF684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02D0C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166233C0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F82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B56CC" w14:textId="77777777" w:rsidR="00D51B82" w:rsidRPr="00AB76B4" w:rsidRDefault="00D51B8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156DAD66" w14:textId="77777777" w:rsidR="00D51B82" w:rsidRPr="00AB76B4" w:rsidRDefault="00D51B8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1DB00" w14:textId="77777777" w:rsidR="00D51B82" w:rsidRPr="00AB76B4" w:rsidRDefault="00D51B8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5B6AA2" w14:textId="77777777" w:rsidR="00D51B82" w:rsidRPr="00AB76B4" w:rsidRDefault="00D51B8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D16CEAC" w14:textId="77777777" w:rsidR="00D51B82" w:rsidRPr="00AB76B4" w:rsidRDefault="00D51B8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6F038635" w14:textId="77777777" w:rsidR="00D51B82" w:rsidRDefault="00D51B8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7540847B" w14:textId="77777777" w:rsidR="00D51B82" w:rsidRPr="0068517F" w:rsidRDefault="00D51B8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74BCF" w14:textId="77777777" w:rsidR="00D51B82" w:rsidRPr="00AB76B4" w:rsidRDefault="00D51B8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4180B" w14:textId="77777777" w:rsidR="00D51B82" w:rsidRPr="00AB76B4" w:rsidRDefault="00D51B8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6B41A6" w14:textId="77777777" w:rsidR="00D51B82" w:rsidRPr="00AB76B4" w:rsidRDefault="00D51B8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C26D7A" w14:textId="77777777" w:rsidR="00D51B82" w:rsidRPr="00AB76B4" w:rsidRDefault="00D51B8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EE9193" w14:textId="77777777" w:rsidR="00D51B82" w:rsidRDefault="00D51B8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E538D57" w14:textId="77777777" w:rsidR="00D51B82" w:rsidRPr="00AB76B4" w:rsidRDefault="00D51B8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1AF44A8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80B0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B701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91CAC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1DA9EE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6C0CF92F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C0654D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7FB241A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4A6D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1D5E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970D06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B9BCA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D51B82" w:rsidRPr="00AB76B4" w14:paraId="62CA651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0FF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948AC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5CA33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CAC697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18317450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7D24A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A5B47B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9E682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CCC3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E31C4B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1399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D51B82" w:rsidRPr="00AB76B4" w14:paraId="77D4CFD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4EF1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5D12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57FB0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105776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5F7F925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DF1E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8D5453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E22B5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642A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81D1E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1EBEE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70626DE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5744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A51E9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19E51F21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7F36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719C06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B5158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C7B88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BCCB8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9B784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2026A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02396F2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136415E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DBF0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83DB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43973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6CAB72" w14:textId="77777777" w:rsidR="00D51B82" w:rsidRPr="00AB76B4" w:rsidRDefault="00D51B82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FA16DF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C366A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04C56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196+100</w:t>
            </w:r>
          </w:p>
          <w:p w14:paraId="660D5230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6D833" w14:textId="77777777" w:rsidR="00D51B82" w:rsidRPr="00AB76B4" w:rsidRDefault="00D51B82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0F16D" w14:textId="77777777" w:rsidR="00D51B82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AEA8E5A" w14:textId="77777777" w:rsidR="00D51B82" w:rsidRPr="00AB76B4" w:rsidRDefault="00D51B82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2104AB57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8CE22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89CF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A3C1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D048E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Malu Mare -</w:t>
            </w:r>
          </w:p>
          <w:p w14:paraId="658973C6" w14:textId="77777777" w:rsidR="00D51B82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+ linia 5 directă </w:t>
            </w:r>
          </w:p>
          <w:p w14:paraId="652B531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Cap. X peste sch. 1,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E686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97035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8F47B" w14:textId="77777777" w:rsidR="00D51B82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199+800</w:t>
            </w:r>
          </w:p>
          <w:p w14:paraId="4477E98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6A78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5A474" w14:textId="77777777" w:rsidR="00D51B82" w:rsidRDefault="00D51B8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3D3021C" w14:textId="77777777" w:rsidR="00D51B82" w:rsidRPr="00AB76B4" w:rsidRDefault="00D51B82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10ABF296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DE0C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15FB2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50E97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19ACC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1B066F2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E3776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6949E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0F45947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7B5E4A4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B53D7C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0A8A262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70E6111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2B5DC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BA5A6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72B5F4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5F3580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2383C1B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3965AB6F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61B3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CDF13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5AB3FE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BEEC2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3876D50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D782B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03BEE5D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4D848C3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04511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A84FF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1000B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F7FB0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2905FF2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993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F8AF4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69A1B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6CEE2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4F9026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DDA75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568CB5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4D4DD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B0731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3C43D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02C2E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FBFC2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D51B82" w:rsidRPr="00AB76B4" w14:paraId="6CD907F4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16F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4E109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DEAC5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87919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DE999A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B8C4A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5C456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DF765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CC572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3841B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3D0AE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D51B82" w:rsidRPr="00AB76B4" w14:paraId="55A64E9C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2FE0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A7F2B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21620D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F7400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295F6D6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CF42EB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EB1858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5BDAA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E0910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B29DC7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FBB04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D51B82" w:rsidRPr="00AB76B4" w14:paraId="1480261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2A710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6FFC5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27303BD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73B33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AE38B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3C29D1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128F2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F0A52F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1D7D0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51A72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86F69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27AF9E5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5AE14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D51B82" w:rsidRPr="00AB76B4" w14:paraId="553DF338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167DE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3A75A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BF945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AB2BF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C38D4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610E7F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19FC78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B61C8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71070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D27D39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EE04E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D51B82" w:rsidRPr="00AB76B4" w14:paraId="371157D6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8901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ADDAD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B235D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C74B2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99C6F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E71EDD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23BED06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4D3A1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FBB1D5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614BE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7AA9B3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D51B82" w:rsidRPr="00AB76B4" w14:paraId="794CC900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71D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1297A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4FA52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7F7C5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44D2182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F493D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3D9520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2C16E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787A2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F243B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1D9E4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D51B82" w:rsidRPr="00AB76B4" w14:paraId="0E2F23E4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0E5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DB1DD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B155D3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A6983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B2B6D7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C128FF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6F2A0A1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D2DF7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D3A57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08043F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3BB296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D51B82" w:rsidRPr="00AB76B4" w14:paraId="0AF51CB5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976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D1F6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9F20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F7DBE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0BB039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5317D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DC85164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48E74005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6A8FDFB9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2C86A93B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4516FAEC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51C4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BBDB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B00F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0962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DD96F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D51B82" w:rsidRPr="00AB76B4" w14:paraId="3ED7C1F1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B0E3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D323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D3B7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9FB80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664807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A07865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F379282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C5A9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B689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8ECC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0A9C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FDC0B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D51B82" w:rsidRPr="00AB76B4" w14:paraId="1A37FB71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05A0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CCB7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6E701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E8E97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2751DE8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31938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B3EF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AE6A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FE14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2FCC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587E5DE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5EAC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CAE2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1201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293F7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10739C2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A76BC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3E9D9B8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1D52565E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7AC8048D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66637C19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119CB40F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43B46948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7B37D415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27D01D2C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75FBD80E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C7E5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7566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B5B6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D728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7F7A2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D51B82" w:rsidRPr="00AB76B4" w14:paraId="565BE317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5F74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C691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693CD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50545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9C0123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90521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1B96A1C6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7CC8FA26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1801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C993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E0A0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27EF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BE735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D51B82" w:rsidRPr="00AB76B4" w14:paraId="6B655B0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3C75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A23FB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3791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FA56B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3ADE0DD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4C225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9009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9C54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359215C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59423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EEFA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E4DD80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5B12198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14D1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764D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6F436A4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058F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72DB3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A50D01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594C70B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C7B83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B2D6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A8A7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E9F0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7479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C52AF0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6E73E0D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41E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2252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8ABD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54A93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1EDCFC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98CE4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2FAEE11E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62FF1104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6E3CAD7A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28D81829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393A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4D87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23DA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40E6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78697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D51B82" w:rsidRPr="00AB76B4" w14:paraId="1446927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585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A0EE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3A173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99A9B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0A11B52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FEF9C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F782E54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5096339E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70BD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E0FF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7874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D244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168DB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D51B82" w:rsidRPr="00AB76B4" w14:paraId="7DB5D67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DF76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94D9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34B31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C8517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3EA4B0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E1620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4B3B2C1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D439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701D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FB82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9935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D51B82" w:rsidRPr="00AB76B4" w14:paraId="0184720B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115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3BB9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00FB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575EA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8D72CF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4188E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468ED4DB" w14:textId="77777777" w:rsidR="00D51B82" w:rsidRPr="00AB76B4" w:rsidRDefault="00D51B82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8A42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E812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C865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B5A2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FF599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1E1E0A7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D51B82" w:rsidRPr="00AB76B4" w14:paraId="0EED447F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7B84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67DE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18C5A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62B2F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747882C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DC5F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32E14FA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9A43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DB70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4959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A8A5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8AA51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D51B82" w:rsidRPr="00AB76B4" w14:paraId="005AEC2D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9726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606E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4661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DDA92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0AFB98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D40E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A5F444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63CBC67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8A4A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299E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7F67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36CCC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D51B82" w:rsidRPr="00AB76B4" w14:paraId="04E1CD23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33D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7BEF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B6742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93F01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26F557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2F7BC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ACFD5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4380410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A4BB9E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8BA2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92F3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5702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B745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2AD2B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D51B82" w:rsidRPr="00AB76B4" w14:paraId="63E686B8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75C5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EE21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2B63FCF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D936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3CF5A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1BA86DE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CB17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8058A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D5CA4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D9D7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4EEDB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7D027F9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09B902D2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353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50F7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F2091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C160C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6AAB515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495C71A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7A805DC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B1DF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8A7A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48A3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B57EE1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607C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631B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635D34A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D51B82" w:rsidRPr="00AB76B4" w14:paraId="566A3BCD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EF3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E919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E3C5F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2F51F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C68C03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289A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B884BD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56D29EC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922BF3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750E894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9B5630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3DAB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B08B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9DA3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16A2A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438FFA96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199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381D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8A94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5243D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4A02249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4F4199C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22B45B1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7D40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EEE3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642D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F4A8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A489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0496BE89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20A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9E66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77F6E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4893D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685CDD0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900C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0CAD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1373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05F3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2E70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651A855A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34F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474C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6AF0744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9589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B7F39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6809C3A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47E3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AF0E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991F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00723AE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9846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96C3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6B6A390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60CC09F8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AB65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32AD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F22C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66916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60E5C79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276A4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6533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2F16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4B04758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EA0B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7E43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D51B82" w:rsidRPr="00AB76B4" w14:paraId="3986C91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75B12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5D823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8D55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FE2DC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1B2EC85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CC983E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D6393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ED0F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3A4F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B8C4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1CB7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556277C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CD6FE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06FC4" w14:textId="77777777" w:rsidR="00D51B82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763C937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F1FDF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A7EBE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5712DA1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5428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6FCC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C4B2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C612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8C9C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08E0AF57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9802E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746B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0CAC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30D8A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68F4C27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D4CE0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0E65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184D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3D12729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2EB11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0A75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579EE91F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6450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C246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C9CD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09CAC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68B4487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74D152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2940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49B5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A9370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18F4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2F21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0D2DDC0B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23902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1C70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6DAD7EC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E5A8A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85017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6596EFE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F36E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B2E8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4409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8DC08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F202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30216BB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7610F06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F4AF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CADB3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79FE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CDFDC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D8D1F6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B363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355AEC5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986D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7D48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03B6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3660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32F3BA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D51B82" w:rsidRPr="00AB76B4" w14:paraId="1AEFE31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8A6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E3C70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6B02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AFE45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76D89FB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74512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5C5B0FF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0C19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E7FB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55CA1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F503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357C5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D51B82" w:rsidRPr="00AB76B4" w14:paraId="56285860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76F6C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AA776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4475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22D8F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8EA19D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E9AC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7B4DBA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B45D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367C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218B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BC86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C3E4A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D51B82" w:rsidRPr="00AB76B4" w14:paraId="2B0A6EE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3610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DDFD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07D9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AEDED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7CA71DB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2CDAB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060E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2220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07C0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2DA5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1EB4C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D51B82" w:rsidRPr="00AB76B4" w14:paraId="2284080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F66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3914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86CC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11623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73F2792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81DBEF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37A1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9DEDFC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C9E7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79FF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04F5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0DEE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31DEB9E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D2B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50FC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0ABAEF7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1FF4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2B061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4B96264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4858C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286F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1505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39E1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5216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50D189D3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F4CF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80BA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3C56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29FCE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48D811F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7229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7236516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28DE64E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76D2465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7BE14F9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B6777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211E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6C16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6ACD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0BDD5046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135B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5E9E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3AD62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374A0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7220960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729A64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CA9C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991F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2127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C2A1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8792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30AE8F0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D4540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368E7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4D03C8B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6EBE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046F8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1036945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E667D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B45F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8669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5198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E14C5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43AD94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D51B82" w:rsidRPr="00AB76B4" w14:paraId="6CB5BCAD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BA4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46BF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0FEDEC3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8B065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80139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197BB69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762B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2ED5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8A4F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D303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0308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34B3B1B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6A12B89C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43B1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B160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9DBD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74CA1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707A74A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24DB0F4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4F49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24877B9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C9DE1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1ABA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3540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B5E0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71321477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1397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46BA0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AE40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EA995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0C096C7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609293C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C19D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6B9856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EE6B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65D8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E52A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6290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25FF7BEF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084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246C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17EC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3A881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3C84B44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A05B9C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5C06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4FA3A5A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4160CB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3CD81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FD11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42EC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250B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30B66A56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2588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B825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04D540F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B190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6C09B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3FBCB79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DB47F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38B3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1A72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791D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3926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6D13EEA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1B5CF7AE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229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AE8B7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866E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00D1F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048391A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6770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49C0069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A265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E0D7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7154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7FB4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BF3B9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D51B82" w:rsidRPr="00AB76B4" w14:paraId="7B813983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850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B68C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FED2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E95D2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39A7DAF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907B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5EFA796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F868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8F8C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BECC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7D1B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54DBC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D51B82" w:rsidRPr="00AB76B4" w14:paraId="2406B72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841F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575F7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7FF5738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5DD71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11472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06E2723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373E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338C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69A9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55A5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77A2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38BE4145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D7D2E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82D0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3F47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55E59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056084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4F897D7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0067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E25E0B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29ED1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79A92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B2BB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7D5B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26AF83C9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AB69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9C172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1DC1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5F1F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2AF873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3FD1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4F710B3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8D94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3985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8E40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0BBE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8490B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D51B82" w:rsidRPr="00AB76B4" w14:paraId="3D85B83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F7350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78DD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A544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2F8DA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359BDB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0205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7F74D9E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782C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BFDCE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9C1D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E12A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7D3C7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D51B82" w:rsidRPr="00AB76B4" w14:paraId="1CFA5F5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C9C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0DEA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AC24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0CD3B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237B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04BF6DF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3EE9C54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94282B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CC63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6C5CB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D5EF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2554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15AE22D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547B65B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D51B82" w:rsidRPr="00AB76B4" w14:paraId="43E2AA69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7A2F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A3668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FF9A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38EAD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894E60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434AA5A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1566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111C6E6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0AC36B9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325F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D56C9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2FB1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6E02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6FD4038D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0616C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65FE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ACBF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9F4D1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D5C87E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1D7678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AF35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3C45456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3D46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98EA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163F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504C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1D326893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353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9AE4D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98A2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46050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53B0DD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058E00F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6D44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DC965A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D9FA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F3417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22F34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BD97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42B1554A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87A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7BBB2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6E58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609EF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9BF870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B155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255DAA1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393F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F5EF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BF2F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34CC8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96B52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D51B82" w:rsidRPr="00AB76B4" w14:paraId="272B9DE1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1DED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E813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48612EF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4AFB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E52F4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5D54B5E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32E6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88DF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C424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7AB6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79A2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7E51E78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:rsidRPr="00AB76B4" w14:paraId="4BA6B87E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47C02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6263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0D946BB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40DD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C3AED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2017881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41CC71E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5B39C64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5278E0E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02588D2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AFFF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A331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70F6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80EF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81B91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3C102D8E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8D6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D2A7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2073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2BC4F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6630E8F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70C0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615E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32E5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06D576F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2379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5AEBA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47CD8D40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0750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6829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C5D5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A5392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538D8A1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77F886B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561A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8FA2E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A297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7AC5FCD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80D36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B5C2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D4B2B6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D51B82" w:rsidRPr="00AB76B4" w14:paraId="369D394A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0A0F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1B55C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79D4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194D5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5B7C97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86DB6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4C55C1A6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10F2D1AD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4E62A18E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8DC97E8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01BC7886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86CF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93A1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6669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A675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1BBFE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D51B82" w:rsidRPr="00AB76B4" w14:paraId="0D8EB19D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8CD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726D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A8EC6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82FCF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F9B19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85DE23A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24BCA43D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5717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F53C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EAA5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91D9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E1628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D51B82" w:rsidRPr="00AB76B4" w14:paraId="7A78ECBD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0873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FFEC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E022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15F85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40E5482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EA8A9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8692BB8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05BF00E6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0B921CDF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7F6A5C04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2E5910D2" w14:textId="77777777" w:rsidR="00D51B82" w:rsidRPr="00AB76B4" w:rsidRDefault="00D51B82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71C6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AA77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8461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5DED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A2829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D51B82" w:rsidRPr="00AB76B4" w14:paraId="36A570D3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019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D3D0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9EA7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558DD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782E144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1ACD4FC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A203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531D9A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7E46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27CF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FFF98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3761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7EA4D559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611C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542A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A08E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D588A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FE726D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1C9A8D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057A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F063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F664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B4290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97E7D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7BAB9687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BFC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F064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12C4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8CB97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4B41F6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5F1C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3B9826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CE09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1EB8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4B97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BB88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33435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D51B82" w:rsidRPr="00AB76B4" w14:paraId="35431FB3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BA2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3F61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458E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5349A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5D3D88F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BA0B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6511E03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D3F70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9695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C051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C9AF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D51B82" w:rsidRPr="00AB76B4" w14:paraId="7360F779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3E18E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0E20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BC72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53641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45332F5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AC899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1127C71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D97A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7F6A1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14A87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020C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846E8E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D51B82" w:rsidRPr="00AB76B4" w14:paraId="1BCB891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2C0D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CB08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CFC4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6692A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1F14AAE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CDCB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7DB79C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9DB63F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3097D0A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2B83A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6B5B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55C9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CAD3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1D297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D51B82" w:rsidRPr="00AB76B4" w14:paraId="01F20987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74F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0509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FED7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96EFA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5750E0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7B7A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B3E23D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19F2C21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C6F9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21535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86EA8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E0002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73B4F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D51B82" w:rsidRPr="00AB76B4" w14:paraId="20778CED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43072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36C4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637E52C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AC53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AB5F9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6E7ECA3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1120AE9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2DD5E3F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84FA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4A55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7D51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77D56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2099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048B1835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1F1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46C2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6257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87B4B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3B2BFD8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A47B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1C8CF96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67482B9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BE58B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F2CA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1661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5CB7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36F267C3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4E6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93C4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B699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E4C8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3FBA90E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536F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272BA90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50FF799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73E82A6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2CAEE8F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4D2C0CD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2DF58E6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4569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AA48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71921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3BB60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C3A08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D51B82" w:rsidRPr="00AB76B4" w14:paraId="58C5B337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72F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E406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88A2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5B7D30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68269DF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7B77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96582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096A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141D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7AA8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66735D77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2B5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03A5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BDD8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7D379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27C974C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15AC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5048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C50C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43EB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774C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C714B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D51B82" w:rsidRPr="00AB76B4" w14:paraId="2D44C2FF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5911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C310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1447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8D47A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250390A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D0A07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9F57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A9B1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5C986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5043C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0E43C5B0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6FB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00A2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2ADB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5E679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21B91B9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3725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26B70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4809D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F555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93C8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1D01C46C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39EB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ECD20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1766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68725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7DF71F0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6F902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EF97B2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5C13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10F3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2E8A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4702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9ED94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D51B82" w:rsidRPr="00AB76B4" w14:paraId="7FD1212A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917F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9F39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2C7E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3C309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732160A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4F4D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22C7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149F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070E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87A1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D51B82" w:rsidRPr="00AB76B4" w14:paraId="20E25A3C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53C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4B52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6C4C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56F84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7E809A2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6D7D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3D8F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7E8A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535D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F7DE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7CF57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D51B82" w:rsidRPr="00AB76B4" w14:paraId="7A010B5E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C6E8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872B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04F5387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2DA6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00B63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6F5A78C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8313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63EB1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FFC91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176E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C55B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16F4B20E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16B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9AD1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53147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4403E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3B56680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E15D0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6CBA03B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2D9C8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BF76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E57D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CF36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C1981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D51B82" w:rsidRPr="00AB76B4" w14:paraId="26727218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F74B0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0C673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09CA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E7375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4F43021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B4CF8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2B8A425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FC45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BC3B6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40041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98AC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7D8C0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D51B82" w:rsidRPr="00AB76B4" w14:paraId="0176017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FC31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BD79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AA95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CEBD7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2A46DEF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54D3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6CF8DB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BBC5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5CEF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1C6C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2989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74A5388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D51B82" w:rsidRPr="00AB76B4" w14:paraId="5F6F0F0F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E54E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69CF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2DA11EA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1467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98B7E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79D47BC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9E419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7EB4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A6C2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2ACD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E7EB0" w14:textId="77777777" w:rsidR="00D51B82" w:rsidRPr="00AB76B4" w:rsidRDefault="00D51B8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1A8F1C89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AC9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66ACD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09BD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67D06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4CB4352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7D25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D1DC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C7B1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BBF23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8CB74" w14:textId="77777777" w:rsidR="00D51B82" w:rsidRPr="00AB76B4" w:rsidRDefault="00D51B8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4EB1EAF2" w14:textId="77777777" w:rsidR="00D51B82" w:rsidRPr="00AB76B4" w:rsidRDefault="00D51B82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D51B82" w:rsidRPr="00AB76B4" w14:paraId="77BF7BA2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6665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12F1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929C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95752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58BBAD7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B4BD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6D99FA4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723814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495E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98AA5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AE3F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8E61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2279FF6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E50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DC61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62EA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19DBD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3613D97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89942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6305564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D131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62B6B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793D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0975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3E06B4D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F6DE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9793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B1EC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4860D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25B7891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4378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280D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5B9A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03E0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907F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B230C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D51B82" w:rsidRPr="00AB76B4" w14:paraId="1DC1144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44E7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2BAB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2D58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557E7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4E19BC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3225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64E99B7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FE8DC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2122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FAD4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826E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3A6F0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D51B82" w:rsidRPr="00AB76B4" w14:paraId="673C73A6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3303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CD08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9514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607A3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143CA2B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BE69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1609A54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B15F1F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63EFE5B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054CBA0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6B88A35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73EFE8F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5C874B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3550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0886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8E12C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49A5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51E14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D51B82" w:rsidRPr="00AB76B4" w14:paraId="435B30A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DA81C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6F6D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95B1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7792C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5F4618C8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1979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2052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D707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FFB9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D2B2F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282D3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D51B82" w:rsidRPr="00AB76B4" w14:paraId="585CC07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70CB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0180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86CA4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0B5B7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05C1A5C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07A5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208F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DB4F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4DA3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3A84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5B65C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D51B82" w:rsidRPr="00AB76B4" w14:paraId="20201B8B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514789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2419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B0A3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93709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5E541D5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55D9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3D69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C91A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BDCF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9369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D51B82" w:rsidRPr="00AB76B4" w14:paraId="0E9B5E9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ACD716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85127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2AEC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980E0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675F783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94977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384CD1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78BC98A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763A6DA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D981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00D3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7913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A67C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003E3A3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88638D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007D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A9BF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DF895D" w14:textId="77777777" w:rsidR="00D51B82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2CA5831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A2B5B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1F55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DC580" w14:textId="77777777" w:rsidR="00D51B82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571E907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515+250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A3F8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45E1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631A3A5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D51B82" w:rsidRPr="00AB76B4" w14:paraId="61D2899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4AF79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091F8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AF41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42770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D711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8F4A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F38A2" w14:textId="77777777" w:rsidR="00D51B82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C8A00" w14:textId="77777777" w:rsidR="00D51B82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6F21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S 15 și S 40</w:t>
            </w:r>
          </w:p>
        </w:tc>
      </w:tr>
      <w:tr w:rsidR="00D51B82" w:rsidRPr="00AB76B4" w14:paraId="65DBCA8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F53DE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54647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E0C41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49053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9BC2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45F1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1BCCB" w14:textId="77777777" w:rsidR="00D51B82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488BF" w14:textId="77777777" w:rsidR="00D51B82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EC86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23,  și S 34</w:t>
            </w:r>
          </w:p>
        </w:tc>
      </w:tr>
      <w:tr w:rsidR="00D51B82" w:rsidRPr="00AB76B4" w14:paraId="028FD976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F64B9B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F3E9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D20DE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6C8DA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3B3C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4F7C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1FA90" w14:textId="77777777" w:rsidR="00D51B82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26306A" w14:textId="77777777" w:rsidR="00D51B82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C450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 25,  și S 34</w:t>
            </w:r>
          </w:p>
        </w:tc>
      </w:tr>
      <w:tr w:rsidR="00D51B82" w:rsidRPr="00AB76B4" w14:paraId="064E8BE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9629C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DB40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131C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5ED3E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49C5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A1E716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12DF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7C793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3778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CEDE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D51B82" w:rsidRPr="00AB76B4" w14:paraId="09C40BF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E5B1656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7491CB" w14:textId="77777777" w:rsidR="00D51B82" w:rsidRDefault="00D51B8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A0D90" w14:textId="77777777" w:rsidR="00D51B82" w:rsidRDefault="00D51B8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B7079B" w14:textId="77777777" w:rsidR="00D51B82" w:rsidRPr="00AB76B4" w:rsidRDefault="00D51B82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ABAB49" w14:textId="77777777" w:rsidR="00D51B82" w:rsidRPr="00AB76B4" w:rsidRDefault="00D51B8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ED6F187" w14:textId="77777777" w:rsidR="00D51B82" w:rsidRPr="00AB76B4" w:rsidRDefault="00D51B8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C9200" w14:textId="77777777" w:rsidR="00D51B82" w:rsidRDefault="00D51B8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9C832" w14:textId="77777777" w:rsidR="00D51B82" w:rsidRPr="00AB76B4" w:rsidRDefault="00D51B82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1D07F" w14:textId="77777777" w:rsidR="00D51B82" w:rsidRPr="00AB76B4" w:rsidRDefault="00D51B82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88A08" w14:textId="77777777" w:rsidR="00D51B82" w:rsidRDefault="00D51B82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D51B82" w:rsidRPr="00AB76B4" w14:paraId="7E986EB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10C631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41569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2FF3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26F66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C83B3F" w14:textId="77777777" w:rsidR="00D51B82" w:rsidRPr="00AB76B4" w:rsidRDefault="00D51B8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D95813A" w14:textId="77777777" w:rsidR="00D51B82" w:rsidRPr="00AB76B4" w:rsidRDefault="00D51B8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8B87C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3D05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CF35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0715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67591E1C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DD56F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5D7FB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98EB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E49FE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82FB3" w14:textId="77777777" w:rsidR="00D51B82" w:rsidRPr="00AB76B4" w:rsidRDefault="00D51B8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8AAAF62" w14:textId="77777777" w:rsidR="00D51B82" w:rsidRPr="00AB76B4" w:rsidRDefault="00D51B82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1715C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B183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CD7E5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42FC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S16</w:t>
            </w:r>
          </w:p>
        </w:tc>
      </w:tr>
      <w:tr w:rsidR="00D51B82" w:rsidRPr="00AB76B4" w14:paraId="7CE4D6A6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02F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ED18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69A9438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01B7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7B398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5E5B46A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B1BD7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D9D4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75EC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0B8B5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ECCE3D" w14:textId="77777777" w:rsidR="00D51B82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29B0C0E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D51B82" w:rsidRPr="00AB76B4" w14:paraId="144DCF2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86C1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D7C0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C9B6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73478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8B5F2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E50F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0048F2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4EEA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4B04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B2FF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BFBF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B76B4" w14:paraId="25C464F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FF8C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C7072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AA42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29755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08680E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B640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57081E2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A9DC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04D28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D9E6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83681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3DA99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79A051F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6751C1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D51B82" w:rsidRPr="00AB76B4" w14:paraId="6C56611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24F2A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3ECA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9A56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EAE36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0233D8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FC9D6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02FD3E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05FE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CC738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7965C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150D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5C6222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D188C1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1C3B72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D51B82" w:rsidRPr="00AB76B4" w14:paraId="43351C2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3D8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FD78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DC496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F9F6A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C790C1D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2701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6237EC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41A9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C314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C1DC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F4E1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735FF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D51B82" w:rsidRPr="00AB76B4" w14:paraId="725194E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628E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D431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2F91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FB6C67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7AA553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54F4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FF0E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97CA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0B98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9A71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0AEDC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D51B82" w:rsidRPr="00AB76B4" w14:paraId="68A2AC6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A7467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0717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D476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5939B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108390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1DFE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7402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55B4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BB2B3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332D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31B28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2B9AB1C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D51B82" w:rsidRPr="00AB76B4" w14:paraId="7D8E3E6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E37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EB28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3D9A1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80E79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941F15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53E4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2DF4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D0E4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87B1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763B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F96A6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974B69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D51B82" w:rsidRPr="00AB76B4" w14:paraId="0B1A8F5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E184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5D0E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D075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EF5604" w14:textId="77777777" w:rsidR="00D51B82" w:rsidRPr="00AB76B4" w:rsidRDefault="00D51B82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AC3C73F" w14:textId="77777777" w:rsidR="00D51B82" w:rsidRPr="00AB76B4" w:rsidRDefault="00D51B82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F9607" w14:textId="77777777" w:rsidR="00D51B82" w:rsidRPr="00AB76B4" w:rsidRDefault="00D51B82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7EB51B9" w14:textId="77777777" w:rsidR="00D51B82" w:rsidRPr="00AB76B4" w:rsidRDefault="00D51B82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79AB1579" w14:textId="77777777" w:rsidR="00D51B82" w:rsidRPr="00AB76B4" w:rsidRDefault="00D51B82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3B90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EBF0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335D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4C80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D51B82" w:rsidRPr="00AB76B4" w14:paraId="11139A4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A759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E126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4A626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B6EA8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F238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61251D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27D9E19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06B2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C407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2DC9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57D4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9C2C56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401C19B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D51B82" w:rsidRPr="00AB76B4" w14:paraId="2A43D5E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1BDD4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C3E6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33E8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E2889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9F4154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9A150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4608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98692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78B0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EA2A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61CEB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D51B82" w:rsidRPr="00AB76B4" w14:paraId="753CA49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410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D8820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015A9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FD9CCA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4B8F1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41E7BAE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1FB444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84A3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4E13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002F9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F0B2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1CA9ED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D51B82" w:rsidRPr="00AB76B4" w14:paraId="0A97030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8382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8EAD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71BE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36D520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ADC6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F073D7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D6EA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A922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680D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9B6CE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D51B82" w:rsidRPr="00AB76B4" w14:paraId="69DA8C8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C300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B92D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D76E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37879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94F26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F3E2D7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F63CF3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11D47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09E6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992EE7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9462E" w14:textId="77777777" w:rsidR="00D51B82" w:rsidRPr="007B5A25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29F652F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D51B82" w:rsidRPr="00AB76B4" w14:paraId="29376FE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ED27F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DFA5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AFD1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BCE0E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10DE86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A488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62DD666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DF42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B5BB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7B8C5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403A0" w14:textId="77777777" w:rsidR="00D51B82" w:rsidRPr="00AB76B4" w:rsidRDefault="00D51B82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CC1466" w14:textId="77777777" w:rsidR="00D51B82" w:rsidRPr="00AB76B4" w:rsidRDefault="00D51B82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D51B82" w:rsidRPr="00AB76B4" w14:paraId="746B249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2158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80A8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9BE6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7A66E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CBBFC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94E3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AB02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93D08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2E1FF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4B425" w14:textId="77777777" w:rsidR="00D51B82" w:rsidRPr="00AB76B4" w:rsidRDefault="00D51B82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6CFFEB5" w14:textId="77777777" w:rsidR="00D51B82" w:rsidRPr="00AB76B4" w:rsidRDefault="00D51B82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D51B82" w:rsidRPr="00AB76B4" w14:paraId="62542A7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8AA7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FCAB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1305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D758BC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F73FEC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3353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DA67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73BF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4DA7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E99C4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2DE26D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D51B82" w:rsidRPr="00AB76B4" w14:paraId="419FF70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EF4C5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110F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64C70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34DFBE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8784155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F346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9CA59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14B95C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7D02C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9E1F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7F2449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D51B82" w:rsidRPr="00AB76B4" w14:paraId="42D538B7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F68C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62523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56EB861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4A435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9C5C66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7C91720B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10AA7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28FD8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52FF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D7F5B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B861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:rsidRPr="00AB76B4" w14:paraId="71BAA3AE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9C1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94558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35FC8A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25FD1F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616C5092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BE7BB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7D5999F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33470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F981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95C74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CA24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D51B82" w:rsidRPr="00AB76B4" w14:paraId="6F6B5944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65043" w14:textId="77777777" w:rsidR="00D51B82" w:rsidRPr="00AB76B4" w:rsidRDefault="00D51B82" w:rsidP="00D51B82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1CC2A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25F72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F45961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4215A439" w14:textId="77777777" w:rsidR="00D51B82" w:rsidRPr="00AB76B4" w:rsidRDefault="00D51B82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9EB35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13B8D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E66E42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0B23E" w14:textId="77777777" w:rsidR="00D51B82" w:rsidRPr="00AB76B4" w:rsidRDefault="00D51B82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2CD50" w14:textId="77777777" w:rsidR="00D51B82" w:rsidRPr="00AB76B4" w:rsidRDefault="00D51B82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447DD571" w14:textId="77777777" w:rsidR="00D51B82" w:rsidRDefault="00D51B82" w:rsidP="006B4CB8">
      <w:pPr>
        <w:pStyle w:val="Heading1"/>
        <w:spacing w:line="360" w:lineRule="auto"/>
      </w:pPr>
    </w:p>
    <w:p w14:paraId="2A723847" w14:textId="77777777" w:rsidR="00D51B82" w:rsidRPr="005905D7" w:rsidRDefault="00D51B82" w:rsidP="006B4CB8">
      <w:pPr>
        <w:pStyle w:val="Heading1"/>
        <w:spacing w:line="360" w:lineRule="auto"/>
      </w:pPr>
      <w:r w:rsidRPr="005905D7">
        <w:t>LINIA 116</w:t>
      </w:r>
    </w:p>
    <w:p w14:paraId="7AE5C8AB" w14:textId="77777777" w:rsidR="00D51B82" w:rsidRPr="005905D7" w:rsidRDefault="00D51B82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D51B82" w:rsidRPr="00743905" w14:paraId="77F4C5D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2FE5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541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7A48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C50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5952CD5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81B6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2D8618E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4471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C537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A700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325A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8B08BE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D51B82" w:rsidRPr="00743905" w14:paraId="61B8D3F1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75CB2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CF2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4D9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F4C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43FCE06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1AD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6B24D69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93DF0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0D5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4EE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9F0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D51B82" w:rsidRPr="00743905" w14:paraId="33DD49C4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9CE5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AB69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B779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72F7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DD606F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36D5CD88" w14:textId="77777777" w:rsidR="00D51B82" w:rsidRPr="00743905" w:rsidRDefault="00D51B82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A9CC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EF0A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1D8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E95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F7CA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537A6B54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3A1CB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2CE6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5F1B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76D60" w14:textId="77777777" w:rsidR="00D51B82" w:rsidRPr="00743905" w:rsidRDefault="00D51B82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5A3BB891" w14:textId="77777777" w:rsidR="00D51B82" w:rsidRPr="00743905" w:rsidRDefault="00D51B82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717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18D17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814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3279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188D2" w14:textId="77777777" w:rsidR="00D51B82" w:rsidRPr="00743905" w:rsidRDefault="00D51B82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6EDA9B08" w14:textId="77777777" w:rsidR="00D51B82" w:rsidRPr="00743905" w:rsidRDefault="00D51B82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D51B82" w:rsidRPr="00743905" w14:paraId="239502F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4653C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C81F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2D26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5BA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358F3C9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FAD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7356F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D9C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D48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A171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4A546AE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D51B82" w:rsidRPr="00743905" w14:paraId="5692BF96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EC326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15C5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3630B07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F129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9BFC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252F8F6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D7F9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5AD63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9726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9F2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55F6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9290ADF" w14:textId="77777777" w:rsidR="00D51B82" w:rsidRPr="0007721B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743905" w14:paraId="610DC902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CCEA2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0156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08DFE39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BA75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D1D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3485629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6FA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6556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85DE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7093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A23F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1E31E49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743905" w14:paraId="3E5C2BCC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5408B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0723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5620A01B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B1635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C66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62EAF40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144A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A1C5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1DA0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579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260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B45C32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743905" w14:paraId="4A64CD4F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045A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E95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451C267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B783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0E66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71D3A4E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278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C5352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375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A156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B462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C7BF4A2" w14:textId="77777777" w:rsidR="00D51B82" w:rsidRPr="00537749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743905" w14:paraId="6B5CB941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51D1A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A3A4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68FA626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CD9A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6171B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55C15F4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19D1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0A7D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351E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B5F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4F12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077D4214" w14:textId="77777777" w:rsidR="00D51B82" w:rsidRPr="005A7670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743905" w14:paraId="0AEDB4B6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BD119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187D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3D0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0B05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36295E7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6C1A77F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0C0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4D0605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B8DC5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A749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79D4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946C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5F2B2F0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A715F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3FC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745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851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7C80F93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3A0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FD504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D66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8F4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22FD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4F327E7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D51B82" w:rsidRPr="00743905" w14:paraId="71B78904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843A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566A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2C3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323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39543C7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6FA0165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6E10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30738B1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5BAC6240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7F420A1D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238AE4B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2274DC6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7839384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11792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207C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1C2B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81417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5978AE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D51B82" w:rsidRPr="00743905" w14:paraId="41BBE0BA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4FE5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DE5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F2A1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70D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129FD25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1853FC7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A0E7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41D8E66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B1591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3EF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0A5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423B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D51B82" w:rsidRPr="00743905" w14:paraId="73091ED0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91BF5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25E6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D159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2699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5D9AC6E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DC3C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12D9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8C8F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2F6D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5402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3C6BA13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08139A0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D51B82" w:rsidRPr="00743905" w14:paraId="24D060CF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FFB5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19D3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0B6843D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077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4BE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469DD8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456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68310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EDB1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72EB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7C88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23560D4" w14:textId="77777777" w:rsidR="00D51B82" w:rsidRPr="001D7D9E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0381547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EBD17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F7A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2C9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4A18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7B356C4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75DB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232257B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778D0B4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78F7B62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30780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3888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A54E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7E6ED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672F72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D51B82" w:rsidRPr="00743905" w14:paraId="4147345C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07EA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655B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AEF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D62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1E97A9D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EAA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0452BE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24212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576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EB9F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529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52EC654E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8E9A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9A5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CC0C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BEBC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1238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4CDFEDC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1DB73CEE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9A9257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E359F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D8E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BC12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A17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D51B82" w:rsidRPr="00743905" w14:paraId="36BCA79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5387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34F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3E99AAA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55D6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C245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5E1BBA4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551D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1731A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9B00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882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E464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67B641E" w14:textId="77777777" w:rsidR="00D51B82" w:rsidRPr="0007721B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743905" w14:paraId="3ED5A14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4941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82BC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2705A54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3539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834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6C7915E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607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1A68D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F54E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8E82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F508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696E12D7" w14:textId="77777777" w:rsidR="00D51B82" w:rsidRPr="00951746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743905" w14:paraId="0D753482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87B68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061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E95B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2B87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linia 2 directă, peste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9A6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F2DD8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9BCB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57+400</w:t>
            </w:r>
          </w:p>
          <w:p w14:paraId="74DBC34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57+600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DFB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6658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04600378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C2056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17D87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56D9684D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64+300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33E04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1CCE" w14:textId="77777777" w:rsidR="00D51B82" w:rsidRDefault="00D51B82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163106B2" w14:textId="77777777" w:rsidR="00D51B82" w:rsidRDefault="00D51B82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97C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E9C11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171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16C5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5C693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30C40C6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D50D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75859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78D51549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E9240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D571F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26E4311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CA16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939BA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83C5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05A3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18124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42DE38C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CD2D0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05805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D855E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40E9" w14:textId="77777777" w:rsidR="00D51B82" w:rsidRPr="00743905" w:rsidRDefault="00D51B8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E011BB5" w14:textId="77777777" w:rsidR="00D51B82" w:rsidRDefault="00D51B8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0F2B5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52BBB84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9AA5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E626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2586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50283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D51B82" w:rsidRPr="00743905" w14:paraId="15784749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5F446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91F89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9924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EFA21" w14:textId="77777777" w:rsidR="00D51B82" w:rsidRPr="00743905" w:rsidRDefault="00D51B8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32EAE29" w14:textId="77777777" w:rsidR="00D51B82" w:rsidRDefault="00D51B8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C4393" w14:textId="77777777" w:rsidR="00D51B82" w:rsidRDefault="00D51B8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6D19085C" w14:textId="77777777" w:rsidR="00D51B82" w:rsidRPr="00743905" w:rsidRDefault="00D51B8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A6D5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72B8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C733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BE04A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D51B82" w:rsidRPr="00743905" w14:paraId="5700E806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36B2D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364E8" w14:textId="77777777" w:rsidR="00D51B82" w:rsidRDefault="00D51B8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DDAA" w14:textId="77777777" w:rsidR="00D51B82" w:rsidRDefault="00D51B8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A43E" w14:textId="77777777" w:rsidR="00D51B82" w:rsidRPr="00743905" w:rsidRDefault="00D51B8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D6F9E10" w14:textId="77777777" w:rsidR="00D51B82" w:rsidRDefault="00D51B82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FA6DA" w14:textId="77777777" w:rsidR="00D51B82" w:rsidRDefault="00D51B8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4980C745" w14:textId="77777777" w:rsidR="00D51B82" w:rsidRPr="00743905" w:rsidRDefault="00D51B8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9863E" w14:textId="77777777" w:rsidR="00D51B82" w:rsidRPr="00743905" w:rsidRDefault="00D51B82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F31C" w14:textId="77777777" w:rsidR="00D51B82" w:rsidRPr="00743905" w:rsidRDefault="00D51B8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E32F1" w14:textId="77777777" w:rsidR="00D51B82" w:rsidRPr="00743905" w:rsidRDefault="00D51B82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5231D" w14:textId="77777777" w:rsidR="00D51B82" w:rsidRDefault="00D51B82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D51B82" w:rsidRPr="00743905" w14:paraId="75F8D113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1BE0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373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26D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9516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CA5CE8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24FD6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DEDC9B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14162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31C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F9B5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75DD5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A57663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D51B82" w:rsidRPr="00743905" w14:paraId="510EC5B5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9AD3A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767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9933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298B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3B08E97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5FF0426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1608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450404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CB73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CCFD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D8B5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7A9E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3DECA2B2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9E13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4194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599A21C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F255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389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539D414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897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BEB40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CD45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ACA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7DB4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33722B1C" w14:textId="77777777" w:rsidR="00D51B82" w:rsidRPr="00351657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743905" w14:paraId="40414C14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A521E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D1F5F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1AC9242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CBF3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F782B" w14:textId="77777777" w:rsidR="00D51B82" w:rsidRPr="00743905" w:rsidRDefault="00D51B82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6171DA6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272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35C0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AF45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B06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49192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0B046200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08464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C41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6CFC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D867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31ED660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7B6F83E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876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46AEA0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03108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F41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609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3DE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1C3AB120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0569E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C33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8EA5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247B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1DD6485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1298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1C34C0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79708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9F17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2223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C2E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3EDF8A48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E6DA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A04F3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6A6CAA4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C607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BCA7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0B84EA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F0E0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8F6F5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6F07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4E34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0A61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3BA1A493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8B729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72EA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37705EB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F496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F9D2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7BDCC6A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CF6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8C771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060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C1B6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4F91E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3D5C98C" w14:textId="77777777" w:rsidR="00D51B82" w:rsidRPr="003B409E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743905" w14:paraId="7C4EA2FF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7564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5CF0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2299345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963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A70D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D098D3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B5B9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4756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B9C0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CFCE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EED48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321A1F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D51B82" w:rsidRPr="00743905" w14:paraId="15D4A671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FF88F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83C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E5C0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E4FD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5C5AB5E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F01A9A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7194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FF0B06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D08F6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D842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3D49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05BF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54584233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1E7C3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4EBD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6178ACA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4BE8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8FB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09D0321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231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5D43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78B6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29B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EF4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D51B82" w:rsidRPr="00743905" w14:paraId="27688F8D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8793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0592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86C7C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69E99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495F2D59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liniile 1 și 2</w:t>
            </w:r>
          </w:p>
          <w:p w14:paraId="635B7A09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588C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D3D2E8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E0080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0F1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77A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38E57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02DC5F18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7D615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CD6DE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548BEA93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E0C6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B776" w14:textId="77777777" w:rsidR="00D51B82" w:rsidRPr="00743905" w:rsidRDefault="00D51B82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443C1829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C51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0324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F3D7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D43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A907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1C76510E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8BE42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E01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BC0D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020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08C56F9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19559BB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2878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7552E2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8D3FA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90C0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FBCE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E47D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73BE8540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530B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6F0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B1C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1775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21CCBF0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8D7F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22110A1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C465C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3E78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F10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435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D51B82" w:rsidRPr="00743905" w14:paraId="4E3055C9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ADE1C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CDB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7EF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073A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3321629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F6EE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D808A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D69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D625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30E8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D51B82" w:rsidRPr="00743905" w14:paraId="0FC049B6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E194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B14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EA15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A1C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565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B210A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5EA4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35AE838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8DCF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19A1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D51B82" w:rsidRPr="00743905" w14:paraId="14B8E192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872D4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A133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F396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944BC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EBBE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C9F48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776E2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7AE5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F5EE9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D51B82" w:rsidRPr="00743905" w14:paraId="212CDB1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2581D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FB3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67E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F850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0D7EFFF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5BF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532E4BB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C0A78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A66A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0CBF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D9EA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36FA4CC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DDA98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DFD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420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511F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62DEA590" w14:textId="77777777" w:rsidR="00D51B82" w:rsidRPr="00D73778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830C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3EA0EE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A2F20" w14:textId="77777777" w:rsidR="00D51B82" w:rsidRPr="00D73778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EA07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FA84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E07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5F6828D6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668E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B1D8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8392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666A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D5024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83A89" w14:textId="77777777" w:rsidR="00D51B82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823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2804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FE6D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D51B82" w:rsidRPr="00743905" w14:paraId="76C60F8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38C4F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821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CDC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9486D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240C3E1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7A113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13AB14C5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25488C41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6B39666A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41AD151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CDDFA" w14:textId="77777777" w:rsidR="00D51B82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999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DA3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B8DAE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566F3B3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299FE94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D51B82" w:rsidRPr="00743905" w14:paraId="391CFF48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9999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425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19E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8E7B9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27E632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E7276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E18D" w14:textId="77777777" w:rsidR="00D51B82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EB00C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2DB47D5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89F2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DCE3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D51B82" w:rsidRPr="00743905" w14:paraId="57FDE462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A3332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AE080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37874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0A7A0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F6B626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B83AE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777C3" w14:textId="77777777" w:rsidR="00D51B82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4D9A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30AFFE03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09699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E5FCD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4062C1A9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642F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3E16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761191C1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890F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3C65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39BB7F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59F6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4222A" w14:textId="77777777" w:rsidR="00D51B82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5908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0C677574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1AC0B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1815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2261A3AD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36AE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A733A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32C85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C9D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95F7A6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687F8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6CFB1FCA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78FF7B65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C2DCAFF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19BD7" w14:textId="77777777" w:rsidR="00D51B82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43CAF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B42F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21CD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DBE8E30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D51B82" w:rsidRPr="00743905" w14:paraId="209FE1EC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0EE54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D51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3E07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767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1638C4D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5CF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358AA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D23D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3A2E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E390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39126AB5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ADCAC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8655" w14:textId="77777777" w:rsidR="00D51B82" w:rsidRDefault="00D51B8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318E282C" w14:textId="77777777" w:rsidR="00D51B82" w:rsidRPr="00743905" w:rsidRDefault="00D51B8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E9CA" w14:textId="77777777" w:rsidR="00D51B82" w:rsidRPr="00743905" w:rsidRDefault="00D51B8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0C101" w14:textId="77777777" w:rsidR="00D51B82" w:rsidRDefault="00D51B82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4EB8F5F0" w14:textId="77777777" w:rsidR="00D51B82" w:rsidRPr="00743905" w:rsidRDefault="00D51B82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FE955" w14:textId="77777777" w:rsidR="00D51B82" w:rsidRPr="00743905" w:rsidRDefault="00D51B8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1FFE" w14:textId="77777777" w:rsidR="00D51B82" w:rsidRPr="00743905" w:rsidRDefault="00D51B82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3435E" w14:textId="77777777" w:rsidR="00D51B82" w:rsidRDefault="00D51B8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6F7C3CCB" w14:textId="77777777" w:rsidR="00D51B82" w:rsidRPr="00743905" w:rsidRDefault="00D51B8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3B2C" w14:textId="77777777" w:rsidR="00D51B82" w:rsidRPr="00743905" w:rsidRDefault="00D51B82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BD189" w14:textId="77777777" w:rsidR="00D51B82" w:rsidRPr="00743905" w:rsidRDefault="00D51B82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3F030817" w14:textId="77777777" w:rsidTr="00B93E7A">
        <w:trPr>
          <w:cantSplit/>
          <w:trHeight w:val="7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47800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C4E1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F47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5BD7" w14:textId="77777777" w:rsidR="00D51B82" w:rsidRDefault="00D51B82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Merișor </w:t>
            </w:r>
          </w:p>
          <w:p w14:paraId="4A1EFC14" w14:textId="77777777" w:rsidR="00D51B82" w:rsidRPr="00743905" w:rsidRDefault="00D51B82" w:rsidP="004E7F1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9753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292AC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CC91" w14:textId="77777777" w:rsidR="00D51B82" w:rsidRDefault="00D51B82" w:rsidP="004E7F1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61+300</w:t>
            </w:r>
          </w:p>
          <w:p w14:paraId="3421A8B9" w14:textId="77777777" w:rsidR="00D51B82" w:rsidRPr="004E7F11" w:rsidRDefault="00D51B82" w:rsidP="004E7F11">
            <w:pPr>
              <w:spacing w:before="40" w:after="40" w:line="276" w:lineRule="auto"/>
              <w:ind w:left="57" w:right="57"/>
              <w:jc w:val="center"/>
            </w:pPr>
            <w:r>
              <w:rPr>
                <w:b/>
                <w:bCs/>
                <w:color w:val="000000"/>
                <w:sz w:val="20"/>
                <w:lang w:val="ro-RO"/>
              </w:rPr>
              <w:t>60+820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971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A93E3" w14:textId="77777777" w:rsidR="00D51B82" w:rsidRDefault="00D51B82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Fără inductori. </w:t>
            </w:r>
          </w:p>
          <w:p w14:paraId="02883918" w14:textId="77777777" w:rsidR="00D51B82" w:rsidRPr="00743905" w:rsidRDefault="00D51B82" w:rsidP="004E7F1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0B5A45B3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A20F0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E8C1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09C8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1C8E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6345021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DA5C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365EE97E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72305A1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23F5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954B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464E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F92A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2D20F8E9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09183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B0BE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A6E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6E8E6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7C51987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0AE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97A2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D1FE3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57CCE8A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660C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B93C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4AA49EE1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9BE5C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8C6B5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57BBEE2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D788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0199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7E4B1369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49244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BFC90" w14:textId="77777777" w:rsidR="00D51B82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5138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BF02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8B92B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41FAC679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0C1C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5700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624F8A1E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28920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35D80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4D26DF46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7038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E14D9" w14:textId="77777777" w:rsidR="00D51B82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900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B25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64325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68B214E7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CD63D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3CA8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DC49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B67A9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4C04AEF0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80048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FB4DB" w14:textId="77777777" w:rsidR="00D51B82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023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3A47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A2535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5C8C8BD0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DA09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135E8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0EEDC65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E04B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8B568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0E041C18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4EB678DE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4947C6A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D8F2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7666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1FD7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24D74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268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0471A2A9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A00E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4E55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2E6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0E46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79D846F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69CD5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595B9F5F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2AFDF36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0765C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9987D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D0FF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D9B7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D51B82" w:rsidRPr="00743905" w14:paraId="14EC4EE1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9E7FE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B06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0A9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B9B39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6C5E89CF" w14:textId="77777777" w:rsidR="00D51B82" w:rsidRPr="00CD295A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BB9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D7CC6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87C44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0DB4205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333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C0EB1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D51B82" w:rsidRPr="00743905" w14:paraId="16ED681E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AD884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1246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F800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068B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22ED15C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792280F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C66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759E6F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1EFD3B4A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3EE7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068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11E0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9696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5BA66046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FF641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EDA9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84243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E45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63E11C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463CE00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B3334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3398106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945CF" w14:textId="77777777" w:rsidR="00D51B82" w:rsidRPr="00743905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7F79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D43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2DAE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0BC408F6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84522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0EBD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368D2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2D75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761D44B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A2593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5A8E" w14:textId="77777777" w:rsidR="00D51B82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EF7D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6CF6B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0D51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0B4BC747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7528A304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3302C172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D51B82" w:rsidRPr="00743905" w14:paraId="77CC4B2E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870F9" w14:textId="77777777" w:rsidR="00D51B82" w:rsidRPr="00743905" w:rsidRDefault="00D51B82" w:rsidP="00D51B82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2F5B8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7806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E5266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CBBF331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D5401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7A3C5C7D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78B5151A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55F783A6" w14:textId="77777777" w:rsidR="00D51B82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653A" w14:textId="77777777" w:rsidR="00D51B82" w:rsidRDefault="00D51B82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22775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6EA0" w14:textId="77777777" w:rsidR="00D51B82" w:rsidRPr="00743905" w:rsidRDefault="00D51B82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AFAB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BDFE7CC" w14:textId="77777777" w:rsidR="00D51B82" w:rsidRDefault="00D51B82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736D2E40" w14:textId="77777777" w:rsidR="00D51B82" w:rsidRDefault="00D51B82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1A4251DB" w14:textId="77777777" w:rsidR="000F03B3" w:rsidRDefault="000F03B3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3E56BEE6" w14:textId="77777777" w:rsidR="000F03B3" w:rsidRDefault="000F03B3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4134BE09" w14:textId="77777777" w:rsidR="000F03B3" w:rsidRPr="005905D7" w:rsidRDefault="000F03B3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3A7078DB" w14:textId="77777777" w:rsidR="00D51B82" w:rsidRDefault="00D51B82" w:rsidP="00E56A6A">
      <w:pPr>
        <w:pStyle w:val="Heading1"/>
        <w:spacing w:line="360" w:lineRule="auto"/>
      </w:pPr>
      <w:r>
        <w:lastRenderedPageBreak/>
        <w:t>LINIA 200</w:t>
      </w:r>
    </w:p>
    <w:p w14:paraId="07D948F2" w14:textId="77777777" w:rsidR="00D51B82" w:rsidRDefault="00D51B82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D51B82" w14:paraId="158EDA26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2828" w14:textId="77777777" w:rsidR="00D51B82" w:rsidRDefault="00D51B82" w:rsidP="000F03B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61D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03346B9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A048" w14:textId="77777777" w:rsidR="00D51B82" w:rsidRPr="00032DF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1998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56CB1FA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475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BFDC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252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33F3096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CE7BA" w14:textId="77777777" w:rsidR="00D51B82" w:rsidRPr="00032DF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2713C" w14:textId="77777777" w:rsidR="00D51B82" w:rsidRPr="00F716C0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D51B82" w14:paraId="1C37D162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3A4FF" w14:textId="77777777" w:rsidR="00D51B82" w:rsidRDefault="00D51B82" w:rsidP="000F03B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D7F2A" w14:textId="77777777" w:rsidR="00D51B82" w:rsidRDefault="00D51B8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2D342E66" w14:textId="77777777" w:rsidR="00D51B82" w:rsidRDefault="00D51B8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4C51D" w14:textId="77777777" w:rsidR="00D51B82" w:rsidRDefault="00D51B8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BD01" w14:textId="77777777" w:rsidR="00D51B82" w:rsidRDefault="00D51B82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3DE1B68A" w14:textId="77777777" w:rsidR="00D51B82" w:rsidRDefault="00D51B82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4AA9F" w14:textId="77777777" w:rsidR="00D51B82" w:rsidRDefault="00D51B8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24B1C" w14:textId="77777777" w:rsidR="00D51B82" w:rsidRDefault="00D51B8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85799" w14:textId="77777777" w:rsidR="00D51B82" w:rsidRDefault="00D51B8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0456E1C" w14:textId="77777777" w:rsidR="00D51B82" w:rsidRDefault="00D51B82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E06CE" w14:textId="77777777" w:rsidR="00D51B82" w:rsidRDefault="00D51B82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7F67C" w14:textId="77777777" w:rsidR="00D51B82" w:rsidRDefault="00D51B82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D51B82" w14:paraId="60232FDA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6A61" w14:textId="77777777" w:rsidR="00D51B82" w:rsidRDefault="00D51B82" w:rsidP="000F03B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D38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4451603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4632A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D058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83A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A9BE1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CF5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3D2E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5023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69BDB8EF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FB4A8" w14:textId="77777777" w:rsidR="00D51B82" w:rsidRDefault="00D51B82" w:rsidP="000F03B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2718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932C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CE93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6C0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27AD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6CC0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02ACDFA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310F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EC6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2D03B79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9087" w14:textId="77777777" w:rsidR="00D51B82" w:rsidRDefault="00D51B82" w:rsidP="000F03B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14D82" w14:textId="77777777" w:rsidR="00D51B82" w:rsidRDefault="00D51B8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65372C1F" w14:textId="77777777" w:rsidR="00D51B82" w:rsidRDefault="00D51B8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48E6F" w14:textId="77777777" w:rsidR="00D51B82" w:rsidRDefault="00D51B8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904C1" w14:textId="77777777" w:rsidR="00D51B82" w:rsidRDefault="00D51B82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1E14" w14:textId="77777777" w:rsidR="00D51B82" w:rsidRDefault="00D51B8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6C76C" w14:textId="77777777" w:rsidR="00D51B82" w:rsidRDefault="00D51B8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D521F" w14:textId="77777777" w:rsidR="00D51B82" w:rsidRDefault="00D51B8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CC471F0" w14:textId="77777777" w:rsidR="00D51B82" w:rsidRDefault="00D51B8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3D5A3" w14:textId="77777777" w:rsidR="00D51B82" w:rsidRDefault="00D51B8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92B3" w14:textId="77777777" w:rsidR="00D51B82" w:rsidRDefault="00D51B82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0A45C8C2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7F308" w14:textId="77777777" w:rsidR="00D51B82" w:rsidRDefault="00D51B82" w:rsidP="000F03B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2A17" w14:textId="77777777" w:rsidR="00D51B82" w:rsidRDefault="00D51B8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25FF7" w14:textId="77777777" w:rsidR="00D51B82" w:rsidRDefault="00D51B8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86CA1" w14:textId="77777777" w:rsidR="00D51B82" w:rsidRDefault="00D51B82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446C2744" w14:textId="77777777" w:rsidR="00D51B82" w:rsidRDefault="00D51B82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B4030" w14:textId="77777777" w:rsidR="00D51B82" w:rsidRDefault="00D51B8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14CF" w14:textId="77777777" w:rsidR="00D51B82" w:rsidRDefault="00D51B8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CF27C" w14:textId="77777777" w:rsidR="00D51B82" w:rsidRDefault="00D51B8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26BF5C1C" w14:textId="77777777" w:rsidR="00D51B82" w:rsidRDefault="00D51B82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D6894" w14:textId="77777777" w:rsidR="00D51B82" w:rsidRDefault="00D51B82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1B767" w14:textId="77777777" w:rsidR="00D51B82" w:rsidRDefault="00D51B82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15ACAFD9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361E4" w14:textId="77777777" w:rsidR="00D51B82" w:rsidRDefault="00D51B82" w:rsidP="000F03B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302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6D0F" w14:textId="77777777" w:rsidR="00D51B82" w:rsidRPr="00032DF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290B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3AE6CC7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FDC1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EBEBF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79196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E5D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5FB04" w14:textId="77777777" w:rsidR="00D51B82" w:rsidRPr="00032DF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8BBD" w14:textId="77777777" w:rsidR="00D51B82" w:rsidRPr="00F716C0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4A837C15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2D7AC" w14:textId="77777777" w:rsidR="00D51B82" w:rsidRDefault="00D51B82" w:rsidP="000F03B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8B208" w14:textId="77777777" w:rsidR="00D51B82" w:rsidRDefault="00D51B8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4252C0DC" w14:textId="77777777" w:rsidR="00D51B82" w:rsidRDefault="00D51B8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D9D99" w14:textId="77777777" w:rsidR="00D51B82" w:rsidRDefault="00D51B8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3E314" w14:textId="77777777" w:rsidR="00D51B82" w:rsidRDefault="00D51B8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113B50B5" w14:textId="77777777" w:rsidR="00D51B82" w:rsidRDefault="00D51B8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EC73" w14:textId="77777777" w:rsidR="00D51B82" w:rsidRDefault="00D51B8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2B032" w14:textId="77777777" w:rsidR="00D51B82" w:rsidRDefault="00D51B8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E65BF" w14:textId="77777777" w:rsidR="00D51B82" w:rsidRDefault="00D51B8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5CE24CB1" w14:textId="77777777" w:rsidR="00D51B82" w:rsidRDefault="00D51B8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0940" w14:textId="77777777" w:rsidR="00D51B82" w:rsidRDefault="00D51B8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0CC1F" w14:textId="77777777" w:rsidR="00D51B82" w:rsidRDefault="00D51B82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5BB56DAA" w14:textId="77777777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BFBA9" w14:textId="77777777" w:rsidR="00D51B82" w:rsidRDefault="00D51B82" w:rsidP="000F03B3">
            <w:pPr>
              <w:numPr>
                <w:ilvl w:val="0"/>
                <w:numId w:val="3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478D" w14:textId="77777777" w:rsidR="00D51B82" w:rsidRDefault="00D51B8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592+450</w:t>
            </w:r>
          </w:p>
          <w:p w14:paraId="54EFDF29" w14:textId="77777777" w:rsidR="00D51B82" w:rsidRDefault="00D51B8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1A2A" w14:textId="77777777" w:rsidR="00D51B82" w:rsidRDefault="00D51B8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570CE" w14:textId="77777777" w:rsidR="00D51B82" w:rsidRDefault="00D51B82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Radna linia 2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58DD7" w14:textId="77777777" w:rsidR="00D51B82" w:rsidRDefault="00D51B8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F4672" w14:textId="77777777" w:rsidR="00D51B82" w:rsidRDefault="00D51B8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7F59" w14:textId="77777777" w:rsidR="00D51B82" w:rsidRDefault="00D51B82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3D70" w14:textId="77777777" w:rsidR="00D51B82" w:rsidRDefault="00D51B82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F62A" w14:textId="77777777" w:rsidR="00D51B82" w:rsidRDefault="00D51B82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Inclusiv peste sch. 16 Cap Y</w:t>
            </w:r>
          </w:p>
        </w:tc>
      </w:tr>
    </w:tbl>
    <w:p w14:paraId="5A3D0CBD" w14:textId="77777777" w:rsidR="00D51B82" w:rsidRDefault="00D51B82" w:rsidP="00623FF6">
      <w:pPr>
        <w:spacing w:before="40" w:after="40" w:line="192" w:lineRule="auto"/>
        <w:ind w:right="57"/>
        <w:rPr>
          <w:lang w:val="ro-RO"/>
        </w:rPr>
      </w:pPr>
    </w:p>
    <w:p w14:paraId="0ED5C673" w14:textId="77777777" w:rsidR="00D51B82" w:rsidRDefault="00D51B82" w:rsidP="006D4098">
      <w:pPr>
        <w:pStyle w:val="Heading1"/>
        <w:spacing w:line="360" w:lineRule="auto"/>
      </w:pPr>
      <w:r>
        <w:lastRenderedPageBreak/>
        <w:t>LINIA 201</w:t>
      </w:r>
    </w:p>
    <w:p w14:paraId="3A2AE1F9" w14:textId="77777777" w:rsidR="00D51B82" w:rsidRDefault="00D51B82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D51B82" w14:paraId="7AB8798C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F024" w14:textId="77777777" w:rsidR="00D51B82" w:rsidRDefault="00D51B82" w:rsidP="00D51B8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8510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912A5" w14:textId="77777777" w:rsidR="00D51B82" w:rsidRPr="00C937B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180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5DEFD4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7BD5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5C16F0E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77244F9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470D475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7A4F5" w14:textId="77777777" w:rsidR="00D51B82" w:rsidRPr="00C937B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339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88AAA" w14:textId="77777777" w:rsidR="00D51B82" w:rsidRPr="00C937B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C6EE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5D4183E6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EEF1" w14:textId="77777777" w:rsidR="00D51B82" w:rsidRDefault="00D51B82" w:rsidP="00D51B8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A608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4FD3F" w14:textId="77777777" w:rsidR="00D51B82" w:rsidRPr="00C937B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1F3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451D9BA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A25E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0BBB6A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BDC7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4D3D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968E" w14:textId="77777777" w:rsidR="00D51B82" w:rsidRPr="00C937B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F88F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55911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AB1B4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D51B82" w14:paraId="68A48249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DEEFD" w14:textId="77777777" w:rsidR="00D51B82" w:rsidRDefault="00D51B82" w:rsidP="00D51B82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630F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FB8E" w14:textId="77777777" w:rsidR="00D51B82" w:rsidRPr="00C937B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C3F6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5F9B4A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3464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7FBD7D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499AA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7F5F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B03C" w14:textId="77777777" w:rsidR="00D51B82" w:rsidRPr="00C937B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FC28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534712A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0A272C00" w14:textId="77777777" w:rsidR="00D51B82" w:rsidRPr="003012FC" w:rsidRDefault="00D51B82">
      <w:pPr>
        <w:spacing w:before="40" w:after="40" w:line="192" w:lineRule="auto"/>
        <w:ind w:right="57"/>
      </w:pPr>
    </w:p>
    <w:p w14:paraId="100762B2" w14:textId="77777777" w:rsidR="00D51B82" w:rsidRDefault="00D51B82" w:rsidP="00C53936">
      <w:pPr>
        <w:pStyle w:val="Heading1"/>
        <w:spacing w:line="360" w:lineRule="auto"/>
      </w:pPr>
      <w:r>
        <w:t>LINIA 202 A</w:t>
      </w:r>
    </w:p>
    <w:p w14:paraId="0662017D" w14:textId="77777777" w:rsidR="00D51B82" w:rsidRDefault="00D51B82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D51B82" w14:paraId="5E40A2CA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FBC13" w14:textId="77777777" w:rsidR="00D51B82" w:rsidRDefault="00D51B82" w:rsidP="00D51B8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106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5F240" w14:textId="77777777" w:rsidR="00D51B82" w:rsidRPr="00874940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B542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6FF0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2C93951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BEF30" w14:textId="77777777" w:rsidR="00D51B82" w:rsidRPr="0048429E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3CC7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86A2E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E409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D51B82" w14:paraId="78078B99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21997" w14:textId="77777777" w:rsidR="00D51B82" w:rsidRDefault="00D51B82" w:rsidP="00D51B8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C998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008B" w14:textId="77777777" w:rsidR="00D51B82" w:rsidRPr="00874940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3B92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D84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37CA7" w14:textId="77777777" w:rsidR="00D51B82" w:rsidRPr="0048429E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1F07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620C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5253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4651E4C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C1B34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D51B82" w:rsidRPr="00743905" w14:paraId="612A2AC9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3607F" w14:textId="77777777" w:rsidR="00D51B82" w:rsidRPr="00743905" w:rsidRDefault="00D51B82" w:rsidP="00D51B8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C1FA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2A33657E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96C2B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7557C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DA741CD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54942173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51D419A9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50E93CEA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B2A7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7BC0" w14:textId="77777777" w:rsidR="00D51B82" w:rsidRPr="00743905" w:rsidRDefault="00D51B8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42861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CA7C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DC832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2ED5F524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D51B82" w:rsidRPr="00743905" w14:paraId="5CB801EF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5084" w14:textId="77777777" w:rsidR="00D51B82" w:rsidRPr="00743905" w:rsidRDefault="00D51B82" w:rsidP="00D51B8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9639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0BA02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CCC80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347E01F3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611D8AA3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745E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06E91C3C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D45B" w14:textId="77777777" w:rsidR="00D51B82" w:rsidRPr="00743905" w:rsidRDefault="00D51B8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B877F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BDD8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F5D7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D51B82" w:rsidRPr="00743905" w14:paraId="078E67F6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1CF2" w14:textId="77777777" w:rsidR="00D51B82" w:rsidRPr="00743905" w:rsidRDefault="00D51B82" w:rsidP="00D51B82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31B4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D8C4C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2B83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17DE349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55851ED1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C13B6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578D25FA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C135" w14:textId="77777777" w:rsidR="00D51B82" w:rsidRPr="00743905" w:rsidRDefault="00D51B82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F02D9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CE439" w14:textId="77777777" w:rsidR="00D51B82" w:rsidRPr="00743905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C2AAF" w14:textId="77777777" w:rsidR="00D51B82" w:rsidRPr="00743905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7D370535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3F7B9DD1" w14:textId="77777777" w:rsidR="00D51B82" w:rsidRDefault="00D51B82" w:rsidP="00BD3926">
      <w:pPr>
        <w:pStyle w:val="Heading1"/>
        <w:spacing w:line="360" w:lineRule="auto"/>
      </w:pPr>
      <w:r>
        <w:t>LINIA 202 B</w:t>
      </w:r>
    </w:p>
    <w:p w14:paraId="0462427B" w14:textId="77777777" w:rsidR="00D51B82" w:rsidRDefault="00D51B82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D51B82" w14:paraId="5F8D4BB6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1D35" w14:textId="77777777" w:rsidR="00D51B82" w:rsidRDefault="00D51B82" w:rsidP="00D51B82">
            <w:pPr>
              <w:numPr>
                <w:ilvl w:val="0"/>
                <w:numId w:val="6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660C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B889" w14:textId="77777777" w:rsidR="00D51B82" w:rsidRPr="007C5BF9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333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6D58925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2CBA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27B9A6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98C5" w14:textId="77777777" w:rsidR="00D51B82" w:rsidRPr="007C5BF9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4835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E51D" w14:textId="77777777" w:rsidR="00D51B82" w:rsidRPr="00BD268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85AD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E117A4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4A9E755C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7F0F48C3" w14:textId="77777777" w:rsidR="00D51B82" w:rsidRDefault="00D51B82" w:rsidP="001B4DE9">
      <w:pPr>
        <w:pStyle w:val="Heading1"/>
        <w:spacing w:line="360" w:lineRule="auto"/>
      </w:pPr>
      <w:r>
        <w:t>LINIA 213</w:t>
      </w:r>
    </w:p>
    <w:p w14:paraId="0867525C" w14:textId="77777777" w:rsidR="00D51B82" w:rsidRDefault="00D51B82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D51B82" w14:paraId="7B366B69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F4E16" w14:textId="77777777" w:rsidR="00D51B82" w:rsidRDefault="00D51B82" w:rsidP="00D51B8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AAC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CBB1D" w14:textId="77777777" w:rsidR="00D51B82" w:rsidRPr="00BA7F8C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3216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4318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2CDDA14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4D7FE27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3E202E13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3945AE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4A9F" w14:textId="77777777" w:rsidR="00D51B82" w:rsidRPr="009E006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E8A5B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EA1AB" w14:textId="77777777" w:rsidR="00D51B82" w:rsidRPr="00BA7F8C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0A7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D51B82" w14:paraId="3410EB21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9D98" w14:textId="77777777" w:rsidR="00D51B82" w:rsidRDefault="00D51B82" w:rsidP="00D51B8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1B33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4836C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7C4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5C95C86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58B0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730D" w14:textId="77777777" w:rsidR="00D51B82" w:rsidRPr="009E006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80F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6ED0F" w14:textId="77777777" w:rsidR="00D51B82" w:rsidRPr="00BA7F8C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240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2B1C44CE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13C1" w14:textId="77777777" w:rsidR="00D51B82" w:rsidRDefault="00D51B82" w:rsidP="00D51B8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808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A4B01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C334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0818742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BCC2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2740" w14:textId="77777777" w:rsidR="00D51B82" w:rsidRPr="009E006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27A5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6A3A" w14:textId="77777777" w:rsidR="00D51B82" w:rsidRPr="00BA7F8C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0F32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36D4DAB3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86A6D" w14:textId="77777777" w:rsidR="00D51B82" w:rsidRDefault="00D51B82" w:rsidP="00D51B82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BE6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030FD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41CE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6B565D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C5F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CE4B08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6C5436E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5CB277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DB4E6B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5A55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720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6568" w14:textId="77777777" w:rsidR="00D51B82" w:rsidRPr="00BA7F8C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26D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1ED6E1A4" w14:textId="77777777" w:rsidR="00D51B82" w:rsidRPr="006A7611" w:rsidRDefault="00D51B82">
      <w:pPr>
        <w:spacing w:before="40" w:after="40" w:line="192" w:lineRule="auto"/>
        <w:ind w:right="57"/>
      </w:pPr>
    </w:p>
    <w:p w14:paraId="2660CD87" w14:textId="77777777" w:rsidR="00D51B82" w:rsidRDefault="00D51B82" w:rsidP="005B00A7">
      <w:pPr>
        <w:pStyle w:val="Heading1"/>
        <w:spacing w:line="360" w:lineRule="auto"/>
      </w:pPr>
      <w:r>
        <w:lastRenderedPageBreak/>
        <w:t>LINIA 218</w:t>
      </w:r>
    </w:p>
    <w:p w14:paraId="6AB976E0" w14:textId="77777777" w:rsidR="00D51B82" w:rsidRDefault="00D51B82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D51B82" w14:paraId="4023A5C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7079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1D0E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762C3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4CBE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E500AF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113E7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7D252FB3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DB5E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36A0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A5CC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392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:rsidRPr="00A8307A" w14:paraId="41A4D92B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B36EE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7236D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6D3B4" w14:textId="77777777" w:rsidR="00D51B82" w:rsidRPr="00A830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488B0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DCC226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0E92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7CCE0DC1" w14:textId="77777777" w:rsidR="00D51B82" w:rsidRPr="00664FA3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9DFA" w14:textId="77777777" w:rsidR="00D51B82" w:rsidRPr="00A830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332DA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27D0E" w14:textId="77777777" w:rsidR="00D51B82" w:rsidRPr="00A830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47434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4AC67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29AD437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7702CDFA" w14:textId="77777777" w:rsidR="00D51B82" w:rsidRPr="00664FA3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D51B82" w:rsidRPr="00A8307A" w14:paraId="241F66E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C2F72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506AC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E1CF" w14:textId="77777777" w:rsidR="00D51B82" w:rsidRPr="00A830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7646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5623E7D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3F9D4" w14:textId="77777777" w:rsidR="00D51B82" w:rsidRPr="00664FA3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3494319A" w14:textId="77777777" w:rsidR="00D51B82" w:rsidRPr="00664FA3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B6E4" w14:textId="77777777" w:rsidR="00D51B82" w:rsidRPr="00A830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8096B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E1760" w14:textId="77777777" w:rsidR="00D51B82" w:rsidRPr="00A830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9EFB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76EC9C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25FE5F3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44058DD8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D51B82" w:rsidRPr="00A8307A" w14:paraId="5688F27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2758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1581A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9DF5" w14:textId="77777777" w:rsidR="00D51B82" w:rsidRPr="003F40D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1A8E7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8D98B26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BF37E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F594" w14:textId="77777777" w:rsidR="00D51B82" w:rsidRPr="003F40D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E935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C8A2A" w14:textId="77777777" w:rsidR="00D51B82" w:rsidRPr="003F40D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D6D62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FA39D1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D51B82" w:rsidRPr="00A8307A" w14:paraId="2659F8A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9F26D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638D6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F192C" w14:textId="77777777" w:rsidR="00D51B82" w:rsidRPr="003F40D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58600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D427FBF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BA2C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40F437E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D04E6" w14:textId="77777777" w:rsidR="00D51B82" w:rsidRPr="003F40D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DA60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613B" w14:textId="77777777" w:rsidR="00D51B82" w:rsidRPr="003F40D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CB6E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67A213D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D51B82" w:rsidRPr="00A8307A" w14:paraId="4E84365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E4AE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CD43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96C50" w14:textId="77777777" w:rsidR="00D51B82" w:rsidRPr="007328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D2543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89B39E8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94676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D3CB" w14:textId="77777777" w:rsidR="00D51B82" w:rsidRPr="007B4F6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9CBB1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20F1" w14:textId="77777777" w:rsidR="00D51B82" w:rsidRPr="007328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476A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98818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8AD7C2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8167F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97D7F2A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D51B82" w:rsidRPr="00A8307A" w14:paraId="55A804B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57768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956A" w14:textId="77777777" w:rsidR="00D51B82" w:rsidRPr="00A8307A" w:rsidRDefault="00D51B8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AEC08" w14:textId="77777777" w:rsidR="00D51B82" w:rsidRPr="00732832" w:rsidRDefault="00D51B8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D7A8" w14:textId="77777777" w:rsidR="00D51B82" w:rsidRPr="00A8307A" w:rsidRDefault="00D51B82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6171F54" w14:textId="77777777" w:rsidR="00D51B82" w:rsidRPr="00A8307A" w:rsidRDefault="00D51B82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7E15" w14:textId="77777777" w:rsidR="00D51B82" w:rsidRDefault="00D51B82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D06B7AF" w14:textId="77777777" w:rsidR="00D51B82" w:rsidRDefault="00D51B82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5C1760F" w14:textId="77777777" w:rsidR="00D51B82" w:rsidRDefault="00D51B8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1437" w14:textId="77777777" w:rsidR="00D51B82" w:rsidRPr="007B4F6A" w:rsidRDefault="00D51B8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31B7" w14:textId="77777777" w:rsidR="00D51B82" w:rsidRPr="00A8307A" w:rsidRDefault="00D51B82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E1A5" w14:textId="77777777" w:rsidR="00D51B82" w:rsidRPr="00732832" w:rsidRDefault="00D51B82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3835" w14:textId="77777777" w:rsidR="00D51B82" w:rsidRDefault="00D51B82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D51B82" w:rsidRPr="00A8307A" w14:paraId="297EF53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AF5C5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34CFF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DC8F3" w14:textId="77777777" w:rsidR="00D51B82" w:rsidRPr="00B2699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E4D9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C52391E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5F709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E484" w14:textId="77777777" w:rsidR="00D51B82" w:rsidRPr="00B2699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58A66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B3ADA" w14:textId="77777777" w:rsidR="00D51B82" w:rsidRPr="00B2699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A832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5A485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539580E7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D51B82" w:rsidRPr="00A8307A" w14:paraId="2E25946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1E38D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33DEA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FB7F" w14:textId="77777777" w:rsidR="00D51B82" w:rsidRPr="00B2699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F0789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0E8C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98F54F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ABA66EF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C04F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D563D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3D32" w14:textId="77777777" w:rsidR="00D51B82" w:rsidRPr="00B2699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9B9A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2B88474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26232A96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D51B82" w:rsidRPr="00A8307A" w14:paraId="7705980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4FE9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89574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A6E11" w14:textId="77777777" w:rsidR="00D51B82" w:rsidRPr="00B2699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3D72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B0BE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7F43FC9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E3F54F2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ACB6B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72F4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E57D" w14:textId="77777777" w:rsidR="00D51B82" w:rsidRPr="00B2699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8C6FF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59F715A1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D51B82" w:rsidRPr="00A8307A" w14:paraId="7E5B34CF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63CE1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A52CB" w14:textId="77777777" w:rsidR="00D51B82" w:rsidRPr="00A8307A" w:rsidRDefault="00D51B82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6DB0F" w14:textId="77777777" w:rsidR="00D51B82" w:rsidRPr="00B26991" w:rsidRDefault="00D51B8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EB9D3" w14:textId="77777777" w:rsidR="00D51B82" w:rsidRPr="00A8307A" w:rsidRDefault="00D51B82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B9DE8" w14:textId="77777777" w:rsidR="00D51B82" w:rsidRDefault="00D51B8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3A5A758" w14:textId="77777777" w:rsidR="00D51B82" w:rsidRDefault="00D51B8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511C18B" w14:textId="77777777" w:rsidR="00D51B82" w:rsidRDefault="00D51B82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E4E2" w14:textId="77777777" w:rsidR="00D51B82" w:rsidRDefault="00D51B8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BA7D0" w14:textId="77777777" w:rsidR="00D51B82" w:rsidRPr="00A8307A" w:rsidRDefault="00D51B82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1BE31" w14:textId="77777777" w:rsidR="00D51B82" w:rsidRPr="00B26991" w:rsidRDefault="00D51B82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A195F" w14:textId="77777777" w:rsidR="00D51B82" w:rsidRPr="00FD3B28" w:rsidRDefault="00D51B82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656C147F" w14:textId="77777777" w:rsidR="00D51B82" w:rsidRDefault="00D51B82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D51B82" w:rsidRPr="00A8307A" w14:paraId="493BE37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DFE4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AD683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51A2" w14:textId="77777777" w:rsidR="00D51B82" w:rsidRPr="00B2699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C78DC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74EE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37C3E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22FB0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C52A0" w14:textId="77777777" w:rsidR="00D51B82" w:rsidRPr="00B2699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A75F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D51B82" w:rsidRPr="00A8307A" w14:paraId="693122D1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20D33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11427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EDF9B" w14:textId="77777777" w:rsidR="00D51B82" w:rsidRPr="000D3BB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50311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5238123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ED0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D1A6900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B07D5" w14:textId="77777777" w:rsidR="00D51B82" w:rsidRPr="000D3BB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84043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60190" w14:textId="77777777" w:rsidR="00D51B82" w:rsidRPr="000D3BB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6C622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CBD182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D51B82" w:rsidRPr="00A8307A" w14:paraId="264FFDF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1ADC7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7CD1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2961" w14:textId="77777777" w:rsidR="00D51B82" w:rsidRPr="009658E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44B4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6759EC2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4B7F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52ADE" w14:textId="77777777" w:rsidR="00D51B82" w:rsidRPr="009658E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576B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9CBC" w14:textId="77777777" w:rsidR="00D51B82" w:rsidRPr="009658E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8B53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84ABD61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D51B82" w:rsidRPr="00A8307A" w14:paraId="6209A9D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FC540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F0921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E31E0" w14:textId="77777777" w:rsidR="00D51B82" w:rsidRPr="00472E19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C0DA8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CD4B11C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B5929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85981" w14:textId="77777777" w:rsidR="00D51B82" w:rsidRPr="00472E19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E7B03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F111" w14:textId="77777777" w:rsidR="00D51B82" w:rsidRPr="00472E19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9DDE3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4621699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D51B82" w:rsidRPr="00A8307A" w14:paraId="6BEF15AC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5C180" w14:textId="77777777" w:rsidR="00D51B82" w:rsidRPr="00A75A00" w:rsidRDefault="00D51B82" w:rsidP="00D51B82">
            <w:pPr>
              <w:numPr>
                <w:ilvl w:val="0"/>
                <w:numId w:val="8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D12E8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2C17" w14:textId="77777777" w:rsidR="00D51B82" w:rsidRPr="00530A8D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75815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5CADC7E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B6D2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8973" w14:textId="77777777" w:rsidR="00D51B82" w:rsidRPr="00530A8D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07F4" w14:textId="77777777" w:rsidR="00D51B82" w:rsidRPr="00A8307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C2D3" w14:textId="77777777" w:rsidR="00D51B82" w:rsidRPr="00530A8D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118C8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E07B83" w14:textId="77777777" w:rsidR="00D51B82" w:rsidRPr="00A8307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D51B82" w14:paraId="5B1620A3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F5375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17F9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1774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952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E58EFF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14FA799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C1A2" w14:textId="77777777" w:rsidR="00D51B82" w:rsidRPr="00447EF5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4C0F5DC2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CC9A0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B30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4CED7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FF52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0BE9D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D51B82" w14:paraId="3B49EECC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EF703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1A3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67A7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649E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472F2E9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781C203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DB0E1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79729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EB73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6AE96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49DE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D51B82" w14:paraId="2B73B4DC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AE027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FC0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6E4B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AF87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5A3B5A3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5137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58544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7D2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D5B19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CC4E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4DB485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D51B82" w14:paraId="618506AD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E21AF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EE2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DF47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9AA1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BEE310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AE39B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A8EE5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BC0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18A3E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14D7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66432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182BC08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D51B82" w14:paraId="0D19470E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E17AE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393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6602C60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2D1BC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4C3B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134C94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759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002EF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D662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1CD7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5E2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7AFC67CC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796BD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A26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95024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3F2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2F58BA3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C255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1939B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89E3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A7607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C06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8867A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D51B82" w14:paraId="0E1C127F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6F4EC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C64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A0CCD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015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1F0263E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EC9EA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6754F6AA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BDBC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6B74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2F54A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8FC7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1F9256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D51B82" w14:paraId="16C0F94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E4935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637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5234F8E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D4966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B09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45C43ED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C6BFF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C298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1A7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E128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8F8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D51B82" w14:paraId="6FCF2B23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7B3FF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0EEA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2A3FDB7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39F40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597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287A5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A951C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7610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8416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50B4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D51B82" w14:paraId="35614F87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6D752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5D7F" w14:textId="77777777" w:rsidR="00D51B82" w:rsidRDefault="00D51B8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2962C2F4" w14:textId="77777777" w:rsidR="00D51B82" w:rsidRDefault="00D51B8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E12F" w14:textId="77777777" w:rsidR="00D51B82" w:rsidRDefault="00D51B8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49A0B" w14:textId="77777777" w:rsidR="00D51B82" w:rsidRDefault="00D51B82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68D42" w14:textId="77777777" w:rsidR="00D51B82" w:rsidRPr="00465A98" w:rsidRDefault="00D51B8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0128" w14:textId="77777777" w:rsidR="00D51B82" w:rsidRDefault="00D51B8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72FD3" w14:textId="77777777" w:rsidR="00D51B82" w:rsidRDefault="00D51B82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98C0" w14:textId="77777777" w:rsidR="00D51B82" w:rsidRPr="00984D71" w:rsidRDefault="00D51B82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FB8D" w14:textId="77777777" w:rsidR="00D51B82" w:rsidRDefault="00D51B82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0E60C2A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4B8E5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614A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29D57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ACA3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FE31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3545A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BD2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0BE22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B227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035789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D51B82" w14:paraId="47F3ABE4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758AE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DBE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E452C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866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2AF1A41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1E64C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7C5CAB73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63AD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91E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2622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0DBE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91799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D51B82" w14:paraId="6CB987B4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2F94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C343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6ADC91C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562E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6FE0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76CCFC4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30F8366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967C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EC11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4F38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0954F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CC1F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D51B82" w14:paraId="32CABECD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EAF8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DF93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DC97B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7571D" w14:textId="77777777" w:rsidR="00D51B82" w:rsidRDefault="00D51B82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71B5CECC" w14:textId="77777777" w:rsidR="00D51B82" w:rsidRDefault="00D51B82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4B16" w14:textId="77777777" w:rsidR="00D51B82" w:rsidRDefault="00D51B82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200C8940" w14:textId="77777777" w:rsidR="00D51B82" w:rsidRPr="0017470F" w:rsidRDefault="00D51B82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A1233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FFF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DE4D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30E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59FF53E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69BFC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AE06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F7855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80F1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1AC8111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857D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47C1AFA0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B7533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C0AD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85709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FBCF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40977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D51B82" w14:paraId="66CA9591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263B7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8300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7B5B" w14:textId="77777777" w:rsidR="00D51B82" w:rsidRPr="00CF78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1059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49C10A5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7456" w14:textId="77777777" w:rsidR="00D51B82" w:rsidRPr="00465A98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CAF7C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4C9E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F3BF" w14:textId="77777777" w:rsidR="00D51B82" w:rsidRPr="00984D7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DA2C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D51B82" w14:paraId="522B9AA6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BD76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90CE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31+300</w:t>
            </w:r>
          </w:p>
          <w:p w14:paraId="4CA15DE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D1CAB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C89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5D58A44A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 și St. Vinga</w:t>
            </w:r>
          </w:p>
          <w:p w14:paraId="2CA3928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6716" w14:textId="77777777" w:rsidR="00D51B82" w:rsidRPr="00465A98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77304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4008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4E4A1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3D28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C60370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5C1B1086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8B85B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5640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732D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E713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B46F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D694A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F84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D7EB4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2A11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D51B82" w14:paraId="5DAE9FC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5D9B8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E370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7A9B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695C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DBF4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0C10C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A955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1C5A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C68D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D51B82" w14:paraId="782164C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54F05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53A9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5D9DF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152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7A0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4BBEE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A501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1F6D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584B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D51B82" w14:paraId="4B93DE9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50422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695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F20A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55C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4E79AB1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4C933" w14:textId="77777777" w:rsidR="00D51B82" w:rsidRPr="00465A98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78670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D598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00D32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14C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6C1D9921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E5232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402C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A7F8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974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08B9815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4A43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D1DEF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440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7764F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2AB6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65C40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D51B82" w14:paraId="159EFB8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725C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187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47+950</w:t>
            </w:r>
          </w:p>
          <w:p w14:paraId="14F0C19E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07913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1D45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Viilor – </w:t>
            </w:r>
          </w:p>
          <w:p w14:paraId="28EB48E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Aradu Nou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63B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72EBE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8E3C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6F7FA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3EB8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6ADC0FA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511F0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E32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F32A5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AC9F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54930F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77E0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A51F2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6795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FDCA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704C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1F0A5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D51B82" w14:paraId="4A0ED6E3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18364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416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27D2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0727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5A4FF0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86C5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FF874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B473E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8EBD7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7A8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355B50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D51B82" w14:paraId="1FC1AE0F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9A48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9918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FB111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8C3A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3B6957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1C29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3D196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C251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7C4E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8A8D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81CDD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D51B82" w14:paraId="4A7DC60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F34D6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E93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16C92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F007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B61D6D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728B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2EFF3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C12A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33354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07F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00530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D51B82" w14:paraId="51BAB7F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B577" w14:textId="77777777" w:rsidR="00D51B82" w:rsidRDefault="00D51B82" w:rsidP="00D51B82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580C8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A3760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B12A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2AD6592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7A6A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235CF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FC8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6E9C" w14:textId="77777777" w:rsidR="00D51B82" w:rsidRPr="00984D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A068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8A2BAF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</w:tbl>
    <w:p w14:paraId="0330149D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74C7EFC8" w14:textId="77777777" w:rsidR="00D51B82" w:rsidRDefault="00D51B82" w:rsidP="0095691E">
      <w:pPr>
        <w:pStyle w:val="Heading1"/>
        <w:spacing w:line="360" w:lineRule="auto"/>
      </w:pPr>
      <w:r>
        <w:lastRenderedPageBreak/>
        <w:t>LINIA 300</w:t>
      </w:r>
    </w:p>
    <w:p w14:paraId="3546BDEC" w14:textId="77777777" w:rsidR="00D51B82" w:rsidRDefault="00D51B82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D51B82" w14:paraId="1F95F25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E0B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9F8D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B3B14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616E0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5787A74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E56E7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8E6E9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5063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BB456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2474B" w14:textId="77777777" w:rsidR="00D51B82" w:rsidRPr="00D344C9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00E6F062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FB99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106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D208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F4BBB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CC92212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CDDE9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A1786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54E6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1C95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E5A31" w14:textId="77777777" w:rsidR="00D51B82" w:rsidRPr="00D344C9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07C0D9F7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08644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BAE0E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1BBD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1F488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BBEDB34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C0C8C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AA023F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4E4E2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D7C3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2C962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7D0F" w14:textId="77777777" w:rsidR="00D51B82" w:rsidRPr="00D344C9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AE74B9" w14:textId="77777777" w:rsidR="00D51B82" w:rsidRPr="00D344C9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D51B82" w14:paraId="51C685DF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69CC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8E258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02D52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9D73" w14:textId="77777777" w:rsidR="00D51B82" w:rsidRDefault="00D51B8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51800597" w14:textId="77777777" w:rsidR="00D51B82" w:rsidRDefault="00D51B8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3504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B1572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A0F6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5E299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2CA44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4547F64D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8D7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AC5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DD34A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F6226" w14:textId="77777777" w:rsidR="00D51B82" w:rsidRDefault="00D51B8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2258" w14:textId="77777777" w:rsidR="00D51B82" w:rsidRPr="00E4222D" w:rsidRDefault="00D51B8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CA3824D" w14:textId="77777777" w:rsidR="00D51B82" w:rsidRPr="00E4222D" w:rsidRDefault="00D51B8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07CAB93D" w14:textId="77777777" w:rsidR="00D51B82" w:rsidRPr="00E4222D" w:rsidRDefault="00D51B8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73116E8" w14:textId="77777777" w:rsidR="00D51B82" w:rsidRDefault="00D51B8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692C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7AE0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1BE91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881C9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7248B6A1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0D29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FD4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FF0D7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771D4" w14:textId="77777777" w:rsidR="00D51B82" w:rsidRPr="00E4222D" w:rsidRDefault="00D51B82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68019" w14:textId="77777777" w:rsidR="00D51B82" w:rsidRPr="00E4222D" w:rsidRDefault="00D51B82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D0DC1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59AAD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66ABB889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349DE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5AB48" w14:textId="77777777" w:rsidR="00D51B82" w:rsidRPr="00E4222D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D51B82" w14:paraId="2CA3560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37A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AAA3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70FE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B3E4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3BA0EFCB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C20E7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A2715CF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8283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7AD09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61D1D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7E27C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1678A01E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22D0DED3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8D837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5EE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3169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86828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59E0864B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DB3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7C1A883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8EE5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8B0D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53D83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5ABC7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0BABF6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D51B82" w14:paraId="1D1B836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120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E6EE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1D9F4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34266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73E5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5530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C8E8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5D466E8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3F60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3107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2A7252B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DDB0B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904CC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49+850</w:t>
            </w:r>
          </w:p>
          <w:p w14:paraId="3ED9CABE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C38C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1BA9B" w14:textId="77777777" w:rsidR="00D51B82" w:rsidRDefault="00D51B82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0C9F7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0D3BD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7A65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5528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B061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3A84AC3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B989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7A20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EE9FA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F92E" w14:textId="77777777" w:rsidR="00D51B82" w:rsidRDefault="00D51B82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3FCE3FFD" w14:textId="77777777" w:rsidR="00D51B82" w:rsidRDefault="00D51B82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A480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A94D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3D0E7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6E22174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37461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47DA3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00507C33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0415B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8057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5A188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2C44F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6A1E5BD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51BC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7D79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858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DF45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0F45" w14:textId="77777777" w:rsidR="00D51B82" w:rsidRPr="00D344C9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4930311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9517F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84BF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B20C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67CB5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012AF975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0BED7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5F9626EE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1E606230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72A38A3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06FAB528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46A2A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9B4A8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8459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612B6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3C58BBCA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33290EF9" w14:textId="77777777" w:rsidR="00D51B82" w:rsidRPr="004870EE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D51B82" w14:paraId="7D74740E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7EF8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2CBD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677A43EC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588C98EA" w14:textId="77777777" w:rsidR="00D51B82" w:rsidRDefault="00D51B82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24D31D3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1A34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B1875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5F2A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9F82F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2F9E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A73DA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B56FA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034C401A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548F9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D7D7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B4DD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16771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A15C6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F77D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056D8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37206D8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73580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5EB1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799B6B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D51B82" w14:paraId="11C573D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CC09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73DA8" w14:textId="77777777" w:rsidR="00D51B82" w:rsidRDefault="00D51B82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56050BFB" w14:textId="77777777" w:rsidR="00D51B82" w:rsidRDefault="00D51B82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6DA2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FA455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051D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02315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EBA2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7C4ED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ADBD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07F16A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D51B82" w14:paraId="54312BE9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983D3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3208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2A917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A1FB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1718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E9F53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3286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63D24E9C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EAA4A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796C6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3E0051E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D51B82" w14:paraId="4750547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E6594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DA1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ACA53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9271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Ploiesti Vest peste sch. 6, 16 și 20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ECD0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D1097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2326C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63+250</w:t>
            </w:r>
          </w:p>
          <w:p w14:paraId="15350A3E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6980F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43F61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fir 2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Ploiești Vest - Buda</w:t>
            </w:r>
          </w:p>
        </w:tc>
      </w:tr>
      <w:tr w:rsidR="00D51B82" w14:paraId="39FEBE8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5262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6A17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0B7CCAF7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327E4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E3E94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8B0F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A8961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51A4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E70BB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ACD8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2467E8B8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EFAC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7B309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C14CC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9640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DB4F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0392B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E0DCC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4994298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A80F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3200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7EBD8093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78F9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C8F43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80+750</w:t>
            </w:r>
          </w:p>
          <w:p w14:paraId="6380DD6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80+800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66A6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0CAEA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605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50E2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4A3D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B88E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E16CD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1A142187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79E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30EA6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C294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6A486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Florești Prahova peste sch 6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26CB6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17F9F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9DA32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82+500</w:t>
            </w:r>
          </w:p>
          <w:p w14:paraId="74A46510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82+550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5F9CB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CB8A4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47DF7AB0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7097F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40243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795DD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D0ABD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3C01CB21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7BFE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77D3924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2AFB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D89A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73E95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8D5B0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65A8891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A361564" w14:textId="77777777" w:rsidR="00D51B82" w:rsidRPr="00D344C9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D51B82" w14:paraId="426CE846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983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64D7F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7E0F9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7025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37C1246B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EE2C8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D830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898D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E74C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20B01" w14:textId="77777777" w:rsidR="00D51B82" w:rsidRPr="00D344C9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7F9D41A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A722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BE2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F992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253D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6EC7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88510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763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11F475FF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6797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EF48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9899EC9" w14:textId="77777777" w:rsidR="00D51B82" w:rsidRPr="00D344C9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D51B82" w14:paraId="059CB6E4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E20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B2240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3F6DC6D2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2A65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4692B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4F7F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D6972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2F7A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2C4B1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6EAC" w14:textId="77777777" w:rsidR="00D51B82" w:rsidRDefault="00D51B82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CC2BB6A" w14:textId="77777777" w:rsidR="00D51B82" w:rsidRPr="00D344C9" w:rsidRDefault="00D51B82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D51B82" w14:paraId="16630D1F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F329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5DC9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28A3C57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E063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095C" w14:textId="77777777" w:rsidR="00D51B82" w:rsidRDefault="00D51B82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4776EEA1" w14:textId="77777777" w:rsidR="00D51B82" w:rsidRDefault="00D51B82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D790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208892F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4C83BE2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752264D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438345F3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E1F5DCF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EA292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82BF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7597ACB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74FE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A1B01" w14:textId="77777777" w:rsidR="00D51B82" w:rsidRDefault="00D51B8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80AA9F6" w14:textId="77777777" w:rsidR="00D51B82" w:rsidRDefault="00D51B8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C272FD6" w14:textId="77777777" w:rsidR="00D51B82" w:rsidRPr="00D344C9" w:rsidRDefault="00D51B8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D51B82" w14:paraId="14475509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12B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AFA6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63EB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A2EDF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4050EA1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F2CB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E33A753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6E721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C956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B4BE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FC851" w14:textId="77777777" w:rsidR="00D51B82" w:rsidRDefault="00D51B8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54CFD3" w14:textId="77777777" w:rsidR="00D51B82" w:rsidRDefault="00D51B8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0B5A9FE" w14:textId="77777777" w:rsidR="00D51B82" w:rsidRDefault="00D51B82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D51B82" w14:paraId="445F12CA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F2F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7C102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2F30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30687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7BBE2475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99E48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6289FAB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3E7B0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C476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BBC38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719A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53292A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D51B82" w14:paraId="56CCF495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A3C1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6EAD2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B4D9B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D32E9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FB4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669C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4139C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32213692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42ED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F474D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32F4092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78988FC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E647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E5B8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698F6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6FC65" w14:textId="77777777" w:rsidR="00D51B82" w:rsidRDefault="00D51B82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D7F2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44B3E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7353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FCE8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6549C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56726FD5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C9F7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3BD1B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8D60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E6A2E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C0C1311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4616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94106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05B38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5D98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B596D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42923BC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11E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178E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72A2D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E366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0975C535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B2D3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16759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A429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4A923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814D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08F83404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CA5E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54984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023A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4A88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2D84069E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EB29E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2171B5D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1B816899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E9676B2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45E95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D64C1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F05E0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119FA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EE36C1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AB76707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D51B82" w14:paraId="2452BE0E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020F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DA7AD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69308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3650F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5D08D168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5E4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A6B4E97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C24E" w14:textId="77777777" w:rsidR="00D51B82" w:rsidRPr="00600D25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5272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67C7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5F7F7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767AD2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D51B82" w14:paraId="26E854E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1EAEB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DE5F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B9E66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8AA51" w14:textId="77777777" w:rsidR="00D51B82" w:rsidRDefault="00D51B8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80AA82F" w14:textId="77777777" w:rsidR="00D51B82" w:rsidRDefault="00D51B8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0D35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8717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15937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8758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D1842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D51B82" w14:paraId="49D31B4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BD5F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3C4F8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47AA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4256" w14:textId="77777777" w:rsidR="00D51B82" w:rsidRDefault="00D51B8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16C7C791" w14:textId="77777777" w:rsidR="00D51B82" w:rsidRDefault="00D51B82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D5DA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BCD4E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239F" w14:textId="77777777" w:rsidR="00D51B82" w:rsidRDefault="00D51B82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34F06" w14:textId="77777777" w:rsidR="00D51B82" w:rsidRDefault="00D51B82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5EDE" w14:textId="77777777" w:rsidR="00D51B82" w:rsidRDefault="00D51B82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D51B82" w14:paraId="187414F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A483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11C2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1EA86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ECEC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1A806A3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6738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DAF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9A3C" w14:textId="77777777" w:rsidR="00D51B82" w:rsidRPr="00E731A9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44D6B03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7B33CFB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4FBEC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14F31" w14:textId="77777777" w:rsidR="00D51B82" w:rsidRDefault="00D51B8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45B80F6D" w14:textId="77777777" w:rsidR="00D51B82" w:rsidRDefault="00D51B8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41348F8E" w14:textId="77777777" w:rsidR="00D51B82" w:rsidRPr="001D4392" w:rsidRDefault="00D51B82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D51B82" w14:paraId="59DE95A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48A5D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CF4B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FB2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BA4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49B4BE4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D80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17AD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D4774" w14:textId="77777777" w:rsidR="00D51B82" w:rsidRPr="00E731A9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00AAED6F" w14:textId="77777777" w:rsidR="00D51B82" w:rsidRPr="00E731A9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386368F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58BE4A3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2ACD3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EA01" w14:textId="77777777" w:rsidR="00D51B82" w:rsidRPr="00616BAF" w:rsidRDefault="00D51B8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649E98E" w14:textId="77777777" w:rsidR="00D51B82" w:rsidRDefault="00D51B8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5C91A11C" w14:textId="77777777" w:rsidR="00D51B82" w:rsidRPr="003B726B" w:rsidRDefault="00D51B82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D51B82" w14:paraId="6736EDD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0D3E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E3EC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A32ED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08C8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2B8B2BF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2B3A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27FA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82B2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2D9BFF7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5181B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A986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1D5840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4423200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011A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E96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3843C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C2A5" w14:textId="77777777" w:rsidR="00D51B82" w:rsidRDefault="00D51B82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0BFC0D6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B23F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F573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82F7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2D223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448A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52EFED0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A633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7B23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CD0F4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90CD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23CE52AC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65DB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D98D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4D16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67F28528" w14:textId="77777777" w:rsidR="00D51B82" w:rsidRPr="00E731A9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5DEB2B78" w14:textId="77777777" w:rsidR="00D51B82" w:rsidRPr="00E731A9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21EF8691" w14:textId="77777777" w:rsidR="00D51B82" w:rsidRPr="001D439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38B2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E0492" w14:textId="77777777" w:rsidR="00D51B82" w:rsidRDefault="00D51B8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720AE9" w14:textId="77777777" w:rsidR="00D51B82" w:rsidRDefault="00D51B8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E197D7D" w14:textId="77777777" w:rsidR="00D51B82" w:rsidRPr="003B726B" w:rsidRDefault="00D51B82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D51B82" w14:paraId="15B4C1E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8CAA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4A4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F2438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221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67E1454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B751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77AA0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8175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0954BFA0" w14:textId="77777777" w:rsidR="00D51B82" w:rsidRPr="00E731A9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13480E22" w14:textId="77777777" w:rsidR="00D51B82" w:rsidRPr="00E731A9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4E52D9E2" w14:textId="77777777" w:rsidR="00D51B82" w:rsidRPr="001D439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A16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587EA" w14:textId="77777777" w:rsidR="00D51B82" w:rsidRPr="00616BAF" w:rsidRDefault="00D51B8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25C0F3F" w14:textId="77777777" w:rsidR="00D51B82" w:rsidRDefault="00D51B82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30C1CBD0" w14:textId="77777777" w:rsidR="00D51B82" w:rsidRPr="003B726B" w:rsidRDefault="00D51B82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D51B82" w14:paraId="2BAD38E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995B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8265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32EC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2549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05C4CC7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213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AC864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691E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2957076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E4A0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3838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65A7F4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8D0C1F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D51B82" w14:paraId="0536C4DB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F30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6D42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544D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FE50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62128D0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7CB8D13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FAB2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61EEE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D84E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29504FE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7356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662B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D51B82" w14:paraId="27A3B7CF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AB10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CDC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437A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75B3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1D13B94F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8BB2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BA02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8A1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3489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6268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8405905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D51B82" w14:paraId="7BC533BD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F535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E2ED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5516D07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7EBC0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C0E0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2E22DDE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721E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B652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B36F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6186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F34D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339CEF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63E9D57C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D657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1AB0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41B538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06B89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A4C8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67DE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F7B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02A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0363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C722A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74545FBD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1A545189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F1C2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4EA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53AF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C3EB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325D9ECF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4CA23FD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90B3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09945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4C6C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477BA56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2EB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1B9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D51B82" w14:paraId="7F80D714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8AFAA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DDC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1C83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9C0E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7E6A4CA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DB3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4E5B58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0FE9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A45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0F573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E278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2BFC6605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8110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20FA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5EAEB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2704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1D7A827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5F1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374E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F555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5DEAF38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6FF7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D1C1D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6321CA77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28D5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5B71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E0828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BCAB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7C6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DAF40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DB5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2F12FE6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5B96A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D9C0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2A2C3DB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E497531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D51B82" w14:paraId="7B89CD85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12634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4CB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3E32D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EFA2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67DEBA7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3AE4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FE90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F9E3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6714D3B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B9888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6CF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14B946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55C25968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62DF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F31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1400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2066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4F0BE67F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66A9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383A4C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0C56420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4302CE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BD3C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662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0C89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CE08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6AEE5F13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6722F885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CCE37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FC8E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A42B9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64A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4B887CB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63FB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78DBA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4D32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0315CDC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E9E8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45B1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1A37BB8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614BF26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5008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F85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0C50C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433F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388AD6C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DC19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4D9AEE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6B777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9463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895A9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245D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4EE33F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D51B82" w14:paraId="746112A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4BC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EEC2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5CD71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098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Augustin </w:t>
            </w:r>
          </w:p>
          <w:p w14:paraId="7765FAC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18F1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9EC0CA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/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E103A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455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9391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2D24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DACFC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5 - 8 abătute.</w:t>
            </w:r>
          </w:p>
        </w:tc>
      </w:tr>
      <w:tr w:rsidR="00D51B82" w14:paraId="799426F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56DF4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8090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6AEF0DC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B35B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D941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C45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822B8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A32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35681A9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03DD9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981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6249AE6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864B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B24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03C0E41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9E46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6901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27FB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AACFC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EBA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04B88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414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94BF6D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D51B82" w14:paraId="57940215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5BCBA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614B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4C46E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0B30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481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A4A779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CE04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14F3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8A9B3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251F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4179114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0C814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8890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6CC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B27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F0E9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550BFD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D031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C244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7B379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CE4F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40C315C1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7BA8F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F8E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4D663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1571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50B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303F84B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6330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ED1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CB40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B29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72C49212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65FB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311F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577625D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CBBA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F981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402B0F1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F941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0236C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BB88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6E5217A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19BE9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70F70" w14:textId="77777777" w:rsidR="00D51B82" w:rsidRPr="0019324E" w:rsidRDefault="00D51B8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610814B3" w14:textId="77777777" w:rsidR="00D51B82" w:rsidRPr="000160B5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0E0F0F24" w14:textId="77777777" w:rsidR="00D51B82" w:rsidRPr="006B78FD" w:rsidRDefault="00D51B8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E3831D9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AD01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F1E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06F5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DA9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8A7C65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C7E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330E0AB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9BC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ACDB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2765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B2AD5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5D6D864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D51B82" w14:paraId="56D2DE23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0A2D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50F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EDDE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44B4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468660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741E7A0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C187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35071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D64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D90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B1B7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95A11C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A526AAA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D51B82" w14:paraId="00CDAC47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0D182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5E8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A6C7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8078C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636450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2D5B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6CE965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5E6A69E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36DF57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F70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99B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1CB78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76BF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C5FDD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9A7AE12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D51B82" w14:paraId="6C8D883B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6DB0F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C24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06F39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7852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E0ABE9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A56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20FE58E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44CA9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DCD9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48CF8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0D6A3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1B73589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D51B82" w14:paraId="2E07821C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39DF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8E2E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5970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188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D228EE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070A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DCC7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AEF3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7EAF8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E0BB4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D73C98B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D51B82" w14:paraId="429F835B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730E1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173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71711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C987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E326E1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3FB6463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4EB182D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C63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28187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FE57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2123E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2A778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50FEE0F8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F0EF3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78C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EADA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9A1B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2F5D911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3395091C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778B4F8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345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31990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A45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5A7B4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F4ECE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14069241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9636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7A6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075F914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5B5D8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E2A3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051728E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B98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E668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0FD2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298C710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9B5D3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118AC" w14:textId="77777777" w:rsidR="00D51B82" w:rsidRPr="0019324E" w:rsidRDefault="00D51B82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22BC6118" w14:textId="77777777" w:rsidR="00D51B82" w:rsidRPr="000160B5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2FE58AB2" w14:textId="77777777" w:rsidR="00D51B82" w:rsidRPr="005C2BB7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584C612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574F2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43DA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08BD41E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EA6C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113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15545EF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30D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9FB9A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FA7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697ED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F19C4" w14:textId="77777777" w:rsidR="00D51B82" w:rsidRPr="00DE4F3A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1D5C56A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A755EC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03C283F1" w14:textId="77777777" w:rsidR="00D51B82" w:rsidRPr="00DE4F3A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D51B82" w14:paraId="72D3618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321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576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2348E91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2A77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5C1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3FCD2B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52CBA0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A836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CC5B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C9E2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BB82C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55BCE" w14:textId="77777777" w:rsidR="00D51B82" w:rsidRPr="00DE4F3A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512FD64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333C904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3578B563" w14:textId="77777777" w:rsidR="00D51B82" w:rsidRPr="00DE4F3A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D51B82" w14:paraId="5CC0575A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0FAE4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5D31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F3600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7D6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4111FB3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EFB9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B9CE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E78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92220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EF7AC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6F7BE33D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3F7AD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19BD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67E4417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0ABE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9AC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1FA29B2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77B4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1A85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3DF0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F1B8D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0E98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71BF98E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99D62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7BB5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18CB443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ACC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D86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2105FBA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0DE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93C8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39FD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0008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EF3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9D74004" w14:textId="77777777" w:rsidR="00D51B82" w:rsidRPr="00CB2A7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527F6776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A4370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186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6CC6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D8DD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5576A6C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8F2F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C870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561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C9AC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B6F08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2C921BC1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06B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579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89738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DF9A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7B8EC83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E1C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16BD8C2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98BA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DC1E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4ACC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66A2C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F54062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57DF7A3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D51B82" w14:paraId="2CE25349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986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6605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AB6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C2DB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4E91C8E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4109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D5B2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FC3E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6D3A9C9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ADAF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4FD3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D51B82" w14:paraId="3F63A889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F57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340F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0BA19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190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056C705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DA04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79B91C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3C2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88AD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9474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2F604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0D14C30F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708BD47D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D51B82" w14:paraId="3321E493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639D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B61B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8D41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DB2C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F46D15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9025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023ABAD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772B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B800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B10AB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233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22316E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732638E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D51B82" w14:paraId="22DB032B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AB8C4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F71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B116A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7EF5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5085C2A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900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666628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FECE1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F40E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A2E4C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ED28E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306D38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D51B82" w14:paraId="29DBE2B8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54BFB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0C15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E252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5B1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18AAC85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45C5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FE6576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063A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CD53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2381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7FB5C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452B6B0" w14:textId="77777777" w:rsidR="00D51B82" w:rsidRPr="00D344C9" w:rsidRDefault="00D51B82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1437559B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D51B82" w14:paraId="159A8B2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5644A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5549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BA38A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DA7D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 -</w:t>
            </w:r>
          </w:p>
          <w:p w14:paraId="47DBF01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6832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2AFC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71F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284+300</w:t>
            </w:r>
          </w:p>
          <w:p w14:paraId="1913DB7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286+100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60ED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3F59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6F1977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Variantă provizorie.</w:t>
            </w:r>
          </w:p>
          <w:p w14:paraId="2D4D9D5C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Lucrări Coridor IV.</w:t>
            </w:r>
          </w:p>
        </w:tc>
      </w:tr>
      <w:tr w:rsidR="00D51B82" w14:paraId="41DB2FCA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8D12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D70C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D774A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60D7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EDE2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16C5A7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7R - 5R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CC0A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E627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3557A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0DA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CF7B7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2DC035C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la linia 319 </w:t>
            </w:r>
            <w:r w:rsidRPr="00643A5A">
              <w:rPr>
                <w:b/>
                <w:bCs/>
                <w:i/>
                <w:iCs/>
                <w:sz w:val="20"/>
                <w:lang w:val="ro-RO"/>
              </w:rPr>
              <w:t>Vânători - Odorhei.</w:t>
            </w:r>
          </w:p>
        </w:tc>
      </w:tr>
      <w:tr w:rsidR="00D51B82" w14:paraId="5ABA004B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529D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94D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5BCD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A81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Vânători</w:t>
            </w:r>
          </w:p>
          <w:p w14:paraId="7DCBE4D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540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</w:t>
            </w:r>
          </w:p>
          <w:p w14:paraId="23FEE89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634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033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4054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67B9C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FB0BFC7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linia 4 abătută. </w:t>
            </w:r>
          </w:p>
        </w:tc>
      </w:tr>
      <w:tr w:rsidR="00D51B82" w14:paraId="0915BC63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36A2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A23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20F1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AC46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6ABD301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Tîrnava și linia 3 directă </w:t>
            </w:r>
          </w:p>
          <w:p w14:paraId="76EA63DA" w14:textId="77777777" w:rsidR="00D51B82" w:rsidRDefault="00D51B82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Tîrnava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5945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78D1E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D796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5E769B5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14CE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EA6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D79EA1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38DA1849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8E182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FECE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027F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B1F9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2718391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3725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6298F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FE0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7C1263C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9BDB3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F6D1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27490F3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150F505A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277C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A875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68085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7AC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F9D20D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3A3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281175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5500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A62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93F79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4D10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C3219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1EBFB2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D51B82" w14:paraId="51F2BAAD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A5B39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5AF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0BDF4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3F5A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C541AD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606F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96046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BE21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4B70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D71F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ABB7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8A6CC27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D51B82" w14:paraId="14376FB8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055C3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70EA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9FD54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3F2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ABAB6FF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B1E9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DA16B6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6BD8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0090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FC13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42BC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AE09169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D51B82" w14:paraId="493FCB1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5A203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217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17393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BA1B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3780F7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6F1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5B2B32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06A3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7818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88DC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C582F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0947A52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EAD7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1509F" w14:textId="77777777" w:rsidR="00D51B82" w:rsidRDefault="00D51B8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ECBEA" w14:textId="77777777" w:rsidR="00D51B82" w:rsidRPr="00600D25" w:rsidRDefault="00D51B8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195EA" w14:textId="77777777" w:rsidR="00D51B82" w:rsidRDefault="00D51B8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5B11DE7" w14:textId="77777777" w:rsidR="00D51B82" w:rsidRDefault="00D51B8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51657" w14:textId="77777777" w:rsidR="00D51B82" w:rsidRDefault="00D51B8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7C6BEE7" w14:textId="77777777" w:rsidR="00D51B82" w:rsidRDefault="00D51B8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67FB4" w14:textId="77777777" w:rsidR="00D51B82" w:rsidRPr="00600D25" w:rsidRDefault="00D51B8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09C9" w14:textId="77777777" w:rsidR="00D51B82" w:rsidRDefault="00D51B8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A455B" w14:textId="77777777" w:rsidR="00D51B82" w:rsidRPr="00600D25" w:rsidRDefault="00D51B8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65A9" w14:textId="77777777" w:rsidR="00D51B82" w:rsidRPr="00D344C9" w:rsidRDefault="00D51B8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B5FE7AC" w14:textId="77777777" w:rsidR="00D51B82" w:rsidRPr="00D344C9" w:rsidRDefault="00D51B8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D51B82" w14:paraId="4A74904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8743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EC5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14ACE22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DB0C3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30F9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1A1908A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D42A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41BD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E343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62C12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A5C0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D51B82" w14:paraId="0405A45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0430B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E6D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C5D1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A9D7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4FC6F2EF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2907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D16AC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B9E7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39AB679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0F6D2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CBA0" w14:textId="77777777" w:rsidR="00D51B82" w:rsidRPr="00FF6B4A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D51B82" w14:paraId="62A067D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C16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427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C17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5D8F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0A0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B1612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94B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41E82B1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E4F3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F379" w14:textId="77777777" w:rsidR="00D51B82" w:rsidRPr="00FF6B4A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D51B82" w14:paraId="1167067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B74E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0695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3155AA3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B1C7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FDE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856C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BB92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CB63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83912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24B7F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7CF85B7A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564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95D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B48B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1002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08F9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0A9FB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5E93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8D1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18858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6021E8D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A4A69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77F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8D039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8CDE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F334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7B5C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F797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30260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EEF5E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4CE0542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D447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514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CE8F1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239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E7F40F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CB0F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D4D5D5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22D71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1E4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4FFB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A22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632FB5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D51B82" w14:paraId="58ADD94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83993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5901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5E4CC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5E8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1EA4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4CCEE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901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3979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AE9F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D51B82" w14:paraId="19AEFD1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670D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4747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43861E6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92F69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C886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22F9357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5584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92052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B2E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1C600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C5A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639D03FD" w14:textId="77777777" w:rsidR="00D51B82" w:rsidRPr="00F10273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D51B82" w14:paraId="411DFECE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F4E30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77F8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4FE38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97474" w14:textId="77777777" w:rsidR="00D51B82" w:rsidRDefault="00D51B8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2552BE9" w14:textId="77777777" w:rsidR="00D51B82" w:rsidRDefault="00D51B8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2BB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4BDF0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78D9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B4F6E7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7CD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AE632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D51B82" w14:paraId="4524AF6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4FB61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8A3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367F088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6940F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D0B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474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7059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EBBF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681E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D423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612AA8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38CADA1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991E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021F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E328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4FBF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D208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12EB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0917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6AD9891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D827D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D04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D51B82" w14:paraId="4F01A7C3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E509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AAB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49CF091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D7C06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BA78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CC7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EFD0C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A3F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A560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936A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689BE979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DC5A0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402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C8E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157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3B658D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C0B2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2C57E9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7088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F056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FED1A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7FBB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30DD0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D51B82" w14:paraId="6ECFEF98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8ACEF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F2ED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46B56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6807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22A9F30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F8B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E1530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FBFC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C4FEB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2A710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607DC799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791C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161C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04E0F64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39864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A157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24E52CC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28B0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C7E1C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EC79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00BC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5296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D9321A1" w14:textId="77777777" w:rsidR="00D51B82" w:rsidRPr="00056F61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D51B82" w14:paraId="372A02F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1591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B457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51F14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203B" w14:textId="77777777" w:rsidR="00D51B82" w:rsidRDefault="00D51B8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7C3F225D" w14:textId="77777777" w:rsidR="00D51B82" w:rsidRDefault="00D51B82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64D1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71B4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630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02A2E0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3BF31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AAB0C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6C0A29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D51B82" w14:paraId="154F737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FEF6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12FEC" w14:textId="77777777" w:rsidR="00D51B82" w:rsidRDefault="00D51B8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14A825DD" w14:textId="77777777" w:rsidR="00D51B82" w:rsidRDefault="00D51B8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13A72" w14:textId="77777777" w:rsidR="00D51B82" w:rsidRDefault="00D51B8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BF2DE" w14:textId="77777777" w:rsidR="00D51B82" w:rsidRDefault="00D51B82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42D1051E" w14:textId="77777777" w:rsidR="00D51B82" w:rsidRDefault="00D51B82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E1AE6" w14:textId="77777777" w:rsidR="00D51B82" w:rsidRDefault="00D51B8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E2F1" w14:textId="77777777" w:rsidR="00D51B82" w:rsidRDefault="00D51B8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F4EB" w14:textId="77777777" w:rsidR="00D51B82" w:rsidRDefault="00D51B8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2340AC26" w14:textId="77777777" w:rsidR="00D51B82" w:rsidRDefault="00D51B82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8F0F2" w14:textId="77777777" w:rsidR="00D51B82" w:rsidRDefault="00D51B82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01DCC" w14:textId="77777777" w:rsidR="00D51B82" w:rsidRDefault="00D51B8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26E4098F" w14:textId="77777777" w:rsidR="00D51B82" w:rsidRDefault="00D51B82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D51B82" w14:paraId="5E693F0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5EC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96A6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4E704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2AE4" w14:textId="77777777" w:rsidR="00D51B82" w:rsidRDefault="00D51B82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67AD4DA2" w14:textId="77777777" w:rsidR="00D51B82" w:rsidRDefault="00D51B82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833C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6BFF8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57F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178DCA5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91765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34DB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D51B82" w14:paraId="1FFCAAE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37EFB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B26B2" w14:textId="77777777" w:rsidR="00D51B82" w:rsidRDefault="00D51B8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4764" w14:textId="77777777" w:rsidR="00D51B82" w:rsidRDefault="00D51B8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7A12B" w14:textId="77777777" w:rsidR="00D51B82" w:rsidRDefault="00D51B8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C04B" w14:textId="77777777" w:rsidR="00D51B82" w:rsidRPr="00DF66C9" w:rsidRDefault="00D51B8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38D3D6A3" w14:textId="77777777" w:rsidR="00D51B82" w:rsidRDefault="00D51B8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F971" w14:textId="77777777" w:rsidR="00D51B82" w:rsidRDefault="00D51B8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72FCE" w14:textId="77777777" w:rsidR="00D51B82" w:rsidRDefault="00D51B8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1BDD1" w14:textId="77777777" w:rsidR="00D51B82" w:rsidRDefault="00D51B8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B573" w14:textId="77777777" w:rsidR="00D51B82" w:rsidRDefault="00D51B8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14EF991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6687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28EAC" w14:textId="77777777" w:rsidR="00D51B82" w:rsidRDefault="00D51B8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83679" w14:textId="77777777" w:rsidR="00D51B82" w:rsidRDefault="00D51B8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E9F91" w14:textId="77777777" w:rsidR="00D51B82" w:rsidRDefault="00D51B8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C4ED3" w14:textId="77777777" w:rsidR="00D51B82" w:rsidRDefault="00D51B8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8C3A0" w14:textId="77777777" w:rsidR="00D51B82" w:rsidRDefault="00D51B8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5BC33" w14:textId="77777777" w:rsidR="00D51B82" w:rsidRDefault="00D51B8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B9A9" w14:textId="77777777" w:rsidR="00D51B82" w:rsidRDefault="00D51B8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46AA" w14:textId="77777777" w:rsidR="00D51B82" w:rsidRDefault="00D51B8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0212D546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FC23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ABC28" w14:textId="77777777" w:rsidR="00D51B82" w:rsidRDefault="00D51B8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10DE4" w14:textId="77777777" w:rsidR="00D51B82" w:rsidRDefault="00D51B8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C8FC" w14:textId="77777777" w:rsidR="00D51B82" w:rsidRDefault="00D51B82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12744" w14:textId="77777777" w:rsidR="00D51B82" w:rsidRDefault="00D51B8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2CA0" w14:textId="77777777" w:rsidR="00D51B82" w:rsidRDefault="00D51B8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D68F" w14:textId="77777777" w:rsidR="00D51B82" w:rsidRDefault="00D51B82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BFD06" w14:textId="77777777" w:rsidR="00D51B82" w:rsidRDefault="00D51B82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9730" w14:textId="77777777" w:rsidR="00D51B82" w:rsidRDefault="00D51B82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5020AE50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80D3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E07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2BF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5F3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0FCF16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005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108EAF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F740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0CD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595F4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6A987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B126B8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5CB2BD9A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D51B82" w14:paraId="655CEC07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C061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2375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29532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271CF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4D54F97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2962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4D28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7BC1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06579FE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E9A83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90D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1B4897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60A548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55597EA9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D51B82" w14:paraId="39BB592C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7C6DF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3C4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6D693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28A4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F036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A02C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7875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FAF6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E9D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378D1069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D51B82" w14:paraId="2E6A80E0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8BC5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F06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D86DA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B195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5FB7BE4C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C637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FCD3B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1087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2A2F2B6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1DF25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738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6D2E908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D51B82" w14:paraId="7D75857A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ED50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2EB0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F6AF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8916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0EFE5C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FD63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7D9052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73323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7F4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BF3F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629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114E21DB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D51B82" w14:paraId="46A448C9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E9EFF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651E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371A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CA0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7C21F90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B923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B1AE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E4EA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52D5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27A0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8AFAD9E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D51B82" w14:paraId="2EDE97AD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91E50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ADF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BB553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8190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0BC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40DDC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4787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ECC12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89CE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D51B82" w14:paraId="5805936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D9AA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27AC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C8E57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D70F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40AB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01AB53B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24B843EB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4C12421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37DAA1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2B39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AF9F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F41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7BFC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31FD6C3A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3D8C3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F999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40D25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935C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552193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5D1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2B6572A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D295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7EE4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D2DC7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1FB2A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D51B82" w14:paraId="4855B57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DAB1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A3A4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B4961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AEAE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4143540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4EFB406C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34BB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CB0D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96DF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7811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70E1F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0F64CAEF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FA053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660E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13698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3E8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D50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3D7D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3DD5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5966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957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3DA67320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E34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EED1" w14:textId="77777777" w:rsidR="00D51B82" w:rsidRDefault="00D51B8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3ACB5" w14:textId="77777777" w:rsidR="00D51B82" w:rsidRDefault="00D51B8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5AFE" w14:textId="77777777" w:rsidR="00D51B82" w:rsidRDefault="00D51B8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47D0A7CD" w14:textId="77777777" w:rsidR="00D51B82" w:rsidRDefault="00D51B8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Valea Florilor (cuprinde linia III </w:t>
            </w:r>
          </w:p>
          <w:p w14:paraId="2AC24209" w14:textId="77777777" w:rsidR="00D51B82" w:rsidRDefault="00D51B82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C0F95" w14:textId="77777777" w:rsidR="00D51B82" w:rsidRDefault="00D51B8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ECFCC" w14:textId="77777777" w:rsidR="00D51B82" w:rsidRDefault="00D51B8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AAF1" w14:textId="77777777" w:rsidR="00D51B82" w:rsidRDefault="00D51B8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23288D42" w14:textId="77777777" w:rsidR="00D51B82" w:rsidRDefault="00D51B82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465+737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FEF2C" w14:textId="77777777" w:rsidR="00D51B82" w:rsidRDefault="00D51B82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74ECB" w14:textId="77777777" w:rsidR="00D51B82" w:rsidRDefault="00D51B82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6B4F8AB4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6100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16B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4480A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C62E7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691B0564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C67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D783C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A72E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0C32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BE0B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2B7A149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90C02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E82D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F45D5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6C54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4EFB513E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89B8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A245CD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200B990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55F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1D0C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45F73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EBF3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218EC4BF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5CC5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DD2E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5D20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18ED6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1650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DD413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DB38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CCE41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184C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5DF03319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E84B0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541B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9AA4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74FE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1585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5D785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D6B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242F1CA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C56E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E9B9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39AC3A8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3E91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E1D8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3FDF0674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5E24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3684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4B73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5E57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E57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FDAE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8D23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1DDF49D0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F0DF7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76EE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79521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0BF5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9813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3CCE06B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6E3C90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2BA4271A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CD933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61A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1161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68DF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69F60308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D51B82" w14:paraId="6DF8FFA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F665D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C14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24D56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DB615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58EF154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1045C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13203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68D7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48EAF27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E04B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09821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682BAC2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B4EF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0E89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6618232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871E5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2DEB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4E0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9BEB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C4862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1B26A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66C0B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5D59D467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0D71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592C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B9C67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BEE4A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62A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35FDE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1730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2B96DA45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043CF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645A0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D51B82" w14:paraId="4A69B5F1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65FB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343F8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36F9D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DB0E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76F3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9529C1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36DE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A1C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98721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19E7C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192BFF61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5AF8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C754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B584B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6FDA1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01FCCECD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6429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B7C9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58BB0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A777" w14:textId="77777777" w:rsidR="00D51B82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79D8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38CA3FAA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0F0A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CE3EE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C9D8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C6000" w14:textId="77777777" w:rsidR="00D51B82" w:rsidRDefault="00D51B82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BC109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4D09325D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74DDE72F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7FFAE843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57AD4BA6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FC24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4CCF1" w14:textId="77777777" w:rsidR="00D51B82" w:rsidRDefault="00D51B82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078D" w14:textId="77777777" w:rsidR="00D51B82" w:rsidRPr="00600D25" w:rsidRDefault="00D51B82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896F" w14:textId="77777777" w:rsidR="00D51B82" w:rsidRPr="00D344C9" w:rsidRDefault="00D51B82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D51B82" w14:paraId="6EA39FB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93C84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3730A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0D5D" w14:textId="77777777" w:rsidR="00D51B82" w:rsidRPr="00600D25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A949C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4503E6C2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88242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5E69F963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22913BE2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8B31CAD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4A5FEEF1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5D5E6213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8E55A88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ECEE6" w14:textId="77777777" w:rsidR="00D51B82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2FEF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FD09F" w14:textId="77777777" w:rsidR="00D51B82" w:rsidRPr="00600D25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333B6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7E9EFA59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20339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264EC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66297" w14:textId="77777777" w:rsidR="00D51B82" w:rsidRPr="00600D25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FED2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3D8C6819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6E8F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37DE" w14:textId="77777777" w:rsidR="00D51B82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2A46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68531" w14:textId="77777777" w:rsidR="00D51B82" w:rsidRPr="00600D25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6066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2BA57E5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2B9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0BC24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7AF5" w14:textId="77777777" w:rsidR="00D51B82" w:rsidRPr="00600D25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E697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03AD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96FCF00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016513F6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B797E" w14:textId="77777777" w:rsidR="00D51B82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0A84C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54291" w14:textId="77777777" w:rsidR="00D51B82" w:rsidRPr="00600D25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77378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D51B82" w14:paraId="474057B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B93FD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0AFC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08471042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77BFC" w14:textId="77777777" w:rsidR="00D51B82" w:rsidRPr="00600D25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3B61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712EC0FE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EB86D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5F3A8" w14:textId="77777777" w:rsidR="00D51B82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4780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E0AC" w14:textId="77777777" w:rsidR="00D51B82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82B41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6B73E7B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187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17947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6FC9" w14:textId="77777777" w:rsidR="00D51B82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B4771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703A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210F" w14:textId="77777777" w:rsidR="00D51B82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71AEE" w14:textId="77777777" w:rsidR="00D51B82" w:rsidRDefault="00D51B82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11E89" w14:textId="77777777" w:rsidR="00D51B82" w:rsidRDefault="00D51B82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5432" w14:textId="77777777" w:rsidR="00D51B82" w:rsidRDefault="00D51B82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3DDA3F4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C4FD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08DC1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56AAEEFE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F63DB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6C3BD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73501B2C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F6E4E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781FA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20CEB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65695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6959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113A16D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AF06B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62059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1E33CA54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C3BE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337F3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0AD63CA6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57D6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9B09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F907E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72517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6ABCF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5817290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B0CA5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0E46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753D88D7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79238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60C3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1599DA55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998EA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1F06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171A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605D4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A7780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62AB6C60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3FAD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D778F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08D21" w14:textId="77777777" w:rsidR="00D51B82" w:rsidRDefault="00D51B8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2FF49" w14:textId="77777777" w:rsidR="00D51B82" w:rsidRDefault="00D51B8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85443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53F6B" w14:textId="77777777" w:rsidR="00D51B82" w:rsidRDefault="00D51B8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EC4BC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06FE4A79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BC644" w14:textId="77777777" w:rsidR="00D51B82" w:rsidRDefault="00D51B8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21563" w14:textId="77777777" w:rsidR="00D51B82" w:rsidRDefault="00D51B8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75866BC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990FD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C2C41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7423" w14:textId="77777777" w:rsidR="00D51B82" w:rsidRDefault="00D51B8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610DE" w14:textId="77777777" w:rsidR="00D51B82" w:rsidRDefault="00D51B8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210A7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5C82F" w14:textId="77777777" w:rsidR="00D51B82" w:rsidRDefault="00D51B8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9409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5074D265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3E37" w14:textId="77777777" w:rsidR="00D51B82" w:rsidRDefault="00D51B8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8F6F" w14:textId="77777777" w:rsidR="00D51B82" w:rsidRDefault="00D51B8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6753A39E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215C0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939D9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CFE2B" w14:textId="77777777" w:rsidR="00D51B82" w:rsidRDefault="00D51B8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F8446" w14:textId="77777777" w:rsidR="00D51B82" w:rsidRDefault="00D51B82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2444C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313C3" w14:textId="77777777" w:rsidR="00D51B82" w:rsidRDefault="00D51B8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A1F37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33BC7917" w14:textId="77777777" w:rsidR="00D51B82" w:rsidRDefault="00D51B82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E47B6" w14:textId="77777777" w:rsidR="00D51B82" w:rsidRDefault="00D51B82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20195" w14:textId="77777777" w:rsidR="00D51B82" w:rsidRDefault="00D51B82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D51B82" w14:paraId="325E9294" w14:textId="77777777" w:rsidTr="00E4222D">
        <w:trPr>
          <w:cantSplit/>
          <w:trHeight w:val="72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8D339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D79E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BC528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75391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DB8D1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24680D48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/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25773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BDE2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E382E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E1594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4 - 7 Tranzit Cap X.</w:t>
            </w:r>
          </w:p>
        </w:tc>
      </w:tr>
      <w:tr w:rsidR="00D51B82" w14:paraId="1DE0B233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9FA00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8C1B7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8317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DBB4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53C5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4547C11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674D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FC79F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DFA6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5C8B0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4 - 7 Tranzit Cap X.</w:t>
            </w:r>
          </w:p>
        </w:tc>
      </w:tr>
      <w:tr w:rsidR="00D51B82" w14:paraId="774D8CD4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11316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148D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58AF2BBB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7BD9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528A6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52299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D2D8F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A8F5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309388F6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038F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755A5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446EE55E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A4D0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FACE3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8348A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47531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3909F9C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F01A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2D36A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5454C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072DD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364AB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06B9F2E7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26A84849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0E9CD1F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D51B82" w14:paraId="78722752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22F72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3229F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4117D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DF8C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C5FD05B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0C5F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C8622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2964C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DA8A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E6EE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79D0099B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3D0D74A6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840C92A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D51B82" w14:paraId="5199037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B778A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C1A0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1DE75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055A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879EED0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B8658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D9D35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4DFC9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DA4A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83287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1FF76998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719AAC21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5CA6BDE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D51B82" w14:paraId="6207A3F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6BB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CF445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3E756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BA25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C022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2B603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D6CE2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6BAC4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7F8E6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75547322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3D1C88D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D51B82" w14:paraId="4A6C56B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9ECE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5B21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AD5A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5F72F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03D8CDB3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7F6D0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45889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6AD8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A99A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73735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6DCDEA48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A1BA14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D51B82" w14:paraId="6AD1630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7DFA8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C11D1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33FB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C85F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1D15DA74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A4404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5048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4932E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F07F4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0F6FB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268FBEC5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3965F42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D51B82" w14:paraId="7B32D2B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2087E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CC613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7D44C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811CB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F7CB4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07BFDBB6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C922F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0F057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0F63A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2C085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C40AA06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7C77DD3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D51B82" w14:paraId="1170DD8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29E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4226A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37793AFD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8C6C4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1249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0667D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BFCD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2CEA6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E9278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5C91B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D51B82" w14:paraId="6FE89BB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FAA9C" w14:textId="77777777" w:rsidR="00D51B82" w:rsidRDefault="00D51B82" w:rsidP="00D51B82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F458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525AAD5B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970A5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5C0F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F7781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8515A" w14:textId="77777777" w:rsidR="00D51B82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5BA18" w14:textId="77777777" w:rsidR="00D51B82" w:rsidRDefault="00D51B82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100BD" w14:textId="77777777" w:rsidR="00D51B82" w:rsidRPr="00600D25" w:rsidRDefault="00D51B82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61A37" w14:textId="77777777" w:rsidR="00D51B82" w:rsidRDefault="00D51B82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49AB100D" w14:textId="77777777" w:rsidR="00D51B82" w:rsidRPr="00836022" w:rsidRDefault="00D51B82" w:rsidP="0095691E">
      <w:pPr>
        <w:spacing w:before="40" w:line="192" w:lineRule="auto"/>
        <w:ind w:right="57"/>
        <w:rPr>
          <w:sz w:val="20"/>
          <w:lang w:val="en-US"/>
        </w:rPr>
      </w:pPr>
    </w:p>
    <w:p w14:paraId="4293A8B3" w14:textId="77777777" w:rsidR="00D51B82" w:rsidRPr="00DE2227" w:rsidRDefault="00D51B82" w:rsidP="0095691E"/>
    <w:p w14:paraId="35BBBD09" w14:textId="77777777" w:rsidR="00D51B82" w:rsidRPr="0095691E" w:rsidRDefault="00D51B82" w:rsidP="0095691E"/>
    <w:p w14:paraId="497B7FA6" w14:textId="77777777" w:rsidR="00D51B82" w:rsidRDefault="00D51B82" w:rsidP="00956F37">
      <w:pPr>
        <w:pStyle w:val="Heading1"/>
        <w:spacing w:line="360" w:lineRule="auto"/>
      </w:pPr>
      <w:r>
        <w:t>LINIA 301 N</w:t>
      </w:r>
    </w:p>
    <w:p w14:paraId="21DCECBB" w14:textId="77777777" w:rsidR="00D51B82" w:rsidRDefault="00D51B82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D51B82" w14:paraId="775F220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8B37" w14:textId="77777777" w:rsidR="00D51B82" w:rsidRDefault="00D51B82" w:rsidP="00D51B8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892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29F80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DB9A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07838C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D0F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93C85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3A68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D486" w14:textId="77777777" w:rsidR="00D51B82" w:rsidRPr="0022092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BF7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7E72A30D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A78C3" w14:textId="77777777" w:rsidR="00D51B82" w:rsidRDefault="00D51B82" w:rsidP="00D51B8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7861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0E5FF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42AD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8FCB50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A94F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2322F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BF61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837D" w14:textId="77777777" w:rsidR="00D51B82" w:rsidRPr="0022092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A1AC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31D0C57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2A9A" w14:textId="77777777" w:rsidR="00D51B82" w:rsidRDefault="00D51B82" w:rsidP="00D51B8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199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C29F9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3070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0CE2768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92B9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971C8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D52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2EA8" w14:textId="77777777" w:rsidR="00D51B82" w:rsidRPr="0022092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B5A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5C951A" w14:textId="77777777" w:rsidR="00D51B82" w:rsidRPr="00474FB0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D51B82" w14:paraId="5034E165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4107E" w14:textId="77777777" w:rsidR="00D51B82" w:rsidRDefault="00D51B82" w:rsidP="00D51B8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9765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7C70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B9B33" w14:textId="77777777" w:rsidR="00D51B82" w:rsidRDefault="00D51B82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C0DA415" w14:textId="77777777" w:rsidR="00D51B82" w:rsidRDefault="00D51B82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881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D47EC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D0EB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A3E1F" w14:textId="77777777" w:rsidR="00D51B82" w:rsidRPr="0022092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E1B9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3BD05810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7B75C" w14:textId="77777777" w:rsidR="00D51B82" w:rsidRDefault="00D51B82" w:rsidP="00D51B8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20BD3" w14:textId="77777777" w:rsidR="00D51B82" w:rsidRDefault="00D51B8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CA1D4" w14:textId="77777777" w:rsidR="00D51B82" w:rsidRDefault="00D51B8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90560" w14:textId="77777777" w:rsidR="00D51B82" w:rsidRDefault="00D51B82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1907" w14:textId="77777777" w:rsidR="00D51B82" w:rsidRPr="00E4222D" w:rsidRDefault="00D51B8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D8D03A0" w14:textId="77777777" w:rsidR="00D51B82" w:rsidRPr="00E4222D" w:rsidRDefault="00D51B8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5D0E20D" w14:textId="77777777" w:rsidR="00D51B82" w:rsidRPr="00E4222D" w:rsidRDefault="00D51B82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97CC6CC" w14:textId="77777777" w:rsidR="00D51B82" w:rsidRDefault="00D51B8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32AD2" w14:textId="77777777" w:rsidR="00D51B82" w:rsidRDefault="00D51B8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824C" w14:textId="77777777" w:rsidR="00D51B82" w:rsidRDefault="00D51B82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6670" w14:textId="77777777" w:rsidR="00D51B82" w:rsidRPr="0022092F" w:rsidRDefault="00D51B82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BC5CE" w14:textId="77777777" w:rsidR="00D51B82" w:rsidRDefault="00D51B82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7B717DE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2AB0" w14:textId="77777777" w:rsidR="00D51B82" w:rsidRDefault="00D51B82" w:rsidP="00D51B8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89B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0FAEA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696C8" w14:textId="77777777" w:rsidR="00D51B82" w:rsidRDefault="00D51B82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36435" w14:textId="77777777" w:rsidR="00D51B82" w:rsidRDefault="00D51B82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7E7F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A0C9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14AB0" w14:textId="77777777" w:rsidR="00D51B82" w:rsidRPr="0022092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B3E0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2A5B27A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B4F3A" w14:textId="77777777" w:rsidR="00D51B82" w:rsidRDefault="00D51B82" w:rsidP="00D51B8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B4B0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6C39EEA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690AF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94CA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60ADD27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1E5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BF08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5E1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B6295" w14:textId="77777777" w:rsidR="00D51B82" w:rsidRPr="0022092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1AEA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6E60FFAB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CD78C" w14:textId="77777777" w:rsidR="00D51B82" w:rsidRDefault="00D51B82" w:rsidP="00D51B82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FEE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0FD7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DF3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4ABB5B4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CCB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6C35FB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4016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337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C4F6" w14:textId="77777777" w:rsidR="00D51B82" w:rsidRPr="0022092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2D9F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A3D37A3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71087E98" w14:textId="77777777" w:rsidR="00D51B82" w:rsidRDefault="00D51B82" w:rsidP="00E81B3B">
      <w:pPr>
        <w:pStyle w:val="Heading1"/>
        <w:spacing w:line="360" w:lineRule="auto"/>
      </w:pPr>
      <w:r>
        <w:t>LINIA 314 G</w:t>
      </w:r>
    </w:p>
    <w:p w14:paraId="6DED7943" w14:textId="77777777" w:rsidR="00D51B82" w:rsidRDefault="00D51B82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D51B82" w14:paraId="5C044D06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FCD8" w14:textId="77777777" w:rsidR="00D51B82" w:rsidRDefault="00D51B82" w:rsidP="00D51B8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DCDE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0CBD2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F3E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EA4E31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36A90B6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2A2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77BB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1F0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C83B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1541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034D0673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C861" w14:textId="77777777" w:rsidR="00D51B82" w:rsidRDefault="00D51B82" w:rsidP="00D51B8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30BF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F4E64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EFA4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743D56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405F7E7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3096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C5F0E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75D1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6194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40D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0F802613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2B0A" w14:textId="77777777" w:rsidR="00D51B82" w:rsidRDefault="00D51B82" w:rsidP="00D51B8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007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4B4CB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B37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246A202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0EB1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78030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D791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A73E5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CCF2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8354AB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5C4DA755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6757" w14:textId="77777777" w:rsidR="00D51B82" w:rsidRDefault="00D51B82" w:rsidP="00D51B8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6568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2AF1E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4FA9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25DA9C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F39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7D034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B1C2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3E606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C569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40198B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6B44E751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960D1" w14:textId="77777777" w:rsidR="00D51B82" w:rsidRDefault="00D51B82" w:rsidP="00D51B8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3EBD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BA6F7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485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3A21202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23DA426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0731DD3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FFCC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B69C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67B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2F103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4BA8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6843C4DB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B0E8D" w14:textId="77777777" w:rsidR="00D51B82" w:rsidRDefault="00D51B82" w:rsidP="00D51B82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A287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E3C22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D05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2435D02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F8027E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32870BA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5E30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243BB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D106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74D0" w14:textId="77777777" w:rsidR="00D51B82" w:rsidRPr="00DF53C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D10A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AE3F3A2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619B32D7" w14:textId="77777777" w:rsidR="00D51B82" w:rsidRDefault="00D51B82" w:rsidP="003A5387">
      <w:pPr>
        <w:pStyle w:val="Heading1"/>
        <w:spacing w:line="360" w:lineRule="auto"/>
      </w:pPr>
      <w:r>
        <w:lastRenderedPageBreak/>
        <w:t>LINIA 316</w:t>
      </w:r>
    </w:p>
    <w:p w14:paraId="19FA3BA6" w14:textId="77777777" w:rsidR="00D51B82" w:rsidRDefault="00D51B82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D51B82" w14:paraId="18A902CD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F051B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A05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A3685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3FC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3CEE206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E824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81291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D106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C17F0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331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270E0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3532B1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D51B82" w14:paraId="40DF9D50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261A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B6CB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59374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71C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6BDD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4EED10C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77A9AD4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4369A13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465975F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71107D0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20990A4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EB97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BB8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3E774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331B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864A5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D51B82" w14:paraId="0BFA383F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E37F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E6C6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0BEFF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1CD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70EB6CF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16D5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18D9D5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0068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B66C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C7B1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C49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9AA9C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7022F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D51B82" w14:paraId="3C9C8D4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8C8D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B18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3347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FD3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17A4F95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DD6E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DEB0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0FB6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A573E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CCD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61C558F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3CA15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6EC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3B33F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4CA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1448A70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E95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D67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FA87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708F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18E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3092355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2F004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EC61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573109F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EEE7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1CC0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488D775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8516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77526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E42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FAD73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EE7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331A6166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4B925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B44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4011B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B1F3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9092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C8EE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908F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894B0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CF1E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70238659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75E66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D287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78+300</w:t>
            </w:r>
          </w:p>
          <w:p w14:paraId="5755A2D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5BF05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DE84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2614ADE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72A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EF379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F2B4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DD65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931A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5BD15A07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5EFA2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6D187" w14:textId="77777777" w:rsidR="00D51B82" w:rsidRDefault="00D51B82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92+000</w:t>
            </w:r>
          </w:p>
          <w:p w14:paraId="0140D9F3" w14:textId="77777777" w:rsidR="00D51B82" w:rsidRDefault="00D51B82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92+500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5F1B5" w14:textId="77777777" w:rsidR="00D51B82" w:rsidRDefault="00D51B82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6699A" w14:textId="77777777" w:rsidR="00D51B82" w:rsidRDefault="00D51B82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Sâncrăieni -</w:t>
            </w:r>
          </w:p>
          <w:p w14:paraId="6D4DE470" w14:textId="77777777" w:rsidR="00D51B82" w:rsidRDefault="00D51B82" w:rsidP="00CC26A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9AAE" w14:textId="77777777" w:rsidR="00D51B82" w:rsidRDefault="00D51B82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DC5A" w14:textId="77777777" w:rsidR="00D51B82" w:rsidRDefault="00D51B82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4C0D" w14:textId="77777777" w:rsidR="00D51B82" w:rsidRDefault="00D51B82" w:rsidP="00CC26A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B6305" w14:textId="77777777" w:rsidR="00D51B82" w:rsidRPr="00F6236C" w:rsidRDefault="00D51B82" w:rsidP="00CC26A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2778F" w14:textId="77777777" w:rsidR="00D51B82" w:rsidRDefault="00D51B82" w:rsidP="00CC26A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5FB6D1D7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79769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85AF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62B3E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B2E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105C34E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69A1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2878D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6F73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3F17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391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0D3A010F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CFE93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EFC3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516D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3B54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F9B6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516A64A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79A48CD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8BC386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27CD6E1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61113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C4C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E7C41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1969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78A24577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761C3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29F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DB8EE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C837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765D240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332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70260B2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7E86A29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9844F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766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6377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3D29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D51B82" w14:paraId="1C39E677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FCDEF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C0C4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71902AC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0177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2FEB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5C63373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AB077" w14:textId="77777777" w:rsidR="00D51B82" w:rsidRPr="00273EC0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C3DB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6A7B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D466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1A6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6D761FA4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13EE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8943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AB41C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C5D9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69EED49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DF52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1B1C7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015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790CB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C28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3591B69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8CBFD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9B0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2784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6FA3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5694B1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C0D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B1854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14F3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D99D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189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66B437AE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7E80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CC9B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2794B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424F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46ACEB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99BD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AB5A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552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E1250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149A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2121AFF7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F324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7940" w14:textId="77777777" w:rsidR="00D51B82" w:rsidRDefault="00D51B82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644C8FE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49F0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65EC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52FF6D1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8A8A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AE954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6337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A1BD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6C85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3A12279A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6D33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2088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1C6C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655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FDD185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C814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4972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9620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32B7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D4D7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078831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60719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473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C97E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9CFA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3020DEB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D52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A9F6D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D31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9FA6A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8B08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5D1F269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A83C3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DD1B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025244E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FDFA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322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E7E0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B2CB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0C0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6E06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4961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E85DAF9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7F261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A3B5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142+000</w:t>
            </w:r>
          </w:p>
          <w:p w14:paraId="1782889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ECD7E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E1CF0" w14:textId="77777777" w:rsidR="00D51B82" w:rsidRPr="00830247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 xml:space="preserve">St. </w:t>
            </w:r>
            <w:r w:rsidRPr="00BB201D">
              <w:rPr>
                <w:b/>
                <w:bCs/>
                <w:sz w:val="19"/>
                <w:szCs w:val="19"/>
                <w:lang w:val="ro-RO"/>
              </w:rPr>
              <w:t>Voșlăbeni, linia 3 directă cap Y, peste schimbatării de cale nr. 12 si 24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8E59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0FB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2EAA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7525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7C9C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49496D5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E54F5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EDF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661E974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DB537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CA9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34919A89" w14:textId="77777777" w:rsidR="00D51B82" w:rsidRPr="00830247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23C8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9012E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F80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E3F31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B376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42888BD0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3A2C8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88AC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0D001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89CC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613D6E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8874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A9871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053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0B500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C918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60B0D83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8903E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60A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2E778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6C9A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7D92C41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779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3EB6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8CB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1DC40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B726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6A29614C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2DCE3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0F1C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155+200</w:t>
            </w:r>
          </w:p>
          <w:p w14:paraId="7708C00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155+400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B63D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E0DE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Lăzarea, linia 3 directă, cap. Y , peste schimbătorii de cale nr. 2 si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895F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EC56D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8E18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1E146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C085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28F8086D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6A382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989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94441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C26F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798F91C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09A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48E69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808D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10E0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230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2D6A1528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80B5F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2A2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161+750</w:t>
            </w:r>
          </w:p>
          <w:p w14:paraId="11240B6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161+950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6C025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60EB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BB201D">
              <w:rPr>
                <w:b/>
                <w:bCs/>
                <w:sz w:val="20"/>
                <w:lang w:val="ro-RO"/>
              </w:rPr>
              <w:t>Ditrău, linia 3 directă, cap. X , peste schimbătorii de cale nr. 1 si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FD3C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B7963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C8D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E64D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CFE0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8C70BA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A655D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F85B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98AA8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2C5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4205FEB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A4DE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A948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718E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254E3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F90E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11B2B2B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679FB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5F2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88A18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6A66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79DA24E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7160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D48B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AA7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8C7E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A1E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AA01FE" w14:textId="77777777" w:rsidR="00D51B82" w:rsidRPr="000D7AA7" w:rsidRDefault="00D51B8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D51B82" w14:paraId="7F092E7F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C572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826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6B89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C3BB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18C9AB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907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0179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231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75882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B647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0C65E167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9AA1C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FC446" w14:textId="77777777" w:rsidR="00D51B82" w:rsidRDefault="00D51B8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96B92" w14:textId="77777777" w:rsidR="00D51B82" w:rsidRPr="00F6236C" w:rsidRDefault="00D51B8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BE71" w14:textId="77777777" w:rsidR="00D51B82" w:rsidRDefault="00D51B82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2A26DF60" w14:textId="77777777" w:rsidR="00D51B82" w:rsidRDefault="00D51B82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43620" w14:textId="77777777" w:rsidR="00D51B82" w:rsidRDefault="00D51B8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D31B5" w14:textId="77777777" w:rsidR="00D51B82" w:rsidRDefault="00D51B8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BC8D" w14:textId="77777777" w:rsidR="00D51B82" w:rsidRDefault="00D51B82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65839" w14:textId="77777777" w:rsidR="00D51B82" w:rsidRPr="00F6236C" w:rsidRDefault="00D51B82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344DF" w14:textId="77777777" w:rsidR="00D51B82" w:rsidRDefault="00D51B82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33054B3E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4DD59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6A4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184+340</w:t>
            </w:r>
          </w:p>
          <w:p w14:paraId="09F5586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CDC41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A80F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Toplița –</w:t>
            </w:r>
          </w:p>
          <w:p w14:paraId="2F22EF1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AC08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A162C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893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37A1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5193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4892687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45174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B75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85E19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D3D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6F41315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17A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AEBEC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9D952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2F06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D862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6205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7425464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D868D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F9E5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05CA8EF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F41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F3BE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521A76F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D93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34B9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363B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3A65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E298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39AB1A8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D51B82" w14:paraId="72B0025F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68D40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C09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5F3C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72B4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A74429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CA2F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458A2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9319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F6509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3F08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7EA9CB2C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FCB5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91E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754AE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87F6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15DB8A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1340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6098C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166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D3F63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5AE3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19B700F8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4A99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EB3E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D3CE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375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5392C71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CDB8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EB4E4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E696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EF880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1D0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D51B82" w14:paraId="2DF501F8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CF8FF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0C6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B27D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49A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3BCED9F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BF4E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00409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7A23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D740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98AF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D51B82" w14:paraId="0872C52B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5193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3D0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04FF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79EB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0242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D8A29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28FAA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E3C8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5FE95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482A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0EE5296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3C73CA0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2A730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A87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0AB4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6F9B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79DA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218E3C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6C1F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B68C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EC075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A042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09CDEFC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61496550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659B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B6D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0D2E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5649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6030EE9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EDD5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6BD55E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63558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5F6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E3574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9C1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871655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D51B82" w14:paraId="3E9B00CE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09C6E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E172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B2249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32A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6BB7B66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063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1744A82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B14A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304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2B07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8DB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2DE41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934A6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D51B82" w14:paraId="4F8CAD0A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AA411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1A1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685C5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D73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352B548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6F9C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55B8A08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444F3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5DE3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9D550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9644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7B81E1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67BB6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D51B82" w14:paraId="26776554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3DEF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FE9D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3E6ACC2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AF24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9A9AE" w14:textId="77777777" w:rsidR="00D51B82" w:rsidRDefault="00D51B82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5B7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BE19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AB04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A7766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386C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05EF252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70ED9" w14:textId="77777777" w:rsidR="00D51B82" w:rsidRDefault="00D51B82" w:rsidP="00D51B82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171A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2C154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F987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8B81A9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F04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56F342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FA962" w14:textId="77777777" w:rsidR="00D51B82" w:rsidRPr="00514DA4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F4C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8BBA" w14:textId="77777777" w:rsidR="00D51B82" w:rsidRPr="00F6236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2594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778CD0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2582E6AB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22800443" w14:textId="77777777" w:rsidR="00D51B82" w:rsidRDefault="00D51B82" w:rsidP="0080110B">
      <w:pPr>
        <w:pStyle w:val="Heading1"/>
        <w:spacing w:line="360" w:lineRule="auto"/>
      </w:pPr>
      <w:r>
        <w:lastRenderedPageBreak/>
        <w:t>LINIA 322</w:t>
      </w:r>
    </w:p>
    <w:p w14:paraId="24304B25" w14:textId="77777777" w:rsidR="00D51B82" w:rsidRDefault="00D51B82" w:rsidP="00925A61">
      <w:pPr>
        <w:pStyle w:val="Heading1"/>
        <w:spacing w:line="360" w:lineRule="auto"/>
        <w:rPr>
          <w:b w:val="0"/>
          <w:bCs w:val="0"/>
          <w:sz w:val="8"/>
        </w:rPr>
      </w:pPr>
      <w:r>
        <w:t>CÂMPIA TURZII - TURDA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D51B82" w14:paraId="43799B8F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84E2" w14:textId="77777777" w:rsidR="00D51B82" w:rsidRDefault="00D51B82" w:rsidP="00D51B8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9C60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E614A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4BE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4E84FC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BA1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vârf sch. 23 la </w:t>
            </w:r>
          </w:p>
          <w:p w14:paraId="3416E9E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călcâi TDJ </w:t>
            </w:r>
          </w:p>
          <w:p w14:paraId="6E191B7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E7892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4DA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31C76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7C83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5B7B3C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Grupa de linii Turda.</w:t>
            </w:r>
          </w:p>
        </w:tc>
      </w:tr>
      <w:tr w:rsidR="00D51B82" w14:paraId="1E904D5B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9FDB" w14:textId="77777777" w:rsidR="00D51B82" w:rsidRDefault="00D51B82" w:rsidP="00D51B8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E656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203F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2E63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21E73B0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F597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85511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44C6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42CCF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80B2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D51B82" w14:paraId="04BE76AD" w14:textId="77777777">
        <w:trPr>
          <w:cantSplit/>
          <w:trHeight w:val="421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45767" w14:textId="77777777" w:rsidR="00D51B82" w:rsidRDefault="00D51B82" w:rsidP="00D51B8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9DED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792F6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DB69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1961B24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1A40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DECD7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3E79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7A25C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C607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spre grupa de linii Turda. </w:t>
            </w:r>
          </w:p>
        </w:tc>
      </w:tr>
      <w:tr w:rsidR="00D51B82" w14:paraId="660B6EC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9DB8778" w14:textId="77777777" w:rsidR="00D51B82" w:rsidRDefault="00D51B82" w:rsidP="00D51B8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8B80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79B5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C3F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70E0787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6E7ABE6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613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EE58FE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EA1E7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6070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E8AB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C06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7A436B0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FA4C564" w14:textId="77777777" w:rsidR="00D51B82" w:rsidRDefault="00D51B82" w:rsidP="00D51B8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5810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361AD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00E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191AED6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</w:t>
            </w:r>
          </w:p>
          <w:p w14:paraId="3912141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A368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082B00B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staţie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Grupa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5B2AF6">
              <w:rPr>
                <w:b/>
                <w:bCs/>
                <w:sz w:val="19"/>
                <w:szCs w:val="19"/>
                <w:lang w:val="ro-RO"/>
              </w:rPr>
              <w:t>A</w:t>
            </w:r>
            <w:r>
              <w:rPr>
                <w:b/>
                <w:bCs/>
                <w:sz w:val="20"/>
                <w:lang w:val="ro-RO"/>
              </w:rPr>
              <w:t xml:space="preserve"> şi </w:t>
            </w:r>
          </w:p>
          <w:p w14:paraId="74C7F36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12 </w:t>
            </w:r>
          </w:p>
          <w:p w14:paraId="35D19EB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(restul liniei este închisă)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CCB0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35F9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1407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800C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7CDFA69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9C81" w14:textId="77777777" w:rsidR="00D51B82" w:rsidRDefault="00D51B82" w:rsidP="00D51B8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BF2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5+635</w:t>
            </w:r>
          </w:p>
          <w:p w14:paraId="1B8F2CA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5+685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0F070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4D67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65A5AFD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2058701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3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06AF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51679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DA0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80F9E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BE86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1CD3FF9E" w14:textId="77777777">
        <w:trPr>
          <w:cantSplit/>
          <w:trHeight w:val="629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79DCB" w14:textId="77777777" w:rsidR="00D51B82" w:rsidRDefault="00D51B82" w:rsidP="00D51B8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D369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4CB8C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1A1A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4102B3B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A, </w:t>
            </w:r>
          </w:p>
          <w:p w14:paraId="1FB57AF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schimbătorul </w:t>
            </w:r>
          </w:p>
          <w:p w14:paraId="103AA5B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numărul 8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B3A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6+550</w:t>
            </w:r>
          </w:p>
          <w:p w14:paraId="044099B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4C45D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EBF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15351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317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6FEADA0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0706" w14:textId="77777777" w:rsidR="00D51B82" w:rsidRDefault="00D51B82" w:rsidP="00D51B8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349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5729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777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Turda </w:t>
            </w:r>
          </w:p>
          <w:p w14:paraId="3FEBEE1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9057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F2EF9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EFD8E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1E7C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6C505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11BF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C002426" w14:textId="77777777">
        <w:trPr>
          <w:cantSplit/>
          <w:trHeight w:val="1114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0036" w14:textId="77777777" w:rsidR="00D51B82" w:rsidRDefault="00D51B82" w:rsidP="00D51B8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0E93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B567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02C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5B59E49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</w:t>
            </w:r>
          </w:p>
          <w:p w14:paraId="22A2F7A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3, 15, 17 şi 22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2AA9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81BAE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AC97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F993E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D68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4B3DA33" w14:textId="77777777">
        <w:trPr>
          <w:cantSplit/>
          <w:trHeight w:val="197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A770" w14:textId="77777777" w:rsidR="00D51B82" w:rsidRDefault="00D51B82" w:rsidP="00D51B8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412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6+660</w:t>
            </w:r>
          </w:p>
          <w:p w14:paraId="4253BB0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BD6EA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85C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02091B0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325EBF6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 5 /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70F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D52C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CA2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4954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E03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758C8A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6BB28" w14:textId="77777777" w:rsidR="00D51B82" w:rsidRDefault="00D51B82" w:rsidP="00D51B82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6C53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7FCEF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F3AA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Turda</w:t>
            </w:r>
          </w:p>
          <w:p w14:paraId="5AB9429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BE6A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B9789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47A63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155F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A92A1" w14:textId="77777777" w:rsidR="00D51B82" w:rsidRPr="00147A63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1E6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18A32F4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şi 8.</w:t>
            </w:r>
          </w:p>
        </w:tc>
      </w:tr>
    </w:tbl>
    <w:p w14:paraId="341661B2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5ABFF24B" w14:textId="77777777" w:rsidR="00D51B82" w:rsidRDefault="00D51B82" w:rsidP="00C022B2">
      <w:pPr>
        <w:pStyle w:val="Heading1"/>
        <w:spacing w:line="276" w:lineRule="auto"/>
      </w:pPr>
      <w:r>
        <w:t>LINIA 328</w:t>
      </w:r>
    </w:p>
    <w:p w14:paraId="10BEFE64" w14:textId="77777777" w:rsidR="00D51B82" w:rsidRDefault="00D51B82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D51B82" w14:paraId="08AF03C6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1FF53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CC11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29BB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5C25F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478EB5B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48DEFDF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2DC27CB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8653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8CBB6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BC96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2F0953E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572CF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21C2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AF5078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08338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6CF58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D07D6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25E4F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42F8ADB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CA44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772D1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C7DC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27B42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7AC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5C2C03F0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39A3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2E96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0B6F6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CB2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0C39F54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2A72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52D27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0F685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E3DA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35AB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4CBD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59E1F638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0076C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900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358E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E80B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4DDC0D1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F4928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FD64B8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CB5F6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D8D7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B633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F887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709718E1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B1C3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638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39+230</w:t>
            </w:r>
          </w:p>
          <w:p w14:paraId="334D014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39+270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3AEB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C0457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Simand - Nădab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F559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2A551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D081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D2BC2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4888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6DB86F2B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6E84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6A4AE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7398823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99F53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2177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6B7BABD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C2F0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3C905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3C39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9C06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56B0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2914BB8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DAD38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2D0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063C91F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93C00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FA27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2948A09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5E09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657AD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589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9E43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234A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708F1843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2220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BEC6E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63+800</w:t>
            </w:r>
          </w:p>
          <w:p w14:paraId="4B9A2AC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6EC13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9D6C" w14:textId="77777777" w:rsidR="00D51B82" w:rsidRDefault="00D51B82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40531047" w14:textId="77777777" w:rsidR="00D51B82" w:rsidRDefault="00D51B82" w:rsidP="00CA0591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37A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8D76B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CE91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7845C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D5EEA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3C94527D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B9B3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AEF8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FBC9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21247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318419D7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0244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683E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E6D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5C706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12EF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23B03ED5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D5031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A25E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D721A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1F1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4B68B8C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59B1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F9A767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EF81E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13E4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04B5E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839D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3EAD60E7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734AA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C3BF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4A7472C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326A9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F10D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4D94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1B5D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3A83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8E8E6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B8BC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14:paraId="02CC2AAE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B4614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1DAB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00BB100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1928A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F76FF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2AC5093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E51E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9C29F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C193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02973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2EBC7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14:paraId="0AC9EDAB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E1293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888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FFB4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B9A0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C71895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87CE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CD90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047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826C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507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3F938A9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1A3807F7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2964B0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D51B82" w14:paraId="252F7C13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7895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1E69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6F4AA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C2C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BF0F56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44C1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BAA2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E67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948C2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9190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26E250F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53485C9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A14A5F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D51B82" w14:paraId="589559E1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7B71A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81DE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6534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A70A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AA2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6A72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0902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E713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EC0B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5144C5B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660BF3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D51B82" w14:paraId="2FF6B836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FAF4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6A43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5D7C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5536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F7CC1D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492B7" w14:textId="77777777" w:rsidR="00D51B82" w:rsidRPr="002A60A1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7961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64A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B337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F65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4072F5C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54C6CC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D51B82" w14:paraId="5FCC4B1D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5AAE3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993F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D5759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C02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0E49BA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4C07D" w14:textId="77777777" w:rsidR="00D51B82" w:rsidRPr="002A60A1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85A7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9367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AD170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929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1471DA6A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6ED4DE6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64598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D51B82" w14:paraId="5B39A5DE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A9018" w14:textId="77777777" w:rsidR="00D51B82" w:rsidRDefault="00D51B82" w:rsidP="00D51B82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CC8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1086C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CE59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6F71825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30AD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D675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A1AF3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8AAF5" w14:textId="77777777" w:rsidR="00D51B82" w:rsidRPr="00FA2F25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321D7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21F60EB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779F8BF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EC9B53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4D9D19E7" w14:textId="77777777" w:rsidR="00D51B82" w:rsidRDefault="00D51B82" w:rsidP="00C022B2">
      <w:pPr>
        <w:spacing w:before="40" w:after="40" w:line="276" w:lineRule="auto"/>
        <w:ind w:right="57"/>
        <w:rPr>
          <w:sz w:val="20"/>
          <w:lang w:val="ro-RO"/>
        </w:rPr>
      </w:pPr>
    </w:p>
    <w:p w14:paraId="2DC083E4" w14:textId="77777777" w:rsidR="00D51B82" w:rsidRDefault="00D51B82" w:rsidP="00DE004B">
      <w:pPr>
        <w:pStyle w:val="Heading1"/>
        <w:spacing w:line="360" w:lineRule="auto"/>
      </w:pPr>
      <w:r>
        <w:lastRenderedPageBreak/>
        <w:t>LINIA 333</w:t>
      </w:r>
    </w:p>
    <w:p w14:paraId="4D909213" w14:textId="77777777" w:rsidR="00D51B82" w:rsidRDefault="00D51B82" w:rsidP="00BF4A2E">
      <w:pPr>
        <w:pStyle w:val="Heading1"/>
        <w:spacing w:line="360" w:lineRule="auto"/>
        <w:rPr>
          <w:b w:val="0"/>
          <w:bCs w:val="0"/>
          <w:sz w:val="8"/>
        </w:rPr>
      </w:pPr>
      <w:r>
        <w:t>SALONTA – FRONTIERA DE STAT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D51B82" w14:paraId="3E3B1BFC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0D159" w14:textId="77777777" w:rsidR="00D51B82" w:rsidRDefault="00D51B82" w:rsidP="00D51B82">
            <w:pPr>
              <w:numPr>
                <w:ilvl w:val="0"/>
                <w:numId w:val="33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1321" w14:textId="77777777" w:rsidR="00D51B82" w:rsidRDefault="00D51B8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4+800</w:t>
            </w:r>
          </w:p>
          <w:p w14:paraId="7F66C3FB" w14:textId="77777777" w:rsidR="00D51B82" w:rsidRDefault="00D51B8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8313" w14:textId="77777777" w:rsidR="00D51B82" w:rsidRPr="00E15203" w:rsidRDefault="00D51B8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1520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6325D" w14:textId="77777777" w:rsidR="00D51B82" w:rsidRDefault="00D51B82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56E6F80B" w14:textId="77777777" w:rsidR="00D51B82" w:rsidRDefault="00D51B82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6AB2A" w14:textId="77777777" w:rsidR="00D51B82" w:rsidRDefault="00D51B8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15D0C" w14:textId="77777777" w:rsidR="00D51B82" w:rsidRDefault="00D51B8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79B1" w14:textId="77777777" w:rsidR="00D51B82" w:rsidRDefault="00D51B8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3718" w14:textId="77777777" w:rsidR="00D51B82" w:rsidRDefault="00D51B8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52666B9C" w14:textId="77777777" w:rsidR="00D51B82" w:rsidRDefault="00D51B82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026EAC15" w14:textId="77777777" w:rsidTr="00E15203">
        <w:trPr>
          <w:cantSplit/>
          <w:trHeight w:val="7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D63FE" w14:textId="77777777" w:rsidR="00D51B82" w:rsidRDefault="00D51B82" w:rsidP="00D51B82">
            <w:pPr>
              <w:numPr>
                <w:ilvl w:val="0"/>
                <w:numId w:val="33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F220" w14:textId="77777777" w:rsidR="00D51B82" w:rsidRDefault="00D51B8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10+700</w:t>
            </w:r>
          </w:p>
          <w:p w14:paraId="51126A00" w14:textId="77777777" w:rsidR="00D51B82" w:rsidRDefault="00D51B8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95A91" w14:textId="77777777" w:rsidR="00D51B82" w:rsidRPr="00E15203" w:rsidRDefault="00D51B8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43AFA" w14:textId="77777777" w:rsidR="00D51B82" w:rsidRDefault="00D51B82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Salonta – </w:t>
            </w:r>
          </w:p>
          <w:p w14:paraId="4DA75B8A" w14:textId="77777777" w:rsidR="00D51B82" w:rsidRDefault="00D51B82" w:rsidP="00E15203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Frontiera de Stat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AB5B" w14:textId="77777777" w:rsidR="00D51B82" w:rsidRDefault="00D51B8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D7CF3" w14:textId="77777777" w:rsidR="00D51B82" w:rsidRDefault="00D51B8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F6DA4" w14:textId="77777777" w:rsidR="00D51B82" w:rsidRDefault="00D51B82" w:rsidP="005A1A6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DED9D" w14:textId="77777777" w:rsidR="00D51B82" w:rsidRDefault="00D51B82" w:rsidP="005A1A6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7B1935A" w14:textId="77777777" w:rsidR="00D51B82" w:rsidRDefault="00D51B82" w:rsidP="0095517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ACC4092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5FBEF9A0" w14:textId="77777777" w:rsidR="00D51B82" w:rsidRDefault="00D51B82" w:rsidP="008C333F">
      <w:pPr>
        <w:pStyle w:val="Heading1"/>
        <w:spacing w:line="360" w:lineRule="auto"/>
      </w:pPr>
      <w:r>
        <w:t>LINIA 335</w:t>
      </w:r>
    </w:p>
    <w:p w14:paraId="3C7B497D" w14:textId="77777777" w:rsidR="00D51B82" w:rsidRDefault="00D51B82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D51B82" w14:paraId="7EED3563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F1C7F" w14:textId="77777777" w:rsidR="00D51B82" w:rsidRDefault="00D51B82" w:rsidP="00D51B8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5170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1D1D9" w14:textId="77777777" w:rsidR="00D51B82" w:rsidRPr="009050E5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C24F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1BA0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590A197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737F1D2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D5859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334C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BDC02" w14:textId="77777777" w:rsidR="00D51B82" w:rsidRPr="009050E5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F0E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FBE706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EB74D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D51B82" w14:paraId="79C5769F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61165" w14:textId="77777777" w:rsidR="00D51B82" w:rsidRDefault="00D51B82" w:rsidP="00D51B82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6486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2+090</w:t>
            </w:r>
          </w:p>
          <w:p w14:paraId="1CC462E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1DB7B" w14:textId="77777777" w:rsidR="00D51B82" w:rsidRPr="009050E5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DC8B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Episcopia Bihor – </w:t>
            </w:r>
          </w:p>
          <w:p w14:paraId="56A8DAF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CCB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F191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9A0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F2496" w14:textId="77777777" w:rsidR="00D51B82" w:rsidRPr="009050E5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55B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2764A3BB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1F312279" w14:textId="77777777" w:rsidR="00D51B82" w:rsidRDefault="00D51B82" w:rsidP="00274DBB">
      <w:pPr>
        <w:pStyle w:val="Heading1"/>
        <w:spacing w:line="360" w:lineRule="auto"/>
      </w:pPr>
      <w:r>
        <w:t>LINIA 400</w:t>
      </w:r>
    </w:p>
    <w:p w14:paraId="3B043521" w14:textId="77777777" w:rsidR="00D51B82" w:rsidRDefault="00D51B82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D51B82" w14:paraId="4EFAA82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6FD2B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2DB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5B02F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4A15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F3FA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7899E5D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4312BFA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FF23D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CF650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220F9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7B5F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89D9A5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36662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D51B82" w14:paraId="0C6357D2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0DD3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C199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663+700</w:t>
            </w:r>
          </w:p>
          <w:p w14:paraId="307E89B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872F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C08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9977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194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CF13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2BF87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7DA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02A23F69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CD932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53F11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111DE" w14:textId="77777777" w:rsidR="00D51B82" w:rsidRDefault="00D51B8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74F4F" w14:textId="77777777" w:rsidR="00D51B82" w:rsidRDefault="00D51B82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657D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3372" w14:textId="77777777" w:rsidR="00D51B82" w:rsidRDefault="00D51B8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65763" w14:textId="77777777" w:rsidR="00D51B82" w:rsidRDefault="00D51B82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32290" w14:textId="77777777" w:rsidR="00D51B82" w:rsidRPr="00F344E1" w:rsidRDefault="00D51B8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1F7F5" w14:textId="77777777" w:rsidR="00D51B82" w:rsidRDefault="00D51B82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5104039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7449C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E7A0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2E258C2A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EF315" w14:textId="77777777" w:rsidR="00D51B82" w:rsidRDefault="00D51B8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065F0" w14:textId="77777777" w:rsidR="00D51B82" w:rsidRDefault="00D51B82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38505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130A" w14:textId="77777777" w:rsidR="00D51B82" w:rsidRDefault="00D51B8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E5B27" w14:textId="77777777" w:rsidR="00D51B82" w:rsidRDefault="00D51B82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B85A9" w14:textId="77777777" w:rsidR="00D51B82" w:rsidRPr="00F344E1" w:rsidRDefault="00D51B8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3A1D3" w14:textId="77777777" w:rsidR="00D51B82" w:rsidRDefault="00D51B82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4B838623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1C36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8F61E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1C36C713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FE636" w14:textId="77777777" w:rsidR="00D51B82" w:rsidRDefault="00D51B8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F9C4E" w14:textId="77777777" w:rsidR="00D51B82" w:rsidRDefault="00D51B82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C2B62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940A4" w14:textId="77777777" w:rsidR="00D51B82" w:rsidRDefault="00D51B8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BEF4" w14:textId="77777777" w:rsidR="00D51B82" w:rsidRDefault="00D51B82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75549" w14:textId="77777777" w:rsidR="00D51B82" w:rsidRPr="00F344E1" w:rsidRDefault="00D51B8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F7F4E" w14:textId="77777777" w:rsidR="00D51B82" w:rsidRDefault="00D51B82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17F7507C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DCC67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73D2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8BD6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B7C4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42EB094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DB0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3A85D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ED06D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BADD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3A54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D51B82" w14:paraId="7AFBE01D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5C6C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157A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B7E65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F0C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462D3D4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E83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C955C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AEA66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2E2F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A6D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00CE2012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1B538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1E26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7B168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C5C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3E78A1A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E7F6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95B71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E887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63ACB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A369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61213DA1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10FC1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64850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11010B58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CE01E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EE51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 - 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7AFD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1E16A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6139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B9DA6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BD04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04606ED8" w14:textId="77777777">
        <w:trPr>
          <w:cantSplit/>
          <w:trHeight w:val="131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63888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9A97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677E5CE2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359F" w14:textId="77777777" w:rsidR="00D51B82" w:rsidRDefault="00D51B8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C07B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0507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AE6E7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8FC51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48571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2DF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5154191D" w14:textId="77777777">
        <w:trPr>
          <w:cantSplit/>
          <w:trHeight w:val="640"/>
          <w:jc w:val="center"/>
        </w:trPr>
        <w:tc>
          <w:tcPr>
            <w:tcW w:w="639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90F97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D365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775+500</w:t>
            </w:r>
          </w:p>
          <w:p w14:paraId="15E5A4BC" w14:textId="77777777" w:rsidR="00D51B82" w:rsidRDefault="00D51B82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D7F04" w14:textId="77777777" w:rsidR="00D51B82" w:rsidRDefault="00D51B82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713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9ACE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C2CE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2AEB1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BF47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ACDC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0BB25B96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25449A0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93BA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2DFF9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069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72B3712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601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A8542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EBFA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95BC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305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109111B7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39E5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ED1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88E14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F542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03BB5F0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9CF6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7B622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303E8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8EAF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39A4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92734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595E452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D51B82" w14:paraId="651DB4E0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53B4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D90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71465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656A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66CEE" w14:textId="77777777" w:rsidR="00D51B82" w:rsidRDefault="00D51B82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2B6DA567" w14:textId="77777777" w:rsidR="00D51B82" w:rsidRDefault="00D51B82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2A13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E395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0AC4F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F431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5BD358D3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E851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D375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06B6E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339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19E67BA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88C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0043B1A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5E2E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EBBF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7C8DF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B54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5B84F640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38B2A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B56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268226E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A663E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156E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2700AC5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9B8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BC25E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C63B2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96B72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BCEB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805A48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74975D63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7EC17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E4FA" w14:textId="77777777" w:rsidR="00D51B82" w:rsidRDefault="00D51B82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5349F" w14:textId="77777777" w:rsidR="00D51B82" w:rsidRDefault="00D51B82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07D86" w14:textId="77777777" w:rsidR="00D51B82" w:rsidRDefault="00D51B82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336C3547" w14:textId="77777777" w:rsidR="00D51B82" w:rsidRDefault="00D51B82" w:rsidP="002C5B7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4B617" w14:textId="77777777" w:rsidR="00D51B82" w:rsidRDefault="00D51B82" w:rsidP="002C5B7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6D44" w14:textId="77777777" w:rsidR="00D51B82" w:rsidRPr="00F344E1" w:rsidRDefault="00D51B82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EAC88" w14:textId="77777777" w:rsidR="00D51B82" w:rsidRDefault="00D51B82" w:rsidP="002C5B79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CDA7" w14:textId="77777777" w:rsidR="00D51B82" w:rsidRPr="00F344E1" w:rsidRDefault="00D51B82" w:rsidP="002C5B79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7370B" w14:textId="77777777" w:rsidR="00D51B82" w:rsidRDefault="00D51B82" w:rsidP="002C5B7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78B0B2DD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883D" w14:textId="77777777" w:rsidR="00D51B82" w:rsidRDefault="00D51B82" w:rsidP="00D51B82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56DF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7920A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5B2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2BD7D8F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C120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BEE74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7D187" w14:textId="77777777" w:rsidR="00D51B82" w:rsidRDefault="00D51B82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E569" w14:textId="77777777" w:rsidR="00D51B82" w:rsidRPr="00F344E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6BDE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DCAC7F7" w14:textId="77777777" w:rsidR="00D51B82" w:rsidRDefault="00D51B82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6F370522" w14:textId="77777777" w:rsidR="00D51B82" w:rsidRDefault="00D51B82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2CCCE5A9" w14:textId="77777777" w:rsidR="00D51B82" w:rsidRDefault="00D51B82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D51B82" w14:paraId="25D5662B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450F" w14:textId="77777777" w:rsidR="00D51B82" w:rsidRDefault="00D51B82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20E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4DAB9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7AEB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70F6959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4DBE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187D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C2D6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B8E3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A89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47397A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118E942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D51B82" w14:paraId="52108917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D5199" w14:textId="77777777" w:rsidR="00D51B82" w:rsidRDefault="00D51B82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0031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47A01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459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07C4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CFE12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BD48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60129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756D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71C355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0387C9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D51B82" w14:paraId="3BFB7AEF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82832" w14:textId="77777777" w:rsidR="00D51B82" w:rsidRDefault="00D51B82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F52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F391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ECFD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BCCD" w14:textId="77777777" w:rsidR="00D51B82" w:rsidRDefault="00D51B82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51F2D4B8" w14:textId="77777777" w:rsidR="00D51B82" w:rsidRDefault="00D51B82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78549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37A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F94A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2EA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0C95D56A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7FA7E" w14:textId="77777777" w:rsidR="00D51B82" w:rsidRDefault="00D51B82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7B2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46+400</w:t>
            </w:r>
          </w:p>
          <w:p w14:paraId="771F718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2E50B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995D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01F9" w14:textId="77777777" w:rsidR="00D51B82" w:rsidRDefault="00D51B82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7A43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16C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4EA93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BCE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5DC74408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F688" w14:textId="77777777" w:rsidR="00D51B82" w:rsidRDefault="00D51B82" w:rsidP="000A2983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BF8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D4593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FB7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5F45964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3661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EFC1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7FB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1E5E5" w14:textId="77777777" w:rsidR="00D51B82" w:rsidRPr="00BB2EA6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D634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089D6A0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163E2EC8" w14:textId="77777777" w:rsidR="00D51B82" w:rsidRDefault="00D51B82" w:rsidP="00351931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401 A</w:t>
      </w:r>
    </w:p>
    <w:p w14:paraId="6A956F2B" w14:textId="77777777" w:rsidR="00D51B82" w:rsidRDefault="00D51B82" w:rsidP="00FE7817">
      <w:pPr>
        <w:pStyle w:val="Heading1"/>
        <w:spacing w:line="360" w:lineRule="auto"/>
        <w:rPr>
          <w:sz w:val="8"/>
          <w:lang w:val="en-US"/>
        </w:rPr>
      </w:pPr>
      <w:r>
        <w:rPr>
          <w:lang w:val="en-US"/>
        </w:rPr>
        <w:t>BOTIZ - BIXAD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D51B82" w14:paraId="2166AEDE" w14:textId="77777777" w:rsidTr="00F27CE9">
        <w:trPr>
          <w:cantSplit/>
          <w:trHeight w:val="76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AD86" w14:textId="77777777" w:rsidR="00D51B82" w:rsidRDefault="00D51B82" w:rsidP="00D51B82">
            <w:pPr>
              <w:numPr>
                <w:ilvl w:val="0"/>
                <w:numId w:val="17"/>
              </w:numPr>
              <w:spacing w:before="40" w:after="40" w:line="276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BAC8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4+200</w:t>
            </w:r>
          </w:p>
          <w:p w14:paraId="57A7398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93AA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en-US"/>
              </w:rPr>
            </w:pPr>
            <w:r>
              <w:rPr>
                <w:b/>
                <w:bCs/>
                <w:sz w:val="32"/>
                <w:lang w:val="en-US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8B880" w14:textId="77777777" w:rsidR="00D51B82" w:rsidRDefault="00D51B82" w:rsidP="00F27CE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Botiz - </w:t>
            </w:r>
          </w:p>
          <w:p w14:paraId="6E5AD4DF" w14:textId="77777777" w:rsidR="00D51B82" w:rsidRDefault="00D51B82" w:rsidP="00F27CE9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Livada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6F1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A2FC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3862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E2929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en-US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148DDD1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7B4F3E61" w14:textId="77777777" w:rsidR="00D51B82" w:rsidRDefault="00D51B82">
      <w:pPr>
        <w:spacing w:before="40" w:after="40" w:line="192" w:lineRule="auto"/>
        <w:ind w:right="57"/>
        <w:rPr>
          <w:sz w:val="20"/>
          <w:lang w:val="en-US"/>
        </w:rPr>
      </w:pPr>
    </w:p>
    <w:p w14:paraId="32B35AAD" w14:textId="77777777" w:rsidR="00D51B82" w:rsidRDefault="00D51B82" w:rsidP="00EE0B7F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404</w:t>
      </w:r>
    </w:p>
    <w:p w14:paraId="25AA71B8" w14:textId="77777777" w:rsidR="00D51B82" w:rsidRDefault="00D51B82" w:rsidP="0028675E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SĂCUIENI BIHOR - SĂRMĂŞAG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D51B82" w14:paraId="135C8FAB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75A4" w14:textId="77777777" w:rsidR="00D51B82" w:rsidRDefault="00D51B82" w:rsidP="00D51B8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C73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1F42E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1691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5748A1A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şi 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032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7B71D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C19CE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CA9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75CD2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0CD3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2B968E2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055CE" w14:textId="77777777" w:rsidR="00D51B82" w:rsidRDefault="00D51B82" w:rsidP="00D51B8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8B30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E7CF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4BDB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Marghita</w:t>
            </w:r>
          </w:p>
          <w:p w14:paraId="2720488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ABAC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2D5C4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222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C1C0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78A1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F94A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34755C35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4770" w14:textId="77777777" w:rsidR="00D51B82" w:rsidRDefault="00D51B82" w:rsidP="00D51B8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6D8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4A5B7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636D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63F3D73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2, 3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50AE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CD07EF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46A6F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3D27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E8E54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F79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0B4B471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3CDE" w14:textId="77777777" w:rsidR="00D51B82" w:rsidRDefault="00D51B82" w:rsidP="00D51B8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BB7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9604D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02EB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Suplacu de Barcău</w:t>
            </w:r>
          </w:p>
          <w:p w14:paraId="0F9BCFB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2E5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sch. 16 până </w:t>
            </w:r>
          </w:p>
          <w:p w14:paraId="2209B1E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 </w:t>
            </w:r>
          </w:p>
          <w:p w14:paraId="68FB4BB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axul stației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40F3C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384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0E092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426A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0C7CF80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3B55E" w14:textId="77777777" w:rsidR="00D51B82" w:rsidRDefault="00D51B82" w:rsidP="00D51B8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B9D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DC52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B1B9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3DAF507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DDC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7231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C732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7A16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777D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D2E32DB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E41D" w14:textId="77777777" w:rsidR="00D51B82" w:rsidRDefault="00D51B82" w:rsidP="00D51B8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FAC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D698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C513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43C3CC0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BCE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1195D96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stație până </w:t>
            </w:r>
          </w:p>
          <w:p w14:paraId="3CC14FA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5F1AA03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0A423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5A3D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C2443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7E30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3713B16A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1B9D4" w14:textId="77777777" w:rsidR="00D51B82" w:rsidRDefault="00D51B82" w:rsidP="00D51B82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2AB5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33033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CCBF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Şimleu Silvaniei</w:t>
            </w:r>
          </w:p>
          <w:p w14:paraId="4599F92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3ED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D865D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07FCB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951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B3F9" w14:textId="77777777" w:rsidR="00D51B82" w:rsidRPr="00307FCB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4288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989F857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19CF2DCE" w14:textId="77777777" w:rsidR="00D51B82" w:rsidRDefault="00D51B82" w:rsidP="001D33BA">
      <w:pPr>
        <w:pStyle w:val="Heading1"/>
        <w:spacing w:line="360" w:lineRule="auto"/>
      </w:pPr>
      <w:r>
        <w:lastRenderedPageBreak/>
        <w:t>LINIA 406</w:t>
      </w:r>
    </w:p>
    <w:p w14:paraId="3C1D0576" w14:textId="77777777" w:rsidR="00D51B82" w:rsidRDefault="00D51B82" w:rsidP="001F2F1B">
      <w:pPr>
        <w:pStyle w:val="Heading1"/>
        <w:spacing w:line="360" w:lineRule="auto"/>
        <w:rPr>
          <w:b w:val="0"/>
          <w:bCs w:val="0"/>
          <w:sz w:val="20"/>
        </w:rPr>
      </w:pPr>
      <w:r>
        <w:rPr>
          <w:caps/>
        </w:rPr>
        <w:t>VALEA LUI MIHAI - DEALU  BRAN - FRONTIERĂ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D51B82" w14:paraId="6837F0C2" w14:textId="77777777" w:rsidTr="009466A5">
        <w:trPr>
          <w:cantSplit/>
          <w:trHeight w:val="11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7609A" w14:textId="77777777" w:rsidR="00D51B82" w:rsidRDefault="00D51B82" w:rsidP="00D51B82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1BA87" w14:textId="77777777" w:rsidR="00D51B82" w:rsidRDefault="00D51B82" w:rsidP="00A76EB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0+700</w:t>
            </w:r>
          </w:p>
          <w:p w14:paraId="4C8DAAED" w14:textId="77777777" w:rsidR="00D51B82" w:rsidRDefault="00D51B82" w:rsidP="00A76EB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0+750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336C9" w14:textId="77777777" w:rsidR="00D51B82" w:rsidRPr="000D6A69" w:rsidRDefault="00D51B82" w:rsidP="00A76EBC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C46A" w14:textId="77777777" w:rsidR="00D51B82" w:rsidRDefault="00D51B82" w:rsidP="00935133">
            <w:pPr>
              <w:spacing w:before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Valea lui Mihai – Frontieră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0F90A" w14:textId="77777777" w:rsidR="00D51B82" w:rsidRDefault="00D51B82" w:rsidP="0054140E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EC902" w14:textId="77777777" w:rsidR="00D51B82" w:rsidRPr="000D6A69" w:rsidRDefault="00D51B82" w:rsidP="0054140E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1F312" w14:textId="77777777" w:rsidR="00D51B82" w:rsidRDefault="00D51B82" w:rsidP="00A76EBC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6CCDD" w14:textId="77777777" w:rsidR="00D51B82" w:rsidRPr="000D6A69" w:rsidRDefault="00D51B82" w:rsidP="00A76EBC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DF8A0" w14:textId="77777777" w:rsidR="00D51B82" w:rsidRDefault="00D51B82" w:rsidP="00B4643F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451C4321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7EEA5034" w14:textId="77777777" w:rsidR="00D51B82" w:rsidRDefault="00D51B82" w:rsidP="004636F3">
      <w:pPr>
        <w:pStyle w:val="Heading1"/>
        <w:spacing w:line="360" w:lineRule="auto"/>
      </w:pPr>
      <w:r>
        <w:t>LINIA 408</w:t>
      </w:r>
    </w:p>
    <w:p w14:paraId="7E13D5FF" w14:textId="77777777" w:rsidR="00D51B82" w:rsidRDefault="00D51B82" w:rsidP="00967460">
      <w:pPr>
        <w:pStyle w:val="Heading1"/>
        <w:spacing w:line="360" w:lineRule="auto"/>
        <w:rPr>
          <w:b w:val="0"/>
          <w:bCs w:val="0"/>
          <w:sz w:val="8"/>
        </w:rPr>
      </w:pPr>
      <w:r>
        <w:t>CAREI - ZALĂU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D51B82" w14:paraId="1F25EA54" w14:textId="77777777">
        <w:trPr>
          <w:cantSplit/>
          <w:trHeight w:val="114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58242" w14:textId="77777777" w:rsidR="00D51B82" w:rsidRDefault="00D51B82" w:rsidP="00D51B8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0A1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73F0C" w14:textId="77777777" w:rsidR="00D51B82" w:rsidRPr="00276B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5A4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7BB6CC2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FD5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97EA2B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A36113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17 / 19, 21, 23, 25, 27, 29, 31 </w:t>
            </w:r>
          </w:p>
          <w:p w14:paraId="673F3BA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33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14DBC" w14:textId="77777777" w:rsidR="00D51B82" w:rsidRPr="00276B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276B7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291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56B0A" w14:textId="77777777" w:rsidR="00D51B82" w:rsidRPr="00276B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838F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FBF762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M - 11 M abătute.</w:t>
            </w:r>
          </w:p>
        </w:tc>
      </w:tr>
      <w:tr w:rsidR="00D51B82" w14:paraId="598F48FF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58BC" w14:textId="77777777" w:rsidR="00D51B82" w:rsidRDefault="00D51B82" w:rsidP="00D51B82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7CAF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20EB7" w14:textId="77777777" w:rsidR="00D51B82" w:rsidRPr="00276B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6A0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1C3F8FC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C453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3796E4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A02B" w14:textId="77777777" w:rsidR="00D51B82" w:rsidRPr="00276B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276B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278C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0885" w14:textId="77777777" w:rsidR="00D51B82" w:rsidRPr="00276B7A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0AB1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8F043B6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43DFAB96" w14:textId="77777777" w:rsidR="00D51B82" w:rsidRDefault="00D51B82" w:rsidP="00C70386">
      <w:pPr>
        <w:pStyle w:val="Heading1"/>
        <w:spacing w:line="360" w:lineRule="auto"/>
      </w:pPr>
      <w:r>
        <w:t>LINIA 409</w:t>
      </w:r>
    </w:p>
    <w:p w14:paraId="76C66CBC" w14:textId="77777777" w:rsidR="00D51B82" w:rsidRDefault="00D51B82" w:rsidP="003013A1">
      <w:pPr>
        <w:pStyle w:val="Heading1"/>
        <w:spacing w:line="360" w:lineRule="auto"/>
        <w:rPr>
          <w:b w:val="0"/>
          <w:bCs w:val="0"/>
          <w:sz w:val="8"/>
        </w:rPr>
      </w:pPr>
      <w:r>
        <w:t>ZALĂU - JIBOU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D51B82" w14:paraId="59DDCAD1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660EF" w14:textId="77777777" w:rsidR="00D51B82" w:rsidRDefault="00D51B82" w:rsidP="00D51B8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756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11229" w14:textId="77777777" w:rsidR="00D51B82" w:rsidRPr="00C42B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27568" w14:textId="77777777" w:rsidR="00D51B82" w:rsidRDefault="00D51B82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Zalău</w:t>
            </w:r>
          </w:p>
          <w:p w14:paraId="2BFEC75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FCB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B7F2F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086FC" w14:textId="77777777" w:rsidR="00D51B82" w:rsidRPr="00C42B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72D3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7AC1" w14:textId="77777777" w:rsidR="00D51B82" w:rsidRPr="00C42B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B22A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78E56030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A5D1" w14:textId="77777777" w:rsidR="00D51B82" w:rsidRDefault="00D51B82" w:rsidP="00D51B8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8205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100+050</w:t>
            </w:r>
          </w:p>
          <w:p w14:paraId="0E7E56A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101+050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FB185" w14:textId="77777777" w:rsidR="00D51B82" w:rsidRPr="00C42B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9F528" w14:textId="77777777" w:rsidR="00D51B82" w:rsidRDefault="00D51B82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Zalău -</w:t>
            </w:r>
          </w:p>
          <w:p w14:paraId="2D9F086D" w14:textId="77777777" w:rsidR="00D51B82" w:rsidRDefault="00D51B82">
            <w:pPr>
              <w:spacing w:before="6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Mirșid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120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7FEAB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DBA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5A243" w14:textId="77777777" w:rsidR="00D51B82" w:rsidRPr="00C42B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ECE8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14:paraId="290D3A03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80129" w14:textId="77777777" w:rsidR="00D51B82" w:rsidRDefault="00D51B82" w:rsidP="00D51B8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2EC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C5A91" w14:textId="77777777" w:rsidR="00D51B82" w:rsidRPr="00C42B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311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3236EC9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002011C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7222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EC760E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E7C5A" w14:textId="77777777" w:rsidR="00D51B82" w:rsidRPr="00C42B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5662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BED3B" w14:textId="77777777" w:rsidR="00D51B82" w:rsidRPr="00C42B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EA3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3A9E0C79" w14:textId="77777777">
        <w:trPr>
          <w:cantSplit/>
          <w:trHeight w:val="7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4141" w14:textId="77777777" w:rsidR="00D51B82" w:rsidRDefault="00D51B82" w:rsidP="00D51B82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555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9FF30" w14:textId="77777777" w:rsidR="00D51B82" w:rsidRPr="00C42B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B5B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A3EA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C0CB" w14:textId="77777777" w:rsidR="00D51B82" w:rsidRPr="00C42B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2B7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B1F0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37131" w14:textId="77777777" w:rsidR="00D51B82" w:rsidRPr="00C42B7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A507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</w:tbl>
    <w:p w14:paraId="5C51419E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789DE242" w14:textId="77777777" w:rsidR="00D51B82" w:rsidRDefault="00D51B82" w:rsidP="00503CFC">
      <w:pPr>
        <w:pStyle w:val="Heading1"/>
        <w:spacing w:line="360" w:lineRule="auto"/>
      </w:pPr>
      <w:r>
        <w:lastRenderedPageBreak/>
        <w:t>LINIA 412</w:t>
      </w:r>
    </w:p>
    <w:p w14:paraId="5BFDF9D5" w14:textId="77777777" w:rsidR="00D51B82" w:rsidRDefault="00D51B82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D51B82" w14:paraId="7163B0B0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643F6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9F73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D60A0" w14:textId="77777777" w:rsidR="00D51B82" w:rsidRPr="005C35B0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0D90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BC6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călcâi TDJ </w:t>
            </w:r>
          </w:p>
          <w:p w14:paraId="21BEF4B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DCBCB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0C0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9535D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FD7D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la </w:t>
            </w:r>
          </w:p>
          <w:p w14:paraId="7227869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linia 1.</w:t>
            </w:r>
          </w:p>
        </w:tc>
      </w:tr>
      <w:tr w:rsidR="00D51B82" w14:paraId="1D319069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3BC3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76A0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A6AC0" w14:textId="77777777" w:rsidR="00D51B82" w:rsidRPr="005C35B0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1F0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9B3E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85727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434A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0+100</w:t>
            </w:r>
          </w:p>
          <w:p w14:paraId="6774E16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90EFB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7AB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Afectează Parcurs 2</w:t>
            </w:r>
          </w:p>
        </w:tc>
      </w:tr>
      <w:tr w:rsidR="00D51B82" w14:paraId="16BC48B2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DC744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3B3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7948F" w14:textId="77777777" w:rsidR="00D51B82" w:rsidRPr="005C35B0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266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Apahida</w:t>
            </w:r>
          </w:p>
          <w:p w14:paraId="4F8C882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FC7A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B7E87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DC9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1C18FEC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3C5CF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46A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0217EF83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933B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60B9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83CF5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7625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</w:t>
            </w:r>
          </w:p>
          <w:p w14:paraId="2FD372B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1C7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325AAA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F6CFB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49D2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649E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29C28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4F7B3F67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38D9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DC8E1" w14:textId="77777777" w:rsidR="00D51B82" w:rsidRDefault="00D51B8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05804DD0" w14:textId="77777777" w:rsidR="00D51B82" w:rsidRDefault="00D51B8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D185" w14:textId="77777777" w:rsidR="00D51B82" w:rsidRDefault="00D51B8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B48E" w14:textId="77777777" w:rsidR="00D51B82" w:rsidRDefault="00D51B82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Jucu Cap Y</w:t>
            </w:r>
          </w:p>
          <w:p w14:paraId="7E22923C" w14:textId="77777777" w:rsidR="00D51B82" w:rsidRDefault="00D51B82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024F" w14:textId="77777777" w:rsidR="00D51B82" w:rsidRDefault="00D51B8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24394" w14:textId="77777777" w:rsidR="00D51B82" w:rsidRPr="00396332" w:rsidRDefault="00D51B8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450D" w14:textId="77777777" w:rsidR="00D51B82" w:rsidRDefault="00D51B8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8+480</w:t>
            </w:r>
          </w:p>
          <w:p w14:paraId="7CA0FE14" w14:textId="77777777" w:rsidR="00D51B82" w:rsidRDefault="00D51B82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036DB" w14:textId="77777777" w:rsidR="00D51B82" w:rsidRDefault="00D51B82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5577D" w14:textId="77777777" w:rsidR="00D51B82" w:rsidRDefault="00D51B82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677A0769" w14:textId="77777777" w:rsidR="00D51B82" w:rsidRDefault="00D51B82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02468DAE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40B6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B6E5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12+880</w:t>
            </w:r>
          </w:p>
          <w:p w14:paraId="5014F2D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303E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8AA52" w14:textId="77777777" w:rsidR="00D51B82" w:rsidRDefault="00D51B8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1F7ABF91" w14:textId="77777777" w:rsidR="00D51B82" w:rsidRDefault="00D51B8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3E4D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F94D3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58B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22EB1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029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4DDF68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(zona TN km 12+908)</w:t>
            </w:r>
          </w:p>
        </w:tc>
      </w:tr>
      <w:tr w:rsidR="00D51B82" w14:paraId="25D65243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60561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94AC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14+650</w:t>
            </w:r>
          </w:p>
          <w:p w14:paraId="12B6C4C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01C0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C9D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Jucu -</w:t>
            </w:r>
          </w:p>
          <w:p w14:paraId="751EF61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3527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F0947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BA2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C122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33A6D" w14:textId="77777777" w:rsidR="00D51B82" w:rsidRDefault="00D51B82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198531DB" w14:textId="77777777" w:rsidR="00D51B82" w:rsidRDefault="00D51B82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14+685)</w:t>
            </w:r>
          </w:p>
        </w:tc>
      </w:tr>
      <w:tr w:rsidR="00D51B82" w14:paraId="63C31DE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E948E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5D89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CE63" w14:textId="77777777" w:rsidR="00D51B82" w:rsidRPr="005C35B0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6D3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2D582BE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A05A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1D6C5D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150A1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F03E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4D54F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81A3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1B7F054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0F7D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5049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7743" w14:textId="77777777" w:rsidR="00D51B82" w:rsidRPr="005C35B0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5027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Bonţida</w:t>
            </w:r>
          </w:p>
          <w:p w14:paraId="705D0AE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891D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80C9F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  <w:p w14:paraId="7FD1CEA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2EF2555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21C158C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9B06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FF3E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C734E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4C6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51C5867F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095A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2AC3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16+254</w:t>
            </w:r>
          </w:p>
          <w:p w14:paraId="32B6ABC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7CDCD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FE46" w14:textId="77777777" w:rsidR="00D51B82" w:rsidRPr="007239CA" w:rsidRDefault="00D51B8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</w:t>
            </w:r>
            <w:r w:rsidRPr="007239CA">
              <w:rPr>
                <w:b/>
                <w:bCs/>
                <w:sz w:val="20"/>
                <w:lang w:val="ro-RO"/>
              </w:rPr>
              <w:t>St.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 xml:space="preserve">Bonțida </w:t>
            </w:r>
            <w:r>
              <w:rPr>
                <w:b/>
                <w:bCs/>
                <w:sz w:val="20"/>
                <w:lang w:val="ro-RO"/>
              </w:rPr>
              <w:t xml:space="preserve">-semnal intrare St. </w:t>
            </w:r>
            <w:r w:rsidRPr="007239CA">
              <w:rPr>
                <w:b/>
                <w:bCs/>
                <w:sz w:val="20"/>
                <w:lang w:val="ro-RO"/>
              </w:rPr>
              <w:t>Bonțida</w:t>
            </w:r>
          </w:p>
          <w:p w14:paraId="7EFDA43C" w14:textId="77777777" w:rsidR="00D51B82" w:rsidRPr="007239CA" w:rsidRDefault="00D51B8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</w:t>
            </w:r>
            <w:r w:rsidRPr="007239CA">
              <w:rPr>
                <w:b/>
                <w:bCs/>
                <w:sz w:val="20"/>
                <w:lang w:val="ro-RO"/>
              </w:rPr>
              <w:t>inclusiv linia 2 directă și schimbătoarele</w:t>
            </w:r>
          </w:p>
          <w:p w14:paraId="639285B6" w14:textId="77777777" w:rsidR="00D51B82" w:rsidRDefault="00D51B8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7239CA">
              <w:rPr>
                <w:b/>
                <w:bCs/>
                <w:sz w:val="20"/>
                <w:lang w:val="ro-RO"/>
              </w:rPr>
              <w:t>13,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7239CA">
              <w:rPr>
                <w:b/>
                <w:bCs/>
                <w:sz w:val="20"/>
                <w:lang w:val="ro-RO"/>
              </w:rPr>
              <w:t>1 și 3A</w:t>
            </w:r>
            <w:r>
              <w:rPr>
                <w:b/>
                <w:bCs/>
                <w:sz w:val="20"/>
                <w:lang w:val="ro-RO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70F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38AE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D1E3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D863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30C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853CBF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6C6FB220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58AF5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0A42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16+450</w:t>
            </w:r>
          </w:p>
          <w:p w14:paraId="2656737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95DE5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121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1A2654B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CED5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8E110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F1C3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98DE4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55AF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8F886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172C613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15B02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D060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5F57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C6A0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Bonțida</w:t>
            </w:r>
          </w:p>
          <w:p w14:paraId="4BDCEEE1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linia 3 directă și sh. 2A, 4, 8,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5012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5590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4317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15+280</w:t>
            </w:r>
          </w:p>
          <w:p w14:paraId="244B100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3B0CA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22F1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924786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14398C36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B15C3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A0F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54914C3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5ADD3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5B4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63DDAF8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2BE8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52D7E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F27C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21+500</w:t>
            </w:r>
          </w:p>
          <w:p w14:paraId="7F867B9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8927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A7EA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 (zonă pod km 21+537)</w:t>
            </w:r>
          </w:p>
        </w:tc>
      </w:tr>
      <w:tr w:rsidR="00D51B82" w14:paraId="59443260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A84A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135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22+190</w:t>
            </w:r>
          </w:p>
          <w:p w14:paraId="14E7151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2020F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5AAFA" w14:textId="77777777" w:rsidR="00D51B82" w:rsidRDefault="00D51B8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Bonțida -</w:t>
            </w:r>
          </w:p>
          <w:p w14:paraId="5B6D1522" w14:textId="77777777" w:rsidR="00D51B82" w:rsidRDefault="00D51B82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0993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18621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3629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A8AC7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F68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</w:t>
            </w:r>
          </w:p>
          <w:p w14:paraId="7F401A7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(zonă pod km 22+212)</w:t>
            </w:r>
          </w:p>
        </w:tc>
      </w:tr>
      <w:tr w:rsidR="00D51B82" w14:paraId="04D151FF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D837D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A1A7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2393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830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D8C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8CC7E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9FB9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21+900</w:t>
            </w:r>
          </w:p>
          <w:p w14:paraId="4D0535A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4BA9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E7AF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7D8072AB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35071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1F0B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8B74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E94F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Iclod linia 4 abătută</w:t>
            </w:r>
          </w:p>
          <w:p w14:paraId="36D6A26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1F46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28A923B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B6A88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2E1C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DAC85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060D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51D7249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C0467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1CE0B" w14:textId="77777777" w:rsidR="00D51B82" w:rsidRDefault="00D51B82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22+704</w:t>
            </w:r>
          </w:p>
          <w:p w14:paraId="234A41AE" w14:textId="77777777" w:rsidR="00D51B82" w:rsidRDefault="00D51B82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68733" w14:textId="77777777" w:rsidR="00D51B82" w:rsidRDefault="00D51B82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DAB4F" w14:textId="77777777" w:rsidR="00D51B82" w:rsidRDefault="00D51B82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Iclod -</w:t>
            </w:r>
          </w:p>
          <w:p w14:paraId="69E1D23C" w14:textId="77777777" w:rsidR="00D51B82" w:rsidRDefault="00D51B82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2E27" w14:textId="77777777" w:rsidR="00D51B82" w:rsidRDefault="00D51B82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464A" w14:textId="77777777" w:rsidR="00D51B82" w:rsidRPr="00396332" w:rsidRDefault="00D51B82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6098" w14:textId="77777777" w:rsidR="00D51B82" w:rsidRDefault="00D51B82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8DA6" w14:textId="77777777" w:rsidR="00D51B82" w:rsidRPr="00396332" w:rsidRDefault="00D51B82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D864" w14:textId="77777777" w:rsidR="00D51B82" w:rsidRDefault="00D51B82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</w:tc>
      </w:tr>
      <w:tr w:rsidR="00D51B82" w14:paraId="675CD988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62693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296E3" w14:textId="77777777" w:rsidR="00D51B82" w:rsidRDefault="00D51B8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24+820</w:t>
            </w:r>
          </w:p>
          <w:p w14:paraId="1093793B" w14:textId="77777777" w:rsidR="00D51B82" w:rsidRDefault="00D51B8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E7C18" w14:textId="77777777" w:rsidR="00D51B82" w:rsidRDefault="00D51B8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B45E9" w14:textId="77777777" w:rsidR="00D51B82" w:rsidRDefault="00D51B82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E763" w14:textId="77777777" w:rsidR="00D51B82" w:rsidRDefault="00D51B8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C8CF" w14:textId="77777777" w:rsidR="00D51B82" w:rsidRPr="00396332" w:rsidRDefault="00D51B8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932E" w14:textId="77777777" w:rsidR="00D51B82" w:rsidRDefault="00D51B82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076E" w14:textId="77777777" w:rsidR="00D51B82" w:rsidRDefault="00D51B82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ED7E2" w14:textId="77777777" w:rsidR="00D51B82" w:rsidRDefault="00D51B82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(zonă pod km 24+848)</w:t>
            </w:r>
          </w:p>
        </w:tc>
      </w:tr>
      <w:tr w:rsidR="00D51B82" w14:paraId="469D9BB6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22DEA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5F59" w14:textId="77777777" w:rsidR="00D51B82" w:rsidRDefault="00D51B8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E9E32" w14:textId="77777777" w:rsidR="00D51B82" w:rsidRDefault="00D51B8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94DF" w14:textId="77777777" w:rsidR="00D51B82" w:rsidRDefault="00D51B82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6E50A" w14:textId="77777777" w:rsidR="00D51B82" w:rsidRDefault="00D51B8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D62AF" w14:textId="77777777" w:rsidR="00D51B82" w:rsidRPr="00396332" w:rsidRDefault="00D51B8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FBA4D" w14:textId="77777777" w:rsidR="00D51B82" w:rsidRDefault="00D51B8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25+790</w:t>
            </w:r>
          </w:p>
          <w:p w14:paraId="01FAF704" w14:textId="77777777" w:rsidR="00D51B82" w:rsidRDefault="00D51B8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FC2B" w14:textId="77777777" w:rsidR="00D51B82" w:rsidRPr="00396332" w:rsidRDefault="00D51B8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0BB71" w14:textId="77777777" w:rsidR="00D51B82" w:rsidRDefault="00D51B82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</w:t>
            </w:r>
          </w:p>
          <w:p w14:paraId="7F53A2E8" w14:textId="77777777" w:rsidR="00D51B82" w:rsidRDefault="00D51B82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25+811)</w:t>
            </w:r>
          </w:p>
        </w:tc>
      </w:tr>
      <w:tr w:rsidR="00D51B82" w14:paraId="3478A56E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B71A8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FA05" w14:textId="77777777" w:rsidR="00D51B82" w:rsidRDefault="00D51B8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31+770</w:t>
            </w:r>
          </w:p>
          <w:p w14:paraId="2DCB704D" w14:textId="77777777" w:rsidR="00D51B82" w:rsidRDefault="00D51B8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015AF" w14:textId="77777777" w:rsidR="00D51B82" w:rsidRDefault="00D51B8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CC100" w14:textId="77777777" w:rsidR="00D51B82" w:rsidRDefault="00D51B82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 xml:space="preserve">St. Gherla </w:t>
            </w:r>
          </w:p>
          <w:p w14:paraId="0F350288" w14:textId="77777777" w:rsidR="00D51B82" w:rsidRDefault="00D51B82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927337">
              <w:rPr>
                <w:b/>
                <w:bCs/>
                <w:sz w:val="20"/>
                <w:lang w:val="ro-RO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ED399" w14:textId="77777777" w:rsidR="00D51B82" w:rsidRDefault="00D51B8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9DA0" w14:textId="77777777" w:rsidR="00D51B82" w:rsidRPr="00396332" w:rsidRDefault="00D51B8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3E582" w14:textId="77777777" w:rsidR="00D51B82" w:rsidRDefault="00D51B82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872BC" w14:textId="77777777" w:rsidR="00D51B82" w:rsidRDefault="00D51B82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66D37" w14:textId="77777777" w:rsidR="00D51B82" w:rsidRDefault="00D51B82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14:paraId="07B11DD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4D9F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18C6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320E2" w14:textId="77777777" w:rsidR="00D51B82" w:rsidRPr="005C35B0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480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16F625A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ED54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018D05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CB73A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DF2F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4E09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48F79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2DD2D88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08A4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F4A4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06ED1" w14:textId="77777777" w:rsidR="00D51B82" w:rsidRPr="005C35B0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7FB2D" w14:textId="77777777" w:rsidR="00D51B82" w:rsidRDefault="00D51B82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Gherla</w:t>
            </w:r>
          </w:p>
          <w:p w14:paraId="27ABD07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BE14" w14:textId="77777777" w:rsidR="00D51B82" w:rsidRDefault="00D51B8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4ADAC01" w14:textId="77777777" w:rsidR="00D51B82" w:rsidRDefault="00D51B8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5AC78AE" w14:textId="77777777" w:rsidR="00D51B82" w:rsidRDefault="00D51B82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8EA4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04D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8F15" w14:textId="77777777" w:rsidR="00D51B82" w:rsidRPr="0039633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716C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0A7F135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A2211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9AA49" w14:textId="77777777" w:rsidR="00D51B82" w:rsidRDefault="00D51B8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90A1" w14:textId="77777777" w:rsidR="00D51B82" w:rsidRPr="005C35B0" w:rsidRDefault="00D51B8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4FB8" w14:textId="77777777" w:rsidR="00D51B82" w:rsidRDefault="00D51B82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3E5B67">
              <w:rPr>
                <w:b/>
                <w:bCs/>
                <w:sz w:val="20"/>
                <w:lang w:val="ro-RO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40E0" w14:textId="77777777" w:rsidR="00D51B82" w:rsidRDefault="00D51B8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7B4F4" w14:textId="77777777" w:rsidR="00D51B82" w:rsidRDefault="00D51B8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5DDEA" w14:textId="77777777" w:rsidR="00D51B82" w:rsidRDefault="00D51B8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31+750</w:t>
            </w:r>
          </w:p>
          <w:p w14:paraId="02DF3BCB" w14:textId="77777777" w:rsidR="00D51B82" w:rsidRDefault="00D51B82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58FCC" w14:textId="77777777" w:rsidR="00D51B82" w:rsidRPr="00396332" w:rsidRDefault="00D51B82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4FAA" w14:textId="77777777" w:rsidR="00D51B82" w:rsidRDefault="00D51B82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 Fără inductori.</w:t>
            </w:r>
          </w:p>
        </w:tc>
      </w:tr>
      <w:tr w:rsidR="00D51B82" w14:paraId="2859D06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59758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BE148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42+300</w:t>
            </w:r>
          </w:p>
          <w:p w14:paraId="02DE90F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959E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791FC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85B3F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14C8B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1D01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F8528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4288C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D54549A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</w:t>
            </w:r>
          </w:p>
          <w:p w14:paraId="273E9EAB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(zonă pod km 42+327)</w:t>
            </w:r>
          </w:p>
        </w:tc>
      </w:tr>
      <w:tr w:rsidR="00D51B82" w14:paraId="15CBF66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CCF1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F9C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44+985</w:t>
            </w:r>
          </w:p>
          <w:p w14:paraId="48A7A13B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123C8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69736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Cap X </w:t>
            </w:r>
            <w:r w:rsidRPr="00EF5BBB">
              <w:rPr>
                <w:b/>
                <w:bCs/>
                <w:sz w:val="20"/>
                <w:lang w:val="ro-RO"/>
              </w:rPr>
              <w:t xml:space="preserve">(zona TN km </w:t>
            </w:r>
            <w:r>
              <w:rPr>
                <w:b/>
                <w:bCs/>
                <w:sz w:val="20"/>
                <w:lang w:val="ro-RO"/>
              </w:rPr>
              <w:t>45</w:t>
            </w:r>
            <w:r w:rsidRPr="00EF5BBB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035</w:t>
            </w:r>
            <w:r w:rsidRPr="00EF5BBB">
              <w:rPr>
                <w:b/>
                <w:bCs/>
                <w:sz w:val="20"/>
                <w:lang w:val="ro-RO"/>
              </w:rPr>
              <w:t>)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3A725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FF694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3782F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69CE8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E579C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B23C1BB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6A13D05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8B498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509A0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F3A3C" w14:textId="77777777" w:rsidR="00D51B82" w:rsidRPr="005C35B0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9D3FB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62943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719CA7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</w:t>
            </w:r>
          </w:p>
          <w:p w14:paraId="4378992F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8023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56CF3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5C87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76E00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D51B82" w14:paraId="4DC7B20E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D5BE0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A5CEC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7438" w14:textId="77777777" w:rsidR="00D51B82" w:rsidRPr="005C35B0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661CE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74431764" w14:textId="77777777" w:rsidR="00D51B82" w:rsidRDefault="00D51B82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54566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2A42D7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74FC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4CA1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35A2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B75ED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1E5A8683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9C54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802CD" w14:textId="77777777" w:rsidR="00D51B82" w:rsidRDefault="00D51B8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06CD5" w14:textId="77777777" w:rsidR="00D51B82" w:rsidRPr="005C35B0" w:rsidRDefault="00D51B8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BFE38" w14:textId="77777777" w:rsidR="00D51B82" w:rsidRDefault="00D51B82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9830" w14:textId="77777777" w:rsidR="00D51B82" w:rsidRDefault="00D51B8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33F4E38" w14:textId="77777777" w:rsidR="00D51B82" w:rsidRDefault="00D51B8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7996" w14:textId="77777777" w:rsidR="00D51B82" w:rsidRPr="00396332" w:rsidRDefault="00D51B8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2EAA" w14:textId="77777777" w:rsidR="00D51B82" w:rsidRDefault="00D51B82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3D897" w14:textId="77777777" w:rsidR="00D51B82" w:rsidRPr="00396332" w:rsidRDefault="00D51B82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918D5" w14:textId="77777777" w:rsidR="00D51B82" w:rsidRDefault="00D51B82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00A667B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70EFB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68048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47+071</w:t>
            </w:r>
          </w:p>
          <w:p w14:paraId="0DE446D7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E632D" w14:textId="77777777" w:rsidR="00D51B82" w:rsidRPr="005C35B0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F6A3F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B85537">
              <w:rPr>
                <w:b/>
                <w:bCs/>
                <w:sz w:val="20"/>
                <w:lang w:val="ro-RO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BD5DD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87D77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2139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5C3F8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BEBB8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E4EB787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3CE38D09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(inclusiv zonă pod Km 47 + 488)</w:t>
            </w:r>
          </w:p>
        </w:tc>
      </w:tr>
      <w:tr w:rsidR="00D51B82" w14:paraId="7C4B087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4A77A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9B350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48+800</w:t>
            </w:r>
          </w:p>
          <w:p w14:paraId="0660C7B0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6EF0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B929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Călători -</w:t>
            </w:r>
          </w:p>
          <w:p w14:paraId="4CA93322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860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0A85C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79CA6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743C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D2CD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7A67D45E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D51B82" w14:paraId="003A663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FBF46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D3BE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D0EC4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60DF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Cășeiu – </w:t>
            </w:r>
          </w:p>
          <w:p w14:paraId="453D4BE3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52D7D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EF14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67D80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52+889</w:t>
            </w:r>
          </w:p>
          <w:p w14:paraId="36A969EC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15515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9D201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632C581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08E45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EC6B0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58+500</w:t>
            </w:r>
          </w:p>
          <w:p w14:paraId="39E8F2BA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4AA87" w14:textId="77777777" w:rsidR="00D51B82" w:rsidRPr="005C35B0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ED889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Cășeiu -</w:t>
            </w:r>
          </w:p>
          <w:p w14:paraId="1CC5AAEE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B37E9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CE27B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2D53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C9C2C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27B7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2806842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D51B82" w14:paraId="245F779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D037D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B99AB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304FF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3763D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Gâlgău</w:t>
            </w:r>
          </w:p>
          <w:p w14:paraId="613BE690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90B70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89B75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0B431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69+955</w:t>
            </w:r>
          </w:p>
          <w:p w14:paraId="3E4D89BA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97AD0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95A06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6AD9C681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B1EA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85FB5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74+000</w:t>
            </w:r>
          </w:p>
          <w:p w14:paraId="474C8CC7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88F4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FF09A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15AE165F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CE67E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36183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0D473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33544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F445A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E6DF195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344F1B8C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39DA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524C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77+425</w:t>
            </w:r>
          </w:p>
          <w:p w14:paraId="3CCFE1AC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49FF" w14:textId="77777777" w:rsidR="00D51B82" w:rsidRPr="005C35B0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06C31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Gâlgău -</w:t>
            </w:r>
          </w:p>
          <w:p w14:paraId="50536240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11E9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4D743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2E0FC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DED80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D2C0E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EEFE5C8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D51B82" w14:paraId="7612088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0A74B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ED57F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1162C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C4FD5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Ileanda</w:t>
            </w:r>
          </w:p>
          <w:p w14:paraId="389F5A8C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1813A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77C24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24467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D64C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E1E6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D6EEF6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D474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27B3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91+450</w:t>
            </w:r>
          </w:p>
          <w:p w14:paraId="57C4FBC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1386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8D18C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C7D8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E7719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B473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8CBA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17318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1192A0C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CE74E8">
              <w:rPr>
                <w:b/>
                <w:bCs/>
                <w:i/>
                <w:iCs/>
                <w:sz w:val="20"/>
                <w:lang w:val="ro-RO"/>
              </w:rPr>
              <w:t>Fără inductori.                              (zona pod km 91+469)</w:t>
            </w:r>
          </w:p>
        </w:tc>
      </w:tr>
      <w:tr w:rsidR="00D51B82" w14:paraId="40DA6C7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2B1C9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B396C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93+360</w:t>
            </w:r>
          </w:p>
          <w:p w14:paraId="0166B011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D28C2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1773D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46983F85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99B9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20A1B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A6E06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A934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7259A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4303CD52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1F07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00FAE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95+002</w:t>
            </w:r>
          </w:p>
          <w:p w14:paraId="1BB672A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8466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04D5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6008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AE819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6F51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CC9E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A6C3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FFC46C2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C3331A2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D51B82" w14:paraId="654F136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8A8D8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2915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98+590</w:t>
            </w:r>
          </w:p>
          <w:p w14:paraId="5B0ED076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023CB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A164A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  <w:lang w:val="ro-RO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5CBCE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87D26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5D01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C6EBA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098C9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500207DF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8F4E055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+6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D51B82" w14:paraId="7157D58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8B123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04735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105+320</w:t>
            </w:r>
          </w:p>
          <w:p w14:paraId="46D89EA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A99A5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54540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3B6EA143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(pod km 105+343</w:t>
            </w:r>
          </w:p>
          <w:p w14:paraId="1E2D484E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B9E5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7C4A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E0E2E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D8BE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1EFA6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333B29D" w14:textId="77777777" w:rsidR="00D51B82" w:rsidRDefault="00D51B82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7789AC3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76121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0BAD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AB9C6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5B72D" w14:textId="77777777" w:rsidR="00D51B82" w:rsidRDefault="00D51B82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Cuciulat </w:t>
            </w:r>
          </w:p>
          <w:p w14:paraId="5380EF72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C7CD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8F3BFB6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AAD2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BFDF3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2DF1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14827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A2C713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0FF6A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3775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111+200</w:t>
            </w:r>
          </w:p>
          <w:p w14:paraId="46B581B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5BB6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42AFD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6A21E587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F6008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F3A4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6A129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17FC7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FE5FD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DB6D594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04AD8DA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06542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96EBE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111+700</w:t>
            </w:r>
          </w:p>
          <w:p w14:paraId="5E5A39BA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57215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5D7B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Băbuțeni – </w:t>
            </w:r>
          </w:p>
          <w:p w14:paraId="06CD06F6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C597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8EA81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916A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FF11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6D893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CEF53BC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46C2AAA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D51B82" w14:paraId="6A1700C0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2DF7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01E98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113+820</w:t>
            </w:r>
          </w:p>
          <w:p w14:paraId="25F27A19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D27E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1B91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Băbuțeni -</w:t>
            </w:r>
          </w:p>
          <w:p w14:paraId="583863D0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A101D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CB14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38DFD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06F2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611D6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D51B82" w14:paraId="2C4ABF4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4C6EE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051A1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87E09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7CC27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C671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CA176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AFF7D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82D2A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9540F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 Nesemnalizată pe teren.</w:t>
            </w:r>
          </w:p>
        </w:tc>
      </w:tr>
      <w:tr w:rsidR="00D51B82" w14:paraId="2D779D0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9F6D7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7857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116+200</w:t>
            </w:r>
          </w:p>
          <w:p w14:paraId="73D85A19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56FA3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8921D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Surduc Sălaj</w:t>
            </w:r>
          </w:p>
          <w:p w14:paraId="152A2A78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(pod km 116+224 </w:t>
            </w:r>
          </w:p>
          <w:p w14:paraId="0DABFF76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F86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C8903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27E1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3E33D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188C9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1B693088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5DA9EBD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F3A21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5ED1E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118+500</w:t>
            </w:r>
          </w:p>
          <w:p w14:paraId="5D96454E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9E05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41A1A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29FA540E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5343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F155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0201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D95B6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54D8B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23CB2F3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F5BBB">
              <w:rPr>
                <w:b/>
                <w:bCs/>
                <w:i/>
                <w:iCs/>
                <w:sz w:val="20"/>
                <w:lang w:val="ro-RO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  <w:lang w:val="ro-RO"/>
              </w:rPr>
              <w:t>)</w:t>
            </w:r>
          </w:p>
        </w:tc>
      </w:tr>
      <w:tr w:rsidR="00D51B82" w14:paraId="044EFDF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A8A73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3FB6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119+700</w:t>
            </w:r>
          </w:p>
          <w:p w14:paraId="344EEC1B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8A1F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9795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Surduc Sălaj -</w:t>
            </w:r>
          </w:p>
          <w:p w14:paraId="140B248B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Jibou </w:t>
            </w:r>
          </w:p>
          <w:p w14:paraId="0A85B42D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DE75B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7311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800F5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9902C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CA14E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1250575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3DCE67E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2E4B8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D5E51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FA22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A061" w14:textId="77777777" w:rsidR="00D51B82" w:rsidRDefault="00D51B82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5A4C5B4A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70C9D" w14:textId="77777777" w:rsidR="00D51B82" w:rsidRDefault="00D51B82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C8BAEA4" w14:textId="77777777" w:rsidR="00D51B82" w:rsidRDefault="00D51B82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879F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AA185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36574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7C99D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F1477B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B08E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614CC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8AE74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95188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6949D3DA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13F5D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 </w:t>
            </w:r>
          </w:p>
          <w:p w14:paraId="57F8C593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7DC07CBA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DF417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EE65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B82F2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B20C1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05447ED5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16BBD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F1DB5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37FE6" w14:textId="77777777" w:rsidR="00D51B82" w:rsidRPr="005C35B0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E578B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  <w:p w14:paraId="3AB16A28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1 - 4 </w:t>
            </w:r>
          </w:p>
          <w:p w14:paraId="43424145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CB8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B621318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34388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27AA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D54C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E97DB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573FF692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275CA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9A01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E71D" w14:textId="77777777" w:rsidR="00D51B82" w:rsidRPr="005C35B0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19B3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AE3E2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38AE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C5469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F1AE1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28AB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acces la liniile 9 şi 10 abătute.</w:t>
            </w:r>
          </w:p>
        </w:tc>
      </w:tr>
      <w:tr w:rsidR="00D51B82" w14:paraId="545C79F5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1FB2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D5A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122+835</w:t>
            </w:r>
          </w:p>
          <w:p w14:paraId="3C67D696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00272" w14:textId="77777777" w:rsidR="00D51B82" w:rsidRPr="005C35B0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B3F7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Jibou</w:t>
            </w:r>
          </w:p>
          <w:p w14:paraId="2B2701F1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5418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0D285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8FBD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C0BE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C12DD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6EB94BA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ABF8564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06D41EB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A86A020" w14:textId="77777777" w:rsidR="00D51B82" w:rsidRPr="005C35B0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B9B79A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Ulmeni Sălaj</w:t>
            </w:r>
          </w:p>
          <w:p w14:paraId="24C56FD4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55FEC89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C02196B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795C296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396332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756CE7B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83C244B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6492264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DFBEC9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A3FB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7AB53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7BD47281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9B986" w14:textId="77777777" w:rsidR="00D51B82" w:rsidRPr="005C35B0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F0A7E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4792622F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D79D1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73179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D409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03862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DCA5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27B08600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Cu inductori de 2000 Hz </w:t>
            </w:r>
          </w:p>
          <w:p w14:paraId="3A118298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paleta de 70 / 375 </w:t>
            </w:r>
          </w:p>
          <w:p w14:paraId="4CCBDDD4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  <w:lang w:val="ro-RO"/>
              </w:rPr>
              <w:t xml:space="preserve">8+625 </w:t>
            </w:r>
          </w:p>
          <w:p w14:paraId="4409FB56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4672B">
              <w:rPr>
                <w:b/>
                <w:bCs/>
                <w:i/>
                <w:iCs/>
                <w:sz w:val="20"/>
                <w:lang w:val="ro-RO"/>
              </w:rPr>
              <w:t>dinspre</w:t>
            </w:r>
            <w:r w:rsidRPr="0094672B">
              <w:rPr>
                <w:b/>
                <w:bCs/>
                <w:i/>
                <w:sz w:val="20"/>
                <w:lang w:val="ro-RO"/>
              </w:rPr>
              <w:t xml:space="preserve"> Satulung pe Someş.</w:t>
            </w:r>
          </w:p>
        </w:tc>
      </w:tr>
      <w:tr w:rsidR="00D51B82" w14:paraId="167502C5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0D265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4F99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54EE716E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2626D" w14:textId="77777777" w:rsidR="00D51B82" w:rsidRPr="005C35B0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6C4CA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39B86761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2C096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33E37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6AA69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43D3C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DFE64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659FD219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7FB23" w14:textId="77777777" w:rsidR="00D51B82" w:rsidRDefault="00D51B82" w:rsidP="00D51B82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A30B3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21DB2BB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68B6" w14:textId="77777777" w:rsidR="00D51B8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0387" w14:textId="77777777" w:rsidR="00D51B82" w:rsidRDefault="00D51B82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Satulung pe Someş -</w:t>
            </w:r>
          </w:p>
          <w:p w14:paraId="6E024428" w14:textId="77777777" w:rsidR="00D51B82" w:rsidRDefault="00D51B82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DA4DF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AE00C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E874" w14:textId="77777777" w:rsidR="00D51B82" w:rsidRDefault="00D51B82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778B" w14:textId="77777777" w:rsidR="00D51B82" w:rsidRPr="00396332" w:rsidRDefault="00D51B82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9DB53" w14:textId="77777777" w:rsidR="00D51B82" w:rsidRDefault="00D51B82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</w:tbl>
    <w:p w14:paraId="3F4BE5D8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69BFA697" w14:textId="77777777" w:rsidR="00D51B82" w:rsidRDefault="00D51B82" w:rsidP="0002281B">
      <w:pPr>
        <w:pStyle w:val="Heading1"/>
        <w:spacing w:line="360" w:lineRule="auto"/>
      </w:pPr>
      <w:r>
        <w:lastRenderedPageBreak/>
        <w:t>LINIA 416</w:t>
      </w:r>
    </w:p>
    <w:p w14:paraId="7866E8B0" w14:textId="77777777" w:rsidR="00D51B82" w:rsidRDefault="00D51B82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D51B82" w14:paraId="7DF3BDC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9A95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F64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06AC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DC36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Călători</w:t>
            </w:r>
          </w:p>
          <w:p w14:paraId="2A2D6AB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1Th, 2Th, </w:t>
            </w:r>
          </w:p>
          <w:p w14:paraId="2B636F02" w14:textId="77777777" w:rsidR="00D51B82" w:rsidRDefault="00D51B82">
            <w:pPr>
              <w:spacing w:before="40" w:after="40" w:line="360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65D9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962519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0C381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907C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D1871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F802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0E863A8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4F0FD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BE1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2BB04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84E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2C40AD2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B, </w:t>
            </w:r>
          </w:p>
          <w:p w14:paraId="4840323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47CB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toate liniile</w:t>
            </w:r>
          </w:p>
          <w:p w14:paraId="2FC2676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2B-26B</w:t>
            </w:r>
          </w:p>
          <w:p w14:paraId="5005C73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08B858E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2338750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9430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7DEF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06D6F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29C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6E529D8C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FAC86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7C7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5B30E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2E10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6D4075B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A+D, </w:t>
            </w:r>
          </w:p>
          <w:p w14:paraId="5CF06D4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1A - 10A şi </w:t>
            </w:r>
          </w:p>
          <w:p w14:paraId="0E9C41F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C458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toate liniile </w:t>
            </w:r>
          </w:p>
          <w:p w14:paraId="5525065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1A-10A,</w:t>
            </w:r>
          </w:p>
          <w:p w14:paraId="08721D5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1D - 4D</w:t>
            </w:r>
          </w:p>
          <w:p w14:paraId="1CDB65C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27DB288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DADA7B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1A-55A</w:t>
            </w:r>
          </w:p>
          <w:p w14:paraId="2A0802E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10652A1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C491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0A1D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045C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00E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248A05EC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040F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AB8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6D61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219AC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526FCA0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55F3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vârf sch. </w:t>
            </w:r>
          </w:p>
          <w:p w14:paraId="54423BB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25T</w:t>
            </w:r>
          </w:p>
          <w:p w14:paraId="0BFA801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 vârf</w:t>
            </w:r>
          </w:p>
          <w:p w14:paraId="24103E8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</w:t>
            </w:r>
          </w:p>
          <w:p w14:paraId="1E3AC06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9AE3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9D92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42C0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7F3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B12350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1C, 3C spre Grupa A, între sch. 25 T - 31 T - 33 T - 43 T - 51 T - 9A.</w:t>
            </w:r>
          </w:p>
        </w:tc>
      </w:tr>
      <w:tr w:rsidR="00D51B82" w14:paraId="444F292A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1EC2D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521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00ABC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881C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5A9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B9F57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C747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7+600</w:t>
            </w:r>
          </w:p>
          <w:p w14:paraId="639D025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9D99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DAFD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3BD01D6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AFF3C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658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8F55B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988AF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Reteag</w:t>
            </w:r>
          </w:p>
          <w:p w14:paraId="72CD9F9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C4D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11403A">
              <w:rPr>
                <w:b/>
                <w:bCs/>
                <w:sz w:val="20"/>
                <w:lang w:val="ro-RO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3E1B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47A4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17C3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348E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12+300 pana la varf R9</w:t>
            </w:r>
          </w:p>
        </w:tc>
      </w:tr>
      <w:tr w:rsidR="00D51B82" w14:paraId="4950029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4082E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937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12+700</w:t>
            </w:r>
          </w:p>
          <w:p w14:paraId="5BB741D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6F077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3C0A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7BB7" w14:textId="77777777" w:rsidR="00D51B82" w:rsidRPr="0011403A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0C66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574B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AFA73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FE8C" w14:textId="77777777" w:rsidR="00D51B82" w:rsidRPr="0011403A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1C24002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F8058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B79A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5B7CF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93B0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F8D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61FE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819D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  <w:p w14:paraId="70548C1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74FE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8334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298A401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145C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D88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1869807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1B05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05FF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ECE55B5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C57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62F5C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3C10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E764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AEBD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27114D6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A3589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878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15B09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E12D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16752F74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A1FD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4B634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B1B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24+070</w:t>
            </w:r>
          </w:p>
          <w:p w14:paraId="7194CEF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49B84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F036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2511DBEA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3F004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BA3B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8525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19D1B" w14:textId="77777777" w:rsidR="00D51B82" w:rsidRDefault="00D51B82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5DB4E548" w14:textId="77777777" w:rsidR="00D51B82" w:rsidRDefault="00D51B82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CD82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08CC6E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66B7F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C52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7013F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7CD0A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C74203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6D69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820F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25+030</w:t>
            </w:r>
          </w:p>
          <w:p w14:paraId="2F85C367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6232E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709B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670CBC6E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A4C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001F8" w14:textId="77777777" w:rsidR="00D51B82" w:rsidRPr="00C4423F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87B9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AD474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55CC0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66B0AFA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3EDF7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CE15E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E9550" w14:textId="77777777" w:rsidR="00D51B82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2E073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5AC97311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04477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F7BA6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50DD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2C04" w14:textId="77777777" w:rsidR="00D51B82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3675A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în abatere la liniile 5 - 12</w:t>
            </w:r>
          </w:p>
        </w:tc>
      </w:tr>
      <w:tr w:rsidR="00D51B82" w14:paraId="47813ED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E755A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8CA93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02AD0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75D5B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Someş</w:t>
            </w:r>
          </w:p>
          <w:p w14:paraId="79C54632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D9B6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6E42B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C49A5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21AE1" w14:textId="77777777" w:rsidR="00D51B82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DFEB6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3CC70D1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4BD2F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9051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F178B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6F81B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Năsăud</w:t>
            </w:r>
          </w:p>
          <w:p w14:paraId="7808EEA9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8B4D8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0DFE883B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CF707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DBF35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D0AE1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1D2D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– ieşiri la liniile 1 şi 2.</w:t>
            </w:r>
          </w:p>
        </w:tc>
      </w:tr>
      <w:tr w:rsidR="00D51B82" w14:paraId="68063BF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EA2C5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730DD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30+150</w:t>
            </w:r>
          </w:p>
          <w:p w14:paraId="3EAA6B32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F3FFF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E384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Rebrișoara - </w:t>
            </w:r>
          </w:p>
          <w:p w14:paraId="0A731C8B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AAEF3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91CC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3F9C8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29C0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87828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06CC655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87895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C8E4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39+000</w:t>
            </w:r>
          </w:p>
          <w:p w14:paraId="7705A7B8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03654" w14:textId="77777777" w:rsidR="00D51B82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115A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Feldru - Ilva Mică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858F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78CF3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7237D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94AC1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8782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0B5C100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74CB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87B92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95221" w14:textId="77777777" w:rsidR="00D51B82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07768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27A1AC32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7C4B9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75A50">
              <w:rPr>
                <w:b/>
                <w:bCs/>
                <w:sz w:val="20"/>
                <w:lang w:val="ro-RO"/>
              </w:rPr>
              <w:t>c</w:t>
            </w:r>
            <w:r>
              <w:rPr>
                <w:b/>
                <w:bCs/>
                <w:sz w:val="20"/>
                <w:lang w:val="ro-RO"/>
              </w:rPr>
              <w:t>ă</w:t>
            </w:r>
            <w:r w:rsidRPr="00575A50">
              <w:rPr>
                <w:b/>
                <w:bCs/>
                <w:sz w:val="20"/>
                <w:lang w:val="ro-RO"/>
              </w:rPr>
              <w:t>lc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 xml:space="preserve">i sch. R28 </w:t>
            </w:r>
            <w:r>
              <w:rPr>
                <w:b/>
                <w:bCs/>
                <w:sz w:val="20"/>
                <w:lang w:val="ro-RO"/>
              </w:rPr>
              <w:t>ș</w:t>
            </w:r>
            <w:r w:rsidRPr="00575A50">
              <w:rPr>
                <w:b/>
                <w:bCs/>
                <w:sz w:val="20"/>
                <w:lang w:val="ro-RO"/>
              </w:rPr>
              <w:t>i v</w:t>
            </w:r>
            <w:r>
              <w:rPr>
                <w:b/>
                <w:bCs/>
                <w:sz w:val="20"/>
                <w:lang w:val="ro-RO"/>
              </w:rPr>
              <w:t>â</w:t>
            </w:r>
            <w:r w:rsidRPr="00575A50">
              <w:rPr>
                <w:b/>
                <w:bCs/>
                <w:sz w:val="20"/>
                <w:lang w:val="ro-RO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2966B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15CF7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4CA5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11269" w14:textId="77777777" w:rsidR="00D51B82" w:rsidRPr="00620605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</w:p>
        </w:tc>
      </w:tr>
      <w:tr w:rsidR="00D51B82" w14:paraId="325A6EC9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F93C3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9B05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C0054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9DD7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0554F662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CC6B3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F843C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0EF61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C2033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14B4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F32FE82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– 12.</w:t>
            </w:r>
          </w:p>
        </w:tc>
      </w:tr>
      <w:tr w:rsidR="00D51B82" w14:paraId="34D671C6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8D947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64D7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631A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F8B80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17978A0A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61A0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8EF3E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1F99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1703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B8D2E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AB3F54E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și 7.</w:t>
            </w:r>
          </w:p>
        </w:tc>
      </w:tr>
      <w:tr w:rsidR="00D51B82" w14:paraId="5E70EB90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9ADD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CD345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1E6BD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DD75A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C5B4061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BB48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A3A953E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C4E6E" w14:textId="77777777" w:rsidR="00D51B82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9A2CE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7B8AB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271A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DCE604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– 10.</w:t>
            </w:r>
          </w:p>
        </w:tc>
      </w:tr>
      <w:tr w:rsidR="00D51B82" w14:paraId="241AA00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9D16D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FB77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FF43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9113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31153050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B3F90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2A44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4423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C39F6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8623E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B020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11B8B0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A15AB" w14:textId="77777777" w:rsidR="00D51B82" w:rsidRDefault="00D51B82" w:rsidP="00D51B82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E14E4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4B83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1D4E2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Ilva Mică</w:t>
            </w:r>
          </w:p>
          <w:p w14:paraId="7DF091FA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D26A6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0677A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7D7F" w14:textId="77777777" w:rsidR="00D51B82" w:rsidRDefault="00D51B82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16A99" w14:textId="77777777" w:rsidR="00D51B82" w:rsidRPr="00C4423F" w:rsidRDefault="00D51B82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333EA" w14:textId="77777777" w:rsidR="00D51B82" w:rsidRDefault="00D51B82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11403A">
              <w:rPr>
                <w:b/>
                <w:bCs/>
                <w:i/>
                <w:iCs/>
                <w:sz w:val="20"/>
                <w:lang w:val="ro-RO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  <w:lang w:val="ro-RO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  <w:lang w:val="ro-RO"/>
              </w:rPr>
              <w:t>0 pana la calcai R14</w:t>
            </w:r>
          </w:p>
        </w:tc>
      </w:tr>
    </w:tbl>
    <w:p w14:paraId="68B1380C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7E37E56C" w14:textId="77777777" w:rsidR="00D51B82" w:rsidRDefault="00D51B82" w:rsidP="003146F4">
      <w:pPr>
        <w:pStyle w:val="Heading1"/>
        <w:spacing w:line="360" w:lineRule="auto"/>
      </w:pPr>
      <w:r>
        <w:t>LINIA 417</w:t>
      </w:r>
    </w:p>
    <w:p w14:paraId="41695FD6" w14:textId="77777777" w:rsidR="00D51B82" w:rsidRDefault="00D51B82" w:rsidP="006C2EBC">
      <w:pPr>
        <w:pStyle w:val="Heading1"/>
        <w:spacing w:line="360" w:lineRule="auto"/>
        <w:rPr>
          <w:b w:val="0"/>
          <w:bCs w:val="0"/>
          <w:sz w:val="8"/>
        </w:rPr>
      </w:pPr>
      <w:r>
        <w:t>DEJ TRIAJ - CĂŞEI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D51B82" w14:paraId="54628E92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E7B79" w14:textId="77777777" w:rsidR="00D51B82" w:rsidRDefault="00D51B82" w:rsidP="00D51B82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858F" w14:textId="77777777" w:rsidR="00D51B82" w:rsidRDefault="00D51B8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78610" w14:textId="77777777" w:rsidR="00D51B82" w:rsidRPr="002D7BD3" w:rsidRDefault="00D51B82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C665" w14:textId="77777777" w:rsidR="00D51B82" w:rsidRDefault="00D51B8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Dej Triaj</w:t>
            </w:r>
          </w:p>
          <w:p w14:paraId="11BDB51C" w14:textId="77777777" w:rsidR="00D51B82" w:rsidRDefault="00D51B8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liniile </w:t>
            </w:r>
          </w:p>
          <w:p w14:paraId="35D9BCCA" w14:textId="77777777" w:rsidR="00D51B82" w:rsidRDefault="00D51B82">
            <w:pPr>
              <w:spacing w:before="120" w:after="120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1B - 26B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C52C1" w14:textId="77777777" w:rsidR="00D51B82" w:rsidRDefault="00D51B82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cabina 3 la ieşirea din </w:t>
            </w:r>
          </w:p>
          <w:p w14:paraId="286FB5A5" w14:textId="77777777" w:rsidR="00D51B82" w:rsidRDefault="00D51B82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3469" w14:textId="77777777" w:rsidR="00D51B82" w:rsidRPr="00655FB7" w:rsidRDefault="00D51B82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55FB7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F8632" w14:textId="77777777" w:rsidR="00D51B82" w:rsidRDefault="00D51B82">
            <w:pPr>
              <w:spacing w:before="120" w:after="120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1524" w14:textId="77777777" w:rsidR="00D51B82" w:rsidRPr="002D7BD3" w:rsidRDefault="00D51B82">
            <w:pPr>
              <w:spacing w:before="120" w:after="120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3CBE9" w14:textId="77777777" w:rsidR="00D51B82" w:rsidRDefault="00D51B82">
            <w:pPr>
              <w:spacing w:before="120" w:after="120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În zona aparatelor  de cale.</w:t>
            </w:r>
          </w:p>
        </w:tc>
      </w:tr>
    </w:tbl>
    <w:p w14:paraId="64046AA7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47FB4CE8" w14:textId="77777777" w:rsidR="00D51B82" w:rsidRDefault="00D51B82" w:rsidP="00D37279">
      <w:pPr>
        <w:pStyle w:val="Heading1"/>
        <w:spacing w:line="276" w:lineRule="auto"/>
      </w:pPr>
      <w:r>
        <w:lastRenderedPageBreak/>
        <w:t>LINIA 418</w:t>
      </w:r>
    </w:p>
    <w:p w14:paraId="0EC24C8E" w14:textId="77777777" w:rsidR="00D51B82" w:rsidRDefault="00D51B82" w:rsidP="00D37279">
      <w:pPr>
        <w:pStyle w:val="Heading1"/>
        <w:spacing w:line="276" w:lineRule="auto"/>
        <w:rPr>
          <w:b w:val="0"/>
          <w:bCs w:val="0"/>
          <w:sz w:val="8"/>
        </w:rPr>
      </w:pPr>
      <w:r>
        <w:t xml:space="preserve">BECLEAN PE SOMEŞ </w:t>
      </w:r>
      <w:r>
        <w:rPr>
          <w:sz w:val="20"/>
        </w:rPr>
        <w:t xml:space="preserve">- </w:t>
      </w:r>
      <w:r>
        <w:t>DEDA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D51B82" w14:paraId="3EE6A620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A91E" w14:textId="77777777" w:rsidR="00D51B82" w:rsidRDefault="00D51B82" w:rsidP="00D51B8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D351" w14:textId="77777777" w:rsidR="00D51B82" w:rsidRDefault="00D51B8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25+020</w:t>
            </w:r>
          </w:p>
          <w:p w14:paraId="6442A816" w14:textId="77777777" w:rsidR="00D51B82" w:rsidRDefault="00D51B8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72FC7" w14:textId="77777777" w:rsidR="00D51B82" w:rsidRPr="00896D96" w:rsidRDefault="00D51B8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0D2B1" w14:textId="77777777" w:rsidR="00D51B82" w:rsidRDefault="00D51B82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Beclean pe Someș</w:t>
            </w:r>
          </w:p>
          <w:p w14:paraId="180F8B46" w14:textId="77777777" w:rsidR="00D51B82" w:rsidRDefault="00D51B82" w:rsidP="007975E4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EAE09" w14:textId="77777777" w:rsidR="00D51B82" w:rsidRDefault="00D51B8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74C2F" w14:textId="77777777" w:rsidR="00D51B82" w:rsidRPr="00896D96" w:rsidRDefault="00D51B8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29AC4" w14:textId="77777777" w:rsidR="00D51B82" w:rsidRDefault="00D51B82" w:rsidP="007975E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81611" w14:textId="77777777" w:rsidR="00D51B82" w:rsidRPr="00896D96" w:rsidRDefault="00D51B82" w:rsidP="007975E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33AE1" w14:textId="77777777" w:rsidR="00D51B82" w:rsidRDefault="00D51B82" w:rsidP="007975E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circulația la liniile 5 - 12</w:t>
            </w:r>
          </w:p>
        </w:tc>
      </w:tr>
      <w:tr w:rsidR="00D51B82" w14:paraId="537190E3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FF20B" w14:textId="77777777" w:rsidR="00D51B82" w:rsidRDefault="00D51B82" w:rsidP="00D51B8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5505D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8B462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0112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Şintereag</w:t>
            </w:r>
          </w:p>
          <w:p w14:paraId="592EF7EA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A6D1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1A5D3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59E9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CF358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05D8B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5781F62C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023D0" w14:textId="77777777" w:rsidR="00D51B82" w:rsidRDefault="00D51B82" w:rsidP="00D51B8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ACA1D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956C" w14:textId="77777777" w:rsidR="00D51B82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936BC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53B5B6B8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844F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3D83E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B7AA4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CE7A7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D818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02684E55" w14:textId="77777777">
        <w:trPr>
          <w:cantSplit/>
          <w:trHeight w:val="57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DCD94" w14:textId="77777777" w:rsidR="00D51B82" w:rsidRDefault="00D51B82" w:rsidP="00D51B8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6735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5+200</w:t>
            </w:r>
          </w:p>
          <w:p w14:paraId="120817D3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6BCA3" w14:textId="77777777" w:rsidR="00D51B82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FA1E3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–</w:t>
            </w:r>
          </w:p>
          <w:p w14:paraId="1BF27827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Mărișelu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83F38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E1306" w14:textId="77777777" w:rsidR="00D51B82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C9231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12071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6331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682B5B7D" w14:textId="77777777">
        <w:trPr>
          <w:cantSplit/>
          <w:trHeight w:val="4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1CC59" w14:textId="77777777" w:rsidR="00D51B82" w:rsidRDefault="00D51B82" w:rsidP="00D51B8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95863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0A7A7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C9BC4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Şieu </w:t>
            </w:r>
          </w:p>
          <w:p w14:paraId="54008FD5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D238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327F8124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stație</w:t>
            </w:r>
          </w:p>
          <w:p w14:paraId="608A10E7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BB74B0E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2976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E5162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4FB50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9F651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ax stație și călcâi sch. nr. 4.</w:t>
            </w:r>
          </w:p>
        </w:tc>
      </w:tr>
      <w:tr w:rsidR="00D51B82" w14:paraId="33B18422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B0FC" w14:textId="77777777" w:rsidR="00D51B82" w:rsidRDefault="00D51B82" w:rsidP="00D51B8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FA6EF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148A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4B353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49F02BAD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8725A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7ACC1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896D96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B3B95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9AA4E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750C0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59B645E9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6D08A" w14:textId="77777777" w:rsidR="00D51B82" w:rsidRDefault="00D51B82" w:rsidP="00D51B8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B0A7C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E1469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1C010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Monor Gledin</w:t>
            </w:r>
          </w:p>
          <w:p w14:paraId="3601D6F8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AD10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C338D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28210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4717C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7B71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2D12E470" w14:textId="77777777">
        <w:trPr>
          <w:cantSplit/>
          <w:trHeight w:val="4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4EDC3" w14:textId="77777777" w:rsidR="00D51B82" w:rsidRDefault="00D51B82" w:rsidP="00D51B8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1DD2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36+900</w:t>
            </w:r>
          </w:p>
          <w:p w14:paraId="0D7EBBD0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C8B8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C107D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Monor Gledin -</w:t>
            </w:r>
          </w:p>
          <w:p w14:paraId="7A71567C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Râpa de Jos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FD366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DCFBE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75DC7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56625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C84E3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19FEB4B" w14:textId="77777777">
        <w:trPr>
          <w:cantSplit/>
          <w:trHeight w:val="49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26CB6" w14:textId="77777777" w:rsidR="00D51B82" w:rsidRDefault="00D51B82" w:rsidP="00D51B82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5BA8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61832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F9AE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Râpa de Jos</w:t>
            </w:r>
          </w:p>
          <w:p w14:paraId="19E92E94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973E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2F731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128E" w14:textId="77777777" w:rsidR="00D51B82" w:rsidRDefault="00D51B82" w:rsidP="00751DD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9FE2" w14:textId="77777777" w:rsidR="00D51B82" w:rsidRPr="00896D96" w:rsidRDefault="00D51B82" w:rsidP="00751DD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89A2F" w14:textId="77777777" w:rsidR="00D51B82" w:rsidRDefault="00D51B82" w:rsidP="00751DD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2F127D81" w14:textId="77777777" w:rsidR="00D51B82" w:rsidRDefault="00D51B82" w:rsidP="00D37279">
      <w:pPr>
        <w:spacing w:before="40" w:after="40" w:line="276" w:lineRule="auto"/>
        <w:ind w:right="57"/>
        <w:rPr>
          <w:sz w:val="20"/>
          <w:lang w:val="ro-RO"/>
        </w:rPr>
      </w:pPr>
    </w:p>
    <w:p w14:paraId="45DAB316" w14:textId="77777777" w:rsidR="00D51B82" w:rsidRDefault="00D51B82" w:rsidP="00BF55B4">
      <w:pPr>
        <w:pStyle w:val="Heading1"/>
        <w:spacing w:line="360" w:lineRule="auto"/>
      </w:pPr>
      <w:r>
        <w:t>LINIA 421</w:t>
      </w:r>
    </w:p>
    <w:p w14:paraId="7215384B" w14:textId="77777777" w:rsidR="00D51B82" w:rsidRDefault="00D51B82" w:rsidP="00B90F8A">
      <w:pPr>
        <w:pStyle w:val="Heading1"/>
        <w:spacing w:line="360" w:lineRule="auto"/>
        <w:rPr>
          <w:b w:val="0"/>
          <w:bCs w:val="0"/>
          <w:sz w:val="8"/>
        </w:rPr>
      </w:pPr>
      <w:r>
        <w:t>SĂRĂŢEL - BISTRIŢA BÂRGĂULUI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D51B82" w14:paraId="58BBBCE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D8544" w14:textId="77777777" w:rsidR="00D51B82" w:rsidRDefault="00D51B82" w:rsidP="00D51B8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E4A7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B52A9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EBCF1" w14:textId="77777777" w:rsidR="00D51B82" w:rsidRDefault="00D51B8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Sărăţel</w:t>
            </w:r>
          </w:p>
          <w:p w14:paraId="5E132F15" w14:textId="77777777" w:rsidR="00D51B82" w:rsidRDefault="00D51B8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280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73204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6C59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7926B" w14:textId="77777777" w:rsidR="00D51B82" w:rsidRPr="00E22A0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D4E2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1C371F8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B3C8B" w14:textId="77777777" w:rsidR="00D51B82" w:rsidRDefault="00D51B82" w:rsidP="00D51B8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6AA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53+200</w:t>
            </w:r>
          </w:p>
          <w:p w14:paraId="1B2F41F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53+250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1A53F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54E6" w14:textId="77777777" w:rsidR="00D51B82" w:rsidRDefault="00D51B8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Sărăţel - Bistriţa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F4D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49F1E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9441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4DC6" w14:textId="77777777" w:rsidR="00D51B82" w:rsidRPr="00E22A0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F9013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1C012CC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D30A" w14:textId="77777777" w:rsidR="00D51B82" w:rsidRDefault="00D51B82" w:rsidP="00D51B8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CD01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072C" w14:textId="77777777" w:rsidR="00D51B82" w:rsidRPr="00FE111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0B82" w14:textId="77777777" w:rsidR="00D51B82" w:rsidRDefault="00D51B8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16D5630E" w14:textId="77777777" w:rsidR="00D51B82" w:rsidRDefault="00D51B8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7, 8, 9 și 10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5C7FC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5D55A" w14:textId="77777777" w:rsidR="00D51B82" w:rsidRPr="007B5B08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B5B08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6D07D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90960" w14:textId="77777777" w:rsidR="00D51B82" w:rsidRPr="00E22A0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98A08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D51B82" w14:paraId="6B034BB8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06A6B" w14:textId="77777777" w:rsidR="00D51B82" w:rsidRDefault="00D51B82" w:rsidP="00D51B8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F82AF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59+750</w:t>
            </w:r>
          </w:p>
          <w:p w14:paraId="7465382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751E8" w14:textId="77777777" w:rsidR="00D51B82" w:rsidRPr="00FE111C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E1E4E" w14:textId="77777777" w:rsidR="00D51B82" w:rsidRDefault="00D51B8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Bistriţa Nord</w:t>
            </w:r>
          </w:p>
          <w:p w14:paraId="5E5D54D3" w14:textId="77777777" w:rsidR="00D51B82" w:rsidRDefault="00D51B8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C0F3A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0EA94" w14:textId="77777777" w:rsidR="00D51B82" w:rsidRPr="007B5B08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406B0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13607" w14:textId="77777777" w:rsidR="00D51B82" w:rsidRPr="00E22A0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264D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4238DE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CB3D9" w14:textId="77777777" w:rsidR="00D51B82" w:rsidRDefault="00D51B82" w:rsidP="00D51B8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7C2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68+000</w:t>
            </w:r>
          </w:p>
          <w:p w14:paraId="7103A26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B53FE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1FED5" w14:textId="77777777" w:rsidR="00D51B82" w:rsidRDefault="00D51B8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6DA9F6C3" w14:textId="77777777" w:rsidR="00D51B82" w:rsidRDefault="00D51B8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C785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0C7C4" w14:textId="77777777" w:rsidR="00D51B82" w:rsidRPr="007B5B08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C8C3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BBD93" w14:textId="77777777" w:rsidR="00D51B82" w:rsidRPr="00E22A0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46E97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7CC8C38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83BE7" w14:textId="77777777" w:rsidR="00D51B82" w:rsidRDefault="00D51B82" w:rsidP="00D51B8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C3F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68+910</w:t>
            </w:r>
          </w:p>
          <w:p w14:paraId="1BE1AE28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71+500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307ED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EF4F" w14:textId="77777777" w:rsidR="00D51B82" w:rsidRDefault="00D51B8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04F065DF" w14:textId="77777777" w:rsidR="00D51B82" w:rsidRDefault="00D51B8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CA0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E987" w14:textId="77777777" w:rsidR="00D51B82" w:rsidRPr="007B5B08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8D01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F123D" w14:textId="77777777" w:rsidR="00D51B82" w:rsidRPr="00E22A0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B94D1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4D08A09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3102D" w14:textId="77777777" w:rsidR="00D51B82" w:rsidRDefault="00D51B82" w:rsidP="00D51B8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07646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79+800</w:t>
            </w:r>
          </w:p>
          <w:p w14:paraId="761632CB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81+336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78E01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FAABB" w14:textId="77777777" w:rsidR="00D51B82" w:rsidRDefault="00D51B8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Bistriţa Nord -</w:t>
            </w:r>
          </w:p>
          <w:p w14:paraId="3545B721" w14:textId="77777777" w:rsidR="00D51B82" w:rsidRDefault="00D51B82" w:rsidP="00D013D0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Susenii </w:t>
            </w:r>
            <w:r>
              <w:rPr>
                <w:b/>
                <w:bCs/>
                <w:sz w:val="19"/>
                <w:szCs w:val="19"/>
                <w:lang w:val="ro-RO"/>
              </w:rPr>
              <w:t>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35BE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DA22C" w14:textId="77777777" w:rsidR="00D51B82" w:rsidRPr="007B5B08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5E42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CF83" w14:textId="77777777" w:rsidR="00D51B82" w:rsidRPr="00E22A0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C9DA6" w14:textId="77777777" w:rsidR="00D51B82" w:rsidRDefault="00D51B82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D51B82" w14:paraId="67C6EEB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60FBB" w14:textId="77777777" w:rsidR="00D51B82" w:rsidRDefault="00D51B82" w:rsidP="00D51B82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6655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60+305</w:t>
            </w:r>
          </w:p>
          <w:p w14:paraId="52E085D9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89+925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BADCD" w14:textId="77777777" w:rsidR="00D51B82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74E64" w14:textId="77777777" w:rsidR="00D51B82" w:rsidRPr="00160207" w:rsidRDefault="00D51B82">
            <w:pPr>
              <w:spacing w:before="40" w:after="40" w:line="360" w:lineRule="auto"/>
              <w:ind w:lef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 Nord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-</w:t>
            </w:r>
          </w:p>
          <w:p w14:paraId="0A171FA8" w14:textId="77777777" w:rsidR="00D51B82" w:rsidRDefault="00D51B82">
            <w:pPr>
              <w:spacing w:before="40" w:after="40" w:line="360" w:lineRule="auto"/>
              <w:ind w:lef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9"/>
                <w:szCs w:val="19"/>
                <w:lang w:val="ro-RO"/>
              </w:rPr>
              <w:t>A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 xml:space="preserve">x. </w:t>
            </w:r>
            <w:r>
              <w:rPr>
                <w:b/>
                <w:bCs/>
                <w:sz w:val="19"/>
                <w:szCs w:val="19"/>
                <w:lang w:val="ro-RO"/>
              </w:rPr>
              <w:t>s</w:t>
            </w:r>
            <w:r w:rsidRPr="00160207">
              <w:rPr>
                <w:b/>
                <w:bCs/>
                <w:sz w:val="19"/>
                <w:szCs w:val="19"/>
                <w:lang w:val="ro-RO"/>
              </w:rPr>
              <w:t>t. Bistriţa</w:t>
            </w:r>
            <w:r>
              <w:rPr>
                <w:b/>
                <w:bCs/>
                <w:sz w:val="19"/>
                <w:szCs w:val="19"/>
                <w:lang w:val="ro-RO"/>
              </w:rPr>
              <w:t xml:space="preserve"> Bârgăului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34E4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E5E5" w14:textId="77777777" w:rsidR="00D51B82" w:rsidRPr="007B5B08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5E93" w14:textId="77777777" w:rsidR="00D51B82" w:rsidRDefault="00D51B8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82C2D" w14:textId="77777777" w:rsidR="00D51B82" w:rsidRPr="00E22A01" w:rsidRDefault="00D51B82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3C76F" w14:textId="77777777" w:rsidR="00D51B82" w:rsidRPr="00821666" w:rsidRDefault="00D51B82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821666">
              <w:rPr>
                <w:b/>
                <w:bCs/>
                <w:iCs/>
                <w:sz w:val="20"/>
                <w:lang w:val="ro-RO"/>
              </w:rPr>
              <w:t>*V</w:t>
            </w:r>
            <w:r>
              <w:rPr>
                <w:b/>
                <w:bCs/>
                <w:iCs/>
                <w:sz w:val="20"/>
                <w:lang w:val="ro-RO"/>
              </w:rPr>
              <w:t>alabil doar pentru trenurile de marfă remorcate cu locomotive DHC.</w:t>
            </w:r>
          </w:p>
        </w:tc>
      </w:tr>
    </w:tbl>
    <w:p w14:paraId="55C123B8" w14:textId="77777777" w:rsidR="00D51B82" w:rsidRDefault="00D51B82">
      <w:pPr>
        <w:spacing w:before="40" w:after="40" w:line="192" w:lineRule="auto"/>
        <w:ind w:right="57"/>
        <w:rPr>
          <w:sz w:val="20"/>
          <w:szCs w:val="20"/>
          <w:lang w:val="ro-RO"/>
        </w:rPr>
      </w:pPr>
    </w:p>
    <w:p w14:paraId="3FCF9398" w14:textId="77777777" w:rsidR="00D51B82" w:rsidRDefault="00D51B82" w:rsidP="0050463B">
      <w:pPr>
        <w:pStyle w:val="Heading1"/>
        <w:spacing w:line="360" w:lineRule="auto"/>
      </w:pPr>
      <w:r>
        <w:t>LINIA 422</w:t>
      </w:r>
    </w:p>
    <w:p w14:paraId="195DF315" w14:textId="77777777" w:rsidR="00D51B82" w:rsidRDefault="00D51B82" w:rsidP="00A84178">
      <w:pPr>
        <w:pStyle w:val="Heading1"/>
        <w:spacing w:line="360" w:lineRule="auto"/>
        <w:rPr>
          <w:b w:val="0"/>
          <w:bCs w:val="0"/>
          <w:sz w:val="8"/>
        </w:rPr>
      </w:pPr>
      <w:r>
        <w:t>SALVA - SIGHETU MARMAŢIEI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1"/>
        <w:gridCol w:w="754"/>
        <w:gridCol w:w="2204"/>
        <w:gridCol w:w="870"/>
        <w:gridCol w:w="754"/>
        <w:gridCol w:w="870"/>
        <w:gridCol w:w="754"/>
        <w:gridCol w:w="2491"/>
      </w:tblGrid>
      <w:tr w:rsidR="00D51B82" w14:paraId="0A6612C3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31D55" w14:textId="77777777" w:rsidR="00D51B82" w:rsidRDefault="00D51B82" w:rsidP="00D51B8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2244" w14:textId="77777777" w:rsidR="00D51B82" w:rsidRDefault="00D51B8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0834631F" w14:textId="77777777" w:rsidR="00D51B82" w:rsidRDefault="00D51B8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5CA0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411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11A6D677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552B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631F8" w14:textId="77777777" w:rsidR="00D51B82" w:rsidRPr="00077620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7C31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36A6C" w14:textId="77777777" w:rsidR="00D51B82" w:rsidRPr="00077620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685C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62B679A2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A678F" w14:textId="77777777" w:rsidR="00D51B82" w:rsidRDefault="00D51B82" w:rsidP="00D51B8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38C94" w14:textId="77777777" w:rsidR="00D51B82" w:rsidRDefault="00D51B8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28+160</w:t>
            </w:r>
          </w:p>
          <w:p w14:paraId="6E84C302" w14:textId="77777777" w:rsidR="00D51B82" w:rsidRDefault="00D51B8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1B3C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3C236" w14:textId="77777777" w:rsidR="00D51B82" w:rsidRDefault="00D51B82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Telciu - </w:t>
            </w:r>
          </w:p>
          <w:p w14:paraId="12AE5D5F" w14:textId="77777777" w:rsidR="00D51B82" w:rsidRDefault="00D51B82" w:rsidP="00742E3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Dealu Ștefăniței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D17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894B" w14:textId="77777777" w:rsidR="00D51B82" w:rsidRPr="00077620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CD6C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F2D8" w14:textId="77777777" w:rsidR="00D51B82" w:rsidRPr="00077620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C39E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4A5B5B0E" w14:textId="77777777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1B77" w14:textId="77777777" w:rsidR="00D51B82" w:rsidRDefault="00D51B82" w:rsidP="00D51B8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B4F03" w14:textId="77777777" w:rsidR="00D51B82" w:rsidRDefault="00D51B8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2+980</w:t>
            </w:r>
          </w:p>
          <w:p w14:paraId="4A731B6D" w14:textId="77777777" w:rsidR="00D51B82" w:rsidRDefault="00D51B82">
            <w:pPr>
              <w:spacing w:before="20" w:after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00FD2" w14:textId="77777777" w:rsidR="00D51B82" w:rsidRPr="00077620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</w:t>
            </w:r>
            <w:r w:rsidRPr="00077620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BC25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Leordina</w:t>
            </w:r>
            <w:r>
              <w:rPr>
                <w:b/>
                <w:bCs/>
                <w:sz w:val="20"/>
                <w:lang w:val="en-US"/>
              </w:rPr>
              <w:t xml:space="preserve"> –</w:t>
            </w:r>
          </w:p>
          <w:p w14:paraId="527BF972" w14:textId="77777777" w:rsidR="00D51B82" w:rsidRPr="002E25CE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Valea Vişeului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D62D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545BD" w14:textId="77777777" w:rsidR="00D51B82" w:rsidRPr="00077620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1651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EE4F7" w14:textId="77777777" w:rsidR="00D51B82" w:rsidRPr="00077620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29C8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D51B82" w14:paraId="087DB788" w14:textId="77777777">
        <w:trPr>
          <w:cantSplit/>
          <w:trHeight w:val="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0FF87" w14:textId="77777777" w:rsidR="00D51B82" w:rsidRDefault="00D51B82" w:rsidP="00D51B82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B6E8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0CC75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066B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Sighetu Marmației</w:t>
            </w:r>
          </w:p>
          <w:p w14:paraId="3AB2506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26C68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219+607</w:t>
            </w:r>
          </w:p>
          <w:p w14:paraId="6EC5C37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DB4F" w14:textId="77777777" w:rsidR="00D51B82" w:rsidRPr="00077620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538F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66E2F" w14:textId="77777777" w:rsidR="00D51B82" w:rsidRPr="00077620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DEBD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9F68BD6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5275A530" w14:textId="77777777" w:rsidR="00D51B82" w:rsidRDefault="00D51B82" w:rsidP="00380064">
      <w:pPr>
        <w:pStyle w:val="Heading1"/>
        <w:spacing w:line="360" w:lineRule="auto"/>
      </w:pPr>
      <w:r>
        <w:t>LINIA 500</w:t>
      </w:r>
    </w:p>
    <w:p w14:paraId="064F14DB" w14:textId="77777777" w:rsidR="00D51B82" w:rsidRPr="00071303" w:rsidRDefault="00D51B82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D51B82" w14:paraId="1A90F78D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FD70C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B7C3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637F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4C6B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78076E6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50247503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9C21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887C99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9804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B13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B43B3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1171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37C6C41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5964B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8C5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AEDCC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173F2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5249AD4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6F8A717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08E5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3AD0A56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0A13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D7AC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D0D13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B5C7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3A3EE99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D095B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CDCF3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2CF5178B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4EAFD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7CE4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D9A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8B828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DCF7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CE883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0D31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3D68E6F8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4A764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67720" w14:textId="77777777" w:rsidR="00D51B82" w:rsidRDefault="00D51B8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F19F" w14:textId="77777777" w:rsidR="00D51B82" w:rsidRPr="00D33E71" w:rsidRDefault="00D51B8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64949" w14:textId="77777777" w:rsidR="00D51B82" w:rsidRDefault="00D51B82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5E45" w14:textId="77777777" w:rsidR="00D51B82" w:rsidRDefault="00D51B8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545C" w14:textId="77777777" w:rsidR="00D51B82" w:rsidRDefault="00D51B8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0185A" w14:textId="77777777" w:rsidR="00D51B82" w:rsidRDefault="00D51B8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18C300C0" w14:textId="77777777" w:rsidR="00D51B82" w:rsidRDefault="00D51B82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0873E" w14:textId="77777777" w:rsidR="00D51B82" w:rsidRPr="00D33E71" w:rsidRDefault="00D51B82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0FF90" w14:textId="77777777" w:rsidR="00D51B82" w:rsidRDefault="00D51B82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288F958A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17FA6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AEF0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54F1A75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E1B89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32991" w14:textId="77777777" w:rsidR="00D51B82" w:rsidRPr="0008670B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5E3E6E8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1C2201A3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59B9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EAD5E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DF43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EF8F7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1CF6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:rsidRPr="00456545" w14:paraId="1F40B122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9C29" w14:textId="77777777" w:rsidR="00D51B82" w:rsidRPr="00456545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BA03E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5213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7DF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6EF854A0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3624E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F1EA2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ED97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5914C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3E97A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51B82" w:rsidRPr="00456545" w14:paraId="63DC0C53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2797" w14:textId="77777777" w:rsidR="00D51B82" w:rsidRPr="00456545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39535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00BC9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0FD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00095B37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CF1A0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E33C8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710C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E7E26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A58C3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51B82" w:rsidRPr="00456545" w14:paraId="1116EF9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1C40B" w14:textId="77777777" w:rsidR="00D51B82" w:rsidRPr="00456545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7F1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6FCA4575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8ADF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7601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7D2ED68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805E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65BAF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82555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D2922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FF5D6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D51B82" w:rsidRPr="00456545" w14:paraId="03D33836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DCA1" w14:textId="77777777" w:rsidR="00D51B82" w:rsidRPr="00456545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DA7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32FCAA0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D0E1B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2DB33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7F038F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95A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70DEB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DAE5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065FB66" w14:textId="77777777" w:rsidR="00D51B82" w:rsidRPr="00456545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A5019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92F8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F05FD4C" w14:textId="77777777" w:rsidR="00D51B82" w:rsidRPr="00A3090B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:rsidRPr="00456545" w14:paraId="7EFD3DDB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01CCC" w14:textId="77777777" w:rsidR="00D51B82" w:rsidRPr="00456545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AC4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613E8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65A0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3E8F24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AA4351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789560E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B54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DDDD4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3C59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4E70E95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3ECA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9AE38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51B82" w:rsidRPr="00456545" w14:paraId="642062B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FE82" w14:textId="77777777" w:rsidR="00D51B82" w:rsidRPr="00456545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2961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5F561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38D6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6FF5DD9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4182B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D6009C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30CAD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215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DCDF1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24708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8BC564" w14:textId="77777777" w:rsidR="00D51B82" w:rsidRPr="005F21B7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D51B82" w:rsidRPr="00456545" w14:paraId="7D22795C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915EC" w14:textId="77777777" w:rsidR="00D51B82" w:rsidRPr="00456545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AE51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35B7A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93308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35C7A05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EC25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C520E7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F865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1C9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DE91D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4BFF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B677E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D51B82" w:rsidRPr="00456545" w14:paraId="79C1775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B137" w14:textId="77777777" w:rsidR="00D51B82" w:rsidRPr="00456545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948F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04E11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FE06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51A1B85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06B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1B51B41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79780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BD09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EB29B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6DE8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E351A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D51B82" w:rsidRPr="00456545" w14:paraId="16569B28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C63D5" w14:textId="77777777" w:rsidR="00D51B82" w:rsidRPr="00456545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956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68502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9697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2CD05FA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2B74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A6DF35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C19B5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FFD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685F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BDC2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818C9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2BFCA51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D51B82" w14:paraId="2D25321B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B16AA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1360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25BD9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5B3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F0B10F8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6E3D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15AEAE1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6959177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74200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BABD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BB5D7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BBA1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FE0A8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07E6832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31436702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01D395C4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D51B82" w14:paraId="6661A038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0E9B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FDCB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1120A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D37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4D25464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6F74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6849299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59CCAA8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67A0C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4EE0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B9FCA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DD2C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9DC510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541D0B2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7941A4F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D51B82" w14:paraId="4628C416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C691F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9AFD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218C96D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8833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FCFD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66C43CB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115B5198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5DE6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1F960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8975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B8AC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3970B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1664E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D51B82" w14:paraId="767C2C2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74A40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82CF3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F114CD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3A96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5BD8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0D022EA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BDE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C6E0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8456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86CC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C00ED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1D5C3C2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D51B82" w14:paraId="79FD54A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7F1A0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45FD" w14:textId="77777777" w:rsidR="00D51B82" w:rsidRDefault="00D51B8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E3F6" w14:textId="77777777" w:rsidR="00D51B82" w:rsidRDefault="00D51B8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02151" w14:textId="77777777" w:rsidR="00D51B82" w:rsidRDefault="00D51B82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54EB0F2B" w14:textId="77777777" w:rsidR="00D51B82" w:rsidRDefault="00D51B82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1D071" w14:textId="77777777" w:rsidR="00D51B82" w:rsidRDefault="00D51B8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6780" w14:textId="77777777" w:rsidR="00D51B82" w:rsidRDefault="00D51B8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D7B47" w14:textId="77777777" w:rsidR="00D51B82" w:rsidRDefault="00D51B8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93F5493" w14:textId="77777777" w:rsidR="00D51B82" w:rsidRDefault="00D51B82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C2F97" w14:textId="77777777" w:rsidR="00D51B82" w:rsidRPr="00D33E71" w:rsidRDefault="00D51B82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A9CB" w14:textId="77777777" w:rsidR="00D51B82" w:rsidRDefault="00D51B82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1EB0A6D7" w14:textId="77777777" w:rsidR="00D51B82" w:rsidRDefault="00D51B82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D51B82" w14:paraId="4851A878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8C1E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0167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258ABC9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16297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0191D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6E305AB4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49E2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52F0A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74C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4146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7F6B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399F68F5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EE70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3FA3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42B6414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344BD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01D7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32D0869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62B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D0855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5766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18DF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2F97B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5A9AEAF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5A405F04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62BC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971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26009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B129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FF4CBC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954B3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32999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B2D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314DB1C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A3C45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EB25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507E09A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7EE1C10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A0BF2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9278B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D73C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40D8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05C81A7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BE49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C994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B003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1D5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2A1B0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51B82" w14:paraId="7072FBF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79040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5A53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01122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E439B" w14:textId="77777777" w:rsidR="00D51B82" w:rsidRDefault="00D51B82" w:rsidP="009F551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1AD46D9F" w14:textId="77777777" w:rsidR="00D51B82" w:rsidRDefault="00D51B82" w:rsidP="009F551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E3E3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5621B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5A0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167+650</w:t>
            </w:r>
          </w:p>
          <w:p w14:paraId="6157D5E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AF1A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240E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51B82" w14:paraId="40F260ED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9EDA8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F0A4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AA4EF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159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7EE7984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A964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395E2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9B72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3384018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C427B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F54BB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51B82" w14:paraId="3A1B14E9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3984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4597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F6C2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C7554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66DCCF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C009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F3576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2C7D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19A9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35B8" w14:textId="77777777" w:rsidR="00D51B82" w:rsidRPr="00534A55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2F8BBF11" w14:textId="77777777" w:rsidR="00D51B82" w:rsidRPr="00534A55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F2DC63F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D51B82" w14:paraId="35DBD25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E070F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B12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6E650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E522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3FB323E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5E89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8596D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B4E0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DAC40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EC30" w14:textId="77777777" w:rsidR="00D51B82" w:rsidRPr="00534A55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5EB2DE94" w14:textId="77777777" w:rsidR="00D51B82" w:rsidRPr="00534A55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F11B866" w14:textId="77777777" w:rsidR="00D51B82" w:rsidRPr="00534A55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D51B82" w14:paraId="78D642FC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1DAD4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D4D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58C60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2407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72CE029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850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FDCB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25D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4097B14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97971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ACCE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51B82" w14:paraId="280BC44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4A9D1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3A2E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D2195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E044D" w14:textId="77777777" w:rsidR="00D51B82" w:rsidRPr="000C4604" w:rsidRDefault="00D51B82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8007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887F22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3261E98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9E48B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1A14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51981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0353F" w14:textId="77777777" w:rsidR="00D51B82" w:rsidRPr="000C4604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71175B05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D51B82" w14:paraId="216F3E32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B6FB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A26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261B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0717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259BC8E3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6638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56C04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DA8D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45636D0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AFB2B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24EA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51B82" w14:paraId="40ECF103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D77C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4894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7B339C2B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B17FC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3C37D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32FF5AF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0950A2CD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23E6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FFA0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18C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EACBD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A0B5" w14:textId="77777777" w:rsidR="00D51B82" w:rsidRPr="00BB30B6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37315A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711154B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D51B82" w14:paraId="7338E15E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6E0D2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BC53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A6CAF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83FE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410861F3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89C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D9E91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90EE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4885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414A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59F82B6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AD4C6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1930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8C3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673F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731CAD97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5D4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394DB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7F8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46E271E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9407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743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354404BB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50F31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944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1CFA557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CB979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4469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54E2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3D73B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4BA9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7099E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8FFA4" w14:textId="77777777" w:rsidR="00D51B82" w:rsidRPr="000C4604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D51B82" w14:paraId="73E3E652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63EB9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0E8F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4610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D857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6F6A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7A99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2B2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2D4A574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246C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15AC4" w14:textId="77777777" w:rsidR="00D51B82" w:rsidRPr="000C4604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D51B82" w14:paraId="7429E5AA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BED2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287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78D8DE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A095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7B4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494A79F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8F0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E113C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7FC0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1B7C21C3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7F66F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A378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AFCED57" w14:textId="77777777" w:rsidR="00D51B82" w:rsidRPr="006C1F61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5FA48E8B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C9A68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2DC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4BBED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A596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  <w:p w14:paraId="52438F64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0CF2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3DF2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D55E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216+700</w:t>
            </w:r>
          </w:p>
          <w:p w14:paraId="6604D1A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C255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0C55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6C593B">
              <w:rPr>
                <w:b/>
                <w:bCs/>
                <w:i/>
                <w:sz w:val="20"/>
              </w:rPr>
              <w:t>Nesemnalizată pe teren</w:t>
            </w:r>
            <w:r>
              <w:rPr>
                <w:b/>
                <w:bCs/>
                <w:iCs/>
                <w:sz w:val="20"/>
              </w:rPr>
              <w:t xml:space="preserve">, </w:t>
            </w:r>
          </w:p>
          <w:p w14:paraId="0A7F221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st. paralelogram.</w:t>
            </w:r>
          </w:p>
          <w:p w14:paraId="4A4BF937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 xml:space="preserve">Afectează intrări - ieşiri din / pe  linia 500 fir 2 </w:t>
            </w:r>
            <w:r>
              <w:rPr>
                <w:b/>
                <w:bCs/>
                <w:sz w:val="20"/>
              </w:rPr>
              <w:t>Mărăşeşti – Putna Seacă.</w:t>
            </w:r>
          </w:p>
        </w:tc>
      </w:tr>
      <w:tr w:rsidR="00D51B82" w14:paraId="4C94652C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42FC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AB3D" w14:textId="77777777" w:rsidR="00D51B82" w:rsidRDefault="00D51B8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9405D" w14:textId="77777777" w:rsidR="00D51B82" w:rsidRDefault="00D51B8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1DB5" w14:textId="77777777" w:rsidR="00D51B82" w:rsidRDefault="00D51B82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B6E36" w14:textId="77777777" w:rsidR="00D51B82" w:rsidRDefault="00D51B8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FF611" w14:textId="77777777" w:rsidR="00D51B82" w:rsidRDefault="00D51B8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FCBF5" w14:textId="77777777" w:rsidR="00D51B82" w:rsidRDefault="00D51B82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0516C" w14:textId="77777777" w:rsidR="00D51B82" w:rsidRDefault="00D51B82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0406E" w14:textId="77777777" w:rsidR="00D51B82" w:rsidRPr="004143AF" w:rsidRDefault="00D51B82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51B82" w14:paraId="71F5652B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A1F13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710C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BFD0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61794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39183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151A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036F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C974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F2182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51B82" w14:paraId="06D4E486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726DE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036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711EE19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0F66F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AC9FB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71E36AD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7817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A2B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4792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618BBF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0A52F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F8D4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13FC77E" w14:textId="77777777" w:rsidR="00D51B82" w:rsidRPr="00D84BDE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31C6F31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FA18D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7E6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9FEB48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19550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DCDB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548A7947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B69B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371EA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EF1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1C0A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F60D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51B82" w14:paraId="203C041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987B0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730D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9BA5E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F7134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6C46B58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FBE0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94032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A68B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54C1D6F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FE17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8C2F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51B82" w14:paraId="20E398CB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1DC8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4E50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5FF92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A59D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FC5196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C097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26B2EE0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0C77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FD5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7AE1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3D604" w14:textId="77777777" w:rsidR="00D51B82" w:rsidRPr="00534C03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52862DD8" w14:textId="77777777" w:rsidR="00D51B82" w:rsidRPr="00534C03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0099A1D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D51B82" w14:paraId="4C741749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960BD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1127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5B1DE1E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2F9E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C972B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20800D23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4BA40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A0E7A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A477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11D3B430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44BEA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10581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79CD1A3A" w14:textId="77777777" w:rsidR="00D51B82" w:rsidRPr="00D84BDE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17B5CF8A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E1ADF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99E33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4946E56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FA03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30B2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69F844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60A258C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3D08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EB3E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46A5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43A8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0326A" w14:textId="77777777" w:rsidR="00D51B82" w:rsidRPr="001F07B1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62AAD0B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4E1506E1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D51B82" w14:paraId="2F9AF8A9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7A6E4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A56C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054AE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741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0FCAC17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DE9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402712B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C5370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9E13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68EC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3083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499E0D34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4F6D4FCB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D51B82" w14:paraId="7B1D0E67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24408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8E28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96BC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729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2BF62A7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58F0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3B8D8D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367ED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6D54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1BB85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3C14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1A59E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52F77A5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D51B82" w14:paraId="11426631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E8B77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2C6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9FD0E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DE96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B504D7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9A76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758D37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57863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8470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ABCCD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9E0B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4E709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D51B82" w14:paraId="4E3F0763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719A7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FE9D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E213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C30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331FB782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CE4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8F0F3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089D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50F12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FD2B8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783CAF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460F265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D51B82" w14:paraId="5A263423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3FBF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79F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91B67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FF03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75FB93B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1ED8B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2B08E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C273B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9CEA2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912A3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9CE5BB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D51B82" w14:paraId="5D020D08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B10A3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A029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8910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10C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6ADF77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612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8CAF59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CE604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115D3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F087C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545C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4143B1A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D51B82" w14:paraId="4DF32D0F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AD7CE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5C2E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2827E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4D132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D2A588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474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F7F6D33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D016A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08B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719B6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2550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294B56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2DFFEB5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D51B82" w14:paraId="05B19C52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47FDB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9B2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1C930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FBE5" w14:textId="77777777" w:rsidR="00D51B82" w:rsidRPr="00AD0C48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DFF68A5" w14:textId="77777777" w:rsidR="00D51B82" w:rsidRPr="00AD0C48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E3D5D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C64CDD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9554C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A142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252B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FB12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59BC01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3242E0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1E06CB4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D51B82" w14:paraId="72FE8C4C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6B662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F70B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0A22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27D6A" w14:textId="77777777" w:rsidR="00D51B82" w:rsidRDefault="00D51B8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C1214CA" w14:textId="77777777" w:rsidR="00D51B82" w:rsidRDefault="00D51B8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1CB45596" w14:textId="77777777" w:rsidR="00D51B82" w:rsidRDefault="00D51B8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4D442AEA" w14:textId="77777777" w:rsidR="00D51B82" w:rsidRPr="002532C4" w:rsidRDefault="00D51B82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F418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1AECF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2213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41BE0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E4C93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FC61F8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4647344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34AD2F5B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D51B82" w14:paraId="526C49B0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94270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67BD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711A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C58B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C7429D4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59D0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60EDB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49DF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C94E7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90DAD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AE82A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31D84F70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D51B82" w14:paraId="6E4C65BD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3C227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C042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DF33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86C4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7420BB82" w14:textId="77777777" w:rsidR="00D51B82" w:rsidRPr="0037264C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64DC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3C11D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430E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3FC2E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65C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02461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3E4814A2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D51B82" w14:paraId="189C2B7E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EA2B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F1350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DDE6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18184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AF2914C" w14:textId="77777777" w:rsidR="00D51B82" w:rsidRPr="003A070D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D037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B2454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D8F9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A9556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FB2EB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2EFE7C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D51B82" w14:paraId="2E7460FF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D44F5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501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C10BF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B1E11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A6D523C" w14:textId="77777777" w:rsidR="00D51B82" w:rsidRPr="00F401CD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89C6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729484F0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CD882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ACDA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0D5D0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76B5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EBE068E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3B0E4B88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D51B82" w14:paraId="26A7B0ED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E024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8A630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C4280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FF1C9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302B51DC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08F0345A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510E1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53358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AC3B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F4E8A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4EEC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4784E3B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465E31C2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D51B82" w14:paraId="43B2543F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B3896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686B8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0B79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F780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C0ABB79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32C6DFDC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1286B8AA" w14:textId="77777777" w:rsidR="00D51B82" w:rsidRPr="002532C4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71F0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D73FA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73F5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FB9A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EFF7D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0C2F43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267DD07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D51B82" w14:paraId="695BA9D1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BC85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06AB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  <w:p w14:paraId="258BAB7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73F5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7BE2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 xml:space="preserve">St. Adjud </w:t>
            </w:r>
          </w:p>
          <w:p w14:paraId="3FE46CEF" w14:textId="77777777" w:rsidR="00D51B82" w:rsidRDefault="00D51B82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Grupa Tranzit,</w:t>
            </w:r>
          </w:p>
          <w:p w14:paraId="3933F2E1" w14:textId="77777777" w:rsidR="00D51B82" w:rsidRDefault="00D51B82" w:rsidP="004727FB">
            <w:pPr>
              <w:rPr>
                <w:spacing w:val="-4"/>
              </w:rPr>
            </w:pPr>
            <w:r>
              <w:t xml:space="preserve"> </w:t>
            </w:r>
            <w:r w:rsidRPr="0010350B">
              <w:rPr>
                <w:b/>
                <w:bCs/>
                <w:sz w:val="20"/>
                <w:szCs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9645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B9688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A9DF9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B26A3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F222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D70807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10 din </w:t>
            </w:r>
            <w:r w:rsidRPr="005650BF">
              <w:rPr>
                <w:b/>
                <w:bCs/>
                <w:i/>
                <w:iCs/>
                <w:spacing w:val="-4"/>
                <w:sz w:val="20"/>
                <w:szCs w:val="20"/>
              </w:rPr>
              <w:t>St. Adjud</w:t>
            </w:r>
            <w:r>
              <w:rPr>
                <w:b/>
                <w:bCs/>
                <w:i/>
                <w:iCs/>
                <w:sz w:val="20"/>
              </w:rPr>
              <w:t xml:space="preserve"> Cap Y.</w:t>
            </w:r>
          </w:p>
        </w:tc>
      </w:tr>
      <w:tr w:rsidR="00D51B82" w14:paraId="4A74C751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E9662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172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1F0A5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8E82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66DCDD47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1D4A5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78E57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75A0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942AF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FF8F5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6B4EB07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44D56AF3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D51B82" w14:paraId="1317E4A4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3C7F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DEAE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B8D81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74F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803FF2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13E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635E1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DB6D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CB949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D1B8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04260D7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42DF7EFF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D51B82" w14:paraId="791E1CFB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1F8D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3200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8F24E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7F0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405A8144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DF75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715E1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F3F0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1540B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10CC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476B440A" w14:textId="77777777" w:rsidR="00D51B82" w:rsidRPr="00CB3447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D51B82" w14:paraId="18E59137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AB1DD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6155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CC0CF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D8CC2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7F4DB3DB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9E067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2B566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C5B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01CE2DFC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6DAD0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5353B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897F6D9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13505EB9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AF2A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CC356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955A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4991A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25A82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7DE6DB7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DF41F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B00E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FA916" w14:textId="77777777" w:rsidR="00D51B82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B024" w14:textId="77777777" w:rsidR="00D51B82" w:rsidRPr="004143AF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D51B82" w14:paraId="1367F4BF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AC9D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0A880" w14:textId="77777777" w:rsidR="00D51B82" w:rsidRDefault="00D51B8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D0972" w14:textId="77777777" w:rsidR="00D51B82" w:rsidRPr="00D33E71" w:rsidRDefault="00D51B8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0372E" w14:textId="77777777" w:rsidR="00D51B82" w:rsidRDefault="00D51B82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25418E3E" w14:textId="77777777" w:rsidR="00D51B82" w:rsidRDefault="00D51B82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B2A5" w14:textId="77777777" w:rsidR="00D51B82" w:rsidRDefault="00D51B8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440C7" w14:textId="77777777" w:rsidR="00D51B82" w:rsidRDefault="00D51B8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EE29" w14:textId="77777777" w:rsidR="00D51B82" w:rsidRDefault="00D51B82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E4288" w14:textId="77777777" w:rsidR="00D51B82" w:rsidRDefault="00D51B82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B389F" w14:textId="77777777" w:rsidR="00D51B82" w:rsidRPr="004143AF" w:rsidRDefault="00D51B82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D51B82" w14:paraId="6D1C52CE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4F3B8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69364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129FC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48D6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F916EC6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3915A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E111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62BEF" w14:textId="77777777" w:rsidR="00D51B82" w:rsidRDefault="00D51B82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032BD" w14:textId="77777777" w:rsidR="00D51B82" w:rsidRPr="00D33E71" w:rsidRDefault="00D51B82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73801" w14:textId="77777777" w:rsidR="00D51B82" w:rsidRDefault="00D51B82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D51B82" w14:paraId="66ACEA6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9DDF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269B9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520EC5D5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85E3D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4062D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10FDD926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03063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3EE6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DDFD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B03FD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4A28E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D51B82" w14:paraId="44C275F5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D3A1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8947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72EB3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74EE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528D7127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AC2D5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11ACE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E17DD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680FB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EF53A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0EF3C546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40135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39DA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405+400</w:t>
            </w:r>
          </w:p>
          <w:p w14:paraId="21FB33BE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409+200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CC7CE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A0420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Lespezi – Dolhasca, linia 2 directă Dolhasca și Dolhasca - Liteni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D14BE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1A40C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F5745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D606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637E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D51B82" w14:paraId="1677D30B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3C281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9B1EC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6328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7C6C1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5B50B00E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EF00A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B7923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314D2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2A5B7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C26C3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64A35882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81C6C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72365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8A18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FA199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1EE72D32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D9D00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63CC790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0D2DB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5D2A2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E57BD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89AB2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5D955FCB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755C1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1C7D9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C9789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E5C73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B4DA760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B1AE3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3E370F9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1D9B3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96851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3BF6C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35D76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63B14FFC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8C61D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5186F" w14:textId="77777777" w:rsidR="00D51B82" w:rsidRDefault="00D51B8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72242" w14:textId="77777777" w:rsidR="00D51B82" w:rsidRPr="00D33E71" w:rsidRDefault="00D51B8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9FFD8" w14:textId="77777777" w:rsidR="00D51B82" w:rsidRDefault="00D51B82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51B8A7FB" w14:textId="77777777" w:rsidR="00D51B82" w:rsidRDefault="00D51B82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12FF6" w14:textId="77777777" w:rsidR="00D51B82" w:rsidRDefault="00D51B8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269D0CE" w14:textId="77777777" w:rsidR="00D51B82" w:rsidRDefault="00D51B8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C198D" w14:textId="77777777" w:rsidR="00D51B82" w:rsidRPr="00D33E71" w:rsidRDefault="00D51B8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D7DE" w14:textId="77777777" w:rsidR="00D51B82" w:rsidRDefault="00D51B82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2287B" w14:textId="77777777" w:rsidR="00D51B82" w:rsidRPr="00D33E71" w:rsidRDefault="00D51B82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7CAF0" w14:textId="77777777" w:rsidR="00D51B82" w:rsidRDefault="00D51B82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68C4F327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66332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8372E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9942A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5C86E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AB6EE25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AE2D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E58B8AF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CB1DE3A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6EA729F0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E00D859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88110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BF52B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9287F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5A9E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082801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4EF38894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6FCB63EA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D51B82" w14:paraId="190D83C2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115C7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61BD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B5F75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9F680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D827506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04FEE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734E8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55AC8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894D5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2719E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D51B82" w14:paraId="7D8828E1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5649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EF9D3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DC2F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5CA52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0E5F7E10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F03A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AD38E53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FB45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F417C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0D75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1326C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08F4484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54329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E6CCF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13735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FEFAD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226AB0C4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C1ED9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56086E41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1C7AA488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2806C4FB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FA747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1D52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E940D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29894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03ADD8C4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6600E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FC7C3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F5309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18040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181D404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8336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14496C70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5FD1B28B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0ABB5EA2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A220D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92536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57650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8B1E8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0A539167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1959E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5B401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4987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C9E9B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623D5CA0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7486E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89CB" w14:textId="77777777" w:rsidR="00D51B82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CDE74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EDA57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B100D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6FECF365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DC541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283B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3B651C33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B648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B542" w14:textId="77777777" w:rsidR="00D51B82" w:rsidRDefault="00D51B82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10EE7B4C" w14:textId="77777777" w:rsidR="00D51B82" w:rsidRDefault="00D51B82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CCFAD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7FB1D" w14:textId="77777777" w:rsidR="00D51B82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94427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863FD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08FE4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D51B82" w14:paraId="2307368A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5429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3AD71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AE55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A409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15A6A6BE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786B7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9D7DD17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6949A78D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9ADB127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2771F259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F741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57EB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D45F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1200B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241BC531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41F3A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EDEC6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F838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34F36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0D2C6C6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072F2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E67FA8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C56C1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F45E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39436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9C231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5DF6FA19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8B826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715B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28AF3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4C6B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AB56AEE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3FFED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6C0E34A3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62FB2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0C1D1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83609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DB934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D51B82" w14:paraId="6A89C833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74BC" w14:textId="77777777" w:rsidR="00D51B82" w:rsidRDefault="00D51B82" w:rsidP="00D51B82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C4078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1EBD9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BCC5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4773C2B5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3F017E62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4D45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3177A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85AC4" w14:textId="77777777" w:rsidR="00D51B82" w:rsidRDefault="00D51B82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EFAED" w14:textId="77777777" w:rsidR="00D51B82" w:rsidRPr="00D33E71" w:rsidRDefault="00D51B82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D3B54" w14:textId="77777777" w:rsidR="00D51B82" w:rsidRDefault="00D51B82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2D23FB1" w14:textId="77777777" w:rsidR="00D51B82" w:rsidRPr="00BA7DAE" w:rsidRDefault="00D51B82" w:rsidP="000A5D7E">
      <w:pPr>
        <w:tabs>
          <w:tab w:val="left" w:pos="2748"/>
        </w:tabs>
        <w:rPr>
          <w:sz w:val="20"/>
          <w:lang w:val="ro-RO"/>
        </w:rPr>
      </w:pPr>
    </w:p>
    <w:p w14:paraId="2359470F" w14:textId="77777777" w:rsidR="00D51B82" w:rsidRDefault="00D51B82" w:rsidP="007E1810">
      <w:pPr>
        <w:pStyle w:val="Heading1"/>
        <w:spacing w:line="360" w:lineRule="auto"/>
      </w:pPr>
      <w:r>
        <w:t>LINIA 511</w:t>
      </w:r>
    </w:p>
    <w:p w14:paraId="3307CDBC" w14:textId="77777777" w:rsidR="00D51B82" w:rsidRPr="009B4FEF" w:rsidRDefault="00D51B82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D51B82" w14:paraId="483401E7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C837B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CEBE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23403" w14:textId="77777777" w:rsidR="00D51B82" w:rsidRPr="00D33E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23B0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3B5FFAA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084F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69A6B9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5D1F95E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1FC6319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8EE3C" w14:textId="77777777" w:rsidR="00D51B82" w:rsidRPr="00D33E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23C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0602E" w14:textId="77777777" w:rsidR="00D51B82" w:rsidRPr="00D33E71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9FF9" w14:textId="77777777" w:rsidR="00D51B82" w:rsidRPr="009E7CE7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D51B82" w14:paraId="75CCCCA4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9CADF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7938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39A0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298A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4076026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5E4F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366D5ACE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1C41557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C51F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EF8A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5CF98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9EB8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3786372B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3976E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5278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7FA98A2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6EC8A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D3E47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345B02F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D50B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D480E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20BF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0E1A3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CEFF9" w14:textId="77777777" w:rsidR="00D51B82" w:rsidRPr="00193954" w:rsidRDefault="00D51B82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631F016A" w14:textId="77777777" w:rsidR="00D51B82" w:rsidRPr="0017685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15B288D3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F4989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4C93E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8F30A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0A437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2198CD2A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7E038F6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1901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7622111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3F6321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C5FB7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0D4A3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A2CEF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A9DB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2A420370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7B16F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EE4A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7129E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20E77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0F01C79F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D0D0" w14:textId="77777777" w:rsidR="00D51B82" w:rsidRDefault="00D51B8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747EA249" w14:textId="77777777" w:rsidR="00D51B82" w:rsidRDefault="00D51B8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3924CBD9" w14:textId="77777777" w:rsidR="00D51B82" w:rsidRDefault="00D51B8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53AD0B17" w14:textId="77777777" w:rsidR="00D51B82" w:rsidRDefault="00D51B82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F413B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6400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37DAD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9189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76E61A6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A406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346D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12C40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693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214F63C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2AC9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A950A8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E049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9402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5775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B194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1061FC68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B82F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CA1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B17FE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44F3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3C6049C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A10E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6888B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0F93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48539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7ACE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63B7E2EE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E25F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5200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A1A8F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9C95F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0CDF312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696D97E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8967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4361132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849F4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A1BD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AC6DF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C229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162C7A4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9A9C4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28DDB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F99B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C6A2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2DA03E0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8195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17097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93FD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25BDE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B21C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52C0D03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063A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AA72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B52F8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AB8BA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DA018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A18B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92FD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CCC28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0E2F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0D86FA50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F97D4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08A6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DBA7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952B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64F7D18F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122F3DEF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AB4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59229823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F334C4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0E0250A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09DC0E9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8E2D1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4098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EACD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07D6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7D63C7C1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D7D26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6C31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251A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09B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914D4C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60F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8A8D1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11F8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39ACA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6374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39676E3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327F4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0AAC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BCB4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124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39D8A27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E121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9BCAC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8000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5FBD0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2A4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7F5168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06EE58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D51B82" w14:paraId="62F6C244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CF4F9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EDF7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F4DAB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5B8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02CA618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BF63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AF29AF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EE80A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8B55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2E5C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C46E8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B8F0B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D51B82" w14:paraId="2E8C1DE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7903B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505F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C3F5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14A0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5D318E9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903F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135ACA6B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4259E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E17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3526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BF0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8887F2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782C35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D51B82" w14:paraId="233E4C0E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4A73F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04C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1783F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EF1EF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F9450F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3DAB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A9266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F067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8136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4ABC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61B0DB2D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8845D" w14:textId="77777777" w:rsidR="00D51B82" w:rsidRDefault="00D51B82" w:rsidP="00D51B82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A9E02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C6B5F" w14:textId="77777777" w:rsidR="00D51B82" w:rsidRPr="002108A9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001A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294BBA2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1789B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B79C" w14:textId="77777777" w:rsidR="00D51B82" w:rsidRPr="00F02EF7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CCBB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F0DFB" w14:textId="77777777" w:rsidR="00D51B82" w:rsidRPr="00BE2D76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375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58D538DE" w14:textId="77777777" w:rsidR="00D51B82" w:rsidRDefault="00D51B82">
      <w:pPr>
        <w:spacing w:before="40" w:after="40" w:line="192" w:lineRule="auto"/>
        <w:ind w:right="57"/>
        <w:rPr>
          <w:sz w:val="20"/>
          <w:lang w:val="ro-RO"/>
        </w:rPr>
      </w:pPr>
    </w:p>
    <w:p w14:paraId="52826F24" w14:textId="77777777" w:rsidR="00D51B82" w:rsidRDefault="00D51B82" w:rsidP="00072BF3">
      <w:pPr>
        <w:pStyle w:val="Heading1"/>
        <w:spacing w:line="360" w:lineRule="auto"/>
      </w:pPr>
      <w:bookmarkStart w:id="5" w:name="_Hlk182558800"/>
      <w:r>
        <w:t>LINIA 517</w:t>
      </w:r>
    </w:p>
    <w:p w14:paraId="70EEAC24" w14:textId="77777777" w:rsidR="00D51B82" w:rsidRDefault="00D51B82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5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D51B82" w14:paraId="0F2C03AA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EC8C8" w14:textId="77777777" w:rsidR="00D51B82" w:rsidRDefault="00D51B82" w:rsidP="00D51B8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9631E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C5429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6FB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1EB18D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3EE4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815D7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ADE5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014DA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CF55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366A3E06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53F11" w14:textId="77777777" w:rsidR="00D51B82" w:rsidRDefault="00D51B82" w:rsidP="00D51B8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12C64" w14:textId="77777777" w:rsidR="00D51B82" w:rsidRDefault="00D51B8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0E187" w14:textId="77777777" w:rsidR="00D51B82" w:rsidRDefault="00D51B8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8D2C8" w14:textId="77777777" w:rsidR="00D51B82" w:rsidRDefault="00D51B82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2ACB1B39" w14:textId="77777777" w:rsidR="00D51B82" w:rsidRDefault="00D51B82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02802" w14:textId="77777777" w:rsidR="00D51B82" w:rsidRDefault="00D51B8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BA772" w14:textId="77777777" w:rsidR="00D51B82" w:rsidRDefault="00D51B8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AEA3" w14:textId="77777777" w:rsidR="00D51B82" w:rsidRDefault="00D51B82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F5E1D" w14:textId="77777777" w:rsidR="00D51B82" w:rsidRDefault="00D51B82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A292B" w14:textId="77777777" w:rsidR="00D51B82" w:rsidRDefault="00D51B82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5AC0C212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A3922" w14:textId="77777777" w:rsidR="00D51B82" w:rsidRDefault="00D51B82" w:rsidP="00D51B8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95BB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3129B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9ED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4FC2C85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B7FB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8AFD42B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C6B481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5ABA803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3FD5853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54508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35E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907E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CFB8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1F895384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7255A5A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D51B82" w14:paraId="21A9BE71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2149E" w14:textId="77777777" w:rsidR="00D51B82" w:rsidRDefault="00D51B82" w:rsidP="00D51B8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DB05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C342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AA0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86C630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EC10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01510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4F9C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2D2A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8C3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D51B82" w14:paraId="406AB7B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C6F3" w14:textId="77777777" w:rsidR="00D51B82" w:rsidRDefault="00D51B82" w:rsidP="00D51B8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203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797B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D3090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650CC5B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A3A0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EC24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E843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51B3E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0F9D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425A7AC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63AAC" w14:textId="77777777" w:rsidR="00D51B82" w:rsidRDefault="00D51B82" w:rsidP="00D51B8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C0D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12+500</w:t>
            </w:r>
          </w:p>
          <w:p w14:paraId="575492B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E15D4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568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Suceava Vest - Stroiești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D7F0C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FB3C5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603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6E030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3679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inductori la paletele galbene</w:t>
            </w:r>
          </w:p>
        </w:tc>
      </w:tr>
      <w:tr w:rsidR="00D51B82" w14:paraId="2EE690D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5EDFB" w14:textId="77777777" w:rsidR="00D51B82" w:rsidRDefault="00D51B82" w:rsidP="00D51B8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720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3B95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D9B52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6B2C6A9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CA00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C280E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99AEB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9108C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A94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32049D7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3FBF" w14:textId="77777777" w:rsidR="00D51B82" w:rsidRDefault="00D51B82" w:rsidP="00D51B8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6776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1B57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BD403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573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0145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8C8E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21148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DCE01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D51B82" w14:paraId="0D05FBF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A5C76" w14:textId="77777777" w:rsidR="00D51B82" w:rsidRDefault="00D51B82" w:rsidP="00D51B82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0078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0E11F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940E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6E1B7AD6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4684B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6E61C528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37D58D6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D4FB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D60D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33FD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936B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399F8CD1" w14:textId="77777777" w:rsidR="00D51B82" w:rsidRDefault="00D51B82" w:rsidP="00F232A2">
      <w:pPr>
        <w:spacing w:before="40" w:after="40" w:line="192" w:lineRule="auto"/>
        <w:ind w:right="57"/>
        <w:rPr>
          <w:sz w:val="20"/>
          <w:lang w:val="ro-RO"/>
        </w:rPr>
      </w:pPr>
    </w:p>
    <w:p w14:paraId="72238171" w14:textId="77777777" w:rsidR="00D51B82" w:rsidRDefault="00D51B82" w:rsidP="00DE3370">
      <w:pPr>
        <w:pStyle w:val="Heading1"/>
        <w:spacing w:line="360" w:lineRule="auto"/>
      </w:pPr>
      <w:r>
        <w:t>LINIA 610</w:t>
      </w:r>
    </w:p>
    <w:p w14:paraId="5729C895" w14:textId="77777777" w:rsidR="00D51B82" w:rsidRDefault="00D51B82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D51B82" w14:paraId="0F4D8295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0D1C5" w14:textId="77777777" w:rsidR="00D51B82" w:rsidRDefault="00D51B82" w:rsidP="00D51B8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C6402" w14:textId="77777777" w:rsidR="00D51B82" w:rsidRDefault="00D51B8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57ADD" w14:textId="77777777" w:rsidR="00D51B82" w:rsidRPr="00F81D6F" w:rsidRDefault="00D51B8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5DD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24777D49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E293F" w14:textId="77777777" w:rsidR="00D51B82" w:rsidRDefault="00D51B8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551138E" w14:textId="77777777" w:rsidR="00D51B82" w:rsidRDefault="00D51B8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6267F4DE" w14:textId="77777777" w:rsidR="00D51B82" w:rsidRDefault="00D51B8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4929D106" w14:textId="77777777" w:rsidR="00D51B82" w:rsidRDefault="00D51B82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4ADFE" w14:textId="77777777" w:rsidR="00D51B82" w:rsidRPr="00F81D6F" w:rsidRDefault="00D51B8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C8CF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B7762" w14:textId="77777777" w:rsidR="00D51B82" w:rsidRPr="00F81D6F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F975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D51B82" w14:paraId="3EB75223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346B" w14:textId="77777777" w:rsidR="00D51B82" w:rsidRDefault="00D51B82" w:rsidP="00D51B8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2BFB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2B1D0" w14:textId="77777777" w:rsidR="00D51B82" w:rsidRPr="00F81D6F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C77F0" w14:textId="77777777" w:rsidR="00D51B82" w:rsidRDefault="00D51B8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C822A4D" w14:textId="77777777" w:rsidR="00D51B82" w:rsidRDefault="00D51B8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D860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E2C251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0E96EBB3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4EDCE26E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77CD7" w14:textId="77777777" w:rsidR="00D51B82" w:rsidRPr="00F81D6F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D06A4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4A6CF" w14:textId="77777777" w:rsidR="00D51B82" w:rsidRPr="00F81D6F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15F5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D51B82" w14:paraId="507F1F3E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E567" w14:textId="77777777" w:rsidR="00D51B82" w:rsidRDefault="00D51B82" w:rsidP="00D51B8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6E57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4FC35" w14:textId="77777777" w:rsidR="00D51B82" w:rsidRPr="00F81D6F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C8015" w14:textId="77777777" w:rsidR="00D51B82" w:rsidRDefault="00D51B8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128A5ECD" w14:textId="77777777" w:rsidR="00D51B82" w:rsidRDefault="00D51B8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6163A8A6" w14:textId="77777777" w:rsidR="00D51B82" w:rsidRDefault="00D51B8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9E1C3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6E089" w14:textId="77777777" w:rsidR="00D51B82" w:rsidRPr="00F81D6F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DAC9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23F8" w14:textId="77777777" w:rsidR="00D51B82" w:rsidRPr="00F81D6F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E977E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283691AB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D51B82" w14:paraId="3873529A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6A5C" w14:textId="77777777" w:rsidR="00D51B82" w:rsidRDefault="00D51B82" w:rsidP="00D51B82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32748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6E986" w14:textId="77777777" w:rsidR="00D51B82" w:rsidRPr="00F81D6F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97087" w14:textId="77777777" w:rsidR="00D51B82" w:rsidRDefault="00D51B8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13BEC363" w14:textId="77777777" w:rsidR="00D51B82" w:rsidRDefault="00D51B8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665D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5F15B681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F075FF5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925D4" w14:textId="77777777" w:rsidR="00D51B82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CF81A" w14:textId="77777777" w:rsidR="00D51B82" w:rsidRDefault="00D51B8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DF3A" w14:textId="77777777" w:rsidR="00D51B82" w:rsidRPr="00F81D6F" w:rsidRDefault="00D51B8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E8F7C" w14:textId="77777777" w:rsidR="00D51B82" w:rsidRDefault="00D51B8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3B34AD85" w14:textId="77777777" w:rsidR="00D51B82" w:rsidRPr="00F54A4F" w:rsidRDefault="00D51B82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6EF19D68" w14:textId="77777777" w:rsidR="00D51B82" w:rsidRPr="00C60E02" w:rsidRDefault="00D51B82">
      <w:pPr>
        <w:tabs>
          <w:tab w:val="left" w:pos="3768"/>
        </w:tabs>
        <w:rPr>
          <w:sz w:val="20"/>
          <w:szCs w:val="20"/>
          <w:lang w:val="ro-RO"/>
        </w:rPr>
      </w:pPr>
    </w:p>
    <w:p w14:paraId="5B1B956E" w14:textId="77777777" w:rsidR="00D51B82" w:rsidRPr="00C21F42" w:rsidRDefault="00D51B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4C4070A8" w14:textId="77777777" w:rsidR="00D51B82" w:rsidRPr="00C21F42" w:rsidRDefault="00D51B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5F2EB2BF" w14:textId="77777777" w:rsidR="00D51B82" w:rsidRPr="00C21F42" w:rsidRDefault="00D51B82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1D8C41CD" w14:textId="77777777" w:rsidR="00D51B82" w:rsidRPr="00C21F42" w:rsidRDefault="00D51B82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28C504FB" w14:textId="77777777" w:rsidR="00D51B82" w:rsidRDefault="00D51B82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295CCACE" w14:textId="77777777" w:rsidR="00D51B82" w:rsidRPr="00C21F42" w:rsidRDefault="00D51B82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67DD0E76" w14:textId="77777777" w:rsidR="00D51B82" w:rsidRPr="00C21F42" w:rsidRDefault="00D51B82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2680A59A" w14:textId="77777777" w:rsidR="00D51B82" w:rsidRPr="00C21F42" w:rsidRDefault="00D51B82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305DCB87" w14:textId="77777777" w:rsidR="00D51B82" w:rsidRPr="00C21F42" w:rsidRDefault="00D51B82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1795BCA1" w14:textId="77777777" w:rsidR="00FB37F1" w:rsidRPr="00221572" w:rsidRDefault="00FB37F1" w:rsidP="00221572"/>
    <w:sectPr w:rsidR="00FB37F1" w:rsidRPr="00221572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71178" w14:textId="77777777" w:rsidR="00E772EB" w:rsidRDefault="00E772EB">
      <w:r>
        <w:separator/>
      </w:r>
    </w:p>
  </w:endnote>
  <w:endnote w:type="continuationSeparator" w:id="0">
    <w:p w14:paraId="1B895244" w14:textId="77777777" w:rsidR="00E772EB" w:rsidRDefault="00E77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4684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8634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49DE1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40D26" w14:textId="77777777" w:rsidR="00E772EB" w:rsidRDefault="00E772EB">
      <w:r>
        <w:separator/>
      </w:r>
    </w:p>
  </w:footnote>
  <w:footnote w:type="continuationSeparator" w:id="0">
    <w:p w14:paraId="13DE3631" w14:textId="77777777" w:rsidR="00E772EB" w:rsidRDefault="00E772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03F0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C6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93F7D7" w14:textId="570B23BC" w:rsidR="006F5073" w:rsidRDefault="00247522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3029B7">
      <w:rPr>
        <w:b/>
        <w:bCs/>
        <w:i/>
        <w:iCs/>
        <w:sz w:val="22"/>
      </w:rPr>
      <w:t>decada 21-31 august 2026</w:t>
    </w:r>
  </w:p>
  <w:p w14:paraId="7F97AAEC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E81764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8852C4C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8015686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661105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4BCEC9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ECE2B6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066435F6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D76D78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33793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661B372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1FE43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B83781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A2B6D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4E1213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C18624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3E7F35E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143BF47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0DD0E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2013D3A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3ACA90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1DD6430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559357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6A6500A1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FD60EA2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11FC372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13DC353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01F1A632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49E6F44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7A3386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BB83B5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5C828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AD052E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50912C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822323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2EE0EB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1B8A54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3A88FB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D1F7358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9BC03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7B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02BE85FA" w14:textId="3ED7295A" w:rsidR="00004110" w:rsidRPr="00A048AC" w:rsidRDefault="00247522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3029B7">
      <w:rPr>
        <w:b/>
        <w:bCs/>
        <w:i/>
        <w:iCs/>
        <w:sz w:val="22"/>
      </w:rPr>
      <w:t>decada 21-31 august 2026</w:t>
    </w:r>
  </w:p>
  <w:p w14:paraId="622674DA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85DAF67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3D1EFBF4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68B48B17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48EE2F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5E6727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4C12C25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1C77224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FA66B3">
      <w:rPr>
        <w:rStyle w:val="PageNumber"/>
        <w:b/>
        <w:bCs/>
      </w:rPr>
      <w:t>CLUJ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A2294F1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B729BBB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6CD27C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77CDFA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C9BFC8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732B29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2EFAEB1B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6B1A3BE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6878151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1CE9C1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E467AF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00E91F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A7B26D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18DA1C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21834F6E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58AF6C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7F2A213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0E4A541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488C6E7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E436FE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C27A3B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7BF836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92213C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B5D02E5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7A44E9F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40D0E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3E8BE82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0BB8A224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531089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231D3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F25703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A4F03F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58CD1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DC1A0F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848C58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5ACE7C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85651AD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71AF0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D2757"/>
    <w:multiLevelType w:val="hybridMultilevel"/>
    <w:tmpl w:val="B1E64440"/>
    <w:lvl w:ilvl="0" w:tplc="3BB4EA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D575CC7"/>
    <w:multiLevelType w:val="hybridMultilevel"/>
    <w:tmpl w:val="EE0CEA1E"/>
    <w:lvl w:ilvl="0" w:tplc="555ABA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22B0054A"/>
    <w:multiLevelType w:val="hybridMultilevel"/>
    <w:tmpl w:val="2542C974"/>
    <w:lvl w:ilvl="0" w:tplc="0ECAC86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2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3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6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17" w15:restartNumberingAfterBreak="0">
    <w:nsid w:val="418A19CA"/>
    <w:multiLevelType w:val="hybridMultilevel"/>
    <w:tmpl w:val="CB5C2382"/>
    <w:lvl w:ilvl="0" w:tplc="FF620DF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0" w15:restartNumberingAfterBreak="0">
    <w:nsid w:val="499354ED"/>
    <w:multiLevelType w:val="hybridMultilevel"/>
    <w:tmpl w:val="806401F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41B6202"/>
    <w:multiLevelType w:val="hybridMultilevel"/>
    <w:tmpl w:val="0CEC1D60"/>
    <w:lvl w:ilvl="0" w:tplc="815AEF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2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3" w15:restartNumberingAfterBreak="0">
    <w:nsid w:val="599E4534"/>
    <w:multiLevelType w:val="hybridMultilevel"/>
    <w:tmpl w:val="556C70CC"/>
    <w:lvl w:ilvl="0" w:tplc="EAF8B7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5D2C203F"/>
    <w:multiLevelType w:val="hybridMultilevel"/>
    <w:tmpl w:val="550869D4"/>
    <w:lvl w:ilvl="0" w:tplc="7D2EED80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8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6F096BC8"/>
    <w:multiLevelType w:val="hybridMultilevel"/>
    <w:tmpl w:val="6CFA0C06"/>
    <w:lvl w:ilvl="0" w:tplc="81809D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70845803"/>
    <w:multiLevelType w:val="hybridMultilevel"/>
    <w:tmpl w:val="A0E2A2D2"/>
    <w:lvl w:ilvl="0" w:tplc="4DC4B17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2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3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num w:numId="1" w16cid:durableId="75127274">
    <w:abstractNumId w:val="18"/>
  </w:num>
  <w:num w:numId="2" w16cid:durableId="49425750">
    <w:abstractNumId w:val="20"/>
  </w:num>
  <w:num w:numId="3" w16cid:durableId="1084766755">
    <w:abstractNumId w:val="24"/>
  </w:num>
  <w:num w:numId="4" w16cid:durableId="925267448">
    <w:abstractNumId w:val="16"/>
  </w:num>
  <w:num w:numId="5" w16cid:durableId="2121487831">
    <w:abstractNumId w:val="27"/>
  </w:num>
  <w:num w:numId="6" w16cid:durableId="500585142">
    <w:abstractNumId w:val="11"/>
  </w:num>
  <w:num w:numId="7" w16cid:durableId="702445140">
    <w:abstractNumId w:val="15"/>
  </w:num>
  <w:num w:numId="8" w16cid:durableId="814104230">
    <w:abstractNumId w:val="6"/>
  </w:num>
  <w:num w:numId="9" w16cid:durableId="1252155767">
    <w:abstractNumId w:val="2"/>
  </w:num>
  <w:num w:numId="10" w16cid:durableId="1849248932">
    <w:abstractNumId w:val="26"/>
  </w:num>
  <w:num w:numId="11" w16cid:durableId="19207109">
    <w:abstractNumId w:val="5"/>
  </w:num>
  <w:num w:numId="12" w16cid:durableId="1236934328">
    <w:abstractNumId w:val="32"/>
  </w:num>
  <w:num w:numId="13" w16cid:durableId="1870335516">
    <w:abstractNumId w:val="30"/>
  </w:num>
  <w:num w:numId="14" w16cid:durableId="2014606414">
    <w:abstractNumId w:val="13"/>
  </w:num>
  <w:num w:numId="15" w16cid:durableId="1359816668">
    <w:abstractNumId w:val="25"/>
  </w:num>
  <w:num w:numId="16" w16cid:durableId="1912083846">
    <w:abstractNumId w:val="22"/>
  </w:num>
  <w:num w:numId="17" w16cid:durableId="176165324">
    <w:abstractNumId w:val="10"/>
  </w:num>
  <w:num w:numId="18" w16cid:durableId="1631859490">
    <w:abstractNumId w:val="9"/>
  </w:num>
  <w:num w:numId="19" w16cid:durableId="943655160">
    <w:abstractNumId w:val="1"/>
  </w:num>
  <w:num w:numId="20" w16cid:durableId="163017956">
    <w:abstractNumId w:val="31"/>
  </w:num>
  <w:num w:numId="21" w16cid:durableId="910503826">
    <w:abstractNumId w:val="14"/>
  </w:num>
  <w:num w:numId="22" w16cid:durableId="1685790779">
    <w:abstractNumId w:val="29"/>
  </w:num>
  <w:num w:numId="23" w16cid:durableId="1729650970">
    <w:abstractNumId w:val="28"/>
  </w:num>
  <w:num w:numId="24" w16cid:durableId="377441754">
    <w:abstractNumId w:val="12"/>
  </w:num>
  <w:num w:numId="25" w16cid:durableId="1220871115">
    <w:abstractNumId w:val="3"/>
  </w:num>
  <w:num w:numId="26" w16cid:durableId="729811093">
    <w:abstractNumId w:val="21"/>
  </w:num>
  <w:num w:numId="27" w16cid:durableId="854537712">
    <w:abstractNumId w:val="7"/>
  </w:num>
  <w:num w:numId="28" w16cid:durableId="287666559">
    <w:abstractNumId w:val="8"/>
  </w:num>
  <w:num w:numId="29" w16cid:durableId="1543710383">
    <w:abstractNumId w:val="33"/>
  </w:num>
  <w:num w:numId="30" w16cid:durableId="1635136514">
    <w:abstractNumId w:val="34"/>
  </w:num>
  <w:num w:numId="31" w16cid:durableId="1514875602">
    <w:abstractNumId w:val="4"/>
  </w:num>
  <w:num w:numId="32" w16cid:durableId="225380356">
    <w:abstractNumId w:val="19"/>
  </w:num>
  <w:num w:numId="33" w16cid:durableId="1139152006">
    <w:abstractNumId w:val="23"/>
  </w:num>
  <w:num w:numId="34" w16cid:durableId="307369690">
    <w:abstractNumId w:val="0"/>
  </w:num>
  <w:num w:numId="35" w16cid:durableId="139465997">
    <w:abstractNumId w:val="1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CSXepqL74T9RoD8BUnVc3dHhy72qm/CUebDgJDRiLBmhu96CK3Sql5HFInxIFYd80bVA2KyUG0sk06SQPP0QfA==" w:salt="0FEU/Wsbhf++g+vwkMJZUQ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2A6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20BA"/>
    <w:rsid w:val="000128FF"/>
    <w:rsid w:val="00012BA4"/>
    <w:rsid w:val="000139C0"/>
    <w:rsid w:val="00013BE5"/>
    <w:rsid w:val="00013C88"/>
    <w:rsid w:val="00014794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0FE4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26"/>
    <w:rsid w:val="000777D5"/>
    <w:rsid w:val="00077CD8"/>
    <w:rsid w:val="000801D8"/>
    <w:rsid w:val="000802CC"/>
    <w:rsid w:val="00080842"/>
    <w:rsid w:val="000825A4"/>
    <w:rsid w:val="00082704"/>
    <w:rsid w:val="00082FD6"/>
    <w:rsid w:val="00083EBE"/>
    <w:rsid w:val="00083F1D"/>
    <w:rsid w:val="00084633"/>
    <w:rsid w:val="000849CE"/>
    <w:rsid w:val="000851FF"/>
    <w:rsid w:val="00085260"/>
    <w:rsid w:val="000853B2"/>
    <w:rsid w:val="00085588"/>
    <w:rsid w:val="00086325"/>
    <w:rsid w:val="00086881"/>
    <w:rsid w:val="00086AE3"/>
    <w:rsid w:val="00087050"/>
    <w:rsid w:val="000879B5"/>
    <w:rsid w:val="00087C80"/>
    <w:rsid w:val="000902A4"/>
    <w:rsid w:val="000907E7"/>
    <w:rsid w:val="00090B80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4FC1"/>
    <w:rsid w:val="00095336"/>
    <w:rsid w:val="0009552E"/>
    <w:rsid w:val="000959A0"/>
    <w:rsid w:val="00095CE6"/>
    <w:rsid w:val="00095F9C"/>
    <w:rsid w:val="000961E6"/>
    <w:rsid w:val="00096240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5B7"/>
    <w:rsid w:val="000B07F2"/>
    <w:rsid w:val="000B0A2E"/>
    <w:rsid w:val="000B113B"/>
    <w:rsid w:val="000B1216"/>
    <w:rsid w:val="000B154F"/>
    <w:rsid w:val="000B188F"/>
    <w:rsid w:val="000B200D"/>
    <w:rsid w:val="000B2858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C80"/>
    <w:rsid w:val="000B5F2E"/>
    <w:rsid w:val="000B63BF"/>
    <w:rsid w:val="000B6418"/>
    <w:rsid w:val="000B646D"/>
    <w:rsid w:val="000B69C5"/>
    <w:rsid w:val="000B6BCA"/>
    <w:rsid w:val="000B787E"/>
    <w:rsid w:val="000B7B54"/>
    <w:rsid w:val="000C03A6"/>
    <w:rsid w:val="000C1818"/>
    <w:rsid w:val="000C1E72"/>
    <w:rsid w:val="000C2475"/>
    <w:rsid w:val="000C25DE"/>
    <w:rsid w:val="000C28CD"/>
    <w:rsid w:val="000C2E98"/>
    <w:rsid w:val="000C2EF9"/>
    <w:rsid w:val="000C348B"/>
    <w:rsid w:val="000C3B89"/>
    <w:rsid w:val="000C40D3"/>
    <w:rsid w:val="000C41ED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480"/>
    <w:rsid w:val="000D3E8C"/>
    <w:rsid w:val="000D43BC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208"/>
    <w:rsid w:val="000D6601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0E7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3B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59E"/>
    <w:rsid w:val="000F5BE4"/>
    <w:rsid w:val="000F5D67"/>
    <w:rsid w:val="000F6D5C"/>
    <w:rsid w:val="000F7405"/>
    <w:rsid w:val="000F7607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631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5D9"/>
    <w:rsid w:val="00141BC2"/>
    <w:rsid w:val="00141F1A"/>
    <w:rsid w:val="00142D8C"/>
    <w:rsid w:val="00142EB5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6E"/>
    <w:rsid w:val="00153B5E"/>
    <w:rsid w:val="00153CBE"/>
    <w:rsid w:val="00153E52"/>
    <w:rsid w:val="00153F0A"/>
    <w:rsid w:val="0015418D"/>
    <w:rsid w:val="00154FB1"/>
    <w:rsid w:val="0015515E"/>
    <w:rsid w:val="00155A29"/>
    <w:rsid w:val="00155A9B"/>
    <w:rsid w:val="00155C5D"/>
    <w:rsid w:val="001564C5"/>
    <w:rsid w:val="00156C1E"/>
    <w:rsid w:val="0015738F"/>
    <w:rsid w:val="001574C6"/>
    <w:rsid w:val="00157965"/>
    <w:rsid w:val="00160C92"/>
    <w:rsid w:val="001616EC"/>
    <w:rsid w:val="00161B3A"/>
    <w:rsid w:val="00161EA6"/>
    <w:rsid w:val="00162E5A"/>
    <w:rsid w:val="00162FEC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94D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593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1D71"/>
    <w:rsid w:val="00181F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7F3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223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601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3D3C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708"/>
    <w:rsid w:val="001E3C85"/>
    <w:rsid w:val="001E482D"/>
    <w:rsid w:val="001E4BCB"/>
    <w:rsid w:val="001E5587"/>
    <w:rsid w:val="001E5AB2"/>
    <w:rsid w:val="001E5C07"/>
    <w:rsid w:val="001E5D1F"/>
    <w:rsid w:val="001E5F39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20"/>
    <w:rsid w:val="001F593A"/>
    <w:rsid w:val="001F59DF"/>
    <w:rsid w:val="001F6013"/>
    <w:rsid w:val="001F60E8"/>
    <w:rsid w:val="001F7B56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C4F"/>
    <w:rsid w:val="00212DDB"/>
    <w:rsid w:val="002131B5"/>
    <w:rsid w:val="00213918"/>
    <w:rsid w:val="00213E69"/>
    <w:rsid w:val="00214EEE"/>
    <w:rsid w:val="00215495"/>
    <w:rsid w:val="00215C57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572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75"/>
    <w:rsid w:val="002255F0"/>
    <w:rsid w:val="002259D9"/>
    <w:rsid w:val="00225E66"/>
    <w:rsid w:val="00226167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7F2"/>
    <w:rsid w:val="0023385B"/>
    <w:rsid w:val="00233925"/>
    <w:rsid w:val="00233E40"/>
    <w:rsid w:val="002342F8"/>
    <w:rsid w:val="002346DB"/>
    <w:rsid w:val="00234B3D"/>
    <w:rsid w:val="00234FDE"/>
    <w:rsid w:val="002354BB"/>
    <w:rsid w:val="002355C9"/>
    <w:rsid w:val="002357E0"/>
    <w:rsid w:val="00236800"/>
    <w:rsid w:val="00236882"/>
    <w:rsid w:val="00236BF4"/>
    <w:rsid w:val="00236D79"/>
    <w:rsid w:val="00236D8A"/>
    <w:rsid w:val="00237063"/>
    <w:rsid w:val="0023712C"/>
    <w:rsid w:val="002376A9"/>
    <w:rsid w:val="002379C2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6578"/>
    <w:rsid w:val="00247522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410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FF5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1207"/>
    <w:rsid w:val="002913DB"/>
    <w:rsid w:val="002913DE"/>
    <w:rsid w:val="0029164E"/>
    <w:rsid w:val="00291AC6"/>
    <w:rsid w:val="002920B4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8F5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6A6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878"/>
    <w:rsid w:val="002A7AF0"/>
    <w:rsid w:val="002B03AB"/>
    <w:rsid w:val="002B0F89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E16"/>
    <w:rsid w:val="002C0160"/>
    <w:rsid w:val="002C0860"/>
    <w:rsid w:val="002C08C3"/>
    <w:rsid w:val="002C0C16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C7520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B54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576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AA9"/>
    <w:rsid w:val="002E3B3C"/>
    <w:rsid w:val="002E4218"/>
    <w:rsid w:val="002E46CA"/>
    <w:rsid w:val="002E491F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84D"/>
    <w:rsid w:val="002F0A27"/>
    <w:rsid w:val="002F0CAA"/>
    <w:rsid w:val="002F1BE0"/>
    <w:rsid w:val="002F1E27"/>
    <w:rsid w:val="002F228A"/>
    <w:rsid w:val="002F2B8C"/>
    <w:rsid w:val="002F2D5A"/>
    <w:rsid w:val="002F2E70"/>
    <w:rsid w:val="002F2F0F"/>
    <w:rsid w:val="002F32E9"/>
    <w:rsid w:val="002F3A58"/>
    <w:rsid w:val="002F3EF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2F7B9C"/>
    <w:rsid w:val="003003CD"/>
    <w:rsid w:val="00300AD4"/>
    <w:rsid w:val="0030105C"/>
    <w:rsid w:val="00301156"/>
    <w:rsid w:val="0030139A"/>
    <w:rsid w:val="003021C0"/>
    <w:rsid w:val="003029B7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108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6DCB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3DB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6AE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A59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5AB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32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449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752A"/>
    <w:rsid w:val="0037795B"/>
    <w:rsid w:val="00377D41"/>
    <w:rsid w:val="00380361"/>
    <w:rsid w:val="0038051A"/>
    <w:rsid w:val="00380A53"/>
    <w:rsid w:val="00380B87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2A6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96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BB1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363"/>
    <w:rsid w:val="003D25FD"/>
    <w:rsid w:val="003D27CA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0DCB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3330"/>
    <w:rsid w:val="00413E32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20A5C"/>
    <w:rsid w:val="00420DA8"/>
    <w:rsid w:val="00421352"/>
    <w:rsid w:val="0042146D"/>
    <w:rsid w:val="00421E44"/>
    <w:rsid w:val="0042291B"/>
    <w:rsid w:val="00422AAD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3BF4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E65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AA6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BA7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447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8722B"/>
    <w:rsid w:val="00487414"/>
    <w:rsid w:val="00487DE7"/>
    <w:rsid w:val="004903BD"/>
    <w:rsid w:val="00490F9C"/>
    <w:rsid w:val="00491A53"/>
    <w:rsid w:val="00491B8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6B2"/>
    <w:rsid w:val="004A19F3"/>
    <w:rsid w:val="004A1B81"/>
    <w:rsid w:val="004A2AB5"/>
    <w:rsid w:val="004A31E9"/>
    <w:rsid w:val="004A3813"/>
    <w:rsid w:val="004A3AC0"/>
    <w:rsid w:val="004A444B"/>
    <w:rsid w:val="004A4813"/>
    <w:rsid w:val="004A4A2E"/>
    <w:rsid w:val="004A4AA3"/>
    <w:rsid w:val="004A4FF6"/>
    <w:rsid w:val="004A51EC"/>
    <w:rsid w:val="004A5CBF"/>
    <w:rsid w:val="004A5E8B"/>
    <w:rsid w:val="004A5F5C"/>
    <w:rsid w:val="004A640D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2FDA"/>
    <w:rsid w:val="004B37D8"/>
    <w:rsid w:val="004B3E8E"/>
    <w:rsid w:val="004B3F50"/>
    <w:rsid w:val="004B4332"/>
    <w:rsid w:val="004B4517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54"/>
    <w:rsid w:val="004C1A33"/>
    <w:rsid w:val="004C2352"/>
    <w:rsid w:val="004C2521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6B7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17F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49B1"/>
    <w:rsid w:val="004F5072"/>
    <w:rsid w:val="004F544D"/>
    <w:rsid w:val="004F59C0"/>
    <w:rsid w:val="004F6550"/>
    <w:rsid w:val="004F69AA"/>
    <w:rsid w:val="004F6A65"/>
    <w:rsid w:val="004F6EE8"/>
    <w:rsid w:val="004F7101"/>
    <w:rsid w:val="004F7F04"/>
    <w:rsid w:val="00500041"/>
    <w:rsid w:val="00500A2A"/>
    <w:rsid w:val="00500D40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3C6"/>
    <w:rsid w:val="00503438"/>
    <w:rsid w:val="005036E7"/>
    <w:rsid w:val="00503E38"/>
    <w:rsid w:val="0050439E"/>
    <w:rsid w:val="00504483"/>
    <w:rsid w:val="00504C8D"/>
    <w:rsid w:val="00504CF3"/>
    <w:rsid w:val="00504E77"/>
    <w:rsid w:val="005051E9"/>
    <w:rsid w:val="00505754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B06"/>
    <w:rsid w:val="00511D51"/>
    <w:rsid w:val="005120B2"/>
    <w:rsid w:val="005127A1"/>
    <w:rsid w:val="00513317"/>
    <w:rsid w:val="00513682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B1D"/>
    <w:rsid w:val="00534F3A"/>
    <w:rsid w:val="00535011"/>
    <w:rsid w:val="005359E6"/>
    <w:rsid w:val="00535C17"/>
    <w:rsid w:val="00536920"/>
    <w:rsid w:val="00536AB3"/>
    <w:rsid w:val="005379C4"/>
    <w:rsid w:val="00537ABD"/>
    <w:rsid w:val="0054001D"/>
    <w:rsid w:val="00540051"/>
    <w:rsid w:val="005406C7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4FCB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2D17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6D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6E9E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25F"/>
    <w:rsid w:val="005B36DE"/>
    <w:rsid w:val="005B3755"/>
    <w:rsid w:val="005B3AC3"/>
    <w:rsid w:val="005B3AEC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6BC"/>
    <w:rsid w:val="005C3A1C"/>
    <w:rsid w:val="005C3C68"/>
    <w:rsid w:val="005C3D71"/>
    <w:rsid w:val="005C3DBE"/>
    <w:rsid w:val="005C3EA9"/>
    <w:rsid w:val="005C40DB"/>
    <w:rsid w:val="005C4CFF"/>
    <w:rsid w:val="005C5546"/>
    <w:rsid w:val="005C58A9"/>
    <w:rsid w:val="005C58DA"/>
    <w:rsid w:val="005C5997"/>
    <w:rsid w:val="005C5E05"/>
    <w:rsid w:val="005C6082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717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6F2"/>
    <w:rsid w:val="005E37C3"/>
    <w:rsid w:val="005E37DA"/>
    <w:rsid w:val="005E3A61"/>
    <w:rsid w:val="005E4114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701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CEF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07E60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4C3"/>
    <w:rsid w:val="00613C25"/>
    <w:rsid w:val="00613E25"/>
    <w:rsid w:val="006141B9"/>
    <w:rsid w:val="006142C0"/>
    <w:rsid w:val="006149AD"/>
    <w:rsid w:val="00614F82"/>
    <w:rsid w:val="00614F8C"/>
    <w:rsid w:val="006162E8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2BE"/>
    <w:rsid w:val="00633A46"/>
    <w:rsid w:val="00634FC4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84E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3CC"/>
    <w:rsid w:val="0066447B"/>
    <w:rsid w:val="00664C47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2C2"/>
    <w:rsid w:val="006756FE"/>
    <w:rsid w:val="00675C56"/>
    <w:rsid w:val="00676983"/>
    <w:rsid w:val="00676F93"/>
    <w:rsid w:val="00677279"/>
    <w:rsid w:val="00680488"/>
    <w:rsid w:val="00680DAF"/>
    <w:rsid w:val="00680F30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5FF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6AD7"/>
    <w:rsid w:val="006A6CA3"/>
    <w:rsid w:val="006B00B2"/>
    <w:rsid w:val="006B0113"/>
    <w:rsid w:val="006B0200"/>
    <w:rsid w:val="006B0426"/>
    <w:rsid w:val="006B0CB3"/>
    <w:rsid w:val="006B12A8"/>
    <w:rsid w:val="006B1583"/>
    <w:rsid w:val="006B20B4"/>
    <w:rsid w:val="006B26F3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116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36E6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5BE6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41E0"/>
    <w:rsid w:val="007256AA"/>
    <w:rsid w:val="00725750"/>
    <w:rsid w:val="00725DC0"/>
    <w:rsid w:val="00726BD7"/>
    <w:rsid w:val="00726F28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40278"/>
    <w:rsid w:val="0074056E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2DB"/>
    <w:rsid w:val="00754566"/>
    <w:rsid w:val="007545C4"/>
    <w:rsid w:val="0075468B"/>
    <w:rsid w:val="0075491A"/>
    <w:rsid w:val="0075526B"/>
    <w:rsid w:val="007555CE"/>
    <w:rsid w:val="00755756"/>
    <w:rsid w:val="00755796"/>
    <w:rsid w:val="00755C4C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0F"/>
    <w:rsid w:val="00763379"/>
    <w:rsid w:val="007636B1"/>
    <w:rsid w:val="007636D3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5D"/>
    <w:rsid w:val="00770813"/>
    <w:rsid w:val="007709D9"/>
    <w:rsid w:val="00770B9C"/>
    <w:rsid w:val="00770C75"/>
    <w:rsid w:val="00770DA0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F86"/>
    <w:rsid w:val="007860E2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5A72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B2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45"/>
    <w:rsid w:val="007C168B"/>
    <w:rsid w:val="007C1772"/>
    <w:rsid w:val="007C1BCF"/>
    <w:rsid w:val="007C1CAF"/>
    <w:rsid w:val="007C1ED2"/>
    <w:rsid w:val="007C1F0F"/>
    <w:rsid w:val="007C25A7"/>
    <w:rsid w:val="007C27FB"/>
    <w:rsid w:val="007C28C6"/>
    <w:rsid w:val="007C2C5A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DB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5F89"/>
    <w:rsid w:val="007D6598"/>
    <w:rsid w:val="007D6641"/>
    <w:rsid w:val="007D78CE"/>
    <w:rsid w:val="007D7C72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B88"/>
    <w:rsid w:val="007E5EA8"/>
    <w:rsid w:val="007E601C"/>
    <w:rsid w:val="007E6100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1C69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4AEB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525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9E0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27AB9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4CFD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2FE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4828"/>
    <w:rsid w:val="0085545B"/>
    <w:rsid w:val="00855CEA"/>
    <w:rsid w:val="00855D96"/>
    <w:rsid w:val="00855E41"/>
    <w:rsid w:val="0085660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0AFD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970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892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BE9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2EE"/>
    <w:rsid w:val="008A055A"/>
    <w:rsid w:val="008A0EE0"/>
    <w:rsid w:val="008A1531"/>
    <w:rsid w:val="008A1BF2"/>
    <w:rsid w:val="008A1E91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2706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04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55B"/>
    <w:rsid w:val="008D6AC9"/>
    <w:rsid w:val="008D7699"/>
    <w:rsid w:val="008D773F"/>
    <w:rsid w:val="008D791D"/>
    <w:rsid w:val="008D7C13"/>
    <w:rsid w:val="008E0542"/>
    <w:rsid w:val="008E13ED"/>
    <w:rsid w:val="008E1AAC"/>
    <w:rsid w:val="008E1F1C"/>
    <w:rsid w:val="008E235C"/>
    <w:rsid w:val="008E2565"/>
    <w:rsid w:val="008E2FF5"/>
    <w:rsid w:val="008E31B5"/>
    <w:rsid w:val="008E32AC"/>
    <w:rsid w:val="008E347E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3B2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1E31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471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78F"/>
    <w:rsid w:val="00936DED"/>
    <w:rsid w:val="00936E9C"/>
    <w:rsid w:val="00936EE0"/>
    <w:rsid w:val="009370E1"/>
    <w:rsid w:val="00937107"/>
    <w:rsid w:val="00937868"/>
    <w:rsid w:val="00937CEE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2FB2"/>
    <w:rsid w:val="0095338F"/>
    <w:rsid w:val="0095395D"/>
    <w:rsid w:val="00953B8C"/>
    <w:rsid w:val="009544F8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57CEF"/>
    <w:rsid w:val="00960302"/>
    <w:rsid w:val="009603AD"/>
    <w:rsid w:val="009604A7"/>
    <w:rsid w:val="00960876"/>
    <w:rsid w:val="00960AC8"/>
    <w:rsid w:val="0096106D"/>
    <w:rsid w:val="00961372"/>
    <w:rsid w:val="00961457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A18"/>
    <w:rsid w:val="00970B8D"/>
    <w:rsid w:val="00970EE8"/>
    <w:rsid w:val="0097188D"/>
    <w:rsid w:val="00971B72"/>
    <w:rsid w:val="00971C49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B64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BC9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44"/>
    <w:rsid w:val="009A3863"/>
    <w:rsid w:val="009A3F58"/>
    <w:rsid w:val="009A43E8"/>
    <w:rsid w:val="009A443C"/>
    <w:rsid w:val="009A47E4"/>
    <w:rsid w:val="009A4BDE"/>
    <w:rsid w:val="009A4E7D"/>
    <w:rsid w:val="009A4EEF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056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0B1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A46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CB6"/>
    <w:rsid w:val="00A06E4C"/>
    <w:rsid w:val="00A07355"/>
    <w:rsid w:val="00A07A50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3C6F"/>
    <w:rsid w:val="00A14093"/>
    <w:rsid w:val="00A14E7D"/>
    <w:rsid w:val="00A1506E"/>
    <w:rsid w:val="00A1603E"/>
    <w:rsid w:val="00A16071"/>
    <w:rsid w:val="00A16C2E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6AE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35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1E6E"/>
    <w:rsid w:val="00A7205F"/>
    <w:rsid w:val="00A724B6"/>
    <w:rsid w:val="00A72621"/>
    <w:rsid w:val="00A728A5"/>
    <w:rsid w:val="00A73685"/>
    <w:rsid w:val="00A73698"/>
    <w:rsid w:val="00A7382C"/>
    <w:rsid w:val="00A73F5C"/>
    <w:rsid w:val="00A744AB"/>
    <w:rsid w:val="00A752E7"/>
    <w:rsid w:val="00A75FDF"/>
    <w:rsid w:val="00A76147"/>
    <w:rsid w:val="00A7636D"/>
    <w:rsid w:val="00A76668"/>
    <w:rsid w:val="00A76F8C"/>
    <w:rsid w:val="00A772FB"/>
    <w:rsid w:val="00A8001A"/>
    <w:rsid w:val="00A80B6A"/>
    <w:rsid w:val="00A80EF8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29E"/>
    <w:rsid w:val="00A9068F"/>
    <w:rsid w:val="00A90882"/>
    <w:rsid w:val="00A914AA"/>
    <w:rsid w:val="00A9162E"/>
    <w:rsid w:val="00A918BA"/>
    <w:rsid w:val="00A91A03"/>
    <w:rsid w:val="00A91DB6"/>
    <w:rsid w:val="00A91E78"/>
    <w:rsid w:val="00A92048"/>
    <w:rsid w:val="00A92329"/>
    <w:rsid w:val="00A92830"/>
    <w:rsid w:val="00A92AB0"/>
    <w:rsid w:val="00A92C6A"/>
    <w:rsid w:val="00A93588"/>
    <w:rsid w:val="00A936B7"/>
    <w:rsid w:val="00A9486F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D39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769"/>
    <w:rsid w:val="00AB7D5C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05A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BC"/>
    <w:rsid w:val="00B029C2"/>
    <w:rsid w:val="00B02EC1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1AC0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0AC9"/>
    <w:rsid w:val="00B2104E"/>
    <w:rsid w:val="00B21214"/>
    <w:rsid w:val="00B215CF"/>
    <w:rsid w:val="00B215EB"/>
    <w:rsid w:val="00B216CC"/>
    <w:rsid w:val="00B217D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8D3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549"/>
    <w:rsid w:val="00B4473E"/>
    <w:rsid w:val="00B45038"/>
    <w:rsid w:val="00B45065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75B1"/>
    <w:rsid w:val="00B57AEC"/>
    <w:rsid w:val="00B60034"/>
    <w:rsid w:val="00B60042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6FC"/>
    <w:rsid w:val="00B77D21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7F0"/>
    <w:rsid w:val="00B82E86"/>
    <w:rsid w:val="00B830EF"/>
    <w:rsid w:val="00B8320F"/>
    <w:rsid w:val="00B845F7"/>
    <w:rsid w:val="00B846C8"/>
    <w:rsid w:val="00B84B1D"/>
    <w:rsid w:val="00B851A6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571"/>
    <w:rsid w:val="00BA38D5"/>
    <w:rsid w:val="00BA3A79"/>
    <w:rsid w:val="00BA3EBB"/>
    <w:rsid w:val="00BA3F04"/>
    <w:rsid w:val="00BA46FD"/>
    <w:rsid w:val="00BA4D9F"/>
    <w:rsid w:val="00BA4DEE"/>
    <w:rsid w:val="00BA5049"/>
    <w:rsid w:val="00BA5139"/>
    <w:rsid w:val="00BA51F8"/>
    <w:rsid w:val="00BA559A"/>
    <w:rsid w:val="00BA5F25"/>
    <w:rsid w:val="00BA5F9F"/>
    <w:rsid w:val="00BA61B0"/>
    <w:rsid w:val="00BA6815"/>
    <w:rsid w:val="00BA6E21"/>
    <w:rsid w:val="00BA6F9C"/>
    <w:rsid w:val="00BA74D9"/>
    <w:rsid w:val="00BA78C2"/>
    <w:rsid w:val="00BA7E79"/>
    <w:rsid w:val="00BB03DA"/>
    <w:rsid w:val="00BB06C9"/>
    <w:rsid w:val="00BB0B25"/>
    <w:rsid w:val="00BB0C0C"/>
    <w:rsid w:val="00BB0D65"/>
    <w:rsid w:val="00BB0ED3"/>
    <w:rsid w:val="00BB10D2"/>
    <w:rsid w:val="00BB1457"/>
    <w:rsid w:val="00BB14C0"/>
    <w:rsid w:val="00BB1D61"/>
    <w:rsid w:val="00BB24D6"/>
    <w:rsid w:val="00BB26C9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EEB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520"/>
    <w:rsid w:val="00BE5B5C"/>
    <w:rsid w:val="00BE64D2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B83"/>
    <w:rsid w:val="00C04EE8"/>
    <w:rsid w:val="00C0524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46E"/>
    <w:rsid w:val="00C12C23"/>
    <w:rsid w:val="00C12CDF"/>
    <w:rsid w:val="00C13220"/>
    <w:rsid w:val="00C132F5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9A5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A43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FD9"/>
    <w:rsid w:val="00C40968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47E5D"/>
    <w:rsid w:val="00C50114"/>
    <w:rsid w:val="00C50202"/>
    <w:rsid w:val="00C50739"/>
    <w:rsid w:val="00C50A5D"/>
    <w:rsid w:val="00C51101"/>
    <w:rsid w:val="00C5172D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046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650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225"/>
    <w:rsid w:val="00C7133D"/>
    <w:rsid w:val="00C71A90"/>
    <w:rsid w:val="00C71B1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6FC6"/>
    <w:rsid w:val="00C77310"/>
    <w:rsid w:val="00C77430"/>
    <w:rsid w:val="00C77477"/>
    <w:rsid w:val="00C774C2"/>
    <w:rsid w:val="00C77508"/>
    <w:rsid w:val="00C775D3"/>
    <w:rsid w:val="00C77A46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97F93"/>
    <w:rsid w:val="00CA0316"/>
    <w:rsid w:val="00CA11E7"/>
    <w:rsid w:val="00CA1FA6"/>
    <w:rsid w:val="00CA27F8"/>
    <w:rsid w:val="00CA281E"/>
    <w:rsid w:val="00CA2C58"/>
    <w:rsid w:val="00CA4229"/>
    <w:rsid w:val="00CA49EF"/>
    <w:rsid w:val="00CA4A7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5E0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BA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C20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FAE"/>
    <w:rsid w:val="00CD1185"/>
    <w:rsid w:val="00CD1229"/>
    <w:rsid w:val="00CD15BB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1"/>
    <w:rsid w:val="00CD4E46"/>
    <w:rsid w:val="00CD54EB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2063"/>
    <w:rsid w:val="00CE248A"/>
    <w:rsid w:val="00CE2CAB"/>
    <w:rsid w:val="00CE2D12"/>
    <w:rsid w:val="00CE3A23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229"/>
    <w:rsid w:val="00CF038A"/>
    <w:rsid w:val="00CF0D79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221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6BC8"/>
    <w:rsid w:val="00D0785B"/>
    <w:rsid w:val="00D10596"/>
    <w:rsid w:val="00D10886"/>
    <w:rsid w:val="00D110D8"/>
    <w:rsid w:val="00D11A1B"/>
    <w:rsid w:val="00D12959"/>
    <w:rsid w:val="00D13085"/>
    <w:rsid w:val="00D130B2"/>
    <w:rsid w:val="00D1310A"/>
    <w:rsid w:val="00D1316C"/>
    <w:rsid w:val="00D13834"/>
    <w:rsid w:val="00D14996"/>
    <w:rsid w:val="00D14E2A"/>
    <w:rsid w:val="00D14F89"/>
    <w:rsid w:val="00D1542C"/>
    <w:rsid w:val="00D1549C"/>
    <w:rsid w:val="00D15A0F"/>
    <w:rsid w:val="00D162FA"/>
    <w:rsid w:val="00D16B06"/>
    <w:rsid w:val="00D16E5F"/>
    <w:rsid w:val="00D170E6"/>
    <w:rsid w:val="00D17FE9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4E34"/>
    <w:rsid w:val="00D2517B"/>
    <w:rsid w:val="00D25D3F"/>
    <w:rsid w:val="00D267D8"/>
    <w:rsid w:val="00D267FC"/>
    <w:rsid w:val="00D26959"/>
    <w:rsid w:val="00D2698C"/>
    <w:rsid w:val="00D26A3A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FD7"/>
    <w:rsid w:val="00D37152"/>
    <w:rsid w:val="00D37D86"/>
    <w:rsid w:val="00D37EEE"/>
    <w:rsid w:val="00D405C2"/>
    <w:rsid w:val="00D408D4"/>
    <w:rsid w:val="00D40CF8"/>
    <w:rsid w:val="00D410AE"/>
    <w:rsid w:val="00D41282"/>
    <w:rsid w:val="00D41396"/>
    <w:rsid w:val="00D4163B"/>
    <w:rsid w:val="00D41BF1"/>
    <w:rsid w:val="00D4222F"/>
    <w:rsid w:val="00D4230D"/>
    <w:rsid w:val="00D4284C"/>
    <w:rsid w:val="00D43026"/>
    <w:rsid w:val="00D43046"/>
    <w:rsid w:val="00D431FB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EE6"/>
    <w:rsid w:val="00D47088"/>
    <w:rsid w:val="00D47167"/>
    <w:rsid w:val="00D4733B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B82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234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19D"/>
    <w:rsid w:val="00D66202"/>
    <w:rsid w:val="00D667DA"/>
    <w:rsid w:val="00D669DE"/>
    <w:rsid w:val="00D66C3E"/>
    <w:rsid w:val="00D671B2"/>
    <w:rsid w:val="00D67515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ACA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289"/>
    <w:rsid w:val="00D877C7"/>
    <w:rsid w:val="00D87935"/>
    <w:rsid w:val="00D87A41"/>
    <w:rsid w:val="00D87ACB"/>
    <w:rsid w:val="00D90A2A"/>
    <w:rsid w:val="00D91AB0"/>
    <w:rsid w:val="00D91D7B"/>
    <w:rsid w:val="00D91F3B"/>
    <w:rsid w:val="00D920C4"/>
    <w:rsid w:val="00D922F4"/>
    <w:rsid w:val="00D9292F"/>
    <w:rsid w:val="00D92BA7"/>
    <w:rsid w:val="00D92CD8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BBB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FF0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35B8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3E65"/>
    <w:rsid w:val="00DE4768"/>
    <w:rsid w:val="00DE6513"/>
    <w:rsid w:val="00DE6673"/>
    <w:rsid w:val="00DE69A4"/>
    <w:rsid w:val="00DE7B82"/>
    <w:rsid w:val="00DE7C3B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F8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92F"/>
    <w:rsid w:val="00E02AA3"/>
    <w:rsid w:val="00E02ED4"/>
    <w:rsid w:val="00E036F4"/>
    <w:rsid w:val="00E03AAD"/>
    <w:rsid w:val="00E03E6A"/>
    <w:rsid w:val="00E04387"/>
    <w:rsid w:val="00E04404"/>
    <w:rsid w:val="00E0475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349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AA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2EB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593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06A"/>
    <w:rsid w:val="00E864A5"/>
    <w:rsid w:val="00E86509"/>
    <w:rsid w:val="00E868CF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979FA"/>
    <w:rsid w:val="00EA0446"/>
    <w:rsid w:val="00EA0C63"/>
    <w:rsid w:val="00EA103E"/>
    <w:rsid w:val="00EA12E9"/>
    <w:rsid w:val="00EA16C9"/>
    <w:rsid w:val="00EA1A17"/>
    <w:rsid w:val="00EA1F0A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11E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58A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07B44"/>
    <w:rsid w:val="00F10501"/>
    <w:rsid w:val="00F10B7D"/>
    <w:rsid w:val="00F10CB6"/>
    <w:rsid w:val="00F10EA0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17D71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1CDE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50B"/>
    <w:rsid w:val="00F37721"/>
    <w:rsid w:val="00F37D6D"/>
    <w:rsid w:val="00F402E4"/>
    <w:rsid w:val="00F403A8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696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172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3B4"/>
    <w:rsid w:val="00F82A9C"/>
    <w:rsid w:val="00F830B8"/>
    <w:rsid w:val="00F8314A"/>
    <w:rsid w:val="00F83579"/>
    <w:rsid w:val="00F837B0"/>
    <w:rsid w:val="00F83C09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1F5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6B3"/>
    <w:rsid w:val="00FA689D"/>
    <w:rsid w:val="00FA690C"/>
    <w:rsid w:val="00FA7087"/>
    <w:rsid w:val="00FA7464"/>
    <w:rsid w:val="00FA7905"/>
    <w:rsid w:val="00FA7BB1"/>
    <w:rsid w:val="00FB0D6C"/>
    <w:rsid w:val="00FB1026"/>
    <w:rsid w:val="00FB1838"/>
    <w:rsid w:val="00FB184A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65"/>
    <w:rsid w:val="00FC267E"/>
    <w:rsid w:val="00FC2712"/>
    <w:rsid w:val="00FC28FC"/>
    <w:rsid w:val="00FC33DA"/>
    <w:rsid w:val="00FC3837"/>
    <w:rsid w:val="00FC3B83"/>
    <w:rsid w:val="00FC4907"/>
    <w:rsid w:val="00FC4B96"/>
    <w:rsid w:val="00FC53D0"/>
    <w:rsid w:val="00FC57CC"/>
    <w:rsid w:val="00FC592A"/>
    <w:rsid w:val="00FC5AE5"/>
    <w:rsid w:val="00FC6BF4"/>
    <w:rsid w:val="00FC7030"/>
    <w:rsid w:val="00FC7D57"/>
    <w:rsid w:val="00FD0A24"/>
    <w:rsid w:val="00FD0C33"/>
    <w:rsid w:val="00FD0E64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5150"/>
    <w:rsid w:val="00FD64C2"/>
    <w:rsid w:val="00FD684F"/>
    <w:rsid w:val="00FD6C01"/>
    <w:rsid w:val="00FD7585"/>
    <w:rsid w:val="00FD7941"/>
    <w:rsid w:val="00FD797F"/>
    <w:rsid w:val="00FD7C78"/>
    <w:rsid w:val="00FE02FC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B7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F9EA3C1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6E5BE6"/>
    <w:pPr>
      <w:numPr>
        <w:numId w:val="34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2</TotalTime>
  <Pages>1</Pages>
  <Words>13581</Words>
  <Characters>77415</Characters>
  <Application>Microsoft Office Word</Application>
  <DocSecurity>0</DocSecurity>
  <Lines>645</Lines>
  <Paragraphs>181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90815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2012-08-09T05:47:00Z</cp:lastPrinted>
  <dcterms:created xsi:type="dcterms:W3CDTF">2026-08-12T07:19:00Z</dcterms:created>
  <dcterms:modified xsi:type="dcterms:W3CDTF">2026-08-12T08:44:00Z</dcterms:modified>
</cp:coreProperties>
</file>