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26773" w14:textId="77777777" w:rsidR="003F05D0" w:rsidRPr="00B26C8D" w:rsidRDefault="003F05D0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B26C8D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7D52DADB" w14:textId="6F939179" w:rsidR="003F05D0" w:rsidRPr="00B26C8D" w:rsidRDefault="003F05D0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B26C8D">
        <w:rPr>
          <w:b/>
          <w:sz w:val="16"/>
          <w:szCs w:val="16"/>
          <w:lang w:val="ro-RO"/>
        </w:rPr>
        <w:t xml:space="preserve"> (de la pagina 1 la pagina )</w:t>
      </w:r>
    </w:p>
    <w:p w14:paraId="6EA30050" w14:textId="77777777" w:rsidR="003F05D0" w:rsidRDefault="003F05D0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7E4FE788" w14:textId="77777777" w:rsidR="003F05D0" w:rsidRDefault="003F05D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5A7250F4" w14:textId="77777777" w:rsidR="003F05D0" w:rsidRDefault="003F05D0">
      <w:pPr>
        <w:jc w:val="center"/>
        <w:rPr>
          <w:sz w:val="28"/>
        </w:rPr>
      </w:pPr>
    </w:p>
    <w:p w14:paraId="6E9886EA" w14:textId="77777777" w:rsidR="003F05D0" w:rsidRDefault="003F05D0">
      <w:pPr>
        <w:jc w:val="center"/>
        <w:rPr>
          <w:sz w:val="28"/>
        </w:rPr>
      </w:pPr>
    </w:p>
    <w:p w14:paraId="6C7CBCE3" w14:textId="77777777" w:rsidR="003F05D0" w:rsidRDefault="003F05D0">
      <w:pPr>
        <w:jc w:val="center"/>
        <w:rPr>
          <w:sz w:val="28"/>
        </w:rPr>
      </w:pPr>
    </w:p>
    <w:p w14:paraId="79B4B9BC" w14:textId="77777777" w:rsidR="003F05D0" w:rsidRDefault="003F05D0">
      <w:pPr>
        <w:jc w:val="center"/>
        <w:rPr>
          <w:sz w:val="28"/>
        </w:rPr>
      </w:pPr>
    </w:p>
    <w:p w14:paraId="2546513E" w14:textId="77777777" w:rsidR="003F05D0" w:rsidRDefault="003F05D0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CLUJ</w:t>
      </w:r>
    </w:p>
    <w:p w14:paraId="15A77963" w14:textId="77777777" w:rsidR="003F05D0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28E74D6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54E897D7" w14:textId="77777777" w:rsidR="003F05D0" w:rsidRDefault="003F05D0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7A15FAE1" w14:textId="77777777" w:rsidR="003F05D0" w:rsidRDefault="003F05D0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septembrie 2026</w:t>
      </w:r>
    </w:p>
    <w:p w14:paraId="38467988" w14:textId="77777777" w:rsidR="003F05D0" w:rsidRDefault="003F05D0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3F05D0" w14:paraId="34B916CD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02B1308D" w14:textId="77777777" w:rsidR="003F05D0" w:rsidRDefault="003F05D0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62A0320A" w14:textId="77777777" w:rsidR="003F05D0" w:rsidRDefault="003F05D0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36AC98E8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1672BCA6" w14:textId="77777777" w:rsidR="003F05D0" w:rsidRDefault="003F05D0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4ABBE0E7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4AFEB64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BE61D45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15FD8D8D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3B2C1784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258EECC2" w14:textId="77777777" w:rsidR="003F05D0" w:rsidRDefault="003F05D0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771DA517" w14:textId="77777777" w:rsidR="003F05D0" w:rsidRDefault="003F05D0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475362A9" w14:textId="77777777" w:rsidR="003F05D0" w:rsidRDefault="003F05D0" w:rsidP="00E046C7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64FCB83F" w14:textId="77777777" w:rsidR="003F05D0" w:rsidRDefault="003F05D0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4E353455" w14:textId="77777777" w:rsidR="003F05D0" w:rsidRDefault="003F05D0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6A258CD9" w14:textId="77777777" w:rsidR="003F05D0" w:rsidRDefault="003F05D0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3D995738" w14:textId="77777777" w:rsidR="003F05D0" w:rsidRDefault="003F05D0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3EB3D8E2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4943244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4591E37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39E8F0B5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38672998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68B37DE3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48F16D38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70F7CB91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D496BCA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3F05D0" w14:paraId="42971E02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3BAC7809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6285C8A2" w14:textId="77777777" w:rsidR="003F05D0" w:rsidRDefault="003F05D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16EE71D" w14:textId="77777777" w:rsidR="003F05D0" w:rsidRDefault="003F05D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56A50B77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14B5BC75" w14:textId="77777777" w:rsidR="003F05D0" w:rsidRDefault="003F05D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B0BA162" w14:textId="77777777" w:rsidR="003F05D0" w:rsidRDefault="003F05D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283AEE04" w14:textId="77777777" w:rsidR="003F05D0" w:rsidRDefault="003F05D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7C9D8E1" w14:textId="77777777" w:rsidR="003F05D0" w:rsidRDefault="003F05D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1592303E" w14:textId="77777777" w:rsidR="003F05D0" w:rsidRDefault="003F05D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45181C8" w14:textId="77777777" w:rsidR="003F05D0" w:rsidRDefault="003F05D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65ECA587" w14:textId="77777777" w:rsidR="003F05D0" w:rsidRDefault="003F05D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3A671722" w14:textId="77777777" w:rsidR="003F05D0" w:rsidRDefault="003F05D0">
      <w:pPr>
        <w:spacing w:line="192" w:lineRule="auto"/>
        <w:jc w:val="center"/>
      </w:pPr>
    </w:p>
    <w:p w14:paraId="1FEF361D" w14:textId="77777777" w:rsidR="003F05D0" w:rsidRDefault="003F05D0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36FBCA4E" w14:textId="77777777" w:rsidR="003F05D0" w:rsidRPr="006310EB" w:rsidRDefault="003F05D0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48CEF05" w14:textId="77777777" w:rsidR="003F05D0" w:rsidRPr="006310EB" w:rsidRDefault="003F05D0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5DBA871B" w14:textId="77777777" w:rsidR="003F05D0" w:rsidRPr="006310EB" w:rsidRDefault="003F05D0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5A4E64A5" w14:textId="77777777" w:rsidR="003F05D0" w:rsidRPr="00A8307A" w:rsidRDefault="003F05D0" w:rsidP="00516DD3">
      <w:pPr>
        <w:pStyle w:val="Heading1"/>
        <w:spacing w:line="360" w:lineRule="auto"/>
      </w:pPr>
      <w:r w:rsidRPr="00A8307A">
        <w:t>LINIA 100</w:t>
      </w:r>
    </w:p>
    <w:p w14:paraId="0C77FC9D" w14:textId="77777777" w:rsidR="003F05D0" w:rsidRPr="00A8307A" w:rsidRDefault="003F05D0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3F05D0" w:rsidRPr="00AB76B4" w14:paraId="4B8C92A7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2D15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72E8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01AF3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26C16E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5D77B0B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825EB" w14:textId="77777777" w:rsidR="003F05D0" w:rsidRPr="00AB76B4" w:rsidRDefault="003F05D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5F388CE" w14:textId="77777777" w:rsidR="003F05D0" w:rsidRPr="00AB76B4" w:rsidRDefault="003F05D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417E8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60DA7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68893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23F1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273CE30B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FD63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FAE4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EE38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1C12FA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410E599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50430" w14:textId="77777777" w:rsidR="003F05D0" w:rsidRPr="00AB76B4" w:rsidRDefault="003F05D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DBE649B" w14:textId="77777777" w:rsidR="003F05D0" w:rsidRPr="00AB76B4" w:rsidRDefault="003F05D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6468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BA58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AA7CD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4494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7E49187F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EEF31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B0E9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C280C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594919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2561DC6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0F8AB" w14:textId="77777777" w:rsidR="003F05D0" w:rsidRPr="00AB76B4" w:rsidRDefault="003F05D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02107365" w14:textId="77777777" w:rsidR="003F05D0" w:rsidRPr="00AB76B4" w:rsidRDefault="003F05D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790CE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B01A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A89AD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0AC48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8E1859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3F05D0" w:rsidRPr="00AB76B4" w14:paraId="72EAD6E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DBE3D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81EF9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9171C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489983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83618AC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D4F7C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F0916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C5DF2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CD54C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F89E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161387F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862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0545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14C5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EAE700" w14:textId="77777777" w:rsidR="003F05D0" w:rsidRPr="00AB76B4" w:rsidRDefault="003F05D0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3AC975C" w14:textId="77777777" w:rsidR="003F05D0" w:rsidRPr="00AB76B4" w:rsidRDefault="003F05D0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76C47" w14:textId="77777777" w:rsidR="003F05D0" w:rsidRPr="00AB76B4" w:rsidRDefault="003F05D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C41C10C" w14:textId="77777777" w:rsidR="003F05D0" w:rsidRPr="00AB76B4" w:rsidRDefault="003F05D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3197E0B9" w14:textId="77777777" w:rsidR="003F05D0" w:rsidRPr="00AB76B4" w:rsidRDefault="003F05D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A94DA52" w14:textId="77777777" w:rsidR="003F05D0" w:rsidRPr="00AB76B4" w:rsidRDefault="003F05D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84FB6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6BD61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BF7EC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2EFB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1042EA0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D173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3E8C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585AF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568CBA" w14:textId="77777777" w:rsidR="003F05D0" w:rsidRPr="00AB76B4" w:rsidRDefault="003F05D0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16182AE" w14:textId="77777777" w:rsidR="003F05D0" w:rsidRPr="00AB76B4" w:rsidRDefault="003F05D0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F0F25" w14:textId="77777777" w:rsidR="003F05D0" w:rsidRPr="00AB76B4" w:rsidRDefault="003F05D0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C54F8A6" w14:textId="77777777" w:rsidR="003F05D0" w:rsidRPr="00AB76B4" w:rsidRDefault="003F05D0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3DBF6" w14:textId="77777777" w:rsidR="003F05D0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A362C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D0C9B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948E3" w14:textId="77777777" w:rsidR="003F05D0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3DF73F" w14:textId="77777777" w:rsidR="003F05D0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3F05D0" w:rsidRPr="00AB76B4" w14:paraId="34D506E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F21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F525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7BD49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256AE4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0C8290B6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07F64E78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CF57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2701C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3C8C1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25D93AC7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0B3A5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88221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3F05D0" w:rsidRPr="00AB76B4" w14:paraId="65219AB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A5E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96ECC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36CC5BA8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503D0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D01CD9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1EEFAC51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6BB26016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D22D4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DFC27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F358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5D303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CF8CC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152E5B07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9ABA2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A4C6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2E4FE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A78D42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75E30486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213189EF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5560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28AA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E44B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4530149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2264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3CB62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753B655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6C8A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C6F7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DA019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B38D76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0746D26B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3119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6829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D495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3E1C1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87DB5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7634379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8E1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47C4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F5FF1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009656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1A944FC4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4C2A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56D7B0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5416ACD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4F27FE4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10CFE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C4AD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FB010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211C1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8FFEF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3F05D0" w:rsidRPr="00AB76B4" w14:paraId="51659509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6A11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F7AA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02298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ABEC38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109219BB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1D84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3D2C0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8BBE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CA66B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91E2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E5A7D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3F05D0" w:rsidRPr="00AB76B4" w14:paraId="3563B07A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36C9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A7D8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5BEF851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23274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E65738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0FACD956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751A717C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0999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FD1FF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815A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47938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B3E58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5D56AA4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6117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9A1B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E5B0E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C7CC93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04000EDB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11469DCF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0D528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E39E5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FE248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5638A0B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9C3E0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C41D7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22A2BF49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0139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CEDA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649C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C85765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40CD6ED8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2344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F3D540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7ECD5327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25FBEB5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133B7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9C0A9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0CA50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E64B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1B5BE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3F05D0" w:rsidRPr="00AB76B4" w14:paraId="119C039B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16BB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1DB2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AE12B21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06129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DC495E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40F7956F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C8795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A4B2D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2D47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EA2C4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70D7F" w14:textId="77777777" w:rsidR="003F05D0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B2DA83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6F678732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03D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6066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F531D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0448E4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466D2600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7994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10DDF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DD0E5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3B377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8A0A4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2572DCF9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A7E46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B400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475CE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C8462F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4E397E12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66244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4897F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B88D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E0A7B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4F11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5BEDD48C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047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C121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DB89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2E7AD4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62ADCEC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A35A1" w14:textId="77777777" w:rsidR="003F05D0" w:rsidRPr="00AB76B4" w:rsidRDefault="003F05D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850E8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4B1F2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B4657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63EA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0089642E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D6D3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13FE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E8126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8D7A06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508F359C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87E10" w14:textId="77777777" w:rsidR="003F05D0" w:rsidRPr="00AB76B4" w:rsidRDefault="003F05D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8DDDD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44E0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1A40D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F7431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76C28F7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ED2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B1D6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4DAA4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04A749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0D926FF8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E2568" w14:textId="77777777" w:rsidR="003F05D0" w:rsidRPr="00AB76B4" w:rsidRDefault="003F05D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DD5F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6D7C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E61903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759E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1331C" w14:textId="77777777" w:rsidR="003F05D0" w:rsidRPr="00AB76B4" w:rsidRDefault="003F05D0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2EA64638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91D8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2C072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F4D98F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368B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044A62" w14:textId="77777777" w:rsidR="003F05D0" w:rsidRPr="00AB76B4" w:rsidRDefault="003F05D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0EA663A7" w14:textId="77777777" w:rsidR="003F05D0" w:rsidRPr="00AB76B4" w:rsidRDefault="003F05D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9AD2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550F8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007B9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4FE94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73A58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2F7D94A6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9CC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A336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23B4C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69C6BF" w14:textId="77777777" w:rsidR="003F05D0" w:rsidRPr="00AB76B4" w:rsidRDefault="003F05D0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A7C0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609DC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548E3" w14:textId="77777777" w:rsidR="003F05D0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3EAA11F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11BE9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87CE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499A5FEF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643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D8FD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4CAC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C3343D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19B7F81B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5E585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7A33049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1245116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9FE9F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A2847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7F1D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60BA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70FEF96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F323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6FC8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324AE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030C4A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29FB4DFF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C04A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17C674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296A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AAE02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25530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AD51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72A18634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3AB6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3825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BD0A4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302026" w14:textId="77777777" w:rsidR="003F05D0" w:rsidRPr="00AB76B4" w:rsidRDefault="003F05D0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E17B7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08D04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E9B81" w14:textId="77777777" w:rsidR="003F05D0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0380A7E4" w14:textId="77777777" w:rsidR="003F05D0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58B66" w14:textId="77777777" w:rsidR="003F05D0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1C36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6CC6A1A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5F8B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C2BA4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30BBE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B657B4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F92F2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00C51FD1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2562367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3D1680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538FA061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808794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0D8E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D0BE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E606E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628C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14B82899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2AD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CED6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770C33B9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93FF6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878EAC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6A7908D7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50E5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36769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2F824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6647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98FA2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3843CC5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3AE3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21757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64EA1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735127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74FD16C3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F2FA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5AB2DF78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3F056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7E2B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26227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C1E74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890908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2C36EC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3F05D0" w:rsidRPr="00AB76B4" w14:paraId="03870E1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3A9F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CE3B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9B688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3C5652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78C87C99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100A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A63D9D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9FE80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56112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9D0F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1B2D9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60AB2D0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76D8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3200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155A3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CF098F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7AE8765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CFC5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A7159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B3D0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0D2E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83CA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2E53E8F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C44E2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B60E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2413C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6D6C2C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1DB9FE4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1A162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4AE8DEE1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B330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0ADC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804F6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31E64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51D80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D9DF2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3F05D0" w:rsidRPr="00AB76B4" w14:paraId="2DC843A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D0BDE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D3012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1709F60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F91E6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FD2953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0E275043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EDE87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B9FC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CB098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F65E7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5089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15CF255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7541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23067" w14:textId="77777777" w:rsidR="003F05D0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5DC7B9D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1E99D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DC0AD1" w14:textId="77777777" w:rsidR="003F05D0" w:rsidRPr="00AB76B4" w:rsidRDefault="003F05D0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7EB84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2D689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D065B" w14:textId="77777777" w:rsidR="003F05D0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9C0ED" w14:textId="77777777" w:rsidR="003F05D0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B2535" w14:textId="77777777" w:rsidR="003F05D0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62436B9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5DB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2B4F5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6754EA6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2461E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38C3AB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5DB737A2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58DE2AC0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AECF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21BDF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406D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63A5F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A1C1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65A9709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2D778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0F41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17DA8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6E8BAB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22F0FFDB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43B25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DB1F6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11B0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26C7EF7C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B2423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6467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2AA882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528F7C89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2A1F2CD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C62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C53FC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EC7C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6235D0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53B772AF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782C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213DD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10F3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32920D59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6CAC1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D032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339057A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F72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3CFC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238806B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6CED5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E9A33C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3A28172E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E0625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E8964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993E5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BBED7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50151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1C0EDB5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18E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B261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412127D5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1EA60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89301A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2E073D5F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A3CE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E55A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8162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671A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37A0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11C136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2192F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3F05D0" w:rsidRPr="00AB76B4" w14:paraId="1C6684C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ECB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557EF" w14:textId="77777777" w:rsidR="003F05D0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658B3B8C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85964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0A264D" w14:textId="77777777" w:rsidR="003F05D0" w:rsidRPr="00AB76B4" w:rsidRDefault="003F05D0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656C0AB2" w14:textId="77777777" w:rsidR="003F05D0" w:rsidRPr="00AB76B4" w:rsidRDefault="003F05D0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34DB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A4E43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92AE4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F62C5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CCF72" w14:textId="77777777" w:rsidR="003F05D0" w:rsidRPr="00AB76B4" w:rsidRDefault="003F05D0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EF24E1" w14:textId="77777777" w:rsidR="003F05D0" w:rsidRPr="00AB76B4" w:rsidRDefault="003F05D0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F05D0" w:rsidRPr="00AB76B4" w14:paraId="352D297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E916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DA5F8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4DEAE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0F8CE8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99D7600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4B00C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6CA2923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33D09B0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64D935C9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147B8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946A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8EC74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4125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90FC55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3F05D0" w:rsidRPr="00AB76B4" w14:paraId="10DBE08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72E1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FE181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ADB7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B1661F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2A7BEEF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47A1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BDD9994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5F59BB0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8C37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FE12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E94F3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5160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3F05D0" w:rsidRPr="00AB76B4" w14:paraId="42480F5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1021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A19E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07BD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5B1D74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5AFC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52775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78CE4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43A4FB6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E03A0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DDD1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268F9786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DE1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5B4C9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549F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73D62F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66ECA529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8F8CD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4BDA152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2A041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AB2CE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A76D5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D95BC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76044C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3F05D0" w:rsidRPr="00AB76B4" w14:paraId="7A79B649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4C732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AA8FF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224C5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893CC9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79EDACBA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8673D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36D58D1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5129B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7A57E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49CCD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0500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3F05D0" w:rsidRPr="00AB76B4" w14:paraId="6642B397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07C1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D4D0E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1F909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9BBE24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42DA25E6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CB295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BE9A7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F783F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6904D4C9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4234B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AF341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041EE954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A3C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8407E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EFFE1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8B6056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06FB97FD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28917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242CC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9674D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725CAA9E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A71B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8B511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1007539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14B4EDD1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FFB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35B1C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47CAF5EC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92+040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933C7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54395A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71290649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3217E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8CC19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A8F16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FF4B7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BF36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4351C04F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1E06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0C7BD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B655E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BC9A78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7A7EC6D5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EC007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9C70E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616F6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58FBC205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F0DCF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1AFC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AB76B4" w14:paraId="5356057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6E2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D33F2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E8EB9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C637CF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7C57C98D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4EDC1FC1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6DBB20ED" w14:textId="77777777" w:rsidR="003F05D0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3EEB20EE" w14:textId="77777777" w:rsidR="003F05D0" w:rsidRPr="00075656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B159D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908FF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AD3C4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5E5AB15C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3083D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FE2A2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AB76B4" w14:paraId="70322EE2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D85C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2A07A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92+040</w:t>
            </w:r>
          </w:p>
          <w:p w14:paraId="5AF33917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22037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FAB74B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D56A5DF" w14:textId="77777777" w:rsidR="003F05D0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și linia 4 directă </w:t>
            </w:r>
          </w:p>
          <w:p w14:paraId="50260585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DAEB148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3FB90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68614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25AAC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D552C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946E9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AB76B4" w14:paraId="443B1940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96ED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3E1A1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3CE09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83DC01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589BD6B2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85DAD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37EAF15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4E0F8E92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5DD5DFE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BA2C7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08D67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D6B7B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116F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A7ACDE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3F05D0" w:rsidRPr="00AB76B4" w14:paraId="41D84A20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7468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2908D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031BC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E0E232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E527D65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14E62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48AC0B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EFCDC70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45A1A89A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E042B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2D8DD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657B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F3775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99F5DA5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3F05D0" w:rsidRPr="00AB76B4" w14:paraId="097105EF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7688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00F22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14904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DB0B1A" w14:textId="77777777" w:rsidR="003F05D0" w:rsidRPr="00AB76B4" w:rsidRDefault="003F05D0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2345A676" w14:textId="77777777" w:rsidR="003F05D0" w:rsidRPr="00AB76B4" w:rsidRDefault="003F05D0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FB151" w14:textId="77777777" w:rsidR="003F05D0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F124FF5" w14:textId="77777777" w:rsidR="003F05D0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C925A8C" w14:textId="77777777" w:rsidR="003F05D0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05A8801C" w14:textId="77777777" w:rsidR="003F05D0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C475E15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1100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12340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2435D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F1CF3" w14:textId="77777777" w:rsidR="003F05D0" w:rsidRPr="00AB76B4" w:rsidRDefault="003F05D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6969221" w14:textId="77777777" w:rsidR="003F05D0" w:rsidRPr="00AB76B4" w:rsidRDefault="003F05D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3F05D0" w:rsidRPr="00AB76B4" w14:paraId="281F2DED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64B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E6201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294D0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A397DF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39063B93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85004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28C96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815E1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11DC4C35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43D48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FDD8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D3367B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65C7E11D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B16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F306E" w14:textId="77777777" w:rsidR="003F05D0" w:rsidRPr="00AB76B4" w:rsidRDefault="003F05D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1C368" w14:textId="77777777" w:rsidR="003F05D0" w:rsidRPr="00AB76B4" w:rsidRDefault="003F05D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D21F48" w14:textId="77777777" w:rsidR="003F05D0" w:rsidRPr="00AB76B4" w:rsidRDefault="003F05D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6F755" w14:textId="77777777" w:rsidR="003F05D0" w:rsidRPr="00AB76B4" w:rsidRDefault="003F05D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B3A1E" w14:textId="77777777" w:rsidR="003F05D0" w:rsidRPr="00AB76B4" w:rsidRDefault="003F05D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15A42" w14:textId="77777777" w:rsidR="003F05D0" w:rsidRPr="00AB76B4" w:rsidRDefault="003F05D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65F042C8" w14:textId="77777777" w:rsidR="003F05D0" w:rsidRPr="00AB76B4" w:rsidRDefault="003F05D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EE453" w14:textId="77777777" w:rsidR="003F05D0" w:rsidRPr="00AB76B4" w:rsidRDefault="003F05D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A23B1" w14:textId="77777777" w:rsidR="003F05D0" w:rsidRPr="00AB76B4" w:rsidRDefault="003F05D0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6E0F8D79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40EF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01C6F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FB953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956750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77A950CF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E12D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6762690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DB23556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58B4E19B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FEE72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B5DE8" w14:textId="77777777" w:rsidR="003F05D0" w:rsidRPr="00AB76B4" w:rsidRDefault="003F05D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E8CF5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280A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FD4A12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3F05D0" w:rsidRPr="00AB76B4" w14:paraId="19601EED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3B63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A3C7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EE34B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929F51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2BF6D5EC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97D0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ABD40A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966A787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5C3D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76BE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3FB85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525E9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FC3A94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3F05D0" w:rsidRPr="00AB76B4" w14:paraId="1AB22A00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37CD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C74C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A1206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924E83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44DAEBBB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22D3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BDE61D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D5D39E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2C83D60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8B65C2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A11F1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F3939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2FE0C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8F0F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4840C131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00CB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532F8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10D57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C993C1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2362216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51C69110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8024E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33D4EF7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B3165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2DD77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6D5AD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0379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649B9BFF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56E1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1ED05" w14:textId="77777777" w:rsidR="003F05D0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33FEDF9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55B2E" w14:textId="77777777" w:rsidR="003F05D0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17E90D" w14:textId="77777777" w:rsidR="003F05D0" w:rsidRPr="00AB76B4" w:rsidRDefault="003F05D0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45C6F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AD775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861C5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B9A3D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8CE35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50357784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702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8A028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4D347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7A4634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26E3F296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E3917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540DD9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24A43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7ED11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E816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789FD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3F05D0" w:rsidRPr="00AB76B4" w14:paraId="679BE605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DD2B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F88C6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ED8B6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8CB495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15F8725A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7479F57" w14:textId="77777777" w:rsidR="003F05D0" w:rsidRPr="00AB76B4" w:rsidRDefault="003F05D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8B2BC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5AD9FF3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E1C53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1572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8183A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64C5A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4F7DC067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390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D0BB4" w14:textId="77777777" w:rsidR="003F05D0" w:rsidRDefault="003F05D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6AE6A" w14:textId="77777777" w:rsidR="003F05D0" w:rsidRDefault="003F05D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EDF0EE" w14:textId="77777777" w:rsidR="003F05D0" w:rsidRPr="00AB76B4" w:rsidRDefault="003F05D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36408B77" w14:textId="77777777" w:rsidR="003F05D0" w:rsidRPr="00AB76B4" w:rsidRDefault="003F05D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65332620" w14:textId="77777777" w:rsidR="003F05D0" w:rsidRPr="00AB76B4" w:rsidRDefault="003F05D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A87EB" w14:textId="77777777" w:rsidR="003F05D0" w:rsidRPr="00AB76B4" w:rsidRDefault="003F05D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D2A99" w14:textId="77777777" w:rsidR="003F05D0" w:rsidRPr="00AB76B4" w:rsidRDefault="003F05D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7FC89" w14:textId="77777777" w:rsidR="003F05D0" w:rsidRPr="00AB76B4" w:rsidRDefault="003F05D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134FDC27" w14:textId="77777777" w:rsidR="003F05D0" w:rsidRPr="00AB76B4" w:rsidRDefault="003F05D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D8979" w14:textId="77777777" w:rsidR="003F05D0" w:rsidRPr="00AB76B4" w:rsidRDefault="003F05D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FE7D5" w14:textId="77777777" w:rsidR="003F05D0" w:rsidRDefault="003F05D0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7FB5BFB2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0A28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17919" w14:textId="77777777" w:rsidR="003F05D0" w:rsidRDefault="003F05D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F8262" w14:textId="77777777" w:rsidR="003F05D0" w:rsidRDefault="003F05D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D9BC53" w14:textId="77777777" w:rsidR="003F05D0" w:rsidRPr="00AB76B4" w:rsidRDefault="003F05D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5D1A8402" w14:textId="77777777" w:rsidR="003F05D0" w:rsidRDefault="003F05D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721FB" w14:textId="77777777" w:rsidR="003F05D0" w:rsidRPr="00AB76B4" w:rsidRDefault="003F05D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CEF918C" w14:textId="77777777" w:rsidR="003F05D0" w:rsidRPr="00AB76B4" w:rsidRDefault="003F05D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F68E5" w14:textId="77777777" w:rsidR="003F05D0" w:rsidRPr="00AB76B4" w:rsidRDefault="003F05D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80C82" w14:textId="77777777" w:rsidR="003F05D0" w:rsidRPr="00AB76B4" w:rsidRDefault="003F05D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49F9C" w14:textId="77777777" w:rsidR="003F05D0" w:rsidRPr="00AB76B4" w:rsidRDefault="003F05D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BE8FB" w14:textId="77777777" w:rsidR="003F05D0" w:rsidRDefault="003F05D0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4C2B4F5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7F9A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2AFAD" w14:textId="77777777" w:rsidR="003F05D0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299A587D" w14:textId="77777777" w:rsidR="003F05D0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188AE" w14:textId="77777777" w:rsidR="003F05D0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2549CF" w14:textId="77777777" w:rsidR="003F05D0" w:rsidRPr="00AB76B4" w:rsidRDefault="003F05D0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D78CB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FE17B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A0E70" w14:textId="77777777" w:rsidR="003F05D0" w:rsidRPr="00AB76B4" w:rsidRDefault="003F05D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8C7F6" w14:textId="77777777" w:rsidR="003F05D0" w:rsidRPr="00AB76B4" w:rsidRDefault="003F05D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C0A13" w14:textId="77777777" w:rsidR="003F05D0" w:rsidRDefault="003F05D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52399C14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D802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E93EE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DC4B7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505D40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61FA4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8B211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407B3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3788297B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C2A26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9E52C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3125F26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95F8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6F162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70F78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396AC0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1AC120C4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2D0F2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2E6DAA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E6978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0FAA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CE59B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15EB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3AC860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3F05D0" w:rsidRPr="00AB76B4" w14:paraId="6EAF2A57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1AA3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4AD4A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8D410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3C3E1B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6B2778E8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65A1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FCAD6EE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4599B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E4D6C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D1853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B1E2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A10E51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3F05D0" w:rsidRPr="00AB76B4" w14:paraId="5F52F6F4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8418B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747BD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4F87FA1F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356A6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6FDA8C" w14:textId="77777777" w:rsidR="003F05D0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F200833" w14:textId="77777777" w:rsidR="003F05D0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5AE7501D" w14:textId="77777777" w:rsidR="003F05D0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6F93C3A" w14:textId="77777777" w:rsidR="003F05D0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8792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C9F37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4D6DA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322D0" w14:textId="77777777" w:rsidR="003F05D0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B798D" w14:textId="77777777" w:rsidR="003F05D0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50D57654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8DB9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CE760" w14:textId="77777777" w:rsidR="003F05D0" w:rsidRDefault="003F05D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53E91" w14:textId="77777777" w:rsidR="003F05D0" w:rsidRDefault="003F05D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6E21B5" w14:textId="77777777" w:rsidR="003F05D0" w:rsidRDefault="003F05D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 </w:t>
            </w:r>
          </w:p>
          <w:p w14:paraId="450FFF36" w14:textId="77777777" w:rsidR="003F05D0" w:rsidRDefault="003F05D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E8805" w14:textId="77777777" w:rsidR="003F05D0" w:rsidRPr="00AB76B4" w:rsidRDefault="003F05D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4F3A5" w14:textId="77777777" w:rsidR="003F05D0" w:rsidRPr="00AB76B4" w:rsidRDefault="003F05D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3D3E4" w14:textId="77777777" w:rsidR="003F05D0" w:rsidRDefault="003F05D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136+746</w:t>
            </w:r>
          </w:p>
          <w:p w14:paraId="47D4883A" w14:textId="77777777" w:rsidR="003F05D0" w:rsidRDefault="003F05D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AEDF7" w14:textId="77777777" w:rsidR="003F05D0" w:rsidRDefault="003F05D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805DA" w14:textId="77777777" w:rsidR="003F05D0" w:rsidRDefault="003F05D0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6A99026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513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D05D1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4F92A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87C315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0553DC2B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D32016F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DF8C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4FEDFB6E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77D37E9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7ABFFE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44E5A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EB6F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D639D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367FB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3DE1AE1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9A1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C023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E1733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8CFF35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2C275B83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E8076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4C320D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CCF6FDC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2D0314A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C1A51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A727D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6EFD0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AE690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EC00A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3F05D0" w:rsidRPr="00AB76B4" w14:paraId="7A8B7B4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23F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F6C87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355AD" w14:textId="77777777" w:rsidR="003F05D0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7AB780" w14:textId="77777777" w:rsidR="003F05D0" w:rsidRPr="00AB76B4" w:rsidRDefault="003F05D0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4DDE6179" w14:textId="77777777" w:rsidR="003F05D0" w:rsidRPr="00AB76B4" w:rsidRDefault="003F05D0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E2CBB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6F09A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928A6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443946F0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34ED6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445ED" w14:textId="77777777" w:rsidR="003F05D0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1703A84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098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81759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4779D" w14:textId="77777777" w:rsidR="003F05D0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BDAA69" w14:textId="77777777" w:rsidR="003F05D0" w:rsidRPr="00AB76B4" w:rsidRDefault="003F05D0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3A3F5909" w14:textId="77777777" w:rsidR="003F05D0" w:rsidRPr="00AB76B4" w:rsidRDefault="003F05D0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76E6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37833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7365C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  <w:p w14:paraId="24BD4EC0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2E1D0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D95AB" w14:textId="77777777" w:rsidR="003F05D0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0BB1F5B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C4A1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3566F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7A065" w14:textId="77777777" w:rsidR="003F05D0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80F26B" w14:textId="77777777" w:rsidR="003F05D0" w:rsidRPr="00AB76B4" w:rsidRDefault="003F05D0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7BE0E7C2" w14:textId="77777777" w:rsidR="003F05D0" w:rsidRPr="00AB76B4" w:rsidRDefault="003F05D0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7E51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CF860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1644C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  <w:p w14:paraId="7E11A740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A34D2" w14:textId="77777777" w:rsidR="003F05D0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9056C" w14:textId="77777777" w:rsidR="003F05D0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5452072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8CD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46E72" w14:textId="77777777" w:rsidR="003F05D0" w:rsidRDefault="003F05D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65ADF0CA" w14:textId="77777777" w:rsidR="003F05D0" w:rsidRDefault="003F05D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B6C5E" w14:textId="77777777" w:rsidR="003F05D0" w:rsidRDefault="003F05D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793D12" w14:textId="77777777" w:rsidR="003F05D0" w:rsidRPr="00AB76B4" w:rsidRDefault="003F05D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8BD19" w14:textId="77777777" w:rsidR="003F05D0" w:rsidRPr="00AB76B4" w:rsidRDefault="003F05D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B2E96" w14:textId="77777777" w:rsidR="003F05D0" w:rsidRPr="00AB76B4" w:rsidRDefault="003F05D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72DC6" w14:textId="77777777" w:rsidR="003F05D0" w:rsidRDefault="003F05D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3D361" w14:textId="77777777" w:rsidR="003F05D0" w:rsidRDefault="003F05D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110E6" w14:textId="77777777" w:rsidR="003F05D0" w:rsidRDefault="003F05D0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5E8DC46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DEA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E9071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65C8239A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AC202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C19242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3214A50D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5D0CAA9A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9F9CFB4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20C9A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A2C1D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B28E8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D13FD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4A43B" w14:textId="77777777" w:rsidR="003F05D0" w:rsidRPr="00AB76B4" w:rsidRDefault="003F05D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13FD44AD" w14:textId="77777777" w:rsidR="003F05D0" w:rsidRPr="00AB76B4" w:rsidRDefault="003F05D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76406122" w14:textId="77777777" w:rsidR="003F05D0" w:rsidRPr="00AB76B4" w:rsidRDefault="003F05D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1EDB4FB6" w14:textId="77777777" w:rsidR="003F05D0" w:rsidRPr="00AB76B4" w:rsidRDefault="003F05D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459E4A8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2BC3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CD172" w14:textId="77777777" w:rsidR="003F05D0" w:rsidRPr="00AB76B4" w:rsidRDefault="003F05D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BFB1F" w14:textId="77777777" w:rsidR="003F05D0" w:rsidRPr="00AB76B4" w:rsidRDefault="003F05D0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3DC601" w14:textId="77777777" w:rsidR="003F05D0" w:rsidRPr="00AB76B4" w:rsidRDefault="003F05D0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5E1E3DD" w14:textId="77777777" w:rsidR="003F05D0" w:rsidRPr="00AB76B4" w:rsidRDefault="003F05D0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F6469" w14:textId="77777777" w:rsidR="003F05D0" w:rsidRPr="00AB76B4" w:rsidRDefault="003F05D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BE2CA" w14:textId="77777777" w:rsidR="003F05D0" w:rsidRPr="00AB76B4" w:rsidRDefault="003F05D0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846A2" w14:textId="77777777" w:rsidR="003F05D0" w:rsidRPr="00AB76B4" w:rsidRDefault="003F05D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326A9A3B" w14:textId="77777777" w:rsidR="003F05D0" w:rsidRPr="00AB76B4" w:rsidRDefault="003F05D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B9A0F" w14:textId="77777777" w:rsidR="003F05D0" w:rsidRPr="00AB76B4" w:rsidRDefault="003F05D0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1F602" w14:textId="77777777" w:rsidR="003F05D0" w:rsidRPr="00AB76B4" w:rsidRDefault="003F05D0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5878C48" w14:textId="77777777" w:rsidR="003F05D0" w:rsidRPr="00AB76B4" w:rsidRDefault="003F05D0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6C1D9306" w14:textId="77777777" w:rsidR="003F05D0" w:rsidRPr="00AB76B4" w:rsidRDefault="003F05D0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3F05D0" w:rsidRPr="00AB76B4" w14:paraId="22B7EF7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E3F43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DD0D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1D0B3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6041E3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53CC79A8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3F3DA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ED986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BAFAA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ED943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1A447" w14:textId="77777777" w:rsidR="003F05D0" w:rsidRPr="00AB76B4" w:rsidRDefault="003F05D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3F05D0" w:rsidRPr="00AB76B4" w14:paraId="309E629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A808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06C6D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C8374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ABBFE0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0ECB9D6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64A208D4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98ECC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80386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BF63C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23C22B5F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6B19A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855D5" w14:textId="77777777" w:rsidR="003F05D0" w:rsidRPr="00AB76B4" w:rsidRDefault="003F05D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861B401" w14:textId="77777777" w:rsidR="003F05D0" w:rsidRPr="00AB76B4" w:rsidRDefault="003F05D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436C4C" w14:textId="77777777" w:rsidR="003F05D0" w:rsidRPr="00AB76B4" w:rsidRDefault="003F05D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3F05D0" w:rsidRPr="00AB76B4" w14:paraId="6DF6BCD6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49E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4A68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4E501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D2231D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E9A01E0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6CF42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7889EB7E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C3CC7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48FCE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DD928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0AF2B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ECE414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3F05D0" w:rsidRPr="00AB76B4" w14:paraId="2D345DED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75B66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A230E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FC978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C0E453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30414ED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39A9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356E928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85906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C316A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0A1A0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5432D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AEFD3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3F05D0" w:rsidRPr="00AB76B4" w14:paraId="68AB3B6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4231D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3FD7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F36E4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4983F2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057C0D1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CECF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66B8DCF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672BFC0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1D6FF9AD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A1B9D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257F6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55101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18EFE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179B3D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3F05D0" w:rsidRPr="00AB76B4" w14:paraId="1E2028D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24911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9CD92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01CF4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8377FD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09ED2FD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128F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55CC1A0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CFEAD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30DBD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2CBCD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13D8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1CA26C44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3F05D0" w:rsidRPr="00AB76B4" w14:paraId="08CBC5A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CC761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9C250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02405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22AD0F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455D8BD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89EA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349B5E4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BF1E7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C0248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07C6A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1DCE2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E36CA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3F05D0" w:rsidRPr="00AB76B4" w14:paraId="1492FF1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05CB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9F9F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73B91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05046A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5873A89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D866A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A7908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210A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5D452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F3F14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D3D4AE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3F05D0" w:rsidRPr="00AB76B4" w14:paraId="1ED4A99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D95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28261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0828E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7D47B8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6353848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D053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DC767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78BA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4E885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91D4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3F05D0" w:rsidRPr="00AB76B4" w14:paraId="223DC4B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272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C9FDD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DD0ED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D506D0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D733700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1C1E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7CE80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9BE58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81880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0BAE0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3F05D0" w:rsidRPr="00AB76B4" w14:paraId="32EA43A9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9A2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71680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6ECCB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76D560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BE4B577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2899F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236681D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4E1BA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4511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7EC38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E0CC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AC8EAC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3F05D0" w:rsidRPr="00AB76B4" w14:paraId="5C4E761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288E1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9FB74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05135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681D58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D3A908F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2AC8A4C1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53BAE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F6B90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E35C6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1CB31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CDD9D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09083AE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5816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27B4D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110DD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C0CA98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1292109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21E4F465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07AEA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85F80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496A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466C0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6A4AB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72DAC99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1A8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B2F4B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012214F6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AC423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9330FB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2CAF05A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382B6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A6E0A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C3B04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0E9F0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B5BBA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59F95EF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33B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F0AB8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AF0A3" w14:textId="77777777" w:rsidR="003F05D0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CE751B" w14:textId="77777777" w:rsidR="003F05D0" w:rsidRPr="00AB76B4" w:rsidRDefault="003F05D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F749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867EC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7A2DF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1AD0328F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06101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6410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6D40354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172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D07F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259719F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C2260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4F8A34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075B1C0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0E9D2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6D350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57C7B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53B0C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7165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1FA1EBB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0D4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230A4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0C0DF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73F4D2" w14:textId="77777777" w:rsidR="003F05D0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 Cap X </w:t>
            </w:r>
          </w:p>
          <w:p w14:paraId="6F83CC8A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AC970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E988B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ED194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161+400</w:t>
            </w:r>
          </w:p>
          <w:p w14:paraId="3F4B06BD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E50AF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A231E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197DD34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F58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77BDD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330780C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38A83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459CFB" w14:textId="77777777" w:rsidR="003F05D0" w:rsidRPr="00AB76B4" w:rsidRDefault="003F05D0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76A41768" w14:textId="77777777" w:rsidR="003F05D0" w:rsidRPr="00AB76B4" w:rsidRDefault="003F05D0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2E2E6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75D9C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EEB2A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0544A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E9744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3F05D0" w:rsidRPr="00AB76B4" w14:paraId="083A836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76B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D78B1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41CBDDD7" w14:textId="77777777" w:rsidR="003F05D0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A5C25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7DC584" w14:textId="77777777" w:rsidR="003F05D0" w:rsidRPr="00AB76B4" w:rsidRDefault="003F05D0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90F3D22" w14:textId="77777777" w:rsidR="003F05D0" w:rsidRPr="00AB76B4" w:rsidRDefault="003F05D0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91592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D622D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C0D8C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08C5A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52007" w14:textId="77777777" w:rsidR="003F05D0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3D74666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3472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BDE31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7E368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4BCBF3" w14:textId="77777777" w:rsidR="003F05D0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</w:p>
          <w:p w14:paraId="5EDBE179" w14:textId="77777777" w:rsidR="003F05D0" w:rsidRPr="00AB76B4" w:rsidRDefault="003F05D0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5C1A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26C85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A102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39DA2F8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D86CA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8B0D3" w14:textId="77777777" w:rsidR="003F05D0" w:rsidRPr="00AB76B4" w:rsidRDefault="003F05D0" w:rsidP="0005357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32571C0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1612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0812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6507ECD1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4EF7B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342E8E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4EEAD494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A0730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2729D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3B10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B11A9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18278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2BD8FA6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AD14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B1BA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6C80E2D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AE750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D8AB20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1129B3E8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7977D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B3F78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ECD1C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FA84E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87900" w14:textId="77777777" w:rsidR="003F05D0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D76C578" w14:textId="77777777" w:rsidR="003F05D0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0828FF2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3F05D0" w:rsidRPr="00AB76B4" w14:paraId="03459A3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BF453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8F97E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83721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E7DD9B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6C2D5D5F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3EC1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4FB75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F8DD1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7BC094B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6322F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FF8BC" w14:textId="77777777" w:rsidR="003F05D0" w:rsidRDefault="003F05D0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A461EF5" w14:textId="77777777" w:rsidR="003F05D0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F1E94F6" w14:textId="77777777" w:rsidR="003F05D0" w:rsidRPr="00AB76B4" w:rsidRDefault="003F05D0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3F05D0" w:rsidRPr="00AB76B4" w14:paraId="2288CBC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7C76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5891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94079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9B4B61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78A7B7F4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5490540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B3A98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FE3CAF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E0F04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2E98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5375B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98610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12089AE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EABCB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1796A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5E6BBC4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3221F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E0E4CA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5F7F2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5BB63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2687B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F1447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986E4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24B8E01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BFBC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76D1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0FD2B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8D5774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860C84C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0C63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09461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91EC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F9DEA4B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215B7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7D87C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0E7BE95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8CFE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CC80E" w14:textId="77777777" w:rsidR="003F05D0" w:rsidRPr="00AB76B4" w:rsidRDefault="003F05D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7239395" w14:textId="77777777" w:rsidR="003F05D0" w:rsidRPr="00AB76B4" w:rsidRDefault="003F05D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19472" w14:textId="77777777" w:rsidR="003F05D0" w:rsidRPr="00AB76B4" w:rsidRDefault="003F05D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08A0AB" w14:textId="77777777" w:rsidR="003F05D0" w:rsidRPr="00AB76B4" w:rsidRDefault="003F05D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508B65C" w14:textId="77777777" w:rsidR="003F05D0" w:rsidRPr="00AB76B4" w:rsidRDefault="003F05D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0A48B32E" w14:textId="77777777" w:rsidR="003F05D0" w:rsidRDefault="003F05D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220E9154" w14:textId="77777777" w:rsidR="003F05D0" w:rsidRPr="0068517F" w:rsidRDefault="003F05D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9FE09" w14:textId="77777777" w:rsidR="003F05D0" w:rsidRPr="00AB76B4" w:rsidRDefault="003F05D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373C9" w14:textId="77777777" w:rsidR="003F05D0" w:rsidRPr="00AB76B4" w:rsidRDefault="003F05D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DE206" w14:textId="77777777" w:rsidR="003F05D0" w:rsidRPr="00AB76B4" w:rsidRDefault="003F05D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4F1A0" w14:textId="77777777" w:rsidR="003F05D0" w:rsidRPr="00AB76B4" w:rsidRDefault="003F05D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63AE7" w14:textId="77777777" w:rsidR="003F05D0" w:rsidRDefault="003F05D0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28E7719" w14:textId="77777777" w:rsidR="003F05D0" w:rsidRPr="00AB76B4" w:rsidRDefault="003F05D0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41DE073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3F16B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179E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E5933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E0E1E7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E4735BC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5267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E0193C5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EE606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B5EE0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3AA64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C9146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3F05D0" w:rsidRPr="00AB76B4" w14:paraId="18F3637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6B7B1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1F9C9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870DB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EE5D6B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5682C63C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BC901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35B2A11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9AE02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568C7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18344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5B3E6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3F05D0" w:rsidRPr="00AB76B4" w14:paraId="7B1CB49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593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7BCFE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A3B94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AC9EC3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053A4BD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3B0EA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106DB1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F281D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2D3ED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8FA72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CCEF8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3000BBB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9F7E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81EFB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3189304B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E6E0E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A113DB" w14:textId="77777777" w:rsidR="003F05D0" w:rsidRPr="00AB76B4" w:rsidRDefault="003F05D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3B3AA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06B62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4544A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24B83" w14:textId="77777777" w:rsidR="003F05D0" w:rsidRPr="00AB76B4" w:rsidRDefault="003F05D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7B602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2FE4743" w14:textId="77777777" w:rsidR="003F05D0" w:rsidRPr="00AB76B4" w:rsidRDefault="003F05D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0D46DC9E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53C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421B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EE95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0B53E0" w14:textId="77777777" w:rsidR="003F05D0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89D8FF8" w14:textId="77777777" w:rsidR="003F05D0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5FA8E8FF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F588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4F1D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F80A2" w14:textId="77777777" w:rsidR="003F05D0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2126762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EC16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F72F4" w14:textId="77777777" w:rsidR="003F05D0" w:rsidRDefault="003F05D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609B3E4" w14:textId="77777777" w:rsidR="003F05D0" w:rsidRPr="00AB76B4" w:rsidRDefault="003F05D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05770708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4202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1331C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6A4EA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592E7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1579EF7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7A0B2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0A8B1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0186F85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1F1F0F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9B5A83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3902463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274B949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902B4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D985D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F00EF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7A609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32D7377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6420A36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5FA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424CE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8DE4B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8CC27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30CEB4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A9F3E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1FFED63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0E6CA1A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8304F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6294D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F56BA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2FB43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7EB1607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A6E8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DF1A6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04570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8A91B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703DBF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1B449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32319D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A4184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44A30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2F1CB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6D2B9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2DFF8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3F05D0" w:rsidRPr="00AB76B4" w14:paraId="727C09F5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C7C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D3755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484B5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7E205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CAA9E9F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93E00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06C99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7140C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CED81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44B89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6B67D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3F05D0" w:rsidRPr="00AB76B4" w14:paraId="66459F8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6EE32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3CC71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AF59E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19FAB8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27B436F8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AD7E9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DD5C8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33E82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5D3D8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0F95A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ED077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3F05D0" w:rsidRPr="00AB76B4" w14:paraId="5B4C991C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6CD5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00A31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2B7DF92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CB5B4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79890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F8AFAB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C1B75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A2811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3FCB1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5FFD5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87ACD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1AFF1FC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7212E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3F05D0" w:rsidRPr="00AB76B4" w14:paraId="42EA2D98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BBE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27B35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17ADF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7A3173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C7FC9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9330C3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0667A91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CDAEE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BC3A9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21CA0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4FD6A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3F05D0" w:rsidRPr="00AB76B4" w14:paraId="657B1AC7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ECC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001A0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F2BF0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96620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3A95A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E8B4D7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12740A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E8BEA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E7FBE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B73C2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8ACA2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3F05D0" w:rsidRPr="00AB76B4" w14:paraId="1F12AA31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F3CD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8E5B0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45E6B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B1D567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25483E4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54B9D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06B2CA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9DB71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851FA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1C3C0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36F99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3F05D0" w:rsidRPr="00AB76B4" w14:paraId="2FC8BF02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7EF72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49B37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77C2C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77928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43CF6DF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D79AD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075BC4B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9619B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66342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EBF43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03D9D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3F05D0" w:rsidRPr="00AB76B4" w14:paraId="055AE115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488AB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BD2E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6A60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3C710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EC7DCA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8A95E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E36458E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73171A38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5855DB0A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70C102D8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37970E1B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5028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F551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FBE2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EA87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32F12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F05D0" w:rsidRPr="00AB76B4" w14:paraId="3F771575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989A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330F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9AD3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97408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593F05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8C76C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F875772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288C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533E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3D13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F328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D3552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F05D0" w:rsidRPr="00AB76B4" w14:paraId="0B61C066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043E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2971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B1BA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60CEC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EE889F7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1D05A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2DDD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5767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DB84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32C9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762B5E1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EB6F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EC8A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45FB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19FB53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1CB904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B71B9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9F6B64E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78BC8EB2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4BB43FD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4F2C2E88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6D01E75A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D1560A0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3828E0EC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13498EE3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07FB4314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91AF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CB1F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39BE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0EAF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2233D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F05D0" w:rsidRPr="00AB76B4" w14:paraId="7AA58EE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6D341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3588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80CE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630BD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BCA643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275E9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58221168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2E02B19A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42D3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7BA1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B3B7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5B4D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B6E61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F05D0" w:rsidRPr="00AB76B4" w14:paraId="5161BB8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A3C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4141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392A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9E7B9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EF7548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2736A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2A88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77EF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2C5D6C6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422C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7F09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C25635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725369E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1498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6C9E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2F2DB0F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9BC3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E7037E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C7DCD5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313C6BC3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EDECB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6127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F883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8B0A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D728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8103F2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486B1D1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69C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D2E6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96FE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C7700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52268D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D73FF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8F7E0B2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2873C516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7C5CAE36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0A9449ED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4C9C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D0E5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AF03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DA5E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F24C6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3F05D0" w:rsidRPr="00AB76B4" w14:paraId="1EFF67B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8C78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1B48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69BB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7FC58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5CA431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C5173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B4D73ED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565526B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7AE8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E90A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1734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10FC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868DE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3F05D0" w:rsidRPr="00AB76B4" w14:paraId="0A8D029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5856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8A83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94E8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E7162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E4A4A23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AE461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3E81189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5ACB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0546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3D94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3400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3F05D0" w:rsidRPr="00AB76B4" w14:paraId="23A7B4C4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735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A763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6233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923C9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12B428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2F3A7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0D6A2EA1" w14:textId="77777777" w:rsidR="003F05D0" w:rsidRPr="00AB76B4" w:rsidRDefault="003F05D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B8B9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7D78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5546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3C9E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F4D47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0687D29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3F05D0" w:rsidRPr="00AB76B4" w14:paraId="4457E579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93F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FB05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BECD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E8DC2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8528FE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81CB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0F22530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6FB8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BF2F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4927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2F98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FC83C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3F05D0" w:rsidRPr="00AB76B4" w14:paraId="5AFB17BF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22C1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1311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5E7B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96807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ACC19A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1A24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0BBE3A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331A21D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00AB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80CB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D649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9861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3F05D0" w:rsidRPr="00AB76B4" w14:paraId="7A22359D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D4F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9457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A235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B9D2C3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4D751BE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7A3C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02637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48AE3D6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F76270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4217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5B27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C7B5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37E1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B9CE0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3F05D0" w:rsidRPr="00AB76B4" w14:paraId="0E1BD844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BC0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D12E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491B619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BBBB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DE325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623E87B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9CD0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B52F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9D9B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320F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4A6D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751F47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28D22F99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45F2D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41D3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16E9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5D809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C1BB903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0E9587D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19896EE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0F41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1754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C9A2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E82ABF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B64B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2A4D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421B352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3F05D0" w:rsidRPr="00AB76B4" w14:paraId="744A56B4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8B6A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5109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A79D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006EF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EAEC9D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2D09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F8A131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1F0C37F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2CB2BC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75B94F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F6D89A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612E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EDAF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3FDE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0EA5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2D8E9522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D2E9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1A37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9A83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06E32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C4435B7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1FCD875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2ACD267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9564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EF03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1C6A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E73E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1DF4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1C1B34BE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C0EFE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817B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2A17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C95834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1E49940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1129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3AF6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C0BB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AE98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F10F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2464B49D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32268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BD14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5F67DD3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F6E9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615864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7288B224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709A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A788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EAE9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60DD544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6740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DA9F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3EFDA9B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197586BC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1AA6D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3E4B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97D5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9A7C6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51A3305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1766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84B9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901E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337BB6A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B823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FEF8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3F05D0" w:rsidRPr="00AB76B4" w14:paraId="460DA72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E889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B5F8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C80E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491279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5556AAE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78E694E9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BB5A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520E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B6E0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9841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C8BD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1D156D4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13F62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95464" w14:textId="77777777" w:rsidR="003F05D0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5BA7463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E57B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B710B8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4709408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C70A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A7DB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51D5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42A6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AFB4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5F415F4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E7BB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CC80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3EA9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CADE7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13C49B7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D458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20ED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FEEB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62A5236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B8F9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F782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24AEEE53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15BAB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69B6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4373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17751F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1FF52A5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B66EE4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EFD7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FA85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AA63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863A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4C4C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57A47BE0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9B7A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8334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2DA4E77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FA50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7BDD1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46DE388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BD6E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054C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12F9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C3AE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D8C5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185D8AD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01D2C8E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206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616E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A11F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B0B78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567CAA3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B4F2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6C38946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35D8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82A5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BF4D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D85C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42C6D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3F05D0" w:rsidRPr="00AB76B4" w14:paraId="3A37328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0F7A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9264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D1D4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79C15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4AFB843E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D239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491BA60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E627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55BD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0CEF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1031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5F907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3F05D0" w:rsidRPr="00AB76B4" w14:paraId="44A97CCC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93496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3416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0B6E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25957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37E385A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BB4A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409D779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1429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505F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347B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3607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97BFE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3F05D0" w:rsidRPr="00AB76B4" w14:paraId="16E067D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7853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5D64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B331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64FC8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7837F5A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8977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64FF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6C45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7495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5ABF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B29A9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3F05D0" w:rsidRPr="00AB76B4" w14:paraId="7B58D45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9C8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A713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6D93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49268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345888A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37E2BC8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2605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B16A46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EB3A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DECA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C68F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351D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363EEEE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0E7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548B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33F26BE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1EF8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EE145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5E8FE7D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EC5F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DE69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4998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2CC5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6595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7D1D8C10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A42E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A3C2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2439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F6C94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3A9453B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CE38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7192A86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2252A3B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575FCE3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1177F8C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0362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B193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2332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174E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45086278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3481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13AA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3D73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14E5F9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42C75EE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5903E1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A324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86DE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CAD5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23FC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50A4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6C52DD7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6682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6F38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3079DEB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19CF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CFC06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6A15990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D227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04FE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52EF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8D8C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0687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58361F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3F05D0" w:rsidRPr="00AB76B4" w14:paraId="71658332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B456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1113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593D8FB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F568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67DE0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27BD699E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9994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A328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22B6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8FD7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19F2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00B3162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2B95160D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71BB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FE95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88E7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0E6AD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0625541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61186AC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4F50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1EF9429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BAEE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1034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6D36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88A0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3BA46106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B7F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DE80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C530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9AFE2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6313FABF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10876B8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4AA0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D6AB64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00B2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7A71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1D66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A037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0FBBD02C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AE6C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3C0E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C0D4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46087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65C0063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12BA3F6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FDFD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7DBDBA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886829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D9F1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C4DC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1B0C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78D1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2E3FF55F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DD95D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8932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5B32659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FEF3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39712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22B7441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B9BB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19D4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AEED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90C8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2D59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4228B1F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1E807B85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1088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8152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FB07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027DE9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03A5069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AE2D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6FDD21F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D65F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C743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4300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2B37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4C986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3F05D0" w:rsidRPr="00AB76B4" w14:paraId="7110A227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62B3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A4E8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2B72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284807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6F60029E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14B9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36CD411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5C38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BCFA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A85B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7EEC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51395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3F05D0" w:rsidRPr="00AB76B4" w14:paraId="03CD36E3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A82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5C9D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6FBD5B3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0BDC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5D0D59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3CD606E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43B5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4530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18A1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C1CD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BB86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39F19DF6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472D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A89B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177B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FA593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D3E1DA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30454C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435D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60389F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0FDC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3CF5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5607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1BF3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5AC22B86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BF5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9047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DA0C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CEA234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831748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0AF3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2E5DDB9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D31A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7982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610D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1438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476A3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3F05D0" w:rsidRPr="00AB76B4" w14:paraId="6B59367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C9D6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F5D9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58C1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CD522F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5D6B58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E0D4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45510AF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F081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62A1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9254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89AE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8B055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3F05D0" w:rsidRPr="00AB76B4" w14:paraId="26C773A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A8AB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80CC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E418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F388DE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67D6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01966AB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0289614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6B649B8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EA59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3C84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83D7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BC67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0ADAAE5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025F8D9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3F05D0" w:rsidRPr="00AB76B4" w14:paraId="0B11F4E8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D3E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D7C1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F690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2C50F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82AC209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B62B6D9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D8C0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13C1E9A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12D378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7448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CC1C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2440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9D4B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4B2AFA78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D10E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DE5E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9980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2AE8F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A390993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79313A2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187D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1A16406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20A9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CDB6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AFAF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B37D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5FF44B2C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797B3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37A2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218F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156E3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C30FDF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1E8C5828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EC56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C88F11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4E66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8C7E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AB14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EE28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733AF0C3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CEC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E2C9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19DC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3FD8E7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B70F36F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790D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79BB4AD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2D45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8533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E11E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143A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7D1FD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3F05D0" w:rsidRPr="00AB76B4" w14:paraId="092C51FD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366A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5A0E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6F29C8E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C443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A1E22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636DA26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CE22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DA32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7E74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F804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9119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5CF39F1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:rsidRPr="00AB76B4" w14:paraId="2F4BDF85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15B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7561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064F411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1162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3BA73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038BBD89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22F2D33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589E93E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569D6028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6E7ECAC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7065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C339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31F5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6020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8B3F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59587733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C94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8B26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2400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5E9E5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3CEC3A2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EE06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29B4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C4C9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2CD3D7A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44F5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3E51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3D063DE4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1C342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C8BC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A173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3AA534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40E0832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001418AF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396D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D8DF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C337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7A503EC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5B94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2AAC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8FF164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3F05D0" w:rsidRPr="00AB76B4" w14:paraId="114CE4F4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321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B632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80EA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E833E8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01C072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B1BAB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727120F2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7909DC19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0A4D9269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CF68C33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796D7A5C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C029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C861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015F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76BC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FDF92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3F05D0" w:rsidRPr="00AB76B4" w14:paraId="75996D90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218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C384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7C0A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269DB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E11AF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2793EFD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607256A3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2862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259D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C8F3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F77E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882FA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3F05D0" w:rsidRPr="00AB76B4" w14:paraId="6E0E05E2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D213B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087E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AC75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2D47D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928EB27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202EC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0C6E3B7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591A9E00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6D2C3A84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54CDD5F5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77960984" w14:textId="77777777" w:rsidR="003F05D0" w:rsidRPr="00AB76B4" w:rsidRDefault="003F05D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8144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E9D1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C74A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3546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6AB0D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3F05D0" w:rsidRPr="00AB76B4" w14:paraId="3C81D9F1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4A5A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345D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B2AF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9C01E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201A8E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04BA53CF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DD92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8F0ACC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0E84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C603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3BEB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8A79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1B7E4DF2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2D21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2602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04B1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CD28F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AA9586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2DB07A8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A299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B8DA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6382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50D0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0BB4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21ED3ED8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0EFC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BFF0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3D04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898BE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ACA1163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9DA6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60CA0A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BC41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F752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D891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04AB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9EF36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3F05D0" w:rsidRPr="00AB76B4" w14:paraId="4D732116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9852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04FF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7955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A8D458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40E6EE1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9A69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02883FA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EB30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6C05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E1F0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828D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3F05D0" w:rsidRPr="00AB76B4" w14:paraId="34F7A57A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91B3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4E43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4F64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785D1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5E97A1F4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CF7B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2A29064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3562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D912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7583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04A4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1DD81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3F05D0" w:rsidRPr="00AB76B4" w14:paraId="6F0720E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F8DD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EEAF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8AD7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32AC3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730627A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C11C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BB3C11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0A042EA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5D7DC01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DFD0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0DFD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917D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3BAC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30C51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3F05D0" w:rsidRPr="00AB76B4" w14:paraId="472675DB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56A2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60AF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EC95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1F103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30BE8A6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0DC5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FA1317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05F4AAB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5A5D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8ED6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81AE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DCAC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88A4C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3F05D0" w:rsidRPr="00AB76B4" w14:paraId="337B9061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42D4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A952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4CC9ADA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78C0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63B06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55731A63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3BC81FEE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077DD0BF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DD65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4FF8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CC1A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E0B8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E2DB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4B6A68CD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B21B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3799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D8B0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8A485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04069E3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108E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15EEC2E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03B915D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7390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3F20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7BAD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7F04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11620AAB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6E78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1BDF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0CA4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2CC5B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65A9884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D9EE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5825C39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3BCDFA4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6807885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0406C9A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1371CC4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0FB7834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35A4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B7E2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3A3F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70A7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DA0E4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3F05D0" w:rsidRPr="00AB76B4" w14:paraId="597C34C4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FEBEE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AF0F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9FB2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F6054E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483642E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148E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757A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9A9C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345E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CCA5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5CFF7ED7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1B06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6642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D4E7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E7EF7E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2CDB7A7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5B17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72A8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8662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2999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BFA8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E69C1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3F05D0" w:rsidRPr="00AB76B4" w14:paraId="13B49A9E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DF7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5A3A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420F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A0D79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4D7C1A2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4BAC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DAE3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0887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FD79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F2CC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56B57744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6336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6D0D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72AE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96262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28437E2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BE7C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8757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E655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1922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148D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04EB1588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D46E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574D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0380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D2D2F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04F426F9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7DED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87BF94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5F9B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9F02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E8F4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BC72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C4D34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3F05D0" w:rsidRPr="00AB76B4" w14:paraId="7450F677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5ACBE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0C08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7BEA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6A205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2167F71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DD68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C28A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145B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B973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4822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3F05D0" w:rsidRPr="00AB76B4" w14:paraId="624ABF0B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225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E988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F72D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64F06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6D687563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C577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45DD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1441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D322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9737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201EC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3F05D0" w:rsidRPr="00AB76B4" w14:paraId="6313AA6A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ECA6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68C7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02F7D49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2E45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1ECEC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64EE70F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FBB8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AB63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D12F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DE71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7819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31B271C8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D8A9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978E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0E1E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484C63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50A7658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DE32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0130081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41C2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9A37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01B2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D808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48961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3F05D0" w:rsidRPr="00AB76B4" w14:paraId="0767E71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3CA71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A212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68F5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84C81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14FD77B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5B0D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8BF203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4E46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C3E1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76C1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AD03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821B8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3F05D0" w:rsidRPr="00AB76B4" w14:paraId="7DC942FF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077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2172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DEC6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82499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4A4CEA9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13F9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D8119F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DBC3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B9A7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1E8C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BE57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6CE276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3F05D0" w:rsidRPr="00AB76B4" w14:paraId="348C655C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C2886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B682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63E6B6D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0614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A14D4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391E0D6F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62C1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68D9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2401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12CE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3D056" w14:textId="77777777" w:rsidR="003F05D0" w:rsidRPr="00AB76B4" w:rsidRDefault="003F05D0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1B3B02B2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466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E97F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7A6B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934367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668D6B2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3D15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2ED3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3456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B366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2ABB0" w14:textId="77777777" w:rsidR="003F05D0" w:rsidRPr="00AB76B4" w:rsidRDefault="003F05D0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2E916777" w14:textId="77777777" w:rsidR="003F05D0" w:rsidRPr="00AB76B4" w:rsidRDefault="003F05D0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3F05D0" w:rsidRPr="00AB76B4" w14:paraId="20DBE3C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31E9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8411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70EB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4B5A4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07D2C4D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703D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42BA1EE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93F48D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98B2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B987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472B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1580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5D7BD31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440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2AE5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736F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D4893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45A08A2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1A49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7D74BA5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E0C0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1243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7357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BCF4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4C107D4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4D08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E1BC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C5C1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A68E9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74B815D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A7F5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338D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877F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EC26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4BF7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D0F33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3F05D0" w:rsidRPr="00AB76B4" w14:paraId="44A26F8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A18D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C5DC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5DCE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3771D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05161CBF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9793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4F8D1FA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44B9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4DEB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0B38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3F97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A71A2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3F05D0" w:rsidRPr="00AB76B4" w14:paraId="5E210ED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89F2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4D9D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5C72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B6DA6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67E6293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8F85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FEC83D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3F89AAB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1F66F46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4BBA65D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48E2985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37FB1F4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7EB4F7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55BC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FCF2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B7C9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769C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019E4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3F05D0" w:rsidRPr="00AB76B4" w14:paraId="06C2CC2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2FEC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6279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97DE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801403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118C6BB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C2C6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07A1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84B7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4449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904D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AB82B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3F05D0" w:rsidRPr="00AB76B4" w14:paraId="11B63F5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989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0709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CDA7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D650F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21EBF72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4953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D2BD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8587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7646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4086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A345B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3F05D0" w:rsidRPr="00AB76B4" w14:paraId="10B6487E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7A8DFD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0493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6BF5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86609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573361D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DFDF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53D7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4737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EAFF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25E3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3F05D0" w:rsidRPr="00AB76B4" w14:paraId="4730952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07C6B1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E41A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8825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7D6767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4AF4907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6177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8CF16F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7BB08FF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3F8FE43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260E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C58B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4DD7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10EC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62A8410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D7B19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5E52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59C9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85B50F" w14:textId="77777777" w:rsidR="003F05D0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797FD69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940E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B4E68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BD4FB" w14:textId="77777777" w:rsidR="003F05D0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4A467BE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515+250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CE54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5894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2F30152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3F05D0" w:rsidRPr="00AB76B4" w14:paraId="5C94781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D3646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0EDB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B3A0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9ED8A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9F63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6EE9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B5464" w14:textId="77777777" w:rsidR="003F05D0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17C1D" w14:textId="77777777" w:rsidR="003F05D0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31AB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3F05D0" w:rsidRPr="00AB76B4" w14:paraId="1C1B5D2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D08271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912B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F3B3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4F6CD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E84D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AE9B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43757" w14:textId="77777777" w:rsidR="003F05D0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BF11A" w14:textId="77777777" w:rsidR="003F05D0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D4CE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3F05D0" w:rsidRPr="00AB76B4" w14:paraId="484A3F7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0D1A65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642A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7B03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5147D6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DCC9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F5DC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D84B8" w14:textId="77777777" w:rsidR="003F05D0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95020" w14:textId="77777777" w:rsidR="003F05D0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3A7D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3F05D0" w:rsidRPr="00AB76B4" w14:paraId="3A6340B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709A34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8BA0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538B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3CC747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5B4A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3DF430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C3D4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710A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5A98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4C2D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3F05D0" w:rsidRPr="00AB76B4" w14:paraId="5F1B9BB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B6966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5CDA8" w14:textId="77777777" w:rsidR="003F05D0" w:rsidRDefault="003F05D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F7BC1" w14:textId="77777777" w:rsidR="003F05D0" w:rsidRDefault="003F05D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5B46CD" w14:textId="77777777" w:rsidR="003F05D0" w:rsidRPr="00AB76B4" w:rsidRDefault="003F05D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7D5FB" w14:textId="77777777" w:rsidR="003F05D0" w:rsidRPr="00AB76B4" w:rsidRDefault="003F05D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898C34E" w14:textId="77777777" w:rsidR="003F05D0" w:rsidRPr="00AB76B4" w:rsidRDefault="003F05D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94C9C" w14:textId="77777777" w:rsidR="003F05D0" w:rsidRDefault="003F05D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CC085" w14:textId="77777777" w:rsidR="003F05D0" w:rsidRPr="00AB76B4" w:rsidRDefault="003F05D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28730" w14:textId="77777777" w:rsidR="003F05D0" w:rsidRPr="00AB76B4" w:rsidRDefault="003F05D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8D9E3" w14:textId="77777777" w:rsidR="003F05D0" w:rsidRDefault="003F05D0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3F05D0" w:rsidRPr="00AB76B4" w14:paraId="606A7D4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1311D3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BDBB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9EA6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525E37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533EF" w14:textId="77777777" w:rsidR="003F05D0" w:rsidRPr="00AB76B4" w:rsidRDefault="003F05D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0D60408" w14:textId="77777777" w:rsidR="003F05D0" w:rsidRPr="00AB76B4" w:rsidRDefault="003F05D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5873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025E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C386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DE8D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349CBBA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562D9E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0F22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6571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77416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3F909" w14:textId="77777777" w:rsidR="003F05D0" w:rsidRPr="00AB76B4" w:rsidRDefault="003F05D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F459D18" w14:textId="77777777" w:rsidR="003F05D0" w:rsidRPr="00AB76B4" w:rsidRDefault="003F05D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87ED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768E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1565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A265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S16</w:t>
            </w:r>
          </w:p>
        </w:tc>
      </w:tr>
      <w:tr w:rsidR="003F05D0" w:rsidRPr="00AB76B4" w14:paraId="45925768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DC4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7500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671529D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2805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32204F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010E51F7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B2D5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7872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89DA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4CD8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D5234" w14:textId="77777777" w:rsidR="003F05D0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4275FC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3F05D0" w:rsidRPr="00AB76B4" w14:paraId="21DBE80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00783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CFCC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9AC5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747359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C79E198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049E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3AFF9E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3350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7835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6D3C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69EE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B76B4" w14:paraId="67F2859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219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FD37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0FAE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B6A5B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DFF6A78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4380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2906A52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BD5D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763D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CD9C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BC8D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E4AB4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78AE3E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657235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3F05D0" w:rsidRPr="00AB76B4" w14:paraId="2A17E49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B96F2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A986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4B29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14B75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EC9F53E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242A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154200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E06E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AF17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ECC4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0B74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83408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74F8E4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21210B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3F05D0" w:rsidRPr="00AB76B4" w14:paraId="6A9C578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6F55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3F5D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BB4A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0DC88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8D1B6EF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3BFE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DC5A28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A372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24F3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5195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9156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E7470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3F05D0" w:rsidRPr="00AB76B4" w14:paraId="3B67464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7495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539E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B9F6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8EDA48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E58D64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1E8C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C7CC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CA22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4CE4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AC1D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FBA14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3F05D0" w:rsidRPr="00AB76B4" w14:paraId="23EDAB6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127E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4B5A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91D8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0FCDA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B50EC7D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D3E1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2F70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BB41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99DF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D057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18453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2723CFF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3F05D0" w:rsidRPr="00AB76B4" w14:paraId="3DBE7F3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F14C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6F11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CACC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6DB7B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D2CFA3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8B01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7D8D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6876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51EF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2759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86566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9AEB0B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3F05D0" w:rsidRPr="00AB76B4" w14:paraId="6634C7F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9BA0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634E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7307E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0C37AD" w14:textId="77777777" w:rsidR="003F05D0" w:rsidRPr="00AB76B4" w:rsidRDefault="003F05D0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0C0CE5A" w14:textId="77777777" w:rsidR="003F05D0" w:rsidRPr="00AB76B4" w:rsidRDefault="003F05D0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918C1" w14:textId="77777777" w:rsidR="003F05D0" w:rsidRPr="00AB76B4" w:rsidRDefault="003F05D0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AF77796" w14:textId="77777777" w:rsidR="003F05D0" w:rsidRPr="00AB76B4" w:rsidRDefault="003F05D0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22B3764F" w14:textId="77777777" w:rsidR="003F05D0" w:rsidRPr="00AB76B4" w:rsidRDefault="003F05D0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E6CB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EB02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7CC8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E88D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3F05D0" w:rsidRPr="00AB76B4" w14:paraId="2162967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63F6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28E0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0D06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880279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3838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A695B8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6EA596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4F08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C4DA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BB4A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DE19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6954AB9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7048514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3F05D0" w:rsidRPr="00AB76B4" w14:paraId="18A99AF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0BC1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3DCD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C8D0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2C4792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DC2A50C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2A4A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4BA00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03F1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1D5F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B02F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3D45C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3F05D0" w:rsidRPr="00AB76B4" w14:paraId="062B748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A7E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B240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21BF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B71957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3CCD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3E60A5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B280C0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1CFD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E612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252B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CE54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0743BE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3F05D0" w:rsidRPr="00AB76B4" w14:paraId="5676D5A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FD7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599D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B1B3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7F74C7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FDCC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3B6442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1F91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DCE8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915D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6C7A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3F05D0" w:rsidRPr="00AB76B4" w14:paraId="2A9EBC0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E65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4CD6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7F56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FE5139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EEBA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1220C9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24A419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423C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DCA9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28E6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EB793" w14:textId="77777777" w:rsidR="003F05D0" w:rsidRPr="007B5A25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665634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3F05D0" w:rsidRPr="00AB76B4" w14:paraId="2AD3E85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0A14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7EBD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0A3F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A073AE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C82D8C4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2A919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60DE126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3D51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31352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91892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03C2E" w14:textId="77777777" w:rsidR="003F05D0" w:rsidRPr="00AB76B4" w:rsidRDefault="003F05D0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D191D1" w14:textId="77777777" w:rsidR="003F05D0" w:rsidRPr="00AB76B4" w:rsidRDefault="003F05D0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3F05D0" w:rsidRPr="00AB76B4" w14:paraId="076335C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58DFA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47C07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6C19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AE1F78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2F9EF0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2938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1F17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A44A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827B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84CC1" w14:textId="77777777" w:rsidR="003F05D0" w:rsidRPr="00AB76B4" w:rsidRDefault="003F05D0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056792" w14:textId="77777777" w:rsidR="003F05D0" w:rsidRPr="00AB76B4" w:rsidRDefault="003F05D0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3F05D0" w:rsidRPr="00AB76B4" w14:paraId="61D8705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25EFF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3185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A2BFB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561C9E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894AA8B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F8BD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45574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F0C4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697B3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65F5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44074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3F05D0" w:rsidRPr="00AB76B4" w14:paraId="532EAA4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4D89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D66BF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B8F65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F8DFA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A8A180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855D6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1BE4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D45F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1F9F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F150D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E786E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3F05D0" w:rsidRPr="00AB76B4" w14:paraId="0ACB74A0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2A47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DC06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473A3A3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8BFFA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49ABC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7A5059A4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BF30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7E09C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0A501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6D327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F7D6C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:rsidRPr="00AB76B4" w14:paraId="71A923BA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5D02E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03514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0F4DD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8EAFC1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3CF9676A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1215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1695D5A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F0F8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2781E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6EFD6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BD5E3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3F05D0" w:rsidRPr="00AB76B4" w14:paraId="267FF10F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949B" w14:textId="77777777" w:rsidR="003F05D0" w:rsidRPr="00AB76B4" w:rsidRDefault="003F05D0" w:rsidP="003F05D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D9F80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CDD3F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10A6D5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2BDD1744" w14:textId="77777777" w:rsidR="003F05D0" w:rsidRPr="00AB76B4" w:rsidRDefault="003F05D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25608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B51F1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346A5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9F559" w14:textId="77777777" w:rsidR="003F05D0" w:rsidRPr="00AB76B4" w:rsidRDefault="003F05D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5FCCB" w14:textId="77777777" w:rsidR="003F05D0" w:rsidRPr="00AB76B4" w:rsidRDefault="003F05D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1337010D" w14:textId="77777777" w:rsidR="003F05D0" w:rsidRPr="005905D7" w:rsidRDefault="003F05D0" w:rsidP="006B4CB8">
      <w:pPr>
        <w:pStyle w:val="Heading1"/>
        <w:spacing w:line="360" w:lineRule="auto"/>
      </w:pPr>
      <w:r w:rsidRPr="005905D7">
        <w:lastRenderedPageBreak/>
        <w:t>LINIA 116</w:t>
      </w:r>
    </w:p>
    <w:p w14:paraId="403004EC" w14:textId="77777777" w:rsidR="003F05D0" w:rsidRPr="005905D7" w:rsidRDefault="003F05D0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3F05D0" w:rsidRPr="00743905" w14:paraId="7D40FCDD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AA3A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43A6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584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3C9E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D05420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558A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635870E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9C6B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A5C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E05F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75E3E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FE7735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3F05D0" w:rsidRPr="00743905" w14:paraId="5717DD11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19AD4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D8A4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FE9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D917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8E1960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5A60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27FEE3F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D1009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332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A7F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ACDD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3F05D0" w:rsidRPr="00743905" w14:paraId="57E5D3D1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8A9D8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8A70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608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E28B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07BC08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4694E32A" w14:textId="77777777" w:rsidR="003F05D0" w:rsidRPr="00743905" w:rsidRDefault="003F05D0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B94F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F2909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45E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40CF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A1C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4440C79F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BE87F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3155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B10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0543A" w14:textId="77777777" w:rsidR="003F05D0" w:rsidRPr="00743905" w:rsidRDefault="003F05D0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626C35B8" w14:textId="77777777" w:rsidR="003F05D0" w:rsidRPr="00743905" w:rsidRDefault="003F05D0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CF6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26A0D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411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534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17C5" w14:textId="77777777" w:rsidR="003F05D0" w:rsidRPr="00743905" w:rsidRDefault="003F05D0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53F39FA8" w14:textId="77777777" w:rsidR="003F05D0" w:rsidRPr="00743905" w:rsidRDefault="003F05D0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3F05D0" w:rsidRPr="00743905" w14:paraId="018C066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0591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473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FEE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99B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7A2CC54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6A6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4A15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D39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6C23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4A65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7AED6D6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3F05D0" w:rsidRPr="00743905" w14:paraId="039B2EC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E778E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D702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0AE39CC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0CC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4A3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70421FF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0DD2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472D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83C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620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8BB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AC8C785" w14:textId="77777777" w:rsidR="003F05D0" w:rsidRPr="0007721B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F05D0" w:rsidRPr="00743905" w14:paraId="7886F16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677B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C0F0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7A23765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0394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1557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48D7C04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DAF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5B1F0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2D7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4E99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180D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868D382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F05D0" w:rsidRPr="00743905" w14:paraId="2CE8D09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BC36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46BF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5F6BF336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E590D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B19E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5C6E302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061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56EBC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D59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1ED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9BF8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576781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F05D0" w:rsidRPr="00743905" w14:paraId="0FC1EF0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BF7E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484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7BD376E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45A3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177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2D3E490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735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738A9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739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19ED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840C0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1B8F5FE" w14:textId="77777777" w:rsidR="003F05D0" w:rsidRPr="00537749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F05D0" w:rsidRPr="00743905" w14:paraId="43C077D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027C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B11F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750CC5B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AB9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8210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071575F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F3A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175B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B9E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97F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6A31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088DD210" w14:textId="77777777" w:rsidR="003F05D0" w:rsidRPr="005A767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F05D0" w:rsidRPr="00743905" w14:paraId="1B1DCFD9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17C1E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37A0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D39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EA73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2321D4E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63F084C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3D6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BF79A9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9A13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85E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93F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5C11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43E2872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83A8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6BD5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A8F5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ADE3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361ADDD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158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5106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5ED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747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DA81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59B65B8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3F05D0" w:rsidRPr="00743905" w14:paraId="4DFFC0D0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1B6A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0A47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9BA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3C1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46F5704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50E0B60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4BFE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4C33D19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7AFBAC25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24080D0A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63E90D6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7EB3066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350A425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D240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BD4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8F4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E6BC4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CB8F0E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3F05D0" w:rsidRPr="00743905" w14:paraId="6CDF983F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CA0C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0A1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3AF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DFB2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2F8A11D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5EDA4D4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45CA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28F3A97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2868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EB4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A15C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1BC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3F05D0" w:rsidRPr="00743905" w14:paraId="71CD119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A09F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ED7C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4D0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EDE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03C02B3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899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EFDA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517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2E5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4EA8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689769E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13C7C49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3F05D0" w:rsidRPr="00743905" w14:paraId="722DF61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E388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BBF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10489BC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C92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A93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52FA8B1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372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C347A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60DA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697A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052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CB5B6AD" w14:textId="77777777" w:rsidR="003F05D0" w:rsidRPr="001D7D9E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743905" w14:paraId="3CA985E7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5E79B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01D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A1D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D3C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8AF2EA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D300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00477BD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5165D88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4B3026C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AA6F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228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6F2A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BC31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48BA79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3F05D0" w:rsidRPr="00743905" w14:paraId="4DAF169C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C948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0AB3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4C6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E8C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2F8626A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61CF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C11844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3DC9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FF0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22B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377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0EB6E62D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44B9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562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70EE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3BF3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B47C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FFE1407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51535637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051F579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27DC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2E62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7D9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0DF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3F05D0" w:rsidRPr="00743905" w14:paraId="17F8E66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90D77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63BC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23E078A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1179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42C1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27CD506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EFE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807C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C96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A0CC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E2C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B9D98B9" w14:textId="77777777" w:rsidR="003F05D0" w:rsidRPr="0007721B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F05D0" w:rsidRPr="00743905" w14:paraId="6236722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B8DD4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CF6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4B5CECD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F92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23F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31EA94C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165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3B2E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F230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DE0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80E3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D8A6AF8" w14:textId="77777777" w:rsidR="003F05D0" w:rsidRPr="00951746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F05D0" w:rsidRPr="00743905" w14:paraId="4F46858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15A3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F565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0B2ADBBE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CB668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77F7" w14:textId="77777777" w:rsidR="003F05D0" w:rsidRDefault="003F05D0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2BBD23CF" w14:textId="77777777" w:rsidR="003F05D0" w:rsidRDefault="003F05D0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975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AD1C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C4D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64D3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2035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743905" w14:paraId="5FD663AE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FBBD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5E1E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573AAAA5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5EA0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DC12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0A125E0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D2BE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50AA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947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E20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C4596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743905" w14:paraId="35CA82A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0265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C405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B9CC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B9F9" w14:textId="77777777" w:rsidR="003F05D0" w:rsidRPr="00743905" w:rsidRDefault="003F05D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453E70D4" w14:textId="77777777" w:rsidR="003F05D0" w:rsidRDefault="003F05D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B5A06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223945F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DC789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8C1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267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BAD0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3F05D0" w:rsidRPr="00743905" w14:paraId="2E1891C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2DFEA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E408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CE072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5194" w14:textId="77777777" w:rsidR="003F05D0" w:rsidRPr="00743905" w:rsidRDefault="003F05D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9755E47" w14:textId="77777777" w:rsidR="003F05D0" w:rsidRDefault="003F05D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9686" w14:textId="77777777" w:rsidR="003F05D0" w:rsidRDefault="003F05D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42D14628" w14:textId="77777777" w:rsidR="003F05D0" w:rsidRPr="00743905" w:rsidRDefault="003F05D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3E33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2A4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DA7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8D4C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3F05D0" w:rsidRPr="00743905" w14:paraId="294B941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1C3E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6E42" w14:textId="77777777" w:rsidR="003F05D0" w:rsidRDefault="003F05D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BE02" w14:textId="77777777" w:rsidR="003F05D0" w:rsidRDefault="003F05D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1915" w14:textId="77777777" w:rsidR="003F05D0" w:rsidRPr="00743905" w:rsidRDefault="003F05D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4C8529F9" w14:textId="77777777" w:rsidR="003F05D0" w:rsidRDefault="003F05D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80C27" w14:textId="77777777" w:rsidR="003F05D0" w:rsidRDefault="003F05D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68E6EDB6" w14:textId="77777777" w:rsidR="003F05D0" w:rsidRPr="00743905" w:rsidRDefault="003F05D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4C22" w14:textId="77777777" w:rsidR="003F05D0" w:rsidRPr="00743905" w:rsidRDefault="003F05D0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7BF92" w14:textId="77777777" w:rsidR="003F05D0" w:rsidRPr="00743905" w:rsidRDefault="003F05D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D0A65" w14:textId="77777777" w:rsidR="003F05D0" w:rsidRPr="00743905" w:rsidRDefault="003F05D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B40A" w14:textId="77777777" w:rsidR="003F05D0" w:rsidRDefault="003F05D0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3F05D0" w:rsidRPr="00743905" w14:paraId="6022E28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E404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523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C870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49C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C5CF5A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83CD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05231C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C851F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CA5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DF11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649B6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9467C7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3F05D0" w:rsidRPr="00743905" w14:paraId="3330D49D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89548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3AEE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427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7765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7943E0C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3C128E0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7FA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F32079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C302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027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94CF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939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64B3B439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580F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42D2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6095658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812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575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6470779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85F1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54D6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7760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7ADA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BC75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730C2F3" w14:textId="77777777" w:rsidR="003F05D0" w:rsidRPr="00351657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F05D0" w:rsidRPr="00743905" w14:paraId="79810640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5E7A4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45EDD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2198076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18A7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7F21" w14:textId="77777777" w:rsidR="003F05D0" w:rsidRPr="00743905" w:rsidRDefault="003F05D0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42BBE4C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4DE0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27FB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88A9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8DA5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B9CE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743905" w14:paraId="5E5397FA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9AD2C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6EC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144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D9F3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4DD1AAC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F91EED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541D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F3BBFB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2E9D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43A6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0E3D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0D2C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4ACEA658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A30AE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5B6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503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1B7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68DB506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FF5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7FBA5D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FEE6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969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30C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56F6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25F57C94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04A18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6989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18589F7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357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9CEE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70E429D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96C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BFBB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63B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93EC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081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743905" w14:paraId="24599BD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F6FB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E462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62315E5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082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4E48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9DB193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276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7957F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FA4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917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E79DA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6354309" w14:textId="77777777" w:rsidR="003F05D0" w:rsidRPr="003B409E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F05D0" w:rsidRPr="00743905" w14:paraId="14B637E3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D7E33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293E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70FE0AA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AE44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3981C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E2F45B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15C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ADB7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1C5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B63A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22A1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E1F601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F05D0" w:rsidRPr="00743905" w14:paraId="5878AC5A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AB7BD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90F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721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0F4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3365341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4C8B542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5BA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8F4754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190E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EAC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B31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D77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09D1B6F8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8DFA6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8ACC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737A624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A33C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893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6FDC165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AC8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53F76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0927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ED9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987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3F05D0" w:rsidRPr="00743905" w14:paraId="59FD35A0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5023D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3B634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ACC7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E1780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2A284EBC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liniile 1 și 2</w:t>
            </w:r>
          </w:p>
          <w:p w14:paraId="676155D7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7074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04DFC8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0F40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BF14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015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44A8F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46D6FB70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F279F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D934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535C5C95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9EEA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5483A" w14:textId="77777777" w:rsidR="003F05D0" w:rsidRPr="00743905" w:rsidRDefault="003F05D0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4C40D560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6AAE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3065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497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2B9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96D3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743905" w14:paraId="269C066A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8C8E9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689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9297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C41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0169AF3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4E73D88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67D1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439128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899A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BA8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AD5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EC6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6390966C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CACD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007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91DC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71F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6289420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63DC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586D39E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37D14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558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562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447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3F05D0" w:rsidRPr="00743905" w14:paraId="146E4048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7A8B7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5B8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5AB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B620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54ABF6E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4E9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AE73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697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CAA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4124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3F05D0" w:rsidRPr="00743905" w14:paraId="566DF79F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C1C0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DA6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CB0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BAE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934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DBD7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758F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5556E07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163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0AE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3F05D0" w:rsidRPr="00743905" w14:paraId="698F388A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65AD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92A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3E0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5EB4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FDB0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B23A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24C3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2C2F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F96A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3F05D0" w:rsidRPr="00743905" w14:paraId="723D64D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8E897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FB64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CDC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72AC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0901176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38C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64A895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311FD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F2C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F63E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97EA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170B24B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1D269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E56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8EE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3DD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355E0A20" w14:textId="77777777" w:rsidR="003F05D0" w:rsidRPr="00D73778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3900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5712AAD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1AF7D" w14:textId="77777777" w:rsidR="003F05D0" w:rsidRPr="00D73778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601A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A938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A786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2A96446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A45A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9CDB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4AD3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978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03A36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6027C" w14:textId="77777777" w:rsidR="003F05D0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12D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2442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DA24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3F05D0" w:rsidRPr="00743905" w14:paraId="2A54DE0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AE89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3ACA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3C90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FDA3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EB91A9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3FBE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5B7D5123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719E81F4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68EC7077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51A364C3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D7D63" w14:textId="77777777" w:rsidR="003F05D0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FEBB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1F65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1A71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A040D90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2888FCB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3F05D0" w:rsidRPr="00743905" w14:paraId="3234DC9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F762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249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CBA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FEB11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C69B3A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1A21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3A62" w14:textId="77777777" w:rsidR="003F05D0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85A3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21AF955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A76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61C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3F05D0" w:rsidRPr="00743905" w14:paraId="5E200D3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CAD8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89956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F3C0D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FA754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792E48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2267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56E5C" w14:textId="77777777" w:rsidR="003F05D0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87F4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0C676EE4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5CCBC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3313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743905" w14:paraId="0B0F4C7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88C85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375FF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3272B3DE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2BC7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733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3A0003F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AFD1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B386" w14:textId="77777777" w:rsidR="003F05D0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20A46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37C0FD2A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1704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8B75D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743905" w14:paraId="1C6C023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66938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7550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7474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395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3A77B49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C85E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4BAE8AE0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02128D38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1CC048A8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0810" w14:textId="77777777" w:rsidR="003F05D0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0CAD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31E6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115C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876B0DE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3F05D0" w:rsidRPr="00743905" w14:paraId="5A9A302E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384A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5FF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ECAD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9551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2AC2B7F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8395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C00A4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651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61E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8B0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79A56AE5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4E18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BD273" w14:textId="77777777" w:rsidR="003F05D0" w:rsidRDefault="003F05D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3C85568D" w14:textId="77777777" w:rsidR="003F05D0" w:rsidRPr="00743905" w:rsidRDefault="003F05D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31B8" w14:textId="77777777" w:rsidR="003F05D0" w:rsidRPr="00743905" w:rsidRDefault="003F05D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3929" w14:textId="77777777" w:rsidR="003F05D0" w:rsidRDefault="003F05D0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5FA3A126" w14:textId="77777777" w:rsidR="003F05D0" w:rsidRPr="00743905" w:rsidRDefault="003F05D0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250B" w14:textId="77777777" w:rsidR="003F05D0" w:rsidRPr="00743905" w:rsidRDefault="003F05D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E299" w14:textId="77777777" w:rsidR="003F05D0" w:rsidRPr="00743905" w:rsidRDefault="003F05D0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0EBFC" w14:textId="77777777" w:rsidR="003F05D0" w:rsidRDefault="003F05D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1BFA0BAC" w14:textId="77777777" w:rsidR="003F05D0" w:rsidRPr="00743905" w:rsidRDefault="003F05D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9941" w14:textId="77777777" w:rsidR="003F05D0" w:rsidRPr="00743905" w:rsidRDefault="003F05D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A2F4C" w14:textId="77777777" w:rsidR="003F05D0" w:rsidRPr="00743905" w:rsidRDefault="003F05D0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743905" w14:paraId="5F5F14F7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CFCC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A1A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81D4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A4BC" w14:textId="77777777" w:rsidR="003F05D0" w:rsidRDefault="003F05D0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1BF475A6" w14:textId="77777777" w:rsidR="003F05D0" w:rsidRPr="00743905" w:rsidRDefault="003F05D0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215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6F89A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0389" w14:textId="77777777" w:rsidR="003F05D0" w:rsidRDefault="003F05D0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5EF08592" w14:textId="77777777" w:rsidR="003F05D0" w:rsidRPr="004E7F11" w:rsidRDefault="003F05D0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13F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FA71" w14:textId="77777777" w:rsidR="003F05D0" w:rsidRDefault="003F05D0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023FA9BB" w14:textId="77777777" w:rsidR="003F05D0" w:rsidRPr="00743905" w:rsidRDefault="003F05D0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356F0237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441D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EB1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8DA6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5D5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294D784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B0352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6D8B32FC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102FD15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4170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E3410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238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CF9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5F80A5A0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C574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EC4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14D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9331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4E3D930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06F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73D8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1D79A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1E68CFE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1AD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BE4A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743905" w14:paraId="5EC3F1DB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ED0BA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A551A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4D1F7EA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A3C4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9DBF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4E0E8632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15E4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78A9D" w14:textId="77777777" w:rsidR="003F05D0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B17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8CA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D6B1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743905" w14:paraId="6075100B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24930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E6CC3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557F42C4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2F73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04E1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6C25E4C2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C916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05F8" w14:textId="77777777" w:rsidR="003F05D0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BEA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CECE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55FF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743905" w14:paraId="5329C16E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723B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BFB0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B15B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CC7D9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08DBBCC8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5FC2D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83B0A" w14:textId="77777777" w:rsidR="003F05D0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CFA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48F3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6FE61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4831585E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E82FD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3D835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2A2A613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4D7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1AA2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364FA679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28B23FD5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594799F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B169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E619F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3BE2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544F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6289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1A3AF5A8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EAB0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21E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95F9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B2D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1EEDC889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EEDC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74024583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1631996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7343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0945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1CD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9C15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3F05D0" w:rsidRPr="00743905" w14:paraId="0BB37611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EF9B5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802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30A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464A3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00457405" w14:textId="77777777" w:rsidR="003F05D0" w:rsidRPr="00CD295A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09D2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1FD4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7079A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181B951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417E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023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F05D0" w:rsidRPr="00743905" w14:paraId="60042014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1B7A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051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213E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11D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C9DB93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59D7C88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B07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6E61D13D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39A50A78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7A6F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A9D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D1A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D0E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56D50EC3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F7F07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8E844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3F6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5712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87280E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2BC78C9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1816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E2ACE8B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2A06F" w14:textId="77777777" w:rsidR="003F05D0" w:rsidRPr="00743905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19891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CF2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511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28F32E4B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3125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3E45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B12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5DEA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2769787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FCE64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D9C95" w14:textId="77777777" w:rsidR="003F05D0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CF133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E8BF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E291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5D6EC631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7DB626D4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4FFC9BD6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3F05D0" w:rsidRPr="00743905" w14:paraId="437D59CB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CD03" w14:textId="77777777" w:rsidR="003F05D0" w:rsidRPr="00743905" w:rsidRDefault="003F05D0" w:rsidP="003F05D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B6CC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D6742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1CD4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A51C04B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B778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566D2F3D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35BA1D4A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40026976" w14:textId="77777777" w:rsidR="003F05D0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4BBF2" w14:textId="77777777" w:rsidR="003F05D0" w:rsidRDefault="003F05D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F1DA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2837" w14:textId="77777777" w:rsidR="003F05D0" w:rsidRPr="00743905" w:rsidRDefault="003F05D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C8EAA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4719CA94" w14:textId="77777777" w:rsidR="003F05D0" w:rsidRDefault="003F05D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3AEAAC45" w14:textId="77777777" w:rsidR="003F05D0" w:rsidRPr="005905D7" w:rsidRDefault="003F05D0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21202FB5" w14:textId="77777777" w:rsidR="003F05D0" w:rsidRDefault="003F05D0" w:rsidP="00E56A6A">
      <w:pPr>
        <w:pStyle w:val="Heading1"/>
        <w:spacing w:line="360" w:lineRule="auto"/>
      </w:pPr>
      <w:r>
        <w:t>LINIA 200</w:t>
      </w:r>
    </w:p>
    <w:p w14:paraId="6AD305D9" w14:textId="77777777" w:rsidR="003F05D0" w:rsidRDefault="003F05D0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F05D0" w14:paraId="1A80530D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4088" w14:textId="77777777" w:rsidR="003F05D0" w:rsidRDefault="003F05D0" w:rsidP="00504F71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6E0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2697085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0796" w14:textId="77777777" w:rsidR="003F05D0" w:rsidRPr="00032DF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B82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7A57352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52D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80628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121F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4DF00C9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E83B" w14:textId="77777777" w:rsidR="003F05D0" w:rsidRPr="00032DF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CDE13" w14:textId="77777777" w:rsidR="003F05D0" w:rsidRPr="00F716C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3F05D0" w14:paraId="7F7A5478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CC86" w14:textId="77777777" w:rsidR="003F05D0" w:rsidRDefault="003F05D0" w:rsidP="00504F71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105E" w14:textId="77777777" w:rsidR="003F05D0" w:rsidRDefault="003F05D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1F597E7" w14:textId="77777777" w:rsidR="003F05D0" w:rsidRDefault="003F05D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143C6" w14:textId="77777777" w:rsidR="003F05D0" w:rsidRDefault="003F05D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C804" w14:textId="77777777" w:rsidR="003F05D0" w:rsidRDefault="003F05D0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03030711" w14:textId="77777777" w:rsidR="003F05D0" w:rsidRDefault="003F05D0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2C0D6" w14:textId="77777777" w:rsidR="003F05D0" w:rsidRDefault="003F05D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CAB4A" w14:textId="77777777" w:rsidR="003F05D0" w:rsidRDefault="003F05D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3DC52" w14:textId="77777777" w:rsidR="003F05D0" w:rsidRDefault="003F05D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72881698" w14:textId="77777777" w:rsidR="003F05D0" w:rsidRDefault="003F05D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7B921" w14:textId="77777777" w:rsidR="003F05D0" w:rsidRDefault="003F05D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2732" w14:textId="77777777" w:rsidR="003F05D0" w:rsidRDefault="003F05D0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F05D0" w14:paraId="251379D7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7F59" w14:textId="77777777" w:rsidR="003F05D0" w:rsidRDefault="003F05D0" w:rsidP="00504F71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D47A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0FA1E49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AA342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5FC3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5AC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A0525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44FC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8DEF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D61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0AF8B33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5F136" w14:textId="77777777" w:rsidR="003F05D0" w:rsidRDefault="003F05D0" w:rsidP="00504F71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3A91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B697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B939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3F2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BA10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F94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076260E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D4427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C872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13FC1456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F21F" w14:textId="77777777" w:rsidR="003F05D0" w:rsidRDefault="003F05D0" w:rsidP="00504F71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54342" w14:textId="77777777" w:rsidR="003F05D0" w:rsidRDefault="003F05D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57023D6E" w14:textId="77777777" w:rsidR="003F05D0" w:rsidRDefault="003F05D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7882" w14:textId="77777777" w:rsidR="003F05D0" w:rsidRDefault="003F05D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DB02" w14:textId="77777777" w:rsidR="003F05D0" w:rsidRDefault="003F05D0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B604" w14:textId="77777777" w:rsidR="003F05D0" w:rsidRDefault="003F05D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38C93" w14:textId="77777777" w:rsidR="003F05D0" w:rsidRDefault="003F05D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4A410" w14:textId="77777777" w:rsidR="003F05D0" w:rsidRDefault="003F05D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2116F0A7" w14:textId="77777777" w:rsidR="003F05D0" w:rsidRDefault="003F05D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AED4B" w14:textId="77777777" w:rsidR="003F05D0" w:rsidRDefault="003F05D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19AF" w14:textId="77777777" w:rsidR="003F05D0" w:rsidRDefault="003F05D0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4568D065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DED7" w14:textId="77777777" w:rsidR="003F05D0" w:rsidRDefault="003F05D0" w:rsidP="00504F71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AF66" w14:textId="77777777" w:rsidR="003F05D0" w:rsidRDefault="003F05D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DF55" w14:textId="77777777" w:rsidR="003F05D0" w:rsidRDefault="003F05D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27C59" w14:textId="77777777" w:rsidR="003F05D0" w:rsidRDefault="003F05D0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22792C37" w14:textId="77777777" w:rsidR="003F05D0" w:rsidRDefault="003F05D0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F134" w14:textId="77777777" w:rsidR="003F05D0" w:rsidRDefault="003F05D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2CB5" w14:textId="77777777" w:rsidR="003F05D0" w:rsidRDefault="003F05D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30D46" w14:textId="77777777" w:rsidR="003F05D0" w:rsidRDefault="003F05D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4430F106" w14:textId="77777777" w:rsidR="003F05D0" w:rsidRDefault="003F05D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4EAB" w14:textId="77777777" w:rsidR="003F05D0" w:rsidRDefault="003F05D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5C7A4" w14:textId="77777777" w:rsidR="003F05D0" w:rsidRDefault="003F05D0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25DAC10D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893B" w14:textId="77777777" w:rsidR="003F05D0" w:rsidRDefault="003F05D0" w:rsidP="00504F71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094C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1878" w14:textId="77777777" w:rsidR="003F05D0" w:rsidRPr="00032DF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715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10EBBD7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16F0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39D3AB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F3F2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66D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8E2A" w14:textId="77777777" w:rsidR="003F05D0" w:rsidRPr="00032DF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5BA59" w14:textId="77777777" w:rsidR="003F05D0" w:rsidRPr="00F716C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473E183B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CC598" w14:textId="77777777" w:rsidR="003F05D0" w:rsidRDefault="003F05D0" w:rsidP="00504F71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490F" w14:textId="77777777" w:rsidR="003F05D0" w:rsidRDefault="003F05D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63F0B36B" w14:textId="77777777" w:rsidR="003F05D0" w:rsidRDefault="003F05D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EA16" w14:textId="77777777" w:rsidR="003F05D0" w:rsidRDefault="003F05D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1C24" w14:textId="77777777" w:rsidR="003F05D0" w:rsidRDefault="003F05D0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56987C39" w14:textId="77777777" w:rsidR="003F05D0" w:rsidRDefault="003F05D0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28D52" w14:textId="77777777" w:rsidR="003F05D0" w:rsidRDefault="003F05D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4ADF" w14:textId="77777777" w:rsidR="003F05D0" w:rsidRDefault="003F05D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91CD0" w14:textId="77777777" w:rsidR="003F05D0" w:rsidRDefault="003F05D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02631C33" w14:textId="77777777" w:rsidR="003F05D0" w:rsidRDefault="003F05D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92B1" w14:textId="77777777" w:rsidR="003F05D0" w:rsidRDefault="003F05D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152B0" w14:textId="77777777" w:rsidR="003F05D0" w:rsidRDefault="003F05D0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78258B98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77A9" w14:textId="77777777" w:rsidR="003F05D0" w:rsidRDefault="003F05D0" w:rsidP="00504F71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5B45" w14:textId="77777777" w:rsidR="003F05D0" w:rsidRDefault="003F05D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592+450</w:t>
            </w:r>
          </w:p>
          <w:p w14:paraId="22BD4DD8" w14:textId="77777777" w:rsidR="003F05D0" w:rsidRDefault="003F05D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20E6" w14:textId="77777777" w:rsidR="003F05D0" w:rsidRDefault="003F05D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AF1B2" w14:textId="77777777" w:rsidR="003F05D0" w:rsidRDefault="003F05D0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00D8" w14:textId="77777777" w:rsidR="003F05D0" w:rsidRDefault="003F05D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84DBD" w14:textId="77777777" w:rsidR="003F05D0" w:rsidRDefault="003F05D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1B62" w14:textId="77777777" w:rsidR="003F05D0" w:rsidRDefault="003F05D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62A1" w14:textId="77777777" w:rsidR="003F05D0" w:rsidRDefault="003F05D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A736" w14:textId="77777777" w:rsidR="003F05D0" w:rsidRDefault="003F05D0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Inclusiv peste sch. 16 Cap Y</w:t>
            </w:r>
          </w:p>
        </w:tc>
      </w:tr>
    </w:tbl>
    <w:p w14:paraId="53694346" w14:textId="77777777" w:rsidR="003F05D0" w:rsidRDefault="003F05D0" w:rsidP="00623FF6">
      <w:pPr>
        <w:spacing w:before="40" w:after="40" w:line="192" w:lineRule="auto"/>
        <w:ind w:right="57"/>
        <w:rPr>
          <w:lang w:val="ro-RO"/>
        </w:rPr>
      </w:pPr>
    </w:p>
    <w:p w14:paraId="0362EBE9" w14:textId="77777777" w:rsidR="003F05D0" w:rsidRDefault="003F05D0" w:rsidP="006D4098">
      <w:pPr>
        <w:pStyle w:val="Heading1"/>
        <w:spacing w:line="360" w:lineRule="auto"/>
      </w:pPr>
      <w:r>
        <w:lastRenderedPageBreak/>
        <w:t>LINIA 201</w:t>
      </w:r>
    </w:p>
    <w:p w14:paraId="0500F914" w14:textId="77777777" w:rsidR="003F05D0" w:rsidRDefault="003F05D0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3F05D0" w14:paraId="6B5E0736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026EC" w14:textId="77777777" w:rsidR="003F05D0" w:rsidRDefault="003F05D0" w:rsidP="003F05D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1D71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7A42" w14:textId="77777777" w:rsidR="003F05D0" w:rsidRPr="00C937B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001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DA8F1C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67E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4253081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066AA3D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441C332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C339" w14:textId="77777777" w:rsidR="003F05D0" w:rsidRPr="00C937B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1EB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8D52" w14:textId="77777777" w:rsidR="003F05D0" w:rsidRPr="00C937B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69F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6B6E9ACA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A4B2" w14:textId="77777777" w:rsidR="003F05D0" w:rsidRDefault="003F05D0" w:rsidP="003F05D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00B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6C506" w14:textId="77777777" w:rsidR="003F05D0" w:rsidRPr="00C937B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4EC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747C25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721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43D5E1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75DC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49A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9430" w14:textId="77777777" w:rsidR="003F05D0" w:rsidRPr="00C937B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CD5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92EBD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6DF57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3F05D0" w14:paraId="2CD78D66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18F1" w14:textId="77777777" w:rsidR="003F05D0" w:rsidRDefault="003F05D0" w:rsidP="003F05D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A9C3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7821C" w14:textId="77777777" w:rsidR="003F05D0" w:rsidRPr="00C937B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326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F8494A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5CE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8C2DC8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419F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9400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A79D9" w14:textId="77777777" w:rsidR="003F05D0" w:rsidRPr="00C937B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7F3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6FC9D40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645843EA" w14:textId="77777777" w:rsidR="003F05D0" w:rsidRPr="003012FC" w:rsidRDefault="003F05D0">
      <w:pPr>
        <w:spacing w:before="40" w:after="40" w:line="192" w:lineRule="auto"/>
        <w:ind w:right="57"/>
      </w:pPr>
    </w:p>
    <w:p w14:paraId="4CDB69C2" w14:textId="77777777" w:rsidR="003F05D0" w:rsidRDefault="003F05D0" w:rsidP="00C53936">
      <w:pPr>
        <w:pStyle w:val="Heading1"/>
        <w:spacing w:line="360" w:lineRule="auto"/>
      </w:pPr>
      <w:r>
        <w:t>LINIA 202 A</w:t>
      </w:r>
    </w:p>
    <w:p w14:paraId="18750508" w14:textId="77777777" w:rsidR="003F05D0" w:rsidRDefault="003F05D0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3F05D0" w14:paraId="409C0665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B74E" w14:textId="77777777" w:rsidR="003F05D0" w:rsidRDefault="003F05D0" w:rsidP="003F05D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B1C6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D78EE" w14:textId="77777777" w:rsidR="003F05D0" w:rsidRPr="0087494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104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9C5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F1D6FD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D0BD" w14:textId="77777777" w:rsidR="003F05D0" w:rsidRPr="0048429E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FA96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4D26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934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3F05D0" w14:paraId="22612FC1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2C1B" w14:textId="77777777" w:rsidR="003F05D0" w:rsidRDefault="003F05D0" w:rsidP="003F05D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ED25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095B" w14:textId="77777777" w:rsidR="003F05D0" w:rsidRPr="0087494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E48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761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3DE6" w14:textId="77777777" w:rsidR="003F05D0" w:rsidRPr="0048429E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8FD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6160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F83E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0134219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F879B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3F05D0" w:rsidRPr="00743905" w14:paraId="54F4B752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1C3C0" w14:textId="77777777" w:rsidR="003F05D0" w:rsidRPr="00743905" w:rsidRDefault="003F05D0" w:rsidP="003F05D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5EE9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6398F964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46F21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4438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06DDC4E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51A96C82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6BB49EB3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0B393350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4853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5DD6" w14:textId="77777777" w:rsidR="003F05D0" w:rsidRPr="00743905" w:rsidRDefault="003F05D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B1BC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4EB8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9F04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072942CF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3F05D0" w:rsidRPr="00743905" w14:paraId="77BA0A39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9A080" w14:textId="77777777" w:rsidR="003F05D0" w:rsidRPr="00743905" w:rsidRDefault="003F05D0" w:rsidP="003F05D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34EE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4D8D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F1D0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E769F5E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47CC94B7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219D5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4A55C2B1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AD09F" w14:textId="77777777" w:rsidR="003F05D0" w:rsidRPr="00743905" w:rsidRDefault="003F05D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2592D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3DF06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D48D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F05D0" w:rsidRPr="00743905" w14:paraId="192CA099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72737" w14:textId="77777777" w:rsidR="003F05D0" w:rsidRPr="00743905" w:rsidRDefault="003F05D0" w:rsidP="003F05D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4238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44FE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BEC7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F93D7D2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45CB72F9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69293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C31DC41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9510" w14:textId="77777777" w:rsidR="003F05D0" w:rsidRPr="00743905" w:rsidRDefault="003F05D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4C92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5AFF" w14:textId="77777777" w:rsidR="003F05D0" w:rsidRPr="00743905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E04D" w14:textId="77777777" w:rsidR="003F05D0" w:rsidRPr="00743905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6019D104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604707F7" w14:textId="77777777" w:rsidR="003F05D0" w:rsidRDefault="003F05D0" w:rsidP="00BD3926">
      <w:pPr>
        <w:pStyle w:val="Heading1"/>
        <w:spacing w:line="360" w:lineRule="auto"/>
      </w:pPr>
      <w:r>
        <w:t>LINIA 202 B</w:t>
      </w:r>
    </w:p>
    <w:p w14:paraId="20096E31" w14:textId="77777777" w:rsidR="003F05D0" w:rsidRDefault="003F05D0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3F05D0" w14:paraId="084D5EA6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51103" w14:textId="77777777" w:rsidR="003F05D0" w:rsidRDefault="003F05D0" w:rsidP="003F05D0">
            <w:pPr>
              <w:numPr>
                <w:ilvl w:val="0"/>
                <w:numId w:val="6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774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FD5A9" w14:textId="77777777" w:rsidR="003F05D0" w:rsidRPr="007C5BF9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849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4A0E962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32A1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A92789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0B15" w14:textId="77777777" w:rsidR="003F05D0" w:rsidRPr="007C5BF9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FB9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D82E" w14:textId="77777777" w:rsidR="003F05D0" w:rsidRPr="00BD268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393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670C3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1B34BBA8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35947ECF" w14:textId="77777777" w:rsidR="003F05D0" w:rsidRDefault="003F05D0" w:rsidP="001B4DE9">
      <w:pPr>
        <w:pStyle w:val="Heading1"/>
        <w:spacing w:line="360" w:lineRule="auto"/>
      </w:pPr>
      <w:r>
        <w:t>LINIA 213</w:t>
      </w:r>
    </w:p>
    <w:p w14:paraId="1CD1A963" w14:textId="77777777" w:rsidR="003F05D0" w:rsidRDefault="003F05D0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3F05D0" w14:paraId="3B670675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FACE" w14:textId="77777777" w:rsidR="003F05D0" w:rsidRDefault="003F05D0" w:rsidP="003F05D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816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D708E" w14:textId="77777777" w:rsidR="003F05D0" w:rsidRPr="00BA7F8C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DD4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C3FE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B4CAF0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77E464A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0FF6604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9D7E57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30F6" w14:textId="77777777" w:rsidR="003F05D0" w:rsidRPr="009E006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329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2DA44" w14:textId="77777777" w:rsidR="003F05D0" w:rsidRPr="00BA7F8C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55DE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3F05D0" w14:paraId="2A7DCD85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F840D" w14:textId="77777777" w:rsidR="003F05D0" w:rsidRDefault="003F05D0" w:rsidP="003F05D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9E6D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040D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A2BCE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0CFF69D0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FA39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3640" w14:textId="77777777" w:rsidR="003F05D0" w:rsidRPr="009E006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EB0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153C" w14:textId="77777777" w:rsidR="003F05D0" w:rsidRPr="00BA7F8C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46B8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77FB59C5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38FD" w14:textId="77777777" w:rsidR="003F05D0" w:rsidRDefault="003F05D0" w:rsidP="003F05D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11B4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12733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99B48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0C26FC2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A28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10BF" w14:textId="77777777" w:rsidR="003F05D0" w:rsidRPr="009E006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26B5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ED0D" w14:textId="77777777" w:rsidR="003F05D0" w:rsidRPr="00BA7F8C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D168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59F2EB3E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FD65A" w14:textId="77777777" w:rsidR="003F05D0" w:rsidRDefault="003F05D0" w:rsidP="003F05D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F0D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5B00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F907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EB435D8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711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1386B9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4C849EE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6D1F2D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F5E0EE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83DE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5AE3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97AA0" w14:textId="77777777" w:rsidR="003F05D0" w:rsidRPr="00BA7F8C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35B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73793D8" w14:textId="77777777" w:rsidR="003F05D0" w:rsidRPr="006A7611" w:rsidRDefault="003F05D0">
      <w:pPr>
        <w:spacing w:before="40" w:after="40" w:line="192" w:lineRule="auto"/>
        <w:ind w:right="57"/>
      </w:pPr>
    </w:p>
    <w:p w14:paraId="7818253B" w14:textId="77777777" w:rsidR="003F05D0" w:rsidRDefault="003F05D0" w:rsidP="005B00A7">
      <w:pPr>
        <w:pStyle w:val="Heading1"/>
        <w:spacing w:line="360" w:lineRule="auto"/>
      </w:pPr>
      <w:r>
        <w:lastRenderedPageBreak/>
        <w:t>LINIA 218</w:t>
      </w:r>
    </w:p>
    <w:p w14:paraId="51594C88" w14:textId="77777777" w:rsidR="003F05D0" w:rsidRDefault="003F05D0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3F05D0" w14:paraId="71D8F89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9E03C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C4E0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AB338" w14:textId="77777777" w:rsidR="003F05D0" w:rsidRPr="00CF78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A402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B8C566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DB1B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3A715E52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3C84" w14:textId="77777777" w:rsidR="003F05D0" w:rsidRPr="00CF78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6DC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D66B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A04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:rsidRPr="00A8307A" w14:paraId="5188E4D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9E6E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AE04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90F1" w14:textId="77777777" w:rsidR="003F05D0" w:rsidRPr="00A830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33DF3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4FC694B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502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73F04700" w14:textId="77777777" w:rsidR="003F05D0" w:rsidRPr="00664FA3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D2FE" w14:textId="77777777" w:rsidR="003F05D0" w:rsidRPr="00A830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4E30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6134" w14:textId="77777777" w:rsidR="003F05D0" w:rsidRPr="00A830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4D299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BFEEB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2B3649C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CB9734B" w14:textId="77777777" w:rsidR="003F05D0" w:rsidRPr="00664FA3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3F05D0" w:rsidRPr="00A8307A" w14:paraId="6192700B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F7807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644E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0F448" w14:textId="77777777" w:rsidR="003F05D0" w:rsidRPr="00A830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2FDE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9113CF3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C264D" w14:textId="77777777" w:rsidR="003F05D0" w:rsidRPr="00664FA3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3B35FA4A" w14:textId="77777777" w:rsidR="003F05D0" w:rsidRPr="00664FA3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CA11" w14:textId="77777777" w:rsidR="003F05D0" w:rsidRPr="00A830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B834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8E6A" w14:textId="77777777" w:rsidR="003F05D0" w:rsidRPr="00A830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4516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7D28E6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A96B31B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261EB72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3F05D0" w:rsidRPr="00A8307A" w14:paraId="28B1BC2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4AF5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58799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D651" w14:textId="77777777" w:rsidR="003F05D0" w:rsidRPr="003F40D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C42E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09C01FC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50241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4C0F" w14:textId="77777777" w:rsidR="003F05D0" w:rsidRPr="003F40D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AA20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5CD3" w14:textId="77777777" w:rsidR="003F05D0" w:rsidRPr="003F40D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E444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13E7D5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3F05D0" w:rsidRPr="00A8307A" w14:paraId="38D862D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3174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0576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F3CEF" w14:textId="77777777" w:rsidR="003F05D0" w:rsidRPr="003F40D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7816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CD8C6F8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164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8A150C6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9180" w14:textId="77777777" w:rsidR="003F05D0" w:rsidRPr="003F40D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E9F9D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E01C8" w14:textId="77777777" w:rsidR="003F05D0" w:rsidRPr="003F40D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34E3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44E37F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3F05D0" w:rsidRPr="00A8307A" w14:paraId="399D1C2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5AF6B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94BB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A340" w14:textId="77777777" w:rsidR="003F05D0" w:rsidRPr="007328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9583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7A46C1A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3ED0C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9C9C4" w14:textId="77777777" w:rsidR="003F05D0" w:rsidRPr="007B4F6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26F6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9A581" w14:textId="77777777" w:rsidR="003F05D0" w:rsidRPr="007328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134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52E38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49EFAB5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8D787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052F565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3F05D0" w:rsidRPr="00A8307A" w14:paraId="7057542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EC72F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C31EF" w14:textId="77777777" w:rsidR="003F05D0" w:rsidRPr="00A8307A" w:rsidRDefault="003F05D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9230" w14:textId="77777777" w:rsidR="003F05D0" w:rsidRPr="00732832" w:rsidRDefault="003F05D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18BA" w14:textId="77777777" w:rsidR="003F05D0" w:rsidRPr="00A8307A" w:rsidRDefault="003F05D0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3B65085" w14:textId="77777777" w:rsidR="003F05D0" w:rsidRPr="00A8307A" w:rsidRDefault="003F05D0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B398" w14:textId="77777777" w:rsidR="003F05D0" w:rsidRDefault="003F05D0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1658751" w14:textId="77777777" w:rsidR="003F05D0" w:rsidRDefault="003F05D0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F04F1A3" w14:textId="77777777" w:rsidR="003F05D0" w:rsidRDefault="003F05D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6D16E" w14:textId="77777777" w:rsidR="003F05D0" w:rsidRPr="007B4F6A" w:rsidRDefault="003F05D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5EC9" w14:textId="77777777" w:rsidR="003F05D0" w:rsidRPr="00A8307A" w:rsidRDefault="003F05D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A23F4" w14:textId="77777777" w:rsidR="003F05D0" w:rsidRPr="00732832" w:rsidRDefault="003F05D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26CC" w14:textId="77777777" w:rsidR="003F05D0" w:rsidRDefault="003F05D0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3F05D0" w:rsidRPr="00A8307A" w14:paraId="33DE08E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03AF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3966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DC50" w14:textId="77777777" w:rsidR="003F05D0" w:rsidRPr="00B2699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1D63B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EA48838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D70A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567F" w14:textId="77777777" w:rsidR="003F05D0" w:rsidRPr="00B2699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4B5D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6E0C3" w14:textId="77777777" w:rsidR="003F05D0" w:rsidRPr="00B2699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7898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D464A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4726BAEE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F05D0" w:rsidRPr="00A8307A" w14:paraId="7E4F0A8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D0CB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DDE8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BED0" w14:textId="77777777" w:rsidR="003F05D0" w:rsidRPr="00B2699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E782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C5E0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1206A1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393DB7D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1509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F72D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4B65" w14:textId="77777777" w:rsidR="003F05D0" w:rsidRPr="00B2699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378F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4D9B48E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5949C673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F05D0" w:rsidRPr="00A8307A" w14:paraId="53DDB3C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30A2C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A1805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85016" w14:textId="77777777" w:rsidR="003F05D0" w:rsidRPr="00B2699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50E6B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7021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6477FA0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FF7E62E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65060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284D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4D902" w14:textId="77777777" w:rsidR="003F05D0" w:rsidRPr="00B2699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DCB2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68B070A1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3F05D0" w:rsidRPr="00A8307A" w14:paraId="33FF17A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59E4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6B0D" w14:textId="77777777" w:rsidR="003F05D0" w:rsidRPr="00A8307A" w:rsidRDefault="003F05D0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A8DE" w14:textId="77777777" w:rsidR="003F05D0" w:rsidRPr="00B26991" w:rsidRDefault="003F05D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09A3" w14:textId="77777777" w:rsidR="003F05D0" w:rsidRPr="00A8307A" w:rsidRDefault="003F05D0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BACDF" w14:textId="77777777" w:rsidR="003F05D0" w:rsidRDefault="003F05D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C03CE1C" w14:textId="77777777" w:rsidR="003F05D0" w:rsidRDefault="003F05D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90705FA" w14:textId="77777777" w:rsidR="003F05D0" w:rsidRDefault="003F05D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D20C2" w14:textId="77777777" w:rsidR="003F05D0" w:rsidRDefault="003F05D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EA39F" w14:textId="77777777" w:rsidR="003F05D0" w:rsidRPr="00A8307A" w:rsidRDefault="003F05D0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C8E0" w14:textId="77777777" w:rsidR="003F05D0" w:rsidRPr="00B26991" w:rsidRDefault="003F05D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22977" w14:textId="77777777" w:rsidR="003F05D0" w:rsidRPr="00FD3B28" w:rsidRDefault="003F05D0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5E1DB03E" w14:textId="77777777" w:rsidR="003F05D0" w:rsidRDefault="003F05D0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3F05D0" w:rsidRPr="00A8307A" w14:paraId="1FA2384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B7FC4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6614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61256" w14:textId="77777777" w:rsidR="003F05D0" w:rsidRPr="00B2699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A5DDC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9AF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99C1F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44A7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8A04" w14:textId="77777777" w:rsidR="003F05D0" w:rsidRPr="00B2699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A302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F05D0" w:rsidRPr="00A8307A" w14:paraId="775414E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4D5C1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132C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5274" w14:textId="77777777" w:rsidR="003F05D0" w:rsidRPr="000D3BB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51350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602E8D5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B2E7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A2335AC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ECD2C" w14:textId="77777777" w:rsidR="003F05D0" w:rsidRPr="000D3BB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1C19D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D7973" w14:textId="77777777" w:rsidR="003F05D0" w:rsidRPr="000D3BB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933AE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C05A47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3F05D0" w:rsidRPr="00A8307A" w14:paraId="5D7305A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1F9B1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E22E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C153" w14:textId="77777777" w:rsidR="003F05D0" w:rsidRPr="009658E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52FD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65A727A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7F7E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086D" w14:textId="77777777" w:rsidR="003F05D0" w:rsidRPr="009658E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DF69D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EE02" w14:textId="77777777" w:rsidR="003F05D0" w:rsidRPr="009658E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77B3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61F7FA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3F05D0" w:rsidRPr="00A8307A" w14:paraId="30FE953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D2E6A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6250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6DAF" w14:textId="77777777" w:rsidR="003F05D0" w:rsidRPr="00472E19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8527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56F3F3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96F66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33F6B" w14:textId="77777777" w:rsidR="003F05D0" w:rsidRPr="00472E19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E1E2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783D" w14:textId="77777777" w:rsidR="003F05D0" w:rsidRPr="00472E19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38D88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C97E49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3F05D0" w:rsidRPr="00A8307A" w14:paraId="6200F77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C2B0" w14:textId="77777777" w:rsidR="003F05D0" w:rsidRPr="00A75A00" w:rsidRDefault="003F05D0" w:rsidP="003F05D0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B400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4A94" w14:textId="77777777" w:rsidR="003F05D0" w:rsidRPr="00530A8D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3DCCB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8A2719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AB45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950F4" w14:textId="77777777" w:rsidR="003F05D0" w:rsidRPr="00530A8D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38725" w14:textId="77777777" w:rsidR="003F05D0" w:rsidRPr="00A8307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5C80" w14:textId="77777777" w:rsidR="003F05D0" w:rsidRPr="00530A8D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6DF9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30AA46" w14:textId="77777777" w:rsidR="003F05D0" w:rsidRPr="00A8307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3F05D0" w14:paraId="6466A29F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2D810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C85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5680" w14:textId="77777777" w:rsidR="003F05D0" w:rsidRPr="00CF78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9479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CAD271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69C10A5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5E6BF" w14:textId="77777777" w:rsidR="003F05D0" w:rsidRPr="00447EF5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36620A00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68F4" w14:textId="77777777" w:rsidR="003F05D0" w:rsidRPr="00CF78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5595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473D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ABB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9EE93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3F05D0" w14:paraId="702FAB74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9A951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766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8D996" w14:textId="77777777" w:rsidR="003F05D0" w:rsidRPr="00CF78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2CD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0158D7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25E1327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2BCA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CA6F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ED4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68CD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8BC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3F05D0" w14:paraId="3AF9105F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6564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AF0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68991" w14:textId="77777777" w:rsidR="003F05D0" w:rsidRPr="00CF78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5A5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8EE8D3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BD664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6D47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92A6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CF462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1F3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41F24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3F05D0" w14:paraId="77FB595F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E047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A06D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55A79" w14:textId="77777777" w:rsidR="003F05D0" w:rsidRPr="00CF78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C8AC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565D92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732E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491C3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CEF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8AD94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7C40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F93D4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33AFBD3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3F05D0" w14:paraId="763C0B01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082A8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1254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14C0AC4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DF2B4" w14:textId="77777777" w:rsidR="003F05D0" w:rsidRPr="00CF78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4A97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296E42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411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C4360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B30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2F17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188D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7FA64D92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F1048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A22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97FB8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58F9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52031E6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266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A71D2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2E3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3B1C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2804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CF2AB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3F05D0" w14:paraId="57EF9EA8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AE8DB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3D52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15FA" w14:textId="77777777" w:rsidR="003F05D0" w:rsidRPr="00CF78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BDA2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1DCC1AA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82DE6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32759C3C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6ECE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B9D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0413F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0D6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937B5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3F05D0" w14:paraId="06C9DF1B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7C28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DE4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3A5E0CA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87D65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68E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33B83E4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949BC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9062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C65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696B4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397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3F05D0" w14:paraId="76F09E09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D193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A1C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1CF05EE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4F864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9EA9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8BF81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70E2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70B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AB97A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A627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3F05D0" w14:paraId="6F2DA894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BB68F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4604" w14:textId="77777777" w:rsidR="003F05D0" w:rsidRDefault="003F05D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0FD5FEE4" w14:textId="77777777" w:rsidR="003F05D0" w:rsidRDefault="003F05D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38FD" w14:textId="77777777" w:rsidR="003F05D0" w:rsidRDefault="003F05D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F250" w14:textId="77777777" w:rsidR="003F05D0" w:rsidRDefault="003F05D0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CDF0" w14:textId="77777777" w:rsidR="003F05D0" w:rsidRPr="00465A98" w:rsidRDefault="003F05D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B5917" w14:textId="77777777" w:rsidR="003F05D0" w:rsidRDefault="003F05D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58639" w14:textId="77777777" w:rsidR="003F05D0" w:rsidRDefault="003F05D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FB65" w14:textId="77777777" w:rsidR="003F05D0" w:rsidRPr="00984D71" w:rsidRDefault="003F05D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1E7F" w14:textId="77777777" w:rsidR="003F05D0" w:rsidRDefault="003F05D0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3F1D30F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929AE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D20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0E64" w14:textId="77777777" w:rsidR="003F05D0" w:rsidRPr="00CF78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0121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7DEE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E62E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C60E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6BB7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42F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6AD94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3F05D0" w14:paraId="0A53DE2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C167F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EAC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638DF" w14:textId="77777777" w:rsidR="003F05D0" w:rsidRPr="00CF78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8A6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04EB08A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8E4EF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1B3389FB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11DE7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F7D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4D389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4263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EA874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3F05D0" w14:paraId="1C28083E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06BD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68C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7AEBB97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1C91" w14:textId="77777777" w:rsidR="003F05D0" w:rsidRPr="00CF78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FB6C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1623AA7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14E62B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63D1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38A4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E51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F54FC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C446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3F05D0" w14:paraId="52BE0BEB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058B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E893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346D8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9EF6" w14:textId="77777777" w:rsidR="003F05D0" w:rsidRDefault="003F05D0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23EC430C" w14:textId="77777777" w:rsidR="003F05D0" w:rsidRDefault="003F05D0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EA9E" w14:textId="77777777" w:rsidR="003F05D0" w:rsidRDefault="003F05D0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38397F46" w14:textId="77777777" w:rsidR="003F05D0" w:rsidRPr="0017470F" w:rsidRDefault="003F05D0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46C09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1534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E6D3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5006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00152AB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C2AA8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6BA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728AD" w14:textId="77777777" w:rsidR="003F05D0" w:rsidRPr="00CF78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0543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30C3E0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E0F8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0127740C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B9DB0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650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4E53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BA5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A0778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3F05D0" w14:paraId="0725D4C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37CD3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912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7F3A" w14:textId="77777777" w:rsidR="003F05D0" w:rsidRPr="00CF78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EA9C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5447C6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65DE7" w14:textId="77777777" w:rsidR="003F05D0" w:rsidRPr="00465A98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4DDF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2DA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1C1CE" w14:textId="77777777" w:rsidR="003F05D0" w:rsidRPr="00984D7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4B6C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3F05D0" w14:paraId="0B3BE802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9FC0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7C7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43C4BFE9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24B5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43682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7BCBCB5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5445296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1B82B" w14:textId="77777777" w:rsidR="003F05D0" w:rsidRPr="00465A98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3777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3B52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B312" w14:textId="77777777" w:rsidR="003F05D0" w:rsidRPr="00984D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796D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351FBF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65A399F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4DD3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65AD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A780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C3D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5CD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0F6D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9D5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FD27" w14:textId="77777777" w:rsidR="003F05D0" w:rsidRPr="00984D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1A63F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3F05D0" w14:paraId="1C2706A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C70B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D10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DAAD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521D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629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D509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7968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C3B5" w14:textId="77777777" w:rsidR="003F05D0" w:rsidRPr="00984D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BF5C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3F05D0" w14:paraId="545F325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695E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4FFE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B43EC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9953E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F4390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D590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BE8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9B98D" w14:textId="77777777" w:rsidR="003F05D0" w:rsidRPr="00984D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029C5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3F05D0" w14:paraId="62C720E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5A9E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5AE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B50C5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63FAE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2E35ACD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4512D" w14:textId="77777777" w:rsidR="003F05D0" w:rsidRPr="00465A98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1778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0348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FCE3" w14:textId="77777777" w:rsidR="003F05D0" w:rsidRPr="00984D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470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28FE1D1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C7B1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8F7F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A579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DE7C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2D94187C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13E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564DC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B05C4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912BB" w14:textId="77777777" w:rsidR="003F05D0" w:rsidRPr="00984D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8AA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1489F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3F05D0" w14:paraId="44ECCF1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E5944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46B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30DDB3F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4633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FE3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240FC50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FAA9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D9B3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534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03C4" w14:textId="77777777" w:rsidR="003F05D0" w:rsidRPr="00984D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63931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71DB5E9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5BDC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AD5F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7D24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6CB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017DA3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294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D731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4359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9149" w14:textId="77777777" w:rsidR="003F05D0" w:rsidRPr="00984D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8359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EFC16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3F05D0" w14:paraId="1232C7E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90EB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3FC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11FF7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44309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89C974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0F16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0759D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CF1D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647F" w14:textId="77777777" w:rsidR="003F05D0" w:rsidRPr="00984D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607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236051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3F05D0" w14:paraId="428591A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C103C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7986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F6424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18B0D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F5040A0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F7D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CCE5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177CF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1B89" w14:textId="77777777" w:rsidR="003F05D0" w:rsidRPr="00984D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340B7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96A6B1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3F05D0" w14:paraId="73CDF7C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1DE6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ACB0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AB540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845DF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7AD4BE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50F1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E394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8DE4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37AC" w14:textId="77777777" w:rsidR="003F05D0" w:rsidRPr="00984D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EA52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421FE2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3F05D0" w14:paraId="392BA5B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806A8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421B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41CB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CEF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75D480C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1D34C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C368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C3A7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6862" w14:textId="77777777" w:rsidR="003F05D0" w:rsidRPr="00984D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606D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6913D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3F05D0" w14:paraId="72E9FAF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1C36F" w14:textId="77777777" w:rsidR="003F05D0" w:rsidRDefault="003F05D0" w:rsidP="003F05D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3649F" w14:textId="77777777" w:rsidR="003F05D0" w:rsidRDefault="003F05D0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31A805CC" w14:textId="77777777" w:rsidR="003F05D0" w:rsidRDefault="003F05D0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3B61" w14:textId="77777777" w:rsidR="003F05D0" w:rsidRDefault="003F05D0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AAAB" w14:textId="77777777" w:rsidR="003F05D0" w:rsidRDefault="003F05D0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51EF6" w14:textId="77777777" w:rsidR="003F05D0" w:rsidRDefault="003F05D0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B017" w14:textId="77777777" w:rsidR="003F05D0" w:rsidRDefault="003F05D0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D2B56" w14:textId="77777777" w:rsidR="003F05D0" w:rsidRDefault="003F05D0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458F0" w14:textId="77777777" w:rsidR="003F05D0" w:rsidRPr="00984D71" w:rsidRDefault="003F05D0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4A8BC" w14:textId="77777777" w:rsidR="003F05D0" w:rsidRDefault="003F05D0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154D5522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2EEB89FE" w14:textId="77777777" w:rsidR="003F05D0" w:rsidRDefault="003F05D0" w:rsidP="0095691E">
      <w:pPr>
        <w:pStyle w:val="Heading1"/>
        <w:spacing w:line="360" w:lineRule="auto"/>
      </w:pPr>
      <w:r>
        <w:t>LINIA 300</w:t>
      </w:r>
    </w:p>
    <w:p w14:paraId="1D19B27D" w14:textId="77777777" w:rsidR="003F05D0" w:rsidRDefault="003F05D0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3F05D0" w14:paraId="5514D06A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11762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10B9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D6871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C8BB9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3F8F56D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1970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89211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84861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D7F8A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A3DA" w14:textId="77777777" w:rsidR="003F05D0" w:rsidRPr="00D344C9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77A0EBD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C53C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5734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C26EE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4569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F69BBE3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9DF22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1C3A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C718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BE75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A6712" w14:textId="77777777" w:rsidR="003F05D0" w:rsidRPr="00D344C9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4976EA24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469D3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CB1DF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09957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79CEF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8BC601A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B922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F2E3892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D368B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55E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7405D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EC68" w14:textId="77777777" w:rsidR="003F05D0" w:rsidRPr="00D344C9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AC6033B" w14:textId="77777777" w:rsidR="003F05D0" w:rsidRPr="00D344C9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3F05D0" w14:paraId="1ADEB4FF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4842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FC5F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8DAD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2CC0F" w14:textId="77777777" w:rsidR="003F05D0" w:rsidRDefault="003F05D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8EB4DB7" w14:textId="77777777" w:rsidR="003F05D0" w:rsidRDefault="003F05D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15665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56A0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3495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06BA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FC2B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61B8F4E0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5707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90D1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83B6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922C" w14:textId="77777777" w:rsidR="003F05D0" w:rsidRDefault="003F05D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462D" w14:textId="77777777" w:rsidR="003F05D0" w:rsidRPr="00E4222D" w:rsidRDefault="003F05D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2CF6FBEC" w14:textId="77777777" w:rsidR="003F05D0" w:rsidRPr="00E4222D" w:rsidRDefault="003F05D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A2B62D4" w14:textId="77777777" w:rsidR="003F05D0" w:rsidRPr="00E4222D" w:rsidRDefault="003F05D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D7B2D8B" w14:textId="77777777" w:rsidR="003F05D0" w:rsidRDefault="003F05D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EEC2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6A56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E2143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ECDC5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0AEF06F3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72E50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6CFC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C2AF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83D3" w14:textId="77777777" w:rsidR="003F05D0" w:rsidRPr="00E4222D" w:rsidRDefault="003F05D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FDBD" w14:textId="77777777" w:rsidR="003F05D0" w:rsidRPr="00E4222D" w:rsidRDefault="003F05D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E518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B4B8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57EFB901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9441D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E3D3" w14:textId="77777777" w:rsidR="003F05D0" w:rsidRPr="00E4222D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3F05D0" w14:paraId="7EA4A2C7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3DF8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1495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6888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8D90F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3F1C025F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3BBE6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E9C21A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4A963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1601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F270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96DE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392C96DE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4FA73DA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AE39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72FC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D02D0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1DA86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0C93546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9C2B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F2CDA03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8E5C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66792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0129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79C9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481B91D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3F05D0" w14:paraId="0B8DB68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879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3227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BF89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BB8B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95FE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0A96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0A1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53CBCA68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E9BF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28CB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501B7650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F6CFF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54F53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5B60F114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6282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8F1B0" w14:textId="77777777" w:rsidR="003F05D0" w:rsidRDefault="003F05D0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CCC52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74866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2608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CC47E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AE978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609D7C1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6AD1C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E10A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1C9E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A707" w14:textId="77777777" w:rsidR="003F05D0" w:rsidRDefault="003F05D0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D2F71EA" w14:textId="77777777" w:rsidR="003F05D0" w:rsidRDefault="003F05D0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1E496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B52BE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0D6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3509F699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629EA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2EA25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615E7E15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22E1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CA03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9860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D790F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0EA1AA8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D4938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EA6F1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1002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CB25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254A" w14:textId="77777777" w:rsidR="003F05D0" w:rsidRPr="00D344C9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64A9A6A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C6E5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5FBD0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0C05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D64D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FD905D4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5A8B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BBB2B10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466FD0D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4AAC9623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5A088D1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A678E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7A25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A2D3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5A22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460EB054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3C8F6886" w14:textId="77777777" w:rsidR="003F05D0" w:rsidRPr="004870EE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3F05D0" w14:paraId="416DFAA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7967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5B7B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54824936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253F7A0E" w14:textId="77777777" w:rsidR="003F05D0" w:rsidRDefault="003F05D0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0F3A31F9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CA7D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3FD9E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578EE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16D5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B116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6C51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124D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1D76B7D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A01F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907E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F355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019C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48FB7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A5BB6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3540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ED0B3CF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F0B0E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DF7E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35C296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3F05D0" w14:paraId="53E7DCE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0B59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8376B" w14:textId="77777777" w:rsidR="003F05D0" w:rsidRDefault="003F05D0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6952AE81" w14:textId="77777777" w:rsidR="003F05D0" w:rsidRDefault="003F05D0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7244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67A7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6069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87D1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3770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ADB7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F9DB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FE51F20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3F05D0" w14:paraId="034EBD0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342D3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3A25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7EB3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757D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1BCC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61D5A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E108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67A5D9DA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37A40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E554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38BBFEC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3F05D0" w14:paraId="0AB7A56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70F95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B700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24CC0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71BBF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Ploiesti Vest peste sch. 6, 16 și 20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0387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405E6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33761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63+250</w:t>
            </w:r>
          </w:p>
          <w:p w14:paraId="78902A39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D06E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F264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fir 2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Ploiești Vest - Buda</w:t>
            </w:r>
          </w:p>
        </w:tc>
      </w:tr>
      <w:tr w:rsidR="003F05D0" w14:paraId="7580C49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1D176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D82AB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67EABC0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2813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2337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C54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1063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571B8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6BD1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D382C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7F95BBA2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23E60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FD632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1688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1520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175E5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A30B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F9018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0C47E447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D3F6D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04F3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52DFD589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C427E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B35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80+750</w:t>
            </w:r>
          </w:p>
          <w:p w14:paraId="0FB0DD97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80+800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1A56D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40994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81C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8C3B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AFE4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8C6D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2031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2AAF765A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CB86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FBCF5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BE6B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10A6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6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7ADC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197F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F33B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82+500</w:t>
            </w:r>
          </w:p>
          <w:p w14:paraId="5EF8ECF5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75AA2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B458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6F726C86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2121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BEEF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CFC2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B25EA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25AA2CB8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56DA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F4AB206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C7F4C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6ED5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4D4B1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0790B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4D086D2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ED0E873" w14:textId="77777777" w:rsidR="003F05D0" w:rsidRPr="00D344C9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3F05D0" w14:paraId="4D23B7F4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A4E56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043E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B7E7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2304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112AFAF1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A2A7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B5DC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A6EB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51BA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0392" w14:textId="77777777" w:rsidR="003F05D0" w:rsidRPr="00D344C9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0D6D2C2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E328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B6C5E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92F48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D4E5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12B5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D8877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9077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E00FA1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EAC0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594C7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36965A4" w14:textId="77777777" w:rsidR="003F05D0" w:rsidRPr="00D344C9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3F05D0" w14:paraId="3EFF236F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C8E1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11FE1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4AD0C0CC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12594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B85F2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4CF6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B4E1D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72B8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E1ED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0F5DA" w14:textId="77777777" w:rsidR="003F05D0" w:rsidRDefault="003F05D0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2645AE0" w14:textId="77777777" w:rsidR="003F05D0" w:rsidRPr="00D344C9" w:rsidRDefault="003F05D0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3F05D0" w14:paraId="00E92DD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F2DEB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6CFC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1A0EC682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21D3A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81628" w14:textId="77777777" w:rsidR="003F05D0" w:rsidRDefault="003F05D0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3C6DF71" w14:textId="77777777" w:rsidR="003F05D0" w:rsidRDefault="003F05D0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69C88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600D3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73E88C23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3B5516A6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4A52A290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F335A5C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526A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81E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30213DA3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5635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E760" w14:textId="77777777" w:rsidR="003F05D0" w:rsidRDefault="003F05D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76A2997" w14:textId="77777777" w:rsidR="003F05D0" w:rsidRDefault="003F05D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ECA45EC" w14:textId="77777777" w:rsidR="003F05D0" w:rsidRPr="00D344C9" w:rsidRDefault="003F05D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3F05D0" w14:paraId="54A4AD4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FCF3F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6455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B196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89921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62749AC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23EA6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46A471C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F117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B2C2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872E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CD39" w14:textId="77777777" w:rsidR="003F05D0" w:rsidRDefault="003F05D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620D18E" w14:textId="77777777" w:rsidR="003F05D0" w:rsidRDefault="003F05D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4142A39" w14:textId="77777777" w:rsidR="003F05D0" w:rsidRDefault="003F05D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3F05D0" w14:paraId="5633055A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CEE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E6F5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A0E96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E5235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7347A31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99D2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3059D5F9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26C48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0A9D3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C8D1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7ABA4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008D21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3F05D0" w14:paraId="74921277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29C7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C08F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2529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26F70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D17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6BEC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70977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3B12CDB5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6A6D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B0FD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66FA823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F05D0" w14:paraId="1ED0BD6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5193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2F12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A7FE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8AF0A" w14:textId="77777777" w:rsidR="003F05D0" w:rsidRDefault="003F05D0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DE76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27D1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3352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CC0C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BBA8F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54A5884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7D12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0E9E9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A8FB3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89C4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68CDF78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F26F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5F1E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7F717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E421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975C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2250F25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D0C1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73B3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E6FF9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640B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3FCE9DE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4A478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599F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91449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C012C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5C7DB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47DFF5F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E3FB7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EFADE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D0A4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140B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104DC90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E4FB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895CDD1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3605A1B2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118EA2E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CA940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BB1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83096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B74C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C0990E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6BC7BA3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3F05D0" w14:paraId="28BA441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68E2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A9FB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5A9AC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AFAC1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382C50F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AF89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630E180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7D753" w14:textId="77777777" w:rsidR="003F05D0" w:rsidRPr="00600D25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4D3D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BFEF1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3EF7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7C5448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3F05D0" w14:paraId="5F4549F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22D1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5417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5B79E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0A41" w14:textId="77777777" w:rsidR="003F05D0" w:rsidRDefault="003F05D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433041FF" w14:textId="77777777" w:rsidR="003F05D0" w:rsidRDefault="003F05D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09A12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747C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B1FC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CA9E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E079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3F05D0" w14:paraId="2631139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5191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CA11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0D655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B28D0" w14:textId="77777777" w:rsidR="003F05D0" w:rsidRDefault="003F05D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63B9744C" w14:textId="77777777" w:rsidR="003F05D0" w:rsidRDefault="003F05D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F856A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0C5F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82AF" w14:textId="77777777" w:rsidR="003F05D0" w:rsidRDefault="003F05D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B5C2D" w14:textId="77777777" w:rsidR="003F05D0" w:rsidRDefault="003F05D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F3B3" w14:textId="77777777" w:rsidR="003F05D0" w:rsidRDefault="003F05D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3F05D0" w14:paraId="57913CD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846C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A3A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C87E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6368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8E5DD8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1A9F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23BAE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389C" w14:textId="77777777" w:rsidR="003F05D0" w:rsidRPr="00E731A9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5B708D9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07F3C5C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7FFF2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2C2C7" w14:textId="77777777" w:rsidR="003F05D0" w:rsidRDefault="003F05D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36971A4B" w14:textId="77777777" w:rsidR="003F05D0" w:rsidRDefault="003F05D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5DD88C75" w14:textId="77777777" w:rsidR="003F05D0" w:rsidRPr="001D4392" w:rsidRDefault="003F05D0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3F05D0" w14:paraId="00A70E6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80A39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D322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9EF57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A91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16B75C1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55D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17BC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A6016" w14:textId="77777777" w:rsidR="003F05D0" w:rsidRPr="00E731A9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2B250F33" w14:textId="77777777" w:rsidR="003F05D0" w:rsidRPr="00E731A9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47C4DDE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6681167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EA1C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EDB8" w14:textId="77777777" w:rsidR="003F05D0" w:rsidRPr="00616BAF" w:rsidRDefault="003F05D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9F7280" w14:textId="77777777" w:rsidR="003F05D0" w:rsidRDefault="003F05D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3F888DB" w14:textId="77777777" w:rsidR="003F05D0" w:rsidRPr="003B726B" w:rsidRDefault="003F05D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3F05D0" w14:paraId="578194F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6A65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5F4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5A82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0D6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6C123DD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CEE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4852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92CA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3644069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F683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F9D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703CAA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F05D0" w14:paraId="11FB4B5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F26B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C42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8288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7E3D" w14:textId="77777777" w:rsidR="003F05D0" w:rsidRDefault="003F05D0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4301B40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4C13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5562A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546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211B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BDE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2FC5BFD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60C8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D57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9E791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6058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143DF26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0D0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84D3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18BF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13933935" w14:textId="77777777" w:rsidR="003F05D0" w:rsidRPr="00E731A9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12065BD5" w14:textId="77777777" w:rsidR="003F05D0" w:rsidRPr="00E731A9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18FDA8FD" w14:textId="77777777" w:rsidR="003F05D0" w:rsidRPr="001D4392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8A4A3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D9EE" w14:textId="77777777" w:rsidR="003F05D0" w:rsidRDefault="003F05D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C155BB3" w14:textId="77777777" w:rsidR="003F05D0" w:rsidRDefault="003F05D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A6BAC82" w14:textId="77777777" w:rsidR="003F05D0" w:rsidRPr="003B726B" w:rsidRDefault="003F05D0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3F05D0" w14:paraId="72C349D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D2898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B1D5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28A4B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055B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3BB4E15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57F4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A061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872D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5679A400" w14:textId="77777777" w:rsidR="003F05D0" w:rsidRPr="00E731A9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1395794E" w14:textId="77777777" w:rsidR="003F05D0" w:rsidRPr="00E731A9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685B6EFD" w14:textId="77777777" w:rsidR="003F05D0" w:rsidRPr="001D4392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CEF5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947D4" w14:textId="77777777" w:rsidR="003F05D0" w:rsidRPr="00616BAF" w:rsidRDefault="003F05D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0533B0" w14:textId="77777777" w:rsidR="003F05D0" w:rsidRDefault="003F05D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F9C85BC" w14:textId="77777777" w:rsidR="003F05D0" w:rsidRPr="003B726B" w:rsidRDefault="003F05D0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3F05D0" w14:paraId="12F7A33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EDBE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E641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DC68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161C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1B0069D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8CAB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EE54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10E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71AFB95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6B29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A106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1C36F9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19DEF7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3F05D0" w14:paraId="04B0606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FED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D02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01AED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C20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53306AE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038288F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820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45540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5FE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0CD5F63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417D1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2735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3F05D0" w14:paraId="1D1B1EDC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EF1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D8E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34C38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FD7A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18D0532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7E7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8F9F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1BD8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93B3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F019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FC9CE0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3F05D0" w14:paraId="7216478C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9D76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492E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18949C5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333E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7F6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742C8C5E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F41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558C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8AD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2FAD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FC41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CE32BD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F05D0" w14:paraId="2D52EDFA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3C1A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8D1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77A77E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1E19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D8EB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7A1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B71B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30F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B643C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01C1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6F2D062D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F05D0" w14:paraId="1E6A12FE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4C96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FC3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7C9FD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CC53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3A872580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6DB67AC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6DD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1E92F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B660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07B5C5A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75F9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AC0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F05D0" w14:paraId="1BBD5625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4A73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0161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D256F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F76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3F4E043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46FD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844993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158A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2B1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2682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C2252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5B6CCF87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E7F51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10E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5CE3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84AA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6DF5C35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8BA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E101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BD8F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54000FD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C923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D2B2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7C8E9C91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25837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1E9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037B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37F4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328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DCBA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9F3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2328E98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9C63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7DD3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7027C4DE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0B861D9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3F05D0" w14:paraId="18B8016F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9659C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B9C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22823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865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4E00268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2ACA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A769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11A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2E0526F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33D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56060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CBF0F3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F05D0" w14:paraId="33BE95F2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BF3C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45EA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F2AE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AE34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664D6A50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6B4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5C3A7E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2E0D3C7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CD531C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3F1B1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EEF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4CA5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B3F8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66F0822B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3923E8C5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3517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747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F384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AD33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12D5AAA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12C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252C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3BF2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7CD947E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879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614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6E5CE3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F05D0" w14:paraId="7CFE52C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5A589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35B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6E43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6EB90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0A37CA6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C7A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1061D8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81DDD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5BF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BA72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653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55B5CA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3F05D0" w14:paraId="69F6B30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5E09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357E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05AEA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919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1F7AD5E8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DCA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959D56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/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D7982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B51E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1244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0AFBE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92DB60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3F05D0" w14:paraId="37AC16F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047B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848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75E81B7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277B3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F55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6A0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F47F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977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5795B5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2B0B1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1343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001BB88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C3EC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10A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1EFB6B7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1A3B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9222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E80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B879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E8E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EBD51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918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9A8143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3F05D0" w14:paraId="3DADB04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3D2C3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5F0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7B42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814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B1C4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CE9362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2B30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BA7C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15BBC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033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5204501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207C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1CD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69416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BC3C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3AB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26461F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2900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C5A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6A403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C2C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211C433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95B3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9EB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80AB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E8F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8A16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A2487D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C2F61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261C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B1FB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EE3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040F0365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83D8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D58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1FFC70A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F9D4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00F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0C9C2AD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966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C3C9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A08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7EBD4E5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2C1B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E2AD3" w14:textId="77777777" w:rsidR="003F05D0" w:rsidRPr="0019324E" w:rsidRDefault="003F05D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33DB3F8" w14:textId="77777777" w:rsidR="003F05D0" w:rsidRPr="000160B5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212E30B3" w14:textId="77777777" w:rsidR="003F05D0" w:rsidRPr="006B78FD" w:rsidRDefault="003F05D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079D904B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EE4A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F7A5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B700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287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D9FDA5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8056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254463C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08C8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1AB6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A5CE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79990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B6B1F52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3F05D0" w14:paraId="6CAE4DA5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5385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D95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9F60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F08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89A5B6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04B176C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990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BEC31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076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51C3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8107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921C58E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FA4B485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3F05D0" w14:paraId="65E500E1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5B28B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653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B16BE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6B7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79B723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CA5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1F683D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592C464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29067E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F1AE1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FD4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FA14E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E14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66D9C7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6181B89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3F05D0" w14:paraId="4F5B2C27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94BA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670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17D7D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DC1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1D2E9E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CEF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7708566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17B1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A15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F523D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C5C0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C193D8D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3F05D0" w14:paraId="79D80CF1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BD8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859A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45E2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EB7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F82BB9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EEC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BDA7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917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C430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A565B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A6FB0A3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3F05D0" w14:paraId="36280AD8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56E70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A65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2CFE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F59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A40BD9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50B601C0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16E0FE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9D2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B123A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F6D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9542D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F1EA9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41C5B93F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4C4F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9F3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650F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ED5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0A08E1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7A7877A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A9407D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441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9B0A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DBE6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35BC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D5AEB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655E176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717D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ACD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566890B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83B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937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80523F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2041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B64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7AD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336F602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2CF5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9CF5" w14:textId="77777777" w:rsidR="003F05D0" w:rsidRPr="0019324E" w:rsidRDefault="003F05D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33681056" w14:textId="77777777" w:rsidR="003F05D0" w:rsidRPr="000160B5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3A4788F6" w14:textId="77777777" w:rsidR="003F05D0" w:rsidRPr="005C2BB7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4D01733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1360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529D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3713AA8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9D98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96CE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7D7A145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D7C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C1C7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F81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3E16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FABC1" w14:textId="77777777" w:rsidR="003F05D0" w:rsidRPr="00DE4F3A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267CFC2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23E34E39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23CAE8E" w14:textId="77777777" w:rsidR="003F05D0" w:rsidRPr="00DE4F3A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3F05D0" w14:paraId="0411BF4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E324A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C1FE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55F053F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A7A8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C71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CF7053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0B90A6C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6A1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5F49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09B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2889F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01F1E" w14:textId="77777777" w:rsidR="003F05D0" w:rsidRPr="00DE4F3A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3FE6963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0C1CBCE8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4587C15C" w14:textId="77777777" w:rsidR="003F05D0" w:rsidRPr="00DE4F3A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3F05D0" w14:paraId="74A204E8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3DB2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F97E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424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24A9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2E54C140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7CC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D7E7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8B3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9B36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3A3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15AB37F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334E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C50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7002775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9962E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3E7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33B17B88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F1B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B7A0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B586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5B1B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060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1927038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F27FE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21A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4A5CD59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9D62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19F08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694EB4FE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2723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01E0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A9F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56BE6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3F3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B9B8AC1" w14:textId="77777777" w:rsidR="003F05D0" w:rsidRPr="00CB2A72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15718707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F1DCD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6E71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17E1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CC0E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6E30E6D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481D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4CA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63B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FE3B4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5F23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6BD900D7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5CBB2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2F5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5DD0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3EC8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70D5A319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EEEC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597BAD3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53FE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28A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EEAC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3272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A3302B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1FC6C71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3F05D0" w14:paraId="43ECAB44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377B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61C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892F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E7AC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7489390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A15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69FD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FCC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2A875CE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7C6F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9847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3F05D0" w14:paraId="5BB4FC66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33348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33A5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8FCC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5DA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99D842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3788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3939AE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A4AD0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4DE9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FB5A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78A5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3C640B0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67AC653E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3F05D0" w14:paraId="25CF488C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3BF1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63CE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480F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39D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AC9F25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37EC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4044DF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1895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BED2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965F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883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35D74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F8FAC3B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3F05D0" w14:paraId="782630A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EF908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570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D7C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A92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06368C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8C4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6315E2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61A3B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925A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701F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32957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9B5A274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3F05D0" w14:paraId="7BC4039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61D0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65F2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0980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70B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F73973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BD9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2DE960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D89E4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CE6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8EA5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3252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DC56096" w14:textId="77777777" w:rsidR="003F05D0" w:rsidRPr="00D344C9" w:rsidRDefault="003F05D0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08172A72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3F05D0" w14:paraId="5A7F08C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CB0C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4E9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0E41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BDF0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 -</w:t>
            </w:r>
          </w:p>
          <w:p w14:paraId="495E705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960E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72B79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AB9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284+300</w:t>
            </w:r>
          </w:p>
          <w:p w14:paraId="1EE238D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286+100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5A8D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0CF0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5F235E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Variantă provizorie.</w:t>
            </w:r>
          </w:p>
          <w:p w14:paraId="480A9EE8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Lucrări Coridor IV.</w:t>
            </w:r>
          </w:p>
        </w:tc>
      </w:tr>
      <w:tr w:rsidR="003F05D0" w14:paraId="0FE474B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22EA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8517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F4C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4DE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BDF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CB808B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7R - 5R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36013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97B9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71CA9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339D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2EBAA8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8BB98D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la linia 319 </w:t>
            </w:r>
            <w:r w:rsidRPr="00643A5A">
              <w:rPr>
                <w:b/>
                <w:bCs/>
                <w:i/>
                <w:iCs/>
                <w:sz w:val="20"/>
                <w:lang w:val="ro-RO"/>
              </w:rPr>
              <w:t>Vânători - Odorhei.</w:t>
            </w:r>
          </w:p>
        </w:tc>
      </w:tr>
      <w:tr w:rsidR="003F05D0" w14:paraId="23D235C1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36F7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6FF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D5C1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E3F88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  <w:p w14:paraId="423805E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6F29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  <w:p w14:paraId="0ED560E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38EF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EE3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548BD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3A3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799192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linia 4 abătută. </w:t>
            </w:r>
          </w:p>
        </w:tc>
      </w:tr>
      <w:tr w:rsidR="003F05D0" w14:paraId="435504D5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EAEE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580A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67357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D288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1420840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Tîrnava și linia 3 directă </w:t>
            </w:r>
          </w:p>
          <w:p w14:paraId="3E7695A1" w14:textId="77777777" w:rsidR="003F05D0" w:rsidRDefault="003F05D0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101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0A96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FA3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6ABF65D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238ED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BDC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5045C4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F05D0" w14:paraId="79D8E974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72EBB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7D1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E927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13D4E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32E9C5C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76F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40917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95C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582754F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B276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53DF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816481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F05D0" w14:paraId="1D8D758F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0972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091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DBDC8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64FE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883941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48A3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6C7871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99A1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720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6DC1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5EA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D908D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53496E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3F05D0" w14:paraId="4A00368A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A26D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014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8D74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8FC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2A8A4A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A9A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C3A2EF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4AFE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EDD2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5C901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DD9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ACD1F9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3F05D0" w14:paraId="460EF8A8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3A5B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6FF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B4A2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B8B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0CB324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58D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B3DF1A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0FFE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3D7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2E9C9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83C9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3F7F99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3F05D0" w14:paraId="5860105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62A56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2EEE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B63D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2FCF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A9FF33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4A2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B2313A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DFEF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CADD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4E42C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23D22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7EA9B98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F2B39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1933" w14:textId="77777777" w:rsidR="003F05D0" w:rsidRDefault="003F05D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59E27" w14:textId="77777777" w:rsidR="003F05D0" w:rsidRPr="00600D25" w:rsidRDefault="003F05D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13C46" w14:textId="77777777" w:rsidR="003F05D0" w:rsidRDefault="003F05D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CB217E2" w14:textId="77777777" w:rsidR="003F05D0" w:rsidRDefault="003F05D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AF365" w14:textId="77777777" w:rsidR="003F05D0" w:rsidRDefault="003F05D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1684FAC" w14:textId="77777777" w:rsidR="003F05D0" w:rsidRDefault="003F05D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3521" w14:textId="77777777" w:rsidR="003F05D0" w:rsidRPr="00600D25" w:rsidRDefault="003F05D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3FCF1" w14:textId="77777777" w:rsidR="003F05D0" w:rsidRDefault="003F05D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8E1C" w14:textId="77777777" w:rsidR="003F05D0" w:rsidRPr="00600D25" w:rsidRDefault="003F05D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77283" w14:textId="77777777" w:rsidR="003F05D0" w:rsidRPr="00D344C9" w:rsidRDefault="003F05D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A0B0C2" w14:textId="77777777" w:rsidR="003F05D0" w:rsidRPr="00D344C9" w:rsidRDefault="003F05D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3F05D0" w14:paraId="1A734A3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02B7E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4F8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20E49DD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6352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74AA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53D7F14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F764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93A9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9808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5AF49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6C59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F05D0" w14:paraId="1C7AE6D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803D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96F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CC9B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387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329B051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529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CA2D9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049A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3FA7813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D44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3FFF" w14:textId="77777777" w:rsidR="003F05D0" w:rsidRPr="00FF6B4A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F05D0" w14:paraId="26AC633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596D9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8E22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85AB8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FDF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C9C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150E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A46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6AE3205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BAAE7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833EA" w14:textId="77777777" w:rsidR="003F05D0" w:rsidRPr="00FF6B4A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3F05D0" w14:paraId="7DD921D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7DCB9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7C9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4F36E54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82E8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C02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9185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C334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B6B5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102EE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A2BA5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1F81E3C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518F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989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ABAE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1AB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870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EAEA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079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44A2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CE2B4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366B9E3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9266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40F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E7C35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B860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0FA6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38F8B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BBF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A42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4E53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1403202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A80C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BC3E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846B1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EE36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3B8B5579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E43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8F1E2F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784D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CF8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58AA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5DCE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BB7EF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3F05D0" w14:paraId="2F774FD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32A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A4A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7EA7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2A58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3C9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E25E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07E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8435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1989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3F05D0" w14:paraId="5123F75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B2EC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FAED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69A38DA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2850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623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16440FE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2CE6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5708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BE8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AF4D1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E378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57396D53" w14:textId="77777777" w:rsidR="003F05D0" w:rsidRPr="00F10273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F05D0" w14:paraId="21C1A80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D8C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CE9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51C9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864E" w14:textId="77777777" w:rsidR="003F05D0" w:rsidRDefault="003F05D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77D92298" w14:textId="77777777" w:rsidR="003F05D0" w:rsidRDefault="003F05D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0D4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C0D9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01D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19FFCFF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95E05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96E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3F05D0" w14:paraId="15D7A63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90B69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8B5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2E4889E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36EA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7A3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37B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68B93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5584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949E8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0B2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F39575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F05D0" w14:paraId="1EB0363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FE253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A3DE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9AA5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774D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A788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FC39E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04AA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723DDD9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9E4E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F5DE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3F05D0" w14:paraId="7B6B878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BC90B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A3A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1C1E424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0D7F6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9C71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A01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81D2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207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7003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8D83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0CC6129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A2B50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C98F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3411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3F1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4F3FA00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39F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2BF101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8418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427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1CBF5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46D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50CF2A8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3F05D0" w14:paraId="59CD8AA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3F290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51A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18D17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E920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2E742AD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862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4C07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EA70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5C08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8A5B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17C516D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D9225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6EF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06A6F5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E6CD9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673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079DCE8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0B2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1E3E0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FE9C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7C97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08C0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C84327" w14:textId="77777777" w:rsidR="003F05D0" w:rsidRPr="00056F61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F05D0" w14:paraId="345BC69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2B78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9F3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EE4E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1DA55" w14:textId="77777777" w:rsidR="003F05D0" w:rsidRDefault="003F05D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131F154" w14:textId="77777777" w:rsidR="003F05D0" w:rsidRDefault="003F05D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4066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72E15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B51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D432EE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8EA3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F5E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F2688D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3F05D0" w14:paraId="3E0606A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804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E9782" w14:textId="77777777" w:rsidR="003F05D0" w:rsidRDefault="003F05D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0C5711CC" w14:textId="77777777" w:rsidR="003F05D0" w:rsidRDefault="003F05D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8219" w14:textId="77777777" w:rsidR="003F05D0" w:rsidRDefault="003F05D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BB66" w14:textId="77777777" w:rsidR="003F05D0" w:rsidRDefault="003F05D0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6702E204" w14:textId="77777777" w:rsidR="003F05D0" w:rsidRDefault="003F05D0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9981" w14:textId="77777777" w:rsidR="003F05D0" w:rsidRDefault="003F05D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ED2D7" w14:textId="77777777" w:rsidR="003F05D0" w:rsidRDefault="003F05D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B4804" w14:textId="77777777" w:rsidR="003F05D0" w:rsidRDefault="003F05D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063686FE" w14:textId="77777777" w:rsidR="003F05D0" w:rsidRDefault="003F05D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60F6" w14:textId="77777777" w:rsidR="003F05D0" w:rsidRDefault="003F05D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5C165" w14:textId="77777777" w:rsidR="003F05D0" w:rsidRDefault="003F05D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2398F544" w14:textId="77777777" w:rsidR="003F05D0" w:rsidRDefault="003F05D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3F05D0" w14:paraId="6E5FD0D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CD9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D591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B022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1F932" w14:textId="77777777" w:rsidR="003F05D0" w:rsidRDefault="003F05D0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7AF1BBEB" w14:textId="77777777" w:rsidR="003F05D0" w:rsidRDefault="003F05D0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0E8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F0BD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562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7725172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684AA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68D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F05D0" w14:paraId="0A0C400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607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43B1" w14:textId="77777777" w:rsidR="003F05D0" w:rsidRDefault="003F05D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1B964" w14:textId="77777777" w:rsidR="003F05D0" w:rsidRDefault="003F05D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EDE0" w14:textId="77777777" w:rsidR="003F05D0" w:rsidRDefault="003F05D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54DD" w14:textId="77777777" w:rsidR="003F05D0" w:rsidRPr="00DF66C9" w:rsidRDefault="003F05D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50E75563" w14:textId="77777777" w:rsidR="003F05D0" w:rsidRDefault="003F05D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8C28" w14:textId="77777777" w:rsidR="003F05D0" w:rsidRDefault="003F05D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4C887" w14:textId="77777777" w:rsidR="003F05D0" w:rsidRDefault="003F05D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AF65" w14:textId="77777777" w:rsidR="003F05D0" w:rsidRDefault="003F05D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930E" w14:textId="77777777" w:rsidR="003F05D0" w:rsidRDefault="003F05D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11AF064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1785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0E4B" w14:textId="77777777" w:rsidR="003F05D0" w:rsidRDefault="003F05D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7FB38" w14:textId="77777777" w:rsidR="003F05D0" w:rsidRDefault="003F05D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D7CBB" w14:textId="77777777" w:rsidR="003F05D0" w:rsidRDefault="003F05D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EB05" w14:textId="77777777" w:rsidR="003F05D0" w:rsidRDefault="003F05D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31DE5" w14:textId="77777777" w:rsidR="003F05D0" w:rsidRDefault="003F05D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EB66F" w14:textId="77777777" w:rsidR="003F05D0" w:rsidRDefault="003F05D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6471" w14:textId="77777777" w:rsidR="003F05D0" w:rsidRDefault="003F05D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F0BA8" w14:textId="77777777" w:rsidR="003F05D0" w:rsidRDefault="003F05D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050258F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6D0A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DD6B" w14:textId="77777777" w:rsidR="003F05D0" w:rsidRDefault="003F05D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921F9" w14:textId="77777777" w:rsidR="003F05D0" w:rsidRDefault="003F05D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91E9B" w14:textId="77777777" w:rsidR="003F05D0" w:rsidRDefault="003F05D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7EF48" w14:textId="77777777" w:rsidR="003F05D0" w:rsidRDefault="003F05D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3883C" w14:textId="77777777" w:rsidR="003F05D0" w:rsidRDefault="003F05D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0890" w14:textId="77777777" w:rsidR="003F05D0" w:rsidRDefault="003F05D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60F2" w14:textId="77777777" w:rsidR="003F05D0" w:rsidRDefault="003F05D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2E0AF" w14:textId="77777777" w:rsidR="003F05D0" w:rsidRDefault="003F05D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45DA32A5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C8D5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469B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B518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B34F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546C642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771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23E93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7EB75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0AB9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48424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E5EAD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562E79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E5B7667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3F05D0" w14:paraId="2A80B329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5CD10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D8F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9899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619E0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315B564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D81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304A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7432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0726FDF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9B050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E720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B38660E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DB0001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0400B732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3F05D0" w14:paraId="176E15A9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F600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2A2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FC72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06DB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CF5B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71B4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B72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7CFF9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7E1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7F1D05A2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3F05D0" w14:paraId="1CFC2076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1A6F8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F693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076D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AB85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25DEAFF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209D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9A1D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05C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09B57D5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3903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8DE7E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2C3C364E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3F05D0" w14:paraId="2EDD6B9A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1C59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2EC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E408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BDA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DA18D9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710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19388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9CAD1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6638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432D0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456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777A6E11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3F05D0" w14:paraId="3FF87E8E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BC4C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5A92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BBE5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16A9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4D91C6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481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0E4A2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FEBA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2BA0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4C1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C486286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3F05D0" w14:paraId="47744A92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D930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7EAD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233B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623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419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98B1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948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74F5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DBA63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3F05D0" w14:paraId="1C3DA543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9E60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1B2D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1C58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580D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BCC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426A76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49F22D4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AC1145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C35B22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17C7C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587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CC381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DB4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6098DEBC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9CD17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A55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D37CC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7F9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4F5FF6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DEB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893290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E87D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5B43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78CB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D80B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3F05D0" w14:paraId="4C5E3D05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A9BD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908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E4EDB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3E9C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C9D007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1E27A86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42B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7BBC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D4E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9AA2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BDDF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74D8BABA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7B3D2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524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4846E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940CF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1EA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34F4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3C4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15C8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770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2C22F550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06F73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6E9D" w14:textId="77777777" w:rsidR="003F05D0" w:rsidRDefault="003F05D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3CBA" w14:textId="77777777" w:rsidR="003F05D0" w:rsidRDefault="003F05D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6E2E" w14:textId="77777777" w:rsidR="003F05D0" w:rsidRDefault="003F05D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1E3DC6E9" w14:textId="77777777" w:rsidR="003F05D0" w:rsidRDefault="003F05D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Valea Florilor (cuprinde linia III </w:t>
            </w:r>
          </w:p>
          <w:p w14:paraId="43049736" w14:textId="77777777" w:rsidR="003F05D0" w:rsidRDefault="003F05D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BFCC" w14:textId="77777777" w:rsidR="003F05D0" w:rsidRDefault="003F05D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FAC08" w14:textId="77777777" w:rsidR="003F05D0" w:rsidRDefault="003F05D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78E38" w14:textId="77777777" w:rsidR="003F05D0" w:rsidRDefault="003F05D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7BC7AF9D" w14:textId="77777777" w:rsidR="003F05D0" w:rsidRDefault="003F05D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91FDC" w14:textId="77777777" w:rsidR="003F05D0" w:rsidRDefault="003F05D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7FE49" w14:textId="77777777" w:rsidR="003F05D0" w:rsidRDefault="003F05D0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5D43591D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9B9C8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FE9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5433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F99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5C2950F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3697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0FB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A14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499F9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D15A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3C4E4527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8B4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1B8D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39B6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EAC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20910732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C02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E51CB2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32EC2E9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A435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40D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A1A4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D2E4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6D7CB83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FB838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B080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9330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7D7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F2C3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5354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9D3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85A4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ED5C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43FEDB1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31BC5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4B0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2C0D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C6C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8111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6890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218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627FCB6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B1C90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39A9A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252BC36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DBD7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979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57DFE5C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DE08D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46F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E926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01BD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B8C9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9FDF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F7E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1E3F29EB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8E5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4F7A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E3C14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3A6C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0BA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3AB837AB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83C719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51DE78D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62F1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9B48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8E9ED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321F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01EA8D66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3F05D0" w14:paraId="1F0226A2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7E81F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0F69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17033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A30D7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4080798E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4011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EA21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BE9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7E6889F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0B49A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2786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3905691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DE5C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F2A2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1AF176A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E0DB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FDC3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F14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85DB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1FB0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89D0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AD977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36C2C5B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A6C5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A05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C16F4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9828E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5B5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5667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A6491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4790DC87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8F652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E6203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F05D0" w14:paraId="2CD2C91B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8A36C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2562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E46C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7E889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0BFC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53A7124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33DE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918F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E07C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BE1A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7D8D67FC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9EC99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709D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185F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A61C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325B89D1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E45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E3657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A0EA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50DC6" w14:textId="77777777" w:rsidR="003F05D0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E1375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051A6171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31BF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0485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6D20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175B" w14:textId="77777777" w:rsidR="003F05D0" w:rsidRDefault="003F05D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B069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1FB68862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389AE215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28E0083C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35A8C003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B013E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6C4E" w14:textId="77777777" w:rsidR="003F05D0" w:rsidRDefault="003F05D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6E2CC" w14:textId="77777777" w:rsidR="003F05D0" w:rsidRPr="00600D25" w:rsidRDefault="003F05D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8C9F" w14:textId="77777777" w:rsidR="003F05D0" w:rsidRPr="00D344C9" w:rsidRDefault="003F05D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F05D0" w14:paraId="0A29594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EFF0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AA63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6B35" w14:textId="77777777" w:rsidR="003F05D0" w:rsidRPr="00600D25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FC8E4" w14:textId="77777777" w:rsidR="003F05D0" w:rsidRDefault="003F05D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194A973E" w14:textId="77777777" w:rsidR="003F05D0" w:rsidRDefault="003F05D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D2C7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ADB1168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513798F3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CF377C5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346A413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481128C5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555EC6D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C00CA" w14:textId="77777777" w:rsidR="003F05D0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3480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FAA6" w14:textId="77777777" w:rsidR="003F05D0" w:rsidRPr="00600D25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D9E93" w14:textId="77777777" w:rsidR="003F05D0" w:rsidRDefault="003F05D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18C8DF1C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A806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F233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90D5" w14:textId="77777777" w:rsidR="003F05D0" w:rsidRPr="00600D25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EA10" w14:textId="77777777" w:rsidR="003F05D0" w:rsidRDefault="003F05D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44DD2182" w14:textId="77777777" w:rsidR="003F05D0" w:rsidRDefault="003F05D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B4CD1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EF0E7" w14:textId="77777777" w:rsidR="003F05D0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94DF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2FBC" w14:textId="77777777" w:rsidR="003F05D0" w:rsidRPr="00600D25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41E5" w14:textId="77777777" w:rsidR="003F05D0" w:rsidRDefault="003F05D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453D0FCB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04BE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E97B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7E248" w14:textId="77777777" w:rsidR="003F05D0" w:rsidRPr="00600D25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D2C0" w14:textId="77777777" w:rsidR="003F05D0" w:rsidRDefault="003F05D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1ED7C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E6090CE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799FF1BE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A0E19" w14:textId="77777777" w:rsidR="003F05D0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832B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B0F0" w14:textId="77777777" w:rsidR="003F05D0" w:rsidRPr="00600D25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9007" w14:textId="77777777" w:rsidR="003F05D0" w:rsidRDefault="003F05D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3F05D0" w14:paraId="419CA65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C1E0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9422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4B1C8317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DFAD" w14:textId="77777777" w:rsidR="003F05D0" w:rsidRPr="00600D25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ACEB" w14:textId="77777777" w:rsidR="003F05D0" w:rsidRDefault="003F05D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69286845" w14:textId="77777777" w:rsidR="003F05D0" w:rsidRDefault="003F05D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5020C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5E2C" w14:textId="77777777" w:rsidR="003F05D0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B9B1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190DE" w14:textId="77777777" w:rsidR="003F05D0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7F1F" w14:textId="77777777" w:rsidR="003F05D0" w:rsidRDefault="003F05D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7EB41E0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69BF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0990D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91AB" w14:textId="77777777" w:rsidR="003F05D0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1008" w14:textId="77777777" w:rsidR="003F05D0" w:rsidRDefault="003F05D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E49E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2F7B" w14:textId="77777777" w:rsidR="003F05D0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505D" w14:textId="77777777" w:rsidR="003F05D0" w:rsidRDefault="003F05D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A89F" w14:textId="77777777" w:rsidR="003F05D0" w:rsidRDefault="003F05D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B561" w14:textId="77777777" w:rsidR="003F05D0" w:rsidRDefault="003F05D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7B3B425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0F69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2382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2D3B0F70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1407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304E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C2ED90F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9DB2F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A5F88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CCDC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2CF57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91805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2213772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0616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C503C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22CEEA43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C55B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3D08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BF710E2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71B0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4C22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A98C1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30D3C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B0ED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F05D0" w14:paraId="3EF231F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BACE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4E0D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167BFAB4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D84CA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F21B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3B3BC8B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4E5F4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AA17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1624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61833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546A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F05D0" w14:paraId="781BAC3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380D5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25CBF" w14:textId="77777777" w:rsidR="003F05D0" w:rsidRDefault="003F05D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DE7C" w14:textId="77777777" w:rsidR="003F05D0" w:rsidRDefault="003F05D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FF62" w14:textId="77777777" w:rsidR="003F05D0" w:rsidRDefault="003F05D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1F42" w14:textId="77777777" w:rsidR="003F05D0" w:rsidRDefault="003F05D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CD37C" w14:textId="77777777" w:rsidR="003F05D0" w:rsidRDefault="003F05D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11D7" w14:textId="77777777" w:rsidR="003F05D0" w:rsidRDefault="003F05D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135B5520" w14:textId="77777777" w:rsidR="003F05D0" w:rsidRDefault="003F05D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7562" w14:textId="77777777" w:rsidR="003F05D0" w:rsidRDefault="003F05D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F264" w14:textId="77777777" w:rsidR="003F05D0" w:rsidRDefault="003F05D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706B1C2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B65B1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26B8" w14:textId="77777777" w:rsidR="003F05D0" w:rsidRDefault="003F05D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F3E81" w14:textId="77777777" w:rsidR="003F05D0" w:rsidRDefault="003F05D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B6A7" w14:textId="77777777" w:rsidR="003F05D0" w:rsidRDefault="003F05D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EBB3" w14:textId="77777777" w:rsidR="003F05D0" w:rsidRDefault="003F05D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3135C" w14:textId="77777777" w:rsidR="003F05D0" w:rsidRDefault="003F05D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A8863" w14:textId="77777777" w:rsidR="003F05D0" w:rsidRDefault="003F05D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150F213F" w14:textId="77777777" w:rsidR="003F05D0" w:rsidRDefault="003F05D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B3B38" w14:textId="77777777" w:rsidR="003F05D0" w:rsidRDefault="003F05D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B71D8" w14:textId="77777777" w:rsidR="003F05D0" w:rsidRDefault="003F05D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0C71388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ABDF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7131" w14:textId="77777777" w:rsidR="003F05D0" w:rsidRDefault="003F05D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1CD9" w14:textId="77777777" w:rsidR="003F05D0" w:rsidRDefault="003F05D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88593" w14:textId="77777777" w:rsidR="003F05D0" w:rsidRDefault="003F05D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42F3" w14:textId="77777777" w:rsidR="003F05D0" w:rsidRDefault="003F05D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4981" w14:textId="77777777" w:rsidR="003F05D0" w:rsidRDefault="003F05D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2C2EA" w14:textId="77777777" w:rsidR="003F05D0" w:rsidRDefault="003F05D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654C57CF" w14:textId="77777777" w:rsidR="003F05D0" w:rsidRDefault="003F05D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8102" w14:textId="77777777" w:rsidR="003F05D0" w:rsidRDefault="003F05D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EF747" w14:textId="77777777" w:rsidR="003F05D0" w:rsidRDefault="003F05D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F05D0" w14:paraId="73960958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390A6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342E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4ADB9690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BE196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1813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A6FE9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423C6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2C81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51A15F4D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F25A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3752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31A435BB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17CE3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FD7D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62E8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3FE21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568F30A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06FD8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8791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06DD7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2925F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0202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7D07C2BE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2DC6DFD2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854B3D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F05D0" w14:paraId="01FED427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2738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527B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08EF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80E7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6751414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2E44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A8DE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A0F09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A390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2963D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52FA9493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7222B353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84674E2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F05D0" w14:paraId="78FE0C1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8BAD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42579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5139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ECF60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3865D48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570F8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B9D75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504B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2F55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7A71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36DAFB1F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09E0A556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339C40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F05D0" w14:paraId="0838A34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4A62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79D4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86E4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5C09C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AC3BC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403CC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296BB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53CF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F7CD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424357E0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C8F1580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F05D0" w14:paraId="173FD42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6AC0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83C0A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21E0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46AD7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DF37320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4753B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233C5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8F684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F9A6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2B05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600A5739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7C121F1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F05D0" w14:paraId="1C48637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699D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6667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6A5D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54FAB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F3E43D0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6398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A0AD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1DA40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9514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F336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64F43B60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896CD23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F05D0" w14:paraId="20B5C96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CF5CC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489C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56AC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E1B2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4201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7D19001E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68459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1124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E5E80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5F32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36CBD09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D9CBAC5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3F05D0" w14:paraId="54E370D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BF983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FDEA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15DCE66F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DD81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8C02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0304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8593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1912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171A7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1D5CA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F05D0" w14:paraId="353615A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D96E4" w14:textId="77777777" w:rsidR="003F05D0" w:rsidRDefault="003F05D0" w:rsidP="003F05D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830A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71AA0B25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75AA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D1E7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47E9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89F1" w14:textId="77777777" w:rsidR="003F05D0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8A34A" w14:textId="77777777" w:rsidR="003F05D0" w:rsidRDefault="003F05D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2553" w14:textId="77777777" w:rsidR="003F05D0" w:rsidRPr="00600D25" w:rsidRDefault="003F05D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DBA04" w14:textId="77777777" w:rsidR="003F05D0" w:rsidRDefault="003F05D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442B3A58" w14:textId="77777777" w:rsidR="003F05D0" w:rsidRPr="0095691E" w:rsidRDefault="003F05D0" w:rsidP="0095691E"/>
    <w:p w14:paraId="4E7D7C8E" w14:textId="77777777" w:rsidR="003F05D0" w:rsidRDefault="003F05D0" w:rsidP="00956F37">
      <w:pPr>
        <w:pStyle w:val="Heading1"/>
        <w:spacing w:line="360" w:lineRule="auto"/>
      </w:pPr>
      <w:r>
        <w:t>LINIA 301 N</w:t>
      </w:r>
    </w:p>
    <w:p w14:paraId="3F203F7C" w14:textId="77777777" w:rsidR="003F05D0" w:rsidRDefault="003F05D0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3F05D0" w14:paraId="3B19259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0411A" w14:textId="77777777" w:rsidR="003F05D0" w:rsidRDefault="003F05D0" w:rsidP="003F05D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E601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9C798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AFFB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4DFEB3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570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A504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57A9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FC60" w14:textId="77777777" w:rsidR="003F05D0" w:rsidRPr="0022092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EE2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00AD8B48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2F0C2" w14:textId="77777777" w:rsidR="003F05D0" w:rsidRDefault="003F05D0" w:rsidP="003F05D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B2E7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C1CE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AF0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B3AE24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9B1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E75A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418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F672" w14:textId="77777777" w:rsidR="003F05D0" w:rsidRPr="0022092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6267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455012F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4EE8C" w14:textId="77777777" w:rsidR="003F05D0" w:rsidRDefault="003F05D0" w:rsidP="003F05D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03CD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ACA21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10D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52781B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8F8A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78245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D70F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3ED7A" w14:textId="77777777" w:rsidR="003F05D0" w:rsidRPr="0022092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A462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F2F28F" w14:textId="77777777" w:rsidR="003F05D0" w:rsidRPr="00474FB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3F05D0" w14:paraId="114585A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7936" w14:textId="77777777" w:rsidR="003F05D0" w:rsidRDefault="003F05D0" w:rsidP="003F05D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C56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4136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75F5" w14:textId="77777777" w:rsidR="003F05D0" w:rsidRDefault="003F05D0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2491178" w14:textId="77777777" w:rsidR="003F05D0" w:rsidRDefault="003F05D0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FDC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7F604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C3C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59332" w14:textId="77777777" w:rsidR="003F05D0" w:rsidRPr="0022092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CB7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17AE4A82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CB61" w14:textId="77777777" w:rsidR="003F05D0" w:rsidRDefault="003F05D0" w:rsidP="003F05D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2A2C" w14:textId="77777777" w:rsidR="003F05D0" w:rsidRDefault="003F05D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9CF8" w14:textId="77777777" w:rsidR="003F05D0" w:rsidRDefault="003F05D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BEC5" w14:textId="77777777" w:rsidR="003F05D0" w:rsidRDefault="003F05D0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5BE4" w14:textId="77777777" w:rsidR="003F05D0" w:rsidRPr="00E4222D" w:rsidRDefault="003F05D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70C08E1" w14:textId="77777777" w:rsidR="003F05D0" w:rsidRPr="00E4222D" w:rsidRDefault="003F05D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63BD6B6A" w14:textId="77777777" w:rsidR="003F05D0" w:rsidRPr="00E4222D" w:rsidRDefault="003F05D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4CEACE1" w14:textId="77777777" w:rsidR="003F05D0" w:rsidRDefault="003F05D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18BE" w14:textId="77777777" w:rsidR="003F05D0" w:rsidRDefault="003F05D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1052C" w14:textId="77777777" w:rsidR="003F05D0" w:rsidRDefault="003F05D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01BC9" w14:textId="77777777" w:rsidR="003F05D0" w:rsidRPr="0022092F" w:rsidRDefault="003F05D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6CDB5" w14:textId="77777777" w:rsidR="003F05D0" w:rsidRDefault="003F05D0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6FE790E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D2815" w14:textId="77777777" w:rsidR="003F05D0" w:rsidRDefault="003F05D0" w:rsidP="003F05D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72B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9C17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EE61" w14:textId="77777777" w:rsidR="003F05D0" w:rsidRDefault="003F05D0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D8C8" w14:textId="77777777" w:rsidR="003F05D0" w:rsidRDefault="003F05D0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2675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1A0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D82E" w14:textId="77777777" w:rsidR="003F05D0" w:rsidRPr="0022092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368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64DA11A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7A95" w14:textId="77777777" w:rsidR="003F05D0" w:rsidRDefault="003F05D0" w:rsidP="003F05D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1746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75FC72A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6B6E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3C4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29EBE14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97C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29C5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562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25CCE" w14:textId="77777777" w:rsidR="003F05D0" w:rsidRPr="0022092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F129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42B12012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620F" w14:textId="77777777" w:rsidR="003F05D0" w:rsidRDefault="003F05D0" w:rsidP="003F05D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9A1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81B02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0F8B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6C247E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DC82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0377F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7693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AC24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D59E4" w14:textId="77777777" w:rsidR="003F05D0" w:rsidRPr="0022092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702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0282A35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0FA6C2D0" w14:textId="77777777" w:rsidR="003F05D0" w:rsidRDefault="003F05D0" w:rsidP="00E81B3B">
      <w:pPr>
        <w:pStyle w:val="Heading1"/>
        <w:spacing w:line="360" w:lineRule="auto"/>
      </w:pPr>
      <w:r>
        <w:lastRenderedPageBreak/>
        <w:t>LINIA 314 G</w:t>
      </w:r>
    </w:p>
    <w:p w14:paraId="0B8C5B84" w14:textId="77777777" w:rsidR="003F05D0" w:rsidRDefault="003F05D0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F05D0" w14:paraId="5B0BFA9B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820A" w14:textId="77777777" w:rsidR="003F05D0" w:rsidRDefault="003F05D0" w:rsidP="003F05D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7E1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1F7C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C90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3A85B2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CBE9F6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5BB8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93D15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2A3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724B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16E9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7D1BE339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FA3A" w14:textId="77777777" w:rsidR="003F05D0" w:rsidRDefault="003F05D0" w:rsidP="003F05D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6ED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5298F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206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340C86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754998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3A1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55BA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4A49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6E3B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8F7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542A5225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9079B" w14:textId="77777777" w:rsidR="003F05D0" w:rsidRDefault="003F05D0" w:rsidP="003F05D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8F9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6160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1867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3FFDD2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89F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D6A5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52D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67584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356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A77775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0C9EB26E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33EC" w14:textId="77777777" w:rsidR="003F05D0" w:rsidRDefault="003F05D0" w:rsidP="003F05D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E6D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79A1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D49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473095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CED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EAFDB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278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2E82D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1B04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39595C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47FD48FD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EAF8" w14:textId="77777777" w:rsidR="003F05D0" w:rsidRDefault="003F05D0" w:rsidP="003F05D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111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AC039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4A3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BE5BFA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67F5699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4CE19C0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8DC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7962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94F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8BFCB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C1B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55EA4D5E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5F9C2" w14:textId="77777777" w:rsidR="003F05D0" w:rsidRDefault="003F05D0" w:rsidP="003F05D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B7E3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6C02E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6C4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0761587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3C8B156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3EC12A9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E88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84C7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7D1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6C68C" w14:textId="77777777" w:rsidR="003F05D0" w:rsidRPr="00DF53C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CCB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8A6FFC5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47A35E4D" w14:textId="77777777" w:rsidR="003F05D0" w:rsidRDefault="003F05D0" w:rsidP="003A5387">
      <w:pPr>
        <w:pStyle w:val="Heading1"/>
        <w:spacing w:line="360" w:lineRule="auto"/>
      </w:pPr>
      <w:r>
        <w:lastRenderedPageBreak/>
        <w:t>LINIA 316</w:t>
      </w:r>
    </w:p>
    <w:p w14:paraId="6165829E" w14:textId="77777777" w:rsidR="003F05D0" w:rsidRDefault="003F05D0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F05D0" w14:paraId="313C42B7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CEA7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9BA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55933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BE1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6E98338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E6EB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D2ED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AA38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FDB7E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30C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EF875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52756D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3F05D0" w14:paraId="4B02E65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82591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29A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EC5E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94A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E2C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4E38BB8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717ED07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2910DF7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075AB25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3D77F3E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3DD5491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13B6A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1F5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DBB2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1C3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A97BE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3F05D0" w14:paraId="5F3F938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A15E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D7B3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1F03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7FB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02108B1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3EC5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47F4F7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F14D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100D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A518F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7B4C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5F7B0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00A17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3F05D0" w14:paraId="374F053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2D9D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AC0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CFFA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C57F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0517E77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A25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A7FD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4EF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1CFC2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052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25C082C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94A1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C96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DDB1F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188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B255B2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502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3E2B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A21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BF47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B5A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55D74BB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518D4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5A6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4175FB2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0DEC2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E9F4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269148B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FCAA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7222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4E8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6D02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D43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1358E99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10C6A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234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48D1F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C3C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FAF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D261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C37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32346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CE2E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7F8E4BB9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335B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058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78+300</w:t>
            </w:r>
          </w:p>
          <w:p w14:paraId="02C39D6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9840E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E38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45E5A09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B12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C98B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383D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4DE8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9AB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3E37B99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BF1F8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E7104" w14:textId="77777777" w:rsidR="003F05D0" w:rsidRDefault="003F05D0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92+000</w:t>
            </w:r>
          </w:p>
          <w:p w14:paraId="09C26998" w14:textId="77777777" w:rsidR="003F05D0" w:rsidRDefault="003F05D0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961C" w14:textId="77777777" w:rsidR="003F05D0" w:rsidRDefault="003F05D0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51E4" w14:textId="77777777" w:rsidR="003F05D0" w:rsidRDefault="003F05D0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 -</w:t>
            </w:r>
          </w:p>
          <w:p w14:paraId="55B267A1" w14:textId="77777777" w:rsidR="003F05D0" w:rsidRDefault="003F05D0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6720" w14:textId="77777777" w:rsidR="003F05D0" w:rsidRDefault="003F05D0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1615" w14:textId="77777777" w:rsidR="003F05D0" w:rsidRDefault="003F05D0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70D34" w14:textId="77777777" w:rsidR="003F05D0" w:rsidRDefault="003F05D0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25B1B" w14:textId="77777777" w:rsidR="003F05D0" w:rsidRPr="00F6236C" w:rsidRDefault="003F05D0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E0521" w14:textId="77777777" w:rsidR="003F05D0" w:rsidRDefault="003F05D0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4C0A186C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1119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4E93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3A3A6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C16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36ADDC7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0B79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482A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2AD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E4DA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0827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1104C519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7D77A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40E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0D91A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859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31F8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FBDCC9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5F5FC14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786D8F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0B3E9EE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B53F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393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881E5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BE74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04007986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0102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9B0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DADE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15E7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1EF324E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619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2B3B0BF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1346A1D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041B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3B3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FB7C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8E9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3F05D0" w14:paraId="5727B5B2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B969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FBFA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17F8EAC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833E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C3E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404561B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796E" w14:textId="77777777" w:rsidR="003F05D0" w:rsidRPr="00273EC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4387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98B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8182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55C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7143C6E7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6327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A1D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8FD1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803F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47DC052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F53E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CCD6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1A9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ED008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71F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7FD104A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27245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69FB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7FAE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3EE0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032F8F1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1F5B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77CD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CC9C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2DD0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85FD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09E40CC1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B92BF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5F6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178F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AFA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22D25AD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2A4A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1C6C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2F1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F5EC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4288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0CA7828E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FAB1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2314" w14:textId="77777777" w:rsidR="003F05D0" w:rsidRDefault="003F05D0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7C859AB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E5B1E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5D8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7BF3A0E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484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0E88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D547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49FF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A3A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4D7FD485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2900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9AD4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A6E0A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544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48799E5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CC10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61DAE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D8B0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7E42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7875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0DC49110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C9E8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6B01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F790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124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3FCDD64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7ED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8F385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300F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9FBA6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7CDF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43B5F86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DC59D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2F7B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033625F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1938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364C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E9C5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13C61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62F9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0308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2CC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668F1E2A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AD9C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C0ED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142+000</w:t>
            </w:r>
          </w:p>
          <w:p w14:paraId="49F3224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F083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58896" w14:textId="77777777" w:rsidR="003F05D0" w:rsidRPr="00830247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St. </w:t>
            </w:r>
            <w:r w:rsidRPr="00BB201D">
              <w:rPr>
                <w:b/>
                <w:bCs/>
                <w:sz w:val="19"/>
                <w:szCs w:val="19"/>
                <w:lang w:val="ro-RO"/>
              </w:rPr>
              <w:t>Voșlăbeni, linia 3 directă cap Y, peste schimbatării de cale nr. 12 si 24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C8C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0516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3D67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52EC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EA5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66567BA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1630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FC9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2FD7F05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591A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EFB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4ACA454D" w14:textId="77777777" w:rsidR="003F05D0" w:rsidRPr="00830247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1848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C614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B13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0CE3F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082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0D10792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E4C7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F6CB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AEB85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1FE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5A3627B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FB3F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7BB96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2D7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8B50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D638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4BB9FE6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3B24A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AFC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388A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D86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096D23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756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7EFB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5FB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7C520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227B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474E9E6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AEEC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6BD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155+200</w:t>
            </w:r>
          </w:p>
          <w:p w14:paraId="62ED550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98CE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702C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Lăzarea, linia 3 directă, cap. Y , peste schimbătorii de cale nr. 2 si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38F3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A5740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E80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FFE3C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109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12427164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2FE1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A48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FB391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9F4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3CE2A22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3CA0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0F51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71E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9EF88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6FFD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79177141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D456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93E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161+750</w:t>
            </w:r>
          </w:p>
          <w:p w14:paraId="6900C24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A3B4A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17EB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Ditrău, linia 3 directă, cap. X , peste schimbătorii de cale nr. 1 si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8185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A88DD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562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32E7F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A28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06E47EC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0C4C0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8B03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5693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ED0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2C488CD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FD42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9EB23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8A9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737C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6317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6A079CEC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0B8F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251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FF41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20A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1E9D724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CB9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3A1D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4C7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5A95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C87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A16760" w14:textId="77777777" w:rsidR="003F05D0" w:rsidRPr="000D7AA7" w:rsidRDefault="003F05D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3F05D0" w14:paraId="3429781D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BFBC7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C64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25CFA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B6F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6178FAE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02D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237D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63A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DC93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FB90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2C1B0857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1CA13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1711" w14:textId="77777777" w:rsidR="003F05D0" w:rsidRDefault="003F05D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AAAF" w14:textId="77777777" w:rsidR="003F05D0" w:rsidRPr="00F6236C" w:rsidRDefault="003F05D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FEEAB" w14:textId="77777777" w:rsidR="003F05D0" w:rsidRDefault="003F05D0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54A3C999" w14:textId="77777777" w:rsidR="003F05D0" w:rsidRDefault="003F05D0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9C441" w14:textId="77777777" w:rsidR="003F05D0" w:rsidRDefault="003F05D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CB01" w14:textId="77777777" w:rsidR="003F05D0" w:rsidRDefault="003F05D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AB397" w14:textId="77777777" w:rsidR="003F05D0" w:rsidRDefault="003F05D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8739B" w14:textId="77777777" w:rsidR="003F05D0" w:rsidRPr="00F6236C" w:rsidRDefault="003F05D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F3A6" w14:textId="77777777" w:rsidR="003F05D0" w:rsidRDefault="003F05D0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5A1DEFF7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ADB3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3796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35B63CC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6E454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2474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543B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2890E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0E14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F8975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9228C" w14:textId="77777777" w:rsidR="003F05D0" w:rsidRPr="007F77BB" w:rsidRDefault="003F05D0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7B7F34EA" w14:textId="77777777" w:rsidR="003F05D0" w:rsidRDefault="003F05D0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3F05D0" w14:paraId="7E24A08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BB36B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DDC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FB15A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A62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668A2BE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929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2DC6C6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66276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1C9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09607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82F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37D46DF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7B35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9945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13FBCF2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5E773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050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4647177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B167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2AA7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3047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EFAC1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C0C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398ED6D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3F05D0" w14:paraId="2E3B2D9A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71BE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72E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69230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EA7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225AC05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7D0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A3A35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7DEF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19028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33F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4031890E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14BBB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162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D27A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52E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0417E2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158E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CC13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97D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1F7D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30B3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0A2E2A7B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3BCA5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E89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FE12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B80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572D26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FCC2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80095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3D1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FAA4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4A8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3F05D0" w14:paraId="27D97607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6E93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D89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F4DE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C49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7607837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1EF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75CB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6CFF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89FF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EEAF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3F05D0" w14:paraId="049DF59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B206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774F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C09C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DFD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AF34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F44B3A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F00C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1E92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737A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085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5C8565C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05D8B32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25C1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C21A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A50B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C5D8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F4C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39A6B1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BCB77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7A3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2542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454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7EFB32C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3252A2D9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E6A96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E0E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9A52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E94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4594DFB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7860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7BCF7B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B3B1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7E7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9987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C02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2DCE5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3F05D0" w14:paraId="6A5F95B1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293D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E1C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4ABF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29A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5D84A75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374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59F729B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1EEC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49B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A75E7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9EDF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2B0EC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E286F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3F05D0" w14:paraId="4D939ED2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E8A18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4AB4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FC96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8D8C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33109B9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EA9A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5C2F60C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AED3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FAA2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30F3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962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EDE84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F5AA5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3F05D0" w14:paraId="739879CC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BD60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D29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0875702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8A71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CC77" w14:textId="77777777" w:rsidR="003F05D0" w:rsidRDefault="003F05D0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2F30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15E47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BFB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A3F06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0BE1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7497194E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58F54" w14:textId="77777777" w:rsidR="003F05D0" w:rsidRDefault="003F05D0" w:rsidP="003F05D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6C0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5DCBB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1B9A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F9B9BE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89FC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8D7156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BE0D" w14:textId="77777777" w:rsidR="003F05D0" w:rsidRPr="00514DA4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3C3F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2934" w14:textId="77777777" w:rsidR="003F05D0" w:rsidRPr="00F6236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6874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FFC0E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63B2AD8F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57EE05ED" w14:textId="77777777" w:rsidR="003F05D0" w:rsidRDefault="003F05D0" w:rsidP="0080110B">
      <w:pPr>
        <w:pStyle w:val="Heading1"/>
        <w:spacing w:line="360" w:lineRule="auto"/>
      </w:pPr>
      <w:r>
        <w:lastRenderedPageBreak/>
        <w:t>LINIA 322</w:t>
      </w:r>
    </w:p>
    <w:p w14:paraId="61662BCA" w14:textId="77777777" w:rsidR="003F05D0" w:rsidRDefault="003F05D0" w:rsidP="00925A61">
      <w:pPr>
        <w:pStyle w:val="Heading1"/>
        <w:spacing w:line="360" w:lineRule="auto"/>
        <w:rPr>
          <w:b w:val="0"/>
          <w:bCs w:val="0"/>
          <w:sz w:val="8"/>
        </w:rPr>
      </w:pPr>
      <w:r>
        <w:t>CÂMPIA TURZII - TURDA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F05D0" w14:paraId="4A7AFBBF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C44B" w14:textId="77777777" w:rsidR="003F05D0" w:rsidRDefault="003F05D0" w:rsidP="003F05D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37E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7DC5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FDB2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9C6AF3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BF71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vârf sch. 23 la </w:t>
            </w:r>
          </w:p>
          <w:p w14:paraId="65822DB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călcâi TDJ </w:t>
            </w:r>
          </w:p>
          <w:p w14:paraId="4E20A23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8972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AB1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54311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9A4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5C502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Grupa de linii Turda.</w:t>
            </w:r>
          </w:p>
        </w:tc>
      </w:tr>
      <w:tr w:rsidR="003F05D0" w14:paraId="2648CBF3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AE98" w14:textId="77777777" w:rsidR="003F05D0" w:rsidRDefault="003F05D0" w:rsidP="003F05D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EDFC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A9D31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55D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112E84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D1F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3A69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A8D8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8DDF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7A5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3F05D0" w14:paraId="472129ED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DE2D" w14:textId="77777777" w:rsidR="003F05D0" w:rsidRDefault="003F05D0" w:rsidP="003F05D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C475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3956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473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56E2B4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F070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E69C5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C819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205E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D92A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3F05D0" w14:paraId="5BB3878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524795" w14:textId="77777777" w:rsidR="003F05D0" w:rsidRDefault="003F05D0" w:rsidP="003F05D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0FAD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F088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F76D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2B5FADA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1096212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EF0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5BC3CB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B390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8F2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9E1D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9B4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4B4A175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6231FD" w14:textId="77777777" w:rsidR="003F05D0" w:rsidRDefault="003F05D0" w:rsidP="003F05D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6D6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2477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B76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1C8BEF6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3F6B791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3B5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EC090D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staţie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Grupa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A</w:t>
            </w:r>
            <w:r>
              <w:rPr>
                <w:b/>
                <w:bCs/>
                <w:sz w:val="20"/>
                <w:lang w:val="ro-RO"/>
              </w:rPr>
              <w:t xml:space="preserve"> şi </w:t>
            </w:r>
          </w:p>
          <w:p w14:paraId="5C80FF4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12 </w:t>
            </w:r>
          </w:p>
          <w:p w14:paraId="5BCD9CE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(restul liniei este închisă)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5BE0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9A4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AA61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A062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0B5C60E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EAFBC" w14:textId="77777777" w:rsidR="003F05D0" w:rsidRDefault="003F05D0" w:rsidP="003F05D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8A98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5+635</w:t>
            </w:r>
          </w:p>
          <w:p w14:paraId="456D293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F628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A017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2357477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665E59A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3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544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F8C0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8B0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09A7B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107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53B7F77A" w14:textId="77777777">
        <w:trPr>
          <w:cantSplit/>
          <w:trHeight w:val="629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616C" w14:textId="77777777" w:rsidR="003F05D0" w:rsidRDefault="003F05D0" w:rsidP="003F05D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4E7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B0A29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CC6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54DBF2B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14FB727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schimbătorul </w:t>
            </w:r>
          </w:p>
          <w:p w14:paraId="0D63B94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numărul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44B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6+550</w:t>
            </w:r>
          </w:p>
          <w:p w14:paraId="08A3E04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9A78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AF4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A28A3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5E53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3093CC2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E480" w14:textId="77777777" w:rsidR="003F05D0" w:rsidRDefault="003F05D0" w:rsidP="003F05D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F2E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A005B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495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Turda </w:t>
            </w:r>
          </w:p>
          <w:p w14:paraId="0366AE3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5D6B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D79D09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4029A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4AE4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B070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0AB2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5ED2BC73" w14:textId="77777777">
        <w:trPr>
          <w:cantSplit/>
          <w:trHeight w:val="1114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C59F9" w14:textId="77777777" w:rsidR="003F05D0" w:rsidRDefault="003F05D0" w:rsidP="003F05D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482D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B7233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90C6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39BDD19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</w:t>
            </w:r>
          </w:p>
          <w:p w14:paraId="421F5A2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3, 15, 17 şi 22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C6D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E7D0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223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FB17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A6A0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6C8EE3A6" w14:textId="77777777">
        <w:trPr>
          <w:cantSplit/>
          <w:trHeight w:val="197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782B" w14:textId="77777777" w:rsidR="003F05D0" w:rsidRDefault="003F05D0" w:rsidP="003F05D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F52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6+660</w:t>
            </w:r>
          </w:p>
          <w:p w14:paraId="2713590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AE0B8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CCC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270B071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6D1CDF2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5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A433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1AA04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19C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E5F62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F5E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63AA564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3D82" w14:textId="77777777" w:rsidR="003F05D0" w:rsidRDefault="003F05D0" w:rsidP="003F05D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74C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B3E3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1CAC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45CD20C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BFD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BE57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14C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016A" w14:textId="77777777" w:rsidR="003F05D0" w:rsidRPr="00147A63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8F60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D7459E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şi 8.</w:t>
            </w:r>
          </w:p>
        </w:tc>
      </w:tr>
    </w:tbl>
    <w:p w14:paraId="18BBB2D7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5A22754C" w14:textId="77777777" w:rsidR="003F05D0" w:rsidRDefault="003F05D0" w:rsidP="00C022B2">
      <w:pPr>
        <w:pStyle w:val="Heading1"/>
        <w:spacing w:line="276" w:lineRule="auto"/>
      </w:pPr>
      <w:r>
        <w:t>LINIA 328</w:t>
      </w:r>
    </w:p>
    <w:p w14:paraId="76FACB55" w14:textId="77777777" w:rsidR="003F05D0" w:rsidRDefault="003F05D0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F05D0" w14:paraId="5A459363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7D35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218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6E77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796D5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77D24DC8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59FEDAC8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211BFE81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582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5C055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79D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131FC5D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67A11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A9F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4A845A8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1B13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F872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1E63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A795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249D82A7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132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E0B93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CDA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49C44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BCEA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2CB8CC57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1AFCE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2459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527FE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2F8F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34197D8E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28D0C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19E4BF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2FA0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0ED4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9EAC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2D8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2F0A81EA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3DF9A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5E10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77BD9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722A7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46192D05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0F62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75102A0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8BA4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F26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8C33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432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7013AF9A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AC93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7509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39+230</w:t>
            </w:r>
          </w:p>
          <w:p w14:paraId="2A9B1B0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A109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8B8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Simand - Nădab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D32F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8A437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0A93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7CD7D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0495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016895C8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4A13B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A18B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54C22A59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6F53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E989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57EFF59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EEC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0409A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094C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68AC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73F0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3C3A9299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6DA19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9ACA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52D1512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3C74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0E9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70E2EE79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3865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50D6C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0B7F6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1608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1D8D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4993BD1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D266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24C3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63+800</w:t>
            </w:r>
          </w:p>
          <w:p w14:paraId="53831740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FC558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2ABAB" w14:textId="77777777" w:rsidR="003F05D0" w:rsidRDefault="003F05D0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3AE08BC6" w14:textId="77777777" w:rsidR="003F05D0" w:rsidRDefault="003F05D0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EFDC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7743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44B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81898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393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2360B4E2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9C132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6A9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EB03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2A8D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3114C070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74B4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8ECE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59C4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78174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236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771182E1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7F7C0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5CB0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A0E8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1BD5F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475ABE3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934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B60082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69577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DE76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FB62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A00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76BBE04A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F23D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FBC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7D22F79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C7E1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DE32C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E00F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06775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DBC5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F7FF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CD9C9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14:paraId="41A876B3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862C8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25BB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085532C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D814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64A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64A988B9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F1F89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9AE0D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6F60C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1594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CC32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14:paraId="12A5BCBE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9760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242B9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8EFE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893AC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1D5E875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3821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32916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C24AF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8126E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0365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2C66EFDE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040CD7A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B966B2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3F05D0" w14:paraId="5CB9AAB4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8515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827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52727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F7E8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572591F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CBEF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6937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63134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8A01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3AB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3D81EC4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3C520E0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F0D8C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3F05D0" w14:paraId="42D73D6C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695C1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BE934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E2C6F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B6F2D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4C47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144FA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CC1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55AB7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C61E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6BBE4A1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2DEC82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3F05D0" w14:paraId="2E1CE780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3E5C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3F5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BADD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6F39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CA8CDB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2140" w14:textId="77777777" w:rsidR="003F05D0" w:rsidRPr="002A60A1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D7570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ED5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48137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E0DE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3928E2A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8B613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3F05D0" w14:paraId="1EF02785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9EAA6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B14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DBDE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9CC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2BA62E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CF79" w14:textId="77777777" w:rsidR="003F05D0" w:rsidRPr="002A60A1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149C5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EB4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AFA2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9858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25912E2E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4DA555C1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D7AC0C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3F05D0" w14:paraId="71CAC91B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8E703" w14:textId="77777777" w:rsidR="003F05D0" w:rsidRDefault="003F05D0" w:rsidP="003F05D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6C2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8FCFF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E7A88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0CFB79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36A0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891E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71A7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3305" w14:textId="77777777" w:rsidR="003F05D0" w:rsidRPr="00FA2F25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3C15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03A5AF7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06487CA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E232FD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0B920FAA" w14:textId="77777777" w:rsidR="003F05D0" w:rsidRDefault="003F05D0" w:rsidP="00C022B2">
      <w:pPr>
        <w:spacing w:before="40" w:after="40" w:line="276" w:lineRule="auto"/>
        <w:ind w:right="57"/>
        <w:rPr>
          <w:sz w:val="20"/>
          <w:lang w:val="ro-RO"/>
        </w:rPr>
      </w:pPr>
    </w:p>
    <w:p w14:paraId="620A77C6" w14:textId="77777777" w:rsidR="003F05D0" w:rsidRDefault="003F05D0" w:rsidP="00DE004B">
      <w:pPr>
        <w:pStyle w:val="Heading1"/>
        <w:spacing w:line="360" w:lineRule="auto"/>
      </w:pPr>
      <w:r>
        <w:lastRenderedPageBreak/>
        <w:t>LINIA 333</w:t>
      </w:r>
    </w:p>
    <w:p w14:paraId="46A1D779" w14:textId="77777777" w:rsidR="003F05D0" w:rsidRDefault="003F05D0" w:rsidP="00BF4A2E">
      <w:pPr>
        <w:pStyle w:val="Heading1"/>
        <w:spacing w:line="360" w:lineRule="auto"/>
        <w:rPr>
          <w:b w:val="0"/>
          <w:bCs w:val="0"/>
          <w:sz w:val="8"/>
        </w:rPr>
      </w:pPr>
      <w:r>
        <w:t>SALONTA – FRONTIERA DE STAT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3F05D0" w14:paraId="23596C48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4100D" w14:textId="77777777" w:rsidR="003F05D0" w:rsidRDefault="003F05D0" w:rsidP="003F05D0">
            <w:pPr>
              <w:numPr>
                <w:ilvl w:val="0"/>
                <w:numId w:val="33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AD6B" w14:textId="77777777" w:rsidR="003F05D0" w:rsidRDefault="003F05D0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4+800</w:t>
            </w:r>
          </w:p>
          <w:p w14:paraId="1BA1D4E3" w14:textId="77777777" w:rsidR="003F05D0" w:rsidRDefault="003F05D0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DB56" w14:textId="77777777" w:rsidR="003F05D0" w:rsidRPr="00E15203" w:rsidRDefault="003F05D0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1520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4809" w14:textId="77777777" w:rsidR="003F05D0" w:rsidRDefault="003F05D0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4E275A49" w14:textId="77777777" w:rsidR="003F05D0" w:rsidRDefault="003F05D0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F7444" w14:textId="77777777" w:rsidR="003F05D0" w:rsidRDefault="003F05D0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3511" w14:textId="77777777" w:rsidR="003F05D0" w:rsidRDefault="003F05D0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70EA" w14:textId="77777777" w:rsidR="003F05D0" w:rsidRDefault="003F05D0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4B380" w14:textId="77777777" w:rsidR="003F05D0" w:rsidRDefault="003F05D0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B56FDF6" w14:textId="77777777" w:rsidR="003F05D0" w:rsidRDefault="003F05D0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19695D60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DC8D" w14:textId="77777777" w:rsidR="003F05D0" w:rsidRDefault="003F05D0" w:rsidP="003F05D0">
            <w:pPr>
              <w:numPr>
                <w:ilvl w:val="0"/>
                <w:numId w:val="33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8D142" w14:textId="77777777" w:rsidR="003F05D0" w:rsidRDefault="003F05D0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10+700</w:t>
            </w:r>
          </w:p>
          <w:p w14:paraId="2630A81F" w14:textId="77777777" w:rsidR="003F05D0" w:rsidRDefault="003F05D0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E6A41" w14:textId="77777777" w:rsidR="003F05D0" w:rsidRPr="00E15203" w:rsidRDefault="003F05D0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13E8" w14:textId="77777777" w:rsidR="003F05D0" w:rsidRDefault="003F05D0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3A1B9262" w14:textId="77777777" w:rsidR="003F05D0" w:rsidRDefault="003F05D0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B910B" w14:textId="77777777" w:rsidR="003F05D0" w:rsidRDefault="003F05D0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2BDC" w14:textId="77777777" w:rsidR="003F05D0" w:rsidRDefault="003F05D0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8118" w14:textId="77777777" w:rsidR="003F05D0" w:rsidRDefault="003F05D0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05E65" w14:textId="77777777" w:rsidR="003F05D0" w:rsidRDefault="003F05D0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7621917" w14:textId="77777777" w:rsidR="003F05D0" w:rsidRDefault="003F05D0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A2FF36E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5B081EB6" w14:textId="77777777" w:rsidR="003F05D0" w:rsidRDefault="003F05D0" w:rsidP="008C333F">
      <w:pPr>
        <w:pStyle w:val="Heading1"/>
        <w:spacing w:line="360" w:lineRule="auto"/>
      </w:pPr>
      <w:r>
        <w:t>LINIA 335</w:t>
      </w:r>
    </w:p>
    <w:p w14:paraId="618F1850" w14:textId="77777777" w:rsidR="003F05D0" w:rsidRDefault="003F05D0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F05D0" w14:paraId="3E8B3BC8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99FE" w14:textId="77777777" w:rsidR="003F05D0" w:rsidRDefault="003F05D0" w:rsidP="003F05D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727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8311" w14:textId="77777777" w:rsidR="003F05D0" w:rsidRPr="009050E5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BDC1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86CE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06C6930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0B02C3A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27FA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65C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079D4" w14:textId="77777777" w:rsidR="003F05D0" w:rsidRPr="009050E5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A17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A632B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F39AE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3F05D0" w14:paraId="4D318B3C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3EA5" w14:textId="77777777" w:rsidR="003F05D0" w:rsidRDefault="003F05D0" w:rsidP="003F05D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3BB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2+090</w:t>
            </w:r>
          </w:p>
          <w:p w14:paraId="10F904B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7D360" w14:textId="77777777" w:rsidR="003F05D0" w:rsidRPr="009050E5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4E85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Episcopia Bihor – </w:t>
            </w:r>
          </w:p>
          <w:p w14:paraId="6B42ED2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017C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12D3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7E0D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D305" w14:textId="77777777" w:rsidR="003F05D0" w:rsidRPr="009050E5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10B0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00B7640D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427CF658" w14:textId="77777777" w:rsidR="003F05D0" w:rsidRDefault="003F05D0" w:rsidP="00274DBB">
      <w:pPr>
        <w:pStyle w:val="Heading1"/>
        <w:spacing w:line="360" w:lineRule="auto"/>
      </w:pPr>
      <w:r>
        <w:t>LINIA 400</w:t>
      </w:r>
    </w:p>
    <w:p w14:paraId="4F035334" w14:textId="77777777" w:rsidR="003F05D0" w:rsidRDefault="003F05D0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F05D0" w14:paraId="6B40449F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BC56F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217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D2E2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FD4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A143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41075AE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523620B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2B294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88EA" w14:textId="77777777" w:rsidR="003F05D0" w:rsidRDefault="003F05D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7F34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DF8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CF398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DFD6C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3F05D0" w14:paraId="2FA30ADA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72E9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24E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663+100</w:t>
            </w:r>
          </w:p>
          <w:p w14:paraId="1CA22D4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A63B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EA1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876B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99C7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E3EBC" w14:textId="77777777" w:rsidR="003F05D0" w:rsidRDefault="003F05D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8B29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8E1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59BABBA2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41D99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263C" w14:textId="77777777" w:rsidR="003F05D0" w:rsidRDefault="003F05D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B9B7" w14:textId="77777777" w:rsidR="003F05D0" w:rsidRDefault="003F05D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8D4E" w14:textId="77777777" w:rsidR="003F05D0" w:rsidRDefault="003F05D0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5AB7F" w14:textId="77777777" w:rsidR="003F05D0" w:rsidRDefault="003F05D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0FE3" w14:textId="77777777" w:rsidR="003F05D0" w:rsidRDefault="003F05D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B4EE8" w14:textId="77777777" w:rsidR="003F05D0" w:rsidRDefault="003F05D0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F326" w14:textId="77777777" w:rsidR="003F05D0" w:rsidRPr="00F344E1" w:rsidRDefault="003F05D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BC9D" w14:textId="77777777" w:rsidR="003F05D0" w:rsidRDefault="003F05D0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45E51DBE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2591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2535" w14:textId="77777777" w:rsidR="003F05D0" w:rsidRDefault="003F05D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743B5411" w14:textId="77777777" w:rsidR="003F05D0" w:rsidRDefault="003F05D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0D02" w14:textId="77777777" w:rsidR="003F05D0" w:rsidRDefault="003F05D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D0E0" w14:textId="77777777" w:rsidR="003F05D0" w:rsidRDefault="003F05D0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28B2" w14:textId="77777777" w:rsidR="003F05D0" w:rsidRDefault="003F05D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104D" w14:textId="77777777" w:rsidR="003F05D0" w:rsidRDefault="003F05D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396E" w14:textId="77777777" w:rsidR="003F05D0" w:rsidRDefault="003F05D0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1A89" w14:textId="77777777" w:rsidR="003F05D0" w:rsidRPr="00F344E1" w:rsidRDefault="003F05D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4D10F" w14:textId="77777777" w:rsidR="003F05D0" w:rsidRDefault="003F05D0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211526B7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CE14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896C1" w14:textId="77777777" w:rsidR="003F05D0" w:rsidRDefault="003F05D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4FDC3A83" w14:textId="77777777" w:rsidR="003F05D0" w:rsidRDefault="003F05D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A09C" w14:textId="77777777" w:rsidR="003F05D0" w:rsidRDefault="003F05D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76586" w14:textId="77777777" w:rsidR="003F05D0" w:rsidRDefault="003F05D0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EB241" w14:textId="77777777" w:rsidR="003F05D0" w:rsidRDefault="003F05D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922A7" w14:textId="77777777" w:rsidR="003F05D0" w:rsidRDefault="003F05D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65F8" w14:textId="77777777" w:rsidR="003F05D0" w:rsidRDefault="003F05D0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93F6" w14:textId="77777777" w:rsidR="003F05D0" w:rsidRPr="00F344E1" w:rsidRDefault="003F05D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3F68" w14:textId="77777777" w:rsidR="003F05D0" w:rsidRDefault="003F05D0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478AB4A7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FB38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46AC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79E3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BD4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73C30F0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6F4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D3096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DBCC3" w14:textId="77777777" w:rsidR="003F05D0" w:rsidRDefault="003F05D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6F9D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ADB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3F05D0" w14:paraId="5D979B43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3CB7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0E5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4C50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8D2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4718EC6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F4E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DE2D7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3B87" w14:textId="77777777" w:rsidR="003F05D0" w:rsidRDefault="003F05D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99C3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A11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0E64381C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4444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39FE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A010F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799B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1D01696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4B54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8AF5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94A6" w14:textId="77777777" w:rsidR="003F05D0" w:rsidRDefault="003F05D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06E43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2BE8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3309A1B4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93AF3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75FA3" w14:textId="77777777" w:rsidR="003F05D0" w:rsidRDefault="003F05D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5E4C9E25" w14:textId="77777777" w:rsidR="003F05D0" w:rsidRDefault="003F05D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D88B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23F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 - 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870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3E7E5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24CB" w14:textId="77777777" w:rsidR="003F05D0" w:rsidRDefault="003F05D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4491A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3D9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7C0C8406" w14:textId="77777777">
        <w:trPr>
          <w:cantSplit/>
          <w:trHeight w:val="131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D3EED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3B6FB" w14:textId="77777777" w:rsidR="003F05D0" w:rsidRDefault="003F05D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057F8D75" w14:textId="77777777" w:rsidR="003F05D0" w:rsidRDefault="003F05D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285EB" w14:textId="77777777" w:rsidR="003F05D0" w:rsidRDefault="003F05D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35A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303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6A55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4EE28" w14:textId="77777777" w:rsidR="003F05D0" w:rsidRDefault="003F05D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165FA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DB7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0186B862" w14:textId="77777777">
        <w:trPr>
          <w:cantSplit/>
          <w:trHeight w:val="640"/>
          <w:jc w:val="center"/>
        </w:trPr>
        <w:tc>
          <w:tcPr>
            <w:tcW w:w="639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C255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8FCF0" w14:textId="77777777" w:rsidR="003F05D0" w:rsidRDefault="003F05D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775+500</w:t>
            </w:r>
          </w:p>
          <w:p w14:paraId="5D0C56A8" w14:textId="77777777" w:rsidR="003F05D0" w:rsidRDefault="003F05D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5235" w14:textId="77777777" w:rsidR="003F05D0" w:rsidRDefault="003F05D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99A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E38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9020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E150" w14:textId="77777777" w:rsidR="003F05D0" w:rsidRDefault="003F05D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6AB1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DDB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01938FAE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5C4798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34A5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7D2D3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910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6E0C02C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481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720D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73DAF" w14:textId="77777777" w:rsidR="003F05D0" w:rsidRDefault="003F05D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17B2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FF8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46FEE6BE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B651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0C6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FB67C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7F1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0C7F5A0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DE13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BB93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998B" w14:textId="77777777" w:rsidR="003F05D0" w:rsidRDefault="003F05D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4A9A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DF5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DC08D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0A4CFFD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3F05D0" w14:paraId="40C53885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6DD7E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BF5C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A651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2EC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4F286" w14:textId="77777777" w:rsidR="003F05D0" w:rsidRDefault="003F05D0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1878AAF7" w14:textId="77777777" w:rsidR="003F05D0" w:rsidRDefault="003F05D0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869E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040C8" w14:textId="77777777" w:rsidR="003F05D0" w:rsidRDefault="003F05D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E2EB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15E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63572E24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61B6F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7585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5452B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B5F9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09BFA71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A2E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33C9626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9A88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23051" w14:textId="77777777" w:rsidR="003F05D0" w:rsidRDefault="003F05D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7642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8BD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27C35CE4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1643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DEF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40B235F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4FB2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A1DC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00F54B6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E49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3819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8ECF4" w14:textId="77777777" w:rsidR="003F05D0" w:rsidRDefault="003F05D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70643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805F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549B57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6B3043BC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F5566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BD0DF" w14:textId="77777777" w:rsidR="003F05D0" w:rsidRDefault="003F05D0" w:rsidP="002C5B7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B1F0" w14:textId="77777777" w:rsidR="003F05D0" w:rsidRDefault="003F05D0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FD22" w14:textId="77777777" w:rsidR="003F05D0" w:rsidRDefault="003F05D0" w:rsidP="002C5B7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1231DCFE" w14:textId="77777777" w:rsidR="003F05D0" w:rsidRDefault="003F05D0" w:rsidP="002C5B7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B55F" w14:textId="77777777" w:rsidR="003F05D0" w:rsidRDefault="003F05D0" w:rsidP="002C5B7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C0B9" w14:textId="77777777" w:rsidR="003F05D0" w:rsidRPr="00F344E1" w:rsidRDefault="003F05D0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506C" w14:textId="77777777" w:rsidR="003F05D0" w:rsidRDefault="003F05D0" w:rsidP="002C5B7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298F" w14:textId="77777777" w:rsidR="003F05D0" w:rsidRPr="00F344E1" w:rsidRDefault="003F05D0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02320" w14:textId="77777777" w:rsidR="003F05D0" w:rsidRDefault="003F05D0" w:rsidP="002C5B7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0DAE42DB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7D95" w14:textId="77777777" w:rsidR="003F05D0" w:rsidRDefault="003F05D0" w:rsidP="003F05D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816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19F03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0D1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5918B40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0CE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938C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19FB" w14:textId="77777777" w:rsidR="003F05D0" w:rsidRDefault="003F05D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98DE5" w14:textId="77777777" w:rsidR="003F05D0" w:rsidRPr="00F344E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5709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1477CC9" w14:textId="77777777" w:rsidR="003F05D0" w:rsidRDefault="003F05D0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7E8AC006" w14:textId="77777777" w:rsidR="003F05D0" w:rsidRDefault="003F05D0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401</w:t>
      </w:r>
    </w:p>
    <w:p w14:paraId="2BF59CDE" w14:textId="77777777" w:rsidR="003F05D0" w:rsidRDefault="003F05D0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F05D0" w14:paraId="07EC0971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FBFB4" w14:textId="77777777" w:rsidR="003F05D0" w:rsidRDefault="003F05D0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A01B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41C4" w14:textId="77777777" w:rsidR="003F05D0" w:rsidRPr="00BB2EA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BAD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03D7C49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943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84835" w14:textId="77777777" w:rsidR="003F05D0" w:rsidRPr="00BB2EA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717B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5226" w14:textId="77777777" w:rsidR="003F05D0" w:rsidRPr="00BB2EA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A675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2ACE2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36341A9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3F05D0" w14:paraId="3CDA74FA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2E296" w14:textId="77777777" w:rsidR="003F05D0" w:rsidRDefault="003F05D0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B404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CB415" w14:textId="77777777" w:rsidR="003F05D0" w:rsidRPr="00BB2EA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8BD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31EB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F0E8" w14:textId="77777777" w:rsidR="003F05D0" w:rsidRPr="00BB2EA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F9E0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EB77" w14:textId="77777777" w:rsidR="003F05D0" w:rsidRPr="00BB2EA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F48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D8D64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A00B3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3F05D0" w14:paraId="69BFFE37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5F4F" w14:textId="77777777" w:rsidR="003F05D0" w:rsidRDefault="003F05D0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30DE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07BB" w14:textId="77777777" w:rsidR="003F05D0" w:rsidRPr="00BB2EA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411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C783" w14:textId="77777777" w:rsidR="003F05D0" w:rsidRDefault="003F05D0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53C79546" w14:textId="77777777" w:rsidR="003F05D0" w:rsidRDefault="003F05D0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9079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36F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686BC" w14:textId="77777777" w:rsidR="003F05D0" w:rsidRPr="00BB2EA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AE7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56F53A73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863AB" w14:textId="77777777" w:rsidR="003F05D0" w:rsidRDefault="003F05D0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48D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46+400</w:t>
            </w:r>
          </w:p>
          <w:p w14:paraId="0E4C843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9085" w14:textId="77777777" w:rsidR="003F05D0" w:rsidRPr="00BB2EA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03E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56B1F" w14:textId="77777777" w:rsidR="003F05D0" w:rsidRDefault="003F05D0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5DCE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A5DA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6F9B9" w14:textId="77777777" w:rsidR="003F05D0" w:rsidRPr="00BB2EA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214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0DC4F7FB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01F87" w14:textId="77777777" w:rsidR="003F05D0" w:rsidRDefault="003F05D0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6380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0A1BD" w14:textId="77777777" w:rsidR="003F05D0" w:rsidRPr="00BB2EA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99BC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691A5CD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8706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35FE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03BA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0CA0" w14:textId="77777777" w:rsidR="003F05D0" w:rsidRPr="00BB2EA6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397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86A18EC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166ACC26" w14:textId="77777777" w:rsidR="003F05D0" w:rsidRDefault="003F05D0" w:rsidP="00351931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401 A</w:t>
      </w:r>
    </w:p>
    <w:p w14:paraId="1A269477" w14:textId="77777777" w:rsidR="003F05D0" w:rsidRDefault="003F05D0" w:rsidP="00FE7817">
      <w:pPr>
        <w:pStyle w:val="Heading1"/>
        <w:spacing w:line="360" w:lineRule="auto"/>
        <w:rPr>
          <w:sz w:val="8"/>
          <w:lang w:val="en-US"/>
        </w:rPr>
      </w:pPr>
      <w:r>
        <w:rPr>
          <w:lang w:val="en-US"/>
        </w:rPr>
        <w:t>BOTIZ - BIXAD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F05D0" w14:paraId="62427A26" w14:textId="77777777" w:rsidTr="00F27CE9">
        <w:trPr>
          <w:cantSplit/>
          <w:trHeight w:val="7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57B8" w14:textId="77777777" w:rsidR="003F05D0" w:rsidRDefault="003F05D0" w:rsidP="003F05D0">
            <w:pPr>
              <w:numPr>
                <w:ilvl w:val="0"/>
                <w:numId w:val="1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1A6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4+200</w:t>
            </w:r>
          </w:p>
          <w:p w14:paraId="289635E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F30F2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en-US"/>
              </w:rPr>
            </w:pPr>
            <w:r>
              <w:rPr>
                <w:b/>
                <w:bCs/>
                <w:sz w:val="32"/>
                <w:lang w:val="en-US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6CB5" w14:textId="77777777" w:rsidR="003F05D0" w:rsidRDefault="003F05D0" w:rsidP="00F27CE9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Botiz - </w:t>
            </w:r>
          </w:p>
          <w:p w14:paraId="21C84FD2" w14:textId="77777777" w:rsidR="003F05D0" w:rsidRDefault="003F05D0" w:rsidP="00F27CE9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Livada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AECA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49EF3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AE8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EAAF1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en-US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C30ABF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</w:tbl>
    <w:p w14:paraId="2B54E5F6" w14:textId="77777777" w:rsidR="003F05D0" w:rsidRDefault="003F05D0">
      <w:pPr>
        <w:spacing w:before="40" w:after="40" w:line="192" w:lineRule="auto"/>
        <w:ind w:right="57"/>
        <w:rPr>
          <w:sz w:val="20"/>
          <w:lang w:val="en-US"/>
        </w:rPr>
      </w:pPr>
    </w:p>
    <w:p w14:paraId="695F004F" w14:textId="77777777" w:rsidR="003F05D0" w:rsidRDefault="003F05D0" w:rsidP="00EE0B7F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404</w:t>
      </w:r>
    </w:p>
    <w:p w14:paraId="7C9BCE5B" w14:textId="77777777" w:rsidR="003F05D0" w:rsidRDefault="003F05D0" w:rsidP="0028675E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SĂCUIENI BIHOR - SĂRMĂŞAG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F05D0" w14:paraId="20ECC511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7C56" w14:textId="77777777" w:rsidR="003F05D0" w:rsidRDefault="003F05D0" w:rsidP="003F05D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6ABB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62F01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D89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2813A8B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şi 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99B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A84793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A83D0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A26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752A4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A410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6B200BB8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E0C3" w14:textId="77777777" w:rsidR="003F05D0" w:rsidRDefault="003F05D0" w:rsidP="003F05D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6C8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997D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0227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1DB6B86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BF48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C6F79C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0E92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E40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FF84D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8EB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22FCC68B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6F94" w14:textId="77777777" w:rsidR="003F05D0" w:rsidRDefault="003F05D0" w:rsidP="003F05D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639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AE77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9C29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702B70B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F6C4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3AA7C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27286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6F9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103B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847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3251A045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8422" w14:textId="77777777" w:rsidR="003F05D0" w:rsidRDefault="003F05D0" w:rsidP="003F05D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EEAB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E2FB6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947C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1633CEC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4DB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16 până </w:t>
            </w:r>
          </w:p>
          <w:p w14:paraId="4D5F24A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 </w:t>
            </w:r>
          </w:p>
          <w:p w14:paraId="560DAC8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axul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F8D2E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000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7F48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C13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617168F3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E3483" w14:textId="77777777" w:rsidR="003F05D0" w:rsidRDefault="003F05D0" w:rsidP="003F05D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36F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69679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5EC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5C9BE96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BBD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512A8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99D2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F77A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8C53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4446D231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1A0D" w14:textId="77777777" w:rsidR="003F05D0" w:rsidRDefault="003F05D0" w:rsidP="003F05D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8548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2617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2DE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07EEBFD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D17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10D13C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stație până </w:t>
            </w:r>
          </w:p>
          <w:p w14:paraId="3DBC7B7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2D8F9E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7771E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1AB3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59DB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055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51913DB0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A77BE" w14:textId="77777777" w:rsidR="003F05D0" w:rsidRDefault="003F05D0" w:rsidP="003F05D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09AF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327A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3B0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39F3673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A5D6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FE66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81E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5FFBD" w14:textId="77777777" w:rsidR="003F05D0" w:rsidRPr="00307FCB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010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BF8621A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54C0C8EB" w14:textId="77777777" w:rsidR="003F05D0" w:rsidRDefault="003F05D0" w:rsidP="001D33BA">
      <w:pPr>
        <w:pStyle w:val="Heading1"/>
        <w:spacing w:line="360" w:lineRule="auto"/>
      </w:pPr>
      <w:r>
        <w:lastRenderedPageBreak/>
        <w:t>LINIA 406</w:t>
      </w:r>
    </w:p>
    <w:p w14:paraId="02E8D22A" w14:textId="77777777" w:rsidR="003F05D0" w:rsidRDefault="003F05D0" w:rsidP="001F2F1B">
      <w:pPr>
        <w:pStyle w:val="Heading1"/>
        <w:spacing w:line="360" w:lineRule="auto"/>
        <w:rPr>
          <w:b w:val="0"/>
          <w:bCs w:val="0"/>
          <w:sz w:val="20"/>
        </w:rPr>
      </w:pPr>
      <w:r>
        <w:rPr>
          <w:caps/>
        </w:rPr>
        <w:t>VALEA LUI MIHAI - DEALU  BRAN - FRONTIERĂ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3F05D0" w14:paraId="7B13AC1B" w14:textId="77777777" w:rsidTr="009466A5">
        <w:trPr>
          <w:cantSplit/>
          <w:trHeight w:val="11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35339" w14:textId="77777777" w:rsidR="003F05D0" w:rsidRDefault="003F05D0" w:rsidP="003F05D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93DE" w14:textId="77777777" w:rsidR="003F05D0" w:rsidRDefault="003F05D0" w:rsidP="00A76EB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0+700</w:t>
            </w:r>
          </w:p>
          <w:p w14:paraId="2F31742E" w14:textId="77777777" w:rsidR="003F05D0" w:rsidRDefault="003F05D0" w:rsidP="00A76EB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0+750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DBF6" w14:textId="77777777" w:rsidR="003F05D0" w:rsidRPr="000D6A69" w:rsidRDefault="003F05D0" w:rsidP="00A76EBC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1846" w14:textId="77777777" w:rsidR="003F05D0" w:rsidRDefault="003F05D0" w:rsidP="00935133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lui Mihai – Frontieră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2034" w14:textId="77777777" w:rsidR="003F05D0" w:rsidRDefault="003F05D0" w:rsidP="0054140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3E96" w14:textId="77777777" w:rsidR="003F05D0" w:rsidRPr="000D6A69" w:rsidRDefault="003F05D0" w:rsidP="0054140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D637" w14:textId="77777777" w:rsidR="003F05D0" w:rsidRDefault="003F05D0" w:rsidP="00A76EB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A7AA" w14:textId="77777777" w:rsidR="003F05D0" w:rsidRPr="000D6A69" w:rsidRDefault="003F05D0" w:rsidP="00A76EBC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8FAA1" w14:textId="77777777" w:rsidR="003F05D0" w:rsidRDefault="003F05D0" w:rsidP="00B464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3CBE7BCC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3E39E3D2" w14:textId="77777777" w:rsidR="003F05D0" w:rsidRDefault="003F05D0" w:rsidP="004636F3">
      <w:pPr>
        <w:pStyle w:val="Heading1"/>
        <w:spacing w:line="360" w:lineRule="auto"/>
      </w:pPr>
      <w:r>
        <w:t>LINIA 408</w:t>
      </w:r>
    </w:p>
    <w:p w14:paraId="4DE5BABE" w14:textId="77777777" w:rsidR="003F05D0" w:rsidRDefault="003F05D0" w:rsidP="00967460">
      <w:pPr>
        <w:pStyle w:val="Heading1"/>
        <w:spacing w:line="360" w:lineRule="auto"/>
        <w:rPr>
          <w:b w:val="0"/>
          <w:bCs w:val="0"/>
          <w:sz w:val="8"/>
        </w:rPr>
      </w:pPr>
      <w:r>
        <w:t>CAREI - ZALĂU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F05D0" w14:paraId="180F5026" w14:textId="77777777" w:rsidTr="00501A39">
        <w:trPr>
          <w:cantSplit/>
          <w:trHeight w:val="8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E17F" w14:textId="77777777" w:rsidR="003F05D0" w:rsidRDefault="003F05D0" w:rsidP="003F05D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C69C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54+500</w:t>
            </w:r>
          </w:p>
          <w:p w14:paraId="39C2CA5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84E4C" w14:textId="77777777" w:rsidR="003F05D0" w:rsidRPr="00276B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072B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501A39">
              <w:rPr>
                <w:b/>
                <w:bCs/>
                <w:sz w:val="20"/>
                <w:lang w:val="ro-RO"/>
              </w:rPr>
              <w:t>Ac</w:t>
            </w:r>
            <w:r>
              <w:rPr>
                <w:b/>
                <w:bCs/>
                <w:sz w:val="20"/>
                <w:lang w:val="ro-RO"/>
              </w:rPr>
              <w:t>âș</w:t>
            </w:r>
            <w:r w:rsidRPr="00501A39">
              <w:rPr>
                <w:b/>
                <w:bCs/>
                <w:sz w:val="20"/>
                <w:lang w:val="ro-RO"/>
              </w:rPr>
              <w:t xml:space="preserve"> - S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01A39">
              <w:rPr>
                <w:b/>
                <w:bCs/>
                <w:sz w:val="20"/>
                <w:lang w:val="ro-RO"/>
              </w:rPr>
              <w:t>rm</w:t>
            </w:r>
            <w:r>
              <w:rPr>
                <w:b/>
                <w:bCs/>
                <w:sz w:val="20"/>
                <w:lang w:val="ro-RO"/>
              </w:rPr>
              <w:t>ăș</w:t>
            </w:r>
            <w:r w:rsidRPr="00501A39">
              <w:rPr>
                <w:b/>
                <w:bCs/>
                <w:sz w:val="20"/>
                <w:lang w:val="ro-RO"/>
              </w:rPr>
              <w:t>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4CF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E8272" w14:textId="77777777" w:rsidR="003F05D0" w:rsidRPr="00276B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1A6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495F2" w14:textId="77777777" w:rsidR="003F05D0" w:rsidRPr="00276B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9250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7FA6E0DC" w14:textId="77777777">
        <w:trPr>
          <w:cantSplit/>
          <w:trHeight w:val="1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6EEA" w14:textId="77777777" w:rsidR="003F05D0" w:rsidRDefault="003F05D0" w:rsidP="003F05D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C7D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A1B2" w14:textId="77777777" w:rsidR="003F05D0" w:rsidRPr="00276B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24C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5F9E841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319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65F2F2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CA099D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17 / 19, 21, 23, 25, 27, 29, 31 </w:t>
            </w:r>
          </w:p>
          <w:p w14:paraId="183AF9E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33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746D" w14:textId="77777777" w:rsidR="003F05D0" w:rsidRPr="00276B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276B7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2FD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5ECA" w14:textId="77777777" w:rsidR="003F05D0" w:rsidRPr="00276B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545B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F18C7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M - 11 M abătute.</w:t>
            </w:r>
          </w:p>
        </w:tc>
      </w:tr>
      <w:tr w:rsidR="003F05D0" w14:paraId="0F082AE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4F22" w14:textId="77777777" w:rsidR="003F05D0" w:rsidRDefault="003F05D0" w:rsidP="003F05D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1A4E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9AFE" w14:textId="77777777" w:rsidR="003F05D0" w:rsidRPr="00276B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9C5C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45957CB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853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06D3B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F96A" w14:textId="77777777" w:rsidR="003F05D0" w:rsidRPr="00276B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276B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25B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690D" w14:textId="77777777" w:rsidR="003F05D0" w:rsidRPr="00276B7A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E3B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763012A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1DA1B530" w14:textId="77777777" w:rsidR="003F05D0" w:rsidRDefault="003F05D0" w:rsidP="00C70386">
      <w:pPr>
        <w:pStyle w:val="Heading1"/>
        <w:spacing w:line="360" w:lineRule="auto"/>
      </w:pPr>
      <w:r>
        <w:t>LINIA 409</w:t>
      </w:r>
    </w:p>
    <w:p w14:paraId="5FB0C3BC" w14:textId="77777777" w:rsidR="003F05D0" w:rsidRDefault="003F05D0" w:rsidP="003013A1">
      <w:pPr>
        <w:pStyle w:val="Heading1"/>
        <w:spacing w:line="360" w:lineRule="auto"/>
        <w:rPr>
          <w:b w:val="0"/>
          <w:bCs w:val="0"/>
          <w:sz w:val="8"/>
        </w:rPr>
      </w:pPr>
      <w:r>
        <w:t>ZALĂU - JIBOU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F05D0" w14:paraId="441FBB53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E036" w14:textId="77777777" w:rsidR="003F05D0" w:rsidRDefault="003F05D0" w:rsidP="003F05D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341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F9E0" w14:textId="77777777" w:rsidR="003F05D0" w:rsidRPr="00C42B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BBD99" w14:textId="77777777" w:rsidR="003F05D0" w:rsidRDefault="003F05D0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6BC56B6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199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7FFD71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B000" w14:textId="77777777" w:rsidR="003F05D0" w:rsidRPr="00C42B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E970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2677" w14:textId="77777777" w:rsidR="003F05D0" w:rsidRPr="00C42B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14FD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62E95346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2340D" w14:textId="77777777" w:rsidR="003F05D0" w:rsidRDefault="003F05D0" w:rsidP="003F05D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3827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100+050</w:t>
            </w:r>
          </w:p>
          <w:p w14:paraId="4461858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101+050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1B2D" w14:textId="77777777" w:rsidR="003F05D0" w:rsidRPr="00C42B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81B6" w14:textId="77777777" w:rsidR="003F05D0" w:rsidRDefault="003F05D0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Zalău -</w:t>
            </w:r>
          </w:p>
          <w:p w14:paraId="3A6C0067" w14:textId="77777777" w:rsidR="003F05D0" w:rsidRDefault="003F05D0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Mirșid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84EB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1135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DFDB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18B2" w14:textId="77777777" w:rsidR="003F05D0" w:rsidRPr="00C42B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F158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14:paraId="5FBC4316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C9AF8" w14:textId="77777777" w:rsidR="003F05D0" w:rsidRDefault="003F05D0" w:rsidP="003F05D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DD3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0E2C" w14:textId="77777777" w:rsidR="003F05D0" w:rsidRPr="00C42B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C989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65375E5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182BA00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E82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081899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3262" w14:textId="77777777" w:rsidR="003F05D0" w:rsidRPr="00C42B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DE7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BD91" w14:textId="77777777" w:rsidR="003F05D0" w:rsidRPr="00C42B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D2AB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27B7C8CC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7AF5" w14:textId="77777777" w:rsidR="003F05D0" w:rsidRDefault="003F05D0" w:rsidP="003F05D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7EC4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079D8" w14:textId="77777777" w:rsidR="003F05D0" w:rsidRPr="00C42B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F3EB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E35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698A" w14:textId="77777777" w:rsidR="003F05D0" w:rsidRPr="00C42B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852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42CE" w14:textId="77777777" w:rsidR="003F05D0" w:rsidRPr="00C42B7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D8D6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</w:tbl>
    <w:p w14:paraId="509EFC0C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2B9191F8" w14:textId="77777777" w:rsidR="003F05D0" w:rsidRDefault="003F05D0" w:rsidP="00503CFC">
      <w:pPr>
        <w:pStyle w:val="Heading1"/>
        <w:spacing w:line="360" w:lineRule="auto"/>
      </w:pPr>
      <w:r>
        <w:t>LINIA 412</w:t>
      </w:r>
    </w:p>
    <w:p w14:paraId="0A999583" w14:textId="77777777" w:rsidR="003F05D0" w:rsidRDefault="003F05D0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F05D0" w14:paraId="6410B65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81D4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878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BE0E" w14:textId="77777777" w:rsidR="003F05D0" w:rsidRPr="005C35B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01C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9E9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7D1AA6E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A20D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790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029D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B3D6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51FFF96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3F05D0" w14:paraId="07373F2B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2F73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934A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D240" w14:textId="77777777" w:rsidR="003F05D0" w:rsidRPr="005C35B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CAF5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E75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7C2D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8B1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4F31A26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15544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DC7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3F05D0" w14:paraId="26FA7AA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F7FC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748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06F17" w14:textId="77777777" w:rsidR="003F05D0" w:rsidRPr="005C35B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705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661D83A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067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21125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8935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4B08E40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059E0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4B9D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7C1FCE28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EA59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537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DA4F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F4C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7B8C1A6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CD0A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A3D999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93608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A890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AD40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E7D0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6E098612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4D974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19F8" w14:textId="77777777" w:rsidR="003F05D0" w:rsidRDefault="003F05D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0AFC2F6A" w14:textId="77777777" w:rsidR="003F05D0" w:rsidRDefault="003F05D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3B3B4" w14:textId="77777777" w:rsidR="003F05D0" w:rsidRDefault="003F05D0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1AABA" w14:textId="77777777" w:rsidR="003F05D0" w:rsidRDefault="003F05D0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1EFF6D1A" w14:textId="77777777" w:rsidR="003F05D0" w:rsidRDefault="003F05D0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3584" w14:textId="77777777" w:rsidR="003F05D0" w:rsidRDefault="003F05D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F633" w14:textId="77777777" w:rsidR="003F05D0" w:rsidRPr="00396332" w:rsidRDefault="003F05D0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FD5EC" w14:textId="77777777" w:rsidR="003F05D0" w:rsidRDefault="003F05D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412E9EF1" w14:textId="77777777" w:rsidR="003F05D0" w:rsidRDefault="003F05D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46615" w14:textId="77777777" w:rsidR="003F05D0" w:rsidRDefault="003F05D0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D0800" w14:textId="77777777" w:rsidR="003F05D0" w:rsidRDefault="003F05D0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0C8AFB5" w14:textId="77777777" w:rsidR="003F05D0" w:rsidRDefault="003F05D0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3A27C1FD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96023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A2BC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548F58D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5774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BAF5" w14:textId="77777777" w:rsidR="003F05D0" w:rsidRDefault="003F05D0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0DD51D3A" w14:textId="77777777" w:rsidR="003F05D0" w:rsidRDefault="003F05D0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EF3D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5AAA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2A9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B9071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11CF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B5FED8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3F05D0" w14:paraId="4C17F823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9DA02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431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7742897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6D1A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546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6B6040E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410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724D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BB5C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BFC0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0EE48" w14:textId="77777777" w:rsidR="003F05D0" w:rsidRDefault="003F05D0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1EF22F94" w14:textId="77777777" w:rsidR="003F05D0" w:rsidRDefault="003F05D0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3F05D0" w14:paraId="6DB0BB8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73978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499D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BB5A" w14:textId="77777777" w:rsidR="003F05D0" w:rsidRPr="005C35B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668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5BD0319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2A3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6BBE26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AD1B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C70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A97D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01EF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491D52A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F78D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A24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77A0" w14:textId="77777777" w:rsidR="003F05D0" w:rsidRPr="005C35B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1C4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796A946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B485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9A3429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073E86E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4CA231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9AFD9C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8821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A411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E6CC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F8F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37AE4495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D32B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CC29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11719D2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B963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FF657" w14:textId="77777777" w:rsidR="003F05D0" w:rsidRPr="007239CA" w:rsidRDefault="003F05D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2F1A263F" w14:textId="77777777" w:rsidR="003F05D0" w:rsidRPr="007239CA" w:rsidRDefault="003F05D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193A1309" w14:textId="77777777" w:rsidR="003F05D0" w:rsidRDefault="003F05D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8F31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D939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37D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6482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944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D0F86A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75BA1B30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9E8A3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8D4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16+450</w:t>
            </w:r>
          </w:p>
          <w:p w14:paraId="5F6DE0D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477E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B720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10118A4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674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3CC6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56F4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515D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0A5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32963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35312E19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04D5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5E1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2B76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E33F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2A2D873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linia 3 directă și sh. 2A, 4, 8,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310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BCB65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684F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15+280</w:t>
            </w:r>
          </w:p>
          <w:p w14:paraId="6568803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1240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511A4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822AC1B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339DC1E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247F4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F316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5B28485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C035A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9740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3876073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AEE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9A8EB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0BA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5825B5B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85823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14D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3F05D0" w14:paraId="479DE84B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F635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939C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331B528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AC669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8627" w14:textId="77777777" w:rsidR="003F05D0" w:rsidRDefault="003F05D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09598879" w14:textId="77777777" w:rsidR="003F05D0" w:rsidRDefault="003F05D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38A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A545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430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19DD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027A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030DE88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3F05D0" w14:paraId="24B61DB5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6503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0CD7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98CF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039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4DE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47A27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211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4EE4E04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89E5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D83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07BAA70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E61EC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8B4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F609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AFE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22E61BD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E8A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9D8884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06FB2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D51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0632B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928A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02321DC8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8F23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F226" w14:textId="77777777" w:rsidR="003F05D0" w:rsidRDefault="003F05D0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22+704</w:t>
            </w:r>
          </w:p>
          <w:p w14:paraId="55CFA419" w14:textId="77777777" w:rsidR="003F05D0" w:rsidRDefault="003F05D0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3C82" w14:textId="77777777" w:rsidR="003F05D0" w:rsidRDefault="003F05D0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1081" w14:textId="77777777" w:rsidR="003F05D0" w:rsidRDefault="003F05D0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Iclod -</w:t>
            </w:r>
          </w:p>
          <w:p w14:paraId="353B176E" w14:textId="77777777" w:rsidR="003F05D0" w:rsidRDefault="003F05D0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A676" w14:textId="77777777" w:rsidR="003F05D0" w:rsidRDefault="003F05D0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CBFD" w14:textId="77777777" w:rsidR="003F05D0" w:rsidRPr="00396332" w:rsidRDefault="003F05D0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A1EC" w14:textId="77777777" w:rsidR="003F05D0" w:rsidRDefault="003F05D0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A9B9F" w14:textId="77777777" w:rsidR="003F05D0" w:rsidRPr="00396332" w:rsidRDefault="003F05D0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0824" w14:textId="77777777" w:rsidR="003F05D0" w:rsidRDefault="003F05D0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3F05D0" w14:paraId="11B1D7C0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26D2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723BB" w14:textId="77777777" w:rsidR="003F05D0" w:rsidRDefault="003F05D0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14E27475" w14:textId="77777777" w:rsidR="003F05D0" w:rsidRDefault="003F05D0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A76D5" w14:textId="77777777" w:rsidR="003F05D0" w:rsidRDefault="003F05D0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AA6A" w14:textId="77777777" w:rsidR="003F05D0" w:rsidRDefault="003F05D0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6099" w14:textId="77777777" w:rsidR="003F05D0" w:rsidRDefault="003F05D0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9C159" w14:textId="77777777" w:rsidR="003F05D0" w:rsidRPr="00396332" w:rsidRDefault="003F05D0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B3F3C" w14:textId="77777777" w:rsidR="003F05D0" w:rsidRDefault="003F05D0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BAB6" w14:textId="77777777" w:rsidR="003F05D0" w:rsidRDefault="003F05D0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8B0C2" w14:textId="77777777" w:rsidR="003F05D0" w:rsidRDefault="003F05D0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3F05D0" w14:paraId="538C688C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88FC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1A24" w14:textId="77777777" w:rsidR="003F05D0" w:rsidRDefault="003F05D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9B4D0" w14:textId="77777777" w:rsidR="003F05D0" w:rsidRDefault="003F05D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7251" w14:textId="77777777" w:rsidR="003F05D0" w:rsidRDefault="003F05D0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076B3" w14:textId="77777777" w:rsidR="003F05D0" w:rsidRDefault="003F05D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92BD" w14:textId="77777777" w:rsidR="003F05D0" w:rsidRPr="00396332" w:rsidRDefault="003F05D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0ABD" w14:textId="77777777" w:rsidR="003F05D0" w:rsidRDefault="003F05D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39D0E9B3" w14:textId="77777777" w:rsidR="003F05D0" w:rsidRDefault="003F05D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4761" w14:textId="77777777" w:rsidR="003F05D0" w:rsidRPr="00396332" w:rsidRDefault="003F05D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156D" w14:textId="77777777" w:rsidR="003F05D0" w:rsidRDefault="003F05D0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55D7D17C" w14:textId="77777777" w:rsidR="003F05D0" w:rsidRDefault="003F05D0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3F05D0" w14:paraId="7707C2CB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3AF48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30A0" w14:textId="77777777" w:rsidR="003F05D0" w:rsidRDefault="003F05D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2D2E514D" w14:textId="77777777" w:rsidR="003F05D0" w:rsidRDefault="003F05D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D561" w14:textId="77777777" w:rsidR="003F05D0" w:rsidRDefault="003F05D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3E559" w14:textId="77777777" w:rsidR="003F05D0" w:rsidRDefault="003F05D0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40D24B84" w14:textId="77777777" w:rsidR="003F05D0" w:rsidRDefault="003F05D0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EC08" w14:textId="77777777" w:rsidR="003F05D0" w:rsidRDefault="003F05D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CA04" w14:textId="77777777" w:rsidR="003F05D0" w:rsidRPr="00396332" w:rsidRDefault="003F05D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F6DC" w14:textId="77777777" w:rsidR="003F05D0" w:rsidRDefault="003F05D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B360F" w14:textId="77777777" w:rsidR="003F05D0" w:rsidRDefault="003F05D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592A6" w14:textId="77777777" w:rsidR="003F05D0" w:rsidRDefault="003F05D0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14:paraId="11407F9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8D370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46CE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254BF" w14:textId="77777777" w:rsidR="003F05D0" w:rsidRPr="005C35B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A0F2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50D36CD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0D4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2215E3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723E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725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47D4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49C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53B4DDE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5B28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FA2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78E0" w14:textId="77777777" w:rsidR="003F05D0" w:rsidRPr="005C35B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EBC4" w14:textId="77777777" w:rsidR="003F05D0" w:rsidRDefault="003F05D0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74846F2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83648" w14:textId="77777777" w:rsidR="003F05D0" w:rsidRDefault="003F05D0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B373436" w14:textId="77777777" w:rsidR="003F05D0" w:rsidRDefault="003F05D0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FDABD1A" w14:textId="77777777" w:rsidR="003F05D0" w:rsidRDefault="003F05D0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8536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185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6DCDC" w14:textId="77777777" w:rsidR="003F05D0" w:rsidRPr="00396332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3A52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4ED5EB2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D5FD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45A4" w14:textId="77777777" w:rsidR="003F05D0" w:rsidRDefault="003F05D0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492A6" w14:textId="77777777" w:rsidR="003F05D0" w:rsidRPr="005C35B0" w:rsidRDefault="003F05D0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ABDA0" w14:textId="77777777" w:rsidR="003F05D0" w:rsidRDefault="003F05D0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7C5D" w14:textId="77777777" w:rsidR="003F05D0" w:rsidRDefault="003F05D0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E26F" w14:textId="77777777" w:rsidR="003F05D0" w:rsidRDefault="003F05D0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FB6AF" w14:textId="77777777" w:rsidR="003F05D0" w:rsidRDefault="003F05D0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209022CE" w14:textId="77777777" w:rsidR="003F05D0" w:rsidRDefault="003F05D0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FA66" w14:textId="77777777" w:rsidR="003F05D0" w:rsidRPr="00396332" w:rsidRDefault="003F05D0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F26C" w14:textId="77777777" w:rsidR="003F05D0" w:rsidRDefault="003F05D0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3F05D0" w14:paraId="1383A92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3F47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A9562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65519D8D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18F8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A766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F4EF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387C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C7B7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62B7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D8E7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014E844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5D1F4414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3F05D0" w14:paraId="5024319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C261D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EF92F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60BA40F6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02BE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2A03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979A7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CB6DD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02CC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FCAA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4D436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69DD5E9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0946E61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82C5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8986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97DE" w14:textId="77777777" w:rsidR="003F05D0" w:rsidRPr="005C35B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16B5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80FB8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A5FEA40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1CAA5C03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8B2DC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27E9B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F49A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67D3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14:paraId="3D31C2C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6C5EA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AAFA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1428" w14:textId="77777777" w:rsidR="003F05D0" w:rsidRPr="005C35B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2C7B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06AC3E62" w14:textId="77777777" w:rsidR="003F05D0" w:rsidRDefault="003F05D0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E4F5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195D0D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39197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52DD7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5EBA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0CAB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58AB50A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3126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C4503" w14:textId="77777777" w:rsidR="003F05D0" w:rsidRDefault="003F05D0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06580" w14:textId="77777777" w:rsidR="003F05D0" w:rsidRPr="005C35B0" w:rsidRDefault="003F05D0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9812" w14:textId="77777777" w:rsidR="003F05D0" w:rsidRDefault="003F05D0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C9B3" w14:textId="77777777" w:rsidR="003F05D0" w:rsidRDefault="003F05D0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F96A5BA" w14:textId="77777777" w:rsidR="003F05D0" w:rsidRDefault="003F05D0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0B846" w14:textId="77777777" w:rsidR="003F05D0" w:rsidRPr="00396332" w:rsidRDefault="003F05D0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17E4" w14:textId="77777777" w:rsidR="003F05D0" w:rsidRDefault="003F05D0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6417" w14:textId="77777777" w:rsidR="003F05D0" w:rsidRPr="00396332" w:rsidRDefault="003F05D0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38D29" w14:textId="77777777" w:rsidR="003F05D0" w:rsidRDefault="003F05D0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034604E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2DE7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D914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5F4885CB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990E" w14:textId="77777777" w:rsidR="003F05D0" w:rsidRPr="005C35B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A5E5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E2D1D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5932B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BA618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FDFE1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C89A3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5D91652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443A150A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3F05D0" w14:paraId="40C4C00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653A7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09AF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7A644B26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E311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0387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2ED331BA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84AF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1ECB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16E7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8EDB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59F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A288D62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F05D0" w14:paraId="621B9B3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83EDC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6818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4951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9824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1F5496B0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5B04A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ABE6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7660D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08B2F637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4843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199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0D46F2F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F1D6B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87CCB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0C98594E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6CBD8" w14:textId="77777777" w:rsidR="003F05D0" w:rsidRPr="005C35B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F462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2F3A486B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8EB2A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2903D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2FCE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ABBCA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18F0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A507FE3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F05D0" w14:paraId="61BFF47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4D7B5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27FF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F5B8B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7D1A4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56525ADE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4CBC5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053C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778E7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6E963944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CF94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2D92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2DCF418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069A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F559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57012209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90C7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61683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74AA487F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3715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FFB7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D637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DC171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CE23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3FAF67F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1B8F93C1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288C8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609DD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5D855FBE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E18D" w14:textId="77777777" w:rsidR="003F05D0" w:rsidRPr="005C35B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BCC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55122756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F08D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10B1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0402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92EC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C4B8A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AEAC4DF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F05D0" w14:paraId="121CCC4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0696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DA086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3495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2145E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2D5424A1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DFD19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5BF0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ADFA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1149A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4E6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6566E59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0AEC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E9FC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26B631E7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3E17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C3A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F2EE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D4158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9F3E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DD70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CD9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F7C0F61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3F05D0" w14:paraId="73607C7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942B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B05F2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359FE3F7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4668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EF27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4EF9902C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BC21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A1728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12D9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0D50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A80EA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1C6A015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5A1C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4DAA2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2E74595C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F677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FF71E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8031B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BE80A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1C18B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AB95B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92F3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0136BA3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415339D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F05D0" w14:paraId="075E7E5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A214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9E93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206047EB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C608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FB93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FE1A2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FFCA2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CB90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D1EB1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3BCC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885F699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6521E3B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F05D0" w14:paraId="696DEAD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F52B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A433F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0DA28C73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D2F9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60F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0458BAA7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5AFD40C1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0CC5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C78B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C0182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7BD1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E57B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3547088" w14:textId="77777777" w:rsidR="003F05D0" w:rsidRDefault="003F05D0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617C6D3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84235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0B2E2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B7AD2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8149" w14:textId="77777777" w:rsidR="003F05D0" w:rsidRDefault="003F05D0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2AB3B3CC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70A0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ABE89F6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620E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19C0F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D7A5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B9DE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1E3A7B0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A7B8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04385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761AFA96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C5251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EB0C9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1990F42D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1E10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4318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4F684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1F719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6F6B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9FC46F2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397825F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39A0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286CB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0719E128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72FB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CA8B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61491BA6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9163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53E4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30BE6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47A1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B37F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726D7F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8380DDA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F05D0" w14:paraId="76240EB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FA74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62009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50B7E8B0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8599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1A5F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0CA0758C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36D5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3AFC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19277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C390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271C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F05D0" w14:paraId="7D26704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C557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7798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C5A7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83CA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BA6B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7322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BDE81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DE25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FED7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3F05D0" w14:paraId="3DFA91F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E68E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B26C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40FCB519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4E15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C58D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5CB90872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4185DD2C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C011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3945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F7E4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A7FE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7DA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B3C93AF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4E0E8B1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D9D92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2CDC6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24ACCF57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B0F1B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F31C3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4544CD19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07F4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70D9C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D7C9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2A1D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6A30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9E26A24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F05D0" w14:paraId="3CB516C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BE5E7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F86E4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28D6A69B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509D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7BBD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11E6E04C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613786E5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EDD61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9214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D9CF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7E484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681C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38DA9BB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094FE07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4103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C179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BE6F8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891C8" w14:textId="77777777" w:rsidR="003F05D0" w:rsidRDefault="003F05D0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0EFD8FC2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C0BF" w14:textId="77777777" w:rsidR="003F05D0" w:rsidRDefault="003F05D0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66F2CDD" w14:textId="77777777" w:rsidR="003F05D0" w:rsidRDefault="003F05D0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8ED16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0D75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CF848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A42B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402E320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E1DB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7F1A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DB8A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D27D4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29CDE30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B7CDA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344193F5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2D5F2E6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433AC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F50B0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2583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6E78F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29BDD9F0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28259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6C91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E784" w14:textId="77777777" w:rsidR="003F05D0" w:rsidRPr="005C35B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A1ED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30BAB4F3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05BC9C6E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ECBF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08C2B7C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D148E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63A1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DB5F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8BB15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7A406B4B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EA6B3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0B0E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CC76" w14:textId="77777777" w:rsidR="003F05D0" w:rsidRPr="005C35B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2A36F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A79F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F77D8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587B1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34C33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EB29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3F05D0" w14:paraId="402C19AF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0F90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CFC4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699584D7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28DD" w14:textId="77777777" w:rsidR="003F05D0" w:rsidRPr="005C35B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6A51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773DA2ED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67E5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712B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84235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BEF2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45FF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57CFA26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E22470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9CE308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BE9DF9" w14:textId="77777777" w:rsidR="003F05D0" w:rsidRPr="005C35B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BF1ACB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6E73C691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95AD5F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B2909BB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66F3D8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A5860D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147FBC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750F0F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5C2A5A8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5BE67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5AB9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18C334DD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CAF8" w14:textId="77777777" w:rsidR="003F05D0" w:rsidRPr="005C35B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46EA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106F490A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1C9CB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3D53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8650E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A400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56CA4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185A4D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5F11E76E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4CE8558E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08270653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3F05D0" w14:paraId="000DD8B7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6FC5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CBA46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0EF2E3E1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D70D" w14:textId="77777777" w:rsidR="003F05D0" w:rsidRPr="005C35B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2DCEC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7992235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F076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C4B2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9B4D0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A425E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C978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24F77FE9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88F9" w14:textId="77777777" w:rsidR="003F05D0" w:rsidRDefault="003F05D0" w:rsidP="003F05D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7D8B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1ABB10BE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1B4C" w14:textId="77777777" w:rsidR="003F05D0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9F705" w14:textId="77777777" w:rsidR="003F05D0" w:rsidRDefault="003F05D0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27B64E70" w14:textId="77777777" w:rsidR="003F05D0" w:rsidRDefault="003F05D0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ED71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B7DB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220E" w14:textId="77777777" w:rsidR="003F05D0" w:rsidRDefault="003F05D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303A" w14:textId="77777777" w:rsidR="003F05D0" w:rsidRPr="00396332" w:rsidRDefault="003F05D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034D" w14:textId="77777777" w:rsidR="003F05D0" w:rsidRDefault="003F05D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45F2C671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737CE5D1" w14:textId="77777777" w:rsidR="003F05D0" w:rsidRDefault="003F05D0" w:rsidP="0002281B">
      <w:pPr>
        <w:pStyle w:val="Heading1"/>
        <w:spacing w:line="360" w:lineRule="auto"/>
      </w:pPr>
      <w:r>
        <w:t>LINIA 416</w:t>
      </w:r>
    </w:p>
    <w:p w14:paraId="19897AAA" w14:textId="77777777" w:rsidR="003F05D0" w:rsidRDefault="003F05D0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F05D0" w14:paraId="0CE4E3D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3896C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BE0E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001D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335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1782BCD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0D945AE8" w14:textId="77777777" w:rsidR="003F05D0" w:rsidRDefault="003F05D0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29F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D0768C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ACDDF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8CF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FA31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BECB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1031ABB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4EA19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8FC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D4AE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CA7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463AF3F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5EAF636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4C06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44D7124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09E5113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3D292F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305D171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0BB7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673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7215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15AB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60B5B20B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77A1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530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4F5FA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3C8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1F77F68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5839CA6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3C1682B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1BA9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4580F6D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7F8AA63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05168AF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CDD94D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6BA50DD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3611FC3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6B0528C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9550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F064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111C3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274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071F2651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2A23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47E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1CF80B7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7DAA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DCDC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655B4DA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4EF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83105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7E2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EA42B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F06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F05D0" w14:paraId="28BC9570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99D0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296B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596D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8E1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2D345DA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A94B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4427BBF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436204B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225C87A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52CBCB1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BBDAC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85AC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88B1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C69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DD817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3F05D0" w14:paraId="01133C9D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DB00B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855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314C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7108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184F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2950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8A84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686C407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240E5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49F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1E7ACCB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145F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695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F1F7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75E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4F82412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B78F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DAF11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2169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4D30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02792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3F05D0" w14:paraId="7198B50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E5DD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E2C4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22753CD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D669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31B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31752" w14:textId="77777777" w:rsidR="003F05D0" w:rsidRPr="0011403A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281B3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692D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CBCD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35535" w14:textId="77777777" w:rsidR="003F05D0" w:rsidRPr="0011403A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3C1A540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4F701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9CC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8011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0FD18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514A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D8057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1582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3ADED19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55E5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EE3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4355705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746AC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070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0EBE845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8F3B9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D76D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287348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221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E6BE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DB4A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85C42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37E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5BC63E6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524A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A4B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C02E7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214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8D14D9A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D84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D7C8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E6E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015709A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2E6D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CE83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3A1530F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F46A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5E9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0EAFB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36457" w14:textId="77777777" w:rsidR="003F05D0" w:rsidRDefault="003F05D0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58BD508B" w14:textId="77777777" w:rsidR="003F05D0" w:rsidRDefault="003F05D0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D6C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A86D0C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54C1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7456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8F33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B861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2E9D3F9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58964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4AA9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13C1B7A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561E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6536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334297D1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068B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2BF44" w14:textId="77777777" w:rsidR="003F05D0" w:rsidRPr="00C4423F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531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08CD3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2AAF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275C8AA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1AD0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80EC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8BAA" w14:textId="77777777" w:rsidR="003F05D0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FDFDC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3B8BD25D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212A6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2547B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B4FF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F6AF5" w14:textId="77777777" w:rsidR="003F05D0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2E6B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3F05D0" w14:paraId="4091102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EE81B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0E55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8108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0BEA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4D5DB2A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94DA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4AAE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9ED19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A389" w14:textId="77777777" w:rsidR="003F05D0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3953D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4C5702A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EE48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FD87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CE73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0AA3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4961FF88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4E909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EBCD5F0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81F98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0E808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3E45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9BDC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3F05D0" w14:paraId="6D3F3A0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1E80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7F4EF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5C5C45E5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2508F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96D25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0DACED33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7F51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50C56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04C7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0F5A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CA6FE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0E8F68F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33ED9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C5CC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39+000</w:t>
            </w:r>
          </w:p>
          <w:p w14:paraId="4DE72170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AA8F8" w14:textId="77777777" w:rsidR="003F05D0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FF6B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 - Ilva Mică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9717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4ACA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9DD8E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76F1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B3D3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287B8B0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99D60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2BB7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DC07" w14:textId="77777777" w:rsidR="003F05D0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DC7F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F3CD9D1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ED23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212C1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67B6A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94A60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73FE8" w14:textId="77777777" w:rsidR="003F05D0" w:rsidRPr="00620605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F05D0" w14:paraId="75AF1ED0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0C2DD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6AC9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D53F9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3EB6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151C25C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E8A9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7FCE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A9B3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903C8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2DBA3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40B6BC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3F05D0" w14:paraId="58BBECD7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0D91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B6532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5E9C1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592F7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50C3DF54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6BF1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A889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65B26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3904D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CF75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0AB482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3F05D0" w14:paraId="0C17AC62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D9A2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FA6A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70D3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A30F5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2E50CD4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A1B73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26BDD1F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EE000" w14:textId="77777777" w:rsidR="003F05D0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455DC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CE6A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64C9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9480A2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3F05D0" w14:paraId="0A95320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E3E0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CBA9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F095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55AF9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AEFC9F0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2E0F8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D4956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2768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9F58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CBAC0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7BFCD63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7EC1" w14:textId="77777777" w:rsidR="003F05D0" w:rsidRDefault="003F05D0" w:rsidP="003F05D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72C7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0CC5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A9831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7ED533C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10EB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E567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59F0D" w14:textId="77777777" w:rsidR="003F05D0" w:rsidRDefault="003F05D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3684D" w14:textId="77777777" w:rsidR="003F05D0" w:rsidRPr="00C4423F" w:rsidRDefault="003F05D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1CC1" w14:textId="77777777" w:rsidR="003F05D0" w:rsidRDefault="003F05D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2DB35F2A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5B0A2773" w14:textId="77777777" w:rsidR="003F05D0" w:rsidRDefault="003F05D0" w:rsidP="003146F4">
      <w:pPr>
        <w:pStyle w:val="Heading1"/>
        <w:spacing w:line="360" w:lineRule="auto"/>
      </w:pPr>
      <w:r>
        <w:lastRenderedPageBreak/>
        <w:t>LINIA 417</w:t>
      </w:r>
    </w:p>
    <w:p w14:paraId="2F98499C" w14:textId="77777777" w:rsidR="003F05D0" w:rsidRDefault="003F05D0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F05D0" w14:paraId="0E4C8F24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AF8E" w14:textId="77777777" w:rsidR="003F05D0" w:rsidRDefault="003F05D0" w:rsidP="003F05D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791D0" w14:textId="77777777" w:rsidR="003F05D0" w:rsidRDefault="003F05D0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8704" w14:textId="77777777" w:rsidR="003F05D0" w:rsidRPr="002D7BD3" w:rsidRDefault="003F05D0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A457" w14:textId="77777777" w:rsidR="003F05D0" w:rsidRDefault="003F05D0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83E5B46" w14:textId="77777777" w:rsidR="003F05D0" w:rsidRDefault="003F05D0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4B4052B6" w14:textId="77777777" w:rsidR="003F05D0" w:rsidRDefault="003F05D0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F87D" w14:textId="77777777" w:rsidR="003F05D0" w:rsidRDefault="003F05D0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2F96D496" w14:textId="77777777" w:rsidR="003F05D0" w:rsidRDefault="003F05D0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5E07" w14:textId="77777777" w:rsidR="003F05D0" w:rsidRPr="00655FB7" w:rsidRDefault="003F05D0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1FCBA" w14:textId="77777777" w:rsidR="003F05D0" w:rsidRDefault="003F05D0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9184E" w14:textId="77777777" w:rsidR="003F05D0" w:rsidRPr="002D7BD3" w:rsidRDefault="003F05D0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2CAB" w14:textId="77777777" w:rsidR="003F05D0" w:rsidRDefault="003F05D0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2A1C04AA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49C59E27" w14:textId="77777777" w:rsidR="003F05D0" w:rsidRDefault="003F05D0" w:rsidP="00D37279">
      <w:pPr>
        <w:pStyle w:val="Heading1"/>
        <w:spacing w:line="276" w:lineRule="auto"/>
      </w:pPr>
      <w:r>
        <w:t>LINIA 418</w:t>
      </w:r>
    </w:p>
    <w:p w14:paraId="3D5128A4" w14:textId="77777777" w:rsidR="003F05D0" w:rsidRDefault="003F05D0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F05D0" w14:paraId="14CF6E1B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F9B0" w14:textId="77777777" w:rsidR="003F05D0" w:rsidRDefault="003F05D0" w:rsidP="003F05D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7B42B" w14:textId="77777777" w:rsidR="003F05D0" w:rsidRDefault="003F05D0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2157D0BB" w14:textId="77777777" w:rsidR="003F05D0" w:rsidRDefault="003F05D0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5A32" w14:textId="77777777" w:rsidR="003F05D0" w:rsidRPr="00896D96" w:rsidRDefault="003F05D0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F5D9" w14:textId="77777777" w:rsidR="003F05D0" w:rsidRDefault="003F05D0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4ADB5CD3" w14:textId="77777777" w:rsidR="003F05D0" w:rsidRDefault="003F05D0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4E012" w14:textId="77777777" w:rsidR="003F05D0" w:rsidRDefault="003F05D0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EF13" w14:textId="77777777" w:rsidR="003F05D0" w:rsidRPr="00896D96" w:rsidRDefault="003F05D0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9242" w14:textId="77777777" w:rsidR="003F05D0" w:rsidRDefault="003F05D0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BA63F" w14:textId="77777777" w:rsidR="003F05D0" w:rsidRPr="00896D96" w:rsidRDefault="003F05D0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A889" w14:textId="77777777" w:rsidR="003F05D0" w:rsidRDefault="003F05D0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3F05D0" w14:paraId="1BCAF68C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CF95" w14:textId="77777777" w:rsidR="003F05D0" w:rsidRDefault="003F05D0" w:rsidP="003F05D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B75CB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F7E3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A525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3D384293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DBD8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AA28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C5AE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C7583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4D922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546349F4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22D0" w14:textId="77777777" w:rsidR="003F05D0" w:rsidRDefault="003F05D0" w:rsidP="003F05D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16A1E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D198" w14:textId="77777777" w:rsidR="003F05D0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A61C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19C25D9C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F08E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4AFA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5F65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F61DC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094A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614FB8CF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E90A" w14:textId="77777777" w:rsidR="003F05D0" w:rsidRDefault="003F05D0" w:rsidP="003F05D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DE7A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5A53D0DA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1D33" w14:textId="77777777" w:rsidR="003F05D0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D1DD8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589ECC05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D2E0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CD43" w14:textId="77777777" w:rsidR="003F05D0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8723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F3709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2EB5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2653BCD6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BBFC" w14:textId="77777777" w:rsidR="003F05D0" w:rsidRDefault="003F05D0" w:rsidP="003F05D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83C6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CF282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4C2D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33874A5E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CC0D4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DBE6632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0C637C8F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FAE3F1B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7E1C0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C4EA7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3695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CAC6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3F05D0" w14:paraId="51AAAF3B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2C57" w14:textId="77777777" w:rsidR="003F05D0" w:rsidRDefault="003F05D0" w:rsidP="003F05D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1F433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2644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BB19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774070FD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A1FA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EEA1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653D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4AB55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D8B02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7D8DAE3B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4CAB" w14:textId="77777777" w:rsidR="003F05D0" w:rsidRDefault="003F05D0" w:rsidP="003F05D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6F49E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32997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57AD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1F036F2D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D754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DA462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8088A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4DCF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1B01B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1455A9B8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21701" w14:textId="77777777" w:rsidR="003F05D0" w:rsidRDefault="003F05D0" w:rsidP="003F05D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47B9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31E14D30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B0122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72EE5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0EDEF437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A079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082A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14AA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9CB0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1176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1ACF5F2F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CC71E" w14:textId="77777777" w:rsidR="003F05D0" w:rsidRDefault="003F05D0" w:rsidP="003F05D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AA7B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0FB1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DF6E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5842488A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BE36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DC8E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0239B" w14:textId="77777777" w:rsidR="003F05D0" w:rsidRDefault="003F05D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2D0FD" w14:textId="77777777" w:rsidR="003F05D0" w:rsidRPr="00896D96" w:rsidRDefault="003F05D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7863" w14:textId="77777777" w:rsidR="003F05D0" w:rsidRDefault="003F05D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0835329" w14:textId="77777777" w:rsidR="003F05D0" w:rsidRDefault="003F05D0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18CA038A" w14:textId="77777777" w:rsidR="003F05D0" w:rsidRDefault="003F05D0" w:rsidP="00BF55B4">
      <w:pPr>
        <w:pStyle w:val="Heading1"/>
        <w:spacing w:line="360" w:lineRule="auto"/>
      </w:pPr>
      <w:r>
        <w:lastRenderedPageBreak/>
        <w:t>LINIA 421</w:t>
      </w:r>
    </w:p>
    <w:p w14:paraId="18F69708" w14:textId="77777777" w:rsidR="003F05D0" w:rsidRDefault="003F05D0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F05D0" w14:paraId="4A608CC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CD5D6" w14:textId="77777777" w:rsidR="003F05D0" w:rsidRDefault="003F05D0" w:rsidP="003F05D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45AF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A8F8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19DF" w14:textId="77777777" w:rsidR="003F05D0" w:rsidRDefault="003F05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62524971" w14:textId="77777777" w:rsidR="003F05D0" w:rsidRDefault="003F05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4E3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74FB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B07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21DD" w14:textId="77777777" w:rsidR="003F05D0" w:rsidRPr="00E22A0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5FF50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7AFFC57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C3FF" w14:textId="77777777" w:rsidR="003F05D0" w:rsidRDefault="003F05D0" w:rsidP="003F05D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0AB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35D00849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AA639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9A0B" w14:textId="77777777" w:rsidR="003F05D0" w:rsidRDefault="003F05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80D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D68D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A60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4D55" w14:textId="77777777" w:rsidR="003F05D0" w:rsidRPr="00E22A0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9A35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52E20BB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04E8" w14:textId="77777777" w:rsidR="003F05D0" w:rsidRDefault="003F05D0" w:rsidP="003F05D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110A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78384" w14:textId="77777777" w:rsidR="003F05D0" w:rsidRPr="00FE111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6468" w14:textId="77777777" w:rsidR="003F05D0" w:rsidRDefault="003F05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5CA1A127" w14:textId="77777777" w:rsidR="003F05D0" w:rsidRDefault="003F05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37E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E4202" w14:textId="77777777" w:rsidR="003F05D0" w:rsidRPr="007B5B08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7286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FEC5" w14:textId="77777777" w:rsidR="003F05D0" w:rsidRPr="00E22A0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9A3E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F05D0" w14:paraId="79D1EDB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91D2" w14:textId="77777777" w:rsidR="003F05D0" w:rsidRDefault="003F05D0" w:rsidP="003F05D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086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0C62D6A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0853A" w14:textId="77777777" w:rsidR="003F05D0" w:rsidRPr="00FE111C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D863" w14:textId="77777777" w:rsidR="003F05D0" w:rsidRDefault="003F05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6AE13164" w14:textId="77777777" w:rsidR="003F05D0" w:rsidRDefault="003F05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0CAF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6D5C5" w14:textId="77777777" w:rsidR="003F05D0" w:rsidRPr="007B5B08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CC5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232E4" w14:textId="77777777" w:rsidR="003F05D0" w:rsidRPr="00E22A0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72B39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43C4EAE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692B" w14:textId="77777777" w:rsidR="003F05D0" w:rsidRDefault="003F05D0" w:rsidP="003F05D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153B1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68+000</w:t>
            </w:r>
          </w:p>
          <w:p w14:paraId="06B46234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2182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500C" w14:textId="77777777" w:rsidR="003F05D0" w:rsidRDefault="003F05D0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39FD8B57" w14:textId="77777777" w:rsidR="003F05D0" w:rsidRDefault="003F05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75E2C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A875" w14:textId="77777777" w:rsidR="003F05D0" w:rsidRPr="007B5B08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F6E9D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5C44" w14:textId="77777777" w:rsidR="003F05D0" w:rsidRPr="00E22A0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97B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10910C4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7C92" w14:textId="77777777" w:rsidR="003F05D0" w:rsidRDefault="003F05D0" w:rsidP="003F05D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EE2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5982B3B8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56F1E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47A22" w14:textId="77777777" w:rsidR="003F05D0" w:rsidRDefault="003F05D0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1FFE58F3" w14:textId="77777777" w:rsidR="003F05D0" w:rsidRDefault="003F05D0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19A5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FD80F" w14:textId="77777777" w:rsidR="003F05D0" w:rsidRPr="007B5B08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0A0E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7AA7" w14:textId="77777777" w:rsidR="003F05D0" w:rsidRPr="00E22A0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64B3C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62D7981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18EBC" w14:textId="77777777" w:rsidR="003F05D0" w:rsidRDefault="003F05D0" w:rsidP="003F05D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D94F2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07E7C8CE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45D9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8CD1" w14:textId="77777777" w:rsidR="003F05D0" w:rsidRDefault="003F05D0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79E218D8" w14:textId="77777777" w:rsidR="003F05D0" w:rsidRDefault="003F05D0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01E76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88C8" w14:textId="77777777" w:rsidR="003F05D0" w:rsidRPr="007B5B08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3A7F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EBCF" w14:textId="77777777" w:rsidR="003F05D0" w:rsidRPr="00E22A0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3D97" w14:textId="77777777" w:rsidR="003F05D0" w:rsidRDefault="003F05D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F05D0" w14:paraId="23AA173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2963" w14:textId="77777777" w:rsidR="003F05D0" w:rsidRDefault="003F05D0" w:rsidP="003F05D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A609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00C7EEA7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B2AE7" w14:textId="77777777" w:rsidR="003F05D0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962A" w14:textId="77777777" w:rsidR="003F05D0" w:rsidRPr="00160207" w:rsidRDefault="003F05D0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5412C214" w14:textId="77777777" w:rsidR="003F05D0" w:rsidRDefault="003F05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6250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8A3A" w14:textId="77777777" w:rsidR="003F05D0" w:rsidRPr="007B5B08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7B3F3" w14:textId="77777777" w:rsidR="003F05D0" w:rsidRDefault="003F05D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F6C2A" w14:textId="77777777" w:rsidR="003F05D0" w:rsidRPr="00E22A01" w:rsidRDefault="003F05D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53689" w14:textId="77777777" w:rsidR="003F05D0" w:rsidRPr="00821666" w:rsidRDefault="003F05D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4F495825" w14:textId="77777777" w:rsidR="003F05D0" w:rsidRDefault="003F05D0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2E4CE555" w14:textId="77777777" w:rsidR="003F05D0" w:rsidRDefault="003F05D0" w:rsidP="0050463B">
      <w:pPr>
        <w:pStyle w:val="Heading1"/>
        <w:spacing w:line="360" w:lineRule="auto"/>
      </w:pPr>
      <w:r>
        <w:t>LINIA 422</w:t>
      </w:r>
    </w:p>
    <w:p w14:paraId="5706BCC7" w14:textId="77777777" w:rsidR="003F05D0" w:rsidRDefault="003F05D0" w:rsidP="00A84178">
      <w:pPr>
        <w:pStyle w:val="Heading1"/>
        <w:spacing w:line="360" w:lineRule="auto"/>
        <w:rPr>
          <w:b w:val="0"/>
          <w:bCs w:val="0"/>
          <w:sz w:val="8"/>
        </w:rPr>
      </w:pPr>
      <w:r>
        <w:t>SALVA - SIGHETU MARMAŢIEI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4"/>
        <w:gridCol w:w="2204"/>
        <w:gridCol w:w="870"/>
        <w:gridCol w:w="754"/>
        <w:gridCol w:w="870"/>
        <w:gridCol w:w="754"/>
        <w:gridCol w:w="2491"/>
      </w:tblGrid>
      <w:tr w:rsidR="003F05D0" w14:paraId="7FD1DABA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0266" w14:textId="77777777" w:rsidR="003F05D0" w:rsidRDefault="003F05D0" w:rsidP="003F05D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D04E" w14:textId="77777777" w:rsidR="003F05D0" w:rsidRDefault="003F05D0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30792497" w14:textId="77777777" w:rsidR="003F05D0" w:rsidRDefault="003F05D0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900B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BD20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5E8472A9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FB8B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90A9" w14:textId="77777777" w:rsidR="003F05D0" w:rsidRPr="0007762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07C1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61A69" w14:textId="77777777" w:rsidR="003F05D0" w:rsidRPr="0007762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F89F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5A610612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11226" w14:textId="77777777" w:rsidR="003F05D0" w:rsidRDefault="003F05D0" w:rsidP="003F05D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209F4" w14:textId="77777777" w:rsidR="003F05D0" w:rsidRDefault="003F05D0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28+160</w:t>
            </w:r>
          </w:p>
          <w:p w14:paraId="6FA4C0C9" w14:textId="77777777" w:rsidR="003F05D0" w:rsidRDefault="003F05D0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D5A2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47001" w14:textId="77777777" w:rsidR="003F05D0" w:rsidRDefault="003F05D0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6A49D37E" w14:textId="77777777" w:rsidR="003F05D0" w:rsidRDefault="003F05D0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36FA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F1C35" w14:textId="77777777" w:rsidR="003F05D0" w:rsidRPr="0007762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DC1F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53F3" w14:textId="77777777" w:rsidR="003F05D0" w:rsidRPr="0007762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75E15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1AE8DAAD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D474" w14:textId="77777777" w:rsidR="003F05D0" w:rsidRDefault="003F05D0" w:rsidP="003F05D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D3FE7" w14:textId="77777777" w:rsidR="003F05D0" w:rsidRDefault="003F05D0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2+980</w:t>
            </w:r>
          </w:p>
          <w:p w14:paraId="1B5971FD" w14:textId="77777777" w:rsidR="003F05D0" w:rsidRDefault="003F05D0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AE0F" w14:textId="77777777" w:rsidR="003F05D0" w:rsidRPr="0007762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</w:t>
            </w:r>
            <w:r w:rsidRPr="00077620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434D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Leordina</w:t>
            </w:r>
            <w:r>
              <w:rPr>
                <w:b/>
                <w:bCs/>
                <w:sz w:val="20"/>
                <w:lang w:val="en-US"/>
              </w:rPr>
              <w:t xml:space="preserve"> –</w:t>
            </w:r>
          </w:p>
          <w:p w14:paraId="1222B040" w14:textId="77777777" w:rsidR="003F05D0" w:rsidRPr="002E25CE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Valea Vişeului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417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779A" w14:textId="77777777" w:rsidR="003F05D0" w:rsidRPr="0007762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5351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E390" w14:textId="77777777" w:rsidR="003F05D0" w:rsidRPr="0007762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ADA2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F05D0" w14:paraId="353149C2" w14:textId="77777777">
        <w:trPr>
          <w:cantSplit/>
          <w:trHeight w:val="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D984" w14:textId="77777777" w:rsidR="003F05D0" w:rsidRDefault="003F05D0" w:rsidP="003F05D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A7F6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ACB2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026E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Sighetu Marmației</w:t>
            </w:r>
          </w:p>
          <w:p w14:paraId="3FC600A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4574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219+607</w:t>
            </w:r>
          </w:p>
          <w:p w14:paraId="6964BFE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69A5" w14:textId="77777777" w:rsidR="003F05D0" w:rsidRPr="0007762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BF86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856B1" w14:textId="77777777" w:rsidR="003F05D0" w:rsidRPr="0007762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28411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EE75930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6E221707" w14:textId="77777777" w:rsidR="003F05D0" w:rsidRDefault="003F05D0" w:rsidP="00380064">
      <w:pPr>
        <w:pStyle w:val="Heading1"/>
        <w:spacing w:line="360" w:lineRule="auto"/>
      </w:pPr>
      <w:r>
        <w:t>LINIA 500</w:t>
      </w:r>
    </w:p>
    <w:p w14:paraId="2CDA6A85" w14:textId="77777777" w:rsidR="003F05D0" w:rsidRPr="00071303" w:rsidRDefault="003F05D0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3F05D0" w14:paraId="2A347F8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53746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52C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311D5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FFB49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4157F05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65AD1F9C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9F3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2C36211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F287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026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0FB2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F72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50D2E96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DD8D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2CD6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D392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6935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3FEF122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66756351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FC9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2339B806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57420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E771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7840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4EA71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1505558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B9E9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0C2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281C9B8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FA02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1FD8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5BE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F060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E75B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6AB5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864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70A8563A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FB567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E637" w14:textId="77777777" w:rsidR="003F05D0" w:rsidRDefault="003F05D0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2B5DB" w14:textId="77777777" w:rsidR="003F05D0" w:rsidRPr="00D33E71" w:rsidRDefault="003F05D0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5F49" w14:textId="77777777" w:rsidR="003F05D0" w:rsidRDefault="003F05D0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F4D5C" w14:textId="77777777" w:rsidR="003F05D0" w:rsidRDefault="003F05D0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79418" w14:textId="77777777" w:rsidR="003F05D0" w:rsidRDefault="003F05D0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361B" w14:textId="77777777" w:rsidR="003F05D0" w:rsidRDefault="003F05D0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21AD9E66" w14:textId="77777777" w:rsidR="003F05D0" w:rsidRDefault="003F05D0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7ACF" w14:textId="77777777" w:rsidR="003F05D0" w:rsidRPr="00D33E71" w:rsidRDefault="003F05D0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232E" w14:textId="77777777" w:rsidR="003F05D0" w:rsidRDefault="003F05D0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6AA7FDA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0E9F5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0B4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41E9BA9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5992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15A5" w14:textId="77777777" w:rsidR="003F05D0" w:rsidRPr="0008670B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0228527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5FEFFB1D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1729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6AACE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37C6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2D8B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81B31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:rsidRPr="00456545" w14:paraId="292E2271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6A6C" w14:textId="77777777" w:rsidR="003F05D0" w:rsidRPr="00456545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9604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D6B1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29D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3EDA8893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5215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7D1EF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A3A8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11BC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51DC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F05D0" w:rsidRPr="00456545" w14:paraId="34539CA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0165" w14:textId="77777777" w:rsidR="003F05D0" w:rsidRPr="00456545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7050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60C3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FF6B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37CE78E6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DEE8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42B78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4757B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BD62F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B57E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F05D0" w:rsidRPr="00456545" w14:paraId="6C95140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AD6F" w14:textId="77777777" w:rsidR="003F05D0" w:rsidRPr="00456545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363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86CD358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9815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318D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7428B27B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404B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65114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2941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9D45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6472A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F05D0" w:rsidRPr="00456545" w14:paraId="1EE1494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82C1" w14:textId="77777777" w:rsidR="003F05D0" w:rsidRPr="00456545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F0F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EA41F2D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CED77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EF2A2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4EEE2D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BEC6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9103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0D2F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529AFE6" w14:textId="77777777" w:rsidR="003F05D0" w:rsidRPr="00456545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DCCA5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915D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AC551D6" w14:textId="77777777" w:rsidR="003F05D0" w:rsidRPr="00A3090B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:rsidRPr="00456545" w14:paraId="292D0FA6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B82F" w14:textId="77777777" w:rsidR="003F05D0" w:rsidRPr="00456545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7B92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77525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5F412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49D11208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74AD9F49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43C4A051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135F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1C72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21B2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F20932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8281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7D4E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F05D0" w:rsidRPr="00456545" w14:paraId="72771D9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25E0" w14:textId="77777777" w:rsidR="003F05D0" w:rsidRPr="00456545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FE2A8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3088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A1A7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2BEF721D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9256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06FB1E0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C6E6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4E4F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6DDA1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346A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44B8ED" w14:textId="77777777" w:rsidR="003F05D0" w:rsidRPr="005F21B7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3F05D0" w:rsidRPr="00456545" w14:paraId="44CE199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6D3E4" w14:textId="77777777" w:rsidR="003F05D0" w:rsidRPr="00456545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BA7EC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D743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E69A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13EE83C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331D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CDC64F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3438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415A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00F2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294B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0CF2D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3F05D0" w:rsidRPr="00456545" w14:paraId="27BF85D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7D799" w14:textId="77777777" w:rsidR="003F05D0" w:rsidRPr="00456545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6CF16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7C45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357E2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5B5F3378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66F8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F31DF0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8D38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7855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5F4E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011D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C37DD8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3F05D0" w:rsidRPr="00456545" w14:paraId="0BA25CD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D34D5" w14:textId="77777777" w:rsidR="003F05D0" w:rsidRPr="00456545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B90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1FE1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EC88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384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20AF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91D8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66BFF51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5E3B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AF19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3F05D0" w:rsidRPr="00456545" w14:paraId="2FCA401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3032" w14:textId="77777777" w:rsidR="003F05D0" w:rsidRPr="00456545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EAE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23D8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AF39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696F53F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658A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BB47BB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6B4D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34AC2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A987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6A99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295629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6CDB2FEB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3F05D0" w14:paraId="02C17F38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4D40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59878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1620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9DF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8920757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08E4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02CF8620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E5939E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9A01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FA9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17827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4F5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CF1738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ABA80A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1FE77C0A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0E8E4388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3F05D0" w14:paraId="4E6E8CE7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2D68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D31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D254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D5B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0C33786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076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FC75CD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1E41EDE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FFD72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AF26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3A26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DB0C0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6293CA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30CC5E49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2B49EF50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3F05D0" w14:paraId="6C31A07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066A5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6A8F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341AC6A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3787E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375D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45C2D077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5DC4425D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2E18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28F32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4FDF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10EA1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108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26D7C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3F05D0" w14:paraId="765BC596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71DD9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F576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27856B5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8ACE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DC74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3D2720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CD60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B8477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8C5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6C265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C8B2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08E28D8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3F05D0" w14:paraId="74A099A4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F405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92647" w14:textId="77777777" w:rsidR="003F05D0" w:rsidRDefault="003F05D0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500E" w14:textId="77777777" w:rsidR="003F05D0" w:rsidRDefault="003F05D0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1EFE5" w14:textId="77777777" w:rsidR="003F05D0" w:rsidRDefault="003F05D0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204CF09F" w14:textId="77777777" w:rsidR="003F05D0" w:rsidRDefault="003F05D0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C1BA" w14:textId="77777777" w:rsidR="003F05D0" w:rsidRDefault="003F05D0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DEBB" w14:textId="77777777" w:rsidR="003F05D0" w:rsidRDefault="003F05D0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5D77" w14:textId="77777777" w:rsidR="003F05D0" w:rsidRDefault="003F05D0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5BEE542D" w14:textId="77777777" w:rsidR="003F05D0" w:rsidRDefault="003F05D0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3A28" w14:textId="77777777" w:rsidR="003F05D0" w:rsidRPr="00D33E71" w:rsidRDefault="003F05D0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FB61" w14:textId="77777777" w:rsidR="003F05D0" w:rsidRDefault="003F05D0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12AF92D4" w14:textId="77777777" w:rsidR="003F05D0" w:rsidRDefault="003F05D0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3F05D0" w14:paraId="37981C3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3257C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D818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743BE69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E87A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85E0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43ABCD8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29C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958E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2F6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021E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1D3A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421F11A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B4F6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1DA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ED56DA8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CB0F4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6246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A2FE4E7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6B1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1AD2A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085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A50A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2E87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5A3A5DF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0AC2CB8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5C55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3FDD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46EB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A47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5B08AC0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BDFE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9C6F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00241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1583265F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CB2D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5953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54D8A64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3CAE4B9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285E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9ECC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3F3AB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7AED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7A8ACE5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927C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25F69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1A1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D6B47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6B17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F05D0" w14:paraId="60813CD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B70C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BF1C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E511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E7021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3380693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65C2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B571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B947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36BB0F4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57779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39A5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F05D0" w14:paraId="0B6A143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8E6E4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954A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1745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36E50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6EEBA809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A4B3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772F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5018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72AC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150B" w14:textId="77777777" w:rsidR="003F05D0" w:rsidRPr="00534A55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7D45F154" w14:textId="77777777" w:rsidR="003F05D0" w:rsidRPr="00534A55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F481567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3F05D0" w14:paraId="13E75AA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6F4C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8B756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E3A7B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4B2A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742E52DC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DC280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B76A6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A97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8973E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DFAB" w14:textId="77777777" w:rsidR="003F05D0" w:rsidRPr="00534A55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0E077B2A" w14:textId="77777777" w:rsidR="003F05D0" w:rsidRPr="00534A55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00CBE24" w14:textId="77777777" w:rsidR="003F05D0" w:rsidRPr="00534A55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3F05D0" w14:paraId="35F6766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D578A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41CA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06FD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21891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27A52182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3FD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5A746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F05C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55EDFCA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B6EA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E87A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F05D0" w14:paraId="40A734F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037C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983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6773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9A51" w14:textId="77777777" w:rsidR="003F05D0" w:rsidRPr="000C4604" w:rsidRDefault="003F05D0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F2DC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8ADCF2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1EF1782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D167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36B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892DF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5C09" w14:textId="77777777" w:rsidR="003F05D0" w:rsidRPr="000C4604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0472BC1C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3F05D0" w14:paraId="2517DF52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F949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64966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ACC3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2A57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570253A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A820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9C87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DD21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0A461F0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C919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AC7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F05D0" w14:paraId="6F68F583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05F6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788C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42C165F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2C57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D241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139500DA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564E5AA0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852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B87D3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8A0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95F33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CD4B" w14:textId="77777777" w:rsidR="003F05D0" w:rsidRPr="00BB30B6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F617EB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2A468BAB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3F05D0" w14:paraId="43CD9450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F8CFD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9D0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DF14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D68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4333130D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B12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711F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39C70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36ED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EB7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7F4B6C97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8C5E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BAAF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7875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F2C6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069180B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4D0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E3AD6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2046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2E26F31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7EAFB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E792D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00EB049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D45F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E932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5CDB153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95769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4A1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F9E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A01B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B047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6850C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EBF5" w14:textId="77777777" w:rsidR="003F05D0" w:rsidRPr="000C4604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3F05D0" w14:paraId="57D7B31B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C3F51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E92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F7E73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DB9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00E12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8A1ED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8F5B0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75262CB0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D4E47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DAD3" w14:textId="77777777" w:rsidR="003F05D0" w:rsidRPr="000C4604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3F05D0" w14:paraId="7D7567B0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F0694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C013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73B80760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FF0FF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620A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40372021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6DA1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27296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A7B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E887B9C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D3A1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BE06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CA7D3CE" w14:textId="77777777" w:rsidR="003F05D0" w:rsidRPr="006C1F61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7B27C266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D3D6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66D2" w14:textId="77777777" w:rsidR="003F05D0" w:rsidRDefault="003F05D0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7B54" w14:textId="77777777" w:rsidR="003F05D0" w:rsidRDefault="003F05D0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F14B8" w14:textId="77777777" w:rsidR="003F05D0" w:rsidRDefault="003F05D0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8A17" w14:textId="77777777" w:rsidR="003F05D0" w:rsidRDefault="003F05D0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9DD9" w14:textId="77777777" w:rsidR="003F05D0" w:rsidRDefault="003F05D0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73AA" w14:textId="77777777" w:rsidR="003F05D0" w:rsidRDefault="003F05D0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EE77" w14:textId="77777777" w:rsidR="003F05D0" w:rsidRDefault="003F05D0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1D6D" w14:textId="77777777" w:rsidR="003F05D0" w:rsidRPr="004143AF" w:rsidRDefault="003F05D0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F05D0" w14:paraId="160034E7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C129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4105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E0A0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4040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6C731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48AE0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98C1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F4BC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BB39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F05D0" w14:paraId="1733504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486E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6B8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05E92B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EBE83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6722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5C343806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329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BB94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F0FC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7791D3A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95C6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A592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624A74F" w14:textId="77777777" w:rsidR="003F05D0" w:rsidRPr="00D84BDE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13FAEB1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6235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042A0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5B8D6E1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5F02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1D7CB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2C0818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6F342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F208B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027D2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8D64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F099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F05D0" w14:paraId="76E29E04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713F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D4CB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BF41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F20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7E8144D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823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A929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3A1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5CF0BCDF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AAC47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DD88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F05D0" w14:paraId="7B003FC4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50A11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02FE0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8E67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8B9CB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64C7950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D75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310FAC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27985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C9E2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6EBE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5A8C" w14:textId="77777777" w:rsidR="003F05D0" w:rsidRPr="00534C03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46E27970" w14:textId="77777777" w:rsidR="003F05D0" w:rsidRPr="00534C03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9598996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3F05D0" w14:paraId="1E8E448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4135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639A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49F6BA26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02E48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37E7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53C97827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344D6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A952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0980F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5B767F8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E5C2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3883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9E9EF4D" w14:textId="77777777" w:rsidR="003F05D0" w:rsidRPr="00D84BDE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4C59B76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A3B7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097EC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2F50F68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5371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F62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AF144A2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14E2F9DC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1BE6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427E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798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4C16D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D5D4C" w14:textId="77777777" w:rsidR="003F05D0" w:rsidRPr="001F07B1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110F94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13375237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3F05D0" w14:paraId="0725F054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1029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EC6A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61F0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FE4B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B0C4F5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DE5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0572F2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E7EC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6333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7565E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0D0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3EC54D7C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323A71A1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3F05D0" w14:paraId="27C60526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17AE4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556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CD1FE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CFF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568317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900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68553E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AC53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92B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D4B67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9A17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9E3ED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11DEB4AD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F05D0" w14:paraId="15AF117C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5466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C5D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9B73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47C86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AA9C9D1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260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6B0935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26467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826F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2ACF3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1AAD7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E3B54D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3F05D0" w14:paraId="4AF73217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E7299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4C66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9F6C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ADF2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C20C598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948E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F3AD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1662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5B9C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13761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36578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3BC9E230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F05D0" w14:paraId="40EAE2FB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705B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F7E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F00A9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92AC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D1A4CBC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EB69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A714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9D9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F2582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D80D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532CC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3F05D0" w14:paraId="14507E5F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292AD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1A201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0F22D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7A541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B6B809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C96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8AAE56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A094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0BA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50737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2CB6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0D731DF2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3F05D0" w14:paraId="5A86B40C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CB17D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2045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D683A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4651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BE806E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2E3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4C4036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2CA9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34D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406D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5609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C7793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438182E0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F05D0" w14:paraId="01FEB851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270B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C668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C75E6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3C49B" w14:textId="77777777" w:rsidR="003F05D0" w:rsidRPr="00AD0C48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D1A5629" w14:textId="77777777" w:rsidR="003F05D0" w:rsidRPr="00AD0C48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334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6849A4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EA43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D1BA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87B0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50D7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CF232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84108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7C7A7C47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F05D0" w14:paraId="2F6E9EF9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AD1B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AA8B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94E0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A118C" w14:textId="77777777" w:rsidR="003F05D0" w:rsidRDefault="003F05D0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DBFD5DD" w14:textId="77777777" w:rsidR="003F05D0" w:rsidRDefault="003F05D0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537C6D5B" w14:textId="77777777" w:rsidR="003F05D0" w:rsidRDefault="003F05D0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677C0F60" w14:textId="77777777" w:rsidR="003F05D0" w:rsidRPr="002532C4" w:rsidRDefault="003F05D0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D57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88FFA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177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885F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661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2CD54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6BFE4B52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159C7CDB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3F05D0" w14:paraId="15AE82D3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57FE3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019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25E7F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D0AE" w14:textId="77777777" w:rsidR="003F05D0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0A572E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2A5C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BA1A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5780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C474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991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A8DADC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68E0DDEC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F05D0" w14:paraId="3ED5FC53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DA0A8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93C3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45D3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97E0" w14:textId="77777777" w:rsidR="003F05D0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F5E5F9D" w14:textId="77777777" w:rsidR="003F05D0" w:rsidRPr="0037264C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F1F6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41BC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9B31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9519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A1F1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EE8DCA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6AC26628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F05D0" w14:paraId="6913C07C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DD64B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C26E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BEDE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C1A5F" w14:textId="77777777" w:rsidR="003F05D0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F2C928B" w14:textId="77777777" w:rsidR="003F05D0" w:rsidRPr="003A070D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A4DA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72E8A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13AD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9090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8AAF8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23D0F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3F05D0" w14:paraId="7BCBFCD0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3674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DF12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7BB10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22A9" w14:textId="77777777" w:rsidR="003F05D0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63EA308" w14:textId="77777777" w:rsidR="003F05D0" w:rsidRPr="00F401CD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4AA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28993C2A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CEC8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98F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DC95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FC38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ADE41D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2A14D21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F05D0" w14:paraId="1A8212CA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C211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EA3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0B989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A524" w14:textId="77777777" w:rsidR="003F05D0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4BE5754" w14:textId="77777777" w:rsidR="003F05D0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25291818" w14:textId="77777777" w:rsidR="003F05D0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1DBF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F7BC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7CED8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735B9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BA6C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208E4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17FE86B2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F05D0" w14:paraId="0B386411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84BC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BE05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B0EE1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7EF7" w14:textId="77777777" w:rsidR="003F05D0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361B088" w14:textId="77777777" w:rsidR="003F05D0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45BE3356" w14:textId="77777777" w:rsidR="003F05D0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2CC45398" w14:textId="77777777" w:rsidR="003F05D0" w:rsidRPr="002532C4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B08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21BB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D1FC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2933B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FA61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701AB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24BD3F76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3F05D0" w14:paraId="42D85868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9D9F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28E2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  <w:p w14:paraId="1433C97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40D5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EF1E" w14:textId="77777777" w:rsidR="003F05D0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St. Adjud </w:t>
            </w:r>
          </w:p>
          <w:p w14:paraId="429D0D2B" w14:textId="77777777" w:rsidR="003F05D0" w:rsidRDefault="003F05D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Grupa Tranzit,</w:t>
            </w:r>
          </w:p>
          <w:p w14:paraId="1E0EF81A" w14:textId="77777777" w:rsidR="003F05D0" w:rsidRDefault="003F05D0" w:rsidP="004727FB">
            <w:pPr>
              <w:rPr>
                <w:spacing w:val="-4"/>
              </w:rPr>
            </w:pPr>
            <w:r>
              <w:t xml:space="preserve"> </w:t>
            </w:r>
            <w:r w:rsidRPr="0010350B">
              <w:rPr>
                <w:b/>
                <w:bCs/>
                <w:sz w:val="20"/>
                <w:szCs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0B558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B7C7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19B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8C2C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562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F67AF9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10 din </w:t>
            </w:r>
            <w:r w:rsidRPr="005650BF">
              <w:rPr>
                <w:b/>
                <w:bCs/>
                <w:i/>
                <w:iCs/>
                <w:spacing w:val="-4"/>
                <w:sz w:val="20"/>
                <w:szCs w:val="20"/>
              </w:rPr>
              <w:t>St. Adjud</w:t>
            </w:r>
            <w:r>
              <w:rPr>
                <w:b/>
                <w:bCs/>
                <w:i/>
                <w:iCs/>
                <w:sz w:val="20"/>
              </w:rPr>
              <w:t xml:space="preserve"> Cap Y.</w:t>
            </w:r>
          </w:p>
        </w:tc>
      </w:tr>
      <w:tr w:rsidR="003F05D0" w14:paraId="620DEB21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763C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9738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DF465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9CC0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FFB29A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98C1C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1010A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A191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15B6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DBF63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2D23EB6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560A3E89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3F05D0" w14:paraId="28427434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23744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033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5B2D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B366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D20392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6D7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AE45F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DE70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44EE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A3AED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0A834F1F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6A7F1480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3F05D0" w14:paraId="311A702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B27B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C604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85D2C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3308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1718FC6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7EEA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2A4A2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2BB95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33014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826CA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52E4DDB6" w14:textId="77777777" w:rsidR="003F05D0" w:rsidRPr="00CB3447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3F05D0" w14:paraId="7FE9215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D4442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8BB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DC3DA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F552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69C222D6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F6700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F3D1F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8AB1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1008B9F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46EA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5C38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699A8AE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3A948F9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0991D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EC247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0857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CD6D5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A926D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355052C3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E3B8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04BB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2936" w14:textId="77777777" w:rsidR="003F05D0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EE10" w14:textId="77777777" w:rsidR="003F05D0" w:rsidRPr="004143AF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F05D0" w14:paraId="6E769120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55B09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2578A" w14:textId="77777777" w:rsidR="003F05D0" w:rsidRDefault="003F05D0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18EF" w14:textId="77777777" w:rsidR="003F05D0" w:rsidRPr="00D33E71" w:rsidRDefault="003F05D0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4D75" w14:textId="77777777" w:rsidR="003F05D0" w:rsidRDefault="003F05D0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04A6A07" w14:textId="77777777" w:rsidR="003F05D0" w:rsidRDefault="003F05D0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2774A" w14:textId="77777777" w:rsidR="003F05D0" w:rsidRDefault="003F05D0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74FB0" w14:textId="77777777" w:rsidR="003F05D0" w:rsidRDefault="003F05D0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EBE1" w14:textId="77777777" w:rsidR="003F05D0" w:rsidRDefault="003F05D0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E183" w14:textId="77777777" w:rsidR="003F05D0" w:rsidRDefault="003F05D0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696F" w14:textId="77777777" w:rsidR="003F05D0" w:rsidRPr="004143AF" w:rsidRDefault="003F05D0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3F05D0" w14:paraId="0B20F9E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759B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E9441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2607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BF06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6E9A12E8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444C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CE63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56F9" w14:textId="77777777" w:rsidR="003F05D0" w:rsidRDefault="003F05D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7257" w14:textId="77777777" w:rsidR="003F05D0" w:rsidRPr="00D33E71" w:rsidRDefault="003F05D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62BF4" w14:textId="77777777" w:rsidR="003F05D0" w:rsidRDefault="003F05D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F05D0" w14:paraId="0618A06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A042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3C430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439A58D4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E8C5E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B356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09CBC522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6697D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CCD5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3DAD8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9E01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9137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3F05D0" w14:paraId="46BD8D55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E7CCF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18E6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E13C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77EAF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47B3D448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A20A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C2D8E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64D8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9E84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F04F1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4481220C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D26A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C12DB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405+400</w:t>
            </w:r>
          </w:p>
          <w:p w14:paraId="3D3C608F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409+200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114F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E8DA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Lespezi – Dolhasca, linia 2 directă Dolhasca și 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ED547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8D5B7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BADE9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BB14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4DCA2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3F05D0" w14:paraId="2504835B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EF1E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913B0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50CD8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A65D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394D2D34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018D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45A03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EC1F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84298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9930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3CD7F901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00763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825D4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FE6B9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2FD3C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5569AFDA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1BDB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4157C58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295E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FB61E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A74DE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22591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605AD912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6039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041C6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2551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C6CD8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E685AD5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7857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0228F13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B433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02BD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CA06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3F51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3FACEBF3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66ECB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20C2" w14:textId="77777777" w:rsidR="003F05D0" w:rsidRDefault="003F05D0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A977" w14:textId="77777777" w:rsidR="003F05D0" w:rsidRPr="00D33E71" w:rsidRDefault="003F05D0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FECA" w14:textId="77777777" w:rsidR="003F05D0" w:rsidRDefault="003F05D0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A0E6CF1" w14:textId="77777777" w:rsidR="003F05D0" w:rsidRDefault="003F05D0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6370F" w14:textId="77777777" w:rsidR="003F05D0" w:rsidRDefault="003F05D0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02B2EAA" w14:textId="77777777" w:rsidR="003F05D0" w:rsidRDefault="003F05D0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9FF1C" w14:textId="77777777" w:rsidR="003F05D0" w:rsidRPr="00D33E71" w:rsidRDefault="003F05D0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965C" w14:textId="77777777" w:rsidR="003F05D0" w:rsidRDefault="003F05D0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2250" w14:textId="77777777" w:rsidR="003F05D0" w:rsidRPr="00D33E71" w:rsidRDefault="003F05D0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E1734" w14:textId="77777777" w:rsidR="003F05D0" w:rsidRDefault="003F05D0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0FF20AE0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49CBF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3290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69CB8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739F4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EF709D2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0C8BB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E61891F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ED64646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5D52C75E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BB7361E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F5FD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0C3A1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AD5D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09345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4E774F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75440935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4E222BAA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3F05D0" w14:paraId="4B2D5990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7FF5A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0095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0248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8029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CEC966A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1B1B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8FF0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9558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42C8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1EF7C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3F05D0" w14:paraId="65D2AD1B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1CA46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9948D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4DD1C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46A0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C293E97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1839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D515CD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442B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18A3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3F815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39C9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470757D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E3E3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E57B5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5EDE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F599F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C9DDC9E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54130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73429338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5C16C1CE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7015DC6A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D3E2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44DF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C23A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1326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724D5138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0E3E9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44C92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A384F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EFC2C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17DD1D25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3E358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82564B6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5D95675E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47AB6567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FB9C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4552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36BA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528A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0117EA3F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1D06D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9B78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A3B70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7004B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13631776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D804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6FC9B" w14:textId="77777777" w:rsidR="003F05D0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700B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83680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CAE7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23768459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1CB3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C024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663F047F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7560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934D" w14:textId="77777777" w:rsidR="003F05D0" w:rsidRDefault="003F05D0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2AD2F05A" w14:textId="77777777" w:rsidR="003F05D0" w:rsidRDefault="003F05D0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7E70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9569" w14:textId="77777777" w:rsidR="003F05D0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A766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CE1F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3B7B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3F05D0" w14:paraId="26D7A16C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19AF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60FC3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786BB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7412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7B49C2F5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92AE9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B801ADD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5C93718A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F77B27F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4E07732D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A524D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1C5A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945F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B4AA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6073E904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6089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395F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9D92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BC63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2AA5ED58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F1878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AA82B8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59F7E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65A9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E9C6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121A0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6513766B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F1BE3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C0B7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6D984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56CD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3D25B2A4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11F2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2A145EFC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BCDD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69E4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9101E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22E4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F05D0" w14:paraId="34D5874E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2CECC" w14:textId="77777777" w:rsidR="003F05D0" w:rsidRDefault="003F05D0" w:rsidP="003F05D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43F7B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3FD38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1546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13AB06A8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232B27E9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6D70F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523E2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E48E1" w14:textId="77777777" w:rsidR="003F05D0" w:rsidRDefault="003F05D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EA6EC" w14:textId="77777777" w:rsidR="003F05D0" w:rsidRPr="00D33E71" w:rsidRDefault="003F05D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74A4" w14:textId="77777777" w:rsidR="003F05D0" w:rsidRDefault="003F05D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EB47900" w14:textId="77777777" w:rsidR="003F05D0" w:rsidRPr="00BA7DAE" w:rsidRDefault="003F05D0" w:rsidP="000A5D7E">
      <w:pPr>
        <w:tabs>
          <w:tab w:val="left" w:pos="2748"/>
        </w:tabs>
        <w:rPr>
          <w:sz w:val="20"/>
          <w:lang w:val="ro-RO"/>
        </w:rPr>
      </w:pPr>
    </w:p>
    <w:p w14:paraId="4C57431F" w14:textId="77777777" w:rsidR="003F05D0" w:rsidRDefault="003F05D0" w:rsidP="007E1810">
      <w:pPr>
        <w:pStyle w:val="Heading1"/>
        <w:spacing w:line="360" w:lineRule="auto"/>
      </w:pPr>
      <w:r>
        <w:t>LINIA 511</w:t>
      </w:r>
    </w:p>
    <w:p w14:paraId="4AB6D79A" w14:textId="77777777" w:rsidR="003F05D0" w:rsidRPr="009B4FEF" w:rsidRDefault="003F05D0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F05D0" w14:paraId="74B70CC6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FDFE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EB50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476E" w14:textId="77777777" w:rsidR="003F05D0" w:rsidRPr="00D33E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525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BA534A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10A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AA4FD8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769E11D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291FF02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C9BB" w14:textId="77777777" w:rsidR="003F05D0" w:rsidRPr="00D33E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E24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D75DF" w14:textId="77777777" w:rsidR="003F05D0" w:rsidRPr="00D33E71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B3F2" w14:textId="77777777" w:rsidR="003F05D0" w:rsidRPr="009E7CE7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F05D0" w14:paraId="222E5A5B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FB2C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888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3A39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94F8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6CD9B60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8EC6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78021EB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461DAC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1EA77" w14:textId="77777777" w:rsidR="003F05D0" w:rsidRPr="00F02EF7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B496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EB22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14EF1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33C9BC50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10A0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B37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618911A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442C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24165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3333B1BC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63E74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DB14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F8089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2BB65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BF14C" w14:textId="77777777" w:rsidR="003F05D0" w:rsidRPr="00193954" w:rsidRDefault="003F05D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0684E820" w14:textId="77777777" w:rsidR="003F05D0" w:rsidRPr="00176852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4DD08213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A14BD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820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51E8" w14:textId="77777777" w:rsidR="003F05D0" w:rsidRPr="002108A9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2BC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3186BDA0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1925636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AD8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6D03F91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4C77CF4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D499" w14:textId="77777777" w:rsidR="003F05D0" w:rsidRPr="00F02EF7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3CA7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A6196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A018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431E3402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E612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3234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E3C8" w14:textId="77777777" w:rsidR="003F05D0" w:rsidRPr="002108A9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694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4765280D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461B" w14:textId="77777777" w:rsidR="003F05D0" w:rsidRDefault="003F05D0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349422F2" w14:textId="77777777" w:rsidR="003F05D0" w:rsidRDefault="003F05D0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320D6D0A" w14:textId="77777777" w:rsidR="003F05D0" w:rsidRDefault="003F05D0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481CEB47" w14:textId="77777777" w:rsidR="003F05D0" w:rsidRDefault="003F05D0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EA0C" w14:textId="77777777" w:rsidR="003F05D0" w:rsidRPr="00F02EF7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8D60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6C80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42F10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3497998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F73B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8FB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2DEF" w14:textId="77777777" w:rsidR="003F05D0" w:rsidRPr="002108A9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E41E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2E4238E1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CCB6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D63388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8424" w14:textId="77777777" w:rsidR="003F05D0" w:rsidRPr="00F02EF7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29C6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82D1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58FB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2D52ED94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9AA68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B33D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1AE8E" w14:textId="77777777" w:rsidR="003F05D0" w:rsidRPr="002108A9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4E6F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0417D1C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0794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78066" w14:textId="77777777" w:rsidR="003F05D0" w:rsidRPr="00F02EF7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59569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9425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D0F5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710430D6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003C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2E3D9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BE4CF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59F09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6B42DAD5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7ED210E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E4C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3759A02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F8E6" w14:textId="77777777" w:rsidR="003F05D0" w:rsidRPr="00F02EF7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6454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C97B3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7EE0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576F8B3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27D4C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DBAA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F7887" w14:textId="77777777" w:rsidR="003F05D0" w:rsidRPr="002108A9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D2A5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1610EA99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49D3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01236" w14:textId="77777777" w:rsidR="003F05D0" w:rsidRPr="00F02EF7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7632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4B314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6D82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4E96763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B98A9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C7EA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2F4C7" w14:textId="77777777" w:rsidR="003F05D0" w:rsidRPr="002108A9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4DA9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1E4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3EB2E" w14:textId="77777777" w:rsidR="003F05D0" w:rsidRPr="00F02EF7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059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A548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7CB8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43CC083D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C783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DAE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CF854" w14:textId="77777777" w:rsidR="003F05D0" w:rsidRPr="002108A9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F7B6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400D931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63D13C3D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CA4C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25DB32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FAECE9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20382E2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264F6A1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62C7" w14:textId="77777777" w:rsidR="003F05D0" w:rsidRPr="00F02EF7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456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A9951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94A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3138894C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D4C5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3D6C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0006" w14:textId="77777777" w:rsidR="003F05D0" w:rsidRPr="002108A9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AAF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6BBC95D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C686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DAB9" w14:textId="77777777" w:rsidR="003F05D0" w:rsidRPr="00F02EF7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AF1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F4ED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8ED68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6F6A4A4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EC45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EDB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F088" w14:textId="77777777" w:rsidR="003F05D0" w:rsidRPr="002108A9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63D5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39B18E5D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F5129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87C2" w14:textId="77777777" w:rsidR="003F05D0" w:rsidRPr="00F02EF7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ECA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98276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ECBFF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5E4DB6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C1586F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3F05D0" w14:paraId="29B7B2E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6939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8B0C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0EF2" w14:textId="77777777" w:rsidR="003F05D0" w:rsidRPr="002108A9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A2D9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3AC48F6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C160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7B055BF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63A02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2C5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E596E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9978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B78D61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3F05D0" w14:paraId="39473B3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357F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9053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A75D6" w14:textId="77777777" w:rsidR="003F05D0" w:rsidRPr="002108A9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75E91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3E63D9FC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7550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AD72C9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69557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077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55E9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AC00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6500F1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E1ECD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3F05D0" w14:paraId="56A722D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4BCD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103F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1E462" w14:textId="77777777" w:rsidR="003F05D0" w:rsidRPr="002108A9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372A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CB20520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66B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E00F" w14:textId="77777777" w:rsidR="003F05D0" w:rsidRPr="00F02EF7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08E44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B958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3B5C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3C06F5DE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A96E" w14:textId="77777777" w:rsidR="003F05D0" w:rsidRDefault="003F05D0" w:rsidP="003F05D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3C45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F2BB9" w14:textId="77777777" w:rsidR="003F05D0" w:rsidRPr="002108A9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D18F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442D35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322E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B8EA" w14:textId="77777777" w:rsidR="003F05D0" w:rsidRPr="00F02EF7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5A22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B9FE5" w14:textId="77777777" w:rsidR="003F05D0" w:rsidRPr="00BE2D76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DE39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2131239" w14:textId="77777777" w:rsidR="003F05D0" w:rsidRDefault="003F05D0">
      <w:pPr>
        <w:spacing w:before="40" w:after="40" w:line="192" w:lineRule="auto"/>
        <w:ind w:right="57"/>
        <w:rPr>
          <w:sz w:val="20"/>
          <w:lang w:val="ro-RO"/>
        </w:rPr>
      </w:pPr>
    </w:p>
    <w:p w14:paraId="010F7C63" w14:textId="77777777" w:rsidR="003F05D0" w:rsidRDefault="003F05D0" w:rsidP="00072BF3">
      <w:pPr>
        <w:pStyle w:val="Heading1"/>
        <w:spacing w:line="360" w:lineRule="auto"/>
      </w:pPr>
      <w:bookmarkStart w:id="5" w:name="_Hlk182558800"/>
      <w:r>
        <w:t>LINIA 517</w:t>
      </w:r>
    </w:p>
    <w:p w14:paraId="4A2384BB" w14:textId="77777777" w:rsidR="003F05D0" w:rsidRDefault="003F05D0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5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3F05D0" w14:paraId="2F6CB884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DE90" w14:textId="77777777" w:rsidR="003F05D0" w:rsidRDefault="003F05D0" w:rsidP="003F05D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21D7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5DCE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7517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D67B13F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9914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49EB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71F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825E2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22830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4C24DBE4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7C30" w14:textId="77777777" w:rsidR="003F05D0" w:rsidRDefault="003F05D0" w:rsidP="003F05D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C2E48" w14:textId="77777777" w:rsidR="003F05D0" w:rsidRDefault="003F05D0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848EA" w14:textId="77777777" w:rsidR="003F05D0" w:rsidRDefault="003F05D0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1FACC" w14:textId="77777777" w:rsidR="003F05D0" w:rsidRDefault="003F05D0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0D5F2A05" w14:textId="77777777" w:rsidR="003F05D0" w:rsidRDefault="003F05D0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C75A" w14:textId="77777777" w:rsidR="003F05D0" w:rsidRDefault="003F05D0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90C1" w14:textId="77777777" w:rsidR="003F05D0" w:rsidRDefault="003F05D0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CF36A" w14:textId="77777777" w:rsidR="003F05D0" w:rsidRDefault="003F05D0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DEEE" w14:textId="77777777" w:rsidR="003F05D0" w:rsidRDefault="003F05D0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3DDB" w14:textId="77777777" w:rsidR="003F05D0" w:rsidRDefault="003F05D0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4B09BFA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491CB" w14:textId="77777777" w:rsidR="003F05D0" w:rsidRDefault="003F05D0" w:rsidP="003F05D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9FC06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665DF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E0E0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2B5A21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B5A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1A0B716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D9CA4A8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1D65767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87E2D89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5C219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376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E9A94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D4A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59760BC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4B670A7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3F05D0" w14:paraId="6BC4993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B253" w14:textId="77777777" w:rsidR="003F05D0" w:rsidRDefault="003F05D0" w:rsidP="003F05D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804A0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4C3C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7908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65AFC93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76FC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6463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DE5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882B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6CE4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3F05D0" w14:paraId="3398350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A761" w14:textId="77777777" w:rsidR="003F05D0" w:rsidRDefault="003F05D0" w:rsidP="003F05D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23F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4140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9068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F8C0716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8D0F9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5D593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F1836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7EBF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B48E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6C4FBF1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5F4E" w14:textId="77777777" w:rsidR="003F05D0" w:rsidRDefault="003F05D0" w:rsidP="003F05D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D31E4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12+500</w:t>
            </w:r>
          </w:p>
          <w:p w14:paraId="015FC9B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AC80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892B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Suceava Vest - Stroiești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C1EA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8E768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3980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D098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3430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inductori la paletele galbene</w:t>
            </w:r>
          </w:p>
        </w:tc>
      </w:tr>
      <w:tr w:rsidR="003F05D0" w14:paraId="6775148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26A69" w14:textId="77777777" w:rsidR="003F05D0" w:rsidRDefault="003F05D0" w:rsidP="003F05D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19A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2D5F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875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7D2A77F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9C98C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F951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831F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2F47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89AA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2A58E63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3E3E" w14:textId="77777777" w:rsidR="003F05D0" w:rsidRDefault="003F05D0" w:rsidP="003F05D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7BE9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53A4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584B0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F9B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36D9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3EF2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BB6F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277C1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F05D0" w14:paraId="7F56111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4307C" w14:textId="77777777" w:rsidR="003F05D0" w:rsidRDefault="003F05D0" w:rsidP="003F05D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4C57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07FA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EB3F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11B4992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4D2D2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2EF8B814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16BA9F6D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2C901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5EBE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D946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37A8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3DA1F6F" w14:textId="77777777" w:rsidR="003F05D0" w:rsidRDefault="003F05D0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6611F8C0" w14:textId="77777777" w:rsidR="003F05D0" w:rsidRDefault="003F05D0" w:rsidP="00DE3370">
      <w:pPr>
        <w:pStyle w:val="Heading1"/>
        <w:spacing w:line="360" w:lineRule="auto"/>
      </w:pPr>
      <w:r>
        <w:t>LINIA 610</w:t>
      </w:r>
    </w:p>
    <w:p w14:paraId="5A80D70F" w14:textId="77777777" w:rsidR="003F05D0" w:rsidRDefault="003F05D0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3F05D0" w14:paraId="1DB2400C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3737" w14:textId="77777777" w:rsidR="003F05D0" w:rsidRDefault="003F05D0" w:rsidP="003F05D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E783" w14:textId="77777777" w:rsidR="003F05D0" w:rsidRDefault="003F05D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5EB5" w14:textId="77777777" w:rsidR="003F05D0" w:rsidRPr="00F81D6F" w:rsidRDefault="003F05D0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948F5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14C09495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C6BC" w14:textId="77777777" w:rsidR="003F05D0" w:rsidRDefault="003F05D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DA4F364" w14:textId="77777777" w:rsidR="003F05D0" w:rsidRDefault="003F05D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0C19F5AF" w14:textId="77777777" w:rsidR="003F05D0" w:rsidRDefault="003F05D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5AF2F072" w14:textId="77777777" w:rsidR="003F05D0" w:rsidRDefault="003F05D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F3642" w14:textId="77777777" w:rsidR="003F05D0" w:rsidRPr="00F81D6F" w:rsidRDefault="003F05D0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14A9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1058" w14:textId="77777777" w:rsidR="003F05D0" w:rsidRPr="00F81D6F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CE1E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F05D0" w14:paraId="53F0F4E6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FDC9B" w14:textId="77777777" w:rsidR="003F05D0" w:rsidRDefault="003F05D0" w:rsidP="003F05D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F14C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FFE9" w14:textId="77777777" w:rsidR="003F05D0" w:rsidRPr="00F81D6F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78A3" w14:textId="77777777" w:rsidR="003F05D0" w:rsidRDefault="003F05D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8A2141A" w14:textId="77777777" w:rsidR="003F05D0" w:rsidRDefault="003F05D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A124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ACBBF54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1577C05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2E19FC9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9E18" w14:textId="77777777" w:rsidR="003F05D0" w:rsidRPr="00F81D6F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CE0E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BC943" w14:textId="77777777" w:rsidR="003F05D0" w:rsidRPr="00F81D6F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51204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3F05D0" w14:paraId="49585A6E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00667" w14:textId="77777777" w:rsidR="003F05D0" w:rsidRDefault="003F05D0" w:rsidP="003F05D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780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AF5C" w14:textId="77777777" w:rsidR="003F05D0" w:rsidRPr="00F81D6F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E0C9B" w14:textId="77777777" w:rsidR="003F05D0" w:rsidRDefault="003F05D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14B641EB" w14:textId="77777777" w:rsidR="003F05D0" w:rsidRDefault="003F05D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2F0BA346" w14:textId="77777777" w:rsidR="003F05D0" w:rsidRDefault="003F05D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722B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FCF3D" w14:textId="77777777" w:rsidR="003F05D0" w:rsidRPr="00F81D6F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E1521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D4EC7" w14:textId="77777777" w:rsidR="003F05D0" w:rsidRPr="00F81D6F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4268C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1D07A52C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3F05D0" w14:paraId="338342B2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18CF" w14:textId="77777777" w:rsidR="003F05D0" w:rsidRDefault="003F05D0" w:rsidP="003F05D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E97CA" w14:textId="77777777" w:rsidR="003F05D0" w:rsidRPr="00D12C87" w:rsidRDefault="003F05D0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1EB03" w14:textId="77777777" w:rsidR="003F05D0" w:rsidRPr="00F81D6F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A8A2" w14:textId="77777777" w:rsidR="003F05D0" w:rsidRPr="00D12C87" w:rsidRDefault="003F05D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20D3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0D8D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BE5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69C4" w14:textId="77777777" w:rsidR="003F05D0" w:rsidRPr="00F81D6F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B6876" w14:textId="77777777" w:rsidR="003F05D0" w:rsidRPr="00D12C87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3F05D0" w14:paraId="2A632A23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799C" w14:textId="77777777" w:rsidR="003F05D0" w:rsidRDefault="003F05D0" w:rsidP="003F05D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0326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A139" w14:textId="77777777" w:rsidR="003F05D0" w:rsidRPr="00F81D6F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B38B" w14:textId="77777777" w:rsidR="003F05D0" w:rsidRDefault="003F05D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6A8898EF" w14:textId="77777777" w:rsidR="003F05D0" w:rsidRDefault="003F05D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06E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1FF6A6D7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46B396E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1B10" w14:textId="77777777" w:rsidR="003F05D0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F015" w14:textId="77777777" w:rsidR="003F05D0" w:rsidRDefault="003F05D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231B" w14:textId="77777777" w:rsidR="003F05D0" w:rsidRPr="00F81D6F" w:rsidRDefault="003F05D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7959B" w14:textId="77777777" w:rsidR="003F05D0" w:rsidRDefault="003F05D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954377D" w14:textId="77777777" w:rsidR="003F05D0" w:rsidRPr="00F54A4F" w:rsidRDefault="003F05D0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6EE187C8" w14:textId="77777777" w:rsidR="003F05D0" w:rsidRPr="00C60E02" w:rsidRDefault="003F05D0">
      <w:pPr>
        <w:tabs>
          <w:tab w:val="left" w:pos="3768"/>
        </w:tabs>
        <w:rPr>
          <w:sz w:val="20"/>
          <w:szCs w:val="20"/>
          <w:lang w:val="ro-RO"/>
        </w:rPr>
      </w:pPr>
    </w:p>
    <w:p w14:paraId="7D042678" w14:textId="77777777" w:rsidR="003F05D0" w:rsidRPr="00C21F42" w:rsidRDefault="003F05D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344C05B" w14:textId="77777777" w:rsidR="003F05D0" w:rsidRPr="00C21F42" w:rsidRDefault="003F05D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1F943927" w14:textId="77777777" w:rsidR="003F05D0" w:rsidRPr="00C21F42" w:rsidRDefault="003F05D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14615BB2" w14:textId="77777777" w:rsidR="003F05D0" w:rsidRPr="00C21F42" w:rsidRDefault="003F05D0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76077CEC" w14:textId="77777777" w:rsidR="003F05D0" w:rsidRDefault="003F05D0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185071F5" w14:textId="77777777" w:rsidR="003F05D0" w:rsidRPr="00C21F42" w:rsidRDefault="003F05D0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6130802B" w14:textId="77777777" w:rsidR="003F05D0" w:rsidRPr="00C21F42" w:rsidRDefault="003F05D0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1795BCA1" w14:textId="49571C19" w:rsidR="00FB37F1" w:rsidRPr="00504F71" w:rsidRDefault="003F05D0" w:rsidP="00504F7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sectPr w:rsidR="00FB37F1" w:rsidRPr="00504F71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5508F" w14:textId="77777777" w:rsidR="007158FE" w:rsidRDefault="007158FE">
      <w:r>
        <w:separator/>
      </w:r>
    </w:p>
  </w:endnote>
  <w:endnote w:type="continuationSeparator" w:id="0">
    <w:p w14:paraId="715140FF" w14:textId="77777777" w:rsidR="007158FE" w:rsidRDefault="00715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4684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634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49DE1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1CFE2" w14:textId="77777777" w:rsidR="007158FE" w:rsidRDefault="007158FE">
      <w:r>
        <w:separator/>
      </w:r>
    </w:p>
  </w:footnote>
  <w:footnote w:type="continuationSeparator" w:id="0">
    <w:p w14:paraId="4554E1A6" w14:textId="77777777" w:rsidR="007158FE" w:rsidRDefault="00715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03F0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C6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93F7D7" w14:textId="7A7C811E" w:rsidR="006F5073" w:rsidRDefault="00247522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CB0030">
      <w:rPr>
        <w:b/>
        <w:bCs/>
        <w:i/>
        <w:iCs/>
        <w:sz w:val="22"/>
      </w:rPr>
      <w:t>decada 1-10 septembrie 2026</w:t>
    </w:r>
  </w:p>
  <w:p w14:paraId="7F97AAEC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E81764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8852C4C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8015686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661105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4BCEC9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ECE2B6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066435F6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D76D78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33793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661B372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1FE43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B83781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A2B6D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4E1213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C18624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3E7F35E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143BF47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0DD0E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2013D3A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3ACA90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1DD6430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559357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A6500A1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FD60EA2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11FC372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13DC353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01F1A632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49E6F44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7A3386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BB83B5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5C828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AD052E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50912C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822323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2EE0EB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1B8A54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3A88FB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D1F7358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BC03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7B44">
      <w:rPr>
        <w:rStyle w:val="PageNumber"/>
        <w:noProof/>
      </w:rPr>
      <w:t>3</w:t>
    </w:r>
    <w:r>
      <w:rPr>
        <w:rStyle w:val="PageNumber"/>
      </w:rPr>
      <w:fldChar w:fldCharType="end"/>
    </w:r>
  </w:p>
  <w:p w14:paraId="02BE85FA" w14:textId="611B8DFB" w:rsidR="00004110" w:rsidRPr="00A048AC" w:rsidRDefault="00247522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CB0030">
      <w:rPr>
        <w:b/>
        <w:bCs/>
        <w:i/>
        <w:iCs/>
        <w:sz w:val="22"/>
      </w:rPr>
      <w:t>decada 1-10 septembrie 2026</w:t>
    </w:r>
  </w:p>
  <w:p w14:paraId="622674DA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85DAF67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3D1EFBF4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68B48B17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48EE2F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5E6727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4C12C25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1C77224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A2294F1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B729BBB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6CD27C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77CDFA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C9BFC8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732B29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EFAEB1B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6B1A3BE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878151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1CE9C1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E467AF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00E91F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A7B26D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18DA1C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1834F6E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58AF6C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7F2A213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0E4A541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488C6E7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E436FE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C27A3B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7BF836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92213C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B5D02E5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7A44E9F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40D0E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3E8BE82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0BB8A224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531089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231D3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F25703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A4F03F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58CD1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DC1A0F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848C58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5ACE7C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85651AD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1AF0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D2757"/>
    <w:multiLevelType w:val="hybridMultilevel"/>
    <w:tmpl w:val="B1E64440"/>
    <w:lvl w:ilvl="0" w:tplc="3BB4EA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75CC7"/>
    <w:multiLevelType w:val="hybridMultilevel"/>
    <w:tmpl w:val="EE0CEA1E"/>
    <w:lvl w:ilvl="0" w:tplc="555ABA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22B0054A"/>
    <w:multiLevelType w:val="hybridMultilevel"/>
    <w:tmpl w:val="2542C974"/>
    <w:lvl w:ilvl="0" w:tplc="0ECAC86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2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6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7" w15:restartNumberingAfterBreak="0">
    <w:nsid w:val="418A19CA"/>
    <w:multiLevelType w:val="hybridMultilevel"/>
    <w:tmpl w:val="CB5C2382"/>
    <w:lvl w:ilvl="0" w:tplc="FF620DF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0" w15:restartNumberingAfterBreak="0">
    <w:nsid w:val="499354ED"/>
    <w:multiLevelType w:val="hybridMultilevel"/>
    <w:tmpl w:val="806401F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1B6202"/>
    <w:multiLevelType w:val="hybridMultilevel"/>
    <w:tmpl w:val="0CEC1D60"/>
    <w:lvl w:ilvl="0" w:tplc="815AEF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3" w15:restartNumberingAfterBreak="0">
    <w:nsid w:val="599E4534"/>
    <w:multiLevelType w:val="hybridMultilevel"/>
    <w:tmpl w:val="556C70CC"/>
    <w:lvl w:ilvl="0" w:tplc="EAF8B7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5D2C203F"/>
    <w:multiLevelType w:val="hybridMultilevel"/>
    <w:tmpl w:val="4AA4D686"/>
    <w:lvl w:ilvl="0" w:tplc="38103F42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6F096BC8"/>
    <w:multiLevelType w:val="hybridMultilevel"/>
    <w:tmpl w:val="6CFA0C06"/>
    <w:lvl w:ilvl="0" w:tplc="81809D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70845803"/>
    <w:multiLevelType w:val="hybridMultilevel"/>
    <w:tmpl w:val="A0E2A2D2"/>
    <w:lvl w:ilvl="0" w:tplc="4DC4B17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2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4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num w:numId="1" w16cid:durableId="75127274">
    <w:abstractNumId w:val="18"/>
  </w:num>
  <w:num w:numId="2" w16cid:durableId="49425750">
    <w:abstractNumId w:val="20"/>
  </w:num>
  <w:num w:numId="3" w16cid:durableId="1084766755">
    <w:abstractNumId w:val="24"/>
  </w:num>
  <w:num w:numId="4" w16cid:durableId="925267448">
    <w:abstractNumId w:val="16"/>
  </w:num>
  <w:num w:numId="5" w16cid:durableId="2121487831">
    <w:abstractNumId w:val="27"/>
  </w:num>
  <w:num w:numId="6" w16cid:durableId="500585142">
    <w:abstractNumId w:val="11"/>
  </w:num>
  <w:num w:numId="7" w16cid:durableId="702445140">
    <w:abstractNumId w:val="15"/>
  </w:num>
  <w:num w:numId="8" w16cid:durableId="814104230">
    <w:abstractNumId w:val="6"/>
  </w:num>
  <w:num w:numId="9" w16cid:durableId="1252155767">
    <w:abstractNumId w:val="2"/>
  </w:num>
  <w:num w:numId="10" w16cid:durableId="1849248932">
    <w:abstractNumId w:val="26"/>
  </w:num>
  <w:num w:numId="11" w16cid:durableId="19207109">
    <w:abstractNumId w:val="5"/>
  </w:num>
  <w:num w:numId="12" w16cid:durableId="1236934328">
    <w:abstractNumId w:val="32"/>
  </w:num>
  <w:num w:numId="13" w16cid:durableId="1870335516">
    <w:abstractNumId w:val="30"/>
  </w:num>
  <w:num w:numId="14" w16cid:durableId="2014606414">
    <w:abstractNumId w:val="13"/>
  </w:num>
  <w:num w:numId="15" w16cid:durableId="1359816668">
    <w:abstractNumId w:val="25"/>
  </w:num>
  <w:num w:numId="16" w16cid:durableId="1912083846">
    <w:abstractNumId w:val="22"/>
  </w:num>
  <w:num w:numId="17" w16cid:durableId="176165324">
    <w:abstractNumId w:val="10"/>
  </w:num>
  <w:num w:numId="18" w16cid:durableId="1631859490">
    <w:abstractNumId w:val="9"/>
  </w:num>
  <w:num w:numId="19" w16cid:durableId="943655160">
    <w:abstractNumId w:val="1"/>
  </w:num>
  <w:num w:numId="20" w16cid:durableId="163017956">
    <w:abstractNumId w:val="31"/>
  </w:num>
  <w:num w:numId="21" w16cid:durableId="910503826">
    <w:abstractNumId w:val="14"/>
  </w:num>
  <w:num w:numId="22" w16cid:durableId="1685790779">
    <w:abstractNumId w:val="29"/>
  </w:num>
  <w:num w:numId="23" w16cid:durableId="1729650970">
    <w:abstractNumId w:val="28"/>
  </w:num>
  <w:num w:numId="24" w16cid:durableId="377441754">
    <w:abstractNumId w:val="12"/>
  </w:num>
  <w:num w:numId="25" w16cid:durableId="1220871115">
    <w:abstractNumId w:val="3"/>
  </w:num>
  <w:num w:numId="26" w16cid:durableId="729811093">
    <w:abstractNumId w:val="21"/>
  </w:num>
  <w:num w:numId="27" w16cid:durableId="854537712">
    <w:abstractNumId w:val="7"/>
  </w:num>
  <w:num w:numId="28" w16cid:durableId="287666559">
    <w:abstractNumId w:val="8"/>
  </w:num>
  <w:num w:numId="29" w16cid:durableId="1543710383">
    <w:abstractNumId w:val="33"/>
  </w:num>
  <w:num w:numId="30" w16cid:durableId="1635136514">
    <w:abstractNumId w:val="34"/>
  </w:num>
  <w:num w:numId="31" w16cid:durableId="1514875602">
    <w:abstractNumId w:val="4"/>
  </w:num>
  <w:num w:numId="32" w16cid:durableId="225380356">
    <w:abstractNumId w:val="19"/>
  </w:num>
  <w:num w:numId="33" w16cid:durableId="1139152006">
    <w:abstractNumId w:val="23"/>
  </w:num>
  <w:num w:numId="34" w16cid:durableId="307369690">
    <w:abstractNumId w:val="0"/>
  </w:num>
  <w:num w:numId="35" w16cid:durableId="139465997">
    <w:abstractNumId w:val="1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+wl0s1nwr5CK+aqt/KGBbaVCwD9eZHkW5yf/DaX+jYc4LLXtl4+7F0fQ6Jlr17chofyDyhvKpH5nnb0AEZ+JUQ==" w:salt="EExMP/QLEaAFNxII3UfAaw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2A6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20BA"/>
    <w:rsid w:val="000128FF"/>
    <w:rsid w:val="00012BA4"/>
    <w:rsid w:val="000139C0"/>
    <w:rsid w:val="00013BE5"/>
    <w:rsid w:val="00013C88"/>
    <w:rsid w:val="00014794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26"/>
    <w:rsid w:val="000777D5"/>
    <w:rsid w:val="00077CD8"/>
    <w:rsid w:val="000801D8"/>
    <w:rsid w:val="000802CC"/>
    <w:rsid w:val="00080842"/>
    <w:rsid w:val="000825A4"/>
    <w:rsid w:val="00082704"/>
    <w:rsid w:val="00082FD6"/>
    <w:rsid w:val="00083EBE"/>
    <w:rsid w:val="00083F1D"/>
    <w:rsid w:val="00084633"/>
    <w:rsid w:val="000849CE"/>
    <w:rsid w:val="000851FF"/>
    <w:rsid w:val="00085260"/>
    <w:rsid w:val="000853B2"/>
    <w:rsid w:val="00085588"/>
    <w:rsid w:val="00086325"/>
    <w:rsid w:val="00086881"/>
    <w:rsid w:val="00086AE3"/>
    <w:rsid w:val="00087050"/>
    <w:rsid w:val="000879B5"/>
    <w:rsid w:val="00087C80"/>
    <w:rsid w:val="000902A4"/>
    <w:rsid w:val="000907E7"/>
    <w:rsid w:val="00090B80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4FC1"/>
    <w:rsid w:val="00095336"/>
    <w:rsid w:val="0009552E"/>
    <w:rsid w:val="000959A0"/>
    <w:rsid w:val="00095CE6"/>
    <w:rsid w:val="00095F9C"/>
    <w:rsid w:val="000961E6"/>
    <w:rsid w:val="00096240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5B7"/>
    <w:rsid w:val="000B07F2"/>
    <w:rsid w:val="000B0A2E"/>
    <w:rsid w:val="000B113B"/>
    <w:rsid w:val="000B1216"/>
    <w:rsid w:val="000B154F"/>
    <w:rsid w:val="000B188F"/>
    <w:rsid w:val="000B200D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C80"/>
    <w:rsid w:val="000B5F2E"/>
    <w:rsid w:val="000B63BF"/>
    <w:rsid w:val="000B6418"/>
    <w:rsid w:val="000B646D"/>
    <w:rsid w:val="000B69C5"/>
    <w:rsid w:val="000B6BCA"/>
    <w:rsid w:val="000B787E"/>
    <w:rsid w:val="000B7B54"/>
    <w:rsid w:val="000C03A6"/>
    <w:rsid w:val="000C1818"/>
    <w:rsid w:val="000C1E72"/>
    <w:rsid w:val="000C2475"/>
    <w:rsid w:val="000C25DE"/>
    <w:rsid w:val="000C28CD"/>
    <w:rsid w:val="000C2E98"/>
    <w:rsid w:val="000C2EF9"/>
    <w:rsid w:val="000C348B"/>
    <w:rsid w:val="000C3B89"/>
    <w:rsid w:val="000C40D3"/>
    <w:rsid w:val="000C41ED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480"/>
    <w:rsid w:val="000D3E8C"/>
    <w:rsid w:val="000D43BC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208"/>
    <w:rsid w:val="000D6601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0E7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59E"/>
    <w:rsid w:val="000F5BE4"/>
    <w:rsid w:val="000F5D67"/>
    <w:rsid w:val="000F6D5C"/>
    <w:rsid w:val="000F7405"/>
    <w:rsid w:val="000F7607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631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5D9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6E"/>
    <w:rsid w:val="00153B5E"/>
    <w:rsid w:val="00153CBE"/>
    <w:rsid w:val="00153E52"/>
    <w:rsid w:val="00153F0A"/>
    <w:rsid w:val="0015418D"/>
    <w:rsid w:val="00154FB1"/>
    <w:rsid w:val="0015515E"/>
    <w:rsid w:val="00155A29"/>
    <w:rsid w:val="00155A9B"/>
    <w:rsid w:val="00155C5D"/>
    <w:rsid w:val="001564C5"/>
    <w:rsid w:val="00156C1E"/>
    <w:rsid w:val="0015738F"/>
    <w:rsid w:val="001574C6"/>
    <w:rsid w:val="00157965"/>
    <w:rsid w:val="00160C92"/>
    <w:rsid w:val="001616EC"/>
    <w:rsid w:val="00161B3A"/>
    <w:rsid w:val="00161EA6"/>
    <w:rsid w:val="00162E5A"/>
    <w:rsid w:val="00162FEC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94D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593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1D71"/>
    <w:rsid w:val="00181F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7F3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223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601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3D3C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08"/>
    <w:rsid w:val="001E3C85"/>
    <w:rsid w:val="001E482D"/>
    <w:rsid w:val="001E4BCB"/>
    <w:rsid w:val="001E5587"/>
    <w:rsid w:val="001E5AB2"/>
    <w:rsid w:val="001E5C07"/>
    <w:rsid w:val="001E5D1F"/>
    <w:rsid w:val="001E5F39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20"/>
    <w:rsid w:val="001F593A"/>
    <w:rsid w:val="001F59DF"/>
    <w:rsid w:val="001F6013"/>
    <w:rsid w:val="001F60E8"/>
    <w:rsid w:val="001F7B56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C4F"/>
    <w:rsid w:val="00212DDB"/>
    <w:rsid w:val="002131B5"/>
    <w:rsid w:val="00213918"/>
    <w:rsid w:val="00213E69"/>
    <w:rsid w:val="00214EEE"/>
    <w:rsid w:val="00215495"/>
    <w:rsid w:val="00215C57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572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75"/>
    <w:rsid w:val="002255F0"/>
    <w:rsid w:val="002259D9"/>
    <w:rsid w:val="00225E66"/>
    <w:rsid w:val="00226167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7F2"/>
    <w:rsid w:val="0023385B"/>
    <w:rsid w:val="00233925"/>
    <w:rsid w:val="00233E40"/>
    <w:rsid w:val="002342F8"/>
    <w:rsid w:val="002346DB"/>
    <w:rsid w:val="00234B3D"/>
    <w:rsid w:val="00234FDE"/>
    <w:rsid w:val="002354BB"/>
    <w:rsid w:val="002355C9"/>
    <w:rsid w:val="002357E0"/>
    <w:rsid w:val="00236800"/>
    <w:rsid w:val="00236882"/>
    <w:rsid w:val="00236BF4"/>
    <w:rsid w:val="00236D79"/>
    <w:rsid w:val="00236D8A"/>
    <w:rsid w:val="00237063"/>
    <w:rsid w:val="0023712C"/>
    <w:rsid w:val="002376A9"/>
    <w:rsid w:val="002379C2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6578"/>
    <w:rsid w:val="00247522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410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FF5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3DE"/>
    <w:rsid w:val="0029164E"/>
    <w:rsid w:val="00291AC6"/>
    <w:rsid w:val="002920B4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8F5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6A6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878"/>
    <w:rsid w:val="002A7AF0"/>
    <w:rsid w:val="002B03AB"/>
    <w:rsid w:val="002B0F89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E16"/>
    <w:rsid w:val="002C0160"/>
    <w:rsid w:val="002C0860"/>
    <w:rsid w:val="002C08C3"/>
    <w:rsid w:val="002C0C16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C7520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B54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576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AA9"/>
    <w:rsid w:val="002E3B3C"/>
    <w:rsid w:val="002E4218"/>
    <w:rsid w:val="002E46CA"/>
    <w:rsid w:val="002E491F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84D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3EF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2F7B9C"/>
    <w:rsid w:val="003003CD"/>
    <w:rsid w:val="00300AD4"/>
    <w:rsid w:val="0030105C"/>
    <w:rsid w:val="00301156"/>
    <w:rsid w:val="0030139A"/>
    <w:rsid w:val="003021C0"/>
    <w:rsid w:val="003029B7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108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6DCB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3DB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6AE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A59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5AB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32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449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51A"/>
    <w:rsid w:val="00380A53"/>
    <w:rsid w:val="00380B87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2A6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96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BB1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363"/>
    <w:rsid w:val="003D25FD"/>
    <w:rsid w:val="003D27CA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0DCB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5D0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330"/>
    <w:rsid w:val="00413E32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20A5C"/>
    <w:rsid w:val="00420DA8"/>
    <w:rsid w:val="00421352"/>
    <w:rsid w:val="0042146D"/>
    <w:rsid w:val="00421E44"/>
    <w:rsid w:val="0042291B"/>
    <w:rsid w:val="00422AAD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3BF4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E65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AA6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BA7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447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8722B"/>
    <w:rsid w:val="00487414"/>
    <w:rsid w:val="00487DE7"/>
    <w:rsid w:val="004903BD"/>
    <w:rsid w:val="00490F9C"/>
    <w:rsid w:val="00491A53"/>
    <w:rsid w:val="00491B8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6B2"/>
    <w:rsid w:val="004A19F3"/>
    <w:rsid w:val="004A1B81"/>
    <w:rsid w:val="004A2AB5"/>
    <w:rsid w:val="004A31E9"/>
    <w:rsid w:val="004A3813"/>
    <w:rsid w:val="004A3AC0"/>
    <w:rsid w:val="004A444B"/>
    <w:rsid w:val="004A4813"/>
    <w:rsid w:val="004A4A2E"/>
    <w:rsid w:val="004A4AA3"/>
    <w:rsid w:val="004A4FF6"/>
    <w:rsid w:val="004A51EC"/>
    <w:rsid w:val="004A5CBF"/>
    <w:rsid w:val="004A5E8B"/>
    <w:rsid w:val="004A5F5C"/>
    <w:rsid w:val="004A640D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2FDA"/>
    <w:rsid w:val="004B37D8"/>
    <w:rsid w:val="004B3E8E"/>
    <w:rsid w:val="004B3F50"/>
    <w:rsid w:val="004B4332"/>
    <w:rsid w:val="004B4517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521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6B7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17F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49B1"/>
    <w:rsid w:val="004F5072"/>
    <w:rsid w:val="004F544D"/>
    <w:rsid w:val="004F59C0"/>
    <w:rsid w:val="004F6550"/>
    <w:rsid w:val="004F69AA"/>
    <w:rsid w:val="004F6A65"/>
    <w:rsid w:val="004F6EE8"/>
    <w:rsid w:val="004F7101"/>
    <w:rsid w:val="004F7F04"/>
    <w:rsid w:val="00500041"/>
    <w:rsid w:val="00500A2A"/>
    <w:rsid w:val="00500D40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3C6"/>
    <w:rsid w:val="00503438"/>
    <w:rsid w:val="005036E7"/>
    <w:rsid w:val="00503E38"/>
    <w:rsid w:val="0050439E"/>
    <w:rsid w:val="00504483"/>
    <w:rsid w:val="00504C8D"/>
    <w:rsid w:val="00504CF3"/>
    <w:rsid w:val="00504E77"/>
    <w:rsid w:val="00504F71"/>
    <w:rsid w:val="005051E9"/>
    <w:rsid w:val="00505754"/>
    <w:rsid w:val="00505988"/>
    <w:rsid w:val="00505A6D"/>
    <w:rsid w:val="00505CD8"/>
    <w:rsid w:val="0050616D"/>
    <w:rsid w:val="00506EF7"/>
    <w:rsid w:val="00507AD7"/>
    <w:rsid w:val="00510486"/>
    <w:rsid w:val="00510A65"/>
    <w:rsid w:val="00510ED3"/>
    <w:rsid w:val="005110EC"/>
    <w:rsid w:val="00511499"/>
    <w:rsid w:val="00511B06"/>
    <w:rsid w:val="00511D51"/>
    <w:rsid w:val="005120B2"/>
    <w:rsid w:val="005127A1"/>
    <w:rsid w:val="00513317"/>
    <w:rsid w:val="00513682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B1D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6C7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4FCB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2D17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6D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6E9E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25F"/>
    <w:rsid w:val="005B36DE"/>
    <w:rsid w:val="005B3755"/>
    <w:rsid w:val="005B3AC3"/>
    <w:rsid w:val="005B3AEC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6BC"/>
    <w:rsid w:val="005C3A1C"/>
    <w:rsid w:val="005C3C68"/>
    <w:rsid w:val="005C3D71"/>
    <w:rsid w:val="005C3DBE"/>
    <w:rsid w:val="005C3EA9"/>
    <w:rsid w:val="005C40DB"/>
    <w:rsid w:val="005C4CFF"/>
    <w:rsid w:val="005C5546"/>
    <w:rsid w:val="005C58A9"/>
    <w:rsid w:val="005C58DA"/>
    <w:rsid w:val="005C5997"/>
    <w:rsid w:val="005C5E05"/>
    <w:rsid w:val="005C6082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717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6F2"/>
    <w:rsid w:val="005E37C3"/>
    <w:rsid w:val="005E37DA"/>
    <w:rsid w:val="005E3A61"/>
    <w:rsid w:val="005E4114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701"/>
    <w:rsid w:val="005F4E86"/>
    <w:rsid w:val="005F52EC"/>
    <w:rsid w:val="005F55D6"/>
    <w:rsid w:val="005F5601"/>
    <w:rsid w:val="005F5790"/>
    <w:rsid w:val="005F5963"/>
    <w:rsid w:val="005F5D2A"/>
    <w:rsid w:val="005F64DC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CEF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07E60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4C3"/>
    <w:rsid w:val="00613C25"/>
    <w:rsid w:val="00613E25"/>
    <w:rsid w:val="006141B9"/>
    <w:rsid w:val="006142C0"/>
    <w:rsid w:val="006149AD"/>
    <w:rsid w:val="00614F82"/>
    <w:rsid w:val="00614F8C"/>
    <w:rsid w:val="006162E8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2BE"/>
    <w:rsid w:val="00633A46"/>
    <w:rsid w:val="00634FC4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84E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3CC"/>
    <w:rsid w:val="0066447B"/>
    <w:rsid w:val="00664C47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2C2"/>
    <w:rsid w:val="006756FE"/>
    <w:rsid w:val="00675C56"/>
    <w:rsid w:val="00676983"/>
    <w:rsid w:val="00676F93"/>
    <w:rsid w:val="00677279"/>
    <w:rsid w:val="00680488"/>
    <w:rsid w:val="00680DAF"/>
    <w:rsid w:val="00680F30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5FF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6CA3"/>
    <w:rsid w:val="006B00B2"/>
    <w:rsid w:val="006B0113"/>
    <w:rsid w:val="006B0200"/>
    <w:rsid w:val="006B0426"/>
    <w:rsid w:val="006B0CB3"/>
    <w:rsid w:val="006B12A8"/>
    <w:rsid w:val="006B1583"/>
    <w:rsid w:val="006B20B4"/>
    <w:rsid w:val="006B26F3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116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36E6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5BE6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58FE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41E0"/>
    <w:rsid w:val="007256AA"/>
    <w:rsid w:val="00725750"/>
    <w:rsid w:val="00725DC0"/>
    <w:rsid w:val="00726BD7"/>
    <w:rsid w:val="00726F28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40278"/>
    <w:rsid w:val="0074056E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2DB"/>
    <w:rsid w:val="00754566"/>
    <w:rsid w:val="007545C4"/>
    <w:rsid w:val="0075468B"/>
    <w:rsid w:val="0075491A"/>
    <w:rsid w:val="0075526B"/>
    <w:rsid w:val="007555CE"/>
    <w:rsid w:val="00755756"/>
    <w:rsid w:val="00755796"/>
    <w:rsid w:val="00755C4C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0F"/>
    <w:rsid w:val="00763379"/>
    <w:rsid w:val="007636B1"/>
    <w:rsid w:val="007636D3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5D"/>
    <w:rsid w:val="00770813"/>
    <w:rsid w:val="007709D9"/>
    <w:rsid w:val="00770B9C"/>
    <w:rsid w:val="00770C75"/>
    <w:rsid w:val="00770DA0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F86"/>
    <w:rsid w:val="007860E2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8C8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5A72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B2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45"/>
    <w:rsid w:val="007C168B"/>
    <w:rsid w:val="007C1772"/>
    <w:rsid w:val="007C1BCF"/>
    <w:rsid w:val="007C1CAF"/>
    <w:rsid w:val="007C1ED2"/>
    <w:rsid w:val="007C1F0F"/>
    <w:rsid w:val="007C25A7"/>
    <w:rsid w:val="007C27FB"/>
    <w:rsid w:val="007C28C6"/>
    <w:rsid w:val="007C2C5A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DB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F89"/>
    <w:rsid w:val="007D6598"/>
    <w:rsid w:val="007D6641"/>
    <w:rsid w:val="007D78CE"/>
    <w:rsid w:val="007D7C72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B88"/>
    <w:rsid w:val="007E5EA8"/>
    <w:rsid w:val="007E601C"/>
    <w:rsid w:val="007E6100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1C69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4AEB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525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4F3"/>
    <w:rsid w:val="00816790"/>
    <w:rsid w:val="00816835"/>
    <w:rsid w:val="00816862"/>
    <w:rsid w:val="008169E0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AB9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4CFD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2FE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4828"/>
    <w:rsid w:val="0085545B"/>
    <w:rsid w:val="00855CEA"/>
    <w:rsid w:val="00855D96"/>
    <w:rsid w:val="00855E41"/>
    <w:rsid w:val="0085660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0AFD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970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892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BE9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2EE"/>
    <w:rsid w:val="008A055A"/>
    <w:rsid w:val="008A0EE0"/>
    <w:rsid w:val="008A1531"/>
    <w:rsid w:val="008A1BF2"/>
    <w:rsid w:val="008A1E91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2706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04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55B"/>
    <w:rsid w:val="008D6AC9"/>
    <w:rsid w:val="008D7699"/>
    <w:rsid w:val="008D773F"/>
    <w:rsid w:val="008D791D"/>
    <w:rsid w:val="008D7C13"/>
    <w:rsid w:val="008E0542"/>
    <w:rsid w:val="008E13ED"/>
    <w:rsid w:val="008E1AAC"/>
    <w:rsid w:val="008E1F1C"/>
    <w:rsid w:val="008E235C"/>
    <w:rsid w:val="008E2565"/>
    <w:rsid w:val="008E2FF5"/>
    <w:rsid w:val="008E31B5"/>
    <w:rsid w:val="008E32AC"/>
    <w:rsid w:val="008E347E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3B2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1E31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471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78F"/>
    <w:rsid w:val="00936DED"/>
    <w:rsid w:val="00936E9C"/>
    <w:rsid w:val="00936EE0"/>
    <w:rsid w:val="009370E1"/>
    <w:rsid w:val="00937107"/>
    <w:rsid w:val="00937868"/>
    <w:rsid w:val="00937CEE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2FB2"/>
    <w:rsid w:val="0095338F"/>
    <w:rsid w:val="0095395D"/>
    <w:rsid w:val="00953B8C"/>
    <w:rsid w:val="009544F8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57CEF"/>
    <w:rsid w:val="00960302"/>
    <w:rsid w:val="009603AD"/>
    <w:rsid w:val="009604A7"/>
    <w:rsid w:val="00960876"/>
    <w:rsid w:val="00960AC8"/>
    <w:rsid w:val="0096106D"/>
    <w:rsid w:val="00961372"/>
    <w:rsid w:val="00961457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A18"/>
    <w:rsid w:val="00970B8D"/>
    <w:rsid w:val="00970EE8"/>
    <w:rsid w:val="0097188D"/>
    <w:rsid w:val="00971B72"/>
    <w:rsid w:val="00971C49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B64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44"/>
    <w:rsid w:val="009A3863"/>
    <w:rsid w:val="009A3F58"/>
    <w:rsid w:val="009A43E8"/>
    <w:rsid w:val="009A443C"/>
    <w:rsid w:val="009A47E4"/>
    <w:rsid w:val="009A4BDE"/>
    <w:rsid w:val="009A4E7D"/>
    <w:rsid w:val="009A4EEF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056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0B1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CB6"/>
    <w:rsid w:val="00A06E4C"/>
    <w:rsid w:val="00A07355"/>
    <w:rsid w:val="00A07A50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3C6F"/>
    <w:rsid w:val="00A14093"/>
    <w:rsid w:val="00A14E7D"/>
    <w:rsid w:val="00A1506E"/>
    <w:rsid w:val="00A1603E"/>
    <w:rsid w:val="00A16071"/>
    <w:rsid w:val="00A16C2E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6AE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35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1E6E"/>
    <w:rsid w:val="00A7205F"/>
    <w:rsid w:val="00A724B6"/>
    <w:rsid w:val="00A72621"/>
    <w:rsid w:val="00A728A5"/>
    <w:rsid w:val="00A73685"/>
    <w:rsid w:val="00A73698"/>
    <w:rsid w:val="00A7382C"/>
    <w:rsid w:val="00A73F5C"/>
    <w:rsid w:val="00A744AB"/>
    <w:rsid w:val="00A752E7"/>
    <w:rsid w:val="00A75FDF"/>
    <w:rsid w:val="00A76147"/>
    <w:rsid w:val="00A7636D"/>
    <w:rsid w:val="00A76668"/>
    <w:rsid w:val="00A76F8C"/>
    <w:rsid w:val="00A772FB"/>
    <w:rsid w:val="00A8001A"/>
    <w:rsid w:val="00A80B6A"/>
    <w:rsid w:val="00A80EF8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29E"/>
    <w:rsid w:val="00A9068F"/>
    <w:rsid w:val="00A90882"/>
    <w:rsid w:val="00A914AA"/>
    <w:rsid w:val="00A9162E"/>
    <w:rsid w:val="00A918BA"/>
    <w:rsid w:val="00A91A03"/>
    <w:rsid w:val="00A91DB6"/>
    <w:rsid w:val="00A91E78"/>
    <w:rsid w:val="00A92048"/>
    <w:rsid w:val="00A92329"/>
    <w:rsid w:val="00A92830"/>
    <w:rsid w:val="00A92AB0"/>
    <w:rsid w:val="00A92C6A"/>
    <w:rsid w:val="00A93588"/>
    <w:rsid w:val="00A936B7"/>
    <w:rsid w:val="00A9486F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D39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B7D5C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05A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2EC1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1AC0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0AC9"/>
    <w:rsid w:val="00B2104E"/>
    <w:rsid w:val="00B21214"/>
    <w:rsid w:val="00B215CF"/>
    <w:rsid w:val="00B215EB"/>
    <w:rsid w:val="00B216CC"/>
    <w:rsid w:val="00B217D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8D3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549"/>
    <w:rsid w:val="00B4473E"/>
    <w:rsid w:val="00B45038"/>
    <w:rsid w:val="00B45065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75B1"/>
    <w:rsid w:val="00B57AEC"/>
    <w:rsid w:val="00B60034"/>
    <w:rsid w:val="00B60042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6FC"/>
    <w:rsid w:val="00B77D21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7F0"/>
    <w:rsid w:val="00B82E86"/>
    <w:rsid w:val="00B830EF"/>
    <w:rsid w:val="00B8320F"/>
    <w:rsid w:val="00B845F7"/>
    <w:rsid w:val="00B846C8"/>
    <w:rsid w:val="00B84B1D"/>
    <w:rsid w:val="00B851A6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571"/>
    <w:rsid w:val="00BA38D5"/>
    <w:rsid w:val="00BA3A79"/>
    <w:rsid w:val="00BA3EBB"/>
    <w:rsid w:val="00BA3F04"/>
    <w:rsid w:val="00BA46FD"/>
    <w:rsid w:val="00BA4D9F"/>
    <w:rsid w:val="00BA4DEE"/>
    <w:rsid w:val="00BA5049"/>
    <w:rsid w:val="00BA5139"/>
    <w:rsid w:val="00BA51F8"/>
    <w:rsid w:val="00BA559A"/>
    <w:rsid w:val="00BA5F25"/>
    <w:rsid w:val="00BA5F9F"/>
    <w:rsid w:val="00BA61B0"/>
    <w:rsid w:val="00BA6815"/>
    <w:rsid w:val="00BA6E21"/>
    <w:rsid w:val="00BA6F9C"/>
    <w:rsid w:val="00BA74D9"/>
    <w:rsid w:val="00BA78C2"/>
    <w:rsid w:val="00BA7E79"/>
    <w:rsid w:val="00BB03DA"/>
    <w:rsid w:val="00BB06C9"/>
    <w:rsid w:val="00BB0B25"/>
    <w:rsid w:val="00BB0C0C"/>
    <w:rsid w:val="00BB0D65"/>
    <w:rsid w:val="00BB0ED3"/>
    <w:rsid w:val="00BB10D2"/>
    <w:rsid w:val="00BB1457"/>
    <w:rsid w:val="00BB14C0"/>
    <w:rsid w:val="00BB1D61"/>
    <w:rsid w:val="00BB24D6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EEB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520"/>
    <w:rsid w:val="00BE5B5C"/>
    <w:rsid w:val="00BE64D2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B83"/>
    <w:rsid w:val="00C04EE8"/>
    <w:rsid w:val="00C0524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46E"/>
    <w:rsid w:val="00C12C23"/>
    <w:rsid w:val="00C12CDF"/>
    <w:rsid w:val="00C13220"/>
    <w:rsid w:val="00C132F5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9A5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A43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FD9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47E5D"/>
    <w:rsid w:val="00C50114"/>
    <w:rsid w:val="00C50202"/>
    <w:rsid w:val="00C50739"/>
    <w:rsid w:val="00C50A5D"/>
    <w:rsid w:val="00C51101"/>
    <w:rsid w:val="00C5172D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046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650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225"/>
    <w:rsid w:val="00C7133D"/>
    <w:rsid w:val="00C71A90"/>
    <w:rsid w:val="00C71B1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6FC6"/>
    <w:rsid w:val="00C77310"/>
    <w:rsid w:val="00C77430"/>
    <w:rsid w:val="00C77477"/>
    <w:rsid w:val="00C774C2"/>
    <w:rsid w:val="00C77508"/>
    <w:rsid w:val="00C775D3"/>
    <w:rsid w:val="00C77A46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97F93"/>
    <w:rsid w:val="00CA0316"/>
    <w:rsid w:val="00CA11E7"/>
    <w:rsid w:val="00CA1FA6"/>
    <w:rsid w:val="00CA27F8"/>
    <w:rsid w:val="00CA281E"/>
    <w:rsid w:val="00CA2C58"/>
    <w:rsid w:val="00CA4229"/>
    <w:rsid w:val="00CA49EF"/>
    <w:rsid w:val="00CA4A7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030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5E0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BA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C20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BB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1"/>
    <w:rsid w:val="00CD4E46"/>
    <w:rsid w:val="00CD54EB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2063"/>
    <w:rsid w:val="00CE248A"/>
    <w:rsid w:val="00CE2CAB"/>
    <w:rsid w:val="00CE2D12"/>
    <w:rsid w:val="00CE3A23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229"/>
    <w:rsid w:val="00CF038A"/>
    <w:rsid w:val="00CF0D79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221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6BC8"/>
    <w:rsid w:val="00D0785B"/>
    <w:rsid w:val="00D10596"/>
    <w:rsid w:val="00D10886"/>
    <w:rsid w:val="00D110D8"/>
    <w:rsid w:val="00D11A1B"/>
    <w:rsid w:val="00D12959"/>
    <w:rsid w:val="00D13085"/>
    <w:rsid w:val="00D130B2"/>
    <w:rsid w:val="00D1310A"/>
    <w:rsid w:val="00D1316C"/>
    <w:rsid w:val="00D13834"/>
    <w:rsid w:val="00D14996"/>
    <w:rsid w:val="00D14E2A"/>
    <w:rsid w:val="00D14F89"/>
    <w:rsid w:val="00D1542C"/>
    <w:rsid w:val="00D1549C"/>
    <w:rsid w:val="00D15A0F"/>
    <w:rsid w:val="00D162FA"/>
    <w:rsid w:val="00D16B06"/>
    <w:rsid w:val="00D16E5F"/>
    <w:rsid w:val="00D170E6"/>
    <w:rsid w:val="00D17FE9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4E34"/>
    <w:rsid w:val="00D2517B"/>
    <w:rsid w:val="00D25D3F"/>
    <w:rsid w:val="00D267D8"/>
    <w:rsid w:val="00D267FC"/>
    <w:rsid w:val="00D26959"/>
    <w:rsid w:val="00D2698C"/>
    <w:rsid w:val="00D26A3A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FD7"/>
    <w:rsid w:val="00D37152"/>
    <w:rsid w:val="00D37D86"/>
    <w:rsid w:val="00D37EEE"/>
    <w:rsid w:val="00D405C2"/>
    <w:rsid w:val="00D408D4"/>
    <w:rsid w:val="00D40CF8"/>
    <w:rsid w:val="00D410AE"/>
    <w:rsid w:val="00D41282"/>
    <w:rsid w:val="00D41396"/>
    <w:rsid w:val="00D4163B"/>
    <w:rsid w:val="00D41BF1"/>
    <w:rsid w:val="00D4222F"/>
    <w:rsid w:val="00D4230D"/>
    <w:rsid w:val="00D4284C"/>
    <w:rsid w:val="00D43026"/>
    <w:rsid w:val="00D43046"/>
    <w:rsid w:val="00D431FB"/>
    <w:rsid w:val="00D438C0"/>
    <w:rsid w:val="00D43DCE"/>
    <w:rsid w:val="00D44211"/>
    <w:rsid w:val="00D44740"/>
    <w:rsid w:val="00D44B5F"/>
    <w:rsid w:val="00D44E28"/>
    <w:rsid w:val="00D45388"/>
    <w:rsid w:val="00D453EC"/>
    <w:rsid w:val="00D45AEC"/>
    <w:rsid w:val="00D46065"/>
    <w:rsid w:val="00D46EE6"/>
    <w:rsid w:val="00D47088"/>
    <w:rsid w:val="00D47167"/>
    <w:rsid w:val="00D4733B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B82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234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19D"/>
    <w:rsid w:val="00D66202"/>
    <w:rsid w:val="00D667DA"/>
    <w:rsid w:val="00D669DE"/>
    <w:rsid w:val="00D66C3E"/>
    <w:rsid w:val="00D671B2"/>
    <w:rsid w:val="00D67515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ACA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289"/>
    <w:rsid w:val="00D877C7"/>
    <w:rsid w:val="00D87935"/>
    <w:rsid w:val="00D87A41"/>
    <w:rsid w:val="00D87ACB"/>
    <w:rsid w:val="00D90A2A"/>
    <w:rsid w:val="00D91AB0"/>
    <w:rsid w:val="00D91D7B"/>
    <w:rsid w:val="00D91F3B"/>
    <w:rsid w:val="00D920C4"/>
    <w:rsid w:val="00D922F4"/>
    <w:rsid w:val="00D9292F"/>
    <w:rsid w:val="00D92BA7"/>
    <w:rsid w:val="00D92CD8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BBB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FF0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35B8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3E65"/>
    <w:rsid w:val="00DE4768"/>
    <w:rsid w:val="00DE6513"/>
    <w:rsid w:val="00DE6673"/>
    <w:rsid w:val="00DE69A4"/>
    <w:rsid w:val="00DE7B82"/>
    <w:rsid w:val="00DE7C3B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F8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92F"/>
    <w:rsid w:val="00E02AA3"/>
    <w:rsid w:val="00E02ED4"/>
    <w:rsid w:val="00E036F4"/>
    <w:rsid w:val="00E03AAD"/>
    <w:rsid w:val="00E03E6A"/>
    <w:rsid w:val="00E04387"/>
    <w:rsid w:val="00E04404"/>
    <w:rsid w:val="00E0475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349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AA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593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06A"/>
    <w:rsid w:val="00E864A5"/>
    <w:rsid w:val="00E86509"/>
    <w:rsid w:val="00E868CF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979FA"/>
    <w:rsid w:val="00EA0446"/>
    <w:rsid w:val="00EA0C63"/>
    <w:rsid w:val="00EA103E"/>
    <w:rsid w:val="00EA12E9"/>
    <w:rsid w:val="00EA16C9"/>
    <w:rsid w:val="00EA1A17"/>
    <w:rsid w:val="00EA1F0A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11E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58A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07B44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17D71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1CDE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50B"/>
    <w:rsid w:val="00F37721"/>
    <w:rsid w:val="00F37D6D"/>
    <w:rsid w:val="00F402E4"/>
    <w:rsid w:val="00F403A8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696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172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3B4"/>
    <w:rsid w:val="00F82A9C"/>
    <w:rsid w:val="00F830B8"/>
    <w:rsid w:val="00F8314A"/>
    <w:rsid w:val="00F83579"/>
    <w:rsid w:val="00F837B0"/>
    <w:rsid w:val="00F83C09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1F5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6B3"/>
    <w:rsid w:val="00FA689D"/>
    <w:rsid w:val="00FA690C"/>
    <w:rsid w:val="00FA7087"/>
    <w:rsid w:val="00FA7464"/>
    <w:rsid w:val="00FA7905"/>
    <w:rsid w:val="00FA7BB1"/>
    <w:rsid w:val="00FB0D6C"/>
    <w:rsid w:val="00FB1026"/>
    <w:rsid w:val="00FB1838"/>
    <w:rsid w:val="00FB184A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65"/>
    <w:rsid w:val="00FC267E"/>
    <w:rsid w:val="00FC2712"/>
    <w:rsid w:val="00FC28FC"/>
    <w:rsid w:val="00FC33DA"/>
    <w:rsid w:val="00FC3837"/>
    <w:rsid w:val="00FC3B83"/>
    <w:rsid w:val="00FC4907"/>
    <w:rsid w:val="00FC4B96"/>
    <w:rsid w:val="00FC53D0"/>
    <w:rsid w:val="00FC57CC"/>
    <w:rsid w:val="00FC592A"/>
    <w:rsid w:val="00FC5AE5"/>
    <w:rsid w:val="00FC6BF4"/>
    <w:rsid w:val="00FC7030"/>
    <w:rsid w:val="00FC7D57"/>
    <w:rsid w:val="00FD0A24"/>
    <w:rsid w:val="00FD0C33"/>
    <w:rsid w:val="00FD0E64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50"/>
    <w:rsid w:val="00FD64C2"/>
    <w:rsid w:val="00FD684F"/>
    <w:rsid w:val="00FD6C01"/>
    <w:rsid w:val="00FD7585"/>
    <w:rsid w:val="00FD7941"/>
    <w:rsid w:val="00FD797F"/>
    <w:rsid w:val="00FD7C78"/>
    <w:rsid w:val="00FE02FC"/>
    <w:rsid w:val="00FE038D"/>
    <w:rsid w:val="00FE059D"/>
    <w:rsid w:val="00FE085F"/>
    <w:rsid w:val="00FE0D65"/>
    <w:rsid w:val="00FE1EEB"/>
    <w:rsid w:val="00FE217F"/>
    <w:rsid w:val="00FE2D1E"/>
    <w:rsid w:val="00FE2F31"/>
    <w:rsid w:val="00FE315D"/>
    <w:rsid w:val="00FE3510"/>
    <w:rsid w:val="00FE3B7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F9EA3C1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6E5BE6"/>
    <w:pPr>
      <w:numPr>
        <w:numId w:val="34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13577</Words>
  <Characters>77393</Characters>
  <Application>Microsoft Office Word</Application>
  <DocSecurity>0</DocSecurity>
  <Lines>644</Lines>
  <Paragraphs>181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2026-08-21T06:34:00Z</dcterms:created>
  <dcterms:modified xsi:type="dcterms:W3CDTF">2026-08-21T08:06:00Z</dcterms:modified>
</cp:coreProperties>
</file>