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4BCB7" w14:textId="77777777" w:rsidR="008D655B" w:rsidRPr="00B26C8D" w:rsidRDefault="008D655B" w:rsidP="007D1695">
      <w:pPr>
        <w:framePr w:w="3969" w:h="567" w:hRule="exact" w:hSpace="181" w:wrap="around" w:vAnchor="page" w:hAnchor="text" w:xAlign="right" w:y="852"/>
        <w:shd w:val="solid" w:color="FFFFFF" w:fill="FFFFFF"/>
        <w:spacing w:line="192" w:lineRule="auto"/>
        <w:jc w:val="center"/>
        <w:rPr>
          <w:b/>
          <w:spacing w:val="-8"/>
          <w:sz w:val="16"/>
          <w:szCs w:val="16"/>
          <w:lang w:val="ro-RO"/>
        </w:rPr>
      </w:pPr>
      <w:r w:rsidRPr="00B26C8D">
        <w:rPr>
          <w:b/>
          <w:spacing w:val="-8"/>
          <w:sz w:val="16"/>
          <w:szCs w:val="16"/>
          <w:lang w:val="ro-RO"/>
        </w:rPr>
        <w:t>C.N.C.F. "C.F.R." S.A. -  D I R E C Ţ I A  L I N I I</w:t>
      </w:r>
    </w:p>
    <w:p w14:paraId="1DF30DBE" w14:textId="78642A8B" w:rsidR="008D655B" w:rsidRPr="00B26C8D" w:rsidRDefault="008D655B" w:rsidP="007D1695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b/>
          <w:sz w:val="16"/>
          <w:szCs w:val="16"/>
          <w:lang w:val="ro-RO"/>
        </w:rPr>
      </w:pPr>
      <w:r w:rsidRPr="00B26C8D">
        <w:rPr>
          <w:b/>
          <w:sz w:val="16"/>
          <w:szCs w:val="16"/>
          <w:lang w:val="ro-RO"/>
        </w:rPr>
        <w:t xml:space="preserve"> (de la pagina 1 la pagina )</w:t>
      </w:r>
    </w:p>
    <w:p w14:paraId="1062F503" w14:textId="77777777" w:rsidR="008D655B" w:rsidRDefault="008D655B">
      <w:pPr>
        <w:framePr w:w="3969" w:h="567" w:hRule="exact" w:hSpace="181" w:wrap="around" w:vAnchor="page" w:hAnchor="text" w:xAlign="right" w:y="852"/>
        <w:shd w:val="solid" w:color="FFFFFF" w:fill="FFFFFF"/>
        <w:spacing w:before="120"/>
        <w:jc w:val="center"/>
        <w:rPr>
          <w:spacing w:val="-8"/>
          <w:sz w:val="18"/>
          <w:lang w:val="ro-RO"/>
        </w:rPr>
      </w:pPr>
    </w:p>
    <w:p w14:paraId="3F5E3667" w14:textId="77777777" w:rsidR="008D655B" w:rsidRDefault="008D655B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spacing w:val="-8"/>
          <w:sz w:val="18"/>
          <w:lang w:val="ro-RO"/>
        </w:rPr>
      </w:pPr>
    </w:p>
    <w:p w14:paraId="1C59DDBE" w14:textId="77777777" w:rsidR="008D655B" w:rsidRDefault="008D655B">
      <w:pPr>
        <w:jc w:val="center"/>
        <w:rPr>
          <w:sz w:val="28"/>
        </w:rPr>
      </w:pPr>
    </w:p>
    <w:p w14:paraId="3E9C9113" w14:textId="77777777" w:rsidR="008D655B" w:rsidRDefault="008D655B">
      <w:pPr>
        <w:jc w:val="center"/>
        <w:rPr>
          <w:sz w:val="28"/>
        </w:rPr>
      </w:pPr>
    </w:p>
    <w:p w14:paraId="17765195" w14:textId="77777777" w:rsidR="008D655B" w:rsidRDefault="008D655B">
      <w:pPr>
        <w:jc w:val="center"/>
        <w:rPr>
          <w:sz w:val="28"/>
        </w:rPr>
      </w:pPr>
    </w:p>
    <w:p w14:paraId="613AD1B7" w14:textId="77777777" w:rsidR="008D655B" w:rsidRDefault="008D655B">
      <w:pPr>
        <w:jc w:val="center"/>
        <w:rPr>
          <w:sz w:val="28"/>
        </w:rPr>
      </w:pPr>
    </w:p>
    <w:p w14:paraId="288C53FD" w14:textId="77777777" w:rsidR="008D655B" w:rsidRDefault="008D655B">
      <w:pPr>
        <w:jc w:val="center"/>
        <w:rPr>
          <w:b/>
          <w:bCs/>
          <w:noProof/>
          <w:spacing w:val="80"/>
          <w:sz w:val="32"/>
          <w:lang w:val="en-US"/>
        </w:rPr>
      </w:pPr>
      <w:r>
        <w:rPr>
          <w:b/>
          <w:bCs/>
          <w:noProof/>
          <w:spacing w:val="80"/>
          <w:sz w:val="32"/>
          <w:lang w:val="en-US"/>
        </w:rPr>
        <w:t>B.A.R.</w:t>
      </w:r>
      <w:r>
        <w:rPr>
          <w:b/>
          <w:bCs/>
          <w:spacing w:val="80"/>
          <w:sz w:val="32"/>
        </w:rPr>
        <w:t>CLUJ</w:t>
      </w:r>
    </w:p>
    <w:p w14:paraId="2A7EEA14" w14:textId="77777777" w:rsidR="008D655B" w:rsidRDefault="00000000">
      <w:pPr>
        <w:rPr>
          <w:b/>
          <w:bCs/>
          <w:spacing w:val="40"/>
        </w:rPr>
      </w:pPr>
      <w:r>
        <w:rPr>
          <w:b/>
          <w:bCs/>
          <w:noProof/>
          <w:spacing w:val="80"/>
          <w:sz w:val="32"/>
          <w:lang w:val="en-US"/>
        </w:rPr>
        <w:pict w14:anchorId="700E50F5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0" type="#_x0000_t136" style="position:absolute;margin-left:.5pt;margin-top:2.2pt;width:511.65pt;height:28.65pt;z-index:1" fillcolor="black">
            <v:shadow color="#868686"/>
            <v:textpath style="font-family:&quot;Times New Roman&quot;;font-size:16pt;font-weight:bold;v-text-kern:t" trim="t" fitpath="t" string="B U L E T I N  D E  A V I Z A R E  A  R E S T R I C Ţ I I L O R   D E  V I T E Z Ă"/>
          </v:shape>
        </w:pict>
      </w:r>
    </w:p>
    <w:p w14:paraId="61E6BA96" w14:textId="77777777" w:rsidR="008D655B" w:rsidRDefault="008D655B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10"/>
        </w:rPr>
      </w:pPr>
    </w:p>
    <w:p w14:paraId="6B90E49B" w14:textId="77777777" w:rsidR="008D655B" w:rsidRDefault="008D655B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>decada 11-20 august 2026</w:t>
      </w:r>
    </w:p>
    <w:p w14:paraId="309EFF87" w14:textId="77777777" w:rsidR="008D655B" w:rsidRDefault="008D655B">
      <w:pPr>
        <w:rPr>
          <w:b/>
          <w:bCs/>
          <w:spacing w:val="40"/>
        </w:rPr>
      </w:pPr>
    </w:p>
    <w:tbl>
      <w:tblPr>
        <w:tblW w:w="10206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47"/>
        <w:gridCol w:w="714"/>
        <w:gridCol w:w="2267"/>
        <w:gridCol w:w="804"/>
        <w:gridCol w:w="736"/>
        <w:gridCol w:w="959"/>
        <w:gridCol w:w="736"/>
        <w:gridCol w:w="2434"/>
      </w:tblGrid>
      <w:tr w:rsidR="008D655B" w14:paraId="66115F67" w14:textId="77777777">
        <w:trPr>
          <w:cantSplit/>
          <w:jc w:val="center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  <w:textDirection w:val="btLr"/>
            <w:vAlign w:val="center"/>
          </w:tcPr>
          <w:p w14:paraId="5EBDA333" w14:textId="77777777" w:rsidR="008D655B" w:rsidRDefault="008D655B" w:rsidP="00FC1F7F">
            <w:pPr>
              <w:spacing w:line="192" w:lineRule="auto"/>
              <w:ind w:left="113" w:right="113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Numărul curent</w:t>
            </w:r>
          </w:p>
        </w:tc>
        <w:tc>
          <w:tcPr>
            <w:tcW w:w="1561" w:type="dxa"/>
            <w:gridSpan w:val="2"/>
            <w:tcMar>
              <w:left w:w="0" w:type="dxa"/>
              <w:right w:w="0" w:type="dxa"/>
            </w:tcMar>
          </w:tcPr>
          <w:p w14:paraId="2C2ACE78" w14:textId="77777777" w:rsidR="008D655B" w:rsidRDefault="008D655B" w:rsidP="00FC1F7F">
            <w:pPr>
              <w:spacing w:before="120" w:after="40" w:line="192" w:lineRule="auto"/>
              <w:jc w:val="center"/>
              <w:rPr>
                <w:b/>
                <w:bCs/>
                <w:spacing w:val="40"/>
                <w:sz w:val="22"/>
                <w:lang w:val="ro-RO"/>
              </w:rPr>
            </w:pPr>
            <w:r>
              <w:rPr>
                <w:b/>
                <w:bCs/>
                <w:spacing w:val="40"/>
                <w:sz w:val="22"/>
                <w:lang w:val="ro-RO"/>
              </w:rPr>
              <w:t>FIRUL I</w:t>
            </w:r>
          </w:p>
          <w:p w14:paraId="013F9D80" w14:textId="77777777" w:rsidR="008D655B" w:rsidRDefault="008D655B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sau</w:t>
            </w:r>
          </w:p>
          <w:p w14:paraId="0089EB0E" w14:textId="77777777" w:rsidR="008D655B" w:rsidRDefault="008D655B" w:rsidP="00FC1F7F">
            <w:pPr>
              <w:spacing w:after="40"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LINIA SIMPLĂ</w:t>
            </w:r>
          </w:p>
          <w:p w14:paraId="460B2A5D" w14:textId="77777777" w:rsidR="008D655B" w:rsidRDefault="008D655B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Linia curentă şi</w:t>
            </w:r>
          </w:p>
          <w:p w14:paraId="3565128E" w14:textId="77777777" w:rsidR="008D655B" w:rsidRDefault="008D655B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 linia directă din staţii, aferente firului I, respectiv liniei simple</w:t>
            </w:r>
          </w:p>
        </w:tc>
        <w:tc>
          <w:tcPr>
            <w:tcW w:w="2267" w:type="dxa"/>
            <w:vMerge w:val="restart"/>
            <w:tcMar>
              <w:left w:w="0" w:type="dxa"/>
              <w:right w:w="0" w:type="dxa"/>
            </w:tcMar>
            <w:vAlign w:val="center"/>
          </w:tcPr>
          <w:p w14:paraId="018597DF" w14:textId="77777777" w:rsidR="008D655B" w:rsidRDefault="008D655B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STAŢIA</w:t>
            </w:r>
          </w:p>
          <w:p w14:paraId="7D200805" w14:textId="77777777" w:rsidR="008D655B" w:rsidRDefault="008D655B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sau</w:t>
            </w:r>
          </w:p>
          <w:p w14:paraId="50E0A8FE" w14:textId="77777777" w:rsidR="008D655B" w:rsidRDefault="008D655B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DISTANŢA</w:t>
            </w:r>
          </w:p>
        </w:tc>
        <w:tc>
          <w:tcPr>
            <w:tcW w:w="1540" w:type="dxa"/>
            <w:gridSpan w:val="2"/>
            <w:tcMar>
              <w:left w:w="0" w:type="dxa"/>
              <w:right w:w="0" w:type="dxa"/>
            </w:tcMar>
            <w:vAlign w:val="center"/>
          </w:tcPr>
          <w:p w14:paraId="55C00358" w14:textId="77777777" w:rsidR="008D655B" w:rsidRDefault="008D655B" w:rsidP="00E046C7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APARATE DE CALE ÎN ABATERE</w:t>
            </w:r>
          </w:p>
          <w:p w14:paraId="424D3676" w14:textId="77777777" w:rsidR="008D655B" w:rsidRDefault="008D655B" w:rsidP="00E046C7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şi</w:t>
            </w:r>
          </w:p>
          <w:p w14:paraId="272F317F" w14:textId="77777777" w:rsidR="008D655B" w:rsidRDefault="008D655B" w:rsidP="00E046C7">
            <w:pPr>
              <w:spacing w:before="80"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 xml:space="preserve">LINII </w:t>
            </w:r>
          </w:p>
          <w:p w14:paraId="588AACCD" w14:textId="77777777" w:rsidR="008D655B" w:rsidRDefault="008D655B" w:rsidP="00E046C7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ABĂTUTE</w:t>
            </w:r>
          </w:p>
          <w:p w14:paraId="5B14223E" w14:textId="77777777" w:rsidR="008D655B" w:rsidRDefault="008D655B" w:rsidP="00E046C7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 xml:space="preserve">DIN </w:t>
            </w:r>
          </w:p>
          <w:p w14:paraId="2E728256" w14:textId="77777777" w:rsidR="008D655B" w:rsidRDefault="008D655B" w:rsidP="00E046C7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STAŢII</w:t>
            </w:r>
          </w:p>
        </w:tc>
        <w:tc>
          <w:tcPr>
            <w:tcW w:w="1695" w:type="dxa"/>
            <w:gridSpan w:val="2"/>
            <w:tcMar>
              <w:left w:w="0" w:type="dxa"/>
              <w:right w:w="0" w:type="dxa"/>
            </w:tcMar>
          </w:tcPr>
          <w:p w14:paraId="79FEE099" w14:textId="77777777" w:rsidR="008D655B" w:rsidRDefault="008D655B" w:rsidP="00FC1F7F">
            <w:pPr>
              <w:spacing w:before="120" w:line="192" w:lineRule="auto"/>
              <w:jc w:val="center"/>
              <w:rPr>
                <w:b/>
                <w:bCs/>
                <w:spacing w:val="40"/>
                <w:sz w:val="22"/>
                <w:lang w:val="ro-RO"/>
              </w:rPr>
            </w:pPr>
            <w:r>
              <w:rPr>
                <w:b/>
                <w:bCs/>
                <w:spacing w:val="40"/>
                <w:sz w:val="22"/>
                <w:lang w:val="ro-RO"/>
              </w:rPr>
              <w:t>FIRUL II</w:t>
            </w:r>
          </w:p>
          <w:p w14:paraId="41FB5919" w14:textId="77777777" w:rsidR="008D655B" w:rsidRDefault="008D655B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  <w:p w14:paraId="6295F650" w14:textId="77777777" w:rsidR="008D655B" w:rsidRDefault="008D655B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  <w:p w14:paraId="2E1739EC" w14:textId="77777777" w:rsidR="008D655B" w:rsidRDefault="008D655B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</w:p>
          <w:p w14:paraId="4C15EAED" w14:textId="77777777" w:rsidR="008D655B" w:rsidRDefault="008D655B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</w:p>
          <w:p w14:paraId="7FE257EA" w14:textId="77777777" w:rsidR="008D655B" w:rsidRDefault="008D655B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Linia curentă şi</w:t>
            </w:r>
          </w:p>
          <w:p w14:paraId="2953B9B3" w14:textId="77777777" w:rsidR="008D655B" w:rsidRDefault="008D655B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 linia directă din </w:t>
            </w:r>
          </w:p>
          <w:p w14:paraId="0C07CE17" w14:textId="77777777" w:rsidR="008D655B" w:rsidRDefault="008D655B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staţii aferente </w:t>
            </w:r>
          </w:p>
          <w:p w14:paraId="2279F577" w14:textId="77777777" w:rsidR="008D655B" w:rsidRDefault="008D655B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firului II</w:t>
            </w:r>
          </w:p>
        </w:tc>
        <w:tc>
          <w:tcPr>
            <w:tcW w:w="2434" w:type="dxa"/>
            <w:vMerge w:val="restart"/>
            <w:tcMar>
              <w:left w:w="0" w:type="dxa"/>
              <w:right w:w="0" w:type="dxa"/>
            </w:tcMar>
            <w:vAlign w:val="center"/>
          </w:tcPr>
          <w:p w14:paraId="3BCA970B" w14:textId="77777777" w:rsidR="008D655B" w:rsidRDefault="008D655B" w:rsidP="00FC1F7F">
            <w:pPr>
              <w:spacing w:line="192" w:lineRule="auto"/>
              <w:jc w:val="center"/>
              <w:rPr>
                <w:b/>
                <w:bCs/>
                <w:i/>
                <w:iCs/>
                <w:spacing w:val="40"/>
                <w:lang w:val="ro-RO"/>
              </w:rPr>
            </w:pPr>
            <w:r>
              <w:rPr>
                <w:b/>
                <w:bCs/>
                <w:i/>
                <w:iCs/>
                <w:spacing w:val="40"/>
                <w:lang w:val="ro-RO"/>
              </w:rPr>
              <w:t>OBSERVAŢII</w:t>
            </w:r>
          </w:p>
        </w:tc>
      </w:tr>
      <w:tr w:rsidR="008D655B" w14:paraId="462EADA5" w14:textId="77777777">
        <w:trPr>
          <w:cantSplit/>
          <w:trHeight w:val="509"/>
          <w:jc w:val="center"/>
        </w:trPr>
        <w:tc>
          <w:tcPr>
            <w:tcW w:w="709" w:type="dxa"/>
            <w:vMerge/>
            <w:tcMar>
              <w:left w:w="0" w:type="dxa"/>
              <w:right w:w="0" w:type="dxa"/>
            </w:tcMar>
          </w:tcPr>
          <w:p w14:paraId="4385ED86" w14:textId="77777777" w:rsidR="008D655B" w:rsidRDefault="008D655B" w:rsidP="00FC1F7F">
            <w:pPr>
              <w:spacing w:line="192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47" w:type="dxa"/>
            <w:tcMar>
              <w:left w:w="0" w:type="dxa"/>
              <w:right w:w="0" w:type="dxa"/>
            </w:tcMar>
          </w:tcPr>
          <w:p w14:paraId="03F6183B" w14:textId="77777777" w:rsidR="008D655B" w:rsidRDefault="008D655B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km. la km.</w:t>
            </w:r>
          </w:p>
        </w:tc>
        <w:tc>
          <w:tcPr>
            <w:tcW w:w="714" w:type="dxa"/>
            <w:tcMar>
              <w:left w:w="0" w:type="dxa"/>
              <w:right w:w="0" w:type="dxa"/>
            </w:tcMar>
          </w:tcPr>
          <w:p w14:paraId="130C4E27" w14:textId="77777777" w:rsidR="008D655B" w:rsidRDefault="008D655B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2267" w:type="dxa"/>
            <w:vMerge/>
            <w:tcMar>
              <w:left w:w="0" w:type="dxa"/>
              <w:right w:w="0" w:type="dxa"/>
            </w:tcMar>
          </w:tcPr>
          <w:p w14:paraId="5A1EE2EB" w14:textId="77777777" w:rsidR="008D655B" w:rsidRDefault="008D655B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804" w:type="dxa"/>
            <w:tcMar>
              <w:left w:w="0" w:type="dxa"/>
              <w:right w:w="0" w:type="dxa"/>
            </w:tcMar>
          </w:tcPr>
          <w:p w14:paraId="6DF4266A" w14:textId="77777777" w:rsidR="008D655B" w:rsidRDefault="008D655B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km. la 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4A729091" w14:textId="77777777" w:rsidR="008D655B" w:rsidRDefault="008D655B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959" w:type="dxa"/>
            <w:tcMar>
              <w:left w:w="0" w:type="dxa"/>
              <w:right w:w="0" w:type="dxa"/>
            </w:tcMar>
          </w:tcPr>
          <w:p w14:paraId="2820DF6C" w14:textId="77777777" w:rsidR="008D655B" w:rsidRDefault="008D655B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1027F66C" w14:textId="77777777" w:rsidR="008D655B" w:rsidRDefault="008D655B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km. la </w:t>
            </w:r>
          </w:p>
          <w:p w14:paraId="68254BF2" w14:textId="77777777" w:rsidR="008D655B" w:rsidRDefault="008D655B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79DF8463" w14:textId="77777777" w:rsidR="008D655B" w:rsidRDefault="008D655B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2434" w:type="dxa"/>
            <w:vMerge/>
            <w:tcMar>
              <w:left w:w="0" w:type="dxa"/>
              <w:right w:w="0" w:type="dxa"/>
            </w:tcMar>
          </w:tcPr>
          <w:p w14:paraId="0EE6C560" w14:textId="77777777" w:rsidR="008D655B" w:rsidRDefault="008D655B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</w:tc>
      </w:tr>
    </w:tbl>
    <w:p w14:paraId="07C86E82" w14:textId="77777777" w:rsidR="008D655B" w:rsidRDefault="008D655B">
      <w:pPr>
        <w:spacing w:line="192" w:lineRule="auto"/>
        <w:jc w:val="center"/>
      </w:pPr>
    </w:p>
    <w:p w14:paraId="2F44235B" w14:textId="77777777" w:rsidR="008D655B" w:rsidRDefault="008D655B">
      <w:pPr>
        <w:spacing w:line="192" w:lineRule="auto"/>
        <w:ind w:left="-57" w:right="-57"/>
        <w:jc w:val="center"/>
        <w:rPr>
          <w:b/>
          <w:bCs/>
          <w:lang w:val="ro-RO"/>
        </w:rPr>
      </w:pPr>
      <w:r>
        <w:rPr>
          <w:b/>
          <w:bCs/>
          <w:lang w:val="ro-RO"/>
        </w:rPr>
        <w:t>TOATE RESTRICŢIILE ŞI LIMITĂRILE DE VITEZĂ SE VOR RESPECTA CU TOT TRENUL !</w:t>
      </w:r>
    </w:p>
    <w:p w14:paraId="640D2163" w14:textId="77777777" w:rsidR="008D655B" w:rsidRPr="006310EB" w:rsidRDefault="008D655B">
      <w:pPr>
        <w:spacing w:line="192" w:lineRule="auto"/>
        <w:ind w:left="-57" w:right="-57"/>
        <w:jc w:val="center"/>
        <w:rPr>
          <w:b/>
          <w:bCs/>
          <w:sz w:val="20"/>
          <w:szCs w:val="20"/>
          <w:lang w:val="ro-RO"/>
        </w:rPr>
      </w:pPr>
    </w:p>
    <w:p w14:paraId="66C6D02B" w14:textId="77777777" w:rsidR="008D655B" w:rsidRPr="006310EB" w:rsidRDefault="008D655B">
      <w:pPr>
        <w:spacing w:line="192" w:lineRule="auto"/>
        <w:ind w:left="-57" w:right="-57"/>
        <w:jc w:val="center"/>
        <w:rPr>
          <w:b/>
          <w:bCs/>
          <w:sz w:val="20"/>
          <w:szCs w:val="20"/>
          <w:lang w:val="ro-RO"/>
        </w:rPr>
      </w:pPr>
    </w:p>
    <w:p w14:paraId="742CEF77" w14:textId="77777777" w:rsidR="008D655B" w:rsidRPr="006310EB" w:rsidRDefault="008D655B">
      <w:pPr>
        <w:spacing w:line="192" w:lineRule="auto"/>
        <w:ind w:left="-57" w:right="-57"/>
        <w:jc w:val="center"/>
        <w:rPr>
          <w:b/>
          <w:bCs/>
          <w:sz w:val="20"/>
          <w:szCs w:val="20"/>
          <w:lang w:val="ro-RO"/>
        </w:rPr>
      </w:pPr>
    </w:p>
    <w:p w14:paraId="3EDF93EE" w14:textId="77777777" w:rsidR="008D655B" w:rsidRPr="00A8307A" w:rsidRDefault="008D655B" w:rsidP="00516DD3">
      <w:pPr>
        <w:pStyle w:val="Heading1"/>
        <w:spacing w:line="360" w:lineRule="auto"/>
      </w:pPr>
      <w:r w:rsidRPr="00A8307A">
        <w:t>LINIA 100</w:t>
      </w:r>
    </w:p>
    <w:p w14:paraId="223AD7D2" w14:textId="77777777" w:rsidR="008D655B" w:rsidRPr="00A8307A" w:rsidRDefault="008D655B" w:rsidP="00E207A1">
      <w:pPr>
        <w:pStyle w:val="Heading1"/>
        <w:spacing w:line="360" w:lineRule="auto"/>
        <w:rPr>
          <w:sz w:val="8"/>
        </w:rPr>
      </w:pPr>
      <w:r w:rsidRPr="00A8307A">
        <w:t>BUCUREŞTI NORD - CRAIOVA - STREHAIA - ORŞOVA - TIMIŞOARA NORD – JIMBOLIA</w:t>
      </w: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5"/>
        <w:gridCol w:w="923"/>
        <w:gridCol w:w="701"/>
        <w:gridCol w:w="2194"/>
        <w:gridCol w:w="870"/>
        <w:gridCol w:w="765"/>
        <w:gridCol w:w="867"/>
        <w:gridCol w:w="744"/>
        <w:gridCol w:w="2464"/>
      </w:tblGrid>
      <w:tr w:rsidR="008D655B" w:rsidRPr="00AB76B4" w14:paraId="7A1543BB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65C45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BE99C2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1D8763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3DFA79F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462E639D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B06A9A" w14:textId="77777777" w:rsidR="008D655B" w:rsidRPr="00AB76B4" w:rsidRDefault="008D655B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16F69DB8" w14:textId="77777777" w:rsidR="008D655B" w:rsidRPr="00AB76B4" w:rsidRDefault="008D655B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0D546B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6C45AB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B97ED2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4325FE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:rsidRPr="00AB76B4" w14:paraId="1E5290E1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4618F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AF71E9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B1ABA5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612B507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26B7B073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F8FC9F" w14:textId="77777777" w:rsidR="008D655B" w:rsidRPr="00AB76B4" w:rsidRDefault="008D655B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3E005F97" w14:textId="77777777" w:rsidR="008D655B" w:rsidRPr="00AB76B4" w:rsidRDefault="008D655B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5FF933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E7EF19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CC5631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1373E9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:rsidRPr="00AB76B4" w14:paraId="7108817D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CDC7B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F3453C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B3CD84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5DFF5B4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3BE1CF6F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Grupa 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DFB561" w14:textId="77777777" w:rsidR="008D655B" w:rsidRPr="00AB76B4" w:rsidRDefault="008D655B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</w:t>
            </w:r>
          </w:p>
          <w:p w14:paraId="013E4533" w14:textId="77777777" w:rsidR="008D655B" w:rsidRPr="00AB76B4" w:rsidRDefault="008D655B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F16BC6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C07840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D21514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7F7457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89ED971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Acces la liniile 11 şi 12.</w:t>
            </w:r>
          </w:p>
        </w:tc>
      </w:tr>
      <w:tr w:rsidR="008D655B" w:rsidRPr="00AB76B4" w14:paraId="09A40E3A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C9683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071466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A69427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C8E62D4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4D721D81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5, 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E2CA70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7CE5BA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8615DF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01C4E1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EAE6C5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:rsidRPr="00AB76B4" w14:paraId="2FC2C445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287E1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E3C783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69C156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F2AC46D" w14:textId="77777777" w:rsidR="008D655B" w:rsidRPr="00AB76B4" w:rsidRDefault="008D655B" w:rsidP="0029297A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56BE6EAD" w14:textId="77777777" w:rsidR="008D655B" w:rsidRPr="00AB76B4" w:rsidRDefault="008D655B" w:rsidP="0029297A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A8BE09" w14:textId="77777777" w:rsidR="008D655B" w:rsidRPr="00AB76B4" w:rsidRDefault="008D655B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7E8F3B47" w14:textId="77777777" w:rsidR="008D655B" w:rsidRPr="00AB76B4" w:rsidRDefault="008D655B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 xml:space="preserve">6 / </w:t>
            </w:r>
            <w:r>
              <w:rPr>
                <w:b/>
                <w:bCs/>
                <w:sz w:val="20"/>
                <w:lang w:val="ro-RO"/>
              </w:rPr>
              <w:t>38</w:t>
            </w:r>
            <w:r w:rsidRPr="00AB76B4">
              <w:rPr>
                <w:b/>
                <w:bCs/>
                <w:sz w:val="20"/>
                <w:lang w:val="ro-RO"/>
              </w:rPr>
              <w:t xml:space="preserve"> și </w:t>
            </w:r>
          </w:p>
          <w:p w14:paraId="57E21518" w14:textId="77777777" w:rsidR="008D655B" w:rsidRPr="00AB76B4" w:rsidRDefault="008D655B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17500EC4" w14:textId="77777777" w:rsidR="008D655B" w:rsidRPr="00AB76B4" w:rsidRDefault="008D655B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</w:t>
            </w:r>
            <w:r w:rsidRPr="00AB76B4">
              <w:rPr>
                <w:b/>
                <w:bCs/>
                <w:sz w:val="20"/>
                <w:lang w:val="ro-RO"/>
              </w:rPr>
              <w:t xml:space="preserve">6 / </w:t>
            </w:r>
            <w:r>
              <w:rPr>
                <w:b/>
                <w:bCs/>
                <w:sz w:val="20"/>
                <w:lang w:val="ro-RO"/>
              </w:rPr>
              <w:t>49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532EE5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3B0227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CE487D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BFD7B3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:rsidRPr="00AB76B4" w14:paraId="61698949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06787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C0856D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CB8933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95B6B3A" w14:textId="77777777" w:rsidR="008D655B" w:rsidRPr="00AB76B4" w:rsidRDefault="008D655B" w:rsidP="0040129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432D7A18" w14:textId="77777777" w:rsidR="008D655B" w:rsidRPr="00AB76B4" w:rsidRDefault="008D655B" w:rsidP="0029297A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B1C575" w14:textId="77777777" w:rsidR="008D655B" w:rsidRPr="00AB76B4" w:rsidRDefault="008D655B" w:rsidP="0040129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</w:t>
            </w:r>
            <w:r w:rsidRPr="00AB76B4">
              <w:rPr>
                <w:b/>
                <w:bCs/>
                <w:sz w:val="20"/>
                <w:lang w:val="ro-RO"/>
              </w:rPr>
              <w:t xml:space="preserve">ntre </w:t>
            </w:r>
            <w:r>
              <w:rPr>
                <w:b/>
                <w:bCs/>
                <w:sz w:val="20"/>
                <w:lang w:val="ro-RO"/>
              </w:rPr>
              <w:t>sch</w:t>
            </w:r>
            <w:r w:rsidRPr="00AB76B4"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38F0F212" w14:textId="77777777" w:rsidR="008D655B" w:rsidRPr="00AB76B4" w:rsidRDefault="008D655B" w:rsidP="0040129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</w:t>
            </w:r>
            <w:r>
              <w:rPr>
                <w:b/>
                <w:bCs/>
                <w:sz w:val="20"/>
                <w:lang w:val="ro-RO"/>
              </w:rPr>
              <w:t xml:space="preserve">A </w:t>
            </w:r>
            <w:r w:rsidRPr="00AB76B4">
              <w:rPr>
                <w:b/>
                <w:bCs/>
                <w:sz w:val="20"/>
                <w:lang w:val="ro-RO"/>
              </w:rPr>
              <w:t>și</w:t>
            </w:r>
            <w:r>
              <w:rPr>
                <w:b/>
                <w:bCs/>
                <w:sz w:val="20"/>
                <w:lang w:val="ro-RO"/>
              </w:rPr>
              <w:t xml:space="preserve"> 6B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836AD8" w14:textId="77777777" w:rsidR="008D655B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A68CD3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7568E0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451444" w14:textId="77777777" w:rsidR="008D655B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6276C10" w14:textId="77777777" w:rsidR="008D655B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pe fir I și II 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București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40129F">
              <w:rPr>
                <w:b/>
                <w:bCs/>
                <w:i/>
                <w:iCs/>
                <w:sz w:val="20"/>
                <w:lang w:val="ro-RO"/>
              </w:rPr>
              <w:t>- Bucureştii Noi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</w:p>
        </w:tc>
      </w:tr>
      <w:tr w:rsidR="008D655B" w:rsidRPr="00AB76B4" w14:paraId="69026AC7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4AFE1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9C15F8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038CA8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237E066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Bucureşti Nord -</w:t>
            </w:r>
          </w:p>
          <w:p w14:paraId="74A87AF3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Post 5 - </w:t>
            </w:r>
          </w:p>
          <w:p w14:paraId="7E81AA91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Bucureştii Noi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798B44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E07CA9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1B016A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1+650</w:t>
            </w:r>
          </w:p>
          <w:p w14:paraId="2E1204D1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2+900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4FA071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CAD2B5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Cap București Nord semnalizată numai cu paleta cu diagonală.</w:t>
            </w:r>
          </w:p>
        </w:tc>
      </w:tr>
      <w:tr w:rsidR="008D655B" w:rsidRPr="00AB76B4" w14:paraId="74AE1E7D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74C68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CAEBC7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5+280</w:t>
            </w:r>
          </w:p>
          <w:p w14:paraId="17C3FB66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6+</w:t>
            </w:r>
            <w:r>
              <w:rPr>
                <w:b/>
                <w:bCs/>
                <w:sz w:val="20"/>
                <w:lang w:val="ro-RO"/>
              </w:rPr>
              <w:t>75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90442E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D948788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Bucureştii Noi</w:t>
            </w:r>
          </w:p>
          <w:p w14:paraId="062038B0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directă + </w:t>
            </w:r>
          </w:p>
          <w:p w14:paraId="1D2B67F8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zonă aparate de cale, Cap X</w:t>
            </w:r>
            <w:r>
              <w:rPr>
                <w:b/>
                <w:bCs/>
                <w:sz w:val="20"/>
                <w:lang w:val="ro-RO"/>
              </w:rPr>
              <w:t xml:space="preserve"> și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405921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A81E22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98BB58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57F343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1C3871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D655B" w:rsidRPr="00AB76B4" w14:paraId="78B4311F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4A0A3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23778A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ADB94F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8AACCCF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Bucureştii Noi </w:t>
            </w:r>
          </w:p>
          <w:p w14:paraId="7B801B7B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 + </w:t>
            </w:r>
          </w:p>
          <w:p w14:paraId="7CAB284E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zona aparate de cale, Cap X </w:t>
            </w:r>
            <w:r>
              <w:rPr>
                <w:b/>
                <w:bCs/>
                <w:sz w:val="20"/>
                <w:lang w:val="ro-RO"/>
              </w:rPr>
              <w:t>și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362475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217A8A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66D865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5+280</w:t>
            </w:r>
          </w:p>
          <w:p w14:paraId="408899D8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6+</w:t>
            </w:r>
            <w:r>
              <w:rPr>
                <w:b/>
                <w:bCs/>
                <w:sz w:val="20"/>
                <w:lang w:val="ro-RO"/>
              </w:rPr>
              <w:t>75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82D6BF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755113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D655B" w:rsidRPr="00AB76B4" w14:paraId="55B8E83D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D6FB1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42B5D6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46B917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937AC5B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Bucureştii Noi </w:t>
            </w:r>
          </w:p>
          <w:p w14:paraId="57DBE26B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8A0807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10, 12, 8, 14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62B043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10CB42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52A9C6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47E213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:rsidRPr="00AB76B4" w14:paraId="16789EB5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25762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CF21AC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4B7983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48148A4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Bucureştii Noi </w:t>
            </w:r>
          </w:p>
          <w:p w14:paraId="2ECCA24E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7B654C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47EA0214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20 / 22</w:t>
            </w:r>
          </w:p>
          <w:p w14:paraId="775EA1A3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046BEB65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323ADD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08FA78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7D7A54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CAACDB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255F3D8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spre Chiajna firele I și II.</w:t>
            </w:r>
          </w:p>
        </w:tc>
      </w:tr>
      <w:tr w:rsidR="008D655B" w:rsidRPr="00AB76B4" w14:paraId="3AEC1F82" w14:textId="77777777" w:rsidTr="00927588">
        <w:trPr>
          <w:cantSplit/>
          <w:trHeight w:val="6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D352F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9E2516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01B519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68D86E1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Bucureştii Noi</w:t>
            </w:r>
          </w:p>
          <w:p w14:paraId="3E7C36E3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527171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35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D6C0C2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ADC1F7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F72BB9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552FF2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C1D4BA6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1.</w:t>
            </w:r>
          </w:p>
        </w:tc>
      </w:tr>
      <w:tr w:rsidR="008D655B" w:rsidRPr="00AB76B4" w14:paraId="09F1B503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18FFA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7D23D0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8+410</w:t>
            </w:r>
          </w:p>
          <w:p w14:paraId="73D3D307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9+</w:t>
            </w:r>
            <w:r>
              <w:rPr>
                <w:b/>
                <w:bCs/>
                <w:sz w:val="20"/>
                <w:lang w:val="ro-RO"/>
              </w:rPr>
              <w:t>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53A61C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4184FAC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Chiajna</w:t>
            </w:r>
          </w:p>
          <w:p w14:paraId="73B5489B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4 directă + </w:t>
            </w:r>
          </w:p>
          <w:p w14:paraId="0CAF5B52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zona aparate de cale nr. 7,  9, 13.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4F19C1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9BC718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31D696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01FD80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66FC82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D655B" w:rsidRPr="00AB76B4" w14:paraId="6A416829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9E6E5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DBA6E4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9E3CE7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093315D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Chiajna</w:t>
            </w:r>
          </w:p>
          <w:p w14:paraId="69D98ADC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 + </w:t>
            </w:r>
          </w:p>
          <w:p w14:paraId="59B0FE1A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zona aparate de cale nr. </w:t>
            </w:r>
            <w:r>
              <w:rPr>
                <w:b/>
                <w:bCs/>
                <w:sz w:val="20"/>
                <w:lang w:val="ro-RO"/>
              </w:rPr>
              <w:t xml:space="preserve">15, </w:t>
            </w:r>
            <w:r w:rsidRPr="00AB76B4">
              <w:rPr>
                <w:b/>
                <w:bCs/>
                <w:sz w:val="20"/>
                <w:lang w:val="ro-RO"/>
              </w:rPr>
              <w:t>17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10FFA9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2CFCE5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EE9278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8+410</w:t>
            </w:r>
          </w:p>
          <w:p w14:paraId="4075BEB0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9+</w:t>
            </w:r>
            <w:r>
              <w:rPr>
                <w:b/>
                <w:bCs/>
                <w:sz w:val="20"/>
                <w:lang w:val="ro-RO"/>
              </w:rPr>
              <w:t>1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214F84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F42BCF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D655B" w:rsidRPr="00AB76B4" w14:paraId="0AFF31F9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5CB6F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9A4BE0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5D8F17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4474078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Chiajna</w:t>
            </w:r>
          </w:p>
          <w:p w14:paraId="4C8110A3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681D47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B37DB06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5, 9 </w:t>
            </w:r>
          </w:p>
          <w:p w14:paraId="38DA51CB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 11</w:t>
            </w:r>
          </w:p>
          <w:p w14:paraId="2A809FB4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7B96C2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534633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B8F56F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AC742C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CF19572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1 - 5.</w:t>
            </w:r>
          </w:p>
        </w:tc>
      </w:tr>
      <w:tr w:rsidR="008D655B" w:rsidRPr="00AB76B4" w14:paraId="3738F8F5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CE529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604F95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1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7DD9BA00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C19F04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2FE3099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Chiajna -</w:t>
            </w:r>
          </w:p>
          <w:p w14:paraId="5C9B36BF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901D12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B813A8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D6DEE3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316F8D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9139D5" w14:textId="77777777" w:rsidR="008D655B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5B647067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D655B" w:rsidRPr="00AB76B4" w14:paraId="44311D94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3AB2B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BA5422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3A6913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0DDFE1C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Grădinari</w:t>
            </w:r>
          </w:p>
          <w:p w14:paraId="5F6A237B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DFFF14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495597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656BF5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EB5146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99B7E9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:rsidRPr="00AB76B4" w14:paraId="0B6474E2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8943E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6BC5AC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8B2556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C242383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Grădinari</w:t>
            </w:r>
          </w:p>
          <w:p w14:paraId="11735F8A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24E9DB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2C3D4B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382BB5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F180D8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E899E4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:rsidRPr="00AB76B4" w14:paraId="30C2534A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4A64B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CC5AD3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C50061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3AC7E20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Grădinari</w:t>
            </w:r>
          </w:p>
          <w:p w14:paraId="4B6F7940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8B6E1C" w14:textId="77777777" w:rsidR="008D655B" w:rsidRPr="00AB76B4" w:rsidRDefault="008D655B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 15 / 17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0BE431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3DF23B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82B7BF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CFECF5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:rsidRPr="00AB76B4" w14:paraId="031547EF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20105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EDED11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AC6D42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CE84CC7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Grădinari</w:t>
            </w:r>
          </w:p>
          <w:p w14:paraId="16D632EE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6C96A0" w14:textId="77777777" w:rsidR="008D655B" w:rsidRPr="00AB76B4" w:rsidRDefault="008D655B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 12 /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DB3A84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608AE2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BCCB07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C5BDF4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:rsidRPr="00AB76B4" w14:paraId="46F4BC96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54CE7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1412C9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2183D6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ACB61E9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Chiajna - </w:t>
            </w:r>
          </w:p>
          <w:p w14:paraId="6778182F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44BCB0" w14:textId="77777777" w:rsidR="008D655B" w:rsidRPr="00AB76B4" w:rsidRDefault="008D655B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0757D9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C1E43D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8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4E5DF225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00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1F4432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87E1F9" w14:textId="77777777" w:rsidR="008D655B" w:rsidRPr="00AB76B4" w:rsidRDefault="008D655B" w:rsidP="0051497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:rsidRPr="00AB76B4" w14:paraId="32F1A6E3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3A9FF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CD7DDE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69628C81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26+</w:t>
            </w:r>
            <w:r>
              <w:rPr>
                <w:b/>
                <w:bCs/>
                <w:sz w:val="20"/>
                <w:lang w:val="ro-RO"/>
              </w:rPr>
              <w:t>70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B52F6C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5E8EDB2" w14:textId="77777777" w:rsidR="008D655B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</w:t>
            </w:r>
            <w:r w:rsidRPr="00AB76B4">
              <w:rPr>
                <w:b/>
                <w:bCs/>
                <w:sz w:val="20"/>
                <w:lang w:val="ro-RO"/>
              </w:rPr>
              <w:t>inia 3 directă Grădinari</w:t>
            </w:r>
            <w:r>
              <w:rPr>
                <w:b/>
                <w:bCs/>
                <w:sz w:val="20"/>
                <w:lang w:val="ro-RO"/>
              </w:rPr>
              <w:t xml:space="preserve"> și sch. 3, 5,</w:t>
            </w:r>
          </w:p>
          <w:p w14:paraId="43F386A1" w14:textId="77777777" w:rsidR="008D655B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9, 2, 6, 18 și </w:t>
            </w:r>
          </w:p>
          <w:p w14:paraId="70809478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</w:t>
            </w:r>
            <w:r>
              <w:rPr>
                <w:b/>
                <w:bCs/>
                <w:sz w:val="20"/>
                <w:lang w:val="ro-RO"/>
              </w:rPr>
              <w:t xml:space="preserve">i - </w:t>
            </w:r>
            <w:r w:rsidRPr="00AB76B4">
              <w:rPr>
                <w:b/>
                <w:bCs/>
                <w:sz w:val="20"/>
                <w:lang w:val="ro-RO"/>
              </w:rPr>
              <w:t>Vadu Lat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CCB276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E71DE0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71FF61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5F0062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9E88C4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D655B" w:rsidRPr="00AB76B4" w14:paraId="70CF677C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C2A94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1A60FC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0768B4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348B455" w14:textId="77777777" w:rsidR="008D655B" w:rsidRPr="00AB76B4" w:rsidRDefault="008D655B" w:rsidP="00FC745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Chiajna </w:t>
            </w:r>
            <w:r>
              <w:rPr>
                <w:b/>
                <w:bCs/>
                <w:sz w:val="20"/>
                <w:lang w:val="ro-RO"/>
              </w:rPr>
              <w:t xml:space="preserve">– </w:t>
            </w:r>
            <w:r w:rsidRPr="00AB76B4">
              <w:rPr>
                <w:b/>
                <w:bCs/>
                <w:sz w:val="20"/>
                <w:lang w:val="ro-RO"/>
              </w:rPr>
              <w:t>Grădinar</w:t>
            </w:r>
            <w:r>
              <w:rPr>
                <w:b/>
                <w:bCs/>
                <w:sz w:val="20"/>
                <w:lang w:val="ro-RO"/>
              </w:rPr>
              <w:t>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3AECC8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9A8E91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5C4FAE" w14:textId="77777777" w:rsidR="008D655B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23+800</w:t>
            </w:r>
          </w:p>
          <w:p w14:paraId="5E699B7A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7E8C49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D894C0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:rsidRPr="00AB76B4" w14:paraId="49561AA0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1E2CD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26BBE6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032FD5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64EF0F2" w14:textId="77777777" w:rsidR="008D655B" w:rsidRPr="00AB76B4" w:rsidRDefault="008D655B" w:rsidP="00FC745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</w:t>
            </w:r>
            <w:r>
              <w:rPr>
                <w:b/>
                <w:bCs/>
                <w:sz w:val="20"/>
                <w:lang w:val="ro-RO"/>
              </w:rPr>
              <w:t xml:space="preserve">i - </w:t>
            </w:r>
            <w:r w:rsidRPr="00AB76B4">
              <w:rPr>
                <w:b/>
                <w:bCs/>
                <w:sz w:val="20"/>
                <w:lang w:val="ro-RO"/>
              </w:rPr>
              <w:t>Vadu Lat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7E4356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EA28C3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2A979B" w14:textId="77777777" w:rsidR="008D655B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26+100</w:t>
            </w:r>
          </w:p>
          <w:p w14:paraId="2E06FC30" w14:textId="77777777" w:rsidR="008D655B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35+300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057FF9" w14:textId="77777777" w:rsidR="008D655B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0B58B0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D655B" w:rsidRPr="00AB76B4" w14:paraId="7BCF82C7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838EE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BCBCE7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A7DDD4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1F60E37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Grădinari </w:t>
            </w:r>
          </w:p>
          <w:p w14:paraId="078C4C18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4FEECA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</w:t>
            </w:r>
          </w:p>
          <w:p w14:paraId="11888C75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sch. </w:t>
            </w:r>
          </w:p>
          <w:p w14:paraId="3E812C83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 și 22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95666B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8705FE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FDA322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684298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:rsidRPr="00AB76B4" w14:paraId="7424153F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90A05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625A3A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26+700</w:t>
            </w:r>
          </w:p>
          <w:p w14:paraId="472C38F0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912F2D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ACB789D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Grădinari -</w:t>
            </w:r>
          </w:p>
          <w:p w14:paraId="3ADED968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Vadu Lat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47315E" w14:textId="77777777" w:rsidR="008D655B" w:rsidRPr="00AB76B4" w:rsidRDefault="008D655B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3D9AAB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6382D0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9E4699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0717AC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:rsidRPr="00AB76B4" w14:paraId="066B6F38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00414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B94636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C76261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D15F822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H. Vadu Lat</w:t>
            </w:r>
          </w:p>
          <w:p w14:paraId="0EDD027A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</w:t>
            </w:r>
            <w:r>
              <w:rPr>
                <w:b/>
                <w:bCs/>
                <w:sz w:val="20"/>
                <w:lang w:val="ro-RO"/>
              </w:rPr>
              <w:t>ile</w:t>
            </w:r>
            <w:r w:rsidRPr="00AB76B4">
              <w:rPr>
                <w:b/>
                <w:bCs/>
                <w:sz w:val="20"/>
                <w:lang w:val="ro-RO"/>
              </w:rPr>
              <w:t xml:space="preserve"> 2 </w:t>
            </w:r>
            <w:r>
              <w:rPr>
                <w:b/>
                <w:bCs/>
                <w:sz w:val="20"/>
                <w:lang w:val="ro-RO"/>
              </w:rPr>
              <w:t xml:space="preserve">și 5 </w:t>
            </w:r>
            <w:r w:rsidRPr="00AB76B4">
              <w:rPr>
                <w:b/>
                <w:bCs/>
                <w:sz w:val="20"/>
                <w:lang w:val="ro-RO"/>
              </w:rPr>
              <w:t>abătut</w:t>
            </w:r>
            <w:r>
              <w:rPr>
                <w:b/>
                <w:bCs/>
                <w:sz w:val="20"/>
                <w:lang w:val="ro-RO"/>
              </w:rPr>
              <w:t>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B4B8CB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63221F9B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2371AC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CCB0B1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A37501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CC8733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:rsidRPr="00AB76B4" w14:paraId="697B7FFD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679F4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D171D6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0903AC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3DEAAA9" w14:textId="77777777" w:rsidR="008D655B" w:rsidRPr="00AB76B4" w:rsidRDefault="008D655B" w:rsidP="00AE02A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Vadu Lat</w:t>
            </w:r>
            <w:r>
              <w:rPr>
                <w:b/>
                <w:bCs/>
                <w:sz w:val="20"/>
                <w:lang w:val="ro-RO"/>
              </w:rPr>
              <w:t xml:space="preserve"> – </w:t>
            </w:r>
            <w:r w:rsidRPr="00AB76B4">
              <w:rPr>
                <w:b/>
                <w:bCs/>
                <w:sz w:val="20"/>
                <w:lang w:val="ro-RO"/>
              </w:rPr>
              <w:t>Zăvestreni</w:t>
            </w:r>
            <w:r>
              <w:rPr>
                <w:b/>
                <w:bCs/>
                <w:sz w:val="20"/>
                <w:lang w:val="ro-RO"/>
              </w:rPr>
              <w:br/>
              <w:t xml:space="preserve">+ linia 3 directă </w:t>
            </w:r>
            <w:r>
              <w:rPr>
                <w:b/>
                <w:bCs/>
                <w:sz w:val="20"/>
                <w:lang w:val="ro-RO"/>
              </w:rPr>
              <w:br/>
              <w:t>Videle linia 3 directă – R1 Videle - Ciolpani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45F2AE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7BDC86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C7B5F3" w14:textId="77777777" w:rsidR="008D655B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42+000</w:t>
            </w:r>
          </w:p>
          <w:p w14:paraId="209C311A" w14:textId="77777777" w:rsidR="008D655B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1475CF" w14:textId="77777777" w:rsidR="008D655B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F844FD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:rsidRPr="00AB76B4" w14:paraId="21253614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A0432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AFD299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2F08A7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C6BDD0A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Zăvestreni 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0B9189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</w:t>
            </w:r>
          </w:p>
          <w:p w14:paraId="63DB2ADB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+ </w:t>
            </w:r>
          </w:p>
          <w:p w14:paraId="6A07F796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4EB22223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9 - 13 </w:t>
            </w:r>
          </w:p>
          <w:p w14:paraId="22D48118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4D692A2B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8 - 14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839327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B12FB7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802C36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2CFE50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:rsidRPr="00AB76B4" w14:paraId="37413DAC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87023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12C483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45+000</w:t>
            </w:r>
          </w:p>
          <w:p w14:paraId="7509883D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BC8446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02B2B80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Zăvestreni -</w:t>
            </w:r>
          </w:p>
          <w:p w14:paraId="33309E93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Videle</w:t>
            </w:r>
            <w:r>
              <w:rPr>
                <w:b/>
                <w:bCs/>
                <w:sz w:val="20"/>
                <w:lang w:val="ro-RO"/>
              </w:rPr>
              <w:t xml:space="preserve"> + linia 4 directă - R1 Videle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403568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4DC5FA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B0D093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3E7F8E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B0307F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:rsidRPr="00AB76B4" w14:paraId="0C5A195C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7B88A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9F63CB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C43E89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C9FD4CE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Videle</w:t>
            </w:r>
          </w:p>
          <w:p w14:paraId="0AB39DCF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B9BFCE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zonă sch. 13, 21, 23  și TDJ  </w:t>
            </w:r>
          </w:p>
          <w:p w14:paraId="1BFFFEC1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 /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DCFF70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4056E9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52FFB5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28C582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02DBE47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5E99086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6 - 8.</w:t>
            </w:r>
          </w:p>
        </w:tc>
      </w:tr>
      <w:tr w:rsidR="008D655B" w:rsidRPr="00AB76B4" w14:paraId="400ECF12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B8621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A5AA88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8BF7B3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8AA7521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Videle</w:t>
            </w:r>
          </w:p>
          <w:p w14:paraId="7E5C4A6D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A036D4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E6426F9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33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3814FE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8A3BC0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2308AC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1072BF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:rsidRPr="00AB76B4" w14:paraId="7719F697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ABC89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8F82D3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9AB530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725D8CA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Videle</w:t>
            </w:r>
          </w:p>
          <w:p w14:paraId="31FA9BDE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3A6F5C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CF02D9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AD245C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58BBFB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306EDD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:rsidRPr="00AB76B4" w14:paraId="7CC11C2D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5E4AF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F2E1B7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CA2903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A94118E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Videle</w:t>
            </w:r>
          </w:p>
          <w:p w14:paraId="1D728101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CBC620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zonă sch. 18, 26, 30  și TDJ </w:t>
            </w:r>
          </w:p>
          <w:p w14:paraId="407C8D65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22 /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493862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04AF29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C0B47F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D96EF7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682B2E7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F161219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6 - 8.</w:t>
            </w:r>
          </w:p>
        </w:tc>
      </w:tr>
      <w:tr w:rsidR="008D655B" w:rsidRPr="00AB76B4" w14:paraId="33525DD8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2D50C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93FA03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52+500</w:t>
            </w:r>
          </w:p>
          <w:p w14:paraId="58EB17F6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52+600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030E29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64313E8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Videle -</w:t>
            </w:r>
          </w:p>
          <w:p w14:paraId="365FA364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R1 Videle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0C13B0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5C110C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069F1F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135716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009B4A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:rsidRPr="00AB76B4" w14:paraId="60E0BEA3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6F9F6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10520C" w14:textId="77777777" w:rsidR="008D655B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52+600</w:t>
            </w:r>
          </w:p>
          <w:p w14:paraId="66285D9D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9C4646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740B708" w14:textId="77777777" w:rsidR="008D655B" w:rsidRPr="00AB76B4" w:rsidRDefault="008D655B" w:rsidP="00684E2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Videle -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>Ciolpani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BA9250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8BC9D3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CA776C" w14:textId="77777777" w:rsidR="008D655B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5446EC" w14:textId="77777777" w:rsidR="008D655B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3199A9" w14:textId="77777777" w:rsidR="008D655B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:rsidRPr="00AB76B4" w14:paraId="1933D51D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E4FAE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437F3B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57+880</w:t>
            </w:r>
          </w:p>
          <w:p w14:paraId="1B74DD0B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59+150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50A3F8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9AF4B0B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Ciolpani</w:t>
            </w:r>
          </w:p>
          <w:p w14:paraId="64DEB8D7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directă, </w:t>
            </w:r>
          </w:p>
          <w:p w14:paraId="4F65F3C2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4549A6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271590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72E7E3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36E09B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537ECA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D655B" w:rsidRPr="00AB76B4" w14:paraId="3399F329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3892E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32AD22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28E245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F7D40B8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Ciolpani</w:t>
            </w:r>
          </w:p>
          <w:p w14:paraId="2328898B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3163E6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D2568E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4F63EC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58+950</w:t>
            </w:r>
          </w:p>
          <w:p w14:paraId="62B92282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59+000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6DC3E5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010CE5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4588BD4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peste sch. 10.</w:t>
            </w:r>
          </w:p>
          <w:p w14:paraId="73F9074C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D655B" w:rsidRPr="00AB76B4" w14:paraId="194673E8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22BCF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277BB7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C1FB50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5D3121D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Ciolpani -</w:t>
            </w:r>
          </w:p>
          <w:p w14:paraId="3D6ACB83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Gălăteni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0E267F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E7C208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0B9C53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59+500</w:t>
            </w:r>
          </w:p>
          <w:p w14:paraId="3078F9D0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64+600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147C5A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F34FBB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D655B" w:rsidRPr="00AB76B4" w14:paraId="012A4AAA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93CE2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018D62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60+600</w:t>
            </w:r>
          </w:p>
          <w:p w14:paraId="6999B5ED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64+750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E53052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B7B90DC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Ciolpani -</w:t>
            </w:r>
          </w:p>
          <w:p w14:paraId="6E70FDF1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Gălăteni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CB0553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984E3E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FE7B90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D71163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C2E724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D655B" w:rsidRPr="00AB76B4" w14:paraId="07EC162A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F1587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69B79A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66+025</w:t>
            </w:r>
          </w:p>
          <w:p w14:paraId="7EB59942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66+085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C5852C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F9296C5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Gălăteni </w:t>
            </w:r>
          </w:p>
          <w:p w14:paraId="05AEB65F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9713D6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E0AA7F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F994FE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D5995C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692408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379816EE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0B48200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peste sch. 5, Cap X.</w:t>
            </w:r>
          </w:p>
        </w:tc>
      </w:tr>
      <w:tr w:rsidR="008D655B" w:rsidRPr="00AB76B4" w14:paraId="5A2A77C8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B0CC6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C5AE4B" w14:textId="77777777" w:rsidR="008D655B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67+170</w:t>
            </w:r>
          </w:p>
          <w:p w14:paraId="41BC4D16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67+220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E616A9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9005125" w14:textId="77777777" w:rsidR="008D655B" w:rsidRPr="00AB76B4" w:rsidRDefault="008D655B" w:rsidP="00207F4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Gălăteni </w:t>
            </w:r>
          </w:p>
          <w:p w14:paraId="4C35ED1B" w14:textId="77777777" w:rsidR="008D655B" w:rsidRPr="00AB76B4" w:rsidRDefault="008D655B" w:rsidP="00207F4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directă, 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D5F787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85E443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92BF99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CD2194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8E122A" w14:textId="77777777" w:rsidR="008D655B" w:rsidRPr="00AB76B4" w:rsidRDefault="008D655B" w:rsidP="00207F4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65BC893" w14:textId="77777777" w:rsidR="008D655B" w:rsidRPr="00AB76B4" w:rsidRDefault="008D655B" w:rsidP="00207F4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4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, Cap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Y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8D655B" w:rsidRPr="00AB76B4" w14:paraId="230FCEEC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21F54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B8B407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DF5A91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8A24756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Gălăteni </w:t>
            </w:r>
          </w:p>
          <w:p w14:paraId="3497A634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CFEB50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diag.</w:t>
            </w:r>
          </w:p>
          <w:p w14:paraId="1B832E69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2 - 4 </w:t>
            </w:r>
          </w:p>
          <w:p w14:paraId="12983D87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</w:t>
            </w:r>
          </w:p>
          <w:p w14:paraId="757D0D2D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6 - 10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6F6CD6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AF2064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7A5D38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56EC5B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9B6560C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din firul I în firul II.</w:t>
            </w:r>
          </w:p>
        </w:tc>
      </w:tr>
      <w:tr w:rsidR="008D655B" w:rsidRPr="00AB76B4" w14:paraId="513E73A0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1EEEE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B7E6F9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248F03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28F348A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Gălăteni </w:t>
            </w:r>
          </w:p>
          <w:p w14:paraId="3ADF72CA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43955D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20C5CC6E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</w:t>
            </w:r>
          </w:p>
          <w:p w14:paraId="5F4061EA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F93290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158F03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1C319E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A857D6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1 și 2 </w:t>
            </w:r>
          </w:p>
        </w:tc>
      </w:tr>
      <w:tr w:rsidR="008D655B" w:rsidRPr="00AB76B4" w14:paraId="1D2F3935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69485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DC9287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EE0135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4B148FD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Gălăteni - Olteni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49D9C4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341575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2820DE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68+300</w:t>
            </w:r>
          </w:p>
          <w:p w14:paraId="0F81A5C4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68+800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C0FDC2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D3E61A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D655B" w:rsidRPr="00AB76B4" w14:paraId="7FCA7F7B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25DDA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C7457E" w14:textId="77777777" w:rsidR="008D655B" w:rsidRPr="00AB76B4" w:rsidRDefault="008D655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C1CFB0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1494F68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Olteni</w:t>
            </w:r>
          </w:p>
          <w:p w14:paraId="647812A9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70BAFA" w14:textId="77777777" w:rsidR="008D655B" w:rsidRPr="00AB76B4" w:rsidRDefault="008D655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18C20401" w14:textId="77777777" w:rsidR="008D655B" w:rsidRPr="00AB76B4" w:rsidRDefault="008D655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9 - 13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206584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E359EA" w14:textId="77777777" w:rsidR="008D655B" w:rsidRPr="00AB76B4" w:rsidRDefault="008D655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FD1B22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06B8DF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CEF34D3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linia 1 Cap X. </w:t>
            </w:r>
          </w:p>
        </w:tc>
      </w:tr>
      <w:tr w:rsidR="008D655B" w:rsidRPr="00AB76B4" w14:paraId="06CEBFCC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98334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7B1C8F" w14:textId="77777777" w:rsidR="008D655B" w:rsidRPr="00AB76B4" w:rsidRDefault="008D655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037C67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AC86F30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Olteni</w:t>
            </w:r>
          </w:p>
          <w:p w14:paraId="465E29FA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7D35BC" w14:textId="77777777" w:rsidR="008D655B" w:rsidRPr="00AB76B4" w:rsidRDefault="008D655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F8345F0" w14:textId="77777777" w:rsidR="008D655B" w:rsidRPr="00AB76B4" w:rsidRDefault="008D655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31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1EDD74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22A01B" w14:textId="77777777" w:rsidR="008D655B" w:rsidRPr="00AB76B4" w:rsidRDefault="008D655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64F41E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F5E13D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circulația pe linia 1</w:t>
            </w:r>
          </w:p>
        </w:tc>
      </w:tr>
      <w:tr w:rsidR="008D655B" w:rsidRPr="00AB76B4" w14:paraId="1EA765E7" w14:textId="77777777" w:rsidTr="00927588">
        <w:trPr>
          <w:cantSplit/>
          <w:trHeight w:val="38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0B865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CED8E0" w14:textId="77777777" w:rsidR="008D655B" w:rsidRPr="00AB76B4" w:rsidRDefault="008D655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62EF93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48DD150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Olteni -</w:t>
            </w:r>
          </w:p>
          <w:p w14:paraId="2FA3CE18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Rădoieşti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263501" w14:textId="77777777" w:rsidR="008D655B" w:rsidRPr="00AB76B4" w:rsidRDefault="008D655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CC2960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5C22B0" w14:textId="77777777" w:rsidR="008D655B" w:rsidRPr="00AB76B4" w:rsidRDefault="008D655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74+200</w:t>
            </w:r>
          </w:p>
          <w:p w14:paraId="06AB997A" w14:textId="77777777" w:rsidR="008D655B" w:rsidRPr="00AB76B4" w:rsidRDefault="008D655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84+280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2B8124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05EED0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D655B" w:rsidRPr="00AB76B4" w14:paraId="5D314F7D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D0398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7FAC4C" w14:textId="77777777" w:rsidR="008D655B" w:rsidRPr="00AB76B4" w:rsidRDefault="008D655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019D6D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D0132D1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Olteni -</w:t>
            </w:r>
          </w:p>
          <w:p w14:paraId="12075C10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Rădoieşti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638703" w14:textId="77777777" w:rsidR="008D655B" w:rsidRPr="00AB76B4" w:rsidRDefault="008D655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3F5694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E95975" w14:textId="77777777" w:rsidR="008D655B" w:rsidRPr="00AB76B4" w:rsidRDefault="008D655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75+600</w:t>
            </w:r>
          </w:p>
          <w:p w14:paraId="7319DAB5" w14:textId="77777777" w:rsidR="008D655B" w:rsidRPr="00AB76B4" w:rsidRDefault="008D655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80+600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E83F99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DCB584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locomotivelor cuplate.</w:t>
            </w:r>
          </w:p>
          <w:p w14:paraId="7F2C2FC3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8D655B" w:rsidRPr="00AB76B4" w14:paraId="47062DA7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34DCB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8C475A" w14:textId="77777777" w:rsidR="008D655B" w:rsidRPr="00AB76B4" w:rsidRDefault="008D655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85+880</w:t>
            </w:r>
          </w:p>
          <w:p w14:paraId="629A2308" w14:textId="77777777" w:rsidR="008D655B" w:rsidRPr="00AB76B4" w:rsidRDefault="008D655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92+040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3ED3DB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B524C41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Rădoieşti -</w:t>
            </w:r>
          </w:p>
          <w:p w14:paraId="7F442F54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Atârnaţi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D8A1EC" w14:textId="77777777" w:rsidR="008D655B" w:rsidRPr="00AB76B4" w:rsidRDefault="008D655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C8D70B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EE81A9" w14:textId="77777777" w:rsidR="008D655B" w:rsidRPr="00AB76B4" w:rsidRDefault="008D655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F100DF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BB21A3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Semnalizată ca limitare de viteză.</w:t>
            </w:r>
          </w:p>
        </w:tc>
      </w:tr>
      <w:tr w:rsidR="008D655B" w:rsidRPr="00AB76B4" w14:paraId="6E5ACF29" w14:textId="77777777" w:rsidTr="00927588">
        <w:trPr>
          <w:cantSplit/>
          <w:trHeight w:hRule="exact"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23C6E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A51CDA" w14:textId="77777777" w:rsidR="008D655B" w:rsidRPr="00AB76B4" w:rsidRDefault="008D655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50CFAE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13C230C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Rădoieşti -</w:t>
            </w:r>
          </w:p>
          <w:p w14:paraId="6B195F38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Atârnaţi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66DBB5" w14:textId="77777777" w:rsidR="008D655B" w:rsidRPr="00AB76B4" w:rsidRDefault="008D655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078C0A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943AF1" w14:textId="77777777" w:rsidR="008D655B" w:rsidRPr="00AB76B4" w:rsidRDefault="008D655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85+880</w:t>
            </w:r>
          </w:p>
          <w:p w14:paraId="6DA60B30" w14:textId="77777777" w:rsidR="008D655B" w:rsidRPr="00AB76B4" w:rsidRDefault="008D655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90+000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080FE6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56ADEA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8D655B" w:rsidRPr="00AB76B4" w14:paraId="642A79DC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A39FA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1EFCD1" w14:textId="77777777" w:rsidR="008D655B" w:rsidRPr="00AB76B4" w:rsidRDefault="008D655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D5C553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3FFF477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Rădoieşti -</w:t>
            </w:r>
          </w:p>
          <w:p w14:paraId="1D52680D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Atârnaţi </w:t>
            </w:r>
          </w:p>
          <w:p w14:paraId="7D6E86FF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  <w:r>
              <w:rPr>
                <w:b/>
                <w:bCs/>
                <w:sz w:val="20"/>
                <w:lang w:val="ro-RO"/>
              </w:rPr>
              <w:t>S</w:t>
            </w:r>
            <w:r w:rsidRPr="00AB76B4">
              <w:rPr>
                <w:b/>
                <w:bCs/>
                <w:sz w:val="20"/>
                <w:lang w:val="ro-RO"/>
              </w:rPr>
              <w:t>t. Atârnaţi</w:t>
            </w:r>
          </w:p>
          <w:p w14:paraId="143DE165" w14:textId="77777777" w:rsidR="008D655B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</w:t>
            </w:r>
            <w:r>
              <w:rPr>
                <w:b/>
                <w:bCs/>
                <w:sz w:val="20"/>
                <w:lang w:val="ro-RO"/>
              </w:rPr>
              <w:t xml:space="preserve"> și </w:t>
            </w:r>
            <w:r w:rsidRPr="00AB76B4">
              <w:rPr>
                <w:b/>
                <w:bCs/>
                <w:sz w:val="20"/>
                <w:lang w:val="ro-RO"/>
              </w:rPr>
              <w:t>Atârnaţi</w:t>
            </w:r>
            <w:r>
              <w:rPr>
                <w:b/>
                <w:bCs/>
                <w:sz w:val="20"/>
                <w:lang w:val="ro-RO"/>
              </w:rPr>
              <w:t xml:space="preserve"> - </w:t>
            </w:r>
            <w:r w:rsidRPr="00AB76B4">
              <w:rPr>
                <w:b/>
                <w:bCs/>
                <w:sz w:val="20"/>
                <w:lang w:val="ro-RO"/>
              </w:rPr>
              <w:t>Roşiori Nord</w:t>
            </w:r>
          </w:p>
          <w:p w14:paraId="24FCA3CE" w14:textId="77777777" w:rsidR="008D655B" w:rsidRPr="00075656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linia 3 directă 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AB76B4">
              <w:rPr>
                <w:b/>
                <w:bCs/>
                <w:sz w:val="20"/>
                <w:lang w:val="ro-RO"/>
              </w:rPr>
              <w:t>Roşiori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24CD96" w14:textId="77777777" w:rsidR="008D655B" w:rsidRPr="00AB76B4" w:rsidRDefault="008D655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EFAC5D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B44075" w14:textId="77777777" w:rsidR="008D655B" w:rsidRPr="00AB76B4" w:rsidRDefault="008D655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90+000</w:t>
            </w:r>
          </w:p>
          <w:p w14:paraId="341985B9" w14:textId="77777777" w:rsidR="008D655B" w:rsidRPr="00AB76B4" w:rsidRDefault="008D655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101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33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2BCD0B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65F9BB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8D655B" w:rsidRPr="00AB76B4" w14:paraId="5E625686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1E1BC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8DC9F5" w14:textId="77777777" w:rsidR="008D655B" w:rsidRPr="00AB76B4" w:rsidRDefault="008D655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92+040</w:t>
            </w:r>
          </w:p>
          <w:p w14:paraId="41897B9E" w14:textId="77777777" w:rsidR="008D655B" w:rsidRPr="00AB76B4" w:rsidRDefault="008D655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</w:t>
            </w:r>
            <w:r>
              <w:rPr>
                <w:b/>
                <w:bCs/>
                <w:sz w:val="20"/>
                <w:lang w:val="ro-RO"/>
              </w:rPr>
              <w:t>9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583E67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E5EE5BD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Atârnaţi</w:t>
            </w:r>
          </w:p>
          <w:p w14:paraId="39A041DA" w14:textId="77777777" w:rsidR="008D655B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directă,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AB76B4">
              <w:rPr>
                <w:b/>
                <w:bCs/>
                <w:sz w:val="20"/>
                <w:lang w:val="ro-RO"/>
              </w:rPr>
              <w:t>Atârnaţi</w:t>
            </w:r>
            <w:r>
              <w:rPr>
                <w:b/>
                <w:bCs/>
                <w:sz w:val="20"/>
                <w:lang w:val="ro-RO"/>
              </w:rPr>
              <w:t xml:space="preserve"> - </w:t>
            </w:r>
            <w:r w:rsidRPr="00AB76B4">
              <w:rPr>
                <w:b/>
                <w:bCs/>
                <w:sz w:val="20"/>
                <w:lang w:val="ro-RO"/>
              </w:rPr>
              <w:t>Roşiori Nord</w:t>
            </w:r>
            <w:r>
              <w:rPr>
                <w:b/>
                <w:bCs/>
                <w:sz w:val="20"/>
                <w:lang w:val="ro-RO"/>
              </w:rPr>
              <w:t xml:space="preserve"> și linia 4 directă </w:t>
            </w:r>
          </w:p>
          <w:p w14:paraId="540B18E4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Roşiori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48C6D4B8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DB7448" w14:textId="77777777" w:rsidR="008D655B" w:rsidRPr="00AB76B4" w:rsidRDefault="008D655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08B50B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161408" w14:textId="77777777" w:rsidR="008D655B" w:rsidRPr="00AB76B4" w:rsidRDefault="008D655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0B30C0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5A1848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8D655B" w:rsidRPr="00AB76B4" w14:paraId="787A8B84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E40BF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26D912" w14:textId="77777777" w:rsidR="008D655B" w:rsidRPr="00AB76B4" w:rsidRDefault="008D655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6260C7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52798F2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Atârnaţi</w:t>
            </w:r>
          </w:p>
          <w:p w14:paraId="1B234FE9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BD68E0" w14:textId="77777777" w:rsidR="008D655B" w:rsidRPr="00AB76B4" w:rsidRDefault="008D655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616D1AEF" w14:textId="77777777" w:rsidR="008D655B" w:rsidRPr="00AB76B4" w:rsidRDefault="008D655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1 - 5 </w:t>
            </w:r>
          </w:p>
          <w:p w14:paraId="31AF408E" w14:textId="77777777" w:rsidR="008D655B" w:rsidRPr="00AB76B4" w:rsidRDefault="008D655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2B4C597C" w14:textId="77777777" w:rsidR="008D655B" w:rsidRPr="00AB76B4" w:rsidRDefault="008D655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7 - 9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11B1FB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E5AC0B" w14:textId="77777777" w:rsidR="008D655B" w:rsidRPr="00AB76B4" w:rsidRDefault="008D655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06153C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698693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755C7ED4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din firul I în firul II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și invers.</w:t>
            </w:r>
          </w:p>
        </w:tc>
      </w:tr>
      <w:tr w:rsidR="008D655B" w:rsidRPr="00AB76B4" w14:paraId="2FD329BA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73494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B8BB5B" w14:textId="77777777" w:rsidR="008D655B" w:rsidRPr="00AB76B4" w:rsidRDefault="008D655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F83E44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97996FD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Atârnaţi</w:t>
            </w:r>
          </w:p>
          <w:p w14:paraId="68A22B0B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5A3B9C" w14:textId="77777777" w:rsidR="008D655B" w:rsidRPr="00AB76B4" w:rsidRDefault="008D655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10AD97C2" w14:textId="77777777" w:rsidR="008D655B" w:rsidRPr="00AB76B4" w:rsidRDefault="008D655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6EA396E9" w14:textId="77777777" w:rsidR="008D655B" w:rsidRPr="00AB76B4" w:rsidRDefault="008D655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10 și 11 </w:t>
            </w:r>
          </w:p>
          <w:p w14:paraId="14E153A5" w14:textId="77777777" w:rsidR="008D655B" w:rsidRPr="00AB76B4" w:rsidRDefault="008D655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52A31B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480532" w14:textId="77777777" w:rsidR="008D655B" w:rsidRPr="00AB76B4" w:rsidRDefault="008D655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FC2675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5C216E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0E7B6B61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la linia 1.</w:t>
            </w:r>
          </w:p>
        </w:tc>
      </w:tr>
      <w:tr w:rsidR="008D655B" w:rsidRPr="00AB76B4" w14:paraId="70BBB36D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494F8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03C41D" w14:textId="77777777" w:rsidR="008D655B" w:rsidRPr="00AB76B4" w:rsidRDefault="008D655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875418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DB1E21A" w14:textId="77777777" w:rsidR="008D655B" w:rsidRPr="00AB76B4" w:rsidRDefault="008D655B" w:rsidP="001817A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Atârnaţi</w:t>
            </w:r>
          </w:p>
          <w:p w14:paraId="5C3BE0ED" w14:textId="77777777" w:rsidR="008D655B" w:rsidRPr="00AB76B4" w:rsidRDefault="008D655B" w:rsidP="001817A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30CA14" w14:textId="77777777" w:rsidR="008D655B" w:rsidRDefault="008D655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AC51CE8" w14:textId="77777777" w:rsidR="008D655B" w:rsidRDefault="008D655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26F2E09A" w14:textId="77777777" w:rsidR="008D655B" w:rsidRDefault="008D655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 – 8</w:t>
            </w:r>
          </w:p>
          <w:p w14:paraId="4E9F4099" w14:textId="77777777" w:rsidR="008D655B" w:rsidRDefault="008D655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4E7E0074" w14:textId="77777777" w:rsidR="008D655B" w:rsidRPr="00AB76B4" w:rsidRDefault="008D655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E437EF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42A4D7" w14:textId="77777777" w:rsidR="008D655B" w:rsidRPr="00AB76B4" w:rsidRDefault="008D655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BA9DDA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46948E" w14:textId="77777777" w:rsidR="008D655B" w:rsidRPr="00AB76B4" w:rsidRDefault="008D655B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3FBDD5B1" w14:textId="77777777" w:rsidR="008D655B" w:rsidRPr="00AB76B4" w:rsidRDefault="008D655B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din firul I în firul II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și invers.</w:t>
            </w:r>
          </w:p>
        </w:tc>
      </w:tr>
      <w:tr w:rsidR="008D655B" w:rsidRPr="00AB76B4" w14:paraId="569B2D80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F4B6A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5D1438" w14:textId="77777777" w:rsidR="008D655B" w:rsidRPr="00AB76B4" w:rsidRDefault="008D655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DDAC25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C21CE65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Roşiori Nord</w:t>
            </w:r>
            <w:r>
              <w:rPr>
                <w:b/>
                <w:bCs/>
                <w:sz w:val="20"/>
                <w:lang w:val="ro-RO"/>
              </w:rPr>
              <w:t xml:space="preserve"> -</w:t>
            </w:r>
            <w:r w:rsidRPr="00AB76B4">
              <w:rPr>
                <w:b/>
                <w:bCs/>
                <w:sz w:val="20"/>
                <w:lang w:val="ro-RO"/>
              </w:rPr>
              <w:t xml:space="preserve"> Măldăeni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F7F96B" w14:textId="77777777" w:rsidR="008D655B" w:rsidRPr="00AB76B4" w:rsidRDefault="008D655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285A1C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15AEA7" w14:textId="77777777" w:rsidR="008D655B" w:rsidRPr="00AB76B4" w:rsidRDefault="008D655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101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330</w:t>
            </w:r>
          </w:p>
          <w:p w14:paraId="7CDA0545" w14:textId="77777777" w:rsidR="008D655B" w:rsidRPr="00AB76B4" w:rsidRDefault="008D655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107+465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0928A4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691018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Semnalizată ca limitare de viteză.</w:t>
            </w:r>
          </w:p>
        </w:tc>
      </w:tr>
      <w:tr w:rsidR="008D655B" w:rsidRPr="00AB76B4" w14:paraId="3DE27F1E" w14:textId="77777777" w:rsidTr="00927588">
        <w:trPr>
          <w:cantSplit/>
          <w:trHeight w:val="38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D7DF7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4626E0" w14:textId="77777777" w:rsidR="008D655B" w:rsidRPr="00AB76B4" w:rsidRDefault="008D655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4E376A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7B0C7C3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Atârnaţi -</w:t>
            </w:r>
          </w:p>
          <w:p w14:paraId="23EC26AF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Roşiori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94CCCF" w14:textId="77777777" w:rsidR="008D655B" w:rsidRPr="00AB76B4" w:rsidRDefault="008D655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81F4BF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970B2C" w14:textId="77777777" w:rsidR="008D655B" w:rsidRPr="00AB76B4" w:rsidRDefault="008D655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94+800</w:t>
            </w:r>
          </w:p>
          <w:p w14:paraId="69944AE8" w14:textId="77777777" w:rsidR="008D655B" w:rsidRPr="00AB76B4" w:rsidRDefault="008D655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97+700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0AA1C3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EC9CDE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locomotivelor cuplate.</w:t>
            </w:r>
          </w:p>
          <w:p w14:paraId="3B4AC132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8D655B" w:rsidRPr="00AB76B4" w14:paraId="2C066EBF" w14:textId="77777777" w:rsidTr="00927588">
        <w:trPr>
          <w:cantSplit/>
          <w:trHeight w:val="38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38794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E4FEE7" w14:textId="77777777" w:rsidR="008D655B" w:rsidRPr="00AB76B4" w:rsidRDefault="008D655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1397FF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ABACE53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Roşiori Nord</w:t>
            </w:r>
          </w:p>
          <w:p w14:paraId="6B8A4B4C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779A45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E66260E" w14:textId="77777777" w:rsidR="008D655B" w:rsidRPr="00AB76B4" w:rsidRDefault="008D655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7FCEAA85" w14:textId="77777777" w:rsidR="008D655B" w:rsidRPr="00AB76B4" w:rsidRDefault="008D655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15 / 17 </w:t>
            </w:r>
          </w:p>
          <w:p w14:paraId="36709C70" w14:textId="77777777" w:rsidR="008D655B" w:rsidRPr="00AB76B4" w:rsidRDefault="008D655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2E52BA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285B7A" w14:textId="77777777" w:rsidR="008D655B" w:rsidRPr="00AB76B4" w:rsidRDefault="008D655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4A09C0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64C797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049D895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din fir I în fir II și invers.</w:t>
            </w:r>
          </w:p>
        </w:tc>
      </w:tr>
      <w:tr w:rsidR="008D655B" w:rsidRPr="00AB76B4" w14:paraId="42542D9E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36C15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E62990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D53B2C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94BFA3A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Roşiori Nord</w:t>
            </w:r>
          </w:p>
          <w:p w14:paraId="52CB5B7C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818AC6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2AB5A8E5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161D204D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6CEBE8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A31D7D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AF2824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A3BDDA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9B726B1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și 6 Cap X.</w:t>
            </w:r>
          </w:p>
        </w:tc>
      </w:tr>
      <w:tr w:rsidR="008D655B" w:rsidRPr="00AB76B4" w14:paraId="765955EA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6CDA8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EC75E8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7410E3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DB89282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Roşiori Nord</w:t>
            </w:r>
          </w:p>
          <w:p w14:paraId="1CD947FD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AB88AE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0DA757E7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67E3E07A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12 - 16 </w:t>
            </w:r>
          </w:p>
          <w:p w14:paraId="2C27A4ED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07EEF490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20 - 30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28F154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BF2C7C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1A6C62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BCD58C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:rsidRPr="00AB76B4" w14:paraId="17AC74A5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1EE16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57BA66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96D74A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DCDEB81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Roşiori Nord</w:t>
            </w:r>
          </w:p>
          <w:p w14:paraId="7FD0817C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7 </w:t>
            </w:r>
          </w:p>
          <w:p w14:paraId="7D047924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A8471A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65BC6F02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FB9345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4D74FD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8DED38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D258FB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:rsidRPr="00AB76B4" w14:paraId="751F9AD3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3A127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4A2C62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101+330</w:t>
            </w:r>
          </w:p>
          <w:p w14:paraId="449595ED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06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A57559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B939F6A" w14:textId="77777777" w:rsidR="008D655B" w:rsidRPr="00AB76B4" w:rsidRDefault="008D655B" w:rsidP="00673BD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Roșiori Nord – Măldăeni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57754F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3C1C55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17D167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C9453E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7239C8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D655B" w:rsidRPr="00AB76B4" w14:paraId="7E498A81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38384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594A53" w14:textId="77777777" w:rsidR="008D655B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106+000</w:t>
            </w:r>
          </w:p>
          <w:p w14:paraId="24853728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A1CDAD" w14:textId="77777777" w:rsidR="008D655B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B5C3F03" w14:textId="77777777" w:rsidR="008D655B" w:rsidRPr="00AB76B4" w:rsidRDefault="008D655B" w:rsidP="00673BD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Roșiori Nord – Măldăeni</w:t>
            </w:r>
            <w:r>
              <w:rPr>
                <w:b/>
                <w:bCs/>
                <w:sz w:val="20"/>
                <w:lang w:val="ro-RO"/>
              </w:rPr>
              <w:t xml:space="preserve"> și linia 2 directă St. </w:t>
            </w:r>
            <w:r w:rsidRPr="00AB76B4">
              <w:rPr>
                <w:b/>
                <w:bCs/>
                <w:sz w:val="20"/>
                <w:lang w:val="ro-RO"/>
              </w:rPr>
              <w:t>Măldăeni</w:t>
            </w:r>
            <w:r>
              <w:rPr>
                <w:b/>
                <w:bCs/>
                <w:sz w:val="20"/>
                <w:lang w:val="ro-RO"/>
              </w:rPr>
              <w:t xml:space="preserve">  Cap X + Y.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EA35C6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1DC50C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1D2838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9C8B10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8FD0C9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D655B" w:rsidRPr="00AB76B4" w14:paraId="0FB03998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36EBF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CC8734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6BAC5C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BC0106E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Măldăeni</w:t>
            </w:r>
          </w:p>
          <w:p w14:paraId="6242F89E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48A921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048D27C4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5-9 și sch. 11 in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3B3656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A05A8F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BEE734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B8AC20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firul 1 in firul 2 si invers și intrari- ieșiri la linia 1 primiri - expedieri</w:t>
            </w:r>
          </w:p>
        </w:tc>
      </w:tr>
      <w:tr w:rsidR="008D655B" w:rsidRPr="00AB76B4" w14:paraId="479E7549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E3A42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2DDF1A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D4BC4B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548468A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Măldăeni</w:t>
            </w:r>
          </w:p>
          <w:p w14:paraId="30C6E5F0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596FFECE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8EFDC7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60AA8612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E64506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F29A8D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1FBC82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8FA449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:rsidRPr="00AB76B4" w14:paraId="66795628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65986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A521A6" w14:textId="77777777" w:rsidR="008D655B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109+200</w:t>
            </w:r>
          </w:p>
          <w:p w14:paraId="7D08D171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119+530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57CADE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10E995E" w14:textId="77777777" w:rsidR="008D655B" w:rsidRPr="00AB76B4" w:rsidRDefault="008D655B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Măldăeni –</w:t>
            </w:r>
          </w:p>
          <w:p w14:paraId="281E6226" w14:textId="77777777" w:rsidR="008D655B" w:rsidRPr="00AB76B4" w:rsidRDefault="008D655B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Mihăeşti și</w:t>
            </w:r>
          </w:p>
          <w:p w14:paraId="30A80BB9" w14:textId="77777777" w:rsidR="008D655B" w:rsidRPr="00AB76B4" w:rsidRDefault="008D655B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>Mihăeşti</w:t>
            </w:r>
            <w:r>
              <w:rPr>
                <w:b/>
                <w:bCs/>
                <w:sz w:val="20"/>
                <w:lang w:val="ro-RO"/>
              </w:rPr>
              <w:t xml:space="preserve"> și </w:t>
            </w:r>
            <w:r w:rsidRPr="00AB76B4">
              <w:rPr>
                <w:b/>
                <w:bCs/>
                <w:sz w:val="20"/>
                <w:lang w:val="ro-RO"/>
              </w:rPr>
              <w:t>Mihăeşti</w:t>
            </w:r>
            <w:r>
              <w:rPr>
                <w:b/>
                <w:bCs/>
                <w:sz w:val="20"/>
                <w:lang w:val="ro-RO"/>
              </w:rPr>
              <w:t xml:space="preserve"> - Radomirești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D674DD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4E0A67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F1F7EC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C0DECB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2FE538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D655B" w:rsidRPr="00AB76B4" w14:paraId="00754A8B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B1AF1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75644B" w14:textId="77777777" w:rsidR="008D655B" w:rsidRDefault="008D655B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957BCB" w14:textId="77777777" w:rsidR="008D655B" w:rsidRDefault="008D655B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4BAFFF9" w14:textId="77777777" w:rsidR="008D655B" w:rsidRPr="00AB76B4" w:rsidRDefault="008D655B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Măldăeni –</w:t>
            </w:r>
          </w:p>
          <w:p w14:paraId="74FADC81" w14:textId="77777777" w:rsidR="008D655B" w:rsidRPr="00AB76B4" w:rsidRDefault="008D655B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Mihăeşti și</w:t>
            </w:r>
          </w:p>
          <w:p w14:paraId="56EA3407" w14:textId="77777777" w:rsidR="008D655B" w:rsidRPr="00AB76B4" w:rsidRDefault="008D655B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4 directă Mihăeşti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DAD16C" w14:textId="77777777" w:rsidR="008D655B" w:rsidRPr="00AB76B4" w:rsidRDefault="008D655B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A1171D" w14:textId="77777777" w:rsidR="008D655B" w:rsidRPr="00AB76B4" w:rsidRDefault="008D655B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00AF8B" w14:textId="77777777" w:rsidR="008D655B" w:rsidRPr="00AB76B4" w:rsidRDefault="008D655B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09</w:t>
            </w:r>
            <w:r w:rsidRPr="00AB76B4">
              <w:rPr>
                <w:b/>
                <w:bCs/>
                <w:sz w:val="20"/>
                <w:lang w:val="ro-RO"/>
              </w:rPr>
              <w:t>+200</w:t>
            </w:r>
          </w:p>
          <w:p w14:paraId="1A5B32A7" w14:textId="77777777" w:rsidR="008D655B" w:rsidRPr="00AB76B4" w:rsidRDefault="008D655B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118+400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B2EB43" w14:textId="77777777" w:rsidR="008D655B" w:rsidRPr="00AB76B4" w:rsidRDefault="008D655B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F844D3" w14:textId="77777777" w:rsidR="008D655B" w:rsidRDefault="008D655B" w:rsidP="000F68F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D655B" w:rsidRPr="00AB76B4" w14:paraId="75B67073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95B96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FB5FF7" w14:textId="77777777" w:rsidR="008D655B" w:rsidRDefault="008D655B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9D36E0" w14:textId="77777777" w:rsidR="008D655B" w:rsidRDefault="008D655B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74EEAAF" w14:textId="77777777" w:rsidR="008D655B" w:rsidRPr="00AB76B4" w:rsidRDefault="008D655B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Mihăeşti</w:t>
            </w:r>
          </w:p>
          <w:p w14:paraId="198DF95B" w14:textId="77777777" w:rsidR="008D655B" w:rsidRDefault="008D655B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A3D59C" w14:textId="77777777" w:rsidR="008D655B" w:rsidRPr="00AB76B4" w:rsidRDefault="008D655B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0646B70D" w14:textId="77777777" w:rsidR="008D655B" w:rsidRPr="00AB76B4" w:rsidRDefault="008D655B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E922D8" w14:textId="77777777" w:rsidR="008D655B" w:rsidRPr="00AB76B4" w:rsidRDefault="008D655B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EAB05B" w14:textId="77777777" w:rsidR="008D655B" w:rsidRPr="00AB76B4" w:rsidRDefault="008D655B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7C5E84" w14:textId="77777777" w:rsidR="008D655B" w:rsidRPr="00AB76B4" w:rsidRDefault="008D655B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429E0E" w14:textId="77777777" w:rsidR="008D655B" w:rsidRDefault="008D655B" w:rsidP="000F68F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:rsidRPr="00AB76B4" w14:paraId="7C410069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4E53C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DB1992" w14:textId="77777777" w:rsidR="008D655B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119+530</w:t>
            </w:r>
          </w:p>
          <w:p w14:paraId="7970C9BB" w14:textId="77777777" w:rsidR="008D655B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121+000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F80703" w14:textId="77777777" w:rsidR="008D655B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431F680" w14:textId="77777777" w:rsidR="008D655B" w:rsidRPr="00AB76B4" w:rsidRDefault="008D655B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Mihăeşti </w:t>
            </w:r>
            <w:r>
              <w:rPr>
                <w:b/>
                <w:bCs/>
                <w:sz w:val="20"/>
                <w:lang w:val="ro-RO"/>
              </w:rPr>
              <w:t xml:space="preserve">- </w:t>
            </w:r>
            <w:r w:rsidRPr="00AB76B4">
              <w:rPr>
                <w:b/>
                <w:bCs/>
                <w:sz w:val="20"/>
                <w:lang w:val="ro-RO"/>
              </w:rPr>
              <w:t>Radomirești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CA6272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2F7001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E89FDE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49E8C2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731D8A" w14:textId="77777777" w:rsidR="008D655B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D655B" w:rsidRPr="00AB76B4" w14:paraId="7FC4CD6C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9AEB5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704B9E" w14:textId="77777777" w:rsidR="008D655B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124+650</w:t>
            </w:r>
          </w:p>
          <w:p w14:paraId="6911BB85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126+528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53D653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3521567" w14:textId="77777777" w:rsidR="008D655B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Radomirești</w:t>
            </w:r>
            <w:r>
              <w:rPr>
                <w:b/>
                <w:bCs/>
                <w:sz w:val="20"/>
                <w:lang w:val="ro-RO"/>
              </w:rPr>
              <w:t xml:space="preserve">, </w:t>
            </w:r>
          </w:p>
          <w:p w14:paraId="2F0BF5CC" w14:textId="77777777" w:rsidR="008D655B" w:rsidRPr="00AB76B4" w:rsidRDefault="008D655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E163CE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BEC7B9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010802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9CFBAE" w14:textId="77777777" w:rsidR="008D655B" w:rsidRPr="00AB76B4" w:rsidRDefault="008D655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7042F0" w14:textId="77777777" w:rsidR="008D655B" w:rsidRPr="00AB76B4" w:rsidRDefault="008D655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D655B" w:rsidRPr="00AB76B4" w14:paraId="1D950378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99914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425D05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F770F8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AB5A000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Radomirești</w:t>
            </w:r>
            <w:r>
              <w:rPr>
                <w:b/>
                <w:bCs/>
                <w:sz w:val="20"/>
                <w:lang w:val="ro-RO"/>
              </w:rPr>
              <w:t>, 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C80BE7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7D3F9D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FE2156" w14:textId="77777777" w:rsidR="008D655B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124+650</w:t>
            </w:r>
          </w:p>
          <w:p w14:paraId="445195AB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126+528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E78828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5F2180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D655B" w:rsidRPr="00AB76B4" w14:paraId="0602970E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2CF82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CFA1EA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83793A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4CEA394" w14:textId="77777777" w:rsidR="008D655B" w:rsidRPr="00AB76B4" w:rsidRDefault="008D655B" w:rsidP="00F7240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Radomirești</w:t>
            </w:r>
          </w:p>
          <w:p w14:paraId="566621D5" w14:textId="77777777" w:rsidR="008D655B" w:rsidRDefault="008D655B" w:rsidP="00F7240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2CC3A5" w14:textId="77777777" w:rsidR="008D655B" w:rsidRPr="00AB76B4" w:rsidRDefault="008D655B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7B5A4D8E" w14:textId="77777777" w:rsidR="008D655B" w:rsidRDefault="008D655B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 </w:t>
            </w:r>
            <w:r>
              <w:rPr>
                <w:b/>
                <w:bCs/>
                <w:sz w:val="20"/>
                <w:lang w:val="ro-RO"/>
              </w:rPr>
              <w:t>–</w:t>
            </w:r>
            <w:r w:rsidRPr="00AB76B4">
              <w:rPr>
                <w:b/>
                <w:bCs/>
                <w:sz w:val="20"/>
                <w:lang w:val="ro-RO"/>
              </w:rPr>
              <w:t xml:space="preserve"> 5</w:t>
            </w:r>
          </w:p>
          <w:p w14:paraId="525E3EC4" w14:textId="77777777" w:rsidR="008D655B" w:rsidRDefault="008D655B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049ABA8D" w14:textId="77777777" w:rsidR="008D655B" w:rsidRPr="00AB76B4" w:rsidRDefault="008D655B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3 - 7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F3626E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13DA13" w14:textId="77777777" w:rsidR="008D655B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A1C2A7" w14:textId="77777777" w:rsidR="008D655B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B5398B" w14:textId="77777777" w:rsidR="008D655B" w:rsidRPr="00AB76B4" w:rsidRDefault="008D655B" w:rsidP="00F7240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16D37CD" w14:textId="77777777" w:rsidR="008D655B" w:rsidRDefault="008D655B" w:rsidP="00F7240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din firul I în firul II și invers.</w:t>
            </w:r>
          </w:p>
        </w:tc>
      </w:tr>
      <w:tr w:rsidR="008D655B" w:rsidRPr="00AB76B4" w14:paraId="79881FEC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9B700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9E3657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97A26A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23E8B42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Radomirești</w:t>
            </w:r>
          </w:p>
          <w:p w14:paraId="74713924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AA15EF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36185568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4 - 8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91399E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5C3D24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A24047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88D875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4E4D33A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din firul I în firul II și invers.</w:t>
            </w:r>
          </w:p>
        </w:tc>
      </w:tr>
      <w:tr w:rsidR="008D655B" w:rsidRPr="00AB76B4" w14:paraId="166C7DB5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DA85A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707C35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59CC4E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3FF9803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Radomirești</w:t>
            </w:r>
          </w:p>
          <w:p w14:paraId="0F779677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D411DE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57BE6C28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11 și 12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4813C5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2B5338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245F56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6A57D6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8B86E4E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1.</w:t>
            </w:r>
          </w:p>
        </w:tc>
      </w:tr>
      <w:tr w:rsidR="008D655B" w:rsidRPr="00AB76B4" w14:paraId="66417723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F3449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25C2D0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AF8DC9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FDF4B43" w14:textId="77777777" w:rsidR="008D655B" w:rsidRDefault="008D655B" w:rsidP="0005357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directă  </w:t>
            </w:r>
          </w:p>
          <w:p w14:paraId="04570AC2" w14:textId="77777777" w:rsidR="008D655B" w:rsidRPr="00AB76B4" w:rsidRDefault="008D655B" w:rsidP="0005357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și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- </w:t>
            </w:r>
            <w:r w:rsidRPr="00AB76B4">
              <w:rPr>
                <w:b/>
                <w:bCs/>
                <w:sz w:val="20"/>
                <w:lang w:val="ro-RO"/>
              </w:rPr>
              <w:t>Fărcașele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44578C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DF49A2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18B965" w14:textId="77777777" w:rsidR="008D655B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136+746</w:t>
            </w:r>
          </w:p>
          <w:p w14:paraId="168D46F6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144+100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E81B2A" w14:textId="77777777" w:rsidR="008D655B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670542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D655B" w:rsidRPr="00AB76B4" w14:paraId="5C315CD4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46276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C24687" w14:textId="77777777" w:rsidR="008D655B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129+900</w:t>
            </w:r>
          </w:p>
          <w:p w14:paraId="7D184DAE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143+750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690599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0087BF2" w14:textId="77777777" w:rsidR="008D655B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Radomirești -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4087EA0D" w14:textId="77777777" w:rsidR="008D655B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directă  </w:t>
            </w:r>
          </w:p>
          <w:p w14:paraId="392AC738" w14:textId="77777777" w:rsidR="008D655B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392988A9" w14:textId="77777777" w:rsidR="008D655B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- </w:t>
            </w:r>
            <w:r w:rsidRPr="00AB76B4">
              <w:rPr>
                <w:b/>
                <w:bCs/>
                <w:sz w:val="20"/>
                <w:lang w:val="ro-RO"/>
              </w:rPr>
              <w:t>Fărcașele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6C82A8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DD108B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D0701A" w14:textId="77777777" w:rsidR="008D655B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69537C" w14:textId="77777777" w:rsidR="008D655B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B4A52B" w14:textId="77777777" w:rsidR="008D655B" w:rsidRDefault="008D655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D655B" w:rsidRPr="00AB76B4" w14:paraId="7017A9BC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314BE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FFB42A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AF5B8A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057A462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Drăgăneşti Olt</w:t>
            </w:r>
          </w:p>
          <w:p w14:paraId="7D4A2920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2118B58D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F99EB0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de la</w:t>
            </w:r>
          </w:p>
          <w:p w14:paraId="4249B62E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  <w:p w14:paraId="20DEE04C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214F986E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axa staţiei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977F1E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F45C7F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8D2942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74C0DC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:rsidRPr="00AB76B4" w14:paraId="3B142461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78E20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745325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A66D09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6B1CDC2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Drăgăneşti Olt</w:t>
            </w:r>
          </w:p>
          <w:p w14:paraId="0E2F5D00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0F9474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52BEFC9B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03EDB7AE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6 - 12, </w:t>
            </w:r>
          </w:p>
          <w:p w14:paraId="51AC3ADE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8 - 10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5B3A60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DB6C02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CB8196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3730CE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3583C76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2 și 3 directe.</w:t>
            </w:r>
          </w:p>
        </w:tc>
      </w:tr>
      <w:tr w:rsidR="008D655B" w:rsidRPr="00AB76B4" w14:paraId="1F033310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468D8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F6E483" w14:textId="77777777" w:rsidR="008D655B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146+830</w:t>
            </w:r>
          </w:p>
          <w:p w14:paraId="5DA93859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153+900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E3A877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BC2B9EB" w14:textId="77777777" w:rsidR="008D655B" w:rsidRPr="00AB76B4" w:rsidRDefault="008D655B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Fărcașele</w:t>
            </w:r>
          </w:p>
          <w:p w14:paraId="18633A4D" w14:textId="77777777" w:rsidR="008D655B" w:rsidRDefault="008D655B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</w:t>
            </w:r>
            <w:r>
              <w:rPr>
                <w:b/>
                <w:bCs/>
                <w:sz w:val="20"/>
                <w:lang w:val="ro-RO"/>
              </w:rPr>
              <w:t xml:space="preserve"> și </w:t>
            </w:r>
          </w:p>
          <w:p w14:paraId="31C04BDA" w14:textId="77777777" w:rsidR="008D655B" w:rsidRPr="00AB76B4" w:rsidRDefault="008D655B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Fărcașele - Caracal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2AC6A8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13FA6A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7A971D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040EDF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BB6AF6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D655B" w:rsidRPr="00AB76B4" w14:paraId="1FAD2194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AC287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95AD73" w14:textId="77777777" w:rsidR="008D655B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2C1103" w14:textId="77777777" w:rsidR="008D655B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79559DC" w14:textId="77777777" w:rsidR="008D655B" w:rsidRPr="00AB76B4" w:rsidRDefault="008D655B" w:rsidP="00075656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Fărcașele</w:t>
            </w:r>
          </w:p>
          <w:p w14:paraId="17A5287D" w14:textId="77777777" w:rsidR="008D655B" w:rsidRPr="00AB76B4" w:rsidRDefault="008D655B" w:rsidP="00075656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</w:t>
            </w:r>
            <w:r>
              <w:rPr>
                <w:b/>
                <w:bCs/>
                <w:sz w:val="20"/>
                <w:lang w:val="ro-RO"/>
              </w:rPr>
              <w:t xml:space="preserve">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0EF58A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EE7676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438A13" w14:textId="77777777" w:rsidR="008D655B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146+830</w:t>
            </w:r>
          </w:p>
          <w:p w14:paraId="7B14C275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147+380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74EE40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E4EEE2" w14:textId="77777777" w:rsidR="008D655B" w:rsidRDefault="008D655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D655B" w:rsidRPr="00AB76B4" w14:paraId="2843AC83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DFD90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254C22" w14:textId="77777777" w:rsidR="008D655B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E6B7DA" w14:textId="77777777" w:rsidR="008D655B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327F7A5" w14:textId="77777777" w:rsidR="008D655B" w:rsidRPr="00AB76B4" w:rsidRDefault="008D655B" w:rsidP="00844E2B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Fărcașele</w:t>
            </w:r>
          </w:p>
          <w:p w14:paraId="1F54396E" w14:textId="77777777" w:rsidR="008D655B" w:rsidRPr="00AB76B4" w:rsidRDefault="008D655B" w:rsidP="00844E2B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2BE52F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042D12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41BBB7" w14:textId="77777777" w:rsidR="008D655B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147+380</w:t>
            </w:r>
          </w:p>
          <w:p w14:paraId="3BCB53D1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148+200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5B47FB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E50D80" w14:textId="77777777" w:rsidR="008D655B" w:rsidRDefault="008D655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D655B" w:rsidRPr="00AB76B4" w14:paraId="0E32AB1A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DF33A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A8E1DF" w14:textId="77777777" w:rsidR="008D655B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EDEDC6" w14:textId="77777777" w:rsidR="008D655B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5C77C88" w14:textId="77777777" w:rsidR="008D655B" w:rsidRPr="00AB76B4" w:rsidRDefault="008D655B" w:rsidP="00FB5F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Fărcașele</w:t>
            </w:r>
          </w:p>
          <w:p w14:paraId="51011857" w14:textId="77777777" w:rsidR="008D655B" w:rsidRPr="00AB76B4" w:rsidRDefault="008D655B" w:rsidP="00FB5F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</w:t>
            </w:r>
            <w:r>
              <w:rPr>
                <w:b/>
                <w:bCs/>
                <w:sz w:val="20"/>
                <w:lang w:val="ro-RO"/>
              </w:rPr>
              <w:t xml:space="preserve">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0F9E85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4110C9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2DB8E7" w14:textId="77777777" w:rsidR="008D655B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148+200</w:t>
            </w:r>
          </w:p>
          <w:p w14:paraId="001B2D25" w14:textId="77777777" w:rsidR="008D655B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148+792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9F92E6" w14:textId="77777777" w:rsidR="008D655B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D34CB5" w14:textId="77777777" w:rsidR="008D655B" w:rsidRDefault="008D655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D655B" w:rsidRPr="00AB76B4" w14:paraId="0255100D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AB4C6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55EFD7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153+900</w:t>
            </w:r>
          </w:p>
          <w:p w14:paraId="40DED1C3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155+300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220AB2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80114E0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Fărcașele - </w:t>
            </w:r>
          </w:p>
          <w:p w14:paraId="7C8A906A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Caracal și </w:t>
            </w:r>
          </w:p>
          <w:p w14:paraId="6AD337CE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4410B912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98BC48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7C00B5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33DE78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EA7CB5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BF00CD" w14:textId="77777777" w:rsidR="008D655B" w:rsidRPr="00AB76B4" w:rsidRDefault="008D655B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Fără inductori.</w:t>
            </w:r>
          </w:p>
          <w:p w14:paraId="7E8E722A" w14:textId="77777777" w:rsidR="008D655B" w:rsidRPr="00AB76B4" w:rsidRDefault="008D655B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Afectează intrări - ieşiri </w:t>
            </w:r>
          </w:p>
          <w:p w14:paraId="39BEB037" w14:textId="77777777" w:rsidR="008D655B" w:rsidRPr="00AB76B4" w:rsidRDefault="008D655B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peste sch. 7, 11, 17, 23 și 27.</w:t>
            </w:r>
          </w:p>
          <w:p w14:paraId="637B0AAA" w14:textId="77777777" w:rsidR="008D655B" w:rsidRPr="00AB76B4" w:rsidRDefault="008D655B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:rsidRPr="00AB76B4" w14:paraId="75CAD235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5729B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1A5A69" w14:textId="77777777" w:rsidR="008D655B" w:rsidRPr="00AB76B4" w:rsidRDefault="008D655B" w:rsidP="000756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0B3E2A" w14:textId="77777777" w:rsidR="008D655B" w:rsidRPr="00AB76B4" w:rsidRDefault="008D655B" w:rsidP="0007565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55CD129" w14:textId="77777777" w:rsidR="008D655B" w:rsidRPr="00AB76B4" w:rsidRDefault="008D655B" w:rsidP="00075656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44D0EE0E" w14:textId="77777777" w:rsidR="008D655B" w:rsidRPr="00AB76B4" w:rsidRDefault="008D655B" w:rsidP="00075656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4978F6" w14:textId="77777777" w:rsidR="008D655B" w:rsidRPr="00AB76B4" w:rsidRDefault="008D655B" w:rsidP="000756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B24219" w14:textId="77777777" w:rsidR="008D655B" w:rsidRPr="00AB76B4" w:rsidRDefault="008D655B" w:rsidP="0007565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9E6C8E" w14:textId="77777777" w:rsidR="008D655B" w:rsidRPr="00AB76B4" w:rsidRDefault="008D655B" w:rsidP="000756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155+330</w:t>
            </w:r>
          </w:p>
          <w:p w14:paraId="20B77BA0" w14:textId="77777777" w:rsidR="008D655B" w:rsidRPr="00AB76B4" w:rsidRDefault="008D655B" w:rsidP="000756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156+310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0E5C27" w14:textId="77777777" w:rsidR="008D655B" w:rsidRPr="00AB76B4" w:rsidRDefault="008D655B" w:rsidP="0007565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F21264" w14:textId="77777777" w:rsidR="008D655B" w:rsidRPr="00AB76B4" w:rsidRDefault="008D655B" w:rsidP="00075656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08B87873" w14:textId="77777777" w:rsidR="008D655B" w:rsidRPr="00AB76B4" w:rsidRDefault="008D655B" w:rsidP="00075656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Între călcâi sch. 27 și </w:t>
            </w:r>
          </w:p>
          <w:p w14:paraId="27F17965" w14:textId="77777777" w:rsidR="008D655B" w:rsidRPr="00AB76B4" w:rsidRDefault="008D655B" w:rsidP="00075656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vf. sch. 22.</w:t>
            </w:r>
          </w:p>
        </w:tc>
      </w:tr>
      <w:tr w:rsidR="008D655B" w:rsidRPr="00AB76B4" w14:paraId="137BEB12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F3624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FCB25B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533E80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4919A07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 Cap Y</w:t>
            </w:r>
          </w:p>
          <w:p w14:paraId="70CEDD1A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051120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6EDB02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D4A228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5DCED7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D50709" w14:textId="77777777" w:rsidR="008D655B" w:rsidRPr="00AB76B4" w:rsidRDefault="008D655B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liniile 4 și 5</w:t>
            </w:r>
          </w:p>
        </w:tc>
      </w:tr>
      <w:tr w:rsidR="008D655B" w:rsidRPr="00AB76B4" w14:paraId="04A34F81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5BC53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468B20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5435B3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F9CDD28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4FDD2C29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directă, Cap Y,</w:t>
            </w:r>
          </w:p>
          <w:p w14:paraId="72F3F88F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6, 32 și 34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9373B9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CB37BA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25CB43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156+150</w:t>
            </w:r>
          </w:p>
          <w:p w14:paraId="26F3AA60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156+480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DBE0F7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52577F" w14:textId="77777777" w:rsidR="008D655B" w:rsidRPr="00AB76B4" w:rsidRDefault="008D655B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53F36F0A" w14:textId="77777777" w:rsidR="008D655B" w:rsidRPr="00AB76B4" w:rsidRDefault="008D655B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CF7AC8C" w14:textId="77777777" w:rsidR="008D655B" w:rsidRPr="00AB76B4" w:rsidRDefault="008D655B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și 2, Cap Y.</w:t>
            </w:r>
          </w:p>
        </w:tc>
      </w:tr>
      <w:tr w:rsidR="008D655B" w:rsidRPr="00AB76B4" w14:paraId="1A4F3702" w14:textId="77777777" w:rsidTr="00927588">
        <w:trPr>
          <w:cantSplit/>
          <w:trHeight w:val="11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DB6C6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C9722A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2DA3DA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CF3BFEE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5E16F037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0A5768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diag.</w:t>
            </w:r>
          </w:p>
          <w:p w14:paraId="74C7FA0F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11 - 19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D10404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93DCF5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904BC4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B770DA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C711C14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și 2.</w:t>
            </w:r>
          </w:p>
        </w:tc>
      </w:tr>
      <w:tr w:rsidR="008D655B" w:rsidRPr="00AB76B4" w14:paraId="3B2A2AF1" w14:textId="77777777" w:rsidTr="00927588">
        <w:trPr>
          <w:cantSplit/>
          <w:trHeight w:val="11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E186C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FBD921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C57E10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081F2B1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74486A0E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19A1A9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diag.</w:t>
            </w:r>
          </w:p>
          <w:p w14:paraId="075B8C91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13 - 17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2C44AE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53B547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5E5E7B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5B478F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0D51F99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2 și 3.</w:t>
            </w:r>
          </w:p>
        </w:tc>
      </w:tr>
      <w:tr w:rsidR="008D655B" w:rsidRPr="00AB76B4" w14:paraId="58CFDE7B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E2ADA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7EDC17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CE319B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B51B338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48552FC1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15E9BD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6EB4BD57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3 - 9 </w:t>
            </w:r>
          </w:p>
          <w:p w14:paraId="26D0AFF6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</w:t>
            </w:r>
          </w:p>
          <w:p w14:paraId="2EFB45DD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21 - 33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B3EC6C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81F3D5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73EAF2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094B6F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29FD58A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1 - 7.</w:t>
            </w:r>
          </w:p>
        </w:tc>
      </w:tr>
      <w:tr w:rsidR="008D655B" w:rsidRPr="00AB76B4" w14:paraId="0FBB155B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6FC3C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5764AF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BE7413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C77E953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3F3EE89F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6F02F0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1CD08F9A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23 - 29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21B554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361BB4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D1871C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38F1EC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Afectează intrări - ieşiri </w:t>
            </w:r>
          </w:p>
          <w:p w14:paraId="36A5BFC7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3 - 9.</w:t>
            </w:r>
          </w:p>
        </w:tc>
      </w:tr>
      <w:tr w:rsidR="008D655B" w:rsidRPr="00AB76B4" w14:paraId="3C2CFB0C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EF24B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11DD7E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6B1817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6882B29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30EC80AA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10B925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31 și 37</w:t>
            </w:r>
          </w:p>
          <w:p w14:paraId="289BB3E8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 directă și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51A1AC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B42DE1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510E3F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9C43F3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EE7C2E8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6 - 9.</w:t>
            </w:r>
          </w:p>
        </w:tc>
      </w:tr>
      <w:tr w:rsidR="008D655B" w:rsidRPr="00AB76B4" w14:paraId="039BCE60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7E11D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73E2A3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CA5D89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5730DD6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39E6A601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7B5758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D2A2C8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BBCE5E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E89B6F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9F9609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74BD7A0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 Cap Y.</w:t>
            </w:r>
          </w:p>
        </w:tc>
      </w:tr>
      <w:tr w:rsidR="008D655B" w:rsidRPr="00AB76B4" w14:paraId="1E11550A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8E3AA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52995F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D29639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ED9D1D7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5553E35F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468B2E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26, 28, 30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562B1E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C0FBB5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85387B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D4857A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Cu acces la liniile 6 și 7.</w:t>
            </w:r>
          </w:p>
        </w:tc>
      </w:tr>
      <w:tr w:rsidR="008D655B" w:rsidRPr="00AB76B4" w14:paraId="751CCAE5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8318F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91F504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7191E4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AF69FD6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025E9D94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CFD929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40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CABBAE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8F057B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D21B05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6378C5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Cu acces la linia 1.</w:t>
            </w:r>
          </w:p>
        </w:tc>
      </w:tr>
      <w:tr w:rsidR="008D655B" w:rsidRPr="00AB76B4" w14:paraId="3ADAE492" w14:textId="77777777" w:rsidTr="00927588">
        <w:trPr>
          <w:cantSplit/>
          <w:trHeight w:val="66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0AF45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70E279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AD3843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454495D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108F6BA0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208FBF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1377C30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48 și 52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A40332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1B731F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1C63EB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3231B9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7AA49B7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1, 4 și 5.</w:t>
            </w:r>
          </w:p>
        </w:tc>
      </w:tr>
      <w:tr w:rsidR="008D655B" w:rsidRPr="00AB76B4" w14:paraId="78C0B5D1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F8EE0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991F6A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56D8AF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1C38DBD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36214F2C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liniile 5 și 6 </w:t>
            </w:r>
          </w:p>
          <w:p w14:paraId="36E717B6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857AF4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CADAAD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33F83C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C70A63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E643B9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:rsidRPr="00AB76B4" w14:paraId="3CF3AEF3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C1A2D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54DE94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EBB060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DDA4033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58DD9887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7 </w:t>
            </w:r>
          </w:p>
          <w:p w14:paraId="48314F21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B587E5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2B2D0B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6BB21A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9C3E46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0DF16E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:rsidRPr="00AB76B4" w14:paraId="3A774E13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B7DA3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5FBC7E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156+450</w:t>
            </w:r>
          </w:p>
          <w:p w14:paraId="30CF055E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60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0DA797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3E3076C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47A0A395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B073CD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577629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5CD1F2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EEFC97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5D183B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D655B" w:rsidRPr="00AB76B4" w14:paraId="4B4DDAFF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B030D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B0BC85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160+500</w:t>
            </w:r>
          </w:p>
          <w:p w14:paraId="243D405D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16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DB07F9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9CDD3A4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483D21E7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4A8743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340836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2B9E44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635559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CDFC1D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D655B" w:rsidRPr="00AB76B4" w14:paraId="63AC4BB2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74939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20C85A" w14:textId="77777777" w:rsidR="008D655B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162+200</w:t>
            </w:r>
          </w:p>
          <w:p w14:paraId="4EB30AD2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162+300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B30A3B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09C6183" w14:textId="77777777" w:rsidR="008D655B" w:rsidRPr="00AB76B4" w:rsidRDefault="008D655B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0A559D89" w14:textId="77777777" w:rsidR="008D655B" w:rsidRPr="00AB76B4" w:rsidRDefault="008D655B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893411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9F1DFE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4E891B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EE9B49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C82E7D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Interzis circulația locomotivelor cuplate.</w:t>
            </w:r>
          </w:p>
        </w:tc>
      </w:tr>
      <w:tr w:rsidR="008D655B" w:rsidRPr="00AB76B4" w14:paraId="4947AAA6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0E725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105D78" w14:textId="77777777" w:rsidR="008D655B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162+300</w:t>
            </w:r>
          </w:p>
          <w:p w14:paraId="7CDE9510" w14:textId="77777777" w:rsidR="008D655B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165+000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098A2A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30630C5" w14:textId="77777777" w:rsidR="008D655B" w:rsidRPr="00AB76B4" w:rsidRDefault="008D655B" w:rsidP="00105F5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5F89C24B" w14:textId="77777777" w:rsidR="008D655B" w:rsidRPr="00AB76B4" w:rsidRDefault="008D655B" w:rsidP="00105F5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EFA817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1042F5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E5B195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DA6F47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EBE1F0" w14:textId="77777777" w:rsidR="008D655B" w:rsidRDefault="008D655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D655B" w:rsidRPr="00AB76B4" w14:paraId="55635BBB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A82D0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293D9A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2D2731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E45725F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19416BD3" w14:textId="77777777" w:rsidR="008D655B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  <w:r>
              <w:rPr>
                <w:b/>
                <w:bCs/>
                <w:sz w:val="20"/>
                <w:lang w:val="ro-RO"/>
              </w:rPr>
              <w:t xml:space="preserve"> și linia 2 directă </w:t>
            </w:r>
            <w:r w:rsidRPr="00AB76B4">
              <w:rPr>
                <w:b/>
                <w:bCs/>
                <w:sz w:val="20"/>
                <w:lang w:val="ro-RO"/>
              </w:rPr>
              <w:t>Grozăvești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7DD231CD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CD6F80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3B35DF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8EAAF1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57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660</w:t>
            </w:r>
          </w:p>
          <w:p w14:paraId="6140AE00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16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45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6016A9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521102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D655B" w:rsidRPr="00AB76B4" w14:paraId="5B270381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30540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AD4CCD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684B89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226924B" w14:textId="77777777" w:rsidR="008D655B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directă </w:t>
            </w:r>
          </w:p>
          <w:p w14:paraId="4CC74B0B" w14:textId="77777777" w:rsidR="008D655B" w:rsidRPr="00AB76B4" w:rsidRDefault="008D655B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96D252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0F47C9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41EC78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16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45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  <w:p w14:paraId="2E199A93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69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378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4BD138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A626B0" w14:textId="77777777" w:rsidR="008D655B" w:rsidRPr="00AB76B4" w:rsidRDefault="008D655B" w:rsidP="0005357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D655B" w:rsidRPr="00AB76B4" w14:paraId="0E7F9ABD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E5657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02FF5A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170+200</w:t>
            </w:r>
          </w:p>
          <w:p w14:paraId="1D0AFEEF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172+500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E2DC22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F23DEDE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 -</w:t>
            </w:r>
          </w:p>
          <w:p w14:paraId="3E29AE4F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Jianca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10E75C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88AC63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49FE06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A2FE88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0B4C6C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D655B" w:rsidRPr="00AB76B4" w14:paraId="078A438B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FED6C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241AE2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176+200</w:t>
            </w:r>
          </w:p>
          <w:p w14:paraId="032810FE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177+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209F4A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58BAA83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Jianca</w:t>
            </w:r>
          </w:p>
          <w:p w14:paraId="5A1918CA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 </w:t>
            </w:r>
            <w:r w:rsidRPr="00AB76B4">
              <w:rPr>
                <w:b/>
                <w:bCs/>
                <w:sz w:val="20"/>
                <w:lang w:val="ro-RO"/>
              </w:rPr>
              <w:br/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D8D5E0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91B9B6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8E2B98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2B5410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44CE98" w14:textId="77777777" w:rsidR="008D655B" w:rsidRDefault="008D655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71B65C75" w14:textId="77777777" w:rsidR="008D655B" w:rsidRDefault="008D655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7C05DA07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– ieşiri. Peste sch. 3, 5, 4 și 6.</w:t>
            </w:r>
          </w:p>
        </w:tc>
      </w:tr>
      <w:tr w:rsidR="008D655B" w:rsidRPr="00AB76B4" w14:paraId="699586AA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DEEDB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D12CB6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AD2432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2528987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Jianca</w:t>
            </w:r>
          </w:p>
          <w:p w14:paraId="2372C115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directă </w:t>
            </w:r>
            <w:r w:rsidRPr="00AB76B4">
              <w:rPr>
                <w:b/>
                <w:bCs/>
                <w:sz w:val="20"/>
                <w:lang w:val="ro-RO"/>
              </w:rPr>
              <w:br/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660F96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708F82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3E59E6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176+200</w:t>
            </w:r>
          </w:p>
          <w:p w14:paraId="120BA712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177+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152133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A77C31" w14:textId="77777777" w:rsidR="008D655B" w:rsidRDefault="008D655B" w:rsidP="001A298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9543566" w14:textId="77777777" w:rsidR="008D655B" w:rsidRDefault="008D655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3E915C7A" w14:textId="77777777" w:rsidR="008D655B" w:rsidRPr="00AB76B4" w:rsidRDefault="008D655B" w:rsidP="000D62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– ieşiri. Peste sch. 1, 7, 11, 2, 8 și 10.</w:t>
            </w:r>
          </w:p>
        </w:tc>
      </w:tr>
      <w:tr w:rsidR="008D655B" w:rsidRPr="00AB76B4" w14:paraId="235C9783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C1980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4B12FF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24B621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A6BBC46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Jianca</w:t>
            </w:r>
          </w:p>
          <w:p w14:paraId="32228A52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72212ACD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73F175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6403006D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34373A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379FEA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FE8070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923DE0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:rsidRPr="00AB76B4" w14:paraId="1FEBDE43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D4DF7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14BA40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181+000</w:t>
            </w:r>
          </w:p>
          <w:p w14:paraId="2939E199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182+500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9074D6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CDF0FCE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Jianca - Leu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6E3869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770789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68E21F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B78073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C796AA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D655B" w:rsidRPr="00AB76B4" w14:paraId="422E51C2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A7666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5CFA87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03CDDB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8FD28F8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331986D7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directă, Cap X</w:t>
            </w:r>
            <w:r>
              <w:rPr>
                <w:b/>
                <w:bCs/>
                <w:sz w:val="20"/>
                <w:lang w:val="ro-RO"/>
              </w:rPr>
              <w:t xml:space="preserve"> și Y, peste sch. 1, 7, 11, 10, 8, 2 și 16.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56AA4A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CFBDF7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B7618D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184+</w:t>
            </w:r>
            <w:r>
              <w:rPr>
                <w:b/>
                <w:bCs/>
                <w:sz w:val="20"/>
                <w:lang w:val="ro-RO"/>
              </w:rPr>
              <w:t>6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3A266099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</w:t>
            </w:r>
            <w:r>
              <w:rPr>
                <w:b/>
                <w:bCs/>
                <w:sz w:val="20"/>
                <w:lang w:val="ro-RO"/>
              </w:rPr>
              <w:t>6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54A984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F82849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D655B" w:rsidRPr="00AB76B4" w14:paraId="11819479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36622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71D3FC" w14:textId="77777777" w:rsidR="008D655B" w:rsidRPr="00AB76B4" w:rsidRDefault="008D655B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184+</w:t>
            </w:r>
            <w:r>
              <w:rPr>
                <w:b/>
                <w:bCs/>
                <w:sz w:val="20"/>
                <w:lang w:val="ro-RO"/>
              </w:rPr>
              <w:t>6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68DE35C6" w14:textId="77777777" w:rsidR="008D655B" w:rsidRPr="00AB76B4" w:rsidRDefault="008D655B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</w:t>
            </w:r>
            <w:r>
              <w:rPr>
                <w:b/>
                <w:bCs/>
                <w:sz w:val="20"/>
                <w:lang w:val="ro-RO"/>
              </w:rPr>
              <w:t>6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C1D4DB" w14:textId="77777777" w:rsidR="008D655B" w:rsidRPr="00AB76B4" w:rsidRDefault="008D655B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A0FACED" w14:textId="77777777" w:rsidR="008D655B" w:rsidRPr="00AB76B4" w:rsidRDefault="008D655B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0669D200" w14:textId="77777777" w:rsidR="008D655B" w:rsidRPr="00AB76B4" w:rsidRDefault="008D655B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directă, </w:t>
            </w:r>
          </w:p>
          <w:p w14:paraId="24A9EB92" w14:textId="77777777" w:rsidR="008D655B" w:rsidRDefault="008D655B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>Y</w:t>
            </w:r>
            <w:r>
              <w:rPr>
                <w:b/>
                <w:bCs/>
                <w:sz w:val="20"/>
                <w:lang w:val="ro-RO"/>
              </w:rPr>
              <w:t xml:space="preserve">, </w:t>
            </w:r>
          </w:p>
          <w:p w14:paraId="25BF01E7" w14:textId="77777777" w:rsidR="008D655B" w:rsidRPr="0068517F" w:rsidRDefault="008D655B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68517F">
              <w:rPr>
                <w:b/>
                <w:bCs/>
                <w:sz w:val="20"/>
                <w:lang w:val="ro-RO"/>
              </w:rPr>
              <w:t>peste sch. 3, 5, 4 și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B8C7CC" w14:textId="77777777" w:rsidR="008D655B" w:rsidRPr="00AB76B4" w:rsidRDefault="008D655B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D59E85" w14:textId="77777777" w:rsidR="008D655B" w:rsidRPr="00AB76B4" w:rsidRDefault="008D655B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2F441D" w14:textId="77777777" w:rsidR="008D655B" w:rsidRPr="00AB76B4" w:rsidRDefault="008D655B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54C04F" w14:textId="77777777" w:rsidR="008D655B" w:rsidRPr="00AB76B4" w:rsidRDefault="008D655B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62843E" w14:textId="77777777" w:rsidR="008D655B" w:rsidRDefault="008D655B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4782DCC" w14:textId="77777777" w:rsidR="008D655B" w:rsidRPr="00AB76B4" w:rsidRDefault="008D655B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D655B" w:rsidRPr="00AB76B4" w14:paraId="30FA065B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9A3A0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76F768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FE3927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0E38E58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74D8A580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X</w:t>
            </w:r>
            <w:r w:rsidRPr="00AB76B4">
              <w:rPr>
                <w:b/>
                <w:bCs/>
                <w:sz w:val="20"/>
                <w:lang w:val="ro-RO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52100B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053E493F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</w:t>
            </w:r>
            <w:r w:rsidRPr="00AB76B4">
              <w:rPr>
                <w:b/>
                <w:bCs/>
                <w:sz w:val="20"/>
                <w:lang w:val="ro-RO"/>
              </w:rPr>
              <w:t>-</w:t>
            </w:r>
            <w:r>
              <w:rPr>
                <w:b/>
                <w:bCs/>
                <w:sz w:val="20"/>
                <w:lang w:val="ro-RO"/>
              </w:rPr>
              <w:t>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8CA1CC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27D385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EA68F0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C88DF0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br/>
              <w:t>din fir I în fir II.</w:t>
            </w:r>
          </w:p>
        </w:tc>
      </w:tr>
      <w:tr w:rsidR="008D655B" w:rsidRPr="00AB76B4" w14:paraId="050EE021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2A68E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4C52BA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0E8BCE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E162D55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13D60B5F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7EE7CC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408F3DFF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6-8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4A4504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467B14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EC72D3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FDEA37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br/>
              <w:t>din fir I în fir II.</w:t>
            </w:r>
          </w:p>
        </w:tc>
      </w:tr>
      <w:tr w:rsidR="008D655B" w:rsidRPr="00AB76B4" w14:paraId="57062DE1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9028C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A373F1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A3ACE4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92CA232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70574808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prim. - exp.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733C03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62D22883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69193C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F9DEFF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ECD26C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5167C2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:rsidRPr="00AB76B4" w14:paraId="1B37DC5B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AF79E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9A2AEF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196+000</w:t>
            </w:r>
          </w:p>
          <w:p w14:paraId="216DF80E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197+700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D1F3C6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B81BFBC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Leu - Malu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A549BD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0ACB92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30A02C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7D5C7A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517968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64AB5063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D655B" w:rsidRPr="00AB76B4" w14:paraId="1B0BB697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D423C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B2D3F6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7A47E1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5244F77" w14:textId="77777777" w:rsidR="008D655B" w:rsidRPr="00AB76B4" w:rsidRDefault="008D655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Leu - Malu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096211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041E37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07D728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196+100</w:t>
            </w:r>
          </w:p>
          <w:p w14:paraId="78D5F5B1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70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3F712D" w14:textId="77777777" w:rsidR="008D655B" w:rsidRPr="00AB76B4" w:rsidRDefault="008D655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E59825" w14:textId="77777777" w:rsidR="008D655B" w:rsidRDefault="008D655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A0ACA9D" w14:textId="77777777" w:rsidR="008D655B" w:rsidRPr="00AB76B4" w:rsidRDefault="008D655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D655B" w:rsidRPr="00AB76B4" w14:paraId="2E7A7B7A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87242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F418AE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63A8BA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D4C8F0E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Malu Mare -</w:t>
            </w:r>
          </w:p>
          <w:p w14:paraId="7D1901B8" w14:textId="77777777" w:rsidR="008D655B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Banu Mărăcine</w:t>
            </w:r>
            <w:r>
              <w:rPr>
                <w:b/>
                <w:bCs/>
                <w:sz w:val="20"/>
                <w:lang w:val="ro-RO"/>
              </w:rPr>
              <w:t xml:space="preserve"> + linia 5 directă </w:t>
            </w:r>
          </w:p>
          <w:p w14:paraId="4363F6F1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Banu Mărăcine</w:t>
            </w:r>
            <w:r>
              <w:rPr>
                <w:b/>
                <w:bCs/>
                <w:sz w:val="20"/>
                <w:lang w:val="ro-RO"/>
              </w:rPr>
              <w:t xml:space="preserve"> Cap. X peste sch. 1, 7, 9.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054235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C9D01B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418888" w14:textId="77777777" w:rsidR="008D655B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199+800</w:t>
            </w:r>
          </w:p>
          <w:p w14:paraId="671F9276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203+350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429687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9594D5" w14:textId="77777777" w:rsidR="008D655B" w:rsidRDefault="008D655B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F7B766A" w14:textId="77777777" w:rsidR="008D655B" w:rsidRPr="00AB76B4" w:rsidRDefault="008D655B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D655B" w:rsidRPr="00AB76B4" w14:paraId="12A3C2AF" w14:textId="77777777" w:rsidTr="00927588">
        <w:trPr>
          <w:cantSplit/>
          <w:trHeight w:val="33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FCF4A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42006CD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BB1B3CD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B4B8456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6B2087F1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A0C2B4D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FE60177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 și 11 în abatere</w:t>
            </w:r>
          </w:p>
          <w:p w14:paraId="55D2F990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19BCE028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7DF02602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9 - 11</w:t>
            </w:r>
          </w:p>
          <w:p w14:paraId="00EF25DF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sch. </w:t>
            </w:r>
          </w:p>
          <w:p w14:paraId="718C9B53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14 și 18 în abatere și diag. 14 - 18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A2FABA6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1D8E548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8E0DD2B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5915E37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1 - 4 Cap X + Cap Y.</w:t>
            </w:r>
          </w:p>
          <w:p w14:paraId="24D8222C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:rsidRPr="00AB76B4" w14:paraId="7B3ACAD5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07F1A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9C8E5E2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B27D5FB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248F7F1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045CB8D6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42BACE0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7</w:t>
            </w:r>
          </w:p>
          <w:p w14:paraId="4A9403FC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- 100 m din călcâi sch. </w:t>
            </w:r>
          </w:p>
          <w:p w14:paraId="2B69C911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26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45367F2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EC76F6D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40A9180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47C9A5D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:rsidRPr="00AB76B4" w14:paraId="10D61769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4408C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1ACF562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34E5EC1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0960E1F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27A89D58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AA909E5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1ED5044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15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82CEB69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E500983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F89D5C8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5DB48C7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883BC28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4 Cap X şi CEREALCOM.</w:t>
            </w:r>
          </w:p>
        </w:tc>
      </w:tr>
      <w:tr w:rsidR="008D655B" w:rsidRPr="00AB76B4" w14:paraId="76170F18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CD890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F1CAF62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A80F661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078BCCF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22F01550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F6E55CE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17, 21 şi 23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6DEC56E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B490811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BC75ECD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A8CA428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0826987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CEREALCOM.</w:t>
            </w:r>
          </w:p>
        </w:tc>
      </w:tr>
      <w:tr w:rsidR="008D655B" w:rsidRPr="00AB76B4" w14:paraId="06A6E55E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B0E9E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65CA9D3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BEBE92E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45D6845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6E7601BF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02DDEB1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20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AC51221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555500F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4ED21A6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8309ABF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BAD6921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4 Cap Y.</w:t>
            </w:r>
          </w:p>
        </w:tc>
      </w:tr>
      <w:tr w:rsidR="008D655B" w:rsidRPr="00AB76B4" w14:paraId="57CCC0BC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9FA79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8CADE0E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249+150</w:t>
            </w:r>
          </w:p>
          <w:p w14:paraId="59B5A0B7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250+300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7E38052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DBE9C95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7489F550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3A + 3B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B95018F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E69C2C2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A617766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82E659D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6FCFE8B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Numai pentru trenurile de marfă în tranzit .</w:t>
            </w:r>
          </w:p>
          <w:p w14:paraId="72BDF169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BE33DF4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Stație paralelogram.</w:t>
            </w:r>
          </w:p>
        </w:tc>
      </w:tr>
      <w:tr w:rsidR="008D655B" w:rsidRPr="00AB76B4" w14:paraId="66A0166D" w14:textId="77777777" w:rsidTr="00927588">
        <w:trPr>
          <w:cantSplit/>
          <w:trHeight w:val="10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AD951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C3FDD47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918D95D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957A644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292649B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352A6959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37184968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73 - 77 - - 83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9C4FEF6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575F796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9A815A0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05276B0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linia 2 A la liniile 26 și 27.</w:t>
            </w:r>
          </w:p>
        </w:tc>
      </w:tr>
      <w:tr w:rsidR="008D655B" w:rsidRPr="00AB76B4" w14:paraId="36CBED36" w14:textId="77777777" w:rsidTr="00927588">
        <w:trPr>
          <w:cantSplit/>
          <w:trHeight w:val="69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9414B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A9AB116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B8886D7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FA9A4AB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A1F27AA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8415BAE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2E670185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79 - 85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0B226F4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D8D3E1A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E942EA7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5CEBA40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linia 28 A la liniile 1 - 4 B.</w:t>
            </w:r>
          </w:p>
        </w:tc>
      </w:tr>
      <w:tr w:rsidR="008D655B" w:rsidRPr="00AB76B4" w14:paraId="0A30FBA5" w14:textId="77777777" w:rsidTr="00927588">
        <w:trPr>
          <w:cantSplit/>
          <w:trHeight w:val="54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800CA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3232CDB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77CC7D8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90B6DBA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467D649E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389D88A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6A45097C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75 / 79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589D4B4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3B1E47E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A978D38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3114FD8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 linia 28A la liniile 1 - 4 B, 26 și 27.</w:t>
            </w:r>
          </w:p>
        </w:tc>
      </w:tr>
      <w:tr w:rsidR="008D655B" w:rsidRPr="00AB76B4" w14:paraId="0E442ECA" w14:textId="77777777" w:rsidTr="00927588">
        <w:trPr>
          <w:cantSplit/>
          <w:trHeight w:val="86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2AB2E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6DDCD10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610D859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F4899C9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5F408A7C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A0DA86A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TDJ</w:t>
            </w:r>
          </w:p>
          <w:p w14:paraId="0902BD88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92DC7C6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C55C7B3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1DB16E4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D09DBDB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 liniile 1A, 2A și 28A la liniile 26 și 27.</w:t>
            </w:r>
          </w:p>
        </w:tc>
      </w:tr>
      <w:tr w:rsidR="008D655B" w:rsidRPr="00AB76B4" w14:paraId="17D2E318" w14:textId="77777777" w:rsidTr="00927588">
        <w:trPr>
          <w:cantSplit/>
          <w:trHeight w:val="18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3B7C6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6E1034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707C9A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A68CE07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61B4B137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FF808A" w14:textId="77777777" w:rsidR="008D655B" w:rsidRPr="00AB76B4" w:rsidRDefault="008D655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43F32E1C" w14:textId="77777777" w:rsidR="008D655B" w:rsidRPr="00AB76B4" w:rsidRDefault="008D655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 23,  33,  35,  </w:t>
            </w:r>
          </w:p>
          <w:p w14:paraId="633CCB4D" w14:textId="77777777" w:rsidR="008D655B" w:rsidRPr="00AB76B4" w:rsidRDefault="008D655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TDJ </w:t>
            </w:r>
          </w:p>
          <w:p w14:paraId="2E502EBA" w14:textId="77777777" w:rsidR="008D655B" w:rsidRPr="00AB76B4" w:rsidRDefault="008D655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43 / 49, </w:t>
            </w:r>
          </w:p>
          <w:p w14:paraId="551D62AC" w14:textId="77777777" w:rsidR="008D655B" w:rsidRPr="00AB76B4" w:rsidRDefault="008D655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45 / 51, sch. 55,  57, 59,  </w:t>
            </w:r>
          </w:p>
          <w:p w14:paraId="635F36CD" w14:textId="77777777" w:rsidR="008D655B" w:rsidRPr="00AB76B4" w:rsidRDefault="008D655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65,  67,  69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C639E7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A82E2F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007DB2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E2C71F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7FD9F3E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4A - 1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8D655B" w:rsidRPr="00AB76B4" w14:paraId="17C9B7F6" w14:textId="77777777" w:rsidTr="00927588">
        <w:trPr>
          <w:cantSplit/>
          <w:trHeight w:val="18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ED3D5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F14A21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B58CDB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6E9A897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0CF58C70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196786" w14:textId="77777777" w:rsidR="008D655B" w:rsidRPr="00AB76B4" w:rsidRDefault="008D655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40A55A6B" w14:textId="77777777" w:rsidR="008D655B" w:rsidRPr="00AB76B4" w:rsidRDefault="008D655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 </w:t>
            </w:r>
            <w:r>
              <w:rPr>
                <w:b/>
                <w:bCs/>
                <w:spacing w:val="-10"/>
                <w:sz w:val="20"/>
                <w:lang w:val="ro-RO"/>
              </w:rPr>
              <w:t>145, 147, 149, 151, 157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8A9370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46FDFD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8AA5A1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00FFB6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65EA416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12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- 1</w:t>
            </w:r>
            <w:r>
              <w:rPr>
                <w:b/>
                <w:bCs/>
                <w:i/>
                <w:iCs/>
                <w:sz w:val="20"/>
                <w:lang w:val="ro-RO"/>
              </w:rPr>
              <w:t>6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8D655B" w:rsidRPr="00AB76B4" w14:paraId="1A56AA21" w14:textId="77777777" w:rsidTr="00927588">
        <w:trPr>
          <w:cantSplit/>
          <w:trHeight w:val="94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31549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745ED8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676FB1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D34B072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5961C268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liniile 12-16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6BE414" w14:textId="77777777" w:rsidR="008D655B" w:rsidRPr="00AB76B4" w:rsidRDefault="008D655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toată </w:t>
            </w:r>
            <w:r w:rsidRPr="00AB76B4">
              <w:rPr>
                <w:b/>
                <w:bCs/>
                <w:spacing w:val="-10"/>
                <w:sz w:val="20"/>
                <w:lang w:val="ro-RO"/>
              </w:rPr>
              <w:br/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199401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4FC1CE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CAD4B4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4EC133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:rsidRPr="00AB76B4" w14:paraId="723AADEE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97D59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DA6C24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736C63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E11B421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08384F9A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5272ED" w14:textId="77777777" w:rsidR="008D655B" w:rsidRPr="00AB76B4" w:rsidRDefault="008D655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3D0FDFD7" w14:textId="77777777" w:rsidR="008D655B" w:rsidRPr="00AB76B4" w:rsidRDefault="008D655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 12</w:t>
            </w:r>
          </w:p>
          <w:p w14:paraId="250B0AC2" w14:textId="77777777" w:rsidR="008D655B" w:rsidRPr="00AB76B4" w:rsidRDefault="008D655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TDJ </w:t>
            </w:r>
          </w:p>
          <w:p w14:paraId="33A86B2D" w14:textId="77777777" w:rsidR="008D655B" w:rsidRPr="00AB76B4" w:rsidRDefault="008D655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22 / 26</w:t>
            </w:r>
          </w:p>
          <w:p w14:paraId="5F2467C0" w14:textId="77777777" w:rsidR="008D655B" w:rsidRPr="00AB76B4" w:rsidRDefault="008D655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 24</w:t>
            </w:r>
          </w:p>
          <w:p w14:paraId="12AD18C1" w14:textId="77777777" w:rsidR="008D655B" w:rsidRPr="00AB76B4" w:rsidRDefault="008D655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TDJ </w:t>
            </w:r>
          </w:p>
          <w:p w14:paraId="159B5C16" w14:textId="77777777" w:rsidR="008D655B" w:rsidRPr="00AB76B4" w:rsidRDefault="008D655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32 / 38</w:t>
            </w:r>
          </w:p>
          <w:p w14:paraId="042885C6" w14:textId="77777777" w:rsidR="008D655B" w:rsidRPr="00AB76B4" w:rsidRDefault="008D655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sch.: 40</w:t>
            </w:r>
          </w:p>
          <w:p w14:paraId="21A09EE0" w14:textId="77777777" w:rsidR="008D655B" w:rsidRPr="00AB76B4" w:rsidRDefault="008D655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50, 52, 54, 56, 58, 60, 62, 64, 66</w:t>
            </w:r>
          </w:p>
          <w:p w14:paraId="29FBB5B8" w14:textId="77777777" w:rsidR="008D655B" w:rsidRPr="00AB76B4" w:rsidRDefault="008D655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770C1E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189E2F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794F43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E27D2E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8E91E43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8D655B" w:rsidRPr="00AB76B4" w14:paraId="683AF863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F6923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E15049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D1E1EC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1D52008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483AB224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D0E3C0" w14:textId="77777777" w:rsidR="008D655B" w:rsidRPr="00AB76B4" w:rsidRDefault="008D655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 peste </w:t>
            </w:r>
          </w:p>
          <w:p w14:paraId="7EBDF9F7" w14:textId="77777777" w:rsidR="008D655B" w:rsidRPr="00AB76B4" w:rsidRDefault="008D655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</w:t>
            </w:r>
            <w:r>
              <w:rPr>
                <w:b/>
                <w:bCs/>
                <w:spacing w:val="-10"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76, 78, 80, 82, 84 </w:t>
            </w:r>
          </w:p>
          <w:p w14:paraId="592B61EE" w14:textId="77777777" w:rsidR="008D655B" w:rsidRPr="00AB76B4" w:rsidRDefault="008D655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și 88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58C232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1EF718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FA222A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FDAC47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2C705EC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12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- 1</w:t>
            </w:r>
            <w:r>
              <w:rPr>
                <w:b/>
                <w:bCs/>
                <w:i/>
                <w:iCs/>
                <w:sz w:val="20"/>
                <w:lang w:val="ro-RO"/>
              </w:rPr>
              <w:t>6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8D655B" w:rsidRPr="00AB76B4" w14:paraId="771B4779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7DD02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C676E8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CC92AD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523BC03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46F0654E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Y, L 13 directă, peste sch. 9, 15, 21, 28, 20 și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6B2D3E" w14:textId="77777777" w:rsidR="008D655B" w:rsidRPr="00AB76B4" w:rsidRDefault="008D655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B35714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204C8C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255+140</w:t>
            </w:r>
          </w:p>
          <w:p w14:paraId="662545C3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256+540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F23ECE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602D10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7AADC2E8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D655B" w:rsidRPr="00AB76B4" w14:paraId="1B70EF2A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1DD46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E2AB0F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255+140</w:t>
            </w:r>
          </w:p>
          <w:p w14:paraId="3CC93631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256+540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30C42E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FE2CC09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3ABA5F5E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X+Y, L 12 directă</w:t>
            </w:r>
          </w:p>
          <w:p w14:paraId="1AE97AC8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7, 13, 17, 22, 18 și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181823" w14:textId="77777777" w:rsidR="008D655B" w:rsidRPr="00AB76B4" w:rsidRDefault="008D655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62A325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19B7A1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A678A0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6E6380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53EBE304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D655B" w:rsidRPr="00AB76B4" w14:paraId="3245AF4B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3E883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4BC3A8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9DC440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B7E71EB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5CE50459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E4BFEE" w14:textId="77777777" w:rsidR="008D655B" w:rsidRPr="00AB76B4" w:rsidRDefault="008D655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5AA3FDB4" w14:textId="77777777" w:rsidR="008D655B" w:rsidRPr="00AB76B4" w:rsidRDefault="008D655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TDJ </w:t>
            </w:r>
          </w:p>
          <w:p w14:paraId="6048BFF9" w14:textId="77777777" w:rsidR="008D655B" w:rsidRPr="00AB76B4" w:rsidRDefault="008D655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23 / 27 </w:t>
            </w:r>
          </w:p>
          <w:p w14:paraId="61F9AEA3" w14:textId="77777777" w:rsidR="008D655B" w:rsidRPr="00AB76B4" w:rsidRDefault="008D655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și </w:t>
            </w:r>
          </w:p>
          <w:p w14:paraId="42AD94BB" w14:textId="77777777" w:rsidR="008D655B" w:rsidRPr="00AB76B4" w:rsidRDefault="008D655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2FAAE5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BBC850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009CF2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91E1BC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B8D9979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7 - 11.</w:t>
            </w:r>
          </w:p>
        </w:tc>
      </w:tr>
      <w:tr w:rsidR="008D655B" w:rsidRPr="00AB76B4" w14:paraId="5E865AC3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29F4C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85F24B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ACC5E5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830A0D5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5C96EB06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C32D08" w14:textId="77777777" w:rsidR="008D655B" w:rsidRPr="00AB76B4" w:rsidRDefault="008D655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6EA35C4D" w14:textId="77777777" w:rsidR="008D655B" w:rsidRPr="00AB76B4" w:rsidRDefault="008D655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0C18F25B" w14:textId="77777777" w:rsidR="008D655B" w:rsidRPr="00AB76B4" w:rsidRDefault="008D655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29 și 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16549E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B8F6C8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E03823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D67C9E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8779470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14 - 18.</w:t>
            </w:r>
          </w:p>
        </w:tc>
      </w:tr>
      <w:tr w:rsidR="008D655B" w:rsidRPr="00AB76B4" w14:paraId="1A35D180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4CF04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96C709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5E8466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B0A3EFC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231EFBD3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AFA2EB" w14:textId="77777777" w:rsidR="008D655B" w:rsidRPr="00AB76B4" w:rsidRDefault="008D655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4B0A0655" w14:textId="77777777" w:rsidR="008D655B" w:rsidRPr="00AB76B4" w:rsidRDefault="008D655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  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A1D98C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23B491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D2D6F3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8CEB90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către Triaj Grupa A.</w:t>
            </w:r>
          </w:p>
        </w:tc>
      </w:tr>
      <w:tr w:rsidR="008D655B" w:rsidRPr="00AB76B4" w14:paraId="6D9FAAF6" w14:textId="77777777" w:rsidTr="00927588">
        <w:trPr>
          <w:cantSplit/>
          <w:trHeight w:val="46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2DB57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956927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EFE120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C9C4818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62866E6C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471DCB" w14:textId="77777777" w:rsidR="008D655B" w:rsidRPr="00AB76B4" w:rsidRDefault="008D655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T.D.J. </w:t>
            </w:r>
          </w:p>
          <w:p w14:paraId="754ED88C" w14:textId="77777777" w:rsidR="008D655B" w:rsidRPr="00AB76B4" w:rsidRDefault="008D655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33 / 37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D670F6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B8822D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66FF72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627F13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5B1BA64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7 - 10 .</w:t>
            </w:r>
          </w:p>
          <w:p w14:paraId="6E487AE6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primiri - expedieri.</w:t>
            </w:r>
          </w:p>
        </w:tc>
      </w:tr>
      <w:tr w:rsidR="008D655B" w:rsidRPr="00AB76B4" w14:paraId="6FE59725" w14:textId="77777777" w:rsidTr="00927588">
        <w:trPr>
          <w:cantSplit/>
          <w:trHeight w:val="181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E7E4E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F02F35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4FD8EC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D41B950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5D6F1B43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75B415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toţi schim-bătorii </w:t>
            </w:r>
          </w:p>
          <w:p w14:paraId="608A3BD4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care dau acces la liniile 15 - 18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2628AE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F36DEE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CD31AF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F7C18B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6C8C976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15 - 18 Cap X.</w:t>
            </w:r>
          </w:p>
        </w:tc>
      </w:tr>
      <w:tr w:rsidR="008D655B" w:rsidRPr="00AB76B4" w14:paraId="527BD09F" w14:textId="77777777" w:rsidTr="00927588">
        <w:trPr>
          <w:cantSplit/>
          <w:trHeight w:val="89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45A21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628F36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1CE1AF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30AD2F7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714BFFC8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A08263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7B6C4A4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30, 38 </w:t>
            </w:r>
          </w:p>
          <w:p w14:paraId="29A295A8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şi 54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540BD8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57580C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D9CADB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480F32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liniile 7, 8 și 10 Cap Y.</w:t>
            </w:r>
          </w:p>
        </w:tc>
      </w:tr>
      <w:tr w:rsidR="008D655B" w:rsidRPr="00AB76B4" w14:paraId="73D38B4A" w14:textId="77777777" w:rsidTr="00927588">
        <w:trPr>
          <w:cantSplit/>
          <w:trHeight w:val="8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F4D55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46B375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5F79D3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FD18A31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14AF3B11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79B6AC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561A080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44, 52, 56, 58, 60 şi </w:t>
            </w:r>
          </w:p>
          <w:p w14:paraId="1D573B4C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368AA28F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58 - 60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8B1A84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85409A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0C1729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E130C0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517F9B6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15 - 18 Cap Y.</w:t>
            </w:r>
          </w:p>
        </w:tc>
      </w:tr>
      <w:tr w:rsidR="008D655B" w:rsidRPr="00AB76B4" w14:paraId="790A4E08" w14:textId="77777777" w:rsidTr="00927588">
        <w:trPr>
          <w:cantSplit/>
          <w:trHeight w:val="23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37D5D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3D066A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257+900</w:t>
            </w:r>
          </w:p>
          <w:p w14:paraId="7E2C0218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258+100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596101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4EB612A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Cernele -</w:t>
            </w:r>
          </w:p>
          <w:p w14:paraId="04FB8791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Işalniţa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8C6A2B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D1B8B4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A7BD5D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1868CE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79A6BE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locomotivelor cuplate.</w:t>
            </w:r>
          </w:p>
          <w:p w14:paraId="77FE7CE5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:rsidRPr="00AB76B4" w14:paraId="13C78D99" w14:textId="77777777" w:rsidTr="00927588">
        <w:trPr>
          <w:cantSplit/>
          <w:trHeight w:val="23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07807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E96667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0A70A9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A90C4CF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Işalniţa</w:t>
            </w:r>
          </w:p>
          <w:p w14:paraId="3EDB02A1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directă, </w:t>
            </w:r>
          </w:p>
          <w:p w14:paraId="7300B4A0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  <w:p w14:paraId="7D1E4BAB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>8 și 4.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49CE8B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8561DE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086467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5500ACB1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262+850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EDE403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50F52B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color w:val="000000"/>
                <w:sz w:val="20"/>
                <w:lang w:val="ro-RO"/>
              </w:rPr>
              <w:t>Fără inductori.</w:t>
            </w:r>
          </w:p>
          <w:p w14:paraId="56DA67A8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color w:val="000000"/>
                <w:sz w:val="20"/>
                <w:lang w:val="ro-RO"/>
              </w:rPr>
              <w:t>Semnalizată ca limitare de viteză.</w:t>
            </w:r>
          </w:p>
        </w:tc>
      </w:tr>
      <w:tr w:rsidR="008D655B" w:rsidRPr="00AB76B4" w14:paraId="3D015691" w14:textId="77777777" w:rsidTr="00927588">
        <w:trPr>
          <w:cantSplit/>
          <w:trHeight w:val="16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FD9D5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A4A382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2197FB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CD04549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Işalniţa</w:t>
            </w:r>
          </w:p>
          <w:p w14:paraId="4CFED7D6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Y, liniile 4  - 13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AB102C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28984340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toţi </w:t>
            </w:r>
          </w:p>
          <w:p w14:paraId="7458AADD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089FDE78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78265092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70EDECF8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A8D0B7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5BE89A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F739FB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782A74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:rsidRPr="00AB76B4" w14:paraId="4F9EF6E7" w14:textId="77777777" w:rsidTr="00927588">
        <w:trPr>
          <w:cantSplit/>
          <w:trHeight w:val="116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2DBE1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9A3376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B4FEED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EA48165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Işalniţa</w:t>
            </w:r>
          </w:p>
          <w:p w14:paraId="7804DB7A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11 </w:t>
            </w:r>
          </w:p>
          <w:p w14:paraId="6D64C4B7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primiri - expedieri, </w:t>
            </w:r>
          </w:p>
          <w:p w14:paraId="4DDB81D0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0FE09A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100 m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285E31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B26D85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205A90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3F1896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:rsidRPr="00AB76B4" w14:paraId="2CEE731D" w14:textId="77777777" w:rsidTr="00927588">
        <w:trPr>
          <w:cantSplit/>
          <w:trHeight w:val="44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2CF8A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90AFE1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B84746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492F7B5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Işalniţa</w:t>
            </w:r>
          </w:p>
          <w:p w14:paraId="7535CC31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E77428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5FDBD9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821250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0551EB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246975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:rsidRPr="00AB76B4" w14:paraId="48B43B44" w14:textId="77777777" w:rsidTr="00927588">
        <w:trPr>
          <w:cantSplit/>
          <w:trHeight w:val="8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2EF8F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lastRenderedPageBreak/>
              <w:t xml:space="preserve"> </w:t>
            </w: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6D1A7E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color w:val="000000"/>
                <w:sz w:val="20"/>
                <w:lang w:val="ro-RO"/>
              </w:rPr>
              <w:t>287+640</w:t>
            </w:r>
          </w:p>
          <w:p w14:paraId="439E0992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color w:val="000000"/>
                <w:sz w:val="20"/>
                <w:lang w:val="ro-RO"/>
              </w:rPr>
              <w:t>287+690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E20FEA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B8950BD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Filiaşi -</w:t>
            </w:r>
          </w:p>
          <w:p w14:paraId="7DEB1622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Gura Motrului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BD0E63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DDC580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EEC206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287+640</w:t>
            </w:r>
          </w:p>
          <w:p w14:paraId="7D964A33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287+690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A9878F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C22455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*Valabil pentru trenurile care au în componență  două locomotive cuplate.</w:t>
            </w:r>
          </w:p>
          <w:p w14:paraId="7DF8B13C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:rsidRPr="00AB76B4" w14:paraId="560875DA" w14:textId="77777777" w:rsidTr="00927588">
        <w:trPr>
          <w:cantSplit/>
          <w:trHeight w:val="8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26BE8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0272B6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F751E9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90E2E69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Filiaşi -</w:t>
            </w:r>
          </w:p>
          <w:p w14:paraId="30175906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Gura Motrului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BEFDCB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1B1A94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D784B2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290+550</w:t>
            </w:r>
          </w:p>
          <w:p w14:paraId="650A6DD7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290+750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24AE64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4311A4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AB76B4">
              <w:rPr>
                <w:b/>
                <w:bCs/>
                <w:i/>
                <w:sz w:val="20"/>
                <w:lang w:val="ro-RO"/>
              </w:rPr>
              <w:t>Fără inductori.</w:t>
            </w:r>
          </w:p>
        </w:tc>
      </w:tr>
      <w:tr w:rsidR="008D655B" w:rsidRPr="00AB76B4" w14:paraId="6D967AB8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E0BA8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31EF3E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B3F4BE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BC0E0FC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Gura Motrului</w:t>
            </w:r>
          </w:p>
          <w:p w14:paraId="7183F3B8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6E29C151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EA3AC8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 inclusiv sch.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DDFC52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25C4AF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F740D2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7E8A90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:rsidRPr="00AB76B4" w14:paraId="20A5110A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EDED4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E739C4" w14:textId="77777777" w:rsidR="008D655B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290+000</w:t>
            </w:r>
          </w:p>
          <w:p w14:paraId="0F9FEA60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292+000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EF1402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2DF4DDE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Filiaşi -</w:t>
            </w:r>
          </w:p>
          <w:p w14:paraId="2BBB1FE2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Gura Motrului</w:t>
            </w:r>
            <w:r>
              <w:rPr>
                <w:b/>
                <w:bCs/>
                <w:sz w:val="20"/>
                <w:lang w:val="ro-RO"/>
              </w:rPr>
              <w:t xml:space="preserve"> si St. </w:t>
            </w:r>
            <w:r w:rsidRPr="00AB76B4">
              <w:rPr>
                <w:b/>
                <w:bCs/>
                <w:sz w:val="20"/>
                <w:lang w:val="ro-RO"/>
              </w:rPr>
              <w:t>Gura Motrului</w:t>
            </w:r>
            <w:r>
              <w:rPr>
                <w:b/>
                <w:bCs/>
                <w:sz w:val="20"/>
                <w:lang w:val="ro-RO"/>
              </w:rPr>
              <w:t xml:space="preserve"> Cap X peste pod Jiu </w:t>
            </w:r>
            <w:r>
              <w:rPr>
                <w:b/>
                <w:bCs/>
                <w:sz w:val="20"/>
                <w:lang w:val="ro-RO"/>
              </w:rPr>
              <w:br/>
              <w:t>și sch 5 și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C2D999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229AC7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986FC1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040014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83DC3F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D655B" w:rsidRPr="00AB76B4" w14:paraId="0D831840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B704A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5FC7E9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850764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E7967AF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Gura Motrului -</w:t>
            </w:r>
          </w:p>
          <w:p w14:paraId="728B950A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Butoieşti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E1931F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D5FB15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0E20FC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292+000</w:t>
            </w:r>
          </w:p>
          <w:p w14:paraId="08141A8C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293+300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4B2CC7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017F73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D655B" w:rsidRPr="00AB76B4" w14:paraId="1D45C9C9" w14:textId="77777777" w:rsidTr="00927588">
        <w:trPr>
          <w:cantSplit/>
          <w:trHeight w:val="52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60EF0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B7F62A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6B6F2B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7948A27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Butoieşti</w:t>
            </w:r>
          </w:p>
          <w:p w14:paraId="1884E997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3E01FD3A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–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5C7CD3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2D93EE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90CCE1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10AF27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1C35B8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:rsidRPr="00AB76B4" w14:paraId="74481544" w14:textId="77777777" w:rsidTr="00927588">
        <w:trPr>
          <w:cantSplit/>
          <w:trHeight w:val="27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AD3C0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7A3B46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302+500</w:t>
            </w:r>
          </w:p>
          <w:p w14:paraId="0840D40F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302+700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13FEF1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C2845EF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Butoieşti -</w:t>
            </w:r>
          </w:p>
          <w:p w14:paraId="200FA842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Strehaia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B6BBEE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5445AB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019168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3405EB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D3D89F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locomotivelor cuplate.</w:t>
            </w:r>
          </w:p>
          <w:p w14:paraId="072A13D9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:rsidRPr="00AB76B4" w14:paraId="1626B626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4BCB4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A8078E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3694F9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4FDEBC0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Strehaia</w:t>
            </w:r>
          </w:p>
          <w:p w14:paraId="6C49EFAD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7CB243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17</w:t>
            </w:r>
          </w:p>
          <w:p w14:paraId="29CF9C44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in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AAB426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CDC84E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8A4283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265DD3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1EA5760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 abătută.</w:t>
            </w:r>
          </w:p>
        </w:tc>
      </w:tr>
      <w:tr w:rsidR="008D655B" w:rsidRPr="00AB76B4" w14:paraId="16B51098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69317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E5CE8A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3187A2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62D234C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Strehaia</w:t>
            </w:r>
          </w:p>
          <w:p w14:paraId="3CB00575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CE343E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12</w:t>
            </w:r>
          </w:p>
          <w:p w14:paraId="4CB70717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97CBA8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6CBEC0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DEB9F8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91406C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A616D90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2 - 5  înspre și dinspre st. Jirov.</w:t>
            </w:r>
          </w:p>
        </w:tc>
      </w:tr>
      <w:tr w:rsidR="008D655B" w:rsidRPr="00AB76B4" w14:paraId="7C1F9D20" w14:textId="77777777" w:rsidTr="00927588">
        <w:trPr>
          <w:cantSplit/>
          <w:trHeight w:val="114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A648C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0013B8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0150EA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389D707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Strehaia</w:t>
            </w:r>
          </w:p>
          <w:p w14:paraId="3A0B2653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C9FE84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</w:t>
            </w:r>
          </w:p>
          <w:p w14:paraId="5835E8EA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 /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35467B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DD9E9F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1B0D9B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E5D6F7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2748BAF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4 şi 5.</w:t>
            </w:r>
          </w:p>
        </w:tc>
      </w:tr>
      <w:tr w:rsidR="008D655B" w:rsidRPr="00AB76B4" w14:paraId="06911636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BCBD6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27AA49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BC6851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4FAD54D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Strehaia</w:t>
            </w:r>
          </w:p>
          <w:p w14:paraId="65D5CEB3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67A02A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28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783DC1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E5EE6D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F8B938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E6694C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46234D1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1.</w:t>
            </w:r>
          </w:p>
        </w:tc>
      </w:tr>
      <w:tr w:rsidR="008D655B" w:rsidRPr="00AB76B4" w14:paraId="6681FB01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DD8C2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41345D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829BDE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EA26372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Ciochiuţa</w:t>
            </w:r>
          </w:p>
          <w:p w14:paraId="46CDF769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66995FAB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F80BDF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5AEC414D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ax stație până la Cap Y călcâi sch.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921844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B9B4C1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5837F6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67CF20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:rsidRPr="00AB76B4" w14:paraId="74C3230C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74349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2D0CE8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</w:t>
            </w:r>
            <w:r>
              <w:rPr>
                <w:b/>
                <w:bCs/>
                <w:sz w:val="20"/>
                <w:lang w:val="ro-RO"/>
              </w:rPr>
              <w:t>0</w:t>
            </w:r>
            <w:r w:rsidRPr="00AB76B4">
              <w:rPr>
                <w:b/>
                <w:bCs/>
                <w:sz w:val="20"/>
                <w:lang w:val="ro-RO"/>
              </w:rPr>
              <w:t>+0</w:t>
            </w:r>
            <w:r>
              <w:rPr>
                <w:b/>
                <w:bCs/>
                <w:sz w:val="20"/>
                <w:lang w:val="ro-RO"/>
              </w:rPr>
              <w:t>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  <w:p w14:paraId="3654DB67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322+350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71BDF4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6913B0A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Ciochiuţa -</w:t>
            </w:r>
          </w:p>
          <w:p w14:paraId="1C92E326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Tâmna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20ED97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4789F4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843627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1E27D8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EB73B8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D655B" w:rsidRPr="00AB76B4" w14:paraId="562CFB16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46EF4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C1808C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6D6915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3650598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Tâmna</w:t>
            </w:r>
          </w:p>
          <w:p w14:paraId="0594968D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605C4A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din calcâi</w:t>
            </w:r>
          </w:p>
          <w:p w14:paraId="7BC15E24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3</w:t>
            </w:r>
          </w:p>
          <w:p w14:paraId="4445946C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până</w:t>
            </w:r>
          </w:p>
          <w:p w14:paraId="3C5BCB20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la axa</w:t>
            </w:r>
          </w:p>
          <w:p w14:paraId="288C66F0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stației Tâmna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55D6A3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17EFB3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53809E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79F808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:rsidRPr="00AB76B4" w14:paraId="052BFAD4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94CF7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FA6EA0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72FA97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F046679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Tâmna</w:t>
            </w:r>
          </w:p>
          <w:p w14:paraId="06DBEDDA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3E407905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6F90D4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13F0F4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0F959C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EB5AC3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05C38D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:rsidRPr="00AB76B4" w14:paraId="06391441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23B36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E62FD5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325+100</w:t>
            </w:r>
          </w:p>
          <w:p w14:paraId="7FC5AE1B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325+220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B54DB3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F72AAAA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Tâmna </w:t>
            </w:r>
          </w:p>
          <w:p w14:paraId="3D09FF0B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8A272E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0DF5EA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9FE28F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C3458B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4FA4D0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40729132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Peste sch. 2 și 4.</w:t>
            </w:r>
          </w:p>
        </w:tc>
      </w:tr>
      <w:tr w:rsidR="008D655B" w:rsidRPr="00AB76B4" w14:paraId="4EF442F6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ABEC1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04D458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329+400</w:t>
            </w:r>
          </w:p>
          <w:p w14:paraId="435312D4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329+600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062734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81AEE14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Igiroasa, linia 2 directă Cap X</w:t>
            </w:r>
          </w:p>
          <w:p w14:paraId="7C2C363A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293B6B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D94487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269B8E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2A4605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CCE078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Peste sch. 1. </w:t>
            </w:r>
          </w:p>
          <w:p w14:paraId="57CC2D57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D655B" w:rsidRPr="00AB76B4" w14:paraId="1A43C769" w14:textId="77777777" w:rsidTr="00927588">
        <w:trPr>
          <w:cantSplit/>
          <w:trHeight w:val="123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9C7D7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3428DE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10BB77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1F4B6F3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Igiroasa</w:t>
            </w:r>
          </w:p>
          <w:p w14:paraId="741B3F59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</w:t>
            </w:r>
          </w:p>
          <w:p w14:paraId="545A2694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86CF50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și peste sch. 3 </w:t>
            </w:r>
          </w:p>
          <w:p w14:paraId="4BCBF7D8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EFF3C1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672E99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73643F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D9955C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:rsidRPr="00AB76B4" w14:paraId="6538693D" w14:textId="77777777" w:rsidTr="00927588">
        <w:trPr>
          <w:cantSplit/>
          <w:trHeight w:val="65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5CA95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797BE3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92916D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DE1D3E5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Prunişor</w:t>
            </w:r>
          </w:p>
          <w:p w14:paraId="3B8AD51A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</w:t>
            </w:r>
          </w:p>
          <w:p w14:paraId="581E2946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2252AD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77CA6E11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ED7D5C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EEFD93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82D15B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A691E8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:rsidRPr="00AB76B4" w14:paraId="4C930FBF" w14:textId="77777777" w:rsidTr="00927588">
        <w:trPr>
          <w:cantSplit/>
          <w:trHeight w:val="10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A41F2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30B343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59DCB7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D754E58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Prunişor</w:t>
            </w:r>
          </w:p>
          <w:p w14:paraId="084B5519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4D0C4C5D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DA7309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de la axa staţiei </w:t>
            </w:r>
          </w:p>
          <w:p w14:paraId="367C05A6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4EF18200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152BE5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41A744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BAA295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FC27E4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:rsidRPr="00AB76B4" w14:paraId="50BF86D3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FFBE3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FF03B8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335+120</w:t>
            </w:r>
          </w:p>
          <w:p w14:paraId="233E4B90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335+170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E5A31D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FAF542C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Prunișor -</w:t>
            </w:r>
          </w:p>
          <w:p w14:paraId="743CDE25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Gârniţa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231A31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B0A13F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26A064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E3E024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1A8751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*Valabil inclusiv pentru trenurile care au în componență două locomotive cuplate.</w:t>
            </w:r>
          </w:p>
          <w:p w14:paraId="07C5F7C9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D655B" w:rsidRPr="00AB76B4" w14:paraId="7B4D3620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43E51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F79851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9B5508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81A0C8B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Gârniţa</w:t>
            </w:r>
          </w:p>
          <w:p w14:paraId="0A5FF50F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48FBA5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3 </w:t>
            </w:r>
          </w:p>
          <w:p w14:paraId="70EAAF72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59A5B1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366C1D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DE7545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459EA7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0E42430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1, Cap X.</w:t>
            </w:r>
          </w:p>
        </w:tc>
      </w:tr>
      <w:tr w:rsidR="008D655B" w:rsidRPr="00AB76B4" w14:paraId="6BCB91F4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27105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56AF59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91BDB4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A276A19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Gârniţa</w:t>
            </w:r>
          </w:p>
          <w:p w14:paraId="351E1467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018CA8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2 </w:t>
            </w:r>
          </w:p>
          <w:p w14:paraId="7C7DEFAE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60E093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940C57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AA5480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7885BE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2AFC2A8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1, CapY.</w:t>
            </w:r>
          </w:p>
        </w:tc>
      </w:tr>
      <w:tr w:rsidR="008D655B" w:rsidRPr="00AB76B4" w14:paraId="1DC68518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B1F32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D8AE2F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342+430</w:t>
            </w:r>
          </w:p>
          <w:p w14:paraId="099F2602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342+630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81C19D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1ED884A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Gârniţa -</w:t>
            </w:r>
          </w:p>
          <w:p w14:paraId="50925A12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Balota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96408E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373D29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3222DD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705161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EEA897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D655B" w:rsidRPr="00AB76B4" w14:paraId="0F2B5949" w14:textId="77777777" w:rsidTr="00927588">
        <w:trPr>
          <w:cantSplit/>
          <w:trHeight w:val="46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CB432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C9D123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68DF90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1558BD5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49E208E0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7F7B5070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C9E6E7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34ABFC78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01452F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C801C0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F80F3E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6DBE53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:rsidRPr="00AB76B4" w14:paraId="0C98A85E" w14:textId="77777777" w:rsidTr="00927588">
        <w:trPr>
          <w:cantSplit/>
          <w:trHeight w:val="68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D04EA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822BBF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D514B4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48820D1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255FF38E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0F4B5A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15 </w:t>
            </w:r>
          </w:p>
          <w:p w14:paraId="7ECAA172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A08607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429EE0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D5B32B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475084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8E88DE6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3.</w:t>
            </w:r>
          </w:p>
        </w:tc>
      </w:tr>
      <w:tr w:rsidR="008D655B" w:rsidRPr="00AB76B4" w14:paraId="6D7AE7FF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FE2B5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291B4F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099292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E48C1F5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6845A274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761CCC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</w:t>
            </w:r>
          </w:p>
          <w:p w14:paraId="183BA417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 /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12C200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A943F4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A0CC33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C66ADC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AFE6BD0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şi 4.</w:t>
            </w:r>
          </w:p>
        </w:tc>
      </w:tr>
      <w:tr w:rsidR="008D655B" w:rsidRPr="00AB76B4" w14:paraId="5F085AD6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30EE2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FEC7A6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3DF316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6A36D47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A43846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 dintre sch. </w:t>
            </w:r>
          </w:p>
          <w:p w14:paraId="150FBC76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17 -</w:t>
            </w:r>
          </w:p>
          <w:p w14:paraId="17BDA50E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T.D.J.</w:t>
            </w:r>
          </w:p>
          <w:p w14:paraId="6171C7AD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 / 21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061D86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A78A2D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6CBAC9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469413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zonă parcurs </w:t>
            </w:r>
          </w:p>
          <w:p w14:paraId="30AB7BB0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st. Balota liniile 1 - 3 </w:t>
            </w:r>
          </w:p>
          <w:p w14:paraId="3DB4E029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în abatere.</w:t>
            </w:r>
          </w:p>
        </w:tc>
      </w:tr>
      <w:tr w:rsidR="008D655B" w:rsidRPr="00AB76B4" w14:paraId="49F9B1A8" w14:textId="77777777" w:rsidTr="00927588">
        <w:trPr>
          <w:cantSplit/>
          <w:trHeight w:val="112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1AAB1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4E382C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CDAABA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11B8AFF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68B021FD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4814E072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F340B7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de la axa staţiei </w:t>
            </w:r>
          </w:p>
          <w:p w14:paraId="06069B61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4683851F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96C889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97F42E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7F5C55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05F7A1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:rsidRPr="00AB76B4" w14:paraId="32024173" w14:textId="77777777" w:rsidTr="00927588">
        <w:trPr>
          <w:cantSplit/>
          <w:trHeight w:val="201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14F87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F4AB30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580C4F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CDCEB31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7237B55A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5E3535F4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63C003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de la axa staţiei până la călcâi macaz 12 </w:t>
            </w:r>
          </w:p>
          <w:p w14:paraId="1FC9FBEC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D2557E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26848F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B84E39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9DA650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:rsidRPr="00AB76B4" w14:paraId="0D7038CD" w14:textId="77777777" w:rsidTr="00927588">
        <w:trPr>
          <w:cantSplit/>
          <w:trHeight w:val="113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5B252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E6A996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04C95E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6ADE7DF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38A55637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5 </w:t>
            </w:r>
          </w:p>
          <w:p w14:paraId="39E94DA7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54D90F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4017E2AD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5FD299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1F29EC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9823C5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A0F8A8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:rsidRPr="00AB76B4" w14:paraId="2FFFD924" w14:textId="77777777" w:rsidTr="00927588">
        <w:trPr>
          <w:cantSplit/>
          <w:trHeight w:val="9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FB604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366B02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B3DE00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158A1A1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203D929A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2DF41C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</w:t>
            </w:r>
          </w:p>
          <w:p w14:paraId="7EFAD206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 /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583A1F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BAA08A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AD898D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82C1A3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74B54C5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3 - 5.</w:t>
            </w:r>
          </w:p>
        </w:tc>
      </w:tr>
      <w:tr w:rsidR="008D655B" w:rsidRPr="00AB76B4" w14:paraId="0F6D3338" w14:textId="77777777" w:rsidTr="00927588">
        <w:trPr>
          <w:cantSplit/>
          <w:trHeight w:val="9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A102D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8B3683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345+652</w:t>
            </w:r>
          </w:p>
          <w:p w14:paraId="3AB700DA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355+537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A88D0E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2380E1A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Balota –</w:t>
            </w:r>
          </w:p>
          <w:p w14:paraId="6B81E83D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Drobeta Turnu Severin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B76278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498E9B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F09145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01F06A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70DF03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trenurilor care au în componență mai mult de două locomotive cuplate.</w:t>
            </w:r>
          </w:p>
          <w:p w14:paraId="51283B06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:rsidRPr="00AB76B4" w14:paraId="58F7C359" w14:textId="77777777" w:rsidTr="00927588">
        <w:trPr>
          <w:cantSplit/>
          <w:trHeight w:val="129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29D3E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6752AD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345+200</w:t>
            </w:r>
          </w:p>
          <w:p w14:paraId="25DB9A21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353+200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B4B150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3033549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Balota –</w:t>
            </w:r>
          </w:p>
          <w:p w14:paraId="3D2008A9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Valea Albă</w:t>
            </w:r>
          </w:p>
          <w:p w14:paraId="10F91EC1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directă </w:t>
            </w:r>
          </w:p>
          <w:p w14:paraId="401D800B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Valea Albă și</w:t>
            </w:r>
          </w:p>
          <w:p w14:paraId="46C60D19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Valea Albă -</w:t>
            </w:r>
          </w:p>
          <w:p w14:paraId="36F14F86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Post Macazuri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84A08B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0FDEAC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DE2EB9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B33891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8DBF7D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D655B" w:rsidRPr="00AB76B4" w14:paraId="111414CE" w14:textId="77777777" w:rsidTr="00927588">
        <w:trPr>
          <w:cantSplit/>
          <w:trHeight w:val="45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E1C3A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5DBBC8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F9B1E9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02B11B5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Post Macazuri -</w:t>
            </w:r>
          </w:p>
          <w:p w14:paraId="1F533355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Drobeta Tr. Severin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E510E7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C663A1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E8FF0B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354+400</w:t>
            </w:r>
          </w:p>
          <w:p w14:paraId="6D8CFD85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354+700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E6BDD1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0CE759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D655B" w:rsidRPr="00AB76B4" w14:paraId="2B1F7EC9" w14:textId="77777777" w:rsidTr="00927588">
        <w:trPr>
          <w:cantSplit/>
          <w:trHeight w:val="45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EE3A6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2035B8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B9823A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0C5AF42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</w:t>
            </w:r>
          </w:p>
          <w:p w14:paraId="0AE135B2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Mărfuri </w:t>
            </w:r>
          </w:p>
          <w:p w14:paraId="7CD5A269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Y, 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C4918E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10AE5B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FDB49E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356+930</w:t>
            </w:r>
          </w:p>
          <w:p w14:paraId="74071040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357+170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0754F2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529EC2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1EA13FF6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Peste sch. 10, 8 și 6A.</w:t>
            </w:r>
          </w:p>
        </w:tc>
      </w:tr>
      <w:tr w:rsidR="008D655B" w:rsidRPr="00AB76B4" w14:paraId="62234224" w14:textId="77777777" w:rsidTr="00927588">
        <w:trPr>
          <w:cantSplit/>
          <w:trHeight w:val="2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FA442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5D5D80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D8FC80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B5B7DDC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2FF84614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A52922" w14:textId="77777777" w:rsidR="008D655B" w:rsidRPr="00AB76B4" w:rsidRDefault="008D655B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diag.</w:t>
            </w:r>
          </w:p>
          <w:p w14:paraId="7527DC35" w14:textId="77777777" w:rsidR="008D655B" w:rsidRPr="00AB76B4" w:rsidRDefault="008D655B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1 - 3 </w:t>
            </w:r>
          </w:p>
          <w:p w14:paraId="1537DBD0" w14:textId="77777777" w:rsidR="008D655B" w:rsidRPr="00AB76B4" w:rsidRDefault="008D655B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şi</w:t>
            </w:r>
          </w:p>
          <w:p w14:paraId="1AF86619" w14:textId="77777777" w:rsidR="008D655B" w:rsidRPr="00AB76B4" w:rsidRDefault="008D655B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46719503" w14:textId="77777777" w:rsidR="008D655B" w:rsidRPr="00AB76B4" w:rsidRDefault="008D655B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 şi 3 </w:t>
            </w:r>
          </w:p>
          <w:p w14:paraId="0E6E7C52" w14:textId="77777777" w:rsidR="008D655B" w:rsidRPr="00AB76B4" w:rsidRDefault="008D655B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A3FC4D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12FDC0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9D782F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1856D9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4C8B061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1 - 3.</w:t>
            </w:r>
          </w:p>
        </w:tc>
      </w:tr>
      <w:tr w:rsidR="008D655B" w:rsidRPr="00AB76B4" w14:paraId="7B96B0C2" w14:textId="77777777" w:rsidTr="00927588">
        <w:trPr>
          <w:cantSplit/>
          <w:trHeight w:val="77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D5529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A91049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E2AD3D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81CEC94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ACC76D" w14:textId="77777777" w:rsidR="008D655B" w:rsidRPr="00AB76B4" w:rsidRDefault="008D655B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576B7C62" w14:textId="77777777" w:rsidR="008D655B" w:rsidRPr="00AB76B4" w:rsidRDefault="008D655B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9 </w:t>
            </w:r>
          </w:p>
          <w:p w14:paraId="518FA8FF" w14:textId="77777777" w:rsidR="008D655B" w:rsidRPr="00AB76B4" w:rsidRDefault="008D655B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531FF9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FE4510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AC33BA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495A43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5189846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și 2.</w:t>
            </w:r>
          </w:p>
        </w:tc>
      </w:tr>
      <w:tr w:rsidR="008D655B" w:rsidRPr="00AB76B4" w14:paraId="44D83F7C" w14:textId="77777777" w:rsidTr="00927588">
        <w:trPr>
          <w:cantSplit/>
          <w:trHeight w:val="20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801EE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3EE040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2DDA74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E2280DD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2CB66757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A75243" w14:textId="77777777" w:rsidR="008D655B" w:rsidRPr="00AB76B4" w:rsidRDefault="008D655B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A0BD67D" w14:textId="77777777" w:rsidR="008D655B" w:rsidRPr="00AB76B4" w:rsidRDefault="008D655B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7 </w:t>
            </w:r>
          </w:p>
          <w:p w14:paraId="633066E1" w14:textId="77777777" w:rsidR="008D655B" w:rsidRPr="00AB76B4" w:rsidRDefault="008D655B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  <w:p w14:paraId="52E7AE0A" w14:textId="77777777" w:rsidR="008D655B" w:rsidRPr="00AB76B4" w:rsidRDefault="008D655B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şi</w:t>
            </w:r>
          </w:p>
          <w:p w14:paraId="1D0C897B" w14:textId="77777777" w:rsidR="008D655B" w:rsidRPr="00AB76B4" w:rsidRDefault="008D655B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T.D.J.</w:t>
            </w:r>
          </w:p>
          <w:p w14:paraId="0502F0FB" w14:textId="77777777" w:rsidR="008D655B" w:rsidRPr="00AB76B4" w:rsidRDefault="008D655B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12 /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E370A0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6480BF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ABD1F6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A2BB83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6004EB5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şi 2.</w:t>
            </w:r>
          </w:p>
        </w:tc>
      </w:tr>
      <w:tr w:rsidR="008D655B" w:rsidRPr="00AB76B4" w14:paraId="5D466682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847B2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B354B9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C62DFA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ADE9175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577F13D6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X, liniile 6 - 10 </w:t>
            </w:r>
          </w:p>
          <w:p w14:paraId="4128ECE2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146268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B10147C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15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EEB7AF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0977DC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48111B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C51F17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:rsidRPr="00AB76B4" w14:paraId="498C5A24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7690F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E64A81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C4F9A0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AA942E5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5A7827E0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5 </w:t>
            </w:r>
          </w:p>
          <w:p w14:paraId="4E9EB0AA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EC4000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de la Cap X la axa stației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601C76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30BA40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660BDB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E1ABE6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:rsidRPr="00AB76B4" w14:paraId="7D101FCC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AEAC7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BD9AA7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E2C1A7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22BD3FE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1670BD8C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246A83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56172ECE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22 /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6B818E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5613EF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476827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738013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E055164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5 - 10, Cap Y.</w:t>
            </w:r>
          </w:p>
        </w:tc>
      </w:tr>
      <w:tr w:rsidR="008D655B" w:rsidRPr="00AB76B4" w14:paraId="498F2A1F" w14:textId="77777777" w:rsidTr="00927588">
        <w:trPr>
          <w:cantSplit/>
          <w:trHeight w:val="7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0D755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71CC65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BB038D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C840F49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Turnu Severin Est</w:t>
            </w:r>
          </w:p>
          <w:p w14:paraId="214B6646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9F3D8E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1 </w:t>
            </w:r>
          </w:p>
          <w:p w14:paraId="4C095E48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72C700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49127C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56DD76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7ADD79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linia 2 primiri - expedieri.</w:t>
            </w:r>
          </w:p>
        </w:tc>
      </w:tr>
      <w:tr w:rsidR="008D655B" w:rsidRPr="00AB76B4" w14:paraId="1CCC058F" w14:textId="77777777" w:rsidTr="00927588">
        <w:trPr>
          <w:cantSplit/>
          <w:trHeight w:val="123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FC5D3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64EBF8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BD6B66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ACE0DE2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Turnu Severin Est</w:t>
            </w:r>
          </w:p>
          <w:p w14:paraId="0DF76B2D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D7492E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2 </w:t>
            </w:r>
          </w:p>
          <w:p w14:paraId="491F4D84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ED98B2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07B30A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6C6053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B813E3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8DFCD18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2 abatere.</w:t>
            </w:r>
          </w:p>
        </w:tc>
      </w:tr>
      <w:tr w:rsidR="008D655B" w:rsidRPr="00AB76B4" w14:paraId="39ECA925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E11BE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FB9B37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7E43C2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BFA147D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</w:t>
            </w:r>
          </w:p>
          <w:p w14:paraId="53F0D3EB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FECB17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41C220B3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4F6D49B8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11, 13, 15, 17,  21, 23, </w:t>
            </w:r>
          </w:p>
          <w:p w14:paraId="2EB1F7C1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25 și 27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7A6DC4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D2036B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DA0C98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21EC46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E721717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5 - 14.</w:t>
            </w:r>
          </w:p>
        </w:tc>
      </w:tr>
      <w:tr w:rsidR="008D655B" w:rsidRPr="00AB76B4" w14:paraId="1BF3206F" w14:textId="77777777" w:rsidTr="00927588">
        <w:trPr>
          <w:cantSplit/>
          <w:trHeight w:val="230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1B779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887E49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61B4D9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D63CC42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</w:t>
            </w:r>
          </w:p>
          <w:p w14:paraId="78A00199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6A5414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632842BA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12, 18,  20, 22,  24, 26,  28, 30,  32, </w:t>
            </w:r>
          </w:p>
          <w:p w14:paraId="1A94D401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34 şi 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95FC8F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06DDC1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760CDA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D7FBEF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CE8D9AA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5 - 14.</w:t>
            </w:r>
          </w:p>
        </w:tc>
      </w:tr>
      <w:tr w:rsidR="008D655B" w:rsidRPr="00AB76B4" w14:paraId="0974CF53" w14:textId="77777777" w:rsidTr="00927588">
        <w:trPr>
          <w:cantSplit/>
          <w:trHeight w:val="2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FF559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E44BEC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380+600</w:t>
            </w:r>
          </w:p>
          <w:p w14:paraId="1441687D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384+200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524F64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CBC69D8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Vârciorova  </w:t>
            </w:r>
          </w:p>
          <w:p w14:paraId="13357E5B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directă, Cap Y și </w:t>
            </w:r>
          </w:p>
          <w:p w14:paraId="063D1858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Vârciorova -</w:t>
            </w:r>
          </w:p>
          <w:p w14:paraId="70DB8CAE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Orșova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B0EF90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E346FE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277CC2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E9C2F7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E9692E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D655B" w:rsidRPr="00AB76B4" w14:paraId="436B16F8" w14:textId="77777777" w:rsidTr="00927588">
        <w:trPr>
          <w:cantSplit/>
          <w:trHeight w:val="2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24CD0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89A11A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F63E9C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2CCAA2E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Orşova </w:t>
            </w:r>
          </w:p>
          <w:p w14:paraId="10A999CE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7E2750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între călcâi </w:t>
            </w:r>
          </w:p>
          <w:p w14:paraId="63B6F9BC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 3 </w:t>
            </w:r>
          </w:p>
          <w:p w14:paraId="7D977AAF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 opritor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4A802A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239703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651A12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A5DF0F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:rsidRPr="00AB76B4" w14:paraId="155998B9" w14:textId="77777777" w:rsidTr="00927588">
        <w:trPr>
          <w:cantSplit/>
          <w:trHeight w:val="137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CFDBC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7F06BD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325ACD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AD231A8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Orşova </w:t>
            </w:r>
          </w:p>
          <w:p w14:paraId="3CC7C2F0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8E40E9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 xml:space="preserve">peste </w:t>
            </w:r>
          </w:p>
          <w:p w14:paraId="2A5D0EAD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S 9,</w:t>
            </w:r>
          </w:p>
          <w:p w14:paraId="4F08C921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S 13,</w:t>
            </w:r>
          </w:p>
          <w:p w14:paraId="1F18DF5E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S 17,</w:t>
            </w:r>
          </w:p>
          <w:p w14:paraId="183DCD9A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 xml:space="preserve">S 19 </w:t>
            </w:r>
          </w:p>
          <w:p w14:paraId="1605461E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şi</w:t>
            </w:r>
          </w:p>
          <w:p w14:paraId="635FB713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en-US"/>
              </w:rPr>
            </w:pPr>
            <w:r w:rsidRPr="00AB76B4">
              <w:rPr>
                <w:b/>
                <w:bCs/>
                <w:iCs/>
                <w:sz w:val="20"/>
                <w:lang w:val="en-US"/>
              </w:rPr>
              <w:t>S 21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FF4D5C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47AD20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C94AEB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4BC5E1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8F33589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 -  7 abătute.</w:t>
            </w:r>
          </w:p>
        </w:tc>
      </w:tr>
      <w:tr w:rsidR="008D655B" w:rsidRPr="00AB76B4" w14:paraId="3C0B3D14" w14:textId="77777777" w:rsidTr="00927588">
        <w:trPr>
          <w:cantSplit/>
          <w:trHeight w:val="35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49D6B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57CBCA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31EDE1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57FC759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Orşova</w:t>
            </w:r>
          </w:p>
          <w:p w14:paraId="420F8FDA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liniile 3 și 4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0E7509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ACC81D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85E550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BB13AB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EE4649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:rsidRPr="00AB76B4" w14:paraId="54C76DB1" w14:textId="77777777" w:rsidTr="00927588">
        <w:trPr>
          <w:cantSplit/>
          <w:trHeight w:val="2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30AF3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37C838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08F22C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43F560E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Orşova</w:t>
            </w:r>
          </w:p>
          <w:p w14:paraId="2CD52949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9D92F7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peste sch.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1BBF1C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7F638C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1ACB8D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FFA3F6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141CFA4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 8 abatere.</w:t>
            </w:r>
          </w:p>
        </w:tc>
      </w:tr>
      <w:tr w:rsidR="008D655B" w:rsidRPr="00AB76B4" w14:paraId="65F8F93B" w14:textId="77777777" w:rsidTr="00927588">
        <w:trPr>
          <w:cantSplit/>
          <w:trHeight w:val="2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7F21A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9F835E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7FA8A1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4752697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Valea Cernei</w:t>
            </w:r>
          </w:p>
          <w:p w14:paraId="2D5663AC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3A77C7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toată linia inclusiv sch.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11F345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AE8014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7422DB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6A101D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:rsidRPr="00AB76B4" w14:paraId="4CA81622" w14:textId="77777777" w:rsidTr="00927588">
        <w:trPr>
          <w:cantSplit/>
          <w:trHeight w:val="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E3E54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29D396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A70EBD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3ED3C0E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Topleţ </w:t>
            </w:r>
          </w:p>
          <w:p w14:paraId="1F25C54C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0EB0C8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A096A9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C0BF78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7E0B8C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8DF976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:rsidRPr="00AB76B4" w14:paraId="308E8A66" w14:textId="77777777" w:rsidTr="00927588">
        <w:trPr>
          <w:cantSplit/>
          <w:trHeight w:val="20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5F043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BF3958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07BA3C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68084C3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Mehadia Nouă</w:t>
            </w:r>
          </w:p>
          <w:p w14:paraId="4B71F512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D39146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8790D2F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FBAD81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3BD0C9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C554DD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554B59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5386BDC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linia 3 abătută. </w:t>
            </w:r>
          </w:p>
        </w:tc>
      </w:tr>
      <w:tr w:rsidR="008D655B" w:rsidRPr="00AB76B4" w14:paraId="16F674FD" w14:textId="77777777" w:rsidTr="00927588">
        <w:trPr>
          <w:cantSplit/>
          <w:trHeight w:val="20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03CB9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0684F5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279F97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E2255F9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Mehadia Nouă</w:t>
            </w:r>
          </w:p>
          <w:p w14:paraId="7648FD82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324C13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9D6BD0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3DEE85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F423A1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07C3FB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2 și 3 abătute, Cap Y. </w:t>
            </w:r>
          </w:p>
        </w:tc>
      </w:tr>
      <w:tr w:rsidR="008D655B" w:rsidRPr="00AB76B4" w14:paraId="61FD5313" w14:textId="77777777" w:rsidTr="00927588">
        <w:trPr>
          <w:cantSplit/>
          <w:trHeight w:val="1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2CAAE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56349B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2CC50B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69033AD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Crușovăț</w:t>
            </w:r>
          </w:p>
          <w:p w14:paraId="251B5748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F01A0F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246E11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9F59FE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4C3A9E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7194F7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16CB235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 abătută.</w:t>
            </w:r>
          </w:p>
        </w:tc>
      </w:tr>
      <w:tr w:rsidR="008D655B" w:rsidRPr="00AB76B4" w14:paraId="4C807211" w14:textId="77777777" w:rsidTr="00927588">
        <w:trPr>
          <w:cantSplit/>
          <w:trHeight w:val="1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8E61B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506A5C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428+850</w:t>
            </w:r>
          </w:p>
          <w:p w14:paraId="0D0D0904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429+100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1F9DC4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FF454B2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Crușovăț - </w:t>
            </w:r>
          </w:p>
          <w:p w14:paraId="5B623177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Domașnea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10855C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D9002C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E88B74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3A9118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DD2925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:rsidRPr="00AB76B4" w14:paraId="33090F50" w14:textId="77777777" w:rsidTr="00927588">
        <w:trPr>
          <w:cantSplit/>
          <w:trHeight w:val="14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4D94E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316B17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E61E9B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6310491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Domașnea</w:t>
            </w:r>
          </w:p>
          <w:p w14:paraId="4188E380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8C8183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3 </w:t>
            </w:r>
          </w:p>
          <w:p w14:paraId="18515A88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0AC204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C1C62E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DCAB6D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A950D7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18EEC39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și 4 Cap X.</w:t>
            </w:r>
          </w:p>
        </w:tc>
      </w:tr>
      <w:tr w:rsidR="008D655B" w:rsidRPr="00AB76B4" w14:paraId="417D0433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D4A46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3753F2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9C2FC5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9E195FE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Poarta </w:t>
            </w:r>
          </w:p>
          <w:p w14:paraId="5E443406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8CA2AB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234967D1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 /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2093C4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D1B40C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F51523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38C551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AF699F4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2 abătută.</w:t>
            </w:r>
          </w:p>
        </w:tc>
      </w:tr>
      <w:tr w:rsidR="008D655B" w:rsidRPr="00AB76B4" w14:paraId="3238B1BA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6FB34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B00290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5F0DC6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8A05F5D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Vălișoara</w:t>
            </w:r>
          </w:p>
          <w:p w14:paraId="7B774521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A3F4BB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1F07996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 și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752630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46F035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79E2E4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022329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7A0BD008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la liniile 3 și 4, Cap Y.</w:t>
            </w:r>
          </w:p>
        </w:tc>
      </w:tr>
      <w:tr w:rsidR="008D655B" w:rsidRPr="00AB76B4" w14:paraId="68CF8E28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6F8EC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885318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462+050</w:t>
            </w:r>
          </w:p>
          <w:p w14:paraId="3AE8A5FF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462+100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34FF28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E2D5B01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Vălișoara</w:t>
            </w:r>
          </w:p>
          <w:p w14:paraId="1D08F50E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ADDCB2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F884DC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0DD0D9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12085F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D801F3" w14:textId="77777777" w:rsidR="008D655B" w:rsidRPr="00AB76B4" w:rsidRDefault="008D655B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:rsidRPr="00AB76B4" w14:paraId="6DF8B53C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D8E49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988D17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698DE4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17511D6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Valea Timișului</w:t>
            </w:r>
          </w:p>
          <w:p w14:paraId="733A0672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163D1A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32C153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2F4D72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BABC0C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CCE396" w14:textId="77777777" w:rsidR="008D655B" w:rsidRPr="00AB76B4" w:rsidRDefault="008D655B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Afectează intrări - ieşiri </w:t>
            </w:r>
          </w:p>
          <w:p w14:paraId="4843D96B" w14:textId="77777777" w:rsidR="008D655B" w:rsidRPr="00AB76B4" w:rsidRDefault="008D655B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la linia 3 abătută Cap Y.</w:t>
            </w:r>
          </w:p>
        </w:tc>
      </w:tr>
      <w:tr w:rsidR="008D655B" w:rsidRPr="00AB76B4" w14:paraId="3911765B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DB70E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748275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BD8B69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F9A0ADE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Balta Sărată </w:t>
            </w:r>
          </w:p>
          <w:p w14:paraId="039FCAAF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2F3B92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 inclusiv peste</w:t>
            </w:r>
          </w:p>
          <w:p w14:paraId="430D1905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6885AB82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1, 8 și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117A22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875760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2FBC71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5D083B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:rsidRPr="00AB76B4" w14:paraId="44BDBC99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6605D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DBD1CA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0BEB8D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75870C5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Balta Sărată </w:t>
            </w:r>
          </w:p>
          <w:p w14:paraId="36EAE24D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F8684E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inclusiv în aba-terea </w:t>
            </w:r>
          </w:p>
          <w:p w14:paraId="33C66B5A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112EA4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372657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C6AC7F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D47C9E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:rsidRPr="00AB76B4" w14:paraId="21D550A9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91585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BB644A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031D9D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193C264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Caransebeş</w:t>
            </w:r>
          </w:p>
          <w:p w14:paraId="6C952C33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CD915F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4EB245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19C2DC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551177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8BEE21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83B310B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3 - 7, Cap X.</w:t>
            </w:r>
          </w:p>
        </w:tc>
      </w:tr>
      <w:tr w:rsidR="008D655B" w:rsidRPr="00AB76B4" w14:paraId="111BDF6A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418D2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B8F752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F4E61F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92D0B39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Caransebeş</w:t>
            </w:r>
          </w:p>
          <w:p w14:paraId="5014935A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65B119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TDJ</w:t>
            </w:r>
          </w:p>
          <w:p w14:paraId="1847D7EA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11 / 13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32D898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ABF59F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FA834B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8BA65E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47A40FB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3 - 8, Cap X.</w:t>
            </w:r>
          </w:p>
        </w:tc>
      </w:tr>
      <w:tr w:rsidR="008D655B" w:rsidRPr="00AB76B4" w14:paraId="7312D3FF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68D4B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776166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E02FF1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D9BF8A2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Caransebeş</w:t>
            </w:r>
          </w:p>
          <w:p w14:paraId="539E2EA6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70814D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551D4F7F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T.D.J.</w:t>
            </w:r>
          </w:p>
          <w:p w14:paraId="607FA3F6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 / 36,</w:t>
            </w:r>
          </w:p>
          <w:p w14:paraId="1BC1F2A1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T.D.J.</w:t>
            </w:r>
          </w:p>
          <w:p w14:paraId="7A85D14B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42 / 46</w:t>
            </w:r>
          </w:p>
          <w:p w14:paraId="7ABB1D08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</w:t>
            </w:r>
          </w:p>
          <w:p w14:paraId="7755C698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30B0BDD0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36 - 42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6EB380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E8EE4C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0AA74F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C16966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4F556E2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3 - 7, Cap Y.</w:t>
            </w:r>
          </w:p>
        </w:tc>
      </w:tr>
      <w:tr w:rsidR="008D655B" w:rsidRPr="00AB76B4" w14:paraId="113692D9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BCACF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8033B4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4C4554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60C5F30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Jena</w:t>
            </w:r>
          </w:p>
          <w:p w14:paraId="13AC8CB5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9EAE2E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8CFDEB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F5E6BA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A15CEA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7653B4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175D9F0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2 abătută, Cap X.</w:t>
            </w:r>
          </w:p>
        </w:tc>
      </w:tr>
      <w:tr w:rsidR="008D655B" w:rsidRPr="00AB76B4" w14:paraId="37CA286B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C4D52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1F2F5C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68BDE7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64A2CE4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Jena</w:t>
            </w:r>
          </w:p>
          <w:p w14:paraId="16A92F33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84817B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68303D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0F6502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A2D731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2647FE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7A4C944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2 abătută, Cap Y.</w:t>
            </w:r>
          </w:p>
        </w:tc>
      </w:tr>
      <w:tr w:rsidR="008D655B" w:rsidRPr="00AB76B4" w14:paraId="0DDC28C7" w14:textId="77777777" w:rsidTr="00927588">
        <w:trPr>
          <w:cantSplit/>
          <w:trHeight w:val="25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17D6E3B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FAB3B6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CD24A2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0033AAF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Găvojdia</w:t>
            </w:r>
          </w:p>
          <w:p w14:paraId="26EF31A1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4FB01A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239B48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08D7B8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48A162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6409E2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</w:tr>
      <w:tr w:rsidR="008D655B" w:rsidRPr="00AB76B4" w14:paraId="62CA5C31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2150F91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030D23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1BBAED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7DEED50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Tapia</w:t>
            </w:r>
          </w:p>
          <w:p w14:paraId="4E430063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72A623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785C7430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  <w:p w14:paraId="0DE24FCC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inclusiv </w:t>
            </w:r>
          </w:p>
          <w:p w14:paraId="3E1C106A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AE7B0A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B301E1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5BE702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BA2280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:rsidRPr="00AB76B4" w14:paraId="1C506823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83FBFE3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B11327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386EAB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3FA9C78" w14:textId="77777777" w:rsidR="008D655B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Tapia - Lugoj și </w:t>
            </w:r>
          </w:p>
          <w:p w14:paraId="3051754C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Lugoj linia 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0DA5F2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A41DBD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15B9EC" w14:textId="77777777" w:rsidR="008D655B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514+400</w:t>
            </w:r>
          </w:p>
          <w:p w14:paraId="798A598A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515+250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99F5EC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7C4310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</w:p>
          <w:p w14:paraId="76259EF7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Lucrări Coridor IV</w:t>
            </w:r>
          </w:p>
        </w:tc>
      </w:tr>
      <w:tr w:rsidR="008D655B" w:rsidRPr="00AB76B4" w14:paraId="05D94B62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3B7CAAD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E71F05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9DEA4B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A32132B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Lugoj, </w:t>
            </w:r>
            <w:r>
              <w:rPr>
                <w:b/>
                <w:bCs/>
                <w:sz w:val="20"/>
                <w:lang w:val="ro-RO"/>
              </w:rPr>
              <w:br/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161CE2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5ECFCA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562903" w14:textId="77777777" w:rsidR="008D655B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702D82" w14:textId="77777777" w:rsidR="008D655B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8EBC44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Inclusiv peste S 11, S 13,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S 15 și S 40</w:t>
            </w:r>
          </w:p>
        </w:tc>
      </w:tr>
      <w:tr w:rsidR="008D655B" w:rsidRPr="00AB76B4" w14:paraId="79A7AD16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C2D976F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177D4C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2ED61B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BD88947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Lugoj, </w:t>
            </w:r>
            <w:r>
              <w:rPr>
                <w:b/>
                <w:bCs/>
                <w:sz w:val="20"/>
                <w:lang w:val="ro-RO"/>
              </w:rPr>
              <w:br/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17167F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C6FEB2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25D678" w14:textId="77777777" w:rsidR="008D655B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A19156" w14:textId="77777777" w:rsidR="008D655B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515E9F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 23,  și S 34</w:t>
            </w:r>
          </w:p>
        </w:tc>
      </w:tr>
      <w:tr w:rsidR="008D655B" w:rsidRPr="00AB76B4" w14:paraId="7138619F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0A80F18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57C6FD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79A563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9CA99C2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Lugoj, </w:t>
            </w:r>
            <w:r>
              <w:rPr>
                <w:b/>
                <w:bCs/>
                <w:sz w:val="20"/>
                <w:lang w:val="ro-RO"/>
              </w:rPr>
              <w:br/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799CAA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7C02E4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87DC90" w14:textId="77777777" w:rsidR="008D655B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256457" w14:textId="77777777" w:rsidR="008D655B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874A40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 25,  și S 34</w:t>
            </w:r>
          </w:p>
        </w:tc>
      </w:tr>
      <w:tr w:rsidR="008D655B" w:rsidRPr="00AB76B4" w14:paraId="557E3A39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B0611F1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EB03B8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FA9A63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5019B0F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Topolovăț, linia </w:t>
            </w:r>
            <w:r>
              <w:rPr>
                <w:b/>
                <w:bCs/>
                <w:sz w:val="20"/>
                <w:lang w:val="ro-RO"/>
              </w:rPr>
              <w:t>4</w:t>
            </w:r>
            <w:r w:rsidRPr="00AB76B4">
              <w:rPr>
                <w:b/>
                <w:bCs/>
                <w:sz w:val="20"/>
                <w:lang w:val="ro-RO"/>
              </w:rPr>
              <w:t xml:space="preserve">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A67926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42827375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942260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F792AB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C28324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2DA776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Inclusiv peste 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S1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3 și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S10</w:t>
            </w:r>
          </w:p>
        </w:tc>
      </w:tr>
      <w:tr w:rsidR="008D655B" w:rsidRPr="00AB76B4" w14:paraId="79C61E50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68C8D2C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10C37A" w14:textId="77777777" w:rsidR="008D655B" w:rsidRDefault="008D655B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27E7C6" w14:textId="77777777" w:rsidR="008D655B" w:rsidRDefault="008D655B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CF38992" w14:textId="77777777" w:rsidR="008D655B" w:rsidRPr="00AB76B4" w:rsidRDefault="008D655B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 xml:space="preserve">Recaș </w:t>
            </w:r>
            <w:r>
              <w:rPr>
                <w:b/>
                <w:bCs/>
                <w:sz w:val="20"/>
                <w:lang w:val="ro-RO"/>
              </w:rPr>
              <w:t xml:space="preserve"> 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F17C6E" w14:textId="77777777" w:rsidR="008D655B" w:rsidRPr="00AB76B4" w:rsidRDefault="008D655B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7C3F725B" w14:textId="77777777" w:rsidR="008D655B" w:rsidRPr="00AB76B4" w:rsidRDefault="008D655B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130A91" w14:textId="77777777" w:rsidR="008D655B" w:rsidRDefault="008D655B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8919BE" w14:textId="77777777" w:rsidR="008D655B" w:rsidRPr="00AB76B4" w:rsidRDefault="008D655B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AD6949" w14:textId="77777777" w:rsidR="008D655B" w:rsidRPr="00AB76B4" w:rsidRDefault="008D655B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ACF881" w14:textId="77777777" w:rsidR="008D655B" w:rsidRDefault="008D655B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Inclusiv peste 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S11</w:t>
            </w:r>
          </w:p>
        </w:tc>
      </w:tr>
      <w:tr w:rsidR="008D655B" w:rsidRPr="00AB76B4" w14:paraId="58C067B9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085DEC5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C00135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FB3FB2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BC769A7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 </w:t>
            </w:r>
            <w:r w:rsidRPr="00AB76B4">
              <w:rPr>
                <w:b/>
                <w:bCs/>
                <w:sz w:val="20"/>
                <w:lang w:val="ro-RO"/>
              </w:rPr>
              <w:t>Remetea Mare</w:t>
            </w:r>
            <w:r>
              <w:rPr>
                <w:b/>
                <w:bCs/>
                <w:sz w:val="20"/>
                <w:lang w:val="ro-RO"/>
              </w:rPr>
              <w:t>, 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2D0B48" w14:textId="77777777" w:rsidR="008D655B" w:rsidRPr="00AB76B4" w:rsidRDefault="008D655B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371673F1" w14:textId="77777777" w:rsidR="008D655B" w:rsidRPr="00AB76B4" w:rsidRDefault="008D655B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6AB386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7606C0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EDE351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368606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:rsidRPr="00AB76B4" w14:paraId="1960DA2B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8581259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C4E0FD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F7F8AA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00B78CA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 </w:t>
            </w:r>
            <w:r w:rsidRPr="00AB76B4">
              <w:rPr>
                <w:b/>
                <w:bCs/>
                <w:sz w:val="20"/>
                <w:lang w:val="ro-RO"/>
              </w:rPr>
              <w:t>Remetea Mare</w:t>
            </w:r>
            <w:r>
              <w:rPr>
                <w:b/>
                <w:bCs/>
                <w:sz w:val="20"/>
                <w:lang w:val="ro-RO"/>
              </w:rPr>
              <w:t>,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25877F" w14:textId="77777777" w:rsidR="008D655B" w:rsidRPr="00AB76B4" w:rsidRDefault="008D655B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71CBC9C2" w14:textId="77777777" w:rsidR="008D655B" w:rsidRPr="00AB76B4" w:rsidRDefault="008D655B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080147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25C68C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3EED2E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1DF585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S16</w:t>
            </w:r>
          </w:p>
        </w:tc>
      </w:tr>
      <w:tr w:rsidR="008D655B" w:rsidRPr="00AB76B4" w14:paraId="53AA375F" w14:textId="77777777" w:rsidTr="00927588">
        <w:trPr>
          <w:cantSplit/>
          <w:trHeight w:val="66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E57FF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A2AA33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57</w:t>
            </w:r>
            <w:r>
              <w:rPr>
                <w:b/>
                <w:bCs/>
                <w:sz w:val="20"/>
                <w:lang w:val="ro-RO"/>
              </w:rPr>
              <w:t>1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70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  <w:p w14:paraId="67685B30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57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10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7F3986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0CE918A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Timişoara Est -</w:t>
            </w:r>
          </w:p>
          <w:p w14:paraId="5FB21606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Timişoara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03DB8A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0A248A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2868B8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464997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81EB50" w14:textId="77777777" w:rsidR="008D655B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</w:p>
          <w:p w14:paraId="302D4484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Lucrări Coridor IV.</w:t>
            </w:r>
          </w:p>
        </w:tc>
      </w:tr>
      <w:tr w:rsidR="008D655B" w:rsidRPr="00AB76B4" w14:paraId="7BBF91ED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B12ED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B1D8A6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D14E3F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AB3769E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1DA59EC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B89A5C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25069D5B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CF6F0C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E3E1AB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5553CF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7CFB3F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:rsidRPr="00AB76B4" w14:paraId="73FA03EE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E1C77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A70CAB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9DFDAD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1198B93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4C0C42F2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710EC4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11, 51, 97 </w:t>
            </w:r>
          </w:p>
          <w:p w14:paraId="455033C5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 113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DED9BE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542B4E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0E5502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E0095E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5D4143F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0419781A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60212E4C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1 </w:t>
            </w:r>
            <w:r w:rsidRPr="00AB76B4">
              <w:rPr>
                <w:b/>
                <w:bCs/>
                <w:i/>
                <w:iCs/>
                <w:sz w:val="20"/>
                <w:lang w:val="en-US"/>
              </w:rPr>
              <w:t>Lugoj.</w:t>
            </w:r>
          </w:p>
        </w:tc>
      </w:tr>
      <w:tr w:rsidR="008D655B" w:rsidRPr="00AB76B4" w14:paraId="4D0F35AA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5B7FF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209944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A48132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EFD3D8B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342EEA4B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DF0F33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656C3BC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7,  15, 25, 35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9FE395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EA8E44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6096F3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8BD6B8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5B94702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1FE5DC5D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50439DF2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1 Lugoj.</w:t>
            </w:r>
          </w:p>
        </w:tc>
      </w:tr>
      <w:tr w:rsidR="008D655B" w:rsidRPr="00AB76B4" w14:paraId="1FB36CDD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A920C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11C7A6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251DB9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9F203C6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48773EE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7769B9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F1FA636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55 și 71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3854CF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1A7852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86A3A7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410A8C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C3E5E46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5 - 12, Cap X.</w:t>
            </w:r>
          </w:p>
        </w:tc>
      </w:tr>
      <w:tr w:rsidR="008D655B" w:rsidRPr="00AB76B4" w14:paraId="56265ECD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40E10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7C42FF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22F98A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0CC1938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40F05D60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3AF228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13, 17, 29, 43, 59, 63, 69, 73, 75, 79, 115 și 119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68D0E8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232F18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D28B41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3506CA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5526CD7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5 - 13, Cap X.</w:t>
            </w:r>
          </w:p>
        </w:tc>
      </w:tr>
      <w:tr w:rsidR="008D655B" w:rsidRPr="00AB76B4" w14:paraId="280A9C19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FD17E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E47B49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5A4EF2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993994B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4E6CA3FE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DC27A2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110, 126 și 146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E93BF4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ADF222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2ECACF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27337A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2EEA5B7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4 și 5 Reșița și </w:t>
            </w:r>
          </w:p>
          <w:p w14:paraId="38582184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8 - 11 Cap Y.</w:t>
            </w:r>
          </w:p>
        </w:tc>
      </w:tr>
      <w:tr w:rsidR="008D655B" w:rsidRPr="00AB76B4" w14:paraId="63CBE32E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32813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F53533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06A644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F255624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0666A24F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6D74A9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120, 132 și 136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214791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C36D27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3F4517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4A479D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5AA3E15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5F1C829E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2 Peron, 1 - 3 Reșița.</w:t>
            </w:r>
          </w:p>
        </w:tc>
      </w:tr>
      <w:tr w:rsidR="008D655B" w:rsidRPr="00AB76B4" w14:paraId="01E15239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73840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95AF3E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7095A4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D29B6A7" w14:textId="77777777" w:rsidR="008D655B" w:rsidRPr="00AB76B4" w:rsidRDefault="008D655B" w:rsidP="00912B4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4510B18" w14:textId="77777777" w:rsidR="008D655B" w:rsidRPr="00AB76B4" w:rsidRDefault="008D655B" w:rsidP="00912B4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237D2C" w14:textId="77777777" w:rsidR="008D655B" w:rsidRPr="00AB76B4" w:rsidRDefault="008D655B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2085D894" w14:textId="77777777" w:rsidR="008D655B" w:rsidRPr="00AB76B4" w:rsidRDefault="008D655B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49D26634" w14:textId="77777777" w:rsidR="008D655B" w:rsidRPr="00AB76B4" w:rsidRDefault="008D655B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134</w:t>
            </w:r>
            <w:r w:rsidRPr="00AB76B4">
              <w:rPr>
                <w:b/>
                <w:bCs/>
                <w:sz w:val="20"/>
                <w:lang w:val="ro-RO"/>
              </w:rPr>
              <w:t>-</w:t>
            </w:r>
            <w:r>
              <w:rPr>
                <w:b/>
                <w:bCs/>
                <w:sz w:val="20"/>
                <w:lang w:val="ro-RO"/>
              </w:rPr>
              <w:t>138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A7BAD3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B6F3A3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AD9CE4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68A727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2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 - 6 Reșița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Cap. Y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>Timișoara Nord.</w:t>
            </w:r>
          </w:p>
        </w:tc>
      </w:tr>
      <w:tr w:rsidR="008D655B" w:rsidRPr="00AB76B4" w14:paraId="75DC3515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BFA06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537D32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F69671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FF65E7D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 linia Grupa A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93E1C3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1948D587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1A344DCC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36 - 44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9955F6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83A9D1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167C89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B463CC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Inclusiv peste sch. 36 și 44.</w:t>
            </w:r>
          </w:p>
          <w:p w14:paraId="5A653C49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în direcția Timișoara Nord - Timișoara Sud, Timișoara Nord - Timișoara Vest și liniile 1 - 6 Reșița, liniile </w:t>
            </w:r>
          </w:p>
          <w:p w14:paraId="78C698AE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1- 12 Cap. Y Timișoara Nord.</w:t>
            </w:r>
          </w:p>
        </w:tc>
      </w:tr>
      <w:tr w:rsidR="008D655B" w:rsidRPr="00AB76B4" w14:paraId="6AD8B921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D59CC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9AA1A0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377201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81D8C5F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309EE3AB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90D1B7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30, 46, 62, și 82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CA34F9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5EDF9D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B57BDB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5D3C21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6D880F9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1 - 13, Cap Y și liniile 1R - 6R.</w:t>
            </w:r>
          </w:p>
        </w:tc>
      </w:tr>
      <w:tr w:rsidR="008D655B" w:rsidRPr="00AB76B4" w14:paraId="7FE29CF6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31DC1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D924D9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6740FF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93537E7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AE5468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2FE92287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1DDE5B8E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34 - 40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6B0723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FDBE88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8321C6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B395E1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Inclusiv peste sch. 34 și 40.</w:t>
            </w:r>
          </w:p>
          <w:p w14:paraId="1489A744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8D655B" w:rsidRPr="00AB76B4" w14:paraId="21FA742D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C9197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5A0A05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3F5C8C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CCE5515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A2C186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28E702AE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38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5E8E40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83FA33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226545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93F3BE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linia 100 Timișoara Nord - Cărpiniș, linia 133 Timișoara Nord - Ronaț Triaj și liniile 1 - 6 Reșița, liniile 1- 12 Cap. Y Timișoara Nord.</w:t>
            </w:r>
          </w:p>
        </w:tc>
      </w:tr>
      <w:tr w:rsidR="008D655B" w:rsidRPr="00AB76B4" w14:paraId="03115013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7A603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B87563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7C4EEC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DECAC99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A61C9C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3EA45AE6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423FF54F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</w:t>
            </w:r>
            <w:r w:rsidRPr="00AB76B4">
              <w:rPr>
                <w:b/>
                <w:bCs/>
                <w:sz w:val="20"/>
                <w:lang w:val="ro-RO"/>
              </w:rPr>
              <w:t xml:space="preserve"> - 4</w:t>
            </w:r>
            <w:r>
              <w:rPr>
                <w:b/>
                <w:bCs/>
                <w:sz w:val="20"/>
                <w:lang w:val="ro-RO"/>
              </w:rPr>
              <w:t>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B2A3AE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3E04BB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484E74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F68DC9" w14:textId="77777777" w:rsidR="008D655B" w:rsidRPr="007B5A25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7B5A25">
              <w:rPr>
                <w:b/>
                <w:bCs/>
                <w:i/>
                <w:iCs/>
                <w:sz w:val="20"/>
                <w:lang w:val="ro-RO"/>
              </w:rPr>
              <w:t>Inclusiv peste sch. 40 și 42.</w:t>
            </w:r>
          </w:p>
          <w:p w14:paraId="7DAA2318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7B5A25"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8D655B" w:rsidRPr="00AB76B4" w14:paraId="40CCF054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9A239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113CD4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574C82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01EF99C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F5A9C1A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2387C2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52, 66, 68, 70, 86 </w:t>
            </w:r>
          </w:p>
          <w:p w14:paraId="381BF020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 96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D7BC84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67D2F8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1544B8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FA0B67" w14:textId="77777777" w:rsidR="008D655B" w:rsidRPr="00AB76B4" w:rsidRDefault="008D655B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C944FF9" w14:textId="77777777" w:rsidR="008D655B" w:rsidRPr="00AB76B4" w:rsidRDefault="008D655B" w:rsidP="00C7433E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8D655B" w:rsidRPr="00AB76B4" w14:paraId="5078E8C5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C9D70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A079C5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6C8196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7B43D9E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8ACC657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41DFD4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54, TDJ 90/94, TDJ 92/104, TDJ 108/118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34BB42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00948A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4F4981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C38565" w14:textId="77777777" w:rsidR="008D655B" w:rsidRPr="00AB76B4" w:rsidRDefault="008D655B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BE161FD" w14:textId="77777777" w:rsidR="008D655B" w:rsidRPr="00AB76B4" w:rsidRDefault="008D655B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8D655B" w:rsidRPr="00AB76B4" w14:paraId="5F7ADEAC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6C0CE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9F869C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FBFE76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15DF55F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C9B04C4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12C970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32,   76, 78, și 88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C6BFCF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B90DD0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53C572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CA7AEF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4DAF879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8D655B" w:rsidRPr="00AB76B4" w14:paraId="1828271D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D467A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456F92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D5DED3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CD213A1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247E333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E401F3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106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2BD319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4E1775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E6D83F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029C37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82FADB7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8D655B" w:rsidRPr="00AB76B4" w14:paraId="584ED1B0" w14:textId="77777777" w:rsidTr="00927588">
        <w:trPr>
          <w:cantSplit/>
          <w:trHeight w:val="59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15103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3DB2E3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582+250</w:t>
            </w:r>
          </w:p>
          <w:p w14:paraId="27047D4B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586+300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475D04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6C85A30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Timişoara Nord -</w:t>
            </w:r>
          </w:p>
          <w:p w14:paraId="3F38C778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Cărpiniş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490CE1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7FD5C1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380190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A0DF38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A00E3C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D655B" w:rsidRPr="00AB76B4" w14:paraId="06EB85A3" w14:textId="77777777" w:rsidTr="00927588">
        <w:trPr>
          <w:cantSplit/>
          <w:trHeight w:val="5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F2820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432FA3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875C26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FE71924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Cărpiniş</w:t>
            </w:r>
          </w:p>
          <w:p w14:paraId="7FBC2CF3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15734A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5EF4D864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1E4D91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929A55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375CAA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EA9890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Inclusiv peste sch. 5, 9 și 10, până la limita cu LFI.</w:t>
            </w:r>
          </w:p>
        </w:tc>
      </w:tr>
      <w:tr w:rsidR="008D655B" w:rsidRPr="00AB76B4" w14:paraId="6A9AC7A9" w14:textId="77777777" w:rsidTr="00927588">
        <w:trPr>
          <w:cantSplit/>
          <w:trHeight w:val="12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26FF8" w14:textId="77777777" w:rsidR="008D655B" w:rsidRPr="00AB76B4" w:rsidRDefault="008D655B" w:rsidP="008D655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3E47F3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5AFA5D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A438764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Jimbolia</w:t>
            </w:r>
          </w:p>
          <w:p w14:paraId="6BADFDB6" w14:textId="77777777" w:rsidR="008D655B" w:rsidRPr="00AB76B4" w:rsidRDefault="008D655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EB2F06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între sch. 19 și Ax St. </w:t>
            </w:r>
            <w:r w:rsidRPr="00AB76B4">
              <w:rPr>
                <w:b/>
                <w:bCs/>
                <w:sz w:val="18"/>
                <w:szCs w:val="18"/>
                <w:lang w:val="ro-RO"/>
              </w:rPr>
              <w:t>Jimbolia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77AF0E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837690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686149" w14:textId="77777777" w:rsidR="008D655B" w:rsidRPr="00AB76B4" w:rsidRDefault="008D655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68E15E" w14:textId="77777777" w:rsidR="008D655B" w:rsidRPr="00AB76B4" w:rsidRDefault="008D655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Restul liniei este închisă</w:t>
            </w:r>
          </w:p>
        </w:tc>
      </w:tr>
    </w:tbl>
    <w:p w14:paraId="24E0B295" w14:textId="77777777" w:rsidR="008D655B" w:rsidRDefault="008D655B" w:rsidP="006B4CB8">
      <w:pPr>
        <w:pStyle w:val="Heading1"/>
        <w:spacing w:line="360" w:lineRule="auto"/>
      </w:pPr>
    </w:p>
    <w:p w14:paraId="5B2FCC21" w14:textId="77777777" w:rsidR="008D655B" w:rsidRPr="005905D7" w:rsidRDefault="008D655B" w:rsidP="006B4CB8">
      <w:pPr>
        <w:pStyle w:val="Heading1"/>
        <w:spacing w:line="360" w:lineRule="auto"/>
      </w:pPr>
      <w:r w:rsidRPr="005905D7">
        <w:t>LINIA 116</w:t>
      </w:r>
    </w:p>
    <w:p w14:paraId="53B6EB33" w14:textId="77777777" w:rsidR="008D655B" w:rsidRPr="005905D7" w:rsidRDefault="008D655B" w:rsidP="00D850A8">
      <w:pPr>
        <w:pStyle w:val="Heading1"/>
        <w:spacing w:line="360" w:lineRule="auto"/>
        <w:rPr>
          <w:bCs w:val="0"/>
          <w:sz w:val="8"/>
        </w:rPr>
      </w:pPr>
      <w:r w:rsidRPr="005905D7">
        <w:t>FILIAŞI - LIVEZENI - SIMERIA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5"/>
        <w:gridCol w:w="878"/>
        <w:gridCol w:w="751"/>
        <w:gridCol w:w="2197"/>
        <w:gridCol w:w="870"/>
        <w:gridCol w:w="758"/>
        <w:gridCol w:w="868"/>
        <w:gridCol w:w="763"/>
        <w:gridCol w:w="2486"/>
      </w:tblGrid>
      <w:tr w:rsidR="008D655B" w:rsidRPr="00743905" w14:paraId="3C68E084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9DBDF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4B369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37BDD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3BA61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Ţânţăreni</w:t>
            </w:r>
          </w:p>
          <w:p w14:paraId="5002070F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5B2F9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1</w:t>
            </w:r>
          </w:p>
          <w:p w14:paraId="393FE335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şi 21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C3FB2" w14:textId="77777777" w:rsidR="008D655B" w:rsidRPr="00743905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46888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AED37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B3F96" w14:textId="77777777" w:rsidR="008D655B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29C3177D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la linia </w:t>
            </w: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1.</w:t>
            </w:r>
          </w:p>
        </w:tc>
      </w:tr>
      <w:tr w:rsidR="008D655B" w:rsidRPr="00743905" w14:paraId="06C7DBEA" w14:textId="77777777" w:rsidTr="00481280">
        <w:trPr>
          <w:cantSplit/>
          <w:trHeight w:val="77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9F415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59216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22245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98775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Ţânţăreni</w:t>
            </w:r>
          </w:p>
          <w:p w14:paraId="028E7DE8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0DE10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de la</w:t>
            </w:r>
          </w:p>
          <w:p w14:paraId="7DD3C8CE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X până la </w:t>
            </w: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>axa staţiei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B7222" w14:textId="77777777" w:rsidR="008D655B" w:rsidRPr="00743905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66063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C8E3B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94639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Restul liniei este închisă.</w:t>
            </w:r>
          </w:p>
        </w:tc>
      </w:tr>
      <w:tr w:rsidR="008D655B" w:rsidRPr="00743905" w14:paraId="4FBEF0B4" w14:textId="77777777" w:rsidTr="00481280">
        <w:trPr>
          <w:cantSplit/>
          <w:trHeight w:val="31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C665E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FED21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8E1AE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6B020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Ţânţăreni</w:t>
            </w:r>
          </w:p>
          <w:p w14:paraId="640F5BEB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3</w:t>
            </w:r>
          </w:p>
          <w:p w14:paraId="3C462B3A" w14:textId="77777777" w:rsidR="008D655B" w:rsidRPr="00743905" w:rsidRDefault="008D655B" w:rsidP="00481280">
            <w:pPr>
              <w:spacing w:before="40" w:after="40" w:line="276" w:lineRule="auto"/>
              <w:ind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 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52D47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6FB7F" w14:textId="77777777" w:rsidR="008D655B" w:rsidRPr="00743905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B16F9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D0E26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48A6B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D655B" w:rsidRPr="00743905" w14:paraId="1A261446" w14:textId="77777777" w:rsidTr="00481280">
        <w:trPr>
          <w:cantSplit/>
          <w:trHeight w:val="31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519C8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AF92F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6265E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A90A8" w14:textId="77777777" w:rsidR="008D655B" w:rsidRPr="00743905" w:rsidRDefault="008D655B" w:rsidP="00C208D7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Gilort</w:t>
            </w:r>
          </w:p>
          <w:p w14:paraId="441C52D4" w14:textId="77777777" w:rsidR="008D655B" w:rsidRPr="00743905" w:rsidRDefault="008D655B" w:rsidP="00C208D7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</w:t>
            </w:r>
            <w:r>
              <w:rPr>
                <w:b/>
                <w:bCs/>
                <w:color w:val="000000"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258AC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color w:val="000000"/>
                <w:sz w:val="20"/>
                <w:lang w:val="ro-RO"/>
              </w:rPr>
              <w:t>2 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0872B" w14:textId="77777777" w:rsidR="008D655B" w:rsidRPr="00743905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E3770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1B414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64ECA" w14:textId="77777777" w:rsidR="008D655B" w:rsidRPr="00743905" w:rsidRDefault="008D655B" w:rsidP="00C208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Cu acces la linia 2 </w:t>
            </w:r>
          </w:p>
          <w:p w14:paraId="0B4967F7" w14:textId="77777777" w:rsidR="008D655B" w:rsidRPr="00743905" w:rsidRDefault="008D655B" w:rsidP="00C208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8D655B" w:rsidRPr="00743905" w14:paraId="44D57AB8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474FB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899D2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208EB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D147C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Gilort</w:t>
            </w:r>
          </w:p>
          <w:p w14:paraId="2E87AF4A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C8659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 3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ABD5A" w14:textId="77777777" w:rsidR="008D655B" w:rsidRPr="00743905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F084D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E4D50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8B9A6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Cu acces la linia 2 </w:t>
            </w:r>
          </w:p>
          <w:p w14:paraId="3876E900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8D655B" w:rsidRPr="00743905" w14:paraId="6B18C13F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1B6E4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21EB3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17+830</w:t>
            </w:r>
          </w:p>
          <w:p w14:paraId="634072A5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17+880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B17EE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1E632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Gilort -</w:t>
            </w:r>
          </w:p>
          <w:p w14:paraId="23F8D2C0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9C746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E92C2" w14:textId="77777777" w:rsidR="008D655B" w:rsidRPr="00743905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0FD82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A46AE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674F9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24B266A6" w14:textId="77777777" w:rsidR="008D655B" w:rsidRPr="0007721B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8D655B" w:rsidRPr="00743905" w14:paraId="0D816873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A9103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9F523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18+190</w:t>
            </w:r>
          </w:p>
          <w:p w14:paraId="4D1DF969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18+240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605BE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70046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Gilort -</w:t>
            </w:r>
          </w:p>
          <w:p w14:paraId="0CE24464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66454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3C699" w14:textId="77777777" w:rsidR="008D655B" w:rsidRPr="00743905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6E4DA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6500B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98F77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7F41770F" w14:textId="77777777" w:rsidR="008D655B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8D655B" w:rsidRPr="00743905" w14:paraId="6E89FA29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0A9C4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DA191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20+645</w:t>
            </w:r>
          </w:p>
          <w:p w14:paraId="0BBBF798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20+695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6335F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DA357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-</w:t>
            </w:r>
          </w:p>
          <w:p w14:paraId="29304D06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Bibe</w:t>
            </w:r>
            <w:r>
              <w:rPr>
                <w:b/>
                <w:bCs/>
                <w:color w:val="000000"/>
                <w:sz w:val="20"/>
                <w:lang w:val="ro-RO"/>
              </w:rPr>
              <w:t>ș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7A1F1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C6E52" w14:textId="77777777" w:rsidR="008D655B" w:rsidRPr="00743905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11C79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E423F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04121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74BF6B72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8D655B" w:rsidRPr="00743905" w14:paraId="4D41E408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ED993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DBEC8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21+600</w:t>
            </w:r>
          </w:p>
          <w:p w14:paraId="2E8CEB74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21+710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19116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7F1ED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-</w:t>
            </w:r>
          </w:p>
          <w:p w14:paraId="6F28F187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Bibe</w:t>
            </w:r>
            <w:r>
              <w:rPr>
                <w:b/>
                <w:bCs/>
                <w:color w:val="000000"/>
                <w:sz w:val="20"/>
                <w:lang w:val="ro-RO"/>
              </w:rPr>
              <w:t>ș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6BF7B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C99D7" w14:textId="77777777" w:rsidR="008D655B" w:rsidRPr="00743905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6A3DE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988E3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55570" w14:textId="77777777" w:rsidR="008D655B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70CB95E2" w14:textId="77777777" w:rsidR="008D655B" w:rsidRPr="00537749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8D655B" w:rsidRPr="00743905" w14:paraId="65E646AC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5D428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8E6C8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25+470</w:t>
            </w:r>
          </w:p>
          <w:p w14:paraId="3AFA885C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25+520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DF515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0014B" w14:textId="77777777" w:rsidR="008D655B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Bibesti</w:t>
            </w:r>
          </w:p>
          <w:p w14:paraId="5DFE6BD7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1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C0FE5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A702D" w14:textId="77777777" w:rsidR="008D655B" w:rsidRPr="00743905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E39BA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96413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0D5AA" w14:textId="77777777" w:rsidR="008D655B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Valabil </w:t>
            </w:r>
            <w:r w:rsidRPr="005A7670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pentru trenurile care au în componență două locomotive cuplate.</w:t>
            </w:r>
          </w:p>
          <w:p w14:paraId="0C81AD69" w14:textId="77777777" w:rsidR="008D655B" w:rsidRPr="005A7670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8D655B" w:rsidRPr="00743905" w14:paraId="4F9D3EB9" w14:textId="77777777" w:rsidTr="00481280">
        <w:trPr>
          <w:cantSplit/>
          <w:trHeight w:val="29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210CC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B338E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5B96F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7B211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Bibeşti</w:t>
            </w:r>
          </w:p>
          <w:p w14:paraId="3196E861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2 </w:t>
            </w:r>
          </w:p>
          <w:p w14:paraId="055D9F8B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E43DA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653DF06A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CF3D8" w14:textId="77777777" w:rsidR="008D655B" w:rsidRPr="00743905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35713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030D1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DB59E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D655B" w:rsidRPr="00743905" w14:paraId="0C80988E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C0E41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BC5A7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A830B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1FBA2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Musculeşti</w:t>
            </w:r>
          </w:p>
          <w:p w14:paraId="3EBF705C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652A9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 5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E040D" w14:textId="77777777" w:rsidR="008D655B" w:rsidRPr="00743905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E145B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FB24A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78271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Cu acces la linia 1</w:t>
            </w:r>
          </w:p>
          <w:p w14:paraId="17F426C9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8D655B" w:rsidRPr="00743905" w14:paraId="7A26EDA8" w14:textId="77777777" w:rsidTr="00481280">
        <w:trPr>
          <w:cantSplit/>
          <w:trHeight w:val="2595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94785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97B2E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76096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14245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Bărbăteşti</w:t>
            </w:r>
          </w:p>
          <w:p w14:paraId="41481A92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3 </w:t>
            </w:r>
          </w:p>
          <w:p w14:paraId="06303426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D58DF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toată linia </w:t>
            </w:r>
          </w:p>
          <w:p w14:paraId="6C5705ED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şi </w:t>
            </w:r>
          </w:p>
          <w:p w14:paraId="618B47AA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peste sch. </w:t>
            </w:r>
          </w:p>
          <w:p w14:paraId="37492B30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5, 7 </w:t>
            </w:r>
          </w:p>
          <w:p w14:paraId="0D0A8F88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şi </w:t>
            </w:r>
          </w:p>
          <w:p w14:paraId="693105A2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TDJ </w:t>
            </w:r>
          </w:p>
          <w:p w14:paraId="18B1FEA8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6 / 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32E98" w14:textId="77777777" w:rsidR="008D655B" w:rsidRPr="00743905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F8CEE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E6F4A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021C9" w14:textId="77777777" w:rsidR="008D655B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688CBC76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la liniile 3 şi 4.</w:t>
            </w:r>
          </w:p>
        </w:tc>
      </w:tr>
      <w:tr w:rsidR="008D655B" w:rsidRPr="00743905" w14:paraId="56B93322" w14:textId="77777777" w:rsidTr="00481280">
        <w:trPr>
          <w:cantSplit/>
          <w:trHeight w:val="108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8415D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06607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6DAD4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5F15F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 Bărbăteşti</w:t>
            </w:r>
          </w:p>
          <w:p w14:paraId="2609BB1B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4 </w:t>
            </w:r>
          </w:p>
          <w:p w14:paraId="5E5BBC5F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65FE2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de la Cap X la </w:t>
            </w:r>
          </w:p>
          <w:p w14:paraId="0CA90CA3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axa staţiei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69126" w14:textId="77777777" w:rsidR="008D655B" w:rsidRPr="00743905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B2F0B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89828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2043C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Restul liniei este închisă.</w:t>
            </w:r>
          </w:p>
        </w:tc>
      </w:tr>
      <w:tr w:rsidR="008D655B" w:rsidRPr="00743905" w14:paraId="2D6BB47C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B882E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4049B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19B7B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68A30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Jupâneşti</w:t>
            </w:r>
          </w:p>
          <w:p w14:paraId="0BA01860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Cap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3D28D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 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11D20" w14:textId="77777777" w:rsidR="008D655B" w:rsidRPr="00743905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72D6A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61EB6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518D7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</w:t>
            </w:r>
          </w:p>
          <w:p w14:paraId="6986B915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la linia 2</w:t>
            </w:r>
          </w:p>
          <w:p w14:paraId="707757AE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8D655B" w:rsidRPr="00743905" w14:paraId="5132AC63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7BFB5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2413F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45+660</w:t>
            </w:r>
          </w:p>
          <w:p w14:paraId="1E0DD419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45+740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E7E21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9708F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Cărbuneşti</w:t>
            </w:r>
          </w:p>
          <w:p w14:paraId="1FAFFD1C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DE8DF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B9AB7" w14:textId="77777777" w:rsidR="008D655B" w:rsidRPr="00743905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B20F2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B9BCF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5415F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 xml:space="preserve">inclusiv 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1409A604" w14:textId="77777777" w:rsidR="008D655B" w:rsidRPr="001D7D9E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8D655B" w:rsidRPr="00743905" w14:paraId="2AB42A2D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C3001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A4845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3317E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E91FA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Cărbuneşti</w:t>
            </w:r>
          </w:p>
          <w:p w14:paraId="53D3108A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E6D8D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072D97E3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 / 7,</w:t>
            </w:r>
          </w:p>
          <w:p w14:paraId="7B2894E3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sch. 11, 17, 24, 26, 30 şi TDJ </w:t>
            </w:r>
          </w:p>
          <w:p w14:paraId="5EE4B5DC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en-US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18 </w:t>
            </w:r>
            <w:r w:rsidRPr="00743905">
              <w:rPr>
                <w:b/>
                <w:bCs/>
                <w:color w:val="000000"/>
                <w:sz w:val="20"/>
                <w:lang w:val="en-US"/>
              </w:rPr>
              <w:t>/ 22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19A42" w14:textId="77777777" w:rsidR="008D655B" w:rsidRPr="00743905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78795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91C0C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5C5B0" w14:textId="77777777" w:rsidR="008D655B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0D7DB5CD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la liniile 3 - 8.</w:t>
            </w:r>
          </w:p>
        </w:tc>
      </w:tr>
      <w:tr w:rsidR="008D655B" w:rsidRPr="00743905" w14:paraId="61AEEF78" w14:textId="77777777" w:rsidTr="00481280">
        <w:trPr>
          <w:cantSplit/>
          <w:trHeight w:val="414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2DCBC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AF0B7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15CD8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3A56E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Cărbuneşti</w:t>
            </w:r>
          </w:p>
          <w:p w14:paraId="008E5A6F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01642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7FD2DC2F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5E657" w14:textId="77777777" w:rsidR="008D655B" w:rsidRPr="00743905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28DC5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58333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7240D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D655B" w:rsidRPr="00743905" w14:paraId="7B958689" w14:textId="77777777" w:rsidTr="00481280">
        <w:trPr>
          <w:cantSplit/>
          <w:trHeight w:val="414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5CC40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97E2E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A76C3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AFEB1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Pojogeni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Cap X +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99CB3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644D550B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 / 5</w:t>
            </w:r>
          </w:p>
          <w:p w14:paraId="05C474EB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și</w:t>
            </w:r>
          </w:p>
          <w:p w14:paraId="5CC620C1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sch. 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36D99" w14:textId="77777777" w:rsidR="008D655B" w:rsidRPr="00743905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0461F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EEE4C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8CE0C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Cu acces la linia 2.</w:t>
            </w:r>
          </w:p>
        </w:tc>
      </w:tr>
      <w:tr w:rsidR="008D655B" w:rsidRPr="00743905" w14:paraId="33338EF5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7305A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6CCD4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51+565</w:t>
            </w:r>
          </w:p>
          <w:p w14:paraId="124CBC95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51+615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B5242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F754E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Pojogeni -</w:t>
            </w:r>
          </w:p>
          <w:p w14:paraId="36042E8B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Copăcioasa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A520D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AA878" w14:textId="77777777" w:rsidR="008D655B" w:rsidRPr="00743905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DE513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9EFCE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18CDF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1C563B74" w14:textId="77777777" w:rsidR="008D655B" w:rsidRPr="0007721B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8D655B" w:rsidRPr="00743905" w14:paraId="5502A920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02139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767D8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53+270</w:t>
            </w:r>
          </w:p>
          <w:p w14:paraId="13277EAC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</w:t>
            </w:r>
            <w:r>
              <w:rPr>
                <w:b/>
                <w:bCs/>
                <w:color w:val="000000"/>
                <w:sz w:val="20"/>
                <w:lang w:val="ro-RO"/>
              </w:rPr>
              <w:t>3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+</w:t>
            </w:r>
            <w:r>
              <w:rPr>
                <w:b/>
                <w:bCs/>
                <w:color w:val="000000"/>
                <w:sz w:val="20"/>
                <w:lang w:val="ro-RO"/>
              </w:rPr>
              <w:t>32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33E9C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5D45D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Pojogeni -</w:t>
            </w:r>
          </w:p>
          <w:p w14:paraId="2EE0F0FE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Copăcioasa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A07C2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85BE4" w14:textId="77777777" w:rsidR="008D655B" w:rsidRPr="00743905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A1F6E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4A47E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72E0C" w14:textId="77777777" w:rsidR="008D655B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293E45A6" w14:textId="77777777" w:rsidR="008D655B" w:rsidRPr="00951746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 w:rsidRPr="00951746">
              <w:rPr>
                <w:b/>
                <w:bCs/>
                <w:i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8D655B" w:rsidRPr="00743905" w14:paraId="16C179B5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F16D3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B9390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8DF45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A1961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Copăcioasa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linia 2 directă, peste sch.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C8ABD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3365E" w14:textId="77777777" w:rsidR="008D655B" w:rsidRPr="00743905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9BFD1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57+400</w:t>
            </w:r>
          </w:p>
          <w:p w14:paraId="0C607E95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57+600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4E2CF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E0062" w14:textId="77777777" w:rsidR="008D655B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8D655B" w:rsidRPr="00743905" w14:paraId="29771622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6E0E2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E068E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63+600</w:t>
            </w:r>
          </w:p>
          <w:p w14:paraId="5ADE683A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64+300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14F77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24C44" w14:textId="77777777" w:rsidR="008D655B" w:rsidRDefault="008D655B" w:rsidP="007B6768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Lunca Budieni -</w:t>
            </w:r>
          </w:p>
          <w:p w14:paraId="2114A3D9" w14:textId="77777777" w:rsidR="008D655B" w:rsidRDefault="008D655B" w:rsidP="007B6768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Târgu Jiu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E78D3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E0AF3" w14:textId="77777777" w:rsidR="008D655B" w:rsidRPr="00743905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6CD03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3E9E6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0CF21" w14:textId="77777777" w:rsidR="008D655B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color w:val="000000"/>
                <w:sz w:val="20"/>
                <w:lang w:val="ro-RO"/>
              </w:rPr>
              <w:t>Fără inductori.</w:t>
            </w:r>
          </w:p>
        </w:tc>
      </w:tr>
      <w:tr w:rsidR="008D655B" w:rsidRPr="00743905" w14:paraId="0BFC6BCF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8D49E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18910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68+900</w:t>
            </w:r>
          </w:p>
          <w:p w14:paraId="73941894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69+570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FEA04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165DC" w14:textId="77777777" w:rsidR="008D655B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Lunca Budieni -</w:t>
            </w:r>
          </w:p>
          <w:p w14:paraId="40ED6A8F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Târgu Jiu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DCE48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F944B" w14:textId="77777777" w:rsidR="008D655B" w:rsidRPr="00743905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8F010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E8874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5A088" w14:textId="77777777" w:rsidR="008D655B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8D655B" w:rsidRPr="00743905" w14:paraId="3AF0EFF6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094FA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01E2E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278CB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0D26C" w14:textId="77777777" w:rsidR="008D655B" w:rsidRPr="00743905" w:rsidRDefault="008D655B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29A5486F" w14:textId="77777777" w:rsidR="008D655B" w:rsidRDefault="008D655B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8A3F0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3</w:t>
            </w:r>
          </w:p>
          <w:p w14:paraId="46161151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3362D" w14:textId="77777777" w:rsidR="008D655B" w:rsidRPr="00743905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24FD0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CB4E0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3FF2C" w14:textId="77777777" w:rsidR="008D655B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linia 3 tehnică în abatere</w:t>
            </w:r>
          </w:p>
        </w:tc>
      </w:tr>
      <w:tr w:rsidR="008D655B" w:rsidRPr="00743905" w14:paraId="0033D4C9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273F4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72B56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657F7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94A6A" w14:textId="77777777" w:rsidR="008D655B" w:rsidRPr="00743905" w:rsidRDefault="008D655B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0FB89A61" w14:textId="77777777" w:rsidR="008D655B" w:rsidRDefault="008D655B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734DC" w14:textId="77777777" w:rsidR="008D655B" w:rsidRDefault="008D655B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13</w:t>
            </w:r>
          </w:p>
          <w:p w14:paraId="0783A98D" w14:textId="77777777" w:rsidR="008D655B" w:rsidRPr="00743905" w:rsidRDefault="008D655B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C4097" w14:textId="77777777" w:rsidR="008D655B" w:rsidRPr="00743905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6CDCD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20F5C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406C0" w14:textId="77777777" w:rsidR="008D655B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liniile 4, 5 și 6  ân abatere</w:t>
            </w:r>
          </w:p>
        </w:tc>
      </w:tr>
      <w:tr w:rsidR="008D655B" w:rsidRPr="00743905" w14:paraId="7C708D6E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6DF1C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A28EF" w14:textId="77777777" w:rsidR="008D655B" w:rsidRDefault="008D655B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15967" w14:textId="77777777" w:rsidR="008D655B" w:rsidRDefault="008D655B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F9291" w14:textId="77777777" w:rsidR="008D655B" w:rsidRPr="00743905" w:rsidRDefault="008D655B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0716AFD4" w14:textId="77777777" w:rsidR="008D655B" w:rsidRDefault="008D655B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</w:t>
            </w:r>
            <w:r>
              <w:rPr>
                <w:b/>
                <w:bCs/>
                <w:color w:val="000000"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401C1" w14:textId="77777777" w:rsidR="008D655B" w:rsidRDefault="008D655B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14</w:t>
            </w:r>
          </w:p>
          <w:p w14:paraId="73A40341" w14:textId="77777777" w:rsidR="008D655B" w:rsidRPr="00743905" w:rsidRDefault="008D655B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DD304" w14:textId="77777777" w:rsidR="008D655B" w:rsidRPr="00743905" w:rsidRDefault="008D655B" w:rsidP="00E374FA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52AC6" w14:textId="77777777" w:rsidR="008D655B" w:rsidRPr="00743905" w:rsidRDefault="008D655B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6E48B" w14:textId="77777777" w:rsidR="008D655B" w:rsidRPr="00743905" w:rsidRDefault="008D655B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A70A7" w14:textId="77777777" w:rsidR="008D655B" w:rsidRDefault="008D655B" w:rsidP="00E374F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linia 1</w:t>
            </w:r>
          </w:p>
        </w:tc>
      </w:tr>
      <w:tr w:rsidR="008D655B" w:rsidRPr="00743905" w14:paraId="47447D06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EC234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D0780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5A5B2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28297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60F8CE65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X </w:t>
            </w:r>
            <w:r>
              <w:rPr>
                <w:b/>
                <w:bCs/>
                <w:color w:val="000000"/>
                <w:sz w:val="20"/>
                <w:lang w:val="ro-RO"/>
              </w:rPr>
              <w:t>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2D5FA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27,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22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</w:p>
          <w:p w14:paraId="21A7B722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şi 24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948A0" w14:textId="77777777" w:rsidR="008D655B" w:rsidRPr="00743905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40195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D9AB4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4C29B" w14:textId="77777777" w:rsidR="008D655B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7B1A9EA1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4</w:t>
            </w: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- 10.</w:t>
            </w:r>
          </w:p>
        </w:tc>
      </w:tr>
      <w:tr w:rsidR="008D655B" w:rsidRPr="00743905" w14:paraId="51065A6A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D36CF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C5EB1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98EAE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39601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Ec. Teodoroiu</w:t>
            </w:r>
          </w:p>
          <w:p w14:paraId="39BE9AAD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4 </w:t>
            </w:r>
          </w:p>
          <w:p w14:paraId="6040B16B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33628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23A15FAB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FF360" w14:textId="77777777" w:rsidR="008D655B" w:rsidRPr="00743905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84B98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8D605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74DF4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D655B" w:rsidRPr="00743905" w14:paraId="335878F0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76700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76AAE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77+685</w:t>
            </w:r>
          </w:p>
          <w:p w14:paraId="1C545C78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77+735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C3777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8C233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Ec. Teodoroiu -</w:t>
            </w:r>
          </w:p>
          <w:p w14:paraId="4C5EDCA4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Parângu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36FAB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FE922" w14:textId="77777777" w:rsidR="008D655B" w:rsidRPr="00743905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F9A7C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67EC9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AA289" w14:textId="77777777" w:rsidR="008D655B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5B0A407A" w14:textId="77777777" w:rsidR="008D655B" w:rsidRPr="00351657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8D655B" w:rsidRPr="00743905" w14:paraId="4D6FCA50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46940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6A2D3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90+300</w:t>
            </w:r>
          </w:p>
          <w:p w14:paraId="22016C0B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90+400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AB159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26484" w14:textId="77777777" w:rsidR="008D655B" w:rsidRPr="00743905" w:rsidRDefault="008D655B" w:rsidP="00212214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Valea Sadului</w:t>
            </w:r>
          </w:p>
          <w:p w14:paraId="53271D34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2 Cap Y.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83A65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4FAC0" w14:textId="77777777" w:rsidR="008D655B" w:rsidRPr="00743905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46B38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22A84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60EBA" w14:textId="77777777" w:rsidR="008D655B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8D655B" w:rsidRPr="00743905" w14:paraId="67C32FDF" w14:textId="77777777" w:rsidTr="00481280">
        <w:trPr>
          <w:cantSplit/>
          <w:trHeight w:val="22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1499C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1CAC0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C02DD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6AD55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Valea Sadului</w:t>
            </w:r>
          </w:p>
          <w:p w14:paraId="11644F94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1 </w:t>
            </w:r>
          </w:p>
          <w:p w14:paraId="504D8EFF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3A93F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5230C335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DA29E" w14:textId="77777777" w:rsidR="008D655B" w:rsidRPr="00743905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4637D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96EF3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2577D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D655B" w:rsidRPr="00743905" w14:paraId="7F5D1466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07992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49DAD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19BD7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43E1A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>
              <w:rPr>
                <w:b/>
                <w:bCs/>
                <w:color w:val="000000"/>
                <w:sz w:val="20"/>
                <w:lang w:val="ro-RO"/>
              </w:rPr>
              <w:t>Meri</w:t>
            </w:r>
          </w:p>
          <w:p w14:paraId="65FF5D39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6B78DB">
              <w:rPr>
                <w:b/>
                <w:bCs/>
                <w:color w:val="000000"/>
                <w:sz w:val="19"/>
                <w:szCs w:val="19"/>
                <w:lang w:val="ro-RO"/>
              </w:rPr>
              <w:t>linia 3 primiri-expedieri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839EA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20C27032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6EBC1" w14:textId="77777777" w:rsidR="008D655B" w:rsidRPr="00743905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F30CA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FA1E1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20F2C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D655B" w:rsidRPr="00743905" w14:paraId="65CD7AC3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4925A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F65EE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95+700</w:t>
            </w:r>
          </w:p>
          <w:p w14:paraId="6E863021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97+500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14592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6B4F3" w14:textId="77777777" w:rsidR="008D655B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Meri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7F58AFFB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42AFF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22107" w14:textId="77777777" w:rsidR="008D655B" w:rsidRPr="00743905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9B958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860D3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76227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8D655B" w:rsidRPr="00743905" w14:paraId="39220585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B69C7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5B016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96+250</w:t>
            </w:r>
          </w:p>
          <w:p w14:paraId="6C81300E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96+320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D70CA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CB7D9" w14:textId="77777777" w:rsidR="008D655B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Meri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4AA5B7BA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647BD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B1074" w14:textId="77777777" w:rsidR="008D655B" w:rsidRPr="00743905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2F01C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21DF7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4649F" w14:textId="77777777" w:rsidR="008D655B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11851276" w14:textId="77777777" w:rsidR="008D655B" w:rsidRPr="003B409E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3B409E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8D655B" w:rsidRPr="00743905" w14:paraId="1762148F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A922F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lastRenderedPageBreak/>
              <w:t xml:space="preserve">                     </w:t>
            </w: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7113C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100+420</w:t>
            </w:r>
          </w:p>
          <w:p w14:paraId="352CDD73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100+480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85687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C330A" w14:textId="77777777" w:rsidR="008D655B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Meri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451ED0BD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AAEC9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043D7" w14:textId="77777777" w:rsidR="008D655B" w:rsidRPr="00743905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75B62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994FF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5BEAB" w14:textId="77777777" w:rsidR="008D655B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1610A3A1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3B409E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8D655B" w:rsidRPr="00743905" w14:paraId="33FE90A8" w14:textId="77777777" w:rsidTr="00481280">
        <w:trPr>
          <w:cantSplit/>
          <w:trHeight w:val="89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B66DA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575D0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58461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45294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Lainici</w:t>
            </w:r>
          </w:p>
          <w:p w14:paraId="6130F3B2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1 </w:t>
            </w:r>
          </w:p>
          <w:p w14:paraId="2E01DE4A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98292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1FD2CBAB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C3489" w14:textId="77777777" w:rsidR="008D655B" w:rsidRPr="00743905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86EAB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A7C8D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8EC4F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D655B" w:rsidRPr="00743905" w14:paraId="7898D2EE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03D78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30686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10</w:t>
            </w:r>
            <w:r>
              <w:rPr>
                <w:b/>
                <w:bCs/>
                <w:color w:val="000000"/>
                <w:sz w:val="20"/>
                <w:lang w:val="ro-RO"/>
              </w:rPr>
              <w:t>3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+</w:t>
            </w:r>
            <w:r>
              <w:rPr>
                <w:b/>
                <w:bCs/>
                <w:color w:val="000000"/>
                <w:sz w:val="20"/>
                <w:lang w:val="ro-RO"/>
              </w:rPr>
              <w:t>930</w:t>
            </w:r>
          </w:p>
          <w:p w14:paraId="425E2C07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104+</w:t>
            </w:r>
            <w:r>
              <w:rPr>
                <w:b/>
                <w:bCs/>
                <w:color w:val="000000"/>
                <w:sz w:val="20"/>
                <w:lang w:val="ro-RO"/>
              </w:rPr>
              <w:t>831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BF138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1C1AA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 –</w:t>
            </w:r>
          </w:p>
          <w:p w14:paraId="109F8C2C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Pietrele Albe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13FBC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701A4" w14:textId="77777777" w:rsidR="008D655B" w:rsidRPr="00743905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6AB18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EB29B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69396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Semnalizată ca limitare de viteză.</w:t>
            </w:r>
          </w:p>
        </w:tc>
      </w:tr>
      <w:tr w:rsidR="008D655B" w:rsidRPr="00743905" w14:paraId="4F18B0C8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0F4D1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CAF3E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BDC00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3DD38" w14:textId="77777777" w:rsidR="008D655B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Pietrele Albe</w:t>
            </w:r>
          </w:p>
          <w:p w14:paraId="2E3A7281" w14:textId="77777777" w:rsidR="008D655B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liniile 1 și 2</w:t>
            </w:r>
          </w:p>
          <w:p w14:paraId="13478B71" w14:textId="77777777" w:rsidR="008D655B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D39F4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08651F8F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8633A" w14:textId="77777777" w:rsidR="008D655B" w:rsidRPr="00743905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</w:t>
            </w: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37D56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C4135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E567C" w14:textId="77777777" w:rsidR="008D655B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D655B" w:rsidRPr="00743905" w14:paraId="714A9A7D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2CB6A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2646A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113+700</w:t>
            </w:r>
          </w:p>
          <w:p w14:paraId="77533E93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113+750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493C0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4FA74" w14:textId="77777777" w:rsidR="008D655B" w:rsidRPr="00743905" w:rsidRDefault="008D655B" w:rsidP="00722B9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Strâmbuţa</w:t>
            </w:r>
          </w:p>
          <w:p w14:paraId="7E38F57A" w14:textId="77777777" w:rsidR="008D655B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E3225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693C8" w14:textId="77777777" w:rsidR="008D655B" w:rsidRPr="00743905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00711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C05D8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9143F" w14:textId="77777777" w:rsidR="008D655B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8D655B" w:rsidRPr="00743905" w14:paraId="622DA468" w14:textId="77777777" w:rsidTr="00481280">
        <w:trPr>
          <w:cantSplit/>
          <w:trHeight w:val="2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592F0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2DFD3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164F0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A295F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Strâmbuţa</w:t>
            </w:r>
          </w:p>
          <w:p w14:paraId="26A207B7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1 </w:t>
            </w:r>
          </w:p>
          <w:p w14:paraId="310EC808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C9880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271325D1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E8910" w14:textId="77777777" w:rsidR="008D655B" w:rsidRPr="00743905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CDEE3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F8D85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5063F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D655B" w:rsidRPr="00743905" w14:paraId="5ED98476" w14:textId="77777777" w:rsidTr="00481280">
        <w:trPr>
          <w:cantSplit/>
          <w:trHeight w:val="164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91E00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08EE9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7613A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9CD15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Livezeni</w:t>
            </w:r>
          </w:p>
          <w:p w14:paraId="5CAD5E64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B1246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</w:t>
            </w:r>
          </w:p>
          <w:p w14:paraId="7DC8C923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ax Clădire Călători şi km 84+000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94F63" w14:textId="77777777" w:rsidR="008D655B" w:rsidRPr="00743905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74356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F00D4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F7C8A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Între km 84+000 şi călcâiul schimbătorului numărul 12 este porţiune închisă.</w:t>
            </w:r>
          </w:p>
        </w:tc>
      </w:tr>
      <w:tr w:rsidR="008D655B" w:rsidRPr="00743905" w14:paraId="34C82AC6" w14:textId="77777777" w:rsidTr="00481280">
        <w:trPr>
          <w:cantSplit/>
          <w:trHeight w:val="77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B8F5D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7BD3A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316C4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D15A1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Livezeni</w:t>
            </w:r>
          </w:p>
          <w:p w14:paraId="2D236C59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liniile 4 şi 5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06846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D2C63" w14:textId="77777777" w:rsidR="008D655B" w:rsidRPr="00743905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C751B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56DEC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6AA82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Inclusiv peste schimbătorul numărul 22.</w:t>
            </w:r>
          </w:p>
        </w:tc>
      </w:tr>
      <w:tr w:rsidR="008D655B" w:rsidRPr="00743905" w14:paraId="301DA640" w14:textId="77777777" w:rsidTr="00481280">
        <w:trPr>
          <w:cantSplit/>
          <w:trHeight w:val="748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DB6D5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BFF77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45C42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43CA0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Petroșani Călători, linia 3 directă Cap. X peste sch.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68824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18187" w14:textId="77777777" w:rsidR="008D655B" w:rsidRPr="00743905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2F793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79+510</w:t>
            </w:r>
          </w:p>
          <w:p w14:paraId="0EB0B2F3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79+460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DC103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2546E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 Stație paralelogram. Afectează intrări - ieşiri la liniile 1 - 3 Cap X.</w:t>
            </w:r>
          </w:p>
        </w:tc>
      </w:tr>
      <w:tr w:rsidR="008D655B" w:rsidRPr="00743905" w14:paraId="430886FC" w14:textId="77777777" w:rsidTr="00481280">
        <w:trPr>
          <w:cantSplit/>
          <w:trHeight w:val="748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FB81E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7530E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A192D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4AC0F" w14:textId="77777777" w:rsidR="008D655B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Petroșani Cap.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9BE0D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 7, 9, 15, 33 și peste TDJ 23/29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CC346" w14:textId="77777777" w:rsidR="008D655B" w:rsidRPr="00743905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C4A5F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DCE3E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DEF0C" w14:textId="77777777" w:rsidR="008D655B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liniile 1-12 Cap X.</w:t>
            </w:r>
          </w:p>
        </w:tc>
      </w:tr>
      <w:tr w:rsidR="008D655B" w:rsidRPr="00743905" w14:paraId="3C9691D0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F5367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F78CC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A16E7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D923C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St. Petroşani </w:t>
            </w:r>
          </w:p>
          <w:p w14:paraId="025FB415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</w:t>
            </w:r>
            <w:r>
              <w:rPr>
                <w:b/>
                <w:bCs/>
                <w:color w:val="000000"/>
                <w:sz w:val="20"/>
                <w:lang w:val="ro-RO"/>
              </w:rPr>
              <w:t>ile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 2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B, 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7, 8,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9, 12</w:t>
            </w:r>
            <w:r>
              <w:rPr>
                <w:b/>
                <w:bCs/>
                <w:color w:val="000000"/>
                <w:sz w:val="20"/>
                <w:lang w:val="ro-RO"/>
              </w:rPr>
              <w:t>, 13 și 14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C4A85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1D138F56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E9782" w14:textId="77777777" w:rsidR="008D655B" w:rsidRPr="00743905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711B8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FA23A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F5182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D655B" w:rsidRPr="00743905" w14:paraId="11028ABE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4AB21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617A2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58B6D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2ABE3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Petroşani Călători</w:t>
            </w:r>
          </w:p>
          <w:p w14:paraId="310914C2" w14:textId="77777777" w:rsidR="008D655B" w:rsidRPr="00D73778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en-US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color w:val="000000"/>
                <w:sz w:val="20"/>
                <w:lang w:val="ro-RO"/>
              </w:rPr>
              <w:t>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E2287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între sch. </w:t>
            </w:r>
          </w:p>
          <w:p w14:paraId="502F7CE5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56 și 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72D97" w14:textId="77777777" w:rsidR="008D655B" w:rsidRPr="00D73778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en-US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CCFE1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F8BEE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81537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D655B" w:rsidRPr="00743905" w14:paraId="684AD45B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15180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05C80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97727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CCA78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Petroșani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01304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TDJ 40/46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66DD9" w14:textId="77777777" w:rsidR="008D655B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1162A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C3E85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7587E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liniile 1-3 Cap Y.</w:t>
            </w:r>
          </w:p>
        </w:tc>
      </w:tr>
      <w:tr w:rsidR="008D655B" w:rsidRPr="00743905" w14:paraId="1DE535AA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18732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C3E5D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14E47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4C121" w14:textId="77777777" w:rsidR="008D655B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Petroşani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</w:p>
          <w:p w14:paraId="4EB1BF77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B2614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peste diag. </w:t>
            </w:r>
          </w:p>
          <w:p w14:paraId="0AC08BAF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10 - 16,</w:t>
            </w:r>
          </w:p>
          <w:p w14:paraId="17BB77D1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20 - 24</w:t>
            </w:r>
          </w:p>
          <w:p w14:paraId="0DF04C18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și</w:t>
            </w:r>
          </w:p>
          <w:p w14:paraId="56A3ECEA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26 - 38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4AFB0" w14:textId="77777777" w:rsidR="008D655B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4D53E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5915A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5FDC4" w14:textId="77777777" w:rsidR="008D655B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46C51A66" w14:textId="77777777" w:rsidR="008D655B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la liniile 1 - 12 abătute </w:t>
            </w:r>
          </w:p>
          <w:p w14:paraId="12929EDD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Cap Y.</w:t>
            </w:r>
          </w:p>
        </w:tc>
      </w:tr>
      <w:tr w:rsidR="008D655B" w:rsidRPr="00743905" w14:paraId="60880B65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88921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1B70A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7E4CF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19B70" w14:textId="77777777" w:rsidR="008D655B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Petroşani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</w:p>
          <w:p w14:paraId="4C24E10B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A362B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CDAEC" w14:textId="77777777" w:rsidR="008D655B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77EA1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77+830</w:t>
            </w:r>
          </w:p>
          <w:p w14:paraId="11D1B9BD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77+535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F3392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A2C72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Stație paralelogram. </w:t>
            </w:r>
          </w:p>
        </w:tc>
      </w:tr>
      <w:tr w:rsidR="008D655B" w:rsidRPr="00743905" w14:paraId="3919657E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A16CE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9B302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502DB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B6F10" w14:textId="77777777" w:rsidR="008D655B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Petroşani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46809B0B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Băniţa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8D3DB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450C1" w14:textId="77777777" w:rsidR="008D655B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AA792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74+500</w:t>
            </w:r>
          </w:p>
          <w:p w14:paraId="210B735E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71+000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5A321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01BDB" w14:textId="77777777" w:rsidR="008D655B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8D655B" w:rsidRPr="00743905" w14:paraId="7CAEB221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770D0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F8D78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68+600</w:t>
            </w:r>
          </w:p>
          <w:p w14:paraId="6D32E705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58E05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6428A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Băniţa</w:t>
            </w:r>
          </w:p>
          <w:p w14:paraId="2E23711D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</w:t>
            </w:r>
            <w:r>
              <w:rPr>
                <w:b/>
                <w:bCs/>
                <w:color w:val="000000"/>
                <w:sz w:val="20"/>
                <w:lang w:val="ro-RO"/>
              </w:rPr>
              <w:t>ile 4 și 3 directe, Cap X, peste sch. 1, 3/3A, 1A și 7/5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73C3B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E5CFB" w14:textId="77777777" w:rsidR="008D655B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1CFD7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68+600</w:t>
            </w:r>
          </w:p>
          <w:p w14:paraId="54DF4FF5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68+500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B5694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526CF" w14:textId="77777777" w:rsidR="008D655B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8D655B" w:rsidRPr="00743905" w14:paraId="3127556A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4A182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4EC71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F7A53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4A2BC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Băniţa</w:t>
            </w:r>
          </w:p>
          <w:p w14:paraId="7AB3E54D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X (diagonalele din bretea Cap X)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0C776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peste diag. </w:t>
            </w:r>
          </w:p>
          <w:p w14:paraId="1BA0E9E3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1 - 5 / 7</w:t>
            </w:r>
          </w:p>
          <w:p w14:paraId="07397226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și </w:t>
            </w:r>
          </w:p>
          <w:p w14:paraId="41DCD6A0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1A-3/3A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28227" w14:textId="77777777" w:rsidR="008D655B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7FDB0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C3BE1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1F2A5" w14:textId="77777777" w:rsidR="008D655B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6116577E" w14:textId="77777777" w:rsidR="008D655B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din fir I în fir II și invers.</w:t>
            </w:r>
          </w:p>
        </w:tc>
      </w:tr>
      <w:tr w:rsidR="008D655B" w:rsidRPr="00743905" w14:paraId="101FF157" w14:textId="77777777" w:rsidTr="00481280">
        <w:trPr>
          <w:cantSplit/>
          <w:trHeight w:val="3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498C7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5D8E5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E916D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DB9F9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Băniţa</w:t>
            </w:r>
          </w:p>
          <w:p w14:paraId="77B441D9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F0B1B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9EC97" w14:textId="77777777" w:rsidR="008D655B" w:rsidRPr="00743905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63845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9799E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B9857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D655B" w:rsidRPr="00743905" w14:paraId="6162F62F" w14:textId="77777777" w:rsidTr="00481280">
        <w:trPr>
          <w:cantSplit/>
          <w:trHeight w:val="3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A3EC5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6CCD4" w14:textId="77777777" w:rsidR="008D655B" w:rsidRDefault="008D655B" w:rsidP="00C26DA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62+850</w:t>
            </w:r>
          </w:p>
          <w:p w14:paraId="75ACC2DE" w14:textId="77777777" w:rsidR="008D655B" w:rsidRPr="00743905" w:rsidRDefault="008D655B" w:rsidP="00C26DA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62+800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CC764" w14:textId="77777777" w:rsidR="008D655B" w:rsidRPr="00743905" w:rsidRDefault="008D655B" w:rsidP="00C26DA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A3434" w14:textId="77777777" w:rsidR="008D655B" w:rsidRDefault="008D655B" w:rsidP="00C26DA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Bănița -</w:t>
            </w:r>
          </w:p>
          <w:p w14:paraId="3BF15F85" w14:textId="77777777" w:rsidR="008D655B" w:rsidRPr="00743905" w:rsidRDefault="008D655B" w:rsidP="00C26DA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Merișor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A46BC" w14:textId="77777777" w:rsidR="008D655B" w:rsidRPr="00743905" w:rsidRDefault="008D655B" w:rsidP="00C26DA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876D5" w14:textId="77777777" w:rsidR="008D655B" w:rsidRPr="00743905" w:rsidRDefault="008D655B" w:rsidP="00C26DA1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3AFBC" w14:textId="77777777" w:rsidR="008D655B" w:rsidRDefault="008D655B" w:rsidP="00C26DA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62+850</w:t>
            </w:r>
          </w:p>
          <w:p w14:paraId="7DD97791" w14:textId="77777777" w:rsidR="008D655B" w:rsidRPr="00743905" w:rsidRDefault="008D655B" w:rsidP="00C26DA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62+800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CDF54" w14:textId="77777777" w:rsidR="008D655B" w:rsidRPr="00743905" w:rsidRDefault="008D655B" w:rsidP="00C26DA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0517D" w14:textId="77777777" w:rsidR="008D655B" w:rsidRPr="00743905" w:rsidRDefault="008D655B" w:rsidP="00C26DA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8D655B" w:rsidRPr="00743905" w14:paraId="3461F721" w14:textId="77777777" w:rsidTr="00B93E7A">
        <w:trPr>
          <w:cantSplit/>
          <w:trHeight w:val="72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B57BF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1F8B9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FD634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9729E" w14:textId="77777777" w:rsidR="008D655B" w:rsidRDefault="008D655B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Merișor </w:t>
            </w:r>
          </w:p>
          <w:p w14:paraId="7ADED62F" w14:textId="77777777" w:rsidR="008D655B" w:rsidRPr="00743905" w:rsidRDefault="008D655B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BD185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1AC51" w14:textId="77777777" w:rsidR="008D655B" w:rsidRPr="00743905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C6076" w14:textId="77777777" w:rsidR="008D655B" w:rsidRDefault="008D655B" w:rsidP="004E7F1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61+300</w:t>
            </w:r>
          </w:p>
          <w:p w14:paraId="36FD822F" w14:textId="77777777" w:rsidR="008D655B" w:rsidRPr="004E7F11" w:rsidRDefault="008D655B" w:rsidP="004E7F11">
            <w:pPr>
              <w:spacing w:before="40" w:after="40" w:line="276" w:lineRule="auto"/>
              <w:ind w:left="57" w:right="57"/>
              <w:jc w:val="center"/>
            </w:pPr>
            <w:r>
              <w:rPr>
                <w:b/>
                <w:bCs/>
                <w:color w:val="000000"/>
                <w:sz w:val="20"/>
                <w:lang w:val="ro-RO"/>
              </w:rPr>
              <w:t>60+820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80D88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BE6AF" w14:textId="77777777" w:rsidR="008D655B" w:rsidRDefault="008D655B" w:rsidP="004E7F1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Fără inductori. </w:t>
            </w:r>
          </w:p>
          <w:p w14:paraId="7BBD9DF7" w14:textId="77777777" w:rsidR="008D655B" w:rsidRPr="00743905" w:rsidRDefault="008D655B" w:rsidP="004E7F1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D655B" w:rsidRPr="00743905" w14:paraId="22B82049" w14:textId="77777777" w:rsidTr="00481280">
        <w:trPr>
          <w:cantSplit/>
          <w:trHeight w:val="966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28422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3C958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00944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03671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Baru Mare</w:t>
            </w:r>
          </w:p>
          <w:p w14:paraId="0AD5647F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D0EA4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 xml:space="preserve">între </w:t>
            </w:r>
          </w:p>
          <w:p w14:paraId="53A76D63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 xml:space="preserve">ax stație și </w:t>
            </w:r>
          </w:p>
          <w:p w14:paraId="591C5790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>sch. 12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81F08" w14:textId="77777777" w:rsidR="008D655B" w:rsidRPr="00743905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B4913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F4F91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C5C92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D655B" w:rsidRPr="00743905" w14:paraId="015DF19C" w14:textId="77777777" w:rsidTr="00481280">
        <w:trPr>
          <w:cantSplit/>
          <w:trHeight w:val="966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B62CB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9CA29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D3426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68AEB" w14:textId="77777777" w:rsidR="008D655B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Pui -</w:t>
            </w:r>
          </w:p>
          <w:p w14:paraId="692C2F89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Băiești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896A0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75BA2" w14:textId="77777777" w:rsidR="008D655B" w:rsidRPr="00743905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311B9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38+600</w:t>
            </w:r>
          </w:p>
          <w:p w14:paraId="12FB9EB5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38+200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43794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520F3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8D655B" w:rsidRPr="00743905" w14:paraId="2398F89A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A8D5F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E22A0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36+100</w:t>
            </w:r>
          </w:p>
          <w:p w14:paraId="63E2FA13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35+950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097F7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28D7C" w14:textId="77777777" w:rsidR="008D655B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Băiești -</w:t>
            </w:r>
          </w:p>
          <w:p w14:paraId="102AB514" w14:textId="77777777" w:rsidR="008D655B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Subcetate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16A60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AC1DD" w14:textId="77777777" w:rsidR="008D655B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BFEB9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7C4F7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C15B1" w14:textId="77777777" w:rsidR="008D655B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8D655B" w:rsidRPr="00743905" w14:paraId="684856B4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5E27E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EDE9B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30+050</w:t>
            </w:r>
          </w:p>
          <w:p w14:paraId="39BEAA30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29+500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3D105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6A7FF" w14:textId="77777777" w:rsidR="008D655B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Subcetate</w:t>
            </w:r>
          </w:p>
          <w:p w14:paraId="6F27D327" w14:textId="77777777" w:rsidR="008D655B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4 directă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C6020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08743" w14:textId="77777777" w:rsidR="008D655B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1F4CC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91FB0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153CB" w14:textId="77777777" w:rsidR="008D655B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8D655B" w:rsidRPr="00743905" w14:paraId="3110F048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32DEE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5C493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30F53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FA769" w14:textId="77777777" w:rsidR="008D655B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Subcetate</w:t>
            </w:r>
          </w:p>
          <w:p w14:paraId="67765330" w14:textId="77777777" w:rsidR="008D655B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255CB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22229" w14:textId="77777777" w:rsidR="008D655B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581CB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12F2D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B9070" w14:textId="77777777" w:rsidR="008D655B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D655B" w:rsidRPr="00743905" w14:paraId="43F1F3FD" w14:textId="77777777" w:rsidTr="00481280">
        <w:trPr>
          <w:cantSplit/>
          <w:trHeight w:val="1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EBA98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93B27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12+450</w:t>
            </w:r>
          </w:p>
          <w:p w14:paraId="5F4F0A3A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9+700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842B6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432AF" w14:textId="77777777" w:rsidR="008D655B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Călan - </w:t>
            </w:r>
          </w:p>
          <w:p w14:paraId="66893312" w14:textId="77777777" w:rsidR="008D655B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Călan Băi și </w:t>
            </w:r>
          </w:p>
          <w:p w14:paraId="38792F07" w14:textId="77777777" w:rsidR="008D655B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Călan Băi </w:t>
            </w:r>
          </w:p>
          <w:p w14:paraId="1C0DF231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102B0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0FF51" w14:textId="77777777" w:rsidR="008D655B" w:rsidRPr="00743905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F970D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29248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2B5B6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D655B" w:rsidRPr="00743905" w14:paraId="00C6728B" w14:textId="77777777" w:rsidTr="00481280">
        <w:trPr>
          <w:cantSplit/>
          <w:trHeight w:val="471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A07D4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B1E77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C9BE3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53972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Călan Băi</w:t>
            </w:r>
          </w:p>
          <w:p w14:paraId="5679860E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8B768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</w:t>
            </w:r>
          </w:p>
          <w:p w14:paraId="4240CEF9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ax staţie şi </w:t>
            </w:r>
          </w:p>
          <w:p w14:paraId="4B50F728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sch. 28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6850E" w14:textId="77777777" w:rsidR="008D655B" w:rsidRPr="00743905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B6DE2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3646C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05DAC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Restul liniei 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este</w:t>
            </w: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închisă.</w:t>
            </w:r>
          </w:p>
        </w:tc>
      </w:tr>
      <w:tr w:rsidR="008D655B" w:rsidRPr="00743905" w14:paraId="5CD336CC" w14:textId="77777777" w:rsidTr="00481280">
        <w:trPr>
          <w:cantSplit/>
          <w:trHeight w:val="471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4F6EA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16699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9B6A1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FF70F" w14:textId="77777777" w:rsidR="008D655B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Băcia linia 2 directă </w:t>
            </w:r>
          </w:p>
          <w:p w14:paraId="2505D99C" w14:textId="77777777" w:rsidR="008D655B" w:rsidRPr="00CD295A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 peste DTJ 22/26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A035F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03B37" w14:textId="77777777" w:rsidR="008D655B" w:rsidRPr="00743905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C6F70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6+270</w:t>
            </w:r>
          </w:p>
          <w:p w14:paraId="275C2050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6+320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06406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9EE2D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8D655B" w:rsidRPr="00743905" w14:paraId="64D640D5" w14:textId="77777777" w:rsidTr="00481280">
        <w:trPr>
          <w:cantSplit/>
          <w:trHeight w:val="82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A1317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B312D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A3A53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C7E16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6EEDD619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linia 3D </w:t>
            </w:r>
          </w:p>
          <w:p w14:paraId="353B818E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603D2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sch. </w:t>
            </w:r>
          </w:p>
          <w:p w14:paraId="012D63F6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137 -</w:t>
            </w:r>
          </w:p>
          <w:p w14:paraId="45609195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104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DEA55" w14:textId="77777777" w:rsidR="008D655B" w:rsidRPr="00743905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37EB8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12964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DC549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D655B" w:rsidRPr="00743905" w14:paraId="463E3A17" w14:textId="77777777" w:rsidTr="00481280">
        <w:trPr>
          <w:cantSplit/>
          <w:trHeight w:val="7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217E1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AC6D0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9FC9E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D182F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7A05944B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linia 5D, </w:t>
            </w:r>
          </w:p>
          <w:p w14:paraId="4316FD8D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9F13F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6C78F4B8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139/ 141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13A31" w14:textId="77777777" w:rsidR="008D655B" w:rsidRPr="00743905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253AE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0E0A6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7211E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D655B" w:rsidRPr="00743905" w14:paraId="757947FA" w14:textId="77777777" w:rsidTr="00481280">
        <w:trPr>
          <w:cantSplit/>
          <w:trHeight w:val="17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7550D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6C59D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7F579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0E9D7" w14:textId="77777777" w:rsidR="008D655B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1417B081" w14:textId="77777777" w:rsidR="008D655B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AFEB5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14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A4849" w14:textId="77777777" w:rsidR="008D655B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3ECF7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68E67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1FAFB" w14:textId="77777777" w:rsidR="008D655B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 xml:space="preserve">Afectează intrări - ieşiri </w:t>
            </w:r>
          </w:p>
          <w:p w14:paraId="74D648CC" w14:textId="77777777" w:rsidR="008D655B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la linia 1 abătută Cap Y și linia 202 B Simeria Triaj - Simeria Buclă.</w:t>
            </w:r>
          </w:p>
          <w:p w14:paraId="5BB39D3D" w14:textId="77777777" w:rsidR="008D655B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Nesemnalizată pe teren.</w:t>
            </w:r>
          </w:p>
          <w:p w14:paraId="14A412FE" w14:textId="77777777" w:rsidR="008D655B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Stație paralelogram.</w:t>
            </w:r>
          </w:p>
        </w:tc>
      </w:tr>
      <w:tr w:rsidR="008D655B" w:rsidRPr="00743905" w14:paraId="5736BF3B" w14:textId="77777777" w:rsidTr="00481280">
        <w:trPr>
          <w:cantSplit/>
          <w:trHeight w:val="11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B3A61" w14:textId="77777777" w:rsidR="008D655B" w:rsidRPr="00743905" w:rsidRDefault="008D655B" w:rsidP="008D655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B7F1E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8809B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AAAED" w14:textId="77777777" w:rsidR="008D655B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08CC203D" w14:textId="77777777" w:rsidR="008D655B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Grupa A, linia 5A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D8B58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între sch. 13 </w:t>
            </w:r>
          </w:p>
          <w:p w14:paraId="2ED777E0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și </w:t>
            </w:r>
          </w:p>
          <w:p w14:paraId="1B1E9C1A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TDJ </w:t>
            </w:r>
          </w:p>
          <w:p w14:paraId="00574F1E" w14:textId="77777777" w:rsidR="008D655B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43 / 37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2D1D2" w14:textId="77777777" w:rsidR="008D655B" w:rsidRDefault="008D655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8274E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89E2D" w14:textId="77777777" w:rsidR="008D655B" w:rsidRPr="00743905" w:rsidRDefault="008D655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8D8B9" w14:textId="77777777" w:rsidR="008D655B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Nesemnalizată pe teren.</w:t>
            </w:r>
          </w:p>
          <w:p w14:paraId="344F09C6" w14:textId="77777777" w:rsidR="008D655B" w:rsidRDefault="008D655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Stație paralelogram.</w:t>
            </w:r>
          </w:p>
        </w:tc>
      </w:tr>
    </w:tbl>
    <w:p w14:paraId="6A530D27" w14:textId="77777777" w:rsidR="008D655B" w:rsidRPr="005905D7" w:rsidRDefault="008D655B" w:rsidP="00B773E9">
      <w:pPr>
        <w:spacing w:before="40" w:after="40" w:line="192" w:lineRule="auto"/>
        <w:ind w:right="57"/>
        <w:rPr>
          <w:b/>
          <w:sz w:val="20"/>
          <w:lang w:val="ro-RO"/>
        </w:rPr>
      </w:pPr>
    </w:p>
    <w:p w14:paraId="6D0FAAB4" w14:textId="77777777" w:rsidR="008D655B" w:rsidRDefault="008D655B" w:rsidP="00E56A6A">
      <w:pPr>
        <w:pStyle w:val="Heading1"/>
        <w:spacing w:line="360" w:lineRule="auto"/>
      </w:pPr>
      <w:r>
        <w:lastRenderedPageBreak/>
        <w:t>LINIA 200</w:t>
      </w:r>
    </w:p>
    <w:p w14:paraId="0D149D53" w14:textId="77777777" w:rsidR="008D655B" w:rsidRDefault="008D655B" w:rsidP="00564AE3">
      <w:pPr>
        <w:pStyle w:val="Heading1"/>
        <w:spacing w:line="360" w:lineRule="auto"/>
        <w:rPr>
          <w:b w:val="0"/>
          <w:bCs w:val="0"/>
          <w:sz w:val="8"/>
        </w:rPr>
      </w:pPr>
      <w:r>
        <w:t>POD MUREŞ - COŞLARIU - CURTICI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8D655B" w14:paraId="53562265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43C36" w14:textId="77777777" w:rsidR="008D655B" w:rsidRDefault="008D655B" w:rsidP="00280B77">
            <w:pPr>
              <w:numPr>
                <w:ilvl w:val="0"/>
                <w:numId w:val="3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6D342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449+507</w:t>
            </w:r>
          </w:p>
          <w:p w14:paraId="42437DB1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472+428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9CCAA" w14:textId="77777777" w:rsidR="008D655B" w:rsidRPr="00032DF2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D55AB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Orăştie -</w:t>
            </w:r>
          </w:p>
          <w:p w14:paraId="737C7EFF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Simeria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102D6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68B82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2C3CE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449+507</w:t>
            </w:r>
          </w:p>
          <w:p w14:paraId="3DAE9DE9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472+428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CD905" w14:textId="77777777" w:rsidR="008D655B" w:rsidRPr="00032DF2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120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E8BCE" w14:textId="77777777" w:rsidR="008D655B" w:rsidRPr="00F716C0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Semnalizate ca limitare de viteză.</w:t>
            </w:r>
          </w:p>
        </w:tc>
      </w:tr>
      <w:tr w:rsidR="008D655B" w14:paraId="16D3B5D7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25E40" w14:textId="77777777" w:rsidR="008D655B" w:rsidRDefault="008D655B" w:rsidP="00280B77">
            <w:pPr>
              <w:numPr>
                <w:ilvl w:val="0"/>
                <w:numId w:val="3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683C3" w14:textId="77777777" w:rsidR="008D655B" w:rsidRDefault="008D655B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476+550</w:t>
            </w:r>
          </w:p>
          <w:p w14:paraId="29498065" w14:textId="77777777" w:rsidR="008D655B" w:rsidRDefault="008D655B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477+300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F7126" w14:textId="77777777" w:rsidR="008D655B" w:rsidRDefault="008D655B" w:rsidP="00772A5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45E3D" w14:textId="77777777" w:rsidR="008D655B" w:rsidRDefault="008D655B" w:rsidP="00772A5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Simeria – Deva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0186D" w14:textId="77777777" w:rsidR="008D655B" w:rsidRDefault="008D655B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5C9B1" w14:textId="77777777" w:rsidR="008D655B" w:rsidRDefault="008D655B" w:rsidP="00772A5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758B4" w14:textId="77777777" w:rsidR="008D655B" w:rsidRDefault="008D655B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476+550</w:t>
            </w:r>
          </w:p>
          <w:p w14:paraId="2432BD38" w14:textId="77777777" w:rsidR="008D655B" w:rsidRDefault="008D655B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477+300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1E04A" w14:textId="77777777" w:rsidR="008D655B" w:rsidRDefault="008D655B" w:rsidP="00772A5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653A4" w14:textId="77777777" w:rsidR="008D655B" w:rsidRDefault="008D655B" w:rsidP="00772A5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D655B" w14:paraId="734A018E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3A4F0" w14:textId="77777777" w:rsidR="008D655B" w:rsidRDefault="008D655B" w:rsidP="00280B77">
            <w:pPr>
              <w:numPr>
                <w:ilvl w:val="0"/>
                <w:numId w:val="3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B6EFD" w14:textId="77777777" w:rsidR="008D655B" w:rsidRDefault="008D655B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503+983</w:t>
            </w:r>
          </w:p>
          <w:p w14:paraId="19ADDE04" w14:textId="77777777" w:rsidR="008D655B" w:rsidRDefault="008D655B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514+267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B0DD4" w14:textId="77777777" w:rsidR="008D655B" w:rsidRDefault="008D655B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E57B5" w14:textId="77777777" w:rsidR="008D655B" w:rsidRDefault="008D655B" w:rsidP="0081019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Ax.St. Ilia –</w:t>
            </w:r>
          </w:p>
          <w:p w14:paraId="65377E7D" w14:textId="77777777" w:rsidR="008D655B" w:rsidRDefault="008D655B" w:rsidP="0081019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Ax.St. Câmpuri Surduc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C630B" w14:textId="77777777" w:rsidR="008D655B" w:rsidRDefault="008D655B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06A7A" w14:textId="77777777" w:rsidR="008D655B" w:rsidRDefault="008D655B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176C2" w14:textId="77777777" w:rsidR="008D655B" w:rsidRDefault="008D655B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503+983</w:t>
            </w:r>
          </w:p>
          <w:p w14:paraId="1B2598F1" w14:textId="77777777" w:rsidR="008D655B" w:rsidRDefault="008D655B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514+267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90C54" w14:textId="77777777" w:rsidR="008D655B" w:rsidRDefault="008D655B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A9D87" w14:textId="77777777" w:rsidR="008D655B" w:rsidRDefault="008D655B" w:rsidP="0081019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8D655B" w14:paraId="1EF2CBD0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AA9A8" w14:textId="77777777" w:rsidR="008D655B" w:rsidRDefault="008D655B" w:rsidP="00280B77">
            <w:pPr>
              <w:numPr>
                <w:ilvl w:val="0"/>
                <w:numId w:val="3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B82A5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504+800</w:t>
            </w:r>
          </w:p>
          <w:p w14:paraId="588FF471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180AC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2165C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Ilia linia 4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09305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53196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C0A42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23362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A134A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D655B" w14:paraId="2D1CBF24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19A71" w14:textId="77777777" w:rsidR="008D655B" w:rsidRDefault="008D655B" w:rsidP="00280B77">
            <w:pPr>
              <w:numPr>
                <w:ilvl w:val="0"/>
                <w:numId w:val="3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EBD82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929FA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C1824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Ilia linia 3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6D904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07AA4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DE016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504+800</w:t>
            </w:r>
          </w:p>
          <w:p w14:paraId="160A853C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60F16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D92FC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D655B" w14:paraId="71631085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D89A4" w14:textId="77777777" w:rsidR="008D655B" w:rsidRDefault="008D655B" w:rsidP="00280B77">
            <w:pPr>
              <w:numPr>
                <w:ilvl w:val="0"/>
                <w:numId w:val="3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62FF2" w14:textId="77777777" w:rsidR="008D655B" w:rsidRDefault="008D655B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508+350</w:t>
            </w:r>
          </w:p>
          <w:p w14:paraId="4A9A28CF" w14:textId="77777777" w:rsidR="008D655B" w:rsidRDefault="008D655B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C7B7F" w14:textId="77777777" w:rsidR="008D655B" w:rsidRDefault="008D655B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A7900" w14:textId="77777777" w:rsidR="008D655B" w:rsidRDefault="008D655B" w:rsidP="00DF4E4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Ilia – Câmpuri Surduc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0C1E1" w14:textId="77777777" w:rsidR="008D655B" w:rsidRDefault="008D655B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A9626" w14:textId="77777777" w:rsidR="008D655B" w:rsidRDefault="008D655B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F1F99" w14:textId="77777777" w:rsidR="008D655B" w:rsidRDefault="008D655B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508+350</w:t>
            </w:r>
          </w:p>
          <w:p w14:paraId="662C0AB8" w14:textId="77777777" w:rsidR="008D655B" w:rsidRDefault="008D655B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42264" w14:textId="77777777" w:rsidR="008D655B" w:rsidRDefault="008D655B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81F3C" w14:textId="77777777" w:rsidR="008D655B" w:rsidRDefault="008D655B" w:rsidP="00DF4E4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D655B" w14:paraId="3035ACBD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DA25A" w14:textId="77777777" w:rsidR="008D655B" w:rsidRDefault="008D655B" w:rsidP="00280B77">
            <w:pPr>
              <w:numPr>
                <w:ilvl w:val="0"/>
                <w:numId w:val="3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9F6B0" w14:textId="77777777" w:rsidR="008D655B" w:rsidRDefault="008D655B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9AD48" w14:textId="77777777" w:rsidR="008D655B" w:rsidRDefault="008D655B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98562" w14:textId="77777777" w:rsidR="008D655B" w:rsidRDefault="008D655B" w:rsidP="00D170E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Zam</w:t>
            </w:r>
          </w:p>
          <w:p w14:paraId="728F05D2" w14:textId="77777777" w:rsidR="008D655B" w:rsidRDefault="008D655B" w:rsidP="00D170E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F47FD" w14:textId="77777777" w:rsidR="008D655B" w:rsidRDefault="008D655B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9BB1B" w14:textId="77777777" w:rsidR="008D655B" w:rsidRDefault="008D655B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BE0EF" w14:textId="77777777" w:rsidR="008D655B" w:rsidRDefault="008D655B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527+400</w:t>
            </w:r>
          </w:p>
          <w:p w14:paraId="322120C5" w14:textId="77777777" w:rsidR="008D655B" w:rsidRDefault="008D655B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527+850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2E747" w14:textId="77777777" w:rsidR="008D655B" w:rsidRDefault="008D655B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F7418" w14:textId="77777777" w:rsidR="008D655B" w:rsidRDefault="008D655B" w:rsidP="00DF4E4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D655B" w14:paraId="3A274184" w14:textId="77777777">
        <w:trPr>
          <w:cantSplit/>
          <w:trHeight w:val="2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0976B" w14:textId="77777777" w:rsidR="008D655B" w:rsidRDefault="008D655B" w:rsidP="00280B77">
            <w:pPr>
              <w:numPr>
                <w:ilvl w:val="0"/>
                <w:numId w:val="3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DA5A8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90A4E" w14:textId="77777777" w:rsidR="008D655B" w:rsidRPr="00032DF2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D17DF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Zam</w:t>
            </w:r>
          </w:p>
          <w:p w14:paraId="3A998F11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25CD6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B805987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77D71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41305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A7EC9" w14:textId="77777777" w:rsidR="008D655B" w:rsidRPr="00032DF2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EA1F0" w14:textId="77777777" w:rsidR="008D655B" w:rsidRPr="00F716C0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D655B" w14:paraId="5BF98C57" w14:textId="77777777" w:rsidTr="00816AE9">
        <w:trPr>
          <w:cantSplit/>
          <w:trHeight w:val="3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929D1" w14:textId="77777777" w:rsidR="008D655B" w:rsidRDefault="008D655B" w:rsidP="00280B77">
            <w:pPr>
              <w:numPr>
                <w:ilvl w:val="0"/>
                <w:numId w:val="3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5E7A0" w14:textId="77777777" w:rsidR="008D655B" w:rsidRDefault="008D655B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548+595</w:t>
            </w:r>
          </w:p>
          <w:p w14:paraId="2AE3E7E0" w14:textId="77777777" w:rsidR="008D655B" w:rsidRDefault="008D655B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548+645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354DF" w14:textId="77777777" w:rsidR="008D655B" w:rsidRDefault="008D655B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B8FFB" w14:textId="77777777" w:rsidR="008D655B" w:rsidRDefault="008D655B" w:rsidP="006B325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Săvîrșin -</w:t>
            </w:r>
          </w:p>
          <w:p w14:paraId="0A6F6707" w14:textId="77777777" w:rsidR="008D655B" w:rsidRDefault="008D655B" w:rsidP="006B325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Vărădia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03F06" w14:textId="77777777" w:rsidR="008D655B" w:rsidRDefault="008D655B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EADF5" w14:textId="77777777" w:rsidR="008D655B" w:rsidRDefault="008D655B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475AF" w14:textId="77777777" w:rsidR="008D655B" w:rsidRDefault="008D655B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548+595</w:t>
            </w:r>
          </w:p>
          <w:p w14:paraId="439380B5" w14:textId="77777777" w:rsidR="008D655B" w:rsidRDefault="008D655B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548+645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D7A32" w14:textId="77777777" w:rsidR="008D655B" w:rsidRDefault="008D655B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58CDB" w14:textId="77777777" w:rsidR="008D655B" w:rsidRDefault="008D655B" w:rsidP="006B325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D655B" w14:paraId="640F5450" w14:textId="77777777">
        <w:trPr>
          <w:cantSplit/>
          <w:trHeight w:val="3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9DD32" w14:textId="77777777" w:rsidR="008D655B" w:rsidRDefault="008D655B" w:rsidP="00280B77">
            <w:pPr>
              <w:numPr>
                <w:ilvl w:val="0"/>
                <w:numId w:val="3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776BF" w14:textId="77777777" w:rsidR="008D655B" w:rsidRDefault="008D655B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592+450</w:t>
            </w:r>
          </w:p>
          <w:p w14:paraId="4E933DF9" w14:textId="77777777" w:rsidR="008D655B" w:rsidRDefault="008D655B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592+500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D6954" w14:textId="77777777" w:rsidR="008D655B" w:rsidRDefault="008D655B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E7642" w14:textId="77777777" w:rsidR="008D655B" w:rsidRDefault="008D655B" w:rsidP="006B325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Radna linia 2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BAB67" w14:textId="77777777" w:rsidR="008D655B" w:rsidRDefault="008D655B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B6EB3" w14:textId="77777777" w:rsidR="008D655B" w:rsidRDefault="008D655B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2B288" w14:textId="77777777" w:rsidR="008D655B" w:rsidRDefault="008D655B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7B54A" w14:textId="77777777" w:rsidR="008D655B" w:rsidRDefault="008D655B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2C654" w14:textId="77777777" w:rsidR="008D655B" w:rsidRDefault="008D655B" w:rsidP="006B325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Inclusiv peste sch. 16 Cap Y</w:t>
            </w:r>
          </w:p>
        </w:tc>
      </w:tr>
    </w:tbl>
    <w:p w14:paraId="3B226C10" w14:textId="77777777" w:rsidR="008D655B" w:rsidRDefault="008D655B" w:rsidP="00623FF6">
      <w:pPr>
        <w:spacing w:before="40" w:after="40" w:line="192" w:lineRule="auto"/>
        <w:ind w:right="57"/>
        <w:rPr>
          <w:lang w:val="ro-RO"/>
        </w:rPr>
      </w:pPr>
    </w:p>
    <w:p w14:paraId="0C060FE3" w14:textId="77777777" w:rsidR="008D655B" w:rsidRDefault="008D655B" w:rsidP="006D4098">
      <w:pPr>
        <w:pStyle w:val="Heading1"/>
        <w:spacing w:line="360" w:lineRule="auto"/>
      </w:pPr>
      <w:r>
        <w:lastRenderedPageBreak/>
        <w:t>LINIA 201</w:t>
      </w:r>
    </w:p>
    <w:p w14:paraId="5F9C1CA1" w14:textId="77777777" w:rsidR="008D655B" w:rsidRDefault="008D655B" w:rsidP="00647561">
      <w:pPr>
        <w:pStyle w:val="Heading1"/>
        <w:spacing w:line="360" w:lineRule="auto"/>
        <w:rPr>
          <w:b w:val="0"/>
          <w:bCs w:val="0"/>
          <w:sz w:val="8"/>
        </w:rPr>
      </w:pPr>
      <w:r>
        <w:t>TEIUŞ - COŞLARIU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9"/>
        <w:gridCol w:w="752"/>
        <w:gridCol w:w="2199"/>
        <w:gridCol w:w="869"/>
        <w:gridCol w:w="752"/>
        <w:gridCol w:w="879"/>
        <w:gridCol w:w="752"/>
        <w:gridCol w:w="2487"/>
      </w:tblGrid>
      <w:tr w:rsidR="008D655B" w14:paraId="25449674" w14:textId="77777777">
        <w:trPr>
          <w:cantSplit/>
          <w:trHeight w:val="267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329EE" w14:textId="77777777" w:rsidR="008D655B" w:rsidRDefault="008D655B" w:rsidP="008D655B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C2FFB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98394" w14:textId="77777777" w:rsidR="008D655B" w:rsidRPr="00C937B4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9BBFB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706D3F5B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linia 11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48896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axa staţiei </w:t>
            </w:r>
          </w:p>
          <w:p w14:paraId="5698B18A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la maca-</w:t>
            </w:r>
          </w:p>
          <w:p w14:paraId="3ADFED2D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zul extrem</w:t>
            </w:r>
          </w:p>
          <w:p w14:paraId="3B9A9C5B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39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D3410" w14:textId="77777777" w:rsidR="008D655B" w:rsidRPr="00C937B4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937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31DF5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1192C" w14:textId="77777777" w:rsidR="008D655B" w:rsidRPr="00C937B4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F664F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14:paraId="0B6F616D" w14:textId="77777777">
        <w:trPr>
          <w:cantSplit/>
          <w:trHeight w:val="68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CAAFE" w14:textId="77777777" w:rsidR="008D655B" w:rsidRDefault="008D655B" w:rsidP="008D655B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8BDB9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327D0" w14:textId="77777777" w:rsidR="008D655B" w:rsidRPr="00C937B4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B4CF3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1803DFD2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E3116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209E02DE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28 - 32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0CB5F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6FBB8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36D27" w14:textId="77777777" w:rsidR="008D655B" w:rsidRPr="00C937B4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F4A8F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52C1E2D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88E7019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9 şi 10.</w:t>
            </w:r>
          </w:p>
        </w:tc>
      </w:tr>
      <w:tr w:rsidR="008D655B" w14:paraId="0DBE71BE" w14:textId="77777777">
        <w:trPr>
          <w:cantSplit/>
          <w:trHeight w:val="68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94D44" w14:textId="77777777" w:rsidR="008D655B" w:rsidRDefault="008D655B" w:rsidP="008D655B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60C28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D4E4C" w14:textId="77777777" w:rsidR="008D655B" w:rsidRPr="00C937B4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1856F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3138ECA2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ADFAF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3AC43ECD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7 - 9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A0CA0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31AE9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C2CBE" w14:textId="77777777" w:rsidR="008D655B" w:rsidRPr="00C937B4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D5587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Afectează intrări - ieşiri </w:t>
            </w:r>
          </w:p>
          <w:p w14:paraId="67F71A72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şi 2.</w:t>
            </w:r>
          </w:p>
        </w:tc>
      </w:tr>
    </w:tbl>
    <w:p w14:paraId="5E1E2FD5" w14:textId="77777777" w:rsidR="008D655B" w:rsidRPr="003012FC" w:rsidRDefault="008D655B">
      <w:pPr>
        <w:spacing w:before="40" w:after="40" w:line="192" w:lineRule="auto"/>
        <w:ind w:right="57"/>
      </w:pPr>
    </w:p>
    <w:p w14:paraId="694B726E" w14:textId="77777777" w:rsidR="008D655B" w:rsidRDefault="008D655B" w:rsidP="00C53936">
      <w:pPr>
        <w:pStyle w:val="Heading1"/>
        <w:spacing w:line="360" w:lineRule="auto"/>
      </w:pPr>
      <w:r>
        <w:t>LINIA 202 A</w:t>
      </w:r>
    </w:p>
    <w:p w14:paraId="0E71DEF9" w14:textId="77777777" w:rsidR="008D655B" w:rsidRDefault="008D655B" w:rsidP="00DF1411">
      <w:pPr>
        <w:pStyle w:val="Heading1"/>
        <w:spacing w:line="360" w:lineRule="auto"/>
        <w:rPr>
          <w:b w:val="0"/>
          <w:bCs w:val="0"/>
          <w:sz w:val="8"/>
        </w:rPr>
      </w:pPr>
      <w:r>
        <w:t>TURDAŞ - SIMERIA TRIAJ (DELTA)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55"/>
        <w:gridCol w:w="772"/>
        <w:gridCol w:w="2201"/>
        <w:gridCol w:w="870"/>
        <w:gridCol w:w="757"/>
        <w:gridCol w:w="869"/>
        <w:gridCol w:w="753"/>
        <w:gridCol w:w="9"/>
        <w:gridCol w:w="2483"/>
      </w:tblGrid>
      <w:tr w:rsidR="008D655B" w14:paraId="5DC116F6" w14:textId="77777777">
        <w:trPr>
          <w:cantSplit/>
          <w:trHeight w:val="120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3B758" w14:textId="77777777" w:rsidR="008D655B" w:rsidRDefault="008D655B" w:rsidP="008D655B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D9058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776F5" w14:textId="77777777" w:rsidR="008D655B" w:rsidRPr="00874940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B5991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Simeria Triaj Grupa D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7CADE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03FE9386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/ 12A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E2C3B" w14:textId="77777777" w:rsidR="008D655B" w:rsidRPr="0048429E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48429E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3C840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5F98B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2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32F79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1D, 2D şi 3D.</w:t>
            </w:r>
          </w:p>
        </w:tc>
      </w:tr>
      <w:tr w:rsidR="008D655B" w14:paraId="6DD3D3FD" w14:textId="77777777">
        <w:trPr>
          <w:cantSplit/>
          <w:trHeight w:val="138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ACBAF" w14:textId="77777777" w:rsidR="008D655B" w:rsidRDefault="008D655B" w:rsidP="008D655B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4DD20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40BB0" w14:textId="77777777" w:rsidR="008D655B" w:rsidRPr="00874940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12A8B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Simeria Triaj 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9D48A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14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B74E5" w14:textId="77777777" w:rsidR="008D655B" w:rsidRPr="0048429E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048F7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BE20F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2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C0103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1 abătută Cap Y.</w:t>
            </w:r>
          </w:p>
          <w:p w14:paraId="5AEFA655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6CCE757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Stație paralelogram.</w:t>
            </w:r>
          </w:p>
        </w:tc>
      </w:tr>
      <w:tr w:rsidR="008D655B" w:rsidRPr="00743905" w14:paraId="02CB2B0B" w14:textId="77777777">
        <w:trPr>
          <w:cantSplit/>
          <w:trHeight w:val="139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87383" w14:textId="77777777" w:rsidR="008D655B" w:rsidRPr="00743905" w:rsidRDefault="008D655B" w:rsidP="008D655B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46A4B" w14:textId="77777777" w:rsidR="008D655B" w:rsidRPr="00743905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3+200</w:t>
            </w:r>
          </w:p>
          <w:p w14:paraId="689E82E7" w14:textId="77777777" w:rsidR="008D655B" w:rsidRPr="00743905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2+100</w:t>
            </w: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0D8F2" w14:textId="77777777" w:rsidR="008D655B" w:rsidRPr="00743905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F8D83" w14:textId="77777777" w:rsidR="008D655B" w:rsidRPr="00743905" w:rsidRDefault="008D655B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2DC4AD03" w14:textId="77777777" w:rsidR="008D655B" w:rsidRPr="00743905" w:rsidRDefault="008D655B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</w:t>
            </w:r>
          </w:p>
          <w:p w14:paraId="6D2E1E6F" w14:textId="77777777" w:rsidR="008D655B" w:rsidRPr="00743905" w:rsidRDefault="008D655B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5D directă, cuprinsă între </w:t>
            </w:r>
          </w:p>
          <w:p w14:paraId="1D527A11" w14:textId="77777777" w:rsidR="008D655B" w:rsidRPr="00743905" w:rsidRDefault="008D655B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T.D.J. 64 / 72 şi </w:t>
            </w:r>
          </w:p>
          <w:p w14:paraId="0021ADD4" w14:textId="77777777" w:rsidR="008D655B" w:rsidRPr="00743905" w:rsidRDefault="008D655B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T.D.J. 139 / 141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654B7" w14:textId="77777777" w:rsidR="008D655B" w:rsidRPr="00743905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CBAE3" w14:textId="77777777" w:rsidR="008D655B" w:rsidRPr="00743905" w:rsidRDefault="008D655B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A667D" w14:textId="77777777" w:rsidR="008D655B" w:rsidRPr="00743905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AA2F3" w14:textId="77777777" w:rsidR="008D655B" w:rsidRPr="00743905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A2071" w14:textId="77777777" w:rsidR="008D655B" w:rsidRPr="00743905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  <w:p w14:paraId="74EB528F" w14:textId="77777777" w:rsidR="008D655B" w:rsidRPr="00743905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Staţie paralelogram.</w:t>
            </w:r>
          </w:p>
        </w:tc>
      </w:tr>
      <w:tr w:rsidR="008D655B" w:rsidRPr="00743905" w14:paraId="1C6DF6B4" w14:textId="77777777">
        <w:trPr>
          <w:cantSplit/>
          <w:trHeight w:val="82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EF879" w14:textId="77777777" w:rsidR="008D655B" w:rsidRPr="00743905" w:rsidRDefault="008D655B" w:rsidP="008D655B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F0BA1" w14:textId="77777777" w:rsidR="008D655B" w:rsidRPr="00743905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E0FE3" w14:textId="77777777" w:rsidR="008D655B" w:rsidRPr="00743905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41642" w14:textId="77777777" w:rsidR="008D655B" w:rsidRPr="00743905" w:rsidRDefault="008D655B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02C6D4EC" w14:textId="77777777" w:rsidR="008D655B" w:rsidRPr="00743905" w:rsidRDefault="008D655B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linia 3D </w:t>
            </w:r>
          </w:p>
          <w:p w14:paraId="20E31E47" w14:textId="77777777" w:rsidR="008D655B" w:rsidRPr="00743905" w:rsidRDefault="008D655B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D5AA5" w14:textId="77777777" w:rsidR="008D655B" w:rsidRPr="00743905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sch. </w:t>
            </w:r>
          </w:p>
          <w:p w14:paraId="4F5B360B" w14:textId="77777777" w:rsidR="008D655B" w:rsidRPr="00743905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137-104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5367C" w14:textId="77777777" w:rsidR="008D655B" w:rsidRPr="00743905" w:rsidRDefault="008D655B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821DF" w14:textId="77777777" w:rsidR="008D655B" w:rsidRPr="00743905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80E00" w14:textId="77777777" w:rsidR="008D655B" w:rsidRPr="00743905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DF35D" w14:textId="77777777" w:rsidR="008D655B" w:rsidRPr="00743905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D655B" w:rsidRPr="00743905" w14:paraId="593EF929" w14:textId="77777777">
        <w:trPr>
          <w:cantSplit/>
          <w:trHeight w:val="71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E088B" w14:textId="77777777" w:rsidR="008D655B" w:rsidRPr="00743905" w:rsidRDefault="008D655B" w:rsidP="008D655B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A9C54" w14:textId="77777777" w:rsidR="008D655B" w:rsidRPr="00743905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C2892" w14:textId="77777777" w:rsidR="008D655B" w:rsidRPr="00743905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D2BA7" w14:textId="77777777" w:rsidR="008D655B" w:rsidRPr="00743905" w:rsidRDefault="008D655B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16006B81" w14:textId="77777777" w:rsidR="008D655B" w:rsidRPr="00743905" w:rsidRDefault="008D655B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linia 5D, </w:t>
            </w:r>
          </w:p>
          <w:p w14:paraId="2928F26E" w14:textId="77777777" w:rsidR="008D655B" w:rsidRPr="00743905" w:rsidRDefault="008D655B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93324" w14:textId="77777777" w:rsidR="008D655B" w:rsidRPr="00743905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675BA300" w14:textId="77777777" w:rsidR="008D655B" w:rsidRPr="00743905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139/ 141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9164F" w14:textId="77777777" w:rsidR="008D655B" w:rsidRPr="00743905" w:rsidRDefault="008D655B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9B056" w14:textId="77777777" w:rsidR="008D655B" w:rsidRPr="00743905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EB2B4" w14:textId="77777777" w:rsidR="008D655B" w:rsidRPr="00743905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A669B" w14:textId="77777777" w:rsidR="008D655B" w:rsidRPr="00743905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</w:tbl>
    <w:p w14:paraId="5FE98437" w14:textId="77777777" w:rsidR="008D655B" w:rsidRDefault="008D655B">
      <w:pPr>
        <w:spacing w:before="40" w:after="40" w:line="192" w:lineRule="auto"/>
        <w:ind w:right="57"/>
        <w:rPr>
          <w:sz w:val="20"/>
          <w:lang w:val="ro-RO"/>
        </w:rPr>
      </w:pPr>
    </w:p>
    <w:p w14:paraId="5FF9C022" w14:textId="77777777" w:rsidR="008D655B" w:rsidRDefault="008D655B" w:rsidP="00BD3926">
      <w:pPr>
        <w:pStyle w:val="Heading1"/>
        <w:spacing w:line="360" w:lineRule="auto"/>
      </w:pPr>
      <w:r>
        <w:t>LINIA 202 B</w:t>
      </w:r>
    </w:p>
    <w:p w14:paraId="0B4CC800" w14:textId="77777777" w:rsidR="008D655B" w:rsidRDefault="008D655B" w:rsidP="00986206">
      <w:pPr>
        <w:pStyle w:val="Heading1"/>
        <w:spacing w:line="360" w:lineRule="auto"/>
        <w:rPr>
          <w:b w:val="0"/>
          <w:bCs w:val="0"/>
          <w:sz w:val="8"/>
        </w:rPr>
      </w:pPr>
      <w:r>
        <w:t>SIMERIA - SIMERIA TRIAJ GR. D (BUCLĂ)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69"/>
        <w:gridCol w:w="758"/>
        <w:gridCol w:w="2201"/>
        <w:gridCol w:w="870"/>
        <w:gridCol w:w="757"/>
        <w:gridCol w:w="869"/>
        <w:gridCol w:w="753"/>
        <w:gridCol w:w="2492"/>
      </w:tblGrid>
      <w:tr w:rsidR="008D655B" w14:paraId="531809AE" w14:textId="77777777">
        <w:trPr>
          <w:cantSplit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14DD7" w14:textId="77777777" w:rsidR="008D655B" w:rsidRDefault="008D655B" w:rsidP="008D655B">
            <w:pPr>
              <w:numPr>
                <w:ilvl w:val="0"/>
                <w:numId w:val="6"/>
              </w:numPr>
              <w:spacing w:before="120" w:after="120"/>
              <w:ind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40088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5298F" w14:textId="77777777" w:rsidR="008D655B" w:rsidRPr="007C5BF9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85015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Simeria Triaj</w:t>
            </w:r>
          </w:p>
          <w:p w14:paraId="00C4F625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3ABFB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36897B0D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/ 12A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26FE9" w14:textId="77777777" w:rsidR="008D655B" w:rsidRPr="007C5BF9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C190F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A1F01" w14:textId="77777777" w:rsidR="008D655B" w:rsidRPr="00BD268F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438F1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AF92548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1D, 2D și 3D.</w:t>
            </w:r>
          </w:p>
        </w:tc>
      </w:tr>
    </w:tbl>
    <w:p w14:paraId="5C383FD6" w14:textId="77777777" w:rsidR="008D655B" w:rsidRDefault="008D655B">
      <w:pPr>
        <w:spacing w:before="40" w:after="40" w:line="192" w:lineRule="auto"/>
        <w:ind w:right="57"/>
        <w:rPr>
          <w:sz w:val="20"/>
          <w:lang w:val="ro-RO"/>
        </w:rPr>
      </w:pPr>
    </w:p>
    <w:p w14:paraId="67C6960C" w14:textId="77777777" w:rsidR="008D655B" w:rsidRDefault="008D655B" w:rsidP="001B4DE9">
      <w:pPr>
        <w:pStyle w:val="Heading1"/>
        <w:spacing w:line="360" w:lineRule="auto"/>
      </w:pPr>
      <w:r>
        <w:t>LINIA 213</w:t>
      </w:r>
    </w:p>
    <w:p w14:paraId="487745C4" w14:textId="77777777" w:rsidR="008D655B" w:rsidRDefault="008D655B" w:rsidP="00D668A1">
      <w:pPr>
        <w:pStyle w:val="Heading1"/>
        <w:spacing w:line="360" w:lineRule="auto"/>
        <w:rPr>
          <w:b w:val="0"/>
          <w:bCs w:val="0"/>
          <w:sz w:val="8"/>
        </w:rPr>
      </w:pPr>
      <w:r>
        <w:t>SIMERIA - HUNEDOARA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3"/>
        <w:gridCol w:w="865"/>
        <w:gridCol w:w="748"/>
        <w:gridCol w:w="2187"/>
        <w:gridCol w:w="947"/>
        <w:gridCol w:w="748"/>
        <w:gridCol w:w="863"/>
        <w:gridCol w:w="746"/>
        <w:gridCol w:w="2469"/>
      </w:tblGrid>
      <w:tr w:rsidR="008D655B" w14:paraId="36F33966" w14:textId="77777777">
        <w:trPr>
          <w:cantSplit/>
          <w:trHeight w:val="1237"/>
          <w:jc w:val="center"/>
        </w:trPr>
        <w:tc>
          <w:tcPr>
            <w:tcW w:w="63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C5043" w14:textId="77777777" w:rsidR="008D655B" w:rsidRDefault="008D655B" w:rsidP="008D655B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FEEEF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E236F" w14:textId="77777777" w:rsidR="008D655B" w:rsidRPr="00BA7F8C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246A5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Bârcea Mică</w:t>
            </w:r>
          </w:p>
        </w:tc>
        <w:tc>
          <w:tcPr>
            <w:tcW w:w="9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D024E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63AE466C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1 - 7, </w:t>
            </w:r>
          </w:p>
          <w:p w14:paraId="2FD08024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2 - 8 </w:t>
            </w:r>
          </w:p>
          <w:p w14:paraId="6CD0B5EC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1DE01E91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4 - 6</w:t>
            </w: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14FA8" w14:textId="77777777" w:rsidR="008D655B" w:rsidRPr="009E0061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9B599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8990F" w14:textId="77777777" w:rsidR="008D655B" w:rsidRPr="00BA7F8C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48C32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213 şi 214.</w:t>
            </w:r>
          </w:p>
        </w:tc>
      </w:tr>
      <w:tr w:rsidR="008D655B" w14:paraId="1E739259" w14:textId="77777777">
        <w:trPr>
          <w:cantSplit/>
          <w:trHeight w:val="812"/>
          <w:jc w:val="center"/>
        </w:trPr>
        <w:tc>
          <w:tcPr>
            <w:tcW w:w="63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DD2CD" w14:textId="77777777" w:rsidR="008D655B" w:rsidRDefault="008D655B" w:rsidP="008D655B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CC6A8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E001C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70D49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Hunedoara</w:t>
            </w:r>
          </w:p>
          <w:p w14:paraId="53C57E90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9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53A5F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D231C" w14:textId="77777777" w:rsidR="008D655B" w:rsidRPr="009E0061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89F6C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8B932" w14:textId="77777777" w:rsidR="008D655B" w:rsidRPr="00BA7F8C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5672B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D655B" w14:paraId="15DDDC6F" w14:textId="77777777">
        <w:trPr>
          <w:cantSplit/>
          <w:trHeight w:val="812"/>
          <w:jc w:val="center"/>
        </w:trPr>
        <w:tc>
          <w:tcPr>
            <w:tcW w:w="63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21CE0" w14:textId="77777777" w:rsidR="008D655B" w:rsidRDefault="008D655B" w:rsidP="008D655B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AA539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17279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13BAF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Hunedoara</w:t>
            </w:r>
          </w:p>
          <w:p w14:paraId="26AB9D77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</w:t>
            </w:r>
          </w:p>
        </w:tc>
        <w:tc>
          <w:tcPr>
            <w:tcW w:w="9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49F7F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786A2" w14:textId="77777777" w:rsidR="008D655B" w:rsidRPr="009E0061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4B0DF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22171" w14:textId="77777777" w:rsidR="008D655B" w:rsidRPr="00BA7F8C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9E25D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D655B" w14:paraId="6106DF1C" w14:textId="77777777">
        <w:trPr>
          <w:cantSplit/>
          <w:trHeight w:val="812"/>
          <w:jc w:val="center"/>
        </w:trPr>
        <w:tc>
          <w:tcPr>
            <w:tcW w:w="63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E4F35" w14:textId="77777777" w:rsidR="008D655B" w:rsidRDefault="008D655B" w:rsidP="008D655B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1AFFE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99A55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2A0D9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Hunedoara</w:t>
            </w:r>
          </w:p>
          <w:p w14:paraId="2DA162F3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11 abătută Cap X</w:t>
            </w:r>
          </w:p>
        </w:tc>
        <w:tc>
          <w:tcPr>
            <w:tcW w:w="9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DCE02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60B4F260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21 </w:t>
            </w:r>
          </w:p>
          <w:p w14:paraId="18C329F0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122CA698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55FFD6DB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 / 51</w:t>
            </w: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26DE4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EB7F7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46D67" w14:textId="77777777" w:rsidR="008D655B" w:rsidRPr="00BA7F8C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5C6C2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5FAA1ED2" w14:textId="77777777" w:rsidR="008D655B" w:rsidRPr="006A7611" w:rsidRDefault="008D655B">
      <w:pPr>
        <w:spacing w:before="40" w:after="40" w:line="192" w:lineRule="auto"/>
        <w:ind w:right="57"/>
      </w:pPr>
    </w:p>
    <w:p w14:paraId="2FACC824" w14:textId="77777777" w:rsidR="008D655B" w:rsidRDefault="008D655B" w:rsidP="005B00A7">
      <w:pPr>
        <w:pStyle w:val="Heading1"/>
        <w:spacing w:line="360" w:lineRule="auto"/>
      </w:pPr>
      <w:r>
        <w:lastRenderedPageBreak/>
        <w:t>LINIA 218</w:t>
      </w:r>
    </w:p>
    <w:p w14:paraId="1286E605" w14:textId="77777777" w:rsidR="008D655B" w:rsidRDefault="008D655B" w:rsidP="008C7840">
      <w:pPr>
        <w:pStyle w:val="Heading1"/>
        <w:spacing w:line="360" w:lineRule="auto"/>
        <w:rPr>
          <w:b w:val="0"/>
          <w:bCs w:val="0"/>
          <w:sz w:val="8"/>
        </w:rPr>
      </w:pPr>
      <w:r>
        <w:t>TIMIŞOARA NORD - ARAD</w:t>
      </w:r>
    </w:p>
    <w:tbl>
      <w:tblPr>
        <w:tblW w:w="10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780"/>
        <w:gridCol w:w="754"/>
        <w:gridCol w:w="870"/>
        <w:gridCol w:w="754"/>
        <w:gridCol w:w="2492"/>
      </w:tblGrid>
      <w:tr w:rsidR="008D655B" w14:paraId="073B4E47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31898" w14:textId="77777777" w:rsidR="008D655B" w:rsidRDefault="008D655B" w:rsidP="008D655B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363B3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493C2" w14:textId="77777777" w:rsidR="008D655B" w:rsidRPr="00CF787F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54921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Nord</w:t>
            </w:r>
          </w:p>
          <w:p w14:paraId="4FC32DAF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C8358" w14:textId="77777777" w:rsidR="008D655B" w:rsidRPr="00465A98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toată</w:t>
            </w:r>
          </w:p>
          <w:p w14:paraId="1407889C" w14:textId="77777777" w:rsidR="008D655B" w:rsidRPr="00465A98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080A6" w14:textId="77777777" w:rsidR="008D655B" w:rsidRPr="00CF787F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F787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407B8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8E627" w14:textId="77777777" w:rsidR="008D655B" w:rsidRPr="00984D7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2322B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:rsidRPr="00A8307A" w14:paraId="3FF5EB62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6A52E" w14:textId="77777777" w:rsidR="008D655B" w:rsidRPr="00A75A00" w:rsidRDefault="008D655B" w:rsidP="008D655B">
            <w:pPr>
              <w:numPr>
                <w:ilvl w:val="0"/>
                <w:numId w:val="8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B8FB5" w14:textId="77777777" w:rsidR="008D655B" w:rsidRPr="00A8307A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4DCDD" w14:textId="77777777" w:rsidR="008D655B" w:rsidRPr="00A8307A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9B00C" w14:textId="77777777" w:rsidR="008D655B" w:rsidRPr="00A8307A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CF3AB2E" w14:textId="77777777" w:rsidR="008D655B" w:rsidRPr="00A8307A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ACFFD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664FA3">
              <w:rPr>
                <w:b/>
                <w:bCs/>
                <w:sz w:val="20"/>
                <w:szCs w:val="20"/>
                <w:lang w:val="ro-RO"/>
              </w:rPr>
              <w:t>peste sch. 11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, </w:t>
            </w:r>
            <w:r w:rsidRPr="00664FA3">
              <w:rPr>
                <w:b/>
                <w:bCs/>
                <w:sz w:val="20"/>
                <w:szCs w:val="20"/>
                <w:lang w:val="ro-RO"/>
              </w:rPr>
              <w:t>51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, 97 </w:t>
            </w:r>
          </w:p>
          <w:p w14:paraId="1309F34E" w14:textId="77777777" w:rsidR="008D655B" w:rsidRPr="00664FA3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și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7BB5E" w14:textId="77777777" w:rsidR="008D655B" w:rsidRPr="00A8307A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A8307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C02A8" w14:textId="77777777" w:rsidR="008D655B" w:rsidRPr="00A8307A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EA419" w14:textId="77777777" w:rsidR="008D655B" w:rsidRPr="00A8307A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A2E58" w14:textId="77777777" w:rsidR="008D655B" w:rsidRPr="00A8307A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130C8F3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Peron, </w:t>
            </w:r>
          </w:p>
          <w:p w14:paraId="3799EA18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26B67010" w14:textId="77777777" w:rsidR="008D655B" w:rsidRPr="00664FA3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</w:t>
            </w:r>
            <w:r w:rsidRPr="00664FA3">
              <w:rPr>
                <w:b/>
                <w:bCs/>
                <w:i/>
                <w:iCs/>
                <w:sz w:val="20"/>
                <w:lang w:val="ro-RO"/>
              </w:rPr>
              <w:t>Lugoj.</w:t>
            </w:r>
          </w:p>
        </w:tc>
      </w:tr>
      <w:tr w:rsidR="008D655B" w:rsidRPr="00A8307A" w14:paraId="1969FAE4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3D2B6" w14:textId="77777777" w:rsidR="008D655B" w:rsidRPr="00A75A00" w:rsidRDefault="008D655B" w:rsidP="008D655B">
            <w:pPr>
              <w:numPr>
                <w:ilvl w:val="0"/>
                <w:numId w:val="8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76E3B" w14:textId="77777777" w:rsidR="008D655B" w:rsidRPr="00A8307A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C864E" w14:textId="77777777" w:rsidR="008D655B" w:rsidRPr="00A8307A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93301" w14:textId="77777777" w:rsidR="008D655B" w:rsidRPr="00A8307A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BC690F1" w14:textId="77777777" w:rsidR="008D655B" w:rsidRPr="00A8307A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356BF" w14:textId="77777777" w:rsidR="008D655B" w:rsidRPr="00664FA3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664FA3">
              <w:rPr>
                <w:b/>
                <w:bCs/>
                <w:sz w:val="20"/>
                <w:szCs w:val="20"/>
                <w:lang w:val="ro-RO"/>
              </w:rPr>
              <w:t xml:space="preserve">peste sch. </w:t>
            </w:r>
          </w:p>
          <w:p w14:paraId="5A13DE7D" w14:textId="77777777" w:rsidR="008D655B" w:rsidRPr="00664FA3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664FA3">
              <w:rPr>
                <w:b/>
                <w:bCs/>
                <w:sz w:val="20"/>
                <w:szCs w:val="20"/>
                <w:lang w:val="ro-RO"/>
              </w:rPr>
              <w:t>7,  15, 25, 35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B3A0D" w14:textId="77777777" w:rsidR="008D655B" w:rsidRPr="00A8307A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8307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ED9FE" w14:textId="77777777" w:rsidR="008D655B" w:rsidRPr="00A8307A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DB3DF" w14:textId="77777777" w:rsidR="008D655B" w:rsidRPr="00A8307A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A609C" w14:textId="77777777" w:rsidR="008D655B" w:rsidRPr="00A8307A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788F80B" w14:textId="77777777" w:rsidR="008D655B" w:rsidRPr="00A8307A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1CA0A0C1" w14:textId="77777777" w:rsidR="008D655B" w:rsidRPr="00A8307A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5943CF06" w14:textId="77777777" w:rsidR="008D655B" w:rsidRPr="00A8307A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1 Lugoj.</w:t>
            </w:r>
          </w:p>
        </w:tc>
      </w:tr>
      <w:tr w:rsidR="008D655B" w:rsidRPr="00A8307A" w14:paraId="04633127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AAAEA" w14:textId="77777777" w:rsidR="008D655B" w:rsidRPr="00A75A00" w:rsidRDefault="008D655B" w:rsidP="008D655B">
            <w:pPr>
              <w:numPr>
                <w:ilvl w:val="0"/>
                <w:numId w:val="8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B7B52" w14:textId="77777777" w:rsidR="008D655B" w:rsidRPr="00A8307A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6C7FC" w14:textId="77777777" w:rsidR="008D655B" w:rsidRPr="003F40D2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30E87" w14:textId="77777777" w:rsidR="008D655B" w:rsidRPr="00A8307A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7410DCF" w14:textId="77777777" w:rsidR="008D655B" w:rsidRPr="00A8307A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BA3F3" w14:textId="77777777" w:rsidR="008D655B" w:rsidRPr="00A8307A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 13, 17, 29, 43, 59, 63, 69, 73, 75</w:t>
            </w:r>
            <w:r>
              <w:rPr>
                <w:b/>
                <w:bCs/>
                <w:sz w:val="20"/>
                <w:lang w:val="ro-RO"/>
              </w:rPr>
              <w:t xml:space="preserve">, </w:t>
            </w:r>
            <w:r w:rsidRPr="00A8307A">
              <w:rPr>
                <w:b/>
                <w:bCs/>
                <w:sz w:val="20"/>
                <w:lang w:val="ro-RO"/>
              </w:rPr>
              <w:t>79</w:t>
            </w:r>
            <w:r>
              <w:rPr>
                <w:b/>
                <w:bCs/>
                <w:sz w:val="20"/>
                <w:lang w:val="ro-RO"/>
              </w:rPr>
              <w:t>, 115 și 119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D94BE" w14:textId="77777777" w:rsidR="008D655B" w:rsidRPr="003F40D2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3F40D2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0136A" w14:textId="77777777" w:rsidR="008D655B" w:rsidRPr="00A8307A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5B3E9" w14:textId="77777777" w:rsidR="008D655B" w:rsidRPr="003F40D2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3A26C" w14:textId="77777777" w:rsidR="008D655B" w:rsidRPr="00A8307A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B4AEC96" w14:textId="77777777" w:rsidR="008D655B" w:rsidRPr="00A8307A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5 - 13, Cap X.</w:t>
            </w:r>
          </w:p>
        </w:tc>
      </w:tr>
      <w:tr w:rsidR="008D655B" w:rsidRPr="00A8307A" w14:paraId="5986F26A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165FB" w14:textId="77777777" w:rsidR="008D655B" w:rsidRPr="00A75A00" w:rsidRDefault="008D655B" w:rsidP="008D655B">
            <w:pPr>
              <w:numPr>
                <w:ilvl w:val="0"/>
                <w:numId w:val="8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22C97" w14:textId="77777777" w:rsidR="008D655B" w:rsidRPr="00A8307A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597F6" w14:textId="77777777" w:rsidR="008D655B" w:rsidRPr="003F40D2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3A2FE" w14:textId="77777777" w:rsidR="008D655B" w:rsidRPr="00A8307A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4170AFF5" w14:textId="77777777" w:rsidR="008D655B" w:rsidRPr="00A8307A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B2100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ACDAC0D" w14:textId="77777777" w:rsidR="008D655B" w:rsidRPr="00A8307A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 și 71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E719F" w14:textId="77777777" w:rsidR="008D655B" w:rsidRPr="003F40D2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3F40D2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9C730" w14:textId="77777777" w:rsidR="008D655B" w:rsidRPr="00A8307A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B61E4" w14:textId="77777777" w:rsidR="008D655B" w:rsidRPr="003F40D2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73F6B" w14:textId="77777777" w:rsidR="008D655B" w:rsidRPr="00A8307A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C08D2AC" w14:textId="77777777" w:rsidR="008D655B" w:rsidRPr="00A8307A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5 - 12, Cap X.</w:t>
            </w:r>
          </w:p>
        </w:tc>
      </w:tr>
      <w:tr w:rsidR="008D655B" w:rsidRPr="00A8307A" w14:paraId="11E45E51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EB5DC" w14:textId="77777777" w:rsidR="008D655B" w:rsidRPr="00A75A00" w:rsidRDefault="008D655B" w:rsidP="008D655B">
            <w:pPr>
              <w:numPr>
                <w:ilvl w:val="0"/>
                <w:numId w:val="8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37B3C" w14:textId="77777777" w:rsidR="008D655B" w:rsidRPr="00A8307A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B7D1E" w14:textId="77777777" w:rsidR="008D655B" w:rsidRPr="00732832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BDD51" w14:textId="77777777" w:rsidR="008D655B" w:rsidRPr="00A8307A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35E611BE" w14:textId="77777777" w:rsidR="008D655B" w:rsidRPr="00A8307A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36B08" w14:textId="77777777" w:rsidR="008D655B" w:rsidRPr="00A8307A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120, 132 și 136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DF6E8" w14:textId="77777777" w:rsidR="008D655B" w:rsidRPr="007B4F6A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7B4F6A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61CCA" w14:textId="77777777" w:rsidR="008D655B" w:rsidRPr="00A8307A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B4A9F" w14:textId="77777777" w:rsidR="008D655B" w:rsidRPr="00732832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A9C6A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02F62A8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spre și de la st. Timișoara Sud, Timișoara Vest și Ronaț Triaj.</w:t>
            </w:r>
          </w:p>
          <w:p w14:paraId="54E879D5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596C00F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3352FDEE" w14:textId="77777777" w:rsidR="008D655B" w:rsidRPr="00A8307A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 Peron, 1 - 3 Reșița.</w:t>
            </w:r>
          </w:p>
        </w:tc>
      </w:tr>
      <w:tr w:rsidR="008D655B" w:rsidRPr="00A8307A" w14:paraId="4BEE9FF4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30E84" w14:textId="77777777" w:rsidR="008D655B" w:rsidRPr="00A75A00" w:rsidRDefault="008D655B" w:rsidP="008D655B">
            <w:pPr>
              <w:numPr>
                <w:ilvl w:val="0"/>
                <w:numId w:val="8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07D32" w14:textId="77777777" w:rsidR="008D655B" w:rsidRPr="00A8307A" w:rsidRDefault="008D655B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FDD8D" w14:textId="77777777" w:rsidR="008D655B" w:rsidRPr="00732832" w:rsidRDefault="008D655B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34F4C" w14:textId="77777777" w:rsidR="008D655B" w:rsidRPr="00A8307A" w:rsidRDefault="008D655B" w:rsidP="00047030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7461815" w14:textId="77777777" w:rsidR="008D655B" w:rsidRPr="00A8307A" w:rsidRDefault="008D655B" w:rsidP="0004703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6D909" w14:textId="77777777" w:rsidR="008D655B" w:rsidRDefault="008D655B" w:rsidP="0004703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22910E68" w14:textId="77777777" w:rsidR="008D655B" w:rsidRDefault="008D655B" w:rsidP="0004703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31E260FB" w14:textId="77777777" w:rsidR="008D655B" w:rsidRDefault="008D655B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F4F92">
              <w:rPr>
                <w:b/>
                <w:bCs/>
                <w:sz w:val="18"/>
                <w:szCs w:val="18"/>
                <w:lang w:val="ro-RO"/>
              </w:rPr>
              <w:t>13</w:t>
            </w:r>
            <w:r>
              <w:rPr>
                <w:b/>
                <w:bCs/>
                <w:sz w:val="18"/>
                <w:szCs w:val="18"/>
                <w:lang w:val="ro-RO"/>
              </w:rPr>
              <w:t>4</w:t>
            </w:r>
            <w:r w:rsidRPr="002F4F92">
              <w:rPr>
                <w:b/>
                <w:bCs/>
                <w:sz w:val="18"/>
                <w:szCs w:val="18"/>
                <w:lang w:val="ro-RO"/>
              </w:rPr>
              <w:t xml:space="preserve"> - 138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F55AC" w14:textId="77777777" w:rsidR="008D655B" w:rsidRPr="007B4F6A" w:rsidRDefault="008D655B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6952D" w14:textId="77777777" w:rsidR="008D655B" w:rsidRPr="00A8307A" w:rsidRDefault="008D655B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5DC8E" w14:textId="77777777" w:rsidR="008D655B" w:rsidRPr="00732832" w:rsidRDefault="008D655B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AFB11" w14:textId="77777777" w:rsidR="008D655B" w:rsidRDefault="008D655B" w:rsidP="0004703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2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 - 6 Reșița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Cap. Y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>Timișoara Nord.</w:t>
            </w:r>
          </w:p>
        </w:tc>
      </w:tr>
      <w:tr w:rsidR="008D655B" w:rsidRPr="00A8307A" w14:paraId="3354A297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B393F" w14:textId="77777777" w:rsidR="008D655B" w:rsidRPr="00A75A00" w:rsidRDefault="008D655B" w:rsidP="008D655B">
            <w:pPr>
              <w:numPr>
                <w:ilvl w:val="0"/>
                <w:numId w:val="8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FE50D" w14:textId="77777777" w:rsidR="008D655B" w:rsidRPr="00A8307A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30249" w14:textId="77777777" w:rsidR="008D655B" w:rsidRPr="00B2699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B66D6" w14:textId="77777777" w:rsidR="008D655B" w:rsidRPr="00A8307A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5B5020C" w14:textId="77777777" w:rsidR="008D655B" w:rsidRPr="00A8307A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C6C30" w14:textId="77777777" w:rsidR="008D655B" w:rsidRPr="00A8307A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 1</w:t>
            </w:r>
            <w:r>
              <w:rPr>
                <w:b/>
                <w:bCs/>
                <w:sz w:val="20"/>
                <w:lang w:val="ro-RO"/>
              </w:rPr>
              <w:t>10, 126 și 146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F4195" w14:textId="77777777" w:rsidR="008D655B" w:rsidRPr="00B2699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B26991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3CA4C" w14:textId="77777777" w:rsidR="008D655B" w:rsidRPr="00A8307A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47EEE" w14:textId="77777777" w:rsidR="008D655B" w:rsidRPr="00B2699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64894" w14:textId="77777777" w:rsidR="008D655B" w:rsidRPr="00A8307A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67B209E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4 și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5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Reșița și </w:t>
            </w:r>
          </w:p>
          <w:p w14:paraId="6C9F38D8" w14:textId="77777777" w:rsidR="008D655B" w:rsidRPr="00A8307A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8 - 11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Y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8D655B" w:rsidRPr="00A8307A" w14:paraId="451F1048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E58E4" w14:textId="77777777" w:rsidR="008D655B" w:rsidRPr="00A75A00" w:rsidRDefault="008D655B" w:rsidP="008D655B">
            <w:pPr>
              <w:numPr>
                <w:ilvl w:val="0"/>
                <w:numId w:val="8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4FB18" w14:textId="77777777" w:rsidR="008D655B" w:rsidRPr="00A8307A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1A083" w14:textId="77777777" w:rsidR="008D655B" w:rsidRPr="00B2699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77E6E" w14:textId="77777777" w:rsidR="008D655B" w:rsidRPr="00A8307A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Grupa A Cap Y 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A2EAF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98DB8A1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7CF0D625" w14:textId="77777777" w:rsidR="008D655B" w:rsidRPr="00A8307A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36 - 44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44B98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4CD53" w14:textId="77777777" w:rsidR="008D655B" w:rsidRPr="00A8307A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5D173" w14:textId="77777777" w:rsidR="008D655B" w:rsidRPr="00B2699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122FD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36 și 44.</w:t>
            </w:r>
          </w:p>
          <w:p w14:paraId="1B880134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în direcția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 xml:space="preserve">Timişoara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Sud, 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 xml:space="preserve">Timişoara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Vest și liniile 1 - 6 Reșița, liniile </w:t>
            </w:r>
          </w:p>
          <w:p w14:paraId="4BA2F1B2" w14:textId="77777777" w:rsidR="008D655B" w:rsidRPr="00A8307A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1 - 12 Cap Y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8D655B" w:rsidRPr="00A8307A" w14:paraId="5BEB9E98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07318" w14:textId="77777777" w:rsidR="008D655B" w:rsidRPr="00A75A00" w:rsidRDefault="008D655B" w:rsidP="008D655B">
            <w:pPr>
              <w:numPr>
                <w:ilvl w:val="0"/>
                <w:numId w:val="8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C50DD" w14:textId="77777777" w:rsidR="008D655B" w:rsidRPr="00A8307A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6EC68" w14:textId="77777777" w:rsidR="008D655B" w:rsidRPr="00B2699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7F526" w14:textId="77777777" w:rsidR="008D655B" w:rsidRPr="00A8307A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48275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6D3D7933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6A5F8A4B" w14:textId="77777777" w:rsidR="008D655B" w:rsidRPr="00A8307A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34 - 40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94752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1FA18" w14:textId="77777777" w:rsidR="008D655B" w:rsidRPr="00A8307A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4345F" w14:textId="77777777" w:rsidR="008D655B" w:rsidRPr="00B2699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A0F8E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34 și 40.</w:t>
            </w:r>
          </w:p>
          <w:p w14:paraId="49339BC5" w14:textId="77777777" w:rsidR="008D655B" w:rsidRPr="00A8307A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8D655B" w:rsidRPr="00A8307A" w14:paraId="4AB91505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018BD" w14:textId="77777777" w:rsidR="008D655B" w:rsidRPr="00A75A00" w:rsidRDefault="008D655B" w:rsidP="008D655B">
            <w:pPr>
              <w:numPr>
                <w:ilvl w:val="0"/>
                <w:numId w:val="8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1FD9A" w14:textId="77777777" w:rsidR="008D655B" w:rsidRPr="00A8307A" w:rsidRDefault="008D655B" w:rsidP="00FD3B2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AC900" w14:textId="77777777" w:rsidR="008D655B" w:rsidRPr="00B26991" w:rsidRDefault="008D655B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DC67D" w14:textId="77777777" w:rsidR="008D655B" w:rsidRPr="00A8307A" w:rsidRDefault="008D655B" w:rsidP="00FD3B2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479CF" w14:textId="77777777" w:rsidR="008D655B" w:rsidRDefault="008D655B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3411D038" w14:textId="77777777" w:rsidR="008D655B" w:rsidRDefault="008D655B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2A6DBBE7" w14:textId="77777777" w:rsidR="008D655B" w:rsidRDefault="008D655B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40 - 42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E524D" w14:textId="77777777" w:rsidR="008D655B" w:rsidRDefault="008D655B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83574" w14:textId="77777777" w:rsidR="008D655B" w:rsidRPr="00A8307A" w:rsidRDefault="008D655B" w:rsidP="00FD3B2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7890A" w14:textId="77777777" w:rsidR="008D655B" w:rsidRPr="00B26991" w:rsidRDefault="008D655B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14608" w14:textId="77777777" w:rsidR="008D655B" w:rsidRPr="00FD3B28" w:rsidRDefault="008D655B" w:rsidP="00FD3B2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D3B28">
              <w:rPr>
                <w:b/>
                <w:bCs/>
                <w:i/>
                <w:iCs/>
                <w:sz w:val="20"/>
                <w:lang w:val="ro-RO"/>
              </w:rPr>
              <w:t>Inclusiv peste sch. 40 și 42.</w:t>
            </w:r>
          </w:p>
          <w:p w14:paraId="59E8956B" w14:textId="77777777" w:rsidR="008D655B" w:rsidRDefault="008D655B" w:rsidP="00FD3B2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D3B28"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8D655B" w:rsidRPr="00A8307A" w14:paraId="5A13A1FF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830EA" w14:textId="77777777" w:rsidR="008D655B" w:rsidRPr="00A75A00" w:rsidRDefault="008D655B" w:rsidP="008D655B">
            <w:pPr>
              <w:numPr>
                <w:ilvl w:val="0"/>
                <w:numId w:val="8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96183" w14:textId="77777777" w:rsidR="008D655B" w:rsidRPr="00A8307A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EDCFE" w14:textId="77777777" w:rsidR="008D655B" w:rsidRPr="00B2699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0E698" w14:textId="77777777" w:rsidR="008D655B" w:rsidRPr="00A8307A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Grupa B Cap Y 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B4BC1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612BD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9BE97" w14:textId="77777777" w:rsidR="008D655B" w:rsidRPr="00A8307A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19035" w14:textId="77777777" w:rsidR="008D655B" w:rsidRPr="00B2699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60392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100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Cărpiniș, linia 133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Ronaț Triaj și liniile 1 - 6 Reșița, liniile 1 - 12 Cap Y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8D655B" w:rsidRPr="00A8307A" w14:paraId="54E3080B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AA90D" w14:textId="77777777" w:rsidR="008D655B" w:rsidRPr="00A75A00" w:rsidRDefault="008D655B" w:rsidP="008D655B">
            <w:pPr>
              <w:numPr>
                <w:ilvl w:val="0"/>
                <w:numId w:val="8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42366" w14:textId="77777777" w:rsidR="008D655B" w:rsidRPr="00A8307A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EEB6D" w14:textId="77777777" w:rsidR="008D655B" w:rsidRPr="000D3BB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A99AD" w14:textId="77777777" w:rsidR="008D655B" w:rsidRPr="00A8307A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0865CF5" w14:textId="77777777" w:rsidR="008D655B" w:rsidRPr="00A8307A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91E6A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C008233" w14:textId="77777777" w:rsidR="008D655B" w:rsidRPr="00A8307A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 52, 66, 68, 70, 86 și 96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FD97C" w14:textId="77777777" w:rsidR="008D655B" w:rsidRPr="000D3BB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0D3BBC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746BC" w14:textId="77777777" w:rsidR="008D655B" w:rsidRPr="00A8307A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16839" w14:textId="77777777" w:rsidR="008D655B" w:rsidRPr="000D3BB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828F3" w14:textId="77777777" w:rsidR="008D655B" w:rsidRPr="00A8307A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297CEBD" w14:textId="77777777" w:rsidR="008D655B" w:rsidRPr="00A8307A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8D655B" w:rsidRPr="00A8307A" w14:paraId="5F68C18D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8709B" w14:textId="77777777" w:rsidR="008D655B" w:rsidRPr="00A75A00" w:rsidRDefault="008D655B" w:rsidP="008D655B">
            <w:pPr>
              <w:numPr>
                <w:ilvl w:val="0"/>
                <w:numId w:val="8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49F48" w14:textId="77777777" w:rsidR="008D655B" w:rsidRPr="00A8307A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F771A" w14:textId="77777777" w:rsidR="008D655B" w:rsidRPr="009658E6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91A81" w14:textId="77777777" w:rsidR="008D655B" w:rsidRPr="00A8307A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49EA9C95" w14:textId="77777777" w:rsidR="008D655B" w:rsidRPr="00A8307A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5D22D" w14:textId="77777777" w:rsidR="008D655B" w:rsidRPr="00A8307A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54, TDJ 90/94, TDJ 92/104, TDJ 108/118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CDE37" w14:textId="77777777" w:rsidR="008D655B" w:rsidRPr="009658E6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9658E6">
              <w:rPr>
                <w:b/>
                <w:bCs/>
                <w:sz w:val="36"/>
                <w:lang w:val="ro-RO"/>
              </w:rPr>
              <w:t>1</w:t>
            </w: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5C3F7" w14:textId="77777777" w:rsidR="008D655B" w:rsidRPr="00A8307A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BA85B" w14:textId="77777777" w:rsidR="008D655B" w:rsidRPr="009658E6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68BCA" w14:textId="77777777" w:rsidR="008D655B" w:rsidRPr="00A8307A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25DB155" w14:textId="77777777" w:rsidR="008D655B" w:rsidRPr="00A8307A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8D655B" w:rsidRPr="00A8307A" w14:paraId="36D3EF4B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6167D" w14:textId="77777777" w:rsidR="008D655B" w:rsidRPr="00A75A00" w:rsidRDefault="008D655B" w:rsidP="008D655B">
            <w:pPr>
              <w:numPr>
                <w:ilvl w:val="0"/>
                <w:numId w:val="8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9A934" w14:textId="77777777" w:rsidR="008D655B" w:rsidRPr="00A8307A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D0A08" w14:textId="77777777" w:rsidR="008D655B" w:rsidRPr="00472E19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69C17" w14:textId="77777777" w:rsidR="008D655B" w:rsidRPr="00A8307A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361EE743" w14:textId="77777777" w:rsidR="008D655B" w:rsidRPr="00A8307A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AC510" w14:textId="77777777" w:rsidR="008D655B" w:rsidRPr="00A8307A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32, 76, 78, </w:t>
            </w:r>
            <w:r>
              <w:rPr>
                <w:b/>
                <w:bCs/>
                <w:sz w:val="20"/>
                <w:lang w:val="ro-RO"/>
              </w:rPr>
              <w:t xml:space="preserve">și </w:t>
            </w:r>
            <w:r w:rsidRPr="00A8307A">
              <w:rPr>
                <w:b/>
                <w:bCs/>
                <w:sz w:val="20"/>
                <w:lang w:val="ro-RO"/>
              </w:rPr>
              <w:t>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6DAD7" w14:textId="77777777" w:rsidR="008D655B" w:rsidRPr="00472E19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472E19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656C1" w14:textId="77777777" w:rsidR="008D655B" w:rsidRPr="00A8307A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AEC47" w14:textId="77777777" w:rsidR="008D655B" w:rsidRPr="00472E19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7222E" w14:textId="77777777" w:rsidR="008D655B" w:rsidRPr="00A8307A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CB71601" w14:textId="77777777" w:rsidR="008D655B" w:rsidRPr="00A8307A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8D655B" w:rsidRPr="00A8307A" w14:paraId="30E86AF4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FDC4C" w14:textId="77777777" w:rsidR="008D655B" w:rsidRPr="00A75A00" w:rsidRDefault="008D655B" w:rsidP="008D655B">
            <w:pPr>
              <w:numPr>
                <w:ilvl w:val="0"/>
                <w:numId w:val="8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33775" w14:textId="77777777" w:rsidR="008D655B" w:rsidRPr="00A8307A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37A6A" w14:textId="77777777" w:rsidR="008D655B" w:rsidRPr="00530A8D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C1876" w14:textId="77777777" w:rsidR="008D655B" w:rsidRPr="00A8307A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EB34CB1" w14:textId="77777777" w:rsidR="008D655B" w:rsidRPr="00A8307A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21CBC" w14:textId="77777777" w:rsidR="008D655B" w:rsidRPr="00A8307A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106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52A7E" w14:textId="77777777" w:rsidR="008D655B" w:rsidRPr="00530A8D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530A8D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C0795" w14:textId="77777777" w:rsidR="008D655B" w:rsidRPr="00A8307A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B9082" w14:textId="77777777" w:rsidR="008D655B" w:rsidRPr="00530A8D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3999A" w14:textId="77777777" w:rsidR="008D655B" w:rsidRPr="00A8307A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6E882A2" w14:textId="77777777" w:rsidR="008D655B" w:rsidRPr="00A8307A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8D655B" w14:paraId="23B3AB16" w14:textId="77777777" w:rsidTr="0017470F">
        <w:trPr>
          <w:cantSplit/>
          <w:trHeight w:val="26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BCDE8" w14:textId="77777777" w:rsidR="008D655B" w:rsidRDefault="008D655B" w:rsidP="008D655B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7311E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4450F" w14:textId="77777777" w:rsidR="008D655B" w:rsidRPr="00CF787F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A1F45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3B0E9D91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 </w:t>
            </w:r>
          </w:p>
          <w:p w14:paraId="3ABF9520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și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8B11C" w14:textId="77777777" w:rsidR="008D655B" w:rsidRPr="00447EF5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447EF5">
              <w:rPr>
                <w:b/>
                <w:bCs/>
                <w:sz w:val="18"/>
                <w:szCs w:val="18"/>
                <w:lang w:val="ro-RO"/>
              </w:rPr>
              <w:t>peste toate apara-tele de cale din stația Ronaţ Triaj</w:t>
            </w:r>
          </w:p>
          <w:p w14:paraId="483F59C3" w14:textId="77777777" w:rsidR="008D655B" w:rsidRPr="00465A98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47EF5">
              <w:rPr>
                <w:b/>
                <w:bCs/>
                <w:sz w:val="18"/>
                <w:szCs w:val="18"/>
                <w:lang w:val="ro-RO"/>
              </w:rPr>
              <w:t>Grupa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35878" w14:textId="77777777" w:rsidR="008D655B" w:rsidRPr="00CF787F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5CA23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872AF" w14:textId="77777777" w:rsidR="008D655B" w:rsidRPr="00984D7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498D6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C682DD8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3 - 8 abătute.</w:t>
            </w:r>
          </w:p>
        </w:tc>
      </w:tr>
      <w:tr w:rsidR="008D655B" w14:paraId="210B89CC" w14:textId="77777777" w:rsidTr="0017470F">
        <w:trPr>
          <w:cantSplit/>
          <w:trHeight w:val="80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728E2" w14:textId="77777777" w:rsidR="008D655B" w:rsidRDefault="008D655B" w:rsidP="008D655B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8414B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D8FE5" w14:textId="77777777" w:rsidR="008D655B" w:rsidRPr="00CF787F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62021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656B66F4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  <w:p w14:paraId="64599E17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3 - 8 abătute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2D76F" w14:textId="77777777" w:rsidR="008D655B" w:rsidRPr="00465A98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F9990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2F3CB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F7B5A" w14:textId="77777777" w:rsidR="008D655B" w:rsidRPr="00984D7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C05EA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diagonala 2 - 4 Ronaţ Triaj Grupa A.</w:t>
            </w:r>
          </w:p>
        </w:tc>
      </w:tr>
      <w:tr w:rsidR="008D655B" w14:paraId="3DFC400B" w14:textId="77777777" w:rsidTr="0017470F">
        <w:trPr>
          <w:cantSplit/>
          <w:trHeight w:val="58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21BE5" w14:textId="77777777" w:rsidR="008D655B" w:rsidRDefault="008D655B" w:rsidP="008D655B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4F04B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32765" w14:textId="77777777" w:rsidR="008D655B" w:rsidRPr="00CF787F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AFF5E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6ED3A365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04942" w14:textId="77777777" w:rsidR="008D655B" w:rsidRPr="00465A98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754A5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73ED2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1C1F2" w14:textId="77777777" w:rsidR="008D655B" w:rsidRPr="00984D7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A61F0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0BC2C4C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3, Cap Y.</w:t>
            </w:r>
          </w:p>
        </w:tc>
      </w:tr>
      <w:tr w:rsidR="008D655B" w14:paraId="3E571691" w14:textId="77777777" w:rsidTr="0017470F">
        <w:trPr>
          <w:cantSplit/>
          <w:trHeight w:val="89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1B712" w14:textId="77777777" w:rsidR="008D655B" w:rsidRDefault="008D655B" w:rsidP="008D655B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8F58C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0C4B0" w14:textId="77777777" w:rsidR="008D655B" w:rsidRPr="00CF787F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6830F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1C5E9850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601F0" w14:textId="77777777" w:rsidR="008D655B" w:rsidRPr="00465A98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53BF7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A3C3D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5AAE8" w14:textId="77777777" w:rsidR="008D655B" w:rsidRPr="00984D7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A4958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81C7E40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linia 4 abătută și </w:t>
            </w:r>
          </w:p>
          <w:p w14:paraId="18242974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Ronaț Triaj Grupa A. </w:t>
            </w:r>
          </w:p>
        </w:tc>
      </w:tr>
      <w:tr w:rsidR="008D655B" w14:paraId="1F20554C" w14:textId="77777777" w:rsidTr="0017470F">
        <w:trPr>
          <w:cantSplit/>
          <w:trHeight w:val="52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980D5" w14:textId="77777777" w:rsidR="008D655B" w:rsidRDefault="008D655B" w:rsidP="008D655B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04225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10+400</w:t>
            </w:r>
          </w:p>
          <w:p w14:paraId="48166C51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64854" w14:textId="77777777" w:rsidR="008D655B" w:rsidRPr="00CF787F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17D61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5F43DB49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 -  Sânandrei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072AF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C8462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F7126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4BEEE" w14:textId="77777777" w:rsidR="008D655B" w:rsidRPr="00984D7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DA1AE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D655B" w14:paraId="3850B933" w14:textId="77777777" w:rsidTr="0017470F">
        <w:trPr>
          <w:cantSplit/>
          <w:trHeight w:val="50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50A38" w14:textId="77777777" w:rsidR="008D655B" w:rsidRDefault="008D655B" w:rsidP="008D655B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5D65E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DADB0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D1519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Sânandrei</w:t>
            </w:r>
          </w:p>
          <w:p w14:paraId="076F49F6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en-US"/>
              </w:rPr>
              <w:t>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508BB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CC7C6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8C899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49556" w14:textId="77777777" w:rsidR="008D655B" w:rsidRPr="00984D7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1D28B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FB6F137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 Cap X.</w:t>
            </w:r>
          </w:p>
        </w:tc>
      </w:tr>
      <w:tr w:rsidR="008D655B" w14:paraId="73B8FEFC" w14:textId="77777777" w:rsidTr="0017470F">
        <w:trPr>
          <w:cantSplit/>
          <w:trHeight w:val="90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DBACA" w14:textId="77777777" w:rsidR="008D655B" w:rsidRDefault="008D655B" w:rsidP="008D655B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38204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FBADB" w14:textId="77777777" w:rsidR="008D655B" w:rsidRPr="00CF787F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03082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Sânandrei</w:t>
            </w:r>
          </w:p>
          <w:p w14:paraId="7E71D9F8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3EAC3" w14:textId="77777777" w:rsidR="008D655B" w:rsidRPr="00465A98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 xml:space="preserve">peste diag. </w:t>
            </w:r>
          </w:p>
          <w:p w14:paraId="27123BCB" w14:textId="77777777" w:rsidR="008D655B" w:rsidRPr="00465A98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6 - 12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CA574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40A4B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B86BD" w14:textId="77777777" w:rsidR="008D655B" w:rsidRPr="00984D7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CB513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56B62C5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linia 4 abătută. </w:t>
            </w:r>
          </w:p>
        </w:tc>
      </w:tr>
      <w:tr w:rsidR="008D655B" w14:paraId="45A32F34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B02C9" w14:textId="77777777" w:rsidR="008D655B" w:rsidRDefault="008D655B" w:rsidP="008D655B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68899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16+050</w:t>
            </w:r>
          </w:p>
          <w:p w14:paraId="0AF33C89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61D6D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3A747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Sânandrei -</w:t>
            </w:r>
          </w:p>
          <w:p w14:paraId="4DB52FF9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Băile Calacea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E53DA" w14:textId="77777777" w:rsidR="008D655B" w:rsidRPr="00465A98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3975B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24AA3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61B1F" w14:textId="77777777" w:rsidR="008D655B" w:rsidRPr="00984D7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B27D0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Lucrări Coridor IV.</w:t>
            </w:r>
          </w:p>
        </w:tc>
      </w:tr>
      <w:tr w:rsidR="008D655B" w14:paraId="4BAD5C0D" w14:textId="77777777" w:rsidTr="0017470F">
        <w:trPr>
          <w:cantSplit/>
          <w:trHeight w:val="257"/>
          <w:jc w:val="center"/>
        </w:trPr>
        <w:tc>
          <w:tcPr>
            <w:tcW w:w="638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6B329" w14:textId="77777777" w:rsidR="008D655B" w:rsidRDefault="008D655B" w:rsidP="008D655B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3FA7F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19+700</w:t>
            </w:r>
          </w:p>
          <w:p w14:paraId="344DA25E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ACDE3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939DC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Băile Calacea, </w:t>
            </w:r>
            <w:r>
              <w:rPr>
                <w:b/>
                <w:bCs/>
                <w:sz w:val="20"/>
                <w:lang w:val="ro-RO"/>
              </w:rPr>
              <w:br/>
              <w:t>linia 3 directă și Băile Calacea -Orțișoara</w:t>
            </w:r>
          </w:p>
        </w:tc>
        <w:tc>
          <w:tcPr>
            <w:tcW w:w="78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D6FD6" w14:textId="77777777" w:rsidR="008D655B" w:rsidRPr="00465A98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82015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3C070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A5770" w14:textId="77777777" w:rsidR="008D655B" w:rsidRPr="00984D7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939DB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Restricție de viteză semnalizată în trepte</w:t>
            </w:r>
          </w:p>
        </w:tc>
      </w:tr>
      <w:tr w:rsidR="008D655B" w14:paraId="186407B2" w14:textId="77777777" w:rsidTr="0017470F">
        <w:trPr>
          <w:cantSplit/>
          <w:trHeight w:val="874"/>
          <w:jc w:val="center"/>
        </w:trPr>
        <w:tc>
          <w:tcPr>
            <w:tcW w:w="638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1423A" w14:textId="77777777" w:rsidR="008D655B" w:rsidRDefault="008D655B" w:rsidP="008D655B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68D4D" w14:textId="77777777" w:rsidR="008D655B" w:rsidRDefault="008D655B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20+600</w:t>
            </w:r>
          </w:p>
          <w:p w14:paraId="40A7A1D5" w14:textId="77777777" w:rsidR="008D655B" w:rsidRDefault="008D655B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22+100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84091" w14:textId="77777777" w:rsidR="008D655B" w:rsidRDefault="008D655B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1F2DC" w14:textId="77777777" w:rsidR="008D655B" w:rsidRDefault="008D655B" w:rsidP="00447EF5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80" w:type="dxa"/>
            <w:vMerge/>
            <w:tcBorders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EC93F" w14:textId="77777777" w:rsidR="008D655B" w:rsidRPr="00465A98" w:rsidRDefault="008D655B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B623C" w14:textId="77777777" w:rsidR="008D655B" w:rsidRDefault="008D655B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vMerge/>
            <w:tcBorders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4644D" w14:textId="77777777" w:rsidR="008D655B" w:rsidRDefault="008D655B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8A2E9" w14:textId="77777777" w:rsidR="008D655B" w:rsidRPr="00984D71" w:rsidRDefault="008D655B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E7C51" w14:textId="77777777" w:rsidR="008D655B" w:rsidRDefault="008D655B" w:rsidP="00447EF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14:paraId="1D270A85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7EA17" w14:textId="77777777" w:rsidR="008D655B" w:rsidRDefault="008D655B" w:rsidP="008D655B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C5790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7F5AD" w14:textId="77777777" w:rsidR="008D655B" w:rsidRPr="00CF787F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89076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Băile Calacea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AFBED" w14:textId="77777777" w:rsidR="008D655B" w:rsidRPr="00465A98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F6CA5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7BC9A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B1E70" w14:textId="77777777" w:rsidR="008D655B" w:rsidRPr="00984D7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B74E6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7A05699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 abătută Cap X.</w:t>
            </w:r>
          </w:p>
        </w:tc>
      </w:tr>
      <w:tr w:rsidR="008D655B" w14:paraId="471A640D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B491C" w14:textId="77777777" w:rsidR="008D655B" w:rsidRDefault="008D655B" w:rsidP="008D655B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0AB3C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60492" w14:textId="77777777" w:rsidR="008D655B" w:rsidRPr="00CF787F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A44E8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Băile Calacea</w:t>
            </w:r>
          </w:p>
          <w:p w14:paraId="47525963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C1464" w14:textId="77777777" w:rsidR="008D655B" w:rsidRPr="00465A98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 xml:space="preserve">peste diag. </w:t>
            </w:r>
          </w:p>
          <w:p w14:paraId="44E7099C" w14:textId="77777777" w:rsidR="008D655B" w:rsidRPr="00465A98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4 - 12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871DF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56DCD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219A0" w14:textId="77777777" w:rsidR="008D655B" w:rsidRPr="00984D7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E0C42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27900A5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 abătută.</w:t>
            </w:r>
          </w:p>
        </w:tc>
      </w:tr>
      <w:tr w:rsidR="008D655B" w14:paraId="6F79CBAF" w14:textId="77777777" w:rsidTr="0017470F">
        <w:trPr>
          <w:cantSplit/>
          <w:trHeight w:val="11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D23B5" w14:textId="77777777" w:rsidR="008D655B" w:rsidRDefault="008D655B" w:rsidP="008D655B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FC08E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25+100</w:t>
            </w:r>
          </w:p>
          <w:p w14:paraId="761ACD57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486ED" w14:textId="77777777" w:rsidR="008D655B" w:rsidRPr="00CF787F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929E8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Băile Calacea -Orțișoara și </w:t>
            </w:r>
          </w:p>
          <w:p w14:paraId="19C99435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65477072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1B24A" w14:textId="77777777" w:rsidR="008D655B" w:rsidRPr="00465A98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17170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9A424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ABED6" w14:textId="77777777" w:rsidR="008D655B" w:rsidRPr="00984D7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7F5B3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Lucrări Coridor IV.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Podețe provizorii.</w:t>
            </w:r>
          </w:p>
        </w:tc>
      </w:tr>
      <w:tr w:rsidR="008D655B" w14:paraId="696A9171" w14:textId="77777777" w:rsidTr="0017470F">
        <w:trPr>
          <w:cantSplit/>
          <w:trHeight w:val="11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7FBDA" w14:textId="77777777" w:rsidR="008D655B" w:rsidRDefault="008D655B" w:rsidP="008D655B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596AA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1C1A3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E67CC" w14:textId="77777777" w:rsidR="008D655B" w:rsidRDefault="008D655B" w:rsidP="0017470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0690F84C" w14:textId="77777777" w:rsidR="008D655B" w:rsidRDefault="008D655B" w:rsidP="0017470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22067" w14:textId="77777777" w:rsidR="008D655B" w:rsidRDefault="008D655B" w:rsidP="0017470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între</w:t>
            </w:r>
          </w:p>
          <w:p w14:paraId="3AF1CA03" w14:textId="77777777" w:rsidR="008D655B" w:rsidRPr="0017470F" w:rsidRDefault="008D655B" w:rsidP="0017470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 xml:space="preserve">sch. 11 și Ax </w:t>
            </w:r>
            <w:r>
              <w:rPr>
                <w:b/>
                <w:bCs/>
                <w:sz w:val="20"/>
                <w:lang w:val="ro-RO"/>
              </w:rPr>
              <w:t>Stație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FB094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6064A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C2DA1" w14:textId="77777777" w:rsidR="008D655B" w:rsidRPr="00984D7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F7726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14:paraId="542CB35F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A9570" w14:textId="77777777" w:rsidR="008D655B" w:rsidRDefault="008D655B" w:rsidP="008D655B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3B572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47C08" w14:textId="77777777" w:rsidR="008D655B" w:rsidRPr="00CF787F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6F96E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75DB9F1D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4178C" w14:textId="77777777" w:rsidR="008D655B" w:rsidRPr="00465A98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 xml:space="preserve">peste sch. </w:t>
            </w:r>
          </w:p>
          <w:p w14:paraId="51B7FAA6" w14:textId="77777777" w:rsidR="008D655B" w:rsidRPr="00465A98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9 și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79344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94CD5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53289" w14:textId="77777777" w:rsidR="008D655B" w:rsidRPr="00984D7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0A396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BC087F5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3 - 5 Cap X.</w:t>
            </w:r>
          </w:p>
        </w:tc>
      </w:tr>
      <w:tr w:rsidR="008D655B" w14:paraId="2E34C867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A169B" w14:textId="77777777" w:rsidR="008D655B" w:rsidRDefault="008D655B" w:rsidP="008D655B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22302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5D060" w14:textId="77777777" w:rsidR="008D655B" w:rsidRPr="00CF787F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7EC1D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25F9C3F7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FB3BE" w14:textId="77777777" w:rsidR="008D655B" w:rsidRPr="00465A98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peste sch. 10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 și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F7823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090CA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F4019" w14:textId="77777777" w:rsidR="008D655B" w:rsidRPr="00984D7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AA0B9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 și 4 abătute, Cap Y.</w:t>
            </w:r>
          </w:p>
        </w:tc>
      </w:tr>
      <w:tr w:rsidR="008D655B" w14:paraId="6460D147" w14:textId="77777777" w:rsidTr="0017470F">
        <w:trPr>
          <w:cantSplit/>
          <w:trHeight w:val="5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8E02D" w14:textId="77777777" w:rsidR="008D655B" w:rsidRDefault="008D655B" w:rsidP="008D655B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CE023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31+300</w:t>
            </w:r>
          </w:p>
          <w:p w14:paraId="37EF64A0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413A8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30373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Orțișoara - </w:t>
            </w:r>
          </w:p>
          <w:p w14:paraId="1BC83084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Vinga și St. Vinga</w:t>
            </w:r>
          </w:p>
          <w:p w14:paraId="69F9F458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FBD3E" w14:textId="77777777" w:rsidR="008D655B" w:rsidRPr="00465A98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BD53B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00CE0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AE26A" w14:textId="77777777" w:rsidR="008D655B" w:rsidRPr="00984D71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CCBB6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</w:p>
          <w:p w14:paraId="434FB85E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14:paraId="4DF219A9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9768B" w14:textId="77777777" w:rsidR="008D655B" w:rsidRDefault="008D655B" w:rsidP="008D655B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5A5F6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CA4C3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990DF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Șag 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7B885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E8362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321DD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6FE43" w14:textId="77777777" w:rsidR="008D655B" w:rsidRPr="00984D71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54E84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Cap X.</w:t>
            </w:r>
          </w:p>
        </w:tc>
      </w:tr>
      <w:tr w:rsidR="008D655B" w14:paraId="096AFB3E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F3E09" w14:textId="77777777" w:rsidR="008D655B" w:rsidRDefault="008D655B" w:rsidP="008D655B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BD0B6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2B01B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ADB6B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Șag 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06906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9B3CA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33774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34CB6" w14:textId="77777777" w:rsidR="008D655B" w:rsidRPr="00984D71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2A75B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4 Cap X.</w:t>
            </w:r>
          </w:p>
        </w:tc>
      </w:tr>
      <w:tr w:rsidR="008D655B" w14:paraId="6FB0D8DF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5414E" w14:textId="77777777" w:rsidR="008D655B" w:rsidRDefault="008D655B" w:rsidP="008D655B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73E9E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A1687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F1ECC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Șag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D4536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4FEEF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4FA41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16AE1" w14:textId="77777777" w:rsidR="008D655B" w:rsidRPr="00984D71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DF65B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Cap Y.</w:t>
            </w:r>
          </w:p>
        </w:tc>
      </w:tr>
      <w:tr w:rsidR="008D655B" w14:paraId="7F61874C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CDEB7" w14:textId="77777777" w:rsidR="008D655B" w:rsidRDefault="008D655B" w:rsidP="008D655B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90E7D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D9C91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C2146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Valea Viilor </w:t>
            </w:r>
          </w:p>
          <w:p w14:paraId="21F52F8E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E2C1B" w14:textId="77777777" w:rsidR="008D655B" w:rsidRPr="00465A98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EF9A0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B4599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9A33A" w14:textId="77777777" w:rsidR="008D655B" w:rsidRPr="00984D71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794BB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14:paraId="7CC285B5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07CBF" w14:textId="77777777" w:rsidR="008D655B" w:rsidRDefault="008D655B" w:rsidP="008D655B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E9B41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6EDB9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A9544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Valea Viilor</w:t>
            </w:r>
          </w:p>
          <w:p w14:paraId="13FD4159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0BF88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0BA31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3D852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E98A2" w14:textId="77777777" w:rsidR="008D655B" w:rsidRPr="00984D71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24654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D010FA9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3 Cap Y.</w:t>
            </w:r>
          </w:p>
        </w:tc>
      </w:tr>
      <w:tr w:rsidR="008D655B" w14:paraId="276A9B31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05D40" w14:textId="77777777" w:rsidR="008D655B" w:rsidRDefault="008D655B" w:rsidP="008D655B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63AB0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654FF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7730E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5295D7AC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FB76D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CB78D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A65BA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D71AD" w14:textId="77777777" w:rsidR="008D655B" w:rsidRPr="00984D71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EE346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6D1BDC9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și 6 Cap X.</w:t>
            </w:r>
          </w:p>
        </w:tc>
      </w:tr>
      <w:tr w:rsidR="008D655B" w14:paraId="2A5E915A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0721B" w14:textId="77777777" w:rsidR="008D655B" w:rsidRDefault="008D655B" w:rsidP="008D655B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63E57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262D9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71778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5DEC1B27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A88B9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C0E13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4EC2F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59587" w14:textId="77777777" w:rsidR="008D655B" w:rsidRPr="00984D71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61657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1E3C738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6 abătută Cap X.</w:t>
            </w:r>
          </w:p>
        </w:tc>
      </w:tr>
      <w:tr w:rsidR="008D655B" w14:paraId="609299E4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AF3A7" w14:textId="77777777" w:rsidR="008D655B" w:rsidRDefault="008D655B" w:rsidP="008D655B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20BDC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DC79F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FEA4A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041BF653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56EAC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38FE2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38AF3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64873" w14:textId="77777777" w:rsidR="008D655B" w:rsidRPr="00984D71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611C9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1C513B9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și 6 Cap Y.</w:t>
            </w:r>
          </w:p>
        </w:tc>
      </w:tr>
      <w:tr w:rsidR="008D655B" w14:paraId="7A2DEFD8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69911" w14:textId="77777777" w:rsidR="008D655B" w:rsidRDefault="008D655B" w:rsidP="008D655B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B07D4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82429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0120F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6511A921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25577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5A773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5ABF0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1E2C4" w14:textId="77777777" w:rsidR="008D655B" w:rsidRPr="00984D71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5451B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048F6B9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și 6 Cap Y.</w:t>
            </w:r>
          </w:p>
        </w:tc>
      </w:tr>
      <w:tr w:rsidR="008D655B" w14:paraId="3BDD16DF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72D1A" w14:textId="77777777" w:rsidR="008D655B" w:rsidRDefault="008D655B" w:rsidP="008D655B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A0D32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90D55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14B60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19455F05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AFEB0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95E6F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8A084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2B9C6" w14:textId="77777777" w:rsidR="008D655B" w:rsidRPr="00984D71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DC842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E2851F7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 Cap Y.</w:t>
            </w:r>
          </w:p>
        </w:tc>
      </w:tr>
    </w:tbl>
    <w:p w14:paraId="2BC32DF3" w14:textId="77777777" w:rsidR="008D655B" w:rsidRDefault="008D655B">
      <w:pPr>
        <w:spacing w:before="40" w:after="40" w:line="192" w:lineRule="auto"/>
        <w:ind w:right="57"/>
        <w:rPr>
          <w:sz w:val="20"/>
          <w:lang w:val="ro-RO"/>
        </w:rPr>
      </w:pPr>
    </w:p>
    <w:p w14:paraId="6B968451" w14:textId="77777777" w:rsidR="008D655B" w:rsidRDefault="008D655B" w:rsidP="0095691E">
      <w:pPr>
        <w:pStyle w:val="Heading1"/>
        <w:spacing w:line="360" w:lineRule="auto"/>
      </w:pPr>
      <w:r>
        <w:lastRenderedPageBreak/>
        <w:t>LINIA 300</w:t>
      </w:r>
    </w:p>
    <w:p w14:paraId="085F16E2" w14:textId="77777777" w:rsidR="008D655B" w:rsidRDefault="008D655B" w:rsidP="0095691E">
      <w:pPr>
        <w:pStyle w:val="Heading1"/>
        <w:spacing w:line="360" w:lineRule="auto"/>
        <w:rPr>
          <w:b w:val="0"/>
          <w:bCs w:val="0"/>
          <w:sz w:val="8"/>
        </w:rPr>
      </w:pPr>
      <w:bookmarkStart w:id="0" w:name="_Hlk184980371"/>
      <w:r>
        <w:t xml:space="preserve">BUCUREŞTI NORD - BRAŞOV - </w:t>
      </w:r>
      <w:bookmarkStart w:id="1" w:name="_Hlk229641781"/>
      <w:r>
        <w:t>TEIUŞ - CLUJ NAPOCA - OŞORHEI - EPISCOPIA BIHOR</w:t>
      </w:r>
      <w:bookmarkEnd w:id="1"/>
    </w:p>
    <w:bookmarkEnd w:id="0"/>
    <w:tbl>
      <w:tblPr>
        <w:tblW w:w="10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5"/>
        <w:gridCol w:w="922"/>
        <w:gridCol w:w="805"/>
        <w:gridCol w:w="2092"/>
        <w:gridCol w:w="840"/>
        <w:gridCol w:w="743"/>
        <w:gridCol w:w="883"/>
        <w:gridCol w:w="729"/>
        <w:gridCol w:w="2509"/>
      </w:tblGrid>
      <w:tr w:rsidR="008D655B" w14:paraId="6D00AC53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D8E87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1B440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CC19C" w14:textId="77777777" w:rsidR="008D655B" w:rsidRPr="00600D25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C46A7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15CF4B5D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AE854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FCB8A" w14:textId="77777777" w:rsidR="008D655B" w:rsidRPr="00600D25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02B9F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65F56" w14:textId="77777777" w:rsidR="008D655B" w:rsidRPr="00600D25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4215C" w14:textId="77777777" w:rsidR="008D655B" w:rsidRPr="00D344C9" w:rsidRDefault="008D655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D655B" w14:paraId="59CA7CA3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FDE31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BE953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2E1BC" w14:textId="77777777" w:rsidR="008D655B" w:rsidRPr="00600D25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A8ED6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2EF681A9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8EE23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481F7" w14:textId="77777777" w:rsidR="008D655B" w:rsidRPr="00600D25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AC4FD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3D2BD" w14:textId="77777777" w:rsidR="008D655B" w:rsidRPr="00600D25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85250" w14:textId="77777777" w:rsidR="008D655B" w:rsidRPr="00D344C9" w:rsidRDefault="008D655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D655B" w14:paraId="5C8FA266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C4E2F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03A2B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435FA" w14:textId="77777777" w:rsidR="008D655B" w:rsidRPr="00600D25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76DB2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6EC81BA4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96033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74C38E6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FCE7B" w14:textId="77777777" w:rsidR="008D655B" w:rsidRPr="00600D25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13959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1DE21" w14:textId="77777777" w:rsidR="008D655B" w:rsidRPr="00600D25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366D1" w14:textId="77777777" w:rsidR="008D655B" w:rsidRPr="00D344C9" w:rsidRDefault="008D655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CCC16B3" w14:textId="77777777" w:rsidR="008D655B" w:rsidRPr="00D344C9" w:rsidRDefault="008D655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Acces la liniile 11 şi 12.</w:t>
            </w:r>
          </w:p>
        </w:tc>
      </w:tr>
      <w:tr w:rsidR="008D655B" w14:paraId="53CDFA96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606F0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4DD89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39B06" w14:textId="77777777" w:rsidR="008D655B" w:rsidRPr="00600D25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F0F3F" w14:textId="77777777" w:rsidR="008D655B" w:rsidRDefault="008D655B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1B98A41A" w14:textId="77777777" w:rsidR="008D655B" w:rsidRDefault="008D655B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grupa B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C4679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85F4F" w14:textId="77777777" w:rsidR="008D655B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D1AE3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D515A" w14:textId="77777777" w:rsidR="008D655B" w:rsidRPr="00600D25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6D033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14:paraId="75C7A67B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31FF7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  <w:bookmarkStart w:id="2" w:name="_Hlk220053686"/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E078C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43DE8" w14:textId="77777777" w:rsidR="008D655B" w:rsidRPr="00600D25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7C206" w14:textId="77777777" w:rsidR="008D655B" w:rsidRDefault="008D655B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St. Bucureşti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E4222D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B4ABA" w14:textId="77777777" w:rsidR="008D655B" w:rsidRPr="00E4222D" w:rsidRDefault="008D655B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380EA6A6" w14:textId="77777777" w:rsidR="008D655B" w:rsidRPr="00E4222D" w:rsidRDefault="008D655B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36 / 38 și </w:t>
            </w:r>
          </w:p>
          <w:p w14:paraId="251C096B" w14:textId="77777777" w:rsidR="008D655B" w:rsidRPr="00E4222D" w:rsidRDefault="008D655B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3FA222EA" w14:textId="77777777" w:rsidR="008D655B" w:rsidRDefault="008D655B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46 / 49</w:t>
            </w:r>
            <w:r w:rsidRPr="00E4222D">
              <w:rPr>
                <w:b/>
                <w:bCs/>
                <w:sz w:val="20"/>
                <w:lang w:val="ro-RO"/>
              </w:rPr>
              <w:tab/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24B11" w14:textId="77777777" w:rsidR="008D655B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69FC6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C252E" w14:textId="77777777" w:rsidR="008D655B" w:rsidRPr="00600D25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B1CAC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222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14:paraId="6620BDE2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ABF23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35E55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6BAB3" w14:textId="77777777" w:rsidR="008D655B" w:rsidRPr="00600D25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51403" w14:textId="77777777" w:rsidR="008D655B" w:rsidRPr="00E4222D" w:rsidRDefault="008D655B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Buftea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D664B" w14:textId="77777777" w:rsidR="008D655B" w:rsidRPr="00E4222D" w:rsidRDefault="008D655B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A35BA" w14:textId="77777777" w:rsidR="008D655B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BC8F5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16+200</w:t>
            </w:r>
          </w:p>
          <w:p w14:paraId="1A39352D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16+250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9AE7B" w14:textId="77777777" w:rsidR="008D655B" w:rsidRPr="00600D25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761D4" w14:textId="77777777" w:rsidR="008D655B" w:rsidRPr="00E4222D" w:rsidRDefault="008D655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bookmarkEnd w:id="2"/>
      <w:tr w:rsidR="008D655B" w14:paraId="1F5BC530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165F7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1668F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84DC5" w14:textId="77777777" w:rsidR="008D655B" w:rsidRPr="00600D25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C65E4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Buftea </w:t>
            </w:r>
          </w:p>
          <w:p w14:paraId="754DC82C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5,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532D9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167C9A35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</w:t>
            </w:r>
            <w:r>
              <w:rPr>
                <w:b/>
                <w:bCs/>
                <w:sz w:val="20"/>
                <w:lang w:val="en-US"/>
              </w:rPr>
              <w:t xml:space="preserve"> / 2</w:t>
            </w:r>
            <w:r>
              <w:rPr>
                <w:b/>
                <w:bCs/>
                <w:sz w:val="20"/>
                <w:lang w:val="ro-RO"/>
              </w:rPr>
              <w:t>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4A1E5" w14:textId="77777777" w:rsidR="008D655B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3A257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79668" w14:textId="77777777" w:rsidR="008D655B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1F377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5 - 7 Cap X.</w:t>
            </w:r>
          </w:p>
          <w:p w14:paraId="6165F458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D655B" w14:paraId="4EA52EE9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88786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3E54A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017E9" w14:textId="77777777" w:rsidR="008D655B" w:rsidRPr="00600D25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1F8D2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Buftea </w:t>
            </w:r>
          </w:p>
          <w:p w14:paraId="27336C74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461A6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40B31065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</w:t>
            </w:r>
            <w:r>
              <w:rPr>
                <w:b/>
                <w:bCs/>
                <w:sz w:val="20"/>
                <w:lang w:val="en-US"/>
              </w:rPr>
              <w:t xml:space="preserve"> / 27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8CC88" w14:textId="77777777" w:rsidR="008D655B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B4F15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58BA8" w14:textId="77777777" w:rsidR="008D655B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B7A42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F4E01BA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6 și 7 Cap X.</w:t>
            </w:r>
          </w:p>
        </w:tc>
      </w:tr>
      <w:tr w:rsidR="008D655B" w14:paraId="503CE2E1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58187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6EC91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E25F4" w14:textId="77777777" w:rsidR="008D655B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2F316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Periș - Crivina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446C4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BBAC1" w14:textId="77777777" w:rsidR="008D655B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820A9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35+500</w:t>
            </w:r>
          </w:p>
          <w:p w14:paraId="55899CC1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35+550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F7C26" w14:textId="77777777" w:rsidR="008D655B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A74BA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D655B" w14:paraId="5E1F2BAF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8AD60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01B55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49+850</w:t>
            </w:r>
          </w:p>
          <w:p w14:paraId="4EA57574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49+950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7BA6F" w14:textId="77777777" w:rsidR="008D655B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7FF41" w14:textId="77777777" w:rsidR="008D655B" w:rsidRDefault="008D655B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Crivina - Brazi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82CAB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65D9C" w14:textId="77777777" w:rsidR="008D655B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1FA11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35A8E" w14:textId="77777777" w:rsidR="008D655B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5E782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D655B" w14:paraId="78A85816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BC106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8E4F6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48CDB" w14:textId="77777777" w:rsidR="008D655B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C7F15" w14:textId="77777777" w:rsidR="008D655B" w:rsidRDefault="008D655B" w:rsidP="0014696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Brazi</w:t>
            </w:r>
          </w:p>
          <w:p w14:paraId="51841415" w14:textId="77777777" w:rsidR="008D655B" w:rsidRDefault="008D655B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3, 7 și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34018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ECA16" w14:textId="77777777" w:rsidR="008D655B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B8103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50+500</w:t>
            </w:r>
          </w:p>
          <w:p w14:paraId="297133D2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50+750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DD00F" w14:textId="77777777" w:rsidR="008D655B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80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3C84F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D655B" w14:paraId="2864BDD7" w14:textId="77777777" w:rsidTr="00E4222D">
        <w:trPr>
          <w:cantSplit/>
          <w:trHeight w:val="20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83894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F77E3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6E528" w14:textId="77777777" w:rsidR="008D655B" w:rsidRPr="00600D25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1F104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Brazi</w:t>
            </w:r>
          </w:p>
          <w:p w14:paraId="25E81D37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9 - 13  Grupa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59D12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7B06D" w14:textId="77777777" w:rsidR="008D655B" w:rsidRPr="00600D25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82D38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BC591" w14:textId="77777777" w:rsidR="008D655B" w:rsidRPr="00600D25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707D8" w14:textId="77777777" w:rsidR="008D655B" w:rsidRPr="00D344C9" w:rsidRDefault="008D655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D655B" w14:paraId="67F17756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3A8D0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006E2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4E558" w14:textId="77777777" w:rsidR="008D655B" w:rsidRPr="00600D25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F2142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Brazi</w:t>
            </w:r>
          </w:p>
          <w:p w14:paraId="6B9BB4F8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 ş</w:t>
            </w:r>
            <w:r>
              <w:rPr>
                <w:b/>
                <w:bCs/>
                <w:sz w:val="20"/>
                <w:lang w:val="en-US"/>
              </w:rPr>
              <w:t>i 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A7FAF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29814480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39, 41 şi TDJ </w:t>
            </w:r>
          </w:p>
          <w:p w14:paraId="5F2DB9DD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 / 37,</w:t>
            </w:r>
          </w:p>
          <w:p w14:paraId="78404B8B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 / 56,</w:t>
            </w:r>
          </w:p>
          <w:p w14:paraId="559F01CA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 / 62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48A9B" w14:textId="77777777" w:rsidR="008D655B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64F8C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695A2" w14:textId="77777777" w:rsidR="008D655B" w:rsidRPr="00600D25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757A4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Afectează intrări - ieşiri </w:t>
            </w:r>
          </w:p>
          <w:p w14:paraId="334A2F15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9 - 13.</w:t>
            </w:r>
          </w:p>
          <w:p w14:paraId="3FFCFFE3" w14:textId="77777777" w:rsidR="008D655B" w:rsidRPr="004870EE" w:rsidRDefault="008D655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Numai pentru trenurile de marfă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.</w:t>
            </w:r>
          </w:p>
        </w:tc>
      </w:tr>
      <w:tr w:rsidR="008D655B" w14:paraId="76555C07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C1036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6A5A8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59+000</w:t>
            </w:r>
          </w:p>
          <w:p w14:paraId="0F8E0729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59+500</w:t>
            </w:r>
          </w:p>
          <w:p w14:paraId="56B55D60" w14:textId="77777777" w:rsidR="008D655B" w:rsidRDefault="008D655B" w:rsidP="00A34530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(ax st. Ploiești Sud)</w:t>
            </w:r>
          </w:p>
          <w:p w14:paraId="06CC0F89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C9E36" w14:textId="77777777" w:rsidR="008D655B" w:rsidRPr="00600D25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E543D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Ploiești Sud linia 4 directă,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25ABC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FCF70" w14:textId="77777777" w:rsidR="008D655B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5E02A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59B59" w14:textId="77777777" w:rsidR="008D655B" w:rsidRPr="00600D25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59B57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D655B" w14:paraId="11CE92E9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86976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2A385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7DC04" w14:textId="77777777" w:rsidR="008D655B" w:rsidRPr="00600D25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04FDC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zona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46C8F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58848" w14:textId="77777777" w:rsidR="008D655B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A264B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 -</w:t>
            </w:r>
          </w:p>
          <w:p w14:paraId="766BFA10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52A74" w14:textId="77777777" w:rsidR="008D655B" w:rsidRPr="00600D25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A7AAE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5E15D8B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ieșirile spre ram. Ploiești Triaj.</w:t>
            </w:r>
          </w:p>
        </w:tc>
      </w:tr>
      <w:tr w:rsidR="008D655B" w14:paraId="344C1937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6C053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CF528" w14:textId="77777777" w:rsidR="008D655B" w:rsidRDefault="008D655B" w:rsidP="00344535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 -</w:t>
            </w:r>
          </w:p>
          <w:p w14:paraId="1E060AE6" w14:textId="77777777" w:rsidR="008D655B" w:rsidRDefault="008D655B" w:rsidP="00344535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CEDB2" w14:textId="77777777" w:rsidR="008D655B" w:rsidRPr="00600D25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7C530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4C87D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C153C" w14:textId="77777777" w:rsidR="008D655B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796FB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80283" w14:textId="77777777" w:rsidR="008D655B" w:rsidRPr="00600D25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52192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0A5D0E8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ieșirile spre  Ploiești Vest.</w:t>
            </w:r>
          </w:p>
        </w:tc>
      </w:tr>
      <w:tr w:rsidR="008D655B" w14:paraId="5D10736A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03103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53EB7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3F1A2" w14:textId="77777777" w:rsidR="008D655B" w:rsidRPr="00600D25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9B721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360AE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0B812" w14:textId="77777777" w:rsidR="008D655B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2619B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60+000 -</w:t>
            </w:r>
          </w:p>
          <w:p w14:paraId="5C0753B2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2AC15" w14:textId="77777777" w:rsidR="008D655B" w:rsidRPr="00600D25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061FD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42C283C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intrările dinspre Ploiești Vest.</w:t>
            </w:r>
          </w:p>
        </w:tc>
      </w:tr>
      <w:tr w:rsidR="008D655B" w14:paraId="00FEC3AE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89FD1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80DDC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89135" w14:textId="77777777" w:rsidR="008D655B" w:rsidRPr="00600D25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76164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Ploiesti Vest peste sch. 6, 16 și 20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00994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C3AD8" w14:textId="77777777" w:rsidR="008D655B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A66A1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63+250</w:t>
            </w:r>
          </w:p>
          <w:p w14:paraId="2D90197D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63+550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E9293" w14:textId="77777777" w:rsidR="008D655B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9D3C9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fir 2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br/>
              <w:t>Ploiești Vest - Buda</w:t>
            </w:r>
          </w:p>
        </w:tc>
      </w:tr>
      <w:tr w:rsidR="008D655B" w14:paraId="06A24809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58EDA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61438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69+920</w:t>
            </w:r>
          </w:p>
          <w:p w14:paraId="7122712C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69+970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C941A" w14:textId="77777777" w:rsidR="008D655B" w:rsidRPr="00600D25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A91AB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Buda linia 3 directă Cap.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3405D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8F133" w14:textId="77777777" w:rsidR="008D655B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9FAF5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D6325" w14:textId="77777777" w:rsidR="008D655B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149A0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D655B" w14:paraId="2CC121B8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22AA2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A4685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02299" w14:textId="77777777" w:rsidR="008D655B" w:rsidRPr="00600D25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C2FF5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Buda linia 4 directă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8A4D0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7C576" w14:textId="77777777" w:rsidR="008D655B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F0A1F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69+920</w:t>
            </w:r>
          </w:p>
          <w:p w14:paraId="6A142153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69+970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F53BB" w14:textId="77777777" w:rsidR="008D655B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BF9F5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D655B" w14:paraId="73CCB699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7511C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F5AAA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80+750</w:t>
            </w:r>
          </w:p>
          <w:p w14:paraId="2CB60E24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80+800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94182" w14:textId="77777777" w:rsidR="008D655B" w:rsidRPr="00600D25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30E8B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Florești Prahova peste sch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196B5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F57AD" w14:textId="77777777" w:rsidR="008D655B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34AFC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075CC" w14:textId="77777777" w:rsidR="008D655B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3DB30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D655B" w14:paraId="1B71AC06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5F6A8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4543D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06D65" w14:textId="77777777" w:rsidR="008D655B" w:rsidRPr="00600D25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18F3C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Florești Prahova peste sch 6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0DEF1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59DD6" w14:textId="77777777" w:rsidR="008D655B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5163A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82+500</w:t>
            </w:r>
          </w:p>
          <w:p w14:paraId="5EE26FBB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82+550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54FC5" w14:textId="77777777" w:rsidR="008D655B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2158E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D655B" w14:paraId="17111DD2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127EF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60026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08341" w14:textId="77777777" w:rsidR="008D655B" w:rsidRPr="00600D25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81919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Predeal</w:t>
            </w:r>
          </w:p>
          <w:p w14:paraId="70A7AEAB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4C71C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42B77A14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 /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32351" w14:textId="77777777" w:rsidR="008D655B" w:rsidRPr="00600D25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E89EF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E4F72" w14:textId="77777777" w:rsidR="008D655B" w:rsidRPr="00600D25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A960B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D9ADE5E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095182BC" w14:textId="77777777" w:rsidR="008D655B" w:rsidRPr="00D344C9" w:rsidRDefault="008D655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9 directă.</w:t>
            </w:r>
          </w:p>
        </w:tc>
      </w:tr>
      <w:tr w:rsidR="008D655B" w14:paraId="416DF039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1CB9F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D4D6E" w14:textId="77777777" w:rsidR="008D655B" w:rsidRDefault="008D655B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150+700</w:t>
            </w:r>
          </w:p>
          <w:p w14:paraId="5DF0576A" w14:textId="77777777" w:rsidR="008D655B" w:rsidRDefault="008D655B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6716B" w14:textId="77777777" w:rsidR="008D655B" w:rsidRPr="00600D25" w:rsidRDefault="008D655B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A15FF" w14:textId="77777777" w:rsidR="008D655B" w:rsidRDefault="008D655B" w:rsidP="00D4378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Predeal –</w:t>
            </w:r>
          </w:p>
          <w:p w14:paraId="503AC8B4" w14:textId="77777777" w:rsidR="008D655B" w:rsidRDefault="008D655B" w:rsidP="00D4378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Timişu de Sus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27EE6" w14:textId="77777777" w:rsidR="008D655B" w:rsidRDefault="008D655B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B31C4" w14:textId="77777777" w:rsidR="008D655B" w:rsidRDefault="008D655B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121EA" w14:textId="77777777" w:rsidR="008D655B" w:rsidRDefault="008D655B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150+700</w:t>
            </w:r>
          </w:p>
          <w:p w14:paraId="20AEF5A3" w14:textId="77777777" w:rsidR="008D655B" w:rsidRDefault="008D655B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229B5" w14:textId="77777777" w:rsidR="008D655B" w:rsidRPr="00600D25" w:rsidRDefault="008D655B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6E723" w14:textId="77777777" w:rsidR="008D655B" w:rsidRDefault="008D655B" w:rsidP="00D4378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Fără inductori </w:t>
            </w:r>
            <w:r w:rsidRPr="00D43781">
              <w:rPr>
                <w:b/>
                <w:bCs/>
                <w:i/>
                <w:iCs/>
                <w:sz w:val="20"/>
                <w:szCs w:val="20"/>
                <w:lang w:val="ro-RO"/>
              </w:rPr>
              <w:t>(protecție tablier metalic - lipsa portal gabarit)</w:t>
            </w:r>
          </w:p>
        </w:tc>
      </w:tr>
      <w:tr w:rsidR="008D655B" w14:paraId="33DB8D05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591A0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07593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B690F" w14:textId="77777777" w:rsidR="008D655B" w:rsidRPr="00600D25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A4A6E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Timişu de Sus</w:t>
            </w:r>
          </w:p>
          <w:p w14:paraId="3C46199B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11943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303E6" w14:textId="77777777" w:rsidR="008D655B" w:rsidRPr="00600D25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938E4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84E5B" w14:textId="77777777" w:rsidR="008D655B" w:rsidRPr="00600D25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2D67F" w14:textId="77777777" w:rsidR="008D655B" w:rsidRPr="00D344C9" w:rsidRDefault="008D655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D655B" w14:paraId="4B205225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DCC37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013D2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5682F" w14:textId="77777777" w:rsidR="008D655B" w:rsidRPr="00600D25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AA785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Dârste, linia 4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967FE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74A79" w14:textId="77777777" w:rsidR="008D655B" w:rsidRPr="00600D25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0DD92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163+500</w:t>
            </w:r>
          </w:p>
          <w:p w14:paraId="30E10D2C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164+200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31060" w14:textId="77777777" w:rsidR="008D655B" w:rsidRPr="00600D25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7FFFB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6D03F023" w14:textId="77777777" w:rsidR="008D655B" w:rsidRPr="00D344C9" w:rsidRDefault="008D655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Fără inductori. </w:t>
            </w:r>
          </w:p>
        </w:tc>
      </w:tr>
      <w:tr w:rsidR="008D655B" w14:paraId="386097B1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C30C8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82C3E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163+360</w:t>
            </w:r>
          </w:p>
          <w:p w14:paraId="0FF61A39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164+500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8AC0F" w14:textId="77777777" w:rsidR="008D655B" w:rsidRPr="00600D25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DB3DC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Dârste, linia 5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9D4DD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8093E" w14:textId="77777777" w:rsidR="008D655B" w:rsidRPr="00600D25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732AA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F84DE" w14:textId="77777777" w:rsidR="008D655B" w:rsidRPr="00600D25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912B7" w14:textId="77777777" w:rsidR="008D655B" w:rsidRDefault="008D655B" w:rsidP="0001114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248FB6B2" w14:textId="77777777" w:rsidR="008D655B" w:rsidRPr="00D344C9" w:rsidRDefault="008D655B" w:rsidP="0001114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Fără inductori. </w:t>
            </w:r>
          </w:p>
        </w:tc>
      </w:tr>
      <w:tr w:rsidR="008D655B" w14:paraId="76F0505A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830A6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F37DC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169+400</w:t>
            </w:r>
          </w:p>
          <w:p w14:paraId="5EEEA798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169+600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066A9" w14:textId="77777777" w:rsidR="008D655B" w:rsidRPr="00600D25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F1F37" w14:textId="77777777" w:rsidR="008D655B" w:rsidRDefault="008D655B" w:rsidP="00A34530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45AD2ED6" w14:textId="77777777" w:rsidR="008D655B" w:rsidRDefault="008D655B" w:rsidP="00A34530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AA7E1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83717F1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43, 45, 61, 63 T.D.J.</w:t>
            </w:r>
          </w:p>
          <w:p w14:paraId="449E2AAE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 / 51, 55 / 59, 65 / 67,</w:t>
            </w:r>
          </w:p>
          <w:p w14:paraId="02D81C8C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 / 57</w:t>
            </w:r>
          </w:p>
          <w:p w14:paraId="37CBD757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2210EC17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69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E03C5" w14:textId="77777777" w:rsidR="008D655B" w:rsidRPr="00600D25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39F78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169+400</w:t>
            </w:r>
          </w:p>
          <w:p w14:paraId="6DA97EA8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CD87D" w14:textId="77777777" w:rsidR="008D655B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9E4C9" w14:textId="77777777" w:rsidR="008D655B" w:rsidRDefault="008D655B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628AE7C2" w14:textId="77777777" w:rsidR="008D655B" w:rsidRDefault="008D655B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05E9D72B" w14:textId="77777777" w:rsidR="008D655B" w:rsidRPr="00D344C9" w:rsidRDefault="008D655B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1 - 8 și 21 – 23 Cap X.</w:t>
            </w:r>
          </w:p>
        </w:tc>
      </w:tr>
      <w:tr w:rsidR="008D655B" w14:paraId="479E0F78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794B0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017DA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FE009" w14:textId="77777777" w:rsidR="008D655B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28AF1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231918F1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EA3C7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3C3DD50C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2F957" w14:textId="77777777" w:rsidR="008D655B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4391F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05525" w14:textId="77777777" w:rsidR="008D655B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F4215" w14:textId="77777777" w:rsidR="008D655B" w:rsidRDefault="008D655B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D771111" w14:textId="77777777" w:rsidR="008D655B" w:rsidRDefault="008D655B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0BD6B9AE" w14:textId="77777777" w:rsidR="008D655B" w:rsidRDefault="008D655B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8B, Cap X.</w:t>
            </w:r>
          </w:p>
        </w:tc>
      </w:tr>
      <w:tr w:rsidR="008D655B" w14:paraId="03077D1E" w14:textId="77777777" w:rsidTr="00E4222D">
        <w:trPr>
          <w:cantSplit/>
          <w:trHeight w:val="164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43E78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D4D33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75B91" w14:textId="77777777" w:rsidR="008D655B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0B2CD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1A88363F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5C535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 </w:t>
            </w:r>
          </w:p>
          <w:p w14:paraId="6ABB768A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5C5F0A">
              <w:rPr>
                <w:b/>
                <w:bCs/>
                <w:sz w:val="19"/>
                <w:szCs w:val="19"/>
                <w:lang w:val="ro-RO"/>
              </w:rPr>
              <w:t>3T, 9T, 11T,</w:t>
            </w:r>
            <w:r>
              <w:rPr>
                <w:b/>
                <w:bCs/>
                <w:sz w:val="19"/>
                <w:szCs w:val="19"/>
                <w:lang w:val="ro-RO"/>
              </w:rPr>
              <w:t>1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 xml:space="preserve">3T </w:t>
            </w:r>
            <w:r>
              <w:rPr>
                <w:b/>
                <w:bCs/>
                <w:sz w:val="19"/>
                <w:szCs w:val="19"/>
                <w:lang w:val="ro-RO"/>
              </w:rPr>
              <w:t>1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7T,19T23T</w:t>
            </w:r>
            <w:r>
              <w:rPr>
                <w:b/>
                <w:bCs/>
                <w:sz w:val="19"/>
                <w:szCs w:val="19"/>
                <w:lang w:val="ro-RO"/>
              </w:rPr>
              <w:t>,25T2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7T,</w:t>
            </w:r>
            <w:r>
              <w:rPr>
                <w:b/>
                <w:bCs/>
                <w:sz w:val="19"/>
                <w:szCs w:val="19"/>
                <w:lang w:val="ro-RO"/>
              </w:rPr>
              <w:t>3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5T</w:t>
            </w:r>
            <w:r>
              <w:rPr>
                <w:b/>
                <w:bCs/>
                <w:sz w:val="19"/>
                <w:szCs w:val="19"/>
                <w:lang w:val="ro-RO"/>
              </w:rPr>
              <w:t>37T,3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9T</w:t>
            </w:r>
            <w:r>
              <w:rPr>
                <w:b/>
                <w:bCs/>
                <w:sz w:val="19"/>
                <w:szCs w:val="19"/>
                <w:lang w:val="ro-RO"/>
              </w:rPr>
              <w:t>41T,4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3T45T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F88BD" w14:textId="77777777" w:rsidR="008D655B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D971F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B5FA5" w14:textId="77777777" w:rsidR="008D655B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11F8D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9C41932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2-12 Grupa Tehnică.</w:t>
            </w:r>
          </w:p>
        </w:tc>
      </w:tr>
      <w:tr w:rsidR="008D655B" w14:paraId="453C182F" w14:textId="77777777" w:rsidTr="00E4222D">
        <w:trPr>
          <w:cantSplit/>
          <w:trHeight w:val="164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7953B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4CE28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59737" w14:textId="77777777" w:rsidR="008D655B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70C25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</w:t>
            </w:r>
            <w:r w:rsidRPr="007575CA">
              <w:rPr>
                <w:b/>
                <w:bCs/>
                <w:sz w:val="20"/>
                <w:lang w:val="ro-RO"/>
              </w:rPr>
              <w:t xml:space="preserve"> Brașov, linia 4 directă, între vârf aparat de cale 18 și călcăi aparat cale 12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9C841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40CCD" w14:textId="77777777" w:rsidR="008D655B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BEE3E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170+290</w:t>
            </w:r>
          </w:p>
          <w:p w14:paraId="66AF7BDD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170+370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FC817" w14:textId="77777777" w:rsidR="008D655B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C0F65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6087650A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8D655B" w14:paraId="0361E8F6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89DF7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0CCDF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04D12" w14:textId="77777777" w:rsidR="008D655B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97F02" w14:textId="77777777" w:rsidR="008D655B" w:rsidRDefault="008D655B" w:rsidP="008D53B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A56E8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 18/24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4BA68" w14:textId="77777777" w:rsidR="008D655B" w:rsidRPr="00600D25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FDD21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3216A" w14:textId="77777777" w:rsidR="008D655B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5C4F7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D655B" w14:paraId="6946807E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2E5CE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6F1C4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5D58D" w14:textId="77777777" w:rsidR="008D655B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E6AE5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3EC7C9E1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88BCA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79010" w14:textId="77777777" w:rsidR="008D655B" w:rsidRPr="00600D25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E7AD3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AAF4C" w14:textId="77777777" w:rsidR="008D655B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3A465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D655B" w14:paraId="0DD88C92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C5EC1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BEB0D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542DD" w14:textId="77777777" w:rsidR="008D655B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2FCC5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64C7B4EE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8B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50479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97E7C" w14:textId="77777777" w:rsidR="008D655B" w:rsidRPr="00600D25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61D70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4029D" w14:textId="77777777" w:rsidR="008D655B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53254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D655B" w14:paraId="13888C59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57E87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3D171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6B211" w14:textId="77777777" w:rsidR="008D655B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A2418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3B97988B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3CE95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0FD90BEA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 / 40</w:t>
            </w:r>
          </w:p>
          <w:p w14:paraId="14AAC50F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76569B00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 / 46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544EF" w14:textId="77777777" w:rsidR="008D655B" w:rsidRPr="00600D25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2816E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C3580" w14:textId="77777777" w:rsidR="008D655B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D2F7E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C53ACE5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111CA8E8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8B, Cap Y.</w:t>
            </w:r>
          </w:p>
        </w:tc>
      </w:tr>
      <w:tr w:rsidR="008D655B" w14:paraId="4DC49ACD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CF16B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693D3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1EC87" w14:textId="77777777" w:rsidR="008D655B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BE004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39CDE5A6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FF63C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2C628F9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56 şi 58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EB5BF" w14:textId="77777777" w:rsidR="008D655B" w:rsidRPr="00600D25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F1956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BAD83" w14:textId="77777777" w:rsidR="008D655B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C8069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A8725DF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13 - 15.</w:t>
            </w:r>
          </w:p>
        </w:tc>
      </w:tr>
      <w:tr w:rsidR="008D655B" w14:paraId="4D3884FD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38C8F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3F483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4D5DBD">
              <w:rPr>
                <w:b/>
                <w:bCs/>
                <w:sz w:val="20"/>
                <w:lang w:val="ro-RO"/>
              </w:rPr>
              <w:t>173+350 km pr - 176+450 km ex. = 176+478 km pr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7FFA8" w14:textId="77777777" w:rsidR="008D655B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7C779" w14:textId="77777777" w:rsidR="008D655B" w:rsidRDefault="008D655B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Brașov</w:t>
            </w:r>
          </w:p>
          <w:p w14:paraId="2DFC0EC0" w14:textId="77777777" w:rsidR="008D655B" w:rsidRDefault="008D655B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EB285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36FD5" w14:textId="77777777" w:rsidR="008D655B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61E37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1E3AB" w14:textId="77777777" w:rsidR="008D655B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80019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i/>
                <w:iCs/>
                <w:sz w:val="20"/>
                <w:szCs w:val="20"/>
                <w:lang w:val="ro-RO"/>
              </w:rPr>
              <w:t xml:space="preserve">Semnalizată ca limitare de viteză în capătul dinspre Brașov. Fără inductori. 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Valabilă pentru toate trenurile de călători.</w:t>
            </w: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</w:p>
        </w:tc>
      </w:tr>
      <w:tr w:rsidR="008D655B" w14:paraId="3052B311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2C9CF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4D341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8911CF">
              <w:rPr>
                <w:b/>
                <w:bCs/>
                <w:sz w:val="20"/>
                <w:lang w:val="ro-RO"/>
              </w:rPr>
              <w:t xml:space="preserve">169+ km ex. = 171+041 km pr. - 176+450 km ex. = 176+478 km pr. 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94246" w14:textId="77777777" w:rsidR="008D655B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05338" w14:textId="77777777" w:rsidR="008D655B" w:rsidRDefault="008D655B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Brașov</w:t>
            </w:r>
          </w:p>
          <w:p w14:paraId="0D355261" w14:textId="77777777" w:rsidR="008D655B" w:rsidRDefault="008D655B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60E35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BDF38" w14:textId="77777777" w:rsidR="008D655B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F4AA0" w14:textId="77777777" w:rsidR="008D655B" w:rsidRDefault="008D655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EA974" w14:textId="77777777" w:rsidR="008D655B" w:rsidRDefault="008D655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78C01" w14:textId="77777777" w:rsidR="008D655B" w:rsidRDefault="008D655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8911C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 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Valabilă pentru toate trenurile de 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marfă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.</w:t>
            </w: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</w:p>
        </w:tc>
      </w:tr>
      <w:tr w:rsidR="008D655B" w14:paraId="2F31AABB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C6F8F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0BFBA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8294C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52393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Brașov</w:t>
            </w:r>
          </w:p>
          <w:p w14:paraId="0FD28583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8B488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272E3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E521E" w14:textId="77777777" w:rsidR="008D655B" w:rsidRPr="00E731A9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350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</w:t>
            </w:r>
            <w:r>
              <w:rPr>
                <w:b/>
                <w:bCs/>
                <w:sz w:val="16"/>
                <w:szCs w:val="16"/>
                <w:lang w:val="ro-RO"/>
              </w:rPr>
              <w:t>pr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.</w:t>
            </w:r>
          </w:p>
          <w:p w14:paraId="44313911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-176+450</w:t>
            </w:r>
            <w:r>
              <w:rPr>
                <w:b/>
                <w:bCs/>
                <w:sz w:val="16"/>
                <w:szCs w:val="16"/>
                <w:lang w:val="ro-RO"/>
              </w:rPr>
              <w:t xml:space="preserve"> Km ex.</w:t>
            </w:r>
          </w:p>
          <w:p w14:paraId="2F6717CB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-176+478 Km pr.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89FB0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2EDB7" w14:textId="77777777" w:rsidR="008D655B" w:rsidRDefault="008D655B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bookmarkStart w:id="3" w:name="_Hlk184113336"/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 în capătul dinspre</w:t>
            </w:r>
          </w:p>
          <w:p w14:paraId="36C669F6" w14:textId="77777777" w:rsidR="008D655B" w:rsidRDefault="008D655B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Brașov. Fără inductori.</w:t>
            </w:r>
          </w:p>
          <w:bookmarkEnd w:id="3"/>
          <w:p w14:paraId="74DBCC18" w14:textId="77777777" w:rsidR="008D655B" w:rsidRPr="001D4392" w:rsidRDefault="008D655B" w:rsidP="00FF6B4A">
            <w:pP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călători </w:t>
            </w:r>
          </w:p>
        </w:tc>
      </w:tr>
      <w:tr w:rsidR="008D655B" w14:paraId="44DBC393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FA512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C74EA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DF285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DDD63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Brașov</w:t>
            </w:r>
          </w:p>
          <w:p w14:paraId="03F30F96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9A132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9BB60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64543" w14:textId="77777777" w:rsidR="008D655B" w:rsidRPr="00E731A9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169+864 Km ex.</w:t>
            </w:r>
          </w:p>
          <w:p w14:paraId="4B8C110D" w14:textId="77777777" w:rsidR="008D655B" w:rsidRPr="00E731A9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171+041 Km pr.</w:t>
            </w:r>
          </w:p>
          <w:p w14:paraId="57770746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-176+450</w:t>
            </w:r>
            <w:r>
              <w:rPr>
                <w:b/>
                <w:bCs/>
                <w:sz w:val="16"/>
                <w:szCs w:val="16"/>
                <w:lang w:val="ro-RO"/>
              </w:rPr>
              <w:t xml:space="preserve"> Km ex.</w:t>
            </w:r>
          </w:p>
          <w:p w14:paraId="0C5EE352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-176+478 Km pr.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380EE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5F085" w14:textId="77777777" w:rsidR="008D655B" w:rsidRPr="00616BAF" w:rsidRDefault="008D655B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DD8F1CA" w14:textId="77777777" w:rsidR="008D655B" w:rsidRDefault="008D655B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26C09333" w14:textId="77777777" w:rsidR="008D655B" w:rsidRPr="003B726B" w:rsidRDefault="008D655B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marfă </w:t>
            </w:r>
          </w:p>
        </w:tc>
      </w:tr>
      <w:tr w:rsidR="008D655B" w14:paraId="4D34FD41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AB326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77CFD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2DAFE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7F719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Stupini</w:t>
            </w:r>
          </w:p>
          <w:p w14:paraId="511F5618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peste aparatele de cale 5 și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6B2A8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0AC00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35518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176+030</w:t>
            </w:r>
          </w:p>
          <w:p w14:paraId="49642C12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176+110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B8AC7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7CA3D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70E646BF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8D655B" w14:paraId="76D22903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487CD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A6723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3953D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111BE" w14:textId="77777777" w:rsidR="008D655B" w:rsidRDefault="008D655B" w:rsidP="0040109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Stupini</w:t>
            </w:r>
          </w:p>
          <w:p w14:paraId="40A24B90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9AD3A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762B7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2B563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56590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633E9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D655B" w14:paraId="205DF30F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C6135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A17AD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B3792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F88EB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 -</w:t>
            </w:r>
          </w:p>
          <w:p w14:paraId="74E49801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8494A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05726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C40A5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76+450</w:t>
            </w:r>
          </w:p>
          <w:p w14:paraId="6678D833" w14:textId="77777777" w:rsidR="008D655B" w:rsidRPr="00E731A9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K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m ex.</w:t>
            </w:r>
          </w:p>
          <w:p w14:paraId="450B09B3" w14:textId="77777777" w:rsidR="008D655B" w:rsidRPr="00E731A9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</w:t>
            </w:r>
            <w:r>
              <w:rPr>
                <w:b/>
                <w:bCs/>
                <w:sz w:val="16"/>
                <w:szCs w:val="16"/>
                <w:lang w:val="ro-RO"/>
              </w:rPr>
              <w:t>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478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pr.</w:t>
            </w:r>
          </w:p>
          <w:p w14:paraId="537FE474" w14:textId="77777777" w:rsidR="008D655B" w:rsidRPr="001D4392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</w:t>
            </w:r>
            <w:r>
              <w:rPr>
                <w:b/>
                <w:bCs/>
                <w:sz w:val="16"/>
                <w:szCs w:val="16"/>
                <w:lang w:val="ro-RO"/>
              </w:rPr>
              <w:t>83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045 Km ex.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C1A78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04FC1" w14:textId="77777777" w:rsidR="008D655B" w:rsidRDefault="008D655B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04050CA" w14:textId="77777777" w:rsidR="008D655B" w:rsidRDefault="008D655B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1E683FA2" w14:textId="77777777" w:rsidR="008D655B" w:rsidRPr="003B726B" w:rsidRDefault="008D655B" w:rsidP="00FF6B4A">
            <w:pPr>
              <w:ind w:left="82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călători </w:t>
            </w:r>
          </w:p>
        </w:tc>
      </w:tr>
      <w:tr w:rsidR="008D655B" w14:paraId="7A58F809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24BAF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E4C1F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B090B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6C54A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Stupini - </w:t>
            </w:r>
          </w:p>
          <w:p w14:paraId="09BB56A4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7923D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22500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227C6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450</w:t>
            </w:r>
          </w:p>
          <w:p w14:paraId="0BFCA84E" w14:textId="77777777" w:rsidR="008D655B" w:rsidRPr="00E731A9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Km ex.</w:t>
            </w:r>
          </w:p>
          <w:p w14:paraId="76D175D9" w14:textId="77777777" w:rsidR="008D655B" w:rsidRPr="00E731A9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</w:t>
            </w:r>
            <w:r>
              <w:rPr>
                <w:b/>
                <w:bCs/>
                <w:sz w:val="16"/>
                <w:szCs w:val="16"/>
                <w:lang w:val="ro-RO"/>
              </w:rPr>
              <w:t>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478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pr.</w:t>
            </w:r>
          </w:p>
          <w:p w14:paraId="5CA30AE7" w14:textId="77777777" w:rsidR="008D655B" w:rsidRPr="001D4392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</w:t>
            </w:r>
            <w:r>
              <w:rPr>
                <w:b/>
                <w:bCs/>
                <w:sz w:val="16"/>
                <w:szCs w:val="16"/>
                <w:lang w:val="ro-RO"/>
              </w:rPr>
              <w:t>83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045 Km ex.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63088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0D1D6" w14:textId="77777777" w:rsidR="008D655B" w:rsidRPr="00616BAF" w:rsidRDefault="008D655B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DDEBF1B" w14:textId="77777777" w:rsidR="008D655B" w:rsidRDefault="008D655B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255649C6" w14:textId="77777777" w:rsidR="008D655B" w:rsidRPr="003B726B" w:rsidRDefault="008D655B" w:rsidP="00FF6B4A">
            <w:pPr>
              <w:ind w:left="82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Valabil pentru toate trenurile de mafă</w:t>
            </w:r>
          </w:p>
        </w:tc>
      </w:tr>
      <w:tr w:rsidR="008D655B" w14:paraId="6873BBD2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05992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909E2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D06C2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90A49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Stupini -</w:t>
            </w:r>
          </w:p>
          <w:p w14:paraId="28BC42C6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A7EDE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1FBC9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558DC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178+800</w:t>
            </w:r>
          </w:p>
          <w:p w14:paraId="2C8EE017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179+300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7A8FA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A3165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0925E0D7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0D2F3E3F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Pod provozoriu.</w:t>
            </w:r>
          </w:p>
        </w:tc>
      </w:tr>
      <w:tr w:rsidR="008D655B" w14:paraId="6B0B798E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94553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5596C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436AA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1D49A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Stupini – Bod și </w:t>
            </w:r>
          </w:p>
          <w:p w14:paraId="4ED5DE4D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Bod </w:t>
            </w:r>
          </w:p>
          <w:p w14:paraId="7DBE1F50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directă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43D1F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987E1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EB6BB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182+100</w:t>
            </w:r>
          </w:p>
          <w:p w14:paraId="3D04F54E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183+900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39538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03DB0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</w:t>
            </w:r>
          </w:p>
        </w:tc>
      </w:tr>
      <w:tr w:rsidR="008D655B" w14:paraId="7621EC5E" w14:textId="77777777" w:rsidTr="00E4222D">
        <w:trPr>
          <w:cantSplit/>
          <w:trHeight w:val="103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32DA7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B3D41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9BB6F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85C7A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Bod </w:t>
            </w:r>
          </w:p>
          <w:p w14:paraId="6D509546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BA048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22, 24 și 26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0BBC0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FAD89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1331D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2D147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6D3604C" w14:textId="77777777" w:rsidR="008D655B" w:rsidRPr="00D344C9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și 6 abătute.</w:t>
            </w:r>
          </w:p>
        </w:tc>
      </w:tr>
      <w:tr w:rsidR="008D655B" w14:paraId="33775B5F" w14:textId="77777777" w:rsidTr="00E4222D">
        <w:trPr>
          <w:cantSplit/>
          <w:trHeight w:val="103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5CB29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FA4DB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184+000</w:t>
            </w:r>
          </w:p>
          <w:p w14:paraId="056451E9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6FDC8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2CCF4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Bod și linia 2 directă  și</w:t>
            </w:r>
          </w:p>
          <w:p w14:paraId="7A5D8AAC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–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DE71C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81C79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93F2D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9666F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B75EF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7B3821D8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8D655B" w14:paraId="0E4831AB" w14:textId="77777777" w:rsidTr="00E4222D">
        <w:trPr>
          <w:cantSplit/>
          <w:trHeight w:val="10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927C1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6BB3A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  <w:p w14:paraId="16F98F0B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190+500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14CD8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DEEFC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–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5FE68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DB2DA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30B39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23BC3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B6834" w14:textId="77777777" w:rsidR="008D655B" w:rsidRPr="00D344C9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 </w:t>
            </w:r>
          </w:p>
          <w:p w14:paraId="17896DDB" w14:textId="77777777" w:rsidR="008D655B" w:rsidRPr="00D344C9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8D655B" w14:paraId="403FE46A" w14:textId="77777777" w:rsidTr="00E4222D">
        <w:trPr>
          <w:cantSplit/>
          <w:trHeight w:val="39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62F10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8264B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1EEE8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6F4BA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- Feldioara</w:t>
            </w:r>
          </w:p>
          <w:p w14:paraId="5B67511F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linia 3 directă </w:t>
            </w:r>
          </w:p>
          <w:p w14:paraId="25A00308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10B8C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4B1D4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70628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  <w:p w14:paraId="1C63F4FD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A5A30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2B9D5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8D655B" w14:paraId="064D2AB9" w14:textId="77777777" w:rsidTr="00E4222D">
        <w:trPr>
          <w:cantSplit/>
          <w:trHeight w:val="54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A8DA6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8FCA8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1B3D7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D0DDA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Feldioara       </w:t>
            </w:r>
          </w:p>
          <w:p w14:paraId="2EB960BA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09537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2F292A0F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16 - 18 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F5B70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3B74B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BAFC2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27486" w14:textId="77777777" w:rsidR="008D655B" w:rsidRPr="00D344C9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D655B" w14:paraId="3DDDFB8B" w14:textId="77777777" w:rsidTr="00E4222D">
        <w:trPr>
          <w:cantSplit/>
          <w:trHeight w:val="54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CC037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6E2FC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EB1B1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3AC77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Feldioara </w:t>
            </w:r>
          </w:p>
          <w:p w14:paraId="00BC30EB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D591F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0EB7A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69E3C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192+300</w:t>
            </w:r>
          </w:p>
          <w:p w14:paraId="11412177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D9884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0C1F7" w14:textId="77777777" w:rsidR="008D655B" w:rsidRPr="00D344C9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D655B" w14:paraId="6C104744" w14:textId="77777777" w:rsidTr="00E4222D">
        <w:trPr>
          <w:cantSplit/>
          <w:trHeight w:val="54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7E309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D7416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B4318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98DB1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Feldioara – Apaţa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D8BF4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EEE03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DCD7E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194+500</w:t>
            </w:r>
          </w:p>
          <w:p w14:paraId="48C143E6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198+900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6A253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E26D7" w14:textId="77777777" w:rsidR="008D655B" w:rsidRPr="00D344C9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  </w:t>
            </w:r>
          </w:p>
          <w:p w14:paraId="0D44D409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24870D27" w14:textId="77777777" w:rsidR="008D655B" w:rsidRPr="00D344C9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Protecție muncitori </w:t>
            </w:r>
            <w:r w:rsidRPr="009F1867">
              <w:rPr>
                <w:b/>
                <w:bCs/>
                <w:i/>
                <w:iCs/>
                <w:sz w:val="20"/>
                <w:szCs w:val="20"/>
                <w:lang w:val="ro-RO"/>
              </w:rPr>
              <w:t>și lipsă vizibilitate trecere la nivel km 194+630</w:t>
            </w:r>
          </w:p>
        </w:tc>
      </w:tr>
      <w:tr w:rsidR="008D655B" w14:paraId="03C17C27" w14:textId="77777777" w:rsidTr="00E4222D">
        <w:trPr>
          <w:cantSplit/>
          <w:trHeight w:val="4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ADB16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3BDAC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051CA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E9837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Feldioara –</w:t>
            </w:r>
          </w:p>
          <w:p w14:paraId="514223C3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Apaţa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2C900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60B0B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2A38D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201+000</w:t>
            </w:r>
          </w:p>
          <w:p w14:paraId="7F692A1E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205+500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1AF32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AD308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27EE806C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8D655B" w14:paraId="4412582C" w14:textId="77777777" w:rsidTr="00E4222D">
        <w:trPr>
          <w:cantSplit/>
          <w:trHeight w:val="8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495E2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6D9A8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8B600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ABD10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Apaţa</w:t>
            </w:r>
          </w:p>
          <w:p w14:paraId="2D33C5BC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5859D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3E53A5A0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1 - 7 </w:t>
            </w:r>
          </w:p>
          <w:p w14:paraId="2A05B528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380384B1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3 - 5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646E0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9F1A4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7FA92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46C48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din firul I în firul II.</w:t>
            </w:r>
          </w:p>
          <w:p w14:paraId="1AEAFDAB" w14:textId="77777777" w:rsidR="008D655B" w:rsidRPr="00D344C9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D655B" w14:paraId="2F011044" w14:textId="77777777" w:rsidTr="00E4222D">
        <w:trPr>
          <w:cantSplit/>
          <w:trHeight w:val="8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D5BAA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24DC4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E3D35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EEE66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Apaţa - Augustin și </w:t>
            </w:r>
          </w:p>
          <w:p w14:paraId="62BC9838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 Augustin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87C06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AF0A9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F4E40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211+600</w:t>
            </w:r>
          </w:p>
          <w:p w14:paraId="6949B255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220+200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B52DA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64539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228A4EE3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8D655B" w14:paraId="395FB4A8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9C436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93EB4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77F98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6BBF8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Augustin </w:t>
            </w:r>
          </w:p>
          <w:p w14:paraId="16C5D317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FE376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3405F1FF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 / 27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18C17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84100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24D07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1EFF2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F9EC7B1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5 - 8 abătute.</w:t>
            </w:r>
          </w:p>
        </w:tc>
      </w:tr>
      <w:tr w:rsidR="008D655B" w14:paraId="7E863F00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2657A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BC7FF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450D5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DFB5C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Augustin </w:t>
            </w:r>
          </w:p>
          <w:p w14:paraId="2B10B531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3D831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1D899CE8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 / 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5203C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2813A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46955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9C4DD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BF203BD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5 - 8 abătute.</w:t>
            </w:r>
          </w:p>
        </w:tc>
      </w:tr>
      <w:tr w:rsidR="008D655B" w14:paraId="1F0C6C55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BDEEE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43B15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229+600</w:t>
            </w:r>
          </w:p>
          <w:p w14:paraId="102B80C1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232+600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723B5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1CE69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Augustin – Racoş - 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8957E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BECA5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26908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229+600</w:t>
            </w:r>
          </w:p>
          <w:p w14:paraId="4F8431BF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232+600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53E10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A9ED7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D655B" w14:paraId="0F9F8FAC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4C4A2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846D4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234+050</w:t>
            </w:r>
          </w:p>
          <w:p w14:paraId="646213E5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234+150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23313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E358B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Racoş - 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906EF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BFF2E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94108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0A807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AB908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3D19535B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Pod provizoriu.</w:t>
            </w:r>
          </w:p>
        </w:tc>
      </w:tr>
      <w:tr w:rsidR="008D655B" w14:paraId="360FAC39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76324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35BFA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C886C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A61CA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5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651F4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77C2FA18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15FAF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084E1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69072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01DAF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D655B" w14:paraId="51F9DF47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EE4E5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FE507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23475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32A2C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6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5A044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3DE23914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48F15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1D1CC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A6FA7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A2CEA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D655B" w14:paraId="1BC566AC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79190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83B4C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7A15C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61C98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7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3A259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045813D7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DDAF9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66151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0389E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8D738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D655B" w14:paraId="7F1C3C7A" w14:textId="77777777" w:rsidTr="00E4222D">
        <w:trPr>
          <w:cantSplit/>
          <w:trHeight w:val="89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09A8A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599F7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243+900</w:t>
            </w:r>
          </w:p>
          <w:p w14:paraId="0460800F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244+000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D8570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4BFD3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Racoş -</w:t>
            </w:r>
          </w:p>
          <w:p w14:paraId="5D8FECF3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2044F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C4955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5F474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243+900</w:t>
            </w:r>
          </w:p>
          <w:p w14:paraId="6B3FF748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244+000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E69A3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75C05" w14:textId="77777777" w:rsidR="008D655B" w:rsidRPr="0019324E" w:rsidRDefault="008D655B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3702026F" w14:textId="77777777" w:rsidR="008D655B" w:rsidRPr="000160B5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0160B5">
              <w:rPr>
                <w:b/>
                <w:bCs/>
                <w:i/>
                <w:iCs/>
                <w:sz w:val="20"/>
                <w:lang w:val="ro-RO"/>
              </w:rPr>
              <w:t>Pod km 243+941.</w:t>
            </w:r>
          </w:p>
          <w:p w14:paraId="63243543" w14:textId="77777777" w:rsidR="008D655B" w:rsidRPr="006B78FD" w:rsidRDefault="008D655B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14:paraId="2944738E" w14:textId="77777777" w:rsidTr="00E4222D">
        <w:trPr>
          <w:cantSplit/>
          <w:trHeight w:val="51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91F29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D5811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83482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318C6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0ECA2A97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0A158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15 </w:t>
            </w:r>
          </w:p>
          <w:p w14:paraId="6ACA998A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1249D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68104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0322C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192E8" w14:textId="77777777" w:rsidR="008D655B" w:rsidRPr="00D344C9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519DAEB7" w14:textId="77777777" w:rsidR="008D655B" w:rsidRPr="00D344C9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5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8 abătute.</w:t>
            </w:r>
          </w:p>
        </w:tc>
      </w:tr>
      <w:tr w:rsidR="008D655B" w14:paraId="37DF4F2F" w14:textId="77777777" w:rsidTr="00E4222D">
        <w:trPr>
          <w:cantSplit/>
          <w:trHeight w:val="32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1D698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24E0D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9117A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05D79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180EB105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1 și 2 abătute,</w:t>
            </w:r>
          </w:p>
          <w:p w14:paraId="06A9B9ED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inclusiv peste sch. 23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E79E9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7BE0E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2F3D4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0F690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FD78A" w14:textId="77777777" w:rsidR="008D655B" w:rsidRPr="00D344C9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BBCB230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610C81E0" w14:textId="77777777" w:rsidR="008D655B" w:rsidRPr="00D344C9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1 şi 2 abătute.</w:t>
            </w:r>
          </w:p>
        </w:tc>
      </w:tr>
      <w:tr w:rsidR="008D655B" w14:paraId="06B53065" w14:textId="77777777" w:rsidTr="00E4222D">
        <w:trPr>
          <w:cantSplit/>
          <w:trHeight w:val="32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D8BA1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252E4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2BF89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AA1EB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69A28238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A93FC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05BBE4C5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2 - 8</w:t>
            </w:r>
          </w:p>
          <w:p w14:paraId="14441237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127B87BF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373F8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4B2CF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C6E25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A24BC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86008FB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07454002" w14:textId="77777777" w:rsidR="008D655B" w:rsidRPr="00D344C9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II.</w:t>
            </w:r>
          </w:p>
        </w:tc>
      </w:tr>
      <w:tr w:rsidR="008D655B" w14:paraId="66F46C59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E57D9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D12C5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601FC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6E21D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35ED238A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93707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12 </w:t>
            </w:r>
          </w:p>
          <w:p w14:paraId="7640F5D6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3FAF8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FC90C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099BE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6D355" w14:textId="77777777" w:rsidR="008D655B" w:rsidRPr="00D344C9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47E63E64" w14:textId="77777777" w:rsidR="008D655B" w:rsidRPr="00D344C9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5 - 8.</w:t>
            </w:r>
          </w:p>
        </w:tc>
      </w:tr>
      <w:tr w:rsidR="008D655B" w14:paraId="2CC0D714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D935C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B0205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94C3E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E9282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47C7509B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C19CF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 și 24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6E954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1E7CD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6645C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519CE" w14:textId="77777777" w:rsidR="008D655B" w:rsidRPr="00D344C9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542BBB64" w14:textId="77777777" w:rsidR="008D655B" w:rsidRPr="00D344C9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Cu acces la liniile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6,7 și 8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.</w:t>
            </w:r>
          </w:p>
        </w:tc>
      </w:tr>
      <w:tr w:rsidR="008D655B" w14:paraId="2A3B6CC4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7D561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1F681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A8DE6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2A4FF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62508873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  <w:p w14:paraId="468F9E5C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inclusiv peste </w:t>
            </w:r>
          </w:p>
          <w:p w14:paraId="0EBB0F8F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 și 28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09626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D084B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412F2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77E65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8B02C" w14:textId="77777777" w:rsidR="008D655B" w:rsidRPr="00D344C9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D655B" w14:paraId="6389EB98" w14:textId="77777777" w:rsidTr="00E4222D">
        <w:trPr>
          <w:cantSplit/>
          <w:trHeight w:val="4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85A84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56673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82437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23509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7389790D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  <w:p w14:paraId="7BF5DF4E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inclusiv peste </w:t>
            </w:r>
          </w:p>
          <w:p w14:paraId="2284AFA5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 și 28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30D9A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DC3C9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CACA4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7F962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6C400" w14:textId="77777777" w:rsidR="008D655B" w:rsidRPr="00D344C9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D655B" w14:paraId="07C02D9C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01DE1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71DA7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245+000</w:t>
            </w:r>
          </w:p>
          <w:p w14:paraId="3BA94C23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AA498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938CE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5C350BA7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CF72E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3A708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BB98C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245+000</w:t>
            </w:r>
          </w:p>
          <w:p w14:paraId="2969E8F5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AC237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98F33" w14:textId="77777777" w:rsidR="008D655B" w:rsidRPr="0019324E" w:rsidRDefault="008D655B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3E175B7D" w14:textId="77777777" w:rsidR="008D655B" w:rsidRPr="000160B5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0160B5">
              <w:rPr>
                <w:b/>
                <w:bCs/>
                <w:i/>
                <w:iCs/>
                <w:sz w:val="20"/>
                <w:lang w:val="ro-RO"/>
              </w:rPr>
              <w:t>Pod km 245+050.</w:t>
            </w:r>
          </w:p>
          <w:p w14:paraId="211D9A96" w14:textId="77777777" w:rsidR="008D655B" w:rsidRPr="005C2BB7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14:paraId="12B2146C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2673A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F06B1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251+100</w:t>
            </w:r>
          </w:p>
          <w:p w14:paraId="6790A06C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251+200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72D32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DA876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477493C7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61C1F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1C182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94F74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9C398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18FBD" w14:textId="77777777" w:rsidR="008D655B" w:rsidRPr="00DE4F3A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Semnalizată ca limitare de viteză.</w:t>
            </w:r>
          </w:p>
          <w:p w14:paraId="7C240040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Podeț  provizoriu.</w:t>
            </w:r>
          </w:p>
          <w:p w14:paraId="0C2A991B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Protecție muncitori.</w:t>
            </w:r>
          </w:p>
          <w:p w14:paraId="59404C0A" w14:textId="77777777" w:rsidR="008D655B" w:rsidRPr="00DE4F3A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Lucrări în firul II.</w:t>
            </w:r>
          </w:p>
        </w:tc>
      </w:tr>
      <w:tr w:rsidR="008D655B" w14:paraId="45976CAC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61F37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872B9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252+400</w:t>
            </w:r>
          </w:p>
          <w:p w14:paraId="0C45F2B6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253+000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CD8E0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90263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1AFD50EE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și</w:t>
            </w:r>
          </w:p>
          <w:p w14:paraId="03168073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 st. Cața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A61EB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B394E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25A5F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1E439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D4654" w14:textId="77777777" w:rsidR="008D655B" w:rsidRPr="00DE4F3A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Semnalizată ca limitare de viteză.</w:t>
            </w:r>
          </w:p>
          <w:p w14:paraId="22200CBD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Podeț  provizoriu.</w:t>
            </w:r>
          </w:p>
          <w:p w14:paraId="42956AD4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Protecție muncitori.</w:t>
            </w:r>
          </w:p>
          <w:p w14:paraId="79301B62" w14:textId="77777777" w:rsidR="008D655B" w:rsidRPr="00DE4F3A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Lucrări în firul II.</w:t>
            </w:r>
          </w:p>
        </w:tc>
      </w:tr>
      <w:tr w:rsidR="008D655B" w14:paraId="71D88B59" w14:textId="77777777" w:rsidTr="00E4222D">
        <w:trPr>
          <w:cantSplit/>
          <w:trHeight w:val="56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0D5E1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9F8F2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03E73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86FC9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Cața </w:t>
            </w:r>
          </w:p>
          <w:p w14:paraId="1FB539BA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467E5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26F12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BC5D4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12A03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58051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D655B" w14:paraId="0EF141B2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6D310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BDEDC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255+400</w:t>
            </w:r>
          </w:p>
          <w:p w14:paraId="0C6173CB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257+400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3EC5E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F9FC6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-</w:t>
            </w:r>
          </w:p>
          <w:p w14:paraId="64914FA9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Beia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9F357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92E7D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9621A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5607B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30AC7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14:paraId="36A96F3C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2157E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F55B8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260+650</w:t>
            </w:r>
          </w:p>
          <w:p w14:paraId="0078509C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263+100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91F34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EE004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-</w:t>
            </w:r>
          </w:p>
          <w:p w14:paraId="1114BB6E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Beia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72F1B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71397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72B86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D78D7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19CAF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6CD4B179" w14:textId="77777777" w:rsidR="008D655B" w:rsidRPr="00CB2A72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D655B" w14:paraId="798D1FC0" w14:textId="77777777" w:rsidTr="00E4222D">
        <w:trPr>
          <w:cantSplit/>
          <w:trHeight w:val="5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D2971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B82F6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BBF9A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2658B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Beia</w:t>
            </w:r>
          </w:p>
          <w:p w14:paraId="251E53E0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46BB4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49C20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65941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B0674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36316" w14:textId="77777777" w:rsidR="008D655B" w:rsidRPr="00D344C9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D655B" w14:paraId="0803147B" w14:textId="77777777" w:rsidTr="00E4222D">
        <w:trPr>
          <w:cantSplit/>
          <w:trHeight w:val="5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80402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E92EC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74B8A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9C4E1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Beia</w:t>
            </w:r>
          </w:p>
          <w:p w14:paraId="3ED293C0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B0671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 </w:t>
            </w:r>
          </w:p>
          <w:p w14:paraId="1DB2E0CA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660A6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6B424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9C264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32CB9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B07B076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2109976E" w14:textId="77777777" w:rsidR="008D655B" w:rsidRPr="00D344C9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 și invers.</w:t>
            </w:r>
          </w:p>
        </w:tc>
      </w:tr>
      <w:tr w:rsidR="008D655B" w14:paraId="51241E38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56B07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7DC2A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5EB08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67F73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Beia - </w:t>
            </w:r>
          </w:p>
          <w:p w14:paraId="5FC44E32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Mureni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8B1D4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AC770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20115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273+700</w:t>
            </w:r>
          </w:p>
          <w:p w14:paraId="6A0063F5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274+600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7AC56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B1C29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 Fără inductori.</w:t>
            </w:r>
          </w:p>
        </w:tc>
      </w:tr>
      <w:tr w:rsidR="008D655B" w14:paraId="1ED71883" w14:textId="77777777" w:rsidTr="00E4222D">
        <w:trPr>
          <w:cantSplit/>
          <w:trHeight w:val="4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83590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BD2BE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09F90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6174C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74D8C374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F3B4B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3B22735B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02BFF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4A97C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6B757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44E69" w14:textId="77777777" w:rsidR="008D655B" w:rsidRPr="00D344C9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7BE0E8C2" w14:textId="77777777" w:rsidR="008D655B" w:rsidRPr="00D344C9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Cu acces de pe firul I </w:t>
            </w:r>
          </w:p>
          <w:p w14:paraId="7E4E59C7" w14:textId="77777777" w:rsidR="008D655B" w:rsidRPr="00D344C9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pe firul II şi invers.</w:t>
            </w:r>
          </w:p>
        </w:tc>
      </w:tr>
      <w:tr w:rsidR="008D655B" w14:paraId="44F3DE56" w14:textId="77777777" w:rsidTr="00E4222D">
        <w:trPr>
          <w:cantSplit/>
          <w:trHeight w:val="4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41EC0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C7854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0FA6B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3B4C9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799B5BA8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837A9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341C4382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2 - 6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6A865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70030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EEE95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385FF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F28667F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5BF0EE53" w14:textId="77777777" w:rsidR="008D655B" w:rsidRPr="00D344C9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 și invers.</w:t>
            </w:r>
          </w:p>
        </w:tc>
      </w:tr>
      <w:tr w:rsidR="008D655B" w14:paraId="7BE5FA0C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57091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C5706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34DAE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7F782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3A6F1443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9269B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26FAE11A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12 - 16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A5F4B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6603E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6F382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87E0E" w14:textId="77777777" w:rsidR="008D655B" w:rsidRPr="00D344C9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9A8CDA5" w14:textId="77777777" w:rsidR="008D655B" w:rsidRPr="00D344C9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4 abătută.</w:t>
            </w:r>
          </w:p>
        </w:tc>
      </w:tr>
      <w:tr w:rsidR="008D655B" w14:paraId="469D3DC6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686A9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8D53E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968D1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6E3BC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46CB538D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1212B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2072130A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124C0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BAEFB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4B171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82960" w14:textId="77777777" w:rsidR="008D655B" w:rsidRPr="00D344C9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8E7FBE0" w14:textId="77777777" w:rsidR="008D655B" w:rsidRPr="00D344C9" w:rsidRDefault="008D655B" w:rsidP="00FF6B4A">
            <w:pPr>
              <w:spacing w:before="40" w:line="276" w:lineRule="auto"/>
              <w:ind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Cu acces de pe firul I </w:t>
            </w:r>
          </w:p>
          <w:p w14:paraId="26B69C77" w14:textId="77777777" w:rsidR="008D655B" w:rsidRPr="00D344C9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pe firul II şi invers.</w:t>
            </w:r>
          </w:p>
        </w:tc>
      </w:tr>
      <w:tr w:rsidR="008D655B" w14:paraId="66039863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7A5C8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F9CC2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D93AD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6F51E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Mureni -</w:t>
            </w:r>
          </w:p>
          <w:p w14:paraId="2FF64C40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Vânători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8109D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216F2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73FCB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284+300</w:t>
            </w:r>
          </w:p>
          <w:p w14:paraId="0B972E95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286+100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2C9D1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53FE7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2B5146C1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Variantă provizorie.</w:t>
            </w:r>
          </w:p>
          <w:p w14:paraId="681418AD" w14:textId="77777777" w:rsidR="008D655B" w:rsidRPr="00D344C9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Lucrări Coridor IV.</w:t>
            </w:r>
          </w:p>
        </w:tc>
      </w:tr>
      <w:tr w:rsidR="008D655B" w14:paraId="19A5F5BF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9EB40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2D58F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7AA97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81BF3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Vânători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522DA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7356DC69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7R - 5R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29277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9D5D8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D878D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5FC07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F0236D0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42FDB217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la linia 319 </w:t>
            </w:r>
            <w:r w:rsidRPr="00643A5A">
              <w:rPr>
                <w:b/>
                <w:bCs/>
                <w:i/>
                <w:iCs/>
                <w:sz w:val="20"/>
                <w:lang w:val="ro-RO"/>
              </w:rPr>
              <w:t>Vânători - Odorhei.</w:t>
            </w:r>
          </w:p>
        </w:tc>
      </w:tr>
      <w:tr w:rsidR="008D655B" w14:paraId="6FFC09D1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16E9D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D48CA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E395D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B5F4E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Vânători</w:t>
            </w:r>
          </w:p>
          <w:p w14:paraId="526407DB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E3233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</w:t>
            </w:r>
          </w:p>
          <w:p w14:paraId="0428BFF9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96716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4703D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2A54E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C96AD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65D2FB4" w14:textId="77777777" w:rsidR="008D655B" w:rsidRPr="00D344C9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linia 4 abătută. </w:t>
            </w:r>
          </w:p>
        </w:tc>
      </w:tr>
      <w:tr w:rsidR="008D655B" w14:paraId="1016DB4E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199D4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71A14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056B8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BA870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Vânători -</w:t>
            </w:r>
          </w:p>
          <w:p w14:paraId="64099120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Albeşti Tîrnava și linia 3 directă </w:t>
            </w:r>
          </w:p>
          <w:p w14:paraId="5E115A8E" w14:textId="77777777" w:rsidR="008D655B" w:rsidRDefault="008D655B" w:rsidP="004712B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Albeşti Tîrnava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BE2EF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DD37F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7A5D3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288+300</w:t>
            </w:r>
          </w:p>
          <w:p w14:paraId="62E15EB3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294+500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AEB11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8D68D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5EEB9DF0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8D655B" w14:paraId="0A9A5614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7EE04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2EF82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B492F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36CC2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  <w:p w14:paraId="513042C4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Sighișoara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E2F72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F04E0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AE4C3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297+700</w:t>
            </w:r>
          </w:p>
          <w:p w14:paraId="3746C915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299+200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D05F8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ABEAD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0171ECE9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8D655B" w14:paraId="7945B499" w14:textId="77777777" w:rsidTr="00E4222D">
        <w:trPr>
          <w:cantSplit/>
          <w:trHeight w:val="35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4EFEB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4E79F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68772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6DB3B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545556D3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0C82C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783C32EC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7 - 9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A7A00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72BFD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F6885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98776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17EAF35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6414491C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1 și 2</w:t>
            </w:r>
          </w:p>
        </w:tc>
      </w:tr>
      <w:tr w:rsidR="008D655B" w14:paraId="3EF14E7B" w14:textId="77777777" w:rsidTr="00E4222D">
        <w:trPr>
          <w:cantSplit/>
          <w:trHeight w:val="3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E5456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6195F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818D8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E0450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68C855D7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1FEB5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3E54B48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5E7B7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73A2A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F1933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69F5B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2EC5123" w14:textId="77777777" w:rsidR="008D655B" w:rsidRPr="00D344C9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Valabil pentru toate trenurile de călători.</w:t>
            </w:r>
          </w:p>
        </w:tc>
      </w:tr>
      <w:tr w:rsidR="008D655B" w14:paraId="66C09EF6" w14:textId="77777777" w:rsidTr="00E4222D">
        <w:trPr>
          <w:cantSplit/>
          <w:trHeight w:val="3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CA950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850BB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DFAA4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51DDA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6C76F77B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107DF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197B5ED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B1C9E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592DE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034B3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2A000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9810C45" w14:textId="77777777" w:rsidR="008D655B" w:rsidRPr="00D344C9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Valabil pentru toate trenurile de marfă.</w:t>
            </w:r>
          </w:p>
        </w:tc>
      </w:tr>
      <w:tr w:rsidR="008D655B" w14:paraId="37EF2663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F32CA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C26AF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4BCFF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37009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3B0DC43D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linia 11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E3021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78F91EE7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staţie la macaz 39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3779C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06088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41879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BB657" w14:textId="77777777" w:rsidR="008D655B" w:rsidRPr="00D344C9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D655B" w14:paraId="47E22812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06453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5C57A" w14:textId="77777777" w:rsidR="008D655B" w:rsidRDefault="008D655B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5C6F2" w14:textId="77777777" w:rsidR="008D655B" w:rsidRPr="00600D25" w:rsidRDefault="008D655B" w:rsidP="007E60C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DDB6C" w14:textId="77777777" w:rsidR="008D655B" w:rsidRDefault="008D655B" w:rsidP="007E60C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61A7B033" w14:textId="77777777" w:rsidR="008D655B" w:rsidRDefault="008D655B" w:rsidP="007E60C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F78EE" w14:textId="77777777" w:rsidR="008D655B" w:rsidRDefault="008D655B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476F2B96" w14:textId="77777777" w:rsidR="008D655B" w:rsidRDefault="008D655B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28 - 32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7ED57" w14:textId="77777777" w:rsidR="008D655B" w:rsidRPr="00600D25" w:rsidRDefault="008D655B" w:rsidP="007E60C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8DFE5" w14:textId="77777777" w:rsidR="008D655B" w:rsidRDefault="008D655B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2445D" w14:textId="77777777" w:rsidR="008D655B" w:rsidRPr="00600D25" w:rsidRDefault="008D655B" w:rsidP="007E60C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5541D" w14:textId="77777777" w:rsidR="008D655B" w:rsidRPr="00D344C9" w:rsidRDefault="008D655B" w:rsidP="007E60C9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978BC72" w14:textId="77777777" w:rsidR="008D655B" w:rsidRPr="00D344C9" w:rsidRDefault="008D655B" w:rsidP="007E60C9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9 şi 10.</w:t>
            </w:r>
          </w:p>
        </w:tc>
      </w:tr>
      <w:tr w:rsidR="008D655B" w14:paraId="5143041D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81F64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92BE7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399+195</w:t>
            </w:r>
          </w:p>
          <w:p w14:paraId="1225F7F7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6774D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BB27F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Teiuş</w:t>
            </w:r>
          </w:p>
          <w:p w14:paraId="033BA947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9B514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48129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BB18C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735C7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6FF0B" w14:textId="77777777" w:rsidR="008D655B" w:rsidRPr="00D344C9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FF6B4A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  <w:r w:rsidRPr="00FF6B4A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8D655B" w14:paraId="6229A636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1B271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74DBA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DA6A5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EEC1F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Teiuş</w:t>
            </w:r>
          </w:p>
          <w:p w14:paraId="75C5357A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18FD1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72090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913C6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399+195</w:t>
            </w:r>
          </w:p>
          <w:p w14:paraId="7E885623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D7A4B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97992" w14:textId="77777777" w:rsidR="008D655B" w:rsidRPr="00FF6B4A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FF6B4A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  <w:r w:rsidRPr="00FF6B4A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8D655B" w14:paraId="2DEC5B99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A4D17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C65A4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408D7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3E5CA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 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34D61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C314B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BE6C8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411+700</w:t>
            </w:r>
          </w:p>
          <w:p w14:paraId="74116D01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413+825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FC45C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CE726" w14:textId="77777777" w:rsidR="008D655B" w:rsidRPr="00FF6B4A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 Protecție lucrări în linia 4</w:t>
            </w:r>
          </w:p>
        </w:tc>
      </w:tr>
      <w:tr w:rsidR="008D655B" w14:paraId="0CE0D073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2B84C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532E5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411+750</w:t>
            </w:r>
          </w:p>
          <w:p w14:paraId="57DE5B9F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413+825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DDA33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89E88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Teiuș - Aiud, </w:t>
            </w:r>
            <w:r>
              <w:rPr>
                <w:b/>
                <w:bCs/>
                <w:sz w:val="20"/>
                <w:lang w:val="ro-RO"/>
              </w:rPr>
              <w:br/>
              <w:t xml:space="preserve">linia 4 directă Aiud </w:t>
            </w:r>
            <w:r>
              <w:rPr>
                <w:b/>
                <w:bCs/>
                <w:sz w:val="20"/>
                <w:lang w:val="ro-RO"/>
              </w:rPr>
              <w:br/>
              <w:t>și Aiud -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6B699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7FAB3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98D2E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9E3C5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3D009" w14:textId="77777777" w:rsidR="008D655B" w:rsidRPr="00D344C9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D655B" w14:paraId="1C5DA84A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983D3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30A66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2AF3E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99C3D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Aiud </w:t>
            </w:r>
            <w:r>
              <w:rPr>
                <w:b/>
                <w:bCs/>
                <w:sz w:val="20"/>
                <w:lang w:val="ro-RO"/>
              </w:rPr>
              <w:br/>
              <w:t>linia 2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BAB45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67179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C0F03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8E10C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E660C" w14:textId="77777777" w:rsidR="008D655B" w:rsidRPr="00D344C9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D655B" w14:paraId="0B8254C8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DCEC3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1EB4D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CC85A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F2DAA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7AE18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  <w:r>
              <w:rPr>
                <w:b/>
                <w:bCs/>
                <w:sz w:val="20"/>
                <w:lang w:val="ro-RO"/>
              </w:rPr>
              <w:br/>
              <w:t>1-5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EB8AA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F4BD1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C66A6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A99FD" w14:textId="77777777" w:rsidR="008D655B" w:rsidRPr="00D344C9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D655B" w14:paraId="19F8310D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B3647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E0F6B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25C9A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76CE5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</w:t>
            </w:r>
          </w:p>
          <w:p w14:paraId="538944B6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DEACF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1AC5E83C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 /  17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B01E4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4553A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68443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CD149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CF5BA49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2 abătută.</w:t>
            </w:r>
          </w:p>
        </w:tc>
      </w:tr>
      <w:tr w:rsidR="008D655B" w14:paraId="5F29DB39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E91D8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DE84E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5D432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A7688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1F640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 12-14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0F3F4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BB77A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A8303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0CCB4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br/>
              <w:t>Cu acces de pe fir I pe fir II și invers</w:t>
            </w:r>
          </w:p>
        </w:tc>
      </w:tr>
      <w:tr w:rsidR="008D655B" w14:paraId="1FA0FE6D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BFEA2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48065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  <w:p w14:paraId="75EE599C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426+712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0BB58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FFA9B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  <w:p w14:paraId="784DEBC4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AA7C7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35496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0C96B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C0049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3D872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</w:p>
          <w:p w14:paraId="25E364DB" w14:textId="77777777" w:rsidR="008D655B" w:rsidRPr="00F10273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F10273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8D655B" w14:paraId="62D51F0F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D5F67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20161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BD5F5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BEB41" w14:textId="77777777" w:rsidR="008D655B" w:rsidRDefault="008D655B" w:rsidP="007E60C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  <w:p w14:paraId="311CC886" w14:textId="77777777" w:rsidR="008D655B" w:rsidRDefault="008D655B" w:rsidP="007E60C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58117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622F9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89F93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  <w:p w14:paraId="697E7A34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426+712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318C0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93AE4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 Valabil numai pentru trenurile cu tracțiune electrică</w:t>
            </w:r>
          </w:p>
        </w:tc>
      </w:tr>
      <w:tr w:rsidR="008D655B" w14:paraId="1117104E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5614F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2EBE4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417+141</w:t>
            </w:r>
          </w:p>
          <w:p w14:paraId="62605BA6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420+500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8D6A2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ECAD5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Aiud -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8403E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575D2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5D754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2636B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CD8AA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4D60AE99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8D655B" w14:paraId="587CF229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94951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E7F1D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F81CE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3A8DB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 Unirea linia 2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1BE6B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2AEB7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583E4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425+640</w:t>
            </w:r>
          </w:p>
          <w:p w14:paraId="3D519167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427+317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3F282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B5A1E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 Protecție lucrări în linia 3</w:t>
            </w:r>
          </w:p>
        </w:tc>
      </w:tr>
      <w:tr w:rsidR="008D655B" w14:paraId="0A3B2759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2F0C0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AD822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425+650</w:t>
            </w:r>
          </w:p>
          <w:p w14:paraId="3D0256C9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427+300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82CF8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1F8AB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Aiud - Unirea și linia 3 directă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D720A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CD322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C8F99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DCF07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C0F7E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D655B" w14:paraId="1B363943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13B41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AEFC0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C68FF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4ED15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</w:t>
            </w:r>
          </w:p>
          <w:p w14:paraId="69580E6D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E5698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76BCEDBE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 / 5A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97AD9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AB52B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50066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D115C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16FDB20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5 abătută.</w:t>
            </w:r>
          </w:p>
        </w:tc>
      </w:tr>
      <w:tr w:rsidR="008D655B" w14:paraId="2D1021DB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F82A1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3124F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246E6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6DC77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Unirea</w:t>
            </w:r>
          </w:p>
          <w:p w14:paraId="5684A52F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1E1C1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E6F3F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E9E54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CB935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A0509" w14:textId="77777777" w:rsidR="008D655B" w:rsidRPr="00D344C9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D655B" w14:paraId="12B8C773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FA480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6A974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426+712</w:t>
            </w:r>
          </w:p>
          <w:p w14:paraId="0B1F90A6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433+160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CEB0C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214CA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Unirea</w:t>
            </w:r>
          </w:p>
          <w:p w14:paraId="67742C4C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4522C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157C5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10F16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C95C2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A1A5B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501D798" w14:textId="77777777" w:rsidR="008D655B" w:rsidRPr="00056F61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056F61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8D655B" w14:paraId="57918AE7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84976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72707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13EB7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FC009" w14:textId="77777777" w:rsidR="008D655B" w:rsidRDefault="008D655B" w:rsidP="007E60C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Unirea</w:t>
            </w:r>
          </w:p>
          <w:p w14:paraId="7A66CCAB" w14:textId="77777777" w:rsidR="008D655B" w:rsidRDefault="008D655B" w:rsidP="007E60C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6AD30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EE805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80300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426+712</w:t>
            </w:r>
          </w:p>
          <w:p w14:paraId="31A7E227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433+160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BD321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F4E1D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164800F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Valabil numai pentru trenurile cu tracțiune electrică</w:t>
            </w:r>
          </w:p>
        </w:tc>
      </w:tr>
      <w:tr w:rsidR="008D655B" w14:paraId="2827939F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A9664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81EF8" w14:textId="77777777" w:rsidR="008D655B" w:rsidRDefault="008D655B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429+550</w:t>
            </w:r>
          </w:p>
          <w:p w14:paraId="2288E31E" w14:textId="77777777" w:rsidR="008D655B" w:rsidRDefault="008D655B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429+600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DB343" w14:textId="77777777" w:rsidR="008D655B" w:rsidRDefault="008D655B" w:rsidP="007E60C9">
            <w:pPr>
              <w:spacing w:before="12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20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3087B" w14:textId="77777777" w:rsidR="008D655B" w:rsidRDefault="008D655B" w:rsidP="007E60C9">
            <w:pPr>
              <w:spacing w:before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Unirea -</w:t>
            </w:r>
          </w:p>
          <w:p w14:paraId="517902F7" w14:textId="77777777" w:rsidR="008D655B" w:rsidRDefault="008D655B" w:rsidP="007E60C9">
            <w:pPr>
              <w:spacing w:before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3A4FC" w14:textId="77777777" w:rsidR="008D655B" w:rsidRDefault="008D655B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D1690" w14:textId="77777777" w:rsidR="008D655B" w:rsidRDefault="008D655B" w:rsidP="007E60C9">
            <w:pPr>
              <w:spacing w:before="12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762F0" w14:textId="77777777" w:rsidR="008D655B" w:rsidRDefault="008D655B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429+550</w:t>
            </w:r>
          </w:p>
          <w:p w14:paraId="0C8B55C0" w14:textId="77777777" w:rsidR="008D655B" w:rsidRDefault="008D655B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429+600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561F1" w14:textId="77777777" w:rsidR="008D655B" w:rsidRDefault="008D655B" w:rsidP="007E60C9">
            <w:pPr>
              <w:spacing w:before="12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20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B476C" w14:textId="77777777" w:rsidR="008D655B" w:rsidRDefault="008D655B" w:rsidP="007E60C9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  <w:lang w:val="ro-RO"/>
              </w:rPr>
              <w:t>Nesemnalizată pe teren.</w:t>
            </w:r>
          </w:p>
          <w:p w14:paraId="629FD126" w14:textId="77777777" w:rsidR="008D655B" w:rsidRDefault="008D655B" w:rsidP="007E60C9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  <w:lang w:val="ro-RO"/>
              </w:rPr>
              <w:t>Valabil numai pentru trenurile tip automotor (trecere la nivel Unirea hc.)</w:t>
            </w:r>
          </w:p>
        </w:tc>
      </w:tr>
      <w:tr w:rsidR="008D655B" w14:paraId="732C2158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6F50F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40010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347D2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70D3D" w14:textId="77777777" w:rsidR="008D655B" w:rsidRDefault="008D655B" w:rsidP="008911C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Unirea -</w:t>
            </w:r>
          </w:p>
          <w:p w14:paraId="3B73E814" w14:textId="77777777" w:rsidR="008D655B" w:rsidRDefault="008D655B" w:rsidP="008911C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B181C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8EA00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5D732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431+940</w:t>
            </w:r>
          </w:p>
          <w:p w14:paraId="148D60CC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432+750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73E77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4123B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8D655B" w14:paraId="013B6A82" w14:textId="77777777" w:rsidTr="00E4222D">
        <w:trPr>
          <w:cantSplit/>
          <w:trHeight w:val="5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82AD8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0A6AA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6ADE2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9A71F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Războieni</w:t>
            </w:r>
          </w:p>
          <w:p w14:paraId="1C7D18F2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2B6BD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2991453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 şi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D9FAD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37C6D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92D81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3616A" w14:textId="77777777" w:rsidR="008D655B" w:rsidRPr="00D344C9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22CF825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72389F12" w14:textId="77777777" w:rsidR="008D655B" w:rsidRPr="00D344C9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7 și 8.</w:t>
            </w:r>
          </w:p>
        </w:tc>
      </w:tr>
      <w:tr w:rsidR="008D655B" w14:paraId="11955E79" w14:textId="77777777" w:rsidTr="00E4222D">
        <w:trPr>
          <w:cantSplit/>
          <w:trHeight w:val="5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19F2B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41954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C6F40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4CBE2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Războieni - </w:t>
            </w:r>
          </w:p>
          <w:p w14:paraId="73CE6A93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Călărași Turda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B8290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C9D37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804B9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434+050</w:t>
            </w:r>
          </w:p>
          <w:p w14:paraId="54F9FA75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435+600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A3EC3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673AA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09601CC6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473C8D81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Protecție muncitori și terasament - lucrări în </w:t>
            </w:r>
          </w:p>
          <w:p w14:paraId="790D62D4" w14:textId="77777777" w:rsidR="008D655B" w:rsidRPr="00D344C9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firul I.</w:t>
            </w:r>
          </w:p>
        </w:tc>
      </w:tr>
      <w:tr w:rsidR="008D655B" w14:paraId="55AAEA47" w14:textId="77777777" w:rsidTr="00E4222D">
        <w:trPr>
          <w:cantSplit/>
          <w:trHeight w:val="14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5FA63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364CF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F1F8F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A79EF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Călăraşi Turda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47626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59613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B43ED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99997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5FC11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</w:t>
            </w:r>
          </w:p>
          <w:p w14:paraId="0963D339" w14:textId="77777777" w:rsidR="008D655B" w:rsidRPr="00D344C9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la linia 2 Cap Y. </w:t>
            </w:r>
          </w:p>
        </w:tc>
      </w:tr>
      <w:tr w:rsidR="008D655B" w14:paraId="5097DC87" w14:textId="77777777" w:rsidTr="00E4222D">
        <w:trPr>
          <w:cantSplit/>
          <w:trHeight w:val="14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A84F4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B5257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2BB4D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88829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Călăraşi Turda – </w:t>
            </w:r>
          </w:p>
          <w:p w14:paraId="1CFC6B3B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A8436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ED3ED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4E970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448+500</w:t>
            </w:r>
          </w:p>
          <w:p w14:paraId="3AEC4C53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450+050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8CF71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 /50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AD9E0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>50 km/h -  Protectie muncitori intre orele</w:t>
            </w:r>
          </w:p>
          <w:p w14:paraId="30052637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>7.00-19.00</w:t>
            </w:r>
          </w:p>
        </w:tc>
      </w:tr>
      <w:tr w:rsidR="008D655B" w14:paraId="69E3F5FD" w14:textId="77777777" w:rsidTr="00E4222D">
        <w:trPr>
          <w:cantSplit/>
          <w:trHeight w:val="9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40AFF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6BE50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FEFA2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8FB43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6A3BF1E9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C56CE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C5AEA8A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 29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47179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1F16B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77421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F032A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spre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Grupa de linii </w:t>
            </w:r>
          </w:p>
          <w:p w14:paraId="60990865" w14:textId="77777777" w:rsidR="008D655B" w:rsidRPr="00D344C9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st.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Turda. </w:t>
            </w:r>
          </w:p>
        </w:tc>
      </w:tr>
      <w:tr w:rsidR="008D655B" w14:paraId="22980DC5" w14:textId="77777777" w:rsidTr="00E4222D">
        <w:trPr>
          <w:cantSplit/>
          <w:trHeight w:val="9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0DFF2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C3C7A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8EDEF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CCCF4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758F9277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2D9AA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5211B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3D42F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004EF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A3A64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spre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Grupa de linii </w:t>
            </w:r>
          </w:p>
          <w:p w14:paraId="203EC1A8" w14:textId="77777777" w:rsidR="008D655B" w:rsidRPr="00D344C9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st.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Turda.</w:t>
            </w:r>
          </w:p>
        </w:tc>
      </w:tr>
      <w:tr w:rsidR="008D655B" w14:paraId="00E95398" w14:textId="77777777" w:rsidTr="00E4222D">
        <w:trPr>
          <w:cantSplit/>
          <w:trHeight w:val="56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510D7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3CC83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9B792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45127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A1B56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37 / 41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787BB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F1ACD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40CB3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8343F" w14:textId="77777777" w:rsidR="008D655B" w:rsidRPr="00D344C9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5 - 9.</w:t>
            </w:r>
          </w:p>
        </w:tc>
      </w:tr>
      <w:tr w:rsidR="008D655B" w14:paraId="73E1437B" w14:textId="77777777" w:rsidTr="00E4222D">
        <w:trPr>
          <w:cantSplit/>
          <w:trHeight w:val="56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8A79E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3111F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4A480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7703F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9E363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7D551B86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/ 33</w:t>
            </w:r>
          </w:p>
          <w:p w14:paraId="450DE1F9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40A2DA1C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4296370B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 / 49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A76CB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BFC66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EA6CE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1E6D5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D655B" w14:paraId="051D52C1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6B82D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45ECD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5D11D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41BEE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02403D80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40846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653E6F26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 și 53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AF02E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CD35B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4F7D7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4CC45" w14:textId="77777777" w:rsidR="008D655B" w:rsidRPr="00D344C9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7 - 10.</w:t>
            </w:r>
          </w:p>
        </w:tc>
      </w:tr>
      <w:tr w:rsidR="008D655B" w14:paraId="0D2C18C9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C67DD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97A80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D6BF3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30F08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5AD4AA3A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6 și 7 </w:t>
            </w:r>
          </w:p>
          <w:p w14:paraId="2B936AE2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82496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06916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C1542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85B85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BCF49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D655B" w14:paraId="6711964B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F94D5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DA9F7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E2280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E6411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1924D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 12-18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681AA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953F7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6F237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6E664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D655B" w14:paraId="4787DAD0" w14:textId="77777777" w:rsidTr="00E4222D">
        <w:trPr>
          <w:cantSplit/>
          <w:trHeight w:val="5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FA0C7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7AA7D" w14:textId="77777777" w:rsidR="008D655B" w:rsidRDefault="008D655B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46018" w14:textId="77777777" w:rsidR="008D655B" w:rsidRDefault="008D655B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734A9" w14:textId="77777777" w:rsidR="008D655B" w:rsidRDefault="008D655B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Câmpia Turzii – </w:t>
            </w:r>
          </w:p>
          <w:p w14:paraId="417C1D39" w14:textId="77777777" w:rsidR="008D655B" w:rsidRDefault="008D655B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Hm Valea Florilor (cuprinde linia III </w:t>
            </w:r>
          </w:p>
          <w:p w14:paraId="5179E7C7" w14:textId="77777777" w:rsidR="008D655B" w:rsidRDefault="008D655B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  și linia II Valea Florilor)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D8F7D" w14:textId="77777777" w:rsidR="008D655B" w:rsidRDefault="008D655B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69238" w14:textId="77777777" w:rsidR="008D655B" w:rsidRDefault="008D655B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41FBA" w14:textId="77777777" w:rsidR="008D655B" w:rsidRDefault="008D655B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450+050</w:t>
            </w:r>
          </w:p>
          <w:p w14:paraId="4C91CA95" w14:textId="77777777" w:rsidR="008D655B" w:rsidRDefault="008D655B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465+737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58FD2" w14:textId="77777777" w:rsidR="008D655B" w:rsidRDefault="008D655B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B2F07" w14:textId="77777777" w:rsidR="008D655B" w:rsidRDefault="008D655B" w:rsidP="009035DB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D655B" w14:paraId="65B34270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22B0A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9F16E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FD7C9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61728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Valea Florilor</w:t>
            </w:r>
          </w:p>
          <w:p w14:paraId="71032AE7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1C3CD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147E4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FED69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3D174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70FBA" w14:textId="77777777" w:rsidR="008D655B" w:rsidRPr="00D344C9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D655B" w14:paraId="348CCF3F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8A3DF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36C0A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4A729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D761B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Cojocna</w:t>
            </w:r>
          </w:p>
          <w:p w14:paraId="1D48DC14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F9EE5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30EF7070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 13</w:t>
            </w:r>
          </w:p>
          <w:p w14:paraId="6CB949D5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vârf sch.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265B8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508B4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BB876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03CE5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D655B" w14:paraId="4E2F96DB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76441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DC636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9F317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F7B4B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Hm </w:t>
            </w:r>
            <w:r w:rsidRPr="003C5F64">
              <w:rPr>
                <w:b/>
                <w:bCs/>
                <w:sz w:val="20"/>
                <w:lang w:val="ro-RO"/>
              </w:rPr>
              <w:t>Cojocna</w:t>
            </w:r>
            <w:r>
              <w:rPr>
                <w:b/>
                <w:bCs/>
                <w:sz w:val="20"/>
                <w:lang w:val="ro-RO"/>
              </w:rPr>
              <w:br/>
              <w:t>linia 5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9C017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B1603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83AE5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839CF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E9323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D655B" w14:paraId="70BE768B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B340A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82D5D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1186F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33763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Hm </w:t>
            </w:r>
            <w:r w:rsidRPr="003C5F64">
              <w:rPr>
                <w:b/>
                <w:bCs/>
                <w:sz w:val="20"/>
                <w:lang w:val="ro-RO"/>
              </w:rPr>
              <w:t>Cojocna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–</w:t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Ax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09B5E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54D26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D8924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484+604</w:t>
            </w:r>
          </w:p>
          <w:p w14:paraId="50C2F7DA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489+558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B54DD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386FD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D655B" w14:paraId="1CF2715C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69C25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115C7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484+604</w:t>
            </w:r>
          </w:p>
          <w:p w14:paraId="671D4111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489+558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617D8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D9E2C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Hm </w:t>
            </w:r>
            <w:r w:rsidRPr="003C5F64">
              <w:rPr>
                <w:b/>
                <w:bCs/>
                <w:sz w:val="20"/>
                <w:lang w:val="ro-RO"/>
              </w:rPr>
              <w:t>Cojocna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–</w:t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Ax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9DC9E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1830C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D418B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857B3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93E94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D655B" w14:paraId="0EE95F51" w14:textId="77777777" w:rsidTr="00E4222D">
        <w:trPr>
          <w:cantSplit/>
          <w:trHeight w:val="39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395BD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439CA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9FB30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61D35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B39A5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călcâi</w:t>
            </w:r>
          </w:p>
          <w:p w14:paraId="54CF3C0B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2D3F4851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24 / 26 și </w:t>
            </w:r>
          </w:p>
          <w:p w14:paraId="6FC6087D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km 489+700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0A50A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82D67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287CF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0DD4D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circulația la </w:t>
            </w:r>
          </w:p>
          <w:p w14:paraId="6096A94A" w14:textId="77777777" w:rsidR="008D655B" w:rsidRPr="00D344C9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linia 1.</w:t>
            </w:r>
          </w:p>
        </w:tc>
      </w:tr>
      <w:tr w:rsidR="008D655B" w14:paraId="392D92AC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A5B54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E6223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78A2A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C68F6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Apahida -</w:t>
            </w:r>
          </w:p>
          <w:p w14:paraId="7633A14C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Cluj Napoca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FCB15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EC2D1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48BC5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490+600</w:t>
            </w:r>
          </w:p>
          <w:p w14:paraId="07D2AEC1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490+650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6DFB5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0E212" w14:textId="77777777" w:rsidR="008D655B" w:rsidRPr="00D344C9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D655B" w14:paraId="023EFAD7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0AAED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A02CB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495+307</w:t>
            </w:r>
          </w:p>
          <w:p w14:paraId="6899DE2A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501+929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CE8D7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D7C6A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 Cluj Napoca Est Ax St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AAF2C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EFB75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1947D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A6935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30261" w14:textId="77777777" w:rsidR="008D655B" w:rsidRPr="00D344C9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D655B" w14:paraId="45D7DE08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9B50A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31D8B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15755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018D8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Cluj Napoca Est -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5DC74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71AA4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5F0E0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499+350</w:t>
            </w:r>
          </w:p>
          <w:p w14:paraId="02469F6A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501+121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E5768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C2FF0" w14:textId="77777777" w:rsidR="008D655B" w:rsidRPr="00D344C9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8D655B" w14:paraId="70FB73FA" w14:textId="77777777" w:rsidTr="00E4222D">
        <w:trPr>
          <w:cantSplit/>
          <w:trHeight w:val="98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DBC91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7AA1E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61785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0FBE5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C4AF9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C54F092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 40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E0121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E4501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9EE10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EA638" w14:textId="77777777" w:rsidR="008D655B" w:rsidRPr="00D344C9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D655B" w14:paraId="7B384802" w14:textId="77777777" w:rsidTr="00E4222D">
        <w:trPr>
          <w:cantSplit/>
          <w:trHeight w:val="98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D4284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DB62B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25EF9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237A5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  <w:p w14:paraId="00AD8FD5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39E85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51A5F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1B3D9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D5B54" w14:textId="77777777" w:rsidR="008D655B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59B00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D655B" w14:paraId="2869CC03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F5BFA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86B59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B13E4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6F483" w14:textId="77777777" w:rsidR="008D655B" w:rsidRDefault="008D655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F0189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18, 28, 76, diag. </w:t>
            </w:r>
          </w:p>
          <w:p w14:paraId="702AA43B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18 - 28 și </w:t>
            </w:r>
          </w:p>
          <w:p w14:paraId="2EEB65DE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porți-unea </w:t>
            </w:r>
          </w:p>
          <w:p w14:paraId="17AFC7FF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linie cuprin-să </w:t>
            </w:r>
          </w:p>
          <w:p w14:paraId="4D984D04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sch. 18 și vârf sch. 200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F61F3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D9CC4" w14:textId="77777777" w:rsidR="008D655B" w:rsidRDefault="008D655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3DDDA" w14:textId="77777777" w:rsidR="008D655B" w:rsidRPr="00600D25" w:rsidRDefault="008D655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2B515" w14:textId="77777777" w:rsidR="008D655B" w:rsidRPr="00D344C9" w:rsidRDefault="008D655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D655B" w14:paraId="2402ED13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45059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B6E8D" w14:textId="77777777" w:rsidR="008D655B" w:rsidRDefault="008D655B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CF9C1" w14:textId="77777777" w:rsidR="008D655B" w:rsidRPr="00600D25" w:rsidRDefault="008D655B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6358F" w14:textId="77777777" w:rsidR="008D655B" w:rsidRDefault="008D655B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Cluj Napoca, </w:t>
            </w:r>
          </w:p>
          <w:p w14:paraId="17217DA0" w14:textId="77777777" w:rsidR="008D655B" w:rsidRDefault="008D655B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31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D3252" w14:textId="77777777" w:rsidR="008D655B" w:rsidRDefault="008D655B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porți-unea </w:t>
            </w:r>
          </w:p>
          <w:p w14:paraId="12E073C5" w14:textId="77777777" w:rsidR="008D655B" w:rsidRDefault="008D655B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cuprin-să </w:t>
            </w:r>
          </w:p>
          <w:p w14:paraId="47C60955" w14:textId="77777777" w:rsidR="008D655B" w:rsidRDefault="008D655B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1360E7A2" w14:textId="77777777" w:rsidR="008D655B" w:rsidRDefault="008D655B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07A2FEF5" w14:textId="77777777" w:rsidR="008D655B" w:rsidRDefault="008D655B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32/34</w:t>
            </w:r>
          </w:p>
          <w:p w14:paraId="131BACF6" w14:textId="77777777" w:rsidR="008D655B" w:rsidRDefault="008D655B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27C71670" w14:textId="77777777" w:rsidR="008D655B" w:rsidRDefault="008D655B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R28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47B97" w14:textId="77777777" w:rsidR="008D655B" w:rsidRDefault="008D655B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60C78" w14:textId="77777777" w:rsidR="008D655B" w:rsidRDefault="008D655B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955C5" w14:textId="77777777" w:rsidR="008D655B" w:rsidRPr="00600D25" w:rsidRDefault="008D655B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C6246" w14:textId="77777777" w:rsidR="008D655B" w:rsidRDefault="008D655B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D655B" w14:paraId="1A870152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DBCFC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7C32D" w14:textId="77777777" w:rsidR="008D655B" w:rsidRDefault="008D655B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74E98" w14:textId="77777777" w:rsidR="008D655B" w:rsidRPr="00600D25" w:rsidRDefault="008D655B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EEE5F" w14:textId="77777777" w:rsidR="008D655B" w:rsidRDefault="008D655B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Aleşd </w:t>
            </w:r>
          </w:p>
          <w:p w14:paraId="08CB5B20" w14:textId="77777777" w:rsidR="008D655B" w:rsidRDefault="008D655B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5, 6 și 7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39F55" w14:textId="77777777" w:rsidR="008D655B" w:rsidRDefault="008D655B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46F5E" w14:textId="77777777" w:rsidR="008D655B" w:rsidRDefault="008D655B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17423" w14:textId="77777777" w:rsidR="008D655B" w:rsidRDefault="008D655B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160D1" w14:textId="77777777" w:rsidR="008D655B" w:rsidRPr="00600D25" w:rsidRDefault="008D655B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C26BD" w14:textId="77777777" w:rsidR="008D655B" w:rsidRDefault="008D655B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D655B" w14:paraId="2A81C336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A668E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D1F2A" w14:textId="77777777" w:rsidR="008D655B" w:rsidRDefault="008D655B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17655" w14:textId="77777777" w:rsidR="008D655B" w:rsidRPr="00600D25" w:rsidRDefault="008D655B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58030" w14:textId="77777777" w:rsidR="008D655B" w:rsidRDefault="008D655B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Aleşd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354BB" w14:textId="77777777" w:rsidR="008D655B" w:rsidRDefault="008D655B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436529D" w14:textId="77777777" w:rsidR="008D655B" w:rsidRDefault="008D655B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 </w:t>
            </w:r>
          </w:p>
          <w:p w14:paraId="130C3238" w14:textId="77777777" w:rsidR="008D655B" w:rsidRDefault="008D655B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24 - 30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F585F" w14:textId="77777777" w:rsidR="008D655B" w:rsidRDefault="008D655B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E2008" w14:textId="77777777" w:rsidR="008D655B" w:rsidRDefault="008D655B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FC5D8" w14:textId="77777777" w:rsidR="008D655B" w:rsidRPr="00600D25" w:rsidRDefault="008D655B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5E1BB" w14:textId="77777777" w:rsidR="008D655B" w:rsidRDefault="008D655B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liinile 5 – 7 Cap Y.</w:t>
            </w:r>
          </w:p>
        </w:tc>
      </w:tr>
      <w:tr w:rsidR="008D655B" w14:paraId="1B200536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AC742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B043F" w14:textId="77777777" w:rsidR="008D655B" w:rsidRDefault="008D655B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622+468</w:t>
            </w:r>
          </w:p>
          <w:p w14:paraId="084EB37D" w14:textId="77777777" w:rsidR="008D655B" w:rsidRDefault="008D655B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622+568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88AA4" w14:textId="77777777" w:rsidR="008D655B" w:rsidRPr="00600D25" w:rsidRDefault="008D655B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B9350" w14:textId="77777777" w:rsidR="008D655B" w:rsidRDefault="008D655B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Aleşd-</w:t>
            </w:r>
          </w:p>
          <w:p w14:paraId="014F46D2" w14:textId="77777777" w:rsidR="008D655B" w:rsidRDefault="008D655B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CA933" w14:textId="77777777" w:rsidR="008D655B" w:rsidRDefault="008D655B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3EB3C" w14:textId="77777777" w:rsidR="008D655B" w:rsidRDefault="008D655B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43CB5" w14:textId="77777777" w:rsidR="008D655B" w:rsidRDefault="008D655B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9B26A" w14:textId="77777777" w:rsidR="008D655B" w:rsidRDefault="008D655B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E4B00" w14:textId="77777777" w:rsidR="008D655B" w:rsidRDefault="008D655B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D655B" w14:paraId="35591841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4BAAA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9E1A0" w14:textId="77777777" w:rsidR="008D655B" w:rsidRDefault="008D655B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1971B" w14:textId="77777777" w:rsidR="008D655B" w:rsidRDefault="008D655B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EDACD" w14:textId="77777777" w:rsidR="008D655B" w:rsidRDefault="008D655B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Tileagd linia 1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CA4D7" w14:textId="77777777" w:rsidR="008D655B" w:rsidRDefault="008D655B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CB90C" w14:textId="77777777" w:rsidR="008D655B" w:rsidRDefault="008D655B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4059C" w14:textId="77777777" w:rsidR="008D655B" w:rsidRDefault="008D655B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7FC13" w14:textId="77777777" w:rsidR="008D655B" w:rsidRDefault="008D655B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E4CE8" w14:textId="77777777" w:rsidR="008D655B" w:rsidRDefault="008D655B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D655B" w14:paraId="652667C6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44364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A1BA2" w14:textId="77777777" w:rsidR="008D655B" w:rsidRDefault="008D655B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2FA8F" w14:textId="77777777" w:rsidR="008D655B" w:rsidRDefault="008D655B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2F839" w14:textId="77777777" w:rsidR="008D655B" w:rsidRDefault="008D655B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965FE" w14:textId="77777777" w:rsidR="008D655B" w:rsidRDefault="008D655B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11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A9F75" w14:textId="77777777" w:rsidR="008D655B" w:rsidRDefault="008D655B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431B5" w14:textId="77777777" w:rsidR="008D655B" w:rsidRDefault="008D655B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3BD4E" w14:textId="77777777" w:rsidR="008D655B" w:rsidRDefault="008D655B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216ED" w14:textId="77777777" w:rsidR="008D655B" w:rsidRDefault="008D655B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– ieşiri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br/>
              <w:t xml:space="preserve"> la liinile 1 și 2 Cap X. Nesemnalizată pe teren.</w:t>
            </w:r>
          </w:p>
        </w:tc>
      </w:tr>
      <w:tr w:rsidR="008D655B" w14:paraId="1AD4BF3F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8036E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84709" w14:textId="77777777" w:rsidR="008D655B" w:rsidRDefault="008D655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A0753" w14:textId="77777777" w:rsidR="008D655B" w:rsidRDefault="008D655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7D9F0" w14:textId="77777777" w:rsidR="008D655B" w:rsidRDefault="008D655B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09D69" w14:textId="77777777" w:rsidR="008D655B" w:rsidRDefault="008D655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14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39B17" w14:textId="77777777" w:rsidR="008D655B" w:rsidRDefault="008D655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181F2" w14:textId="77777777" w:rsidR="008D655B" w:rsidRDefault="008D655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2EA6A" w14:textId="77777777" w:rsidR="008D655B" w:rsidRDefault="008D655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7EBFA" w14:textId="77777777" w:rsidR="008D655B" w:rsidRDefault="008D655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– ieşiri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br/>
              <w:t xml:space="preserve"> la linia  2 Cap Y. Nesemnalizată pe teren.</w:t>
            </w:r>
          </w:p>
        </w:tc>
      </w:tr>
      <w:tr w:rsidR="008D655B" w14:paraId="1E0FFC68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99D2A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F46D2" w14:textId="77777777" w:rsidR="008D655B" w:rsidRDefault="008D655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633+700</w:t>
            </w:r>
          </w:p>
          <w:p w14:paraId="67DCDC26" w14:textId="77777777" w:rsidR="008D655B" w:rsidRDefault="008D655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634+000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6934B" w14:textId="77777777" w:rsidR="008D655B" w:rsidRDefault="008D655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D76E4" w14:textId="77777777" w:rsidR="008D655B" w:rsidRDefault="008D655B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0C46F015" w14:textId="77777777" w:rsidR="008D655B" w:rsidRDefault="008D655B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514CC" w14:textId="77777777" w:rsidR="008D655B" w:rsidRDefault="008D655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B8E4E" w14:textId="77777777" w:rsidR="008D655B" w:rsidRDefault="008D655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F2903" w14:textId="77777777" w:rsidR="008D655B" w:rsidRDefault="008D655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560C3" w14:textId="77777777" w:rsidR="008D655B" w:rsidRDefault="008D655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DD84D" w14:textId="77777777" w:rsidR="008D655B" w:rsidRDefault="008D655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D655B" w14:paraId="4A6D4A9B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2F420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C615E" w14:textId="77777777" w:rsidR="008D655B" w:rsidRDefault="008D655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636+190</w:t>
            </w:r>
          </w:p>
          <w:p w14:paraId="33E022A6" w14:textId="77777777" w:rsidR="008D655B" w:rsidRDefault="008D655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636+290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E096E" w14:textId="77777777" w:rsidR="008D655B" w:rsidRDefault="008D655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C939C" w14:textId="77777777" w:rsidR="008D655B" w:rsidRDefault="008D655B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26178890" w14:textId="77777777" w:rsidR="008D655B" w:rsidRDefault="008D655B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EBB53" w14:textId="77777777" w:rsidR="008D655B" w:rsidRDefault="008D655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55623" w14:textId="77777777" w:rsidR="008D655B" w:rsidRDefault="008D655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667A4" w14:textId="77777777" w:rsidR="008D655B" w:rsidRDefault="008D655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2B9C5" w14:textId="77777777" w:rsidR="008D655B" w:rsidRDefault="008D655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DA770" w14:textId="77777777" w:rsidR="008D655B" w:rsidRDefault="008D655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8D655B" w14:paraId="63A1DD70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3EAC2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1F523" w14:textId="77777777" w:rsidR="008D655B" w:rsidRDefault="008D655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638+000</w:t>
            </w:r>
          </w:p>
          <w:p w14:paraId="6885FF54" w14:textId="77777777" w:rsidR="008D655B" w:rsidRDefault="008D655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638+100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11B85" w14:textId="77777777" w:rsidR="008D655B" w:rsidRDefault="008D655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9ADA1" w14:textId="77777777" w:rsidR="008D655B" w:rsidRDefault="008D655B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5A77047B" w14:textId="77777777" w:rsidR="008D655B" w:rsidRDefault="008D655B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3BA6D" w14:textId="77777777" w:rsidR="008D655B" w:rsidRDefault="008D655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3B5F8" w14:textId="77777777" w:rsidR="008D655B" w:rsidRDefault="008D655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8EB25" w14:textId="77777777" w:rsidR="008D655B" w:rsidRDefault="008D655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1D49D" w14:textId="77777777" w:rsidR="008D655B" w:rsidRDefault="008D655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673B5" w14:textId="77777777" w:rsidR="008D655B" w:rsidRDefault="008D655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8D655B" w14:paraId="3429698C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90719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23C1F" w14:textId="77777777" w:rsidR="008D655B" w:rsidRDefault="008D655B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95CA1" w14:textId="77777777" w:rsidR="008D655B" w:rsidRDefault="008D655B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397EF" w14:textId="77777777" w:rsidR="008D655B" w:rsidRDefault="008D655B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 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860A6" w14:textId="77777777" w:rsidR="008D655B" w:rsidRDefault="008D655B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09C52" w14:textId="77777777" w:rsidR="008D655B" w:rsidRDefault="008D655B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9AB5C" w14:textId="77777777" w:rsidR="008D655B" w:rsidRDefault="008D655B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644+700</w:t>
            </w:r>
          </w:p>
          <w:p w14:paraId="1BBFE3C2" w14:textId="77777777" w:rsidR="008D655B" w:rsidRDefault="008D655B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645+050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13C34" w14:textId="77777777" w:rsidR="008D655B" w:rsidRDefault="008D655B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F6F9A" w14:textId="77777777" w:rsidR="008D655B" w:rsidRDefault="008D655B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D655B" w14:paraId="16934AF8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2EA6A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7B415" w14:textId="77777777" w:rsidR="008D655B" w:rsidRDefault="008D655B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45FB8" w14:textId="77777777" w:rsidR="008D655B" w:rsidRDefault="008D655B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90ABB" w14:textId="77777777" w:rsidR="008D655B" w:rsidRDefault="008D655B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 -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D8F8F" w14:textId="77777777" w:rsidR="008D655B" w:rsidRDefault="008D655B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942CE" w14:textId="77777777" w:rsidR="008D655B" w:rsidRDefault="008D655B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4BB37" w14:textId="77777777" w:rsidR="008D655B" w:rsidRDefault="008D655B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647+700</w:t>
            </w:r>
          </w:p>
          <w:p w14:paraId="77FF19D9" w14:textId="77777777" w:rsidR="008D655B" w:rsidRDefault="008D655B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647+800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F9731" w14:textId="77777777" w:rsidR="008D655B" w:rsidRDefault="008D655B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7E1EE" w14:textId="77777777" w:rsidR="008D655B" w:rsidRDefault="008D655B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D655B" w14:paraId="5DB76468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FC7F7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7073B" w14:textId="77777777" w:rsidR="008D655B" w:rsidRDefault="008D655B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D1442" w14:textId="77777777" w:rsidR="008D655B" w:rsidRDefault="008D655B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F202A" w14:textId="77777777" w:rsidR="008D655B" w:rsidRDefault="008D655B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Oradea Est linia 2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1AC38" w14:textId="77777777" w:rsidR="008D655B" w:rsidRDefault="008D655B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8CCB0" w14:textId="77777777" w:rsidR="008D655B" w:rsidRDefault="008D655B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16ECD" w14:textId="77777777" w:rsidR="008D655B" w:rsidRDefault="008D655B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649+550</w:t>
            </w:r>
          </w:p>
          <w:p w14:paraId="2D5499C5" w14:textId="77777777" w:rsidR="008D655B" w:rsidRDefault="008D655B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649+650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BF89B" w14:textId="77777777" w:rsidR="008D655B" w:rsidRDefault="008D655B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D0435" w14:textId="77777777" w:rsidR="008D655B" w:rsidRDefault="008D655B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8D655B" w14:paraId="244BCF92" w14:textId="77777777" w:rsidTr="00E4222D">
        <w:trPr>
          <w:cantSplit/>
          <w:trHeight w:val="72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3CD0F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EAC23" w14:textId="77777777" w:rsidR="008D655B" w:rsidRDefault="008D655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EA5F0" w14:textId="77777777" w:rsidR="008D655B" w:rsidRDefault="008D655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0BF40" w14:textId="77777777" w:rsidR="008D655B" w:rsidRDefault="008D655B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5FD01" w14:textId="77777777" w:rsidR="008D655B" w:rsidRDefault="008D655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5437C17D" w14:textId="77777777" w:rsidR="008D655B" w:rsidRDefault="008D655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/ 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6C61A" w14:textId="77777777" w:rsidR="008D655B" w:rsidRDefault="008D655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AD0A6" w14:textId="77777777" w:rsidR="008D655B" w:rsidRDefault="008D655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35E39" w14:textId="77777777" w:rsidR="008D655B" w:rsidRPr="00600D25" w:rsidRDefault="008D655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29C87" w14:textId="77777777" w:rsidR="008D655B" w:rsidRDefault="008D655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4 - 7 Tranzit Cap X.</w:t>
            </w:r>
          </w:p>
        </w:tc>
      </w:tr>
      <w:tr w:rsidR="008D655B" w14:paraId="72DE39DD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6D66E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CEAE5" w14:textId="77777777" w:rsidR="008D655B" w:rsidRDefault="008D655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BF7C1" w14:textId="77777777" w:rsidR="008D655B" w:rsidRDefault="008D655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C9989" w14:textId="77777777" w:rsidR="008D655B" w:rsidRDefault="008D655B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ACEE7" w14:textId="77777777" w:rsidR="008D655B" w:rsidRDefault="008D655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50B014E3" w14:textId="77777777" w:rsidR="008D655B" w:rsidRDefault="008D655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 / 13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E1F50" w14:textId="77777777" w:rsidR="008D655B" w:rsidRDefault="008D655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3F82F" w14:textId="77777777" w:rsidR="008D655B" w:rsidRDefault="008D655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4FECA" w14:textId="77777777" w:rsidR="008D655B" w:rsidRPr="00600D25" w:rsidRDefault="008D655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F4B72" w14:textId="77777777" w:rsidR="008D655B" w:rsidRDefault="008D655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4 - 7 Tranzit Cap X.</w:t>
            </w:r>
          </w:p>
        </w:tc>
      </w:tr>
      <w:tr w:rsidR="008D655B" w14:paraId="23D02CE8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ED13D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DF80A" w14:textId="77777777" w:rsidR="008D655B" w:rsidRDefault="008D655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652+000</w:t>
            </w:r>
          </w:p>
          <w:p w14:paraId="53715A2B" w14:textId="77777777" w:rsidR="008D655B" w:rsidRDefault="008D655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653+000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D08DA" w14:textId="77777777" w:rsidR="008D655B" w:rsidRDefault="008D655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955E2" w14:textId="77777777" w:rsidR="008D655B" w:rsidRDefault="008D655B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Oradea Est - Oradea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08BE7" w14:textId="77777777" w:rsidR="008D655B" w:rsidRDefault="008D655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3FDBA" w14:textId="77777777" w:rsidR="008D655B" w:rsidRDefault="008D655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9961F" w14:textId="77777777" w:rsidR="008D655B" w:rsidRDefault="008D655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651+950</w:t>
            </w:r>
          </w:p>
          <w:p w14:paraId="57C0FD06" w14:textId="77777777" w:rsidR="008D655B" w:rsidRDefault="008D655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652+000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7C040" w14:textId="77777777" w:rsidR="008D655B" w:rsidRPr="00600D25" w:rsidRDefault="008D655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70E66" w14:textId="77777777" w:rsidR="008D655B" w:rsidRDefault="008D655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D655B" w14:paraId="2E78F094" w14:textId="77777777" w:rsidTr="00E4222D">
        <w:trPr>
          <w:cantSplit/>
          <w:trHeight w:val="8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78F8F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B1B2B" w14:textId="77777777" w:rsidR="008D655B" w:rsidRDefault="008D655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E1FA1" w14:textId="77777777" w:rsidR="008D655B" w:rsidRDefault="008D655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0499F" w14:textId="77777777" w:rsidR="008D655B" w:rsidRDefault="008D655B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7FA4FBF9" w14:textId="77777777" w:rsidR="008D655B" w:rsidRDefault="008D655B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38DE5" w14:textId="77777777" w:rsidR="008D655B" w:rsidRDefault="008D655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76F92" w14:textId="77777777" w:rsidR="008D655B" w:rsidRDefault="008D655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004BC" w14:textId="77777777" w:rsidR="008D655B" w:rsidRDefault="008D655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2922F" w14:textId="77777777" w:rsidR="008D655B" w:rsidRDefault="008D655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F18E0" w14:textId="77777777" w:rsidR="008D655B" w:rsidRDefault="008D655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3 A, 4 A, 7 A, 1 B, </w:t>
            </w:r>
          </w:p>
          <w:p w14:paraId="69EA1054" w14:textId="77777777" w:rsidR="008D655B" w:rsidRDefault="008D655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2 B, 3 B,  Cap Y.</w:t>
            </w:r>
          </w:p>
          <w:p w14:paraId="5381673E" w14:textId="77777777" w:rsidR="008D655B" w:rsidRDefault="008D655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662919D" w14:textId="77777777" w:rsidR="008D655B" w:rsidRDefault="008D655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8D655B" w14:paraId="51F10CE5" w14:textId="77777777" w:rsidTr="00E4222D">
        <w:trPr>
          <w:cantSplit/>
          <w:trHeight w:val="8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22E9C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3167F" w14:textId="77777777" w:rsidR="008D655B" w:rsidRDefault="008D655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301D8" w14:textId="77777777" w:rsidR="008D655B" w:rsidRDefault="008D655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A911C" w14:textId="77777777" w:rsidR="008D655B" w:rsidRDefault="008D655B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603DD09D" w14:textId="77777777" w:rsidR="008D655B" w:rsidRDefault="008D655B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8F106" w14:textId="77777777" w:rsidR="008D655B" w:rsidRDefault="008D655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352CA" w14:textId="77777777" w:rsidR="008D655B" w:rsidRDefault="008D655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BE088" w14:textId="77777777" w:rsidR="008D655B" w:rsidRDefault="008D655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19062" w14:textId="77777777" w:rsidR="008D655B" w:rsidRDefault="008D655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CC44F" w14:textId="77777777" w:rsidR="008D655B" w:rsidRDefault="008D655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7 A, 1B - 3B, </w:t>
            </w:r>
          </w:p>
          <w:p w14:paraId="2D43FA32" w14:textId="77777777" w:rsidR="008D655B" w:rsidRDefault="008D655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Depou  Cap Y.</w:t>
            </w:r>
          </w:p>
          <w:p w14:paraId="23E20E6E" w14:textId="77777777" w:rsidR="008D655B" w:rsidRDefault="008D655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25069A1" w14:textId="77777777" w:rsidR="008D655B" w:rsidRDefault="008D655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8D655B" w14:paraId="5BB719E6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88B01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968B9" w14:textId="77777777" w:rsidR="008D655B" w:rsidRDefault="008D655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3665C" w14:textId="77777777" w:rsidR="008D655B" w:rsidRPr="00600D25" w:rsidRDefault="008D655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AB981" w14:textId="77777777" w:rsidR="008D655B" w:rsidRDefault="008D655B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596B5AC9" w14:textId="77777777" w:rsidR="008D655B" w:rsidRDefault="008D655B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6B175" w14:textId="77777777" w:rsidR="008D655B" w:rsidRDefault="008D655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28036" w14:textId="77777777" w:rsidR="008D655B" w:rsidRDefault="008D655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D85FD" w14:textId="77777777" w:rsidR="008D655B" w:rsidRDefault="008D655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A03D0" w14:textId="77777777" w:rsidR="008D655B" w:rsidRPr="00600D25" w:rsidRDefault="008D655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138A6" w14:textId="77777777" w:rsidR="008D655B" w:rsidRDefault="008D655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7A, 1B - 3B și </w:t>
            </w:r>
          </w:p>
          <w:p w14:paraId="1C771C56" w14:textId="77777777" w:rsidR="008D655B" w:rsidRDefault="008D655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Depou Cap Y.</w:t>
            </w:r>
          </w:p>
          <w:p w14:paraId="2086D587" w14:textId="77777777" w:rsidR="008D655B" w:rsidRDefault="008D655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FBA5E0D" w14:textId="77777777" w:rsidR="008D655B" w:rsidRDefault="008D655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8D655B" w14:paraId="158BCA95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96C17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47889" w14:textId="77777777" w:rsidR="008D655B" w:rsidRDefault="008D655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0F2DD" w14:textId="77777777" w:rsidR="008D655B" w:rsidRPr="00600D25" w:rsidRDefault="008D655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1F2FC" w14:textId="77777777" w:rsidR="008D655B" w:rsidRDefault="008D655B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37A34" w14:textId="77777777" w:rsidR="008D655B" w:rsidRDefault="008D655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3C965" w14:textId="77777777" w:rsidR="008D655B" w:rsidRDefault="008D655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223DA" w14:textId="77777777" w:rsidR="008D655B" w:rsidRDefault="008D655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614EC" w14:textId="77777777" w:rsidR="008D655B" w:rsidRPr="00600D25" w:rsidRDefault="008D655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D7A74" w14:textId="77777777" w:rsidR="008D655B" w:rsidRDefault="008D655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 A, Cap Y.</w:t>
            </w:r>
          </w:p>
          <w:p w14:paraId="6AFF6A03" w14:textId="77777777" w:rsidR="008D655B" w:rsidRDefault="008D655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392E5EE" w14:textId="77777777" w:rsidR="008D655B" w:rsidRDefault="008D655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8D655B" w14:paraId="71B76AF3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777EB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03849" w14:textId="77777777" w:rsidR="008D655B" w:rsidRDefault="008D655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BE7B1" w14:textId="77777777" w:rsidR="008D655B" w:rsidRPr="00600D25" w:rsidRDefault="008D655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43A5B" w14:textId="77777777" w:rsidR="008D655B" w:rsidRDefault="008D655B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019F9E39" w14:textId="77777777" w:rsidR="008D655B" w:rsidRDefault="008D655B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5B4BD" w14:textId="77777777" w:rsidR="008D655B" w:rsidRDefault="008D655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3B42B" w14:textId="77777777" w:rsidR="008D655B" w:rsidRDefault="008D655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39E14" w14:textId="77777777" w:rsidR="008D655B" w:rsidRDefault="008D655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4318C" w14:textId="77777777" w:rsidR="008D655B" w:rsidRPr="00600D25" w:rsidRDefault="008D655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D77E3" w14:textId="77777777" w:rsidR="008D655B" w:rsidRDefault="008D655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3 A, 4 A, Cap Y.</w:t>
            </w:r>
          </w:p>
          <w:p w14:paraId="247D29DD" w14:textId="77777777" w:rsidR="008D655B" w:rsidRDefault="008D655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0BBDA6D" w14:textId="77777777" w:rsidR="008D655B" w:rsidRDefault="008D655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8D655B" w14:paraId="4F9A7E7C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EE716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405BF" w14:textId="77777777" w:rsidR="008D655B" w:rsidRDefault="008D655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D2030" w14:textId="77777777" w:rsidR="008D655B" w:rsidRPr="00600D25" w:rsidRDefault="008D655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8CD4B" w14:textId="77777777" w:rsidR="008D655B" w:rsidRDefault="008D655B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751899BF" w14:textId="77777777" w:rsidR="008D655B" w:rsidRDefault="008D655B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F3CFB" w14:textId="77777777" w:rsidR="008D655B" w:rsidRDefault="008D655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3481E" w14:textId="77777777" w:rsidR="008D655B" w:rsidRDefault="008D655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2860F" w14:textId="77777777" w:rsidR="008D655B" w:rsidRDefault="008D655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DBB25" w14:textId="77777777" w:rsidR="008D655B" w:rsidRPr="00600D25" w:rsidRDefault="008D655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18881" w14:textId="77777777" w:rsidR="008D655B" w:rsidRDefault="008D655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3 A, 4 A și Depoul Oradea.</w:t>
            </w:r>
          </w:p>
          <w:p w14:paraId="7FCEA5AF" w14:textId="77777777" w:rsidR="008D655B" w:rsidRDefault="008D655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5B72F33" w14:textId="77777777" w:rsidR="008D655B" w:rsidRDefault="008D655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8D655B" w14:paraId="5D589E75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33568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4D93C" w14:textId="77777777" w:rsidR="008D655B" w:rsidRDefault="008D655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E8F6B" w14:textId="77777777" w:rsidR="008D655B" w:rsidRPr="00600D25" w:rsidRDefault="008D655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0AD52" w14:textId="77777777" w:rsidR="008D655B" w:rsidRDefault="008D655B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Episcopia Bihor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61E7E" w14:textId="77777777" w:rsidR="008D655B" w:rsidRDefault="008D655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bretea Cap X</w:t>
            </w:r>
          </w:p>
          <w:p w14:paraId="50BCC3C7" w14:textId="77777777" w:rsidR="008D655B" w:rsidRDefault="008D655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19, 21, 31, 27 / 29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F9ABB" w14:textId="77777777" w:rsidR="008D655B" w:rsidRDefault="008D655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FF84A" w14:textId="77777777" w:rsidR="008D655B" w:rsidRDefault="008D655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4E834" w14:textId="77777777" w:rsidR="008D655B" w:rsidRPr="00600D25" w:rsidRDefault="008D655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CEB01" w14:textId="77777777" w:rsidR="008D655B" w:rsidRDefault="008D655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CD07695" w14:textId="77777777" w:rsidR="008D655B" w:rsidRDefault="008D655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2461F74A" w14:textId="77777777" w:rsidR="008D655B" w:rsidRDefault="008D655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7 - 17, Cap X.</w:t>
            </w:r>
          </w:p>
        </w:tc>
      </w:tr>
      <w:tr w:rsidR="008D655B" w14:paraId="4B4C2ADD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3E0C5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2BF7C" w14:textId="77777777" w:rsidR="008D655B" w:rsidRDefault="008D655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3+772</w:t>
            </w:r>
          </w:p>
          <w:p w14:paraId="5CC8AA53" w14:textId="77777777" w:rsidR="008D655B" w:rsidRDefault="008D655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3+872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B076C" w14:textId="77777777" w:rsidR="008D655B" w:rsidRPr="00600D25" w:rsidRDefault="008D655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888D6" w14:textId="77777777" w:rsidR="008D655B" w:rsidRDefault="008D655B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 - Frontieră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641F9" w14:textId="77777777" w:rsidR="008D655B" w:rsidRDefault="008D655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DCB30" w14:textId="77777777" w:rsidR="008D655B" w:rsidRDefault="008D655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8F98F" w14:textId="77777777" w:rsidR="008D655B" w:rsidRDefault="008D655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AA602" w14:textId="77777777" w:rsidR="008D655B" w:rsidRPr="00600D25" w:rsidRDefault="008D655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F8A5E" w14:textId="77777777" w:rsidR="008D655B" w:rsidRDefault="008D655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D655B" w14:paraId="7734DF2D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53DB9" w14:textId="77777777" w:rsidR="008D655B" w:rsidRDefault="008D655B" w:rsidP="008D655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DA916" w14:textId="77777777" w:rsidR="008D655B" w:rsidRDefault="008D655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4+884</w:t>
            </w:r>
          </w:p>
          <w:p w14:paraId="217CAAC1" w14:textId="77777777" w:rsidR="008D655B" w:rsidRDefault="008D655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4+984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F6808" w14:textId="77777777" w:rsidR="008D655B" w:rsidRPr="00600D25" w:rsidRDefault="008D655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6E468" w14:textId="77777777" w:rsidR="008D655B" w:rsidRDefault="008D655B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 - Frontieră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53A08" w14:textId="77777777" w:rsidR="008D655B" w:rsidRDefault="008D655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00CFC" w14:textId="77777777" w:rsidR="008D655B" w:rsidRDefault="008D655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F15B5" w14:textId="77777777" w:rsidR="008D655B" w:rsidRDefault="008D655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0ABC1" w14:textId="77777777" w:rsidR="008D655B" w:rsidRPr="00600D25" w:rsidRDefault="008D655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9CD46" w14:textId="77777777" w:rsidR="008D655B" w:rsidRDefault="008D655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</w:tbl>
    <w:p w14:paraId="4262BF27" w14:textId="77777777" w:rsidR="008D655B" w:rsidRPr="00836022" w:rsidRDefault="008D655B" w:rsidP="0095691E">
      <w:pPr>
        <w:spacing w:before="40" w:line="192" w:lineRule="auto"/>
        <w:ind w:right="57"/>
        <w:rPr>
          <w:sz w:val="20"/>
          <w:lang w:val="en-US"/>
        </w:rPr>
      </w:pPr>
    </w:p>
    <w:p w14:paraId="7FB57A60" w14:textId="77777777" w:rsidR="008D655B" w:rsidRDefault="008D655B" w:rsidP="00956F37">
      <w:pPr>
        <w:pStyle w:val="Heading1"/>
        <w:spacing w:line="360" w:lineRule="auto"/>
      </w:pPr>
      <w:r>
        <w:t>LINIA 301 N</w:t>
      </w:r>
    </w:p>
    <w:p w14:paraId="7024B453" w14:textId="77777777" w:rsidR="008D655B" w:rsidRDefault="008D655B" w:rsidP="004F46F4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CHITILA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61"/>
        <w:gridCol w:w="2197"/>
        <w:gridCol w:w="870"/>
        <w:gridCol w:w="754"/>
        <w:gridCol w:w="870"/>
        <w:gridCol w:w="754"/>
        <w:gridCol w:w="2492"/>
      </w:tblGrid>
      <w:tr w:rsidR="008D655B" w14:paraId="134E9BE5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6D34E" w14:textId="77777777" w:rsidR="008D655B" w:rsidRDefault="008D655B" w:rsidP="008D655B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53A9E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68CBA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1806E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01D8D308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48FED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275E0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1102F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68DA7" w14:textId="77777777" w:rsidR="008D655B" w:rsidRPr="0022092F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50A72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14:paraId="243AD034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F69EC" w14:textId="77777777" w:rsidR="008D655B" w:rsidRDefault="008D655B" w:rsidP="008D655B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F5262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856AA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1822A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53AB46E5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B9D86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711D1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36DBF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604AA" w14:textId="77777777" w:rsidR="008D655B" w:rsidRPr="0022092F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DC427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14:paraId="57B4E67E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23207" w14:textId="77777777" w:rsidR="008D655B" w:rsidRDefault="008D655B" w:rsidP="008D655B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64044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C1EC8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5D3B2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10772304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711A4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C9B77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50ABD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9945A" w14:textId="77777777" w:rsidR="008D655B" w:rsidRPr="0022092F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D3A88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D1B345F" w14:textId="77777777" w:rsidR="008D655B" w:rsidRPr="00474FB0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11 şi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12.</w:t>
            </w:r>
          </w:p>
        </w:tc>
      </w:tr>
      <w:tr w:rsidR="008D655B" w14:paraId="18CAAEC0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B62A3" w14:textId="77777777" w:rsidR="008D655B" w:rsidRDefault="008D655B" w:rsidP="008D655B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3F283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B69A1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FF765" w14:textId="77777777" w:rsidR="008D655B" w:rsidRDefault="008D655B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0912901F" w14:textId="77777777" w:rsidR="008D655B" w:rsidRDefault="008D655B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FB21B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07C2B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8469B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958A3" w14:textId="77777777" w:rsidR="008D655B" w:rsidRPr="0022092F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A4521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14:paraId="5A369213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EB239" w14:textId="77777777" w:rsidR="008D655B" w:rsidRDefault="008D655B" w:rsidP="008D655B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81093" w14:textId="77777777" w:rsidR="008D655B" w:rsidRDefault="008D655B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07F0A" w14:textId="77777777" w:rsidR="008D655B" w:rsidRDefault="008D655B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67FD7" w14:textId="77777777" w:rsidR="008D655B" w:rsidRDefault="008D655B" w:rsidP="000E39C8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St. Bucureşti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E4222D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359CF" w14:textId="77777777" w:rsidR="008D655B" w:rsidRPr="00E4222D" w:rsidRDefault="008D655B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66593A08" w14:textId="77777777" w:rsidR="008D655B" w:rsidRPr="00E4222D" w:rsidRDefault="008D655B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36 / 38 și </w:t>
            </w:r>
          </w:p>
          <w:p w14:paraId="08142AF6" w14:textId="77777777" w:rsidR="008D655B" w:rsidRPr="00E4222D" w:rsidRDefault="008D655B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08C0E1FB" w14:textId="77777777" w:rsidR="008D655B" w:rsidRDefault="008D655B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46 / 49</w:t>
            </w:r>
            <w:r w:rsidRPr="00E4222D">
              <w:rPr>
                <w:b/>
                <w:bCs/>
                <w:sz w:val="20"/>
                <w:lang w:val="ro-RO"/>
              </w:rPr>
              <w:tab/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A2004" w14:textId="77777777" w:rsidR="008D655B" w:rsidRDefault="008D655B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B1E62" w14:textId="77777777" w:rsidR="008D655B" w:rsidRDefault="008D655B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962C8" w14:textId="77777777" w:rsidR="008D655B" w:rsidRPr="0022092F" w:rsidRDefault="008D655B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F4995" w14:textId="77777777" w:rsidR="008D655B" w:rsidRDefault="008D655B" w:rsidP="000E39C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222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14:paraId="1F8C3C99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EBE89" w14:textId="77777777" w:rsidR="008D655B" w:rsidRDefault="008D655B" w:rsidP="008D655B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09397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AF194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29FEC" w14:textId="77777777" w:rsidR="008D655B" w:rsidRDefault="008D655B" w:rsidP="006F3FD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DDC73" w14:textId="77777777" w:rsidR="008D655B" w:rsidRDefault="008D655B" w:rsidP="006F3FD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sch. 6A și 6B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F1F0F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7893F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90708" w14:textId="77777777" w:rsidR="008D655B" w:rsidRPr="0022092F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FB33E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14:paraId="45F1D036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D82B6" w14:textId="77777777" w:rsidR="008D655B" w:rsidRDefault="008D655B" w:rsidP="008D655B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C64BF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2+950</w:t>
            </w:r>
          </w:p>
          <w:p w14:paraId="0601CB0F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3+200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79F7F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E8296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Nord -</w:t>
            </w:r>
          </w:p>
          <w:p w14:paraId="5BB477DA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Chitila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6CB59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3F76A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76E6F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45265" w14:textId="77777777" w:rsidR="008D655B" w:rsidRPr="0022092F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9BDC3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14:paraId="21A4BA2B" w14:textId="77777777">
        <w:trPr>
          <w:cantSplit/>
          <w:trHeight w:val="1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D7072" w14:textId="77777777" w:rsidR="008D655B" w:rsidRDefault="008D655B" w:rsidP="008D655B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FB489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DAD8E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80CDC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Nord -</w:t>
            </w:r>
          </w:p>
          <w:p w14:paraId="5FB21987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H.M.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A466E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9BCC380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4E1A9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1FA44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AF5CC" w14:textId="77777777" w:rsidR="008D655B" w:rsidRPr="0022092F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44696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4786B6A6" w14:textId="77777777" w:rsidR="008D655B" w:rsidRDefault="008D655B">
      <w:pPr>
        <w:spacing w:before="40" w:after="40" w:line="192" w:lineRule="auto"/>
        <w:ind w:right="57"/>
        <w:rPr>
          <w:sz w:val="20"/>
          <w:lang w:val="ro-RO"/>
        </w:rPr>
      </w:pPr>
    </w:p>
    <w:p w14:paraId="1B485B3D" w14:textId="77777777" w:rsidR="008D655B" w:rsidRDefault="008D655B" w:rsidP="00E81B3B">
      <w:pPr>
        <w:pStyle w:val="Heading1"/>
        <w:spacing w:line="360" w:lineRule="auto"/>
      </w:pPr>
      <w:r>
        <w:lastRenderedPageBreak/>
        <w:t>LINIA 314 G</w:t>
      </w:r>
    </w:p>
    <w:p w14:paraId="41E0E763" w14:textId="77777777" w:rsidR="008D655B" w:rsidRDefault="008D655B" w:rsidP="00C61BD8">
      <w:pPr>
        <w:pStyle w:val="Heading1"/>
        <w:spacing w:line="360" w:lineRule="auto"/>
        <w:rPr>
          <w:b w:val="0"/>
          <w:bCs w:val="0"/>
          <w:sz w:val="8"/>
        </w:rPr>
      </w:pPr>
      <w:r>
        <w:t>BRAŞOV TRIAJ GR. D - RAMIFICAŢIE HĂRMAN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8D655B" w14:paraId="23642E32" w14:textId="77777777">
        <w:trPr>
          <w:cantSplit/>
          <w:trHeight w:val="57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98B97" w14:textId="77777777" w:rsidR="008D655B" w:rsidRDefault="008D655B" w:rsidP="008D655B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D1CC3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536E3" w14:textId="77777777" w:rsidR="008D655B" w:rsidRPr="00DF53C6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77856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6C0034DC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5EF8CFE9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01 și 1 - 6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CFE61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795D2" w14:textId="77777777" w:rsidR="008D655B" w:rsidRPr="00DF53C6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B772C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7C3AE" w14:textId="77777777" w:rsidR="008D655B" w:rsidRPr="00DF53C6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AA4E2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14:paraId="25CDA1D5" w14:textId="77777777">
        <w:trPr>
          <w:cantSplit/>
          <w:trHeight w:val="26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D0190" w14:textId="77777777" w:rsidR="008D655B" w:rsidRDefault="008D655B" w:rsidP="008D655B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1E382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19ED0" w14:textId="77777777" w:rsidR="008D655B" w:rsidRPr="00DF53C6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647F6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51337D43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3F594576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, 8, 9  şi 11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A9CB4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A8141" w14:textId="77777777" w:rsidR="008D655B" w:rsidRPr="00DF53C6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D689D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32C3F" w14:textId="77777777" w:rsidR="008D655B" w:rsidRPr="00DF53C6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5453B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14:paraId="3F4C2736" w14:textId="77777777">
        <w:trPr>
          <w:cantSplit/>
          <w:trHeight w:val="8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62119" w14:textId="77777777" w:rsidR="008D655B" w:rsidRDefault="008D655B" w:rsidP="008D655B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0A92E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70F2C" w14:textId="77777777" w:rsidR="008D655B" w:rsidRPr="00DF53C6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DCD13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54210D52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C, liniile 1 - 9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8DE34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13B71" w14:textId="77777777" w:rsidR="008D655B" w:rsidRPr="00DF53C6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253FD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CE701" w14:textId="77777777" w:rsidR="008D655B" w:rsidRPr="00DF53C6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6DFE3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4567EF17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D655B" w14:paraId="69C55F46" w14:textId="77777777">
        <w:trPr>
          <w:cantSplit/>
          <w:trHeight w:val="50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924FF" w14:textId="77777777" w:rsidR="008D655B" w:rsidRDefault="008D655B" w:rsidP="008D655B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D3770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46D45" w14:textId="77777777" w:rsidR="008D655B" w:rsidRPr="00DF53C6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0E900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06778570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E, liniile 1 - 6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6C466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9450F" w14:textId="77777777" w:rsidR="008D655B" w:rsidRPr="00DF53C6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B3FA5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565B3" w14:textId="77777777" w:rsidR="008D655B" w:rsidRPr="00DF53C6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B45D0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6D6228D5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D655B" w14:paraId="2CD9A530" w14:textId="77777777">
        <w:trPr>
          <w:cantSplit/>
          <w:trHeight w:val="115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4EFD9" w14:textId="77777777" w:rsidR="008D655B" w:rsidRDefault="008D655B" w:rsidP="008D655B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2357F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AFE8F" w14:textId="77777777" w:rsidR="008D655B" w:rsidRPr="00DF53C6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4A159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Triaj </w:t>
            </w:r>
          </w:p>
          <w:p w14:paraId="0A0E8E4E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circulaţie locomotive </w:t>
            </w:r>
          </w:p>
          <w:p w14:paraId="6B75F7F0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(între gr. B şi D), legătura între  </w:t>
            </w:r>
          </w:p>
          <w:p w14:paraId="27B59578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sch. 2 şi 41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3E9FE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4A776" w14:textId="77777777" w:rsidR="008D655B" w:rsidRPr="00DF53C6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9532D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8C230" w14:textId="77777777" w:rsidR="008D655B" w:rsidRPr="00DF53C6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E60F1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14:paraId="66ECDD19" w14:textId="77777777">
        <w:trPr>
          <w:cantSplit/>
          <w:trHeight w:val="115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2FFA6" w14:textId="77777777" w:rsidR="008D655B" w:rsidRDefault="008D655B" w:rsidP="008D655B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65BA5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6A8B2" w14:textId="77777777" w:rsidR="008D655B" w:rsidRPr="00DF53C6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2BA44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Triaj </w:t>
            </w:r>
          </w:p>
          <w:p w14:paraId="2B907116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linia circulaţie locomotive </w:t>
            </w:r>
          </w:p>
          <w:p w14:paraId="5F4F1D2D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(între gr. A şi D), legătura între  </w:t>
            </w:r>
          </w:p>
          <w:p w14:paraId="791F2C6C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sch. 21 şi 75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82CB6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81729" w14:textId="77777777" w:rsidR="008D655B" w:rsidRPr="00DF53C6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D5FF5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6E83D" w14:textId="77777777" w:rsidR="008D655B" w:rsidRPr="00DF53C6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82269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27EB08D0" w14:textId="77777777" w:rsidR="008D655B" w:rsidRDefault="008D655B">
      <w:pPr>
        <w:spacing w:before="40" w:after="40" w:line="192" w:lineRule="auto"/>
        <w:ind w:right="57"/>
        <w:rPr>
          <w:sz w:val="20"/>
          <w:lang w:val="ro-RO"/>
        </w:rPr>
      </w:pPr>
    </w:p>
    <w:p w14:paraId="215573E1" w14:textId="77777777" w:rsidR="008D655B" w:rsidRDefault="008D655B" w:rsidP="003A5387">
      <w:pPr>
        <w:pStyle w:val="Heading1"/>
        <w:spacing w:line="360" w:lineRule="auto"/>
      </w:pPr>
      <w:r>
        <w:lastRenderedPageBreak/>
        <w:t>LINIA 316</w:t>
      </w:r>
    </w:p>
    <w:p w14:paraId="664B47CB" w14:textId="77777777" w:rsidR="008D655B" w:rsidRDefault="008D655B" w:rsidP="00BD47F2">
      <w:pPr>
        <w:pStyle w:val="Heading1"/>
        <w:spacing w:line="360" w:lineRule="auto"/>
        <w:rPr>
          <w:b w:val="0"/>
          <w:bCs w:val="0"/>
          <w:sz w:val="8"/>
        </w:rPr>
      </w:pPr>
      <w:r>
        <w:t>BRAŞOV - DEDA - RĂZBOIENI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8D655B" w14:paraId="4406C196" w14:textId="77777777">
        <w:trPr>
          <w:cantSplit/>
          <w:trHeight w:val="14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E1467" w14:textId="77777777" w:rsidR="008D655B" w:rsidRDefault="008D655B" w:rsidP="008D655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1B592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F6925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198BD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Călători </w:t>
            </w:r>
          </w:p>
          <w:p w14:paraId="438D84DE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F1C4E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DA624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B89B3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E4A9B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0E716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FCE1B79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7100BAAF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3 Cap X, staţia Braşov Călători. </w:t>
            </w:r>
          </w:p>
        </w:tc>
      </w:tr>
      <w:tr w:rsidR="008D655B" w14:paraId="5277D377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D74A1" w14:textId="77777777" w:rsidR="008D655B" w:rsidRDefault="008D655B" w:rsidP="008D655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015DD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37CCC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7A32E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C0C53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BC</w:t>
            </w:r>
          </w:p>
          <w:p w14:paraId="2DD1CC95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T.D.J.</w:t>
            </w:r>
          </w:p>
          <w:p w14:paraId="64A2307E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 / 57,</w:t>
            </w:r>
          </w:p>
          <w:p w14:paraId="3D2B2CBD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 / 59,</w:t>
            </w:r>
          </w:p>
          <w:p w14:paraId="3C6015C5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 / 67</w:t>
            </w:r>
          </w:p>
          <w:p w14:paraId="4D2FE881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 69 și T.D.J.</w:t>
            </w:r>
          </w:p>
          <w:p w14:paraId="41F770B5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 / 51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BB368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E8CF2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21CE5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B5623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D042121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3 - 8 Cap X.</w:t>
            </w:r>
          </w:p>
        </w:tc>
      </w:tr>
      <w:tr w:rsidR="008D655B" w14:paraId="7B264FF8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86C66" w14:textId="77777777" w:rsidR="008D655B" w:rsidRDefault="008D655B" w:rsidP="008D655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35BAC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0AE6D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05660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</w:t>
            </w:r>
          </w:p>
          <w:p w14:paraId="312E855B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EBDC9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1083BE09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E15F8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D9580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D1124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74A0E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7D0B981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D69491A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8B.</w:t>
            </w:r>
          </w:p>
        </w:tc>
      </w:tr>
      <w:tr w:rsidR="008D655B" w14:paraId="31A53FE1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6E218" w14:textId="77777777" w:rsidR="008D655B" w:rsidRDefault="008D655B" w:rsidP="008D655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C7614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AC26B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164F5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Sfântu Gheorghe</w:t>
            </w:r>
          </w:p>
          <w:p w14:paraId="14CAB591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435BF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EB176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AC3DF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93135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18703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14:paraId="183A9C38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060A6" w14:textId="77777777" w:rsidR="008D655B" w:rsidRDefault="008D655B" w:rsidP="008D655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885D6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35228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3CC8F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Sfântu Gheorghe</w:t>
            </w:r>
          </w:p>
          <w:p w14:paraId="298B3F86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0CCA6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7D565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25C69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FDE04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5304B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14:paraId="401F7EAC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7C446" w14:textId="77777777" w:rsidR="008D655B" w:rsidRDefault="008D655B" w:rsidP="008D655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1602F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36+000</w:t>
            </w:r>
          </w:p>
          <w:p w14:paraId="7853D219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FFFEB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9B781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Sfântu Gheorghe -</w:t>
            </w:r>
          </w:p>
          <w:p w14:paraId="2B01C79A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Bodoc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31C9C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D7951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400F3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55307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F0AD6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14:paraId="3E277319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B588A" w14:textId="77777777" w:rsidR="008D655B" w:rsidRDefault="008D655B" w:rsidP="008D655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0679F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40F29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66DE9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Malnaș Băi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37191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88D23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B39CE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54F42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E4C06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14:paraId="7060AFFE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755A9" w14:textId="77777777" w:rsidR="008D655B" w:rsidRDefault="008D655B" w:rsidP="008D655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DE420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78+300</w:t>
            </w:r>
          </w:p>
          <w:p w14:paraId="58C56E26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78+500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F8F6F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E50D1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Tușnad Sat –</w:t>
            </w:r>
          </w:p>
          <w:p w14:paraId="17FF444F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Sânsimion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C5122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1554D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23D8C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FDDC8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C04CB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D655B" w14:paraId="3FA3B8BA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C91B8" w14:textId="77777777" w:rsidR="008D655B" w:rsidRDefault="008D655B" w:rsidP="008D655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F0FCB" w14:textId="77777777" w:rsidR="008D655B" w:rsidRDefault="008D655B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92+000</w:t>
            </w:r>
          </w:p>
          <w:p w14:paraId="718DB150" w14:textId="77777777" w:rsidR="008D655B" w:rsidRDefault="008D655B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92+500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850B5" w14:textId="77777777" w:rsidR="008D655B" w:rsidRDefault="008D655B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D1953" w14:textId="77777777" w:rsidR="008D655B" w:rsidRDefault="008D655B" w:rsidP="00CC26A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Sâncrăieni -</w:t>
            </w:r>
          </w:p>
          <w:p w14:paraId="31E182BC" w14:textId="77777777" w:rsidR="008D655B" w:rsidRDefault="008D655B" w:rsidP="00CC26A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Miercurea Ciuc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12A42" w14:textId="77777777" w:rsidR="008D655B" w:rsidRDefault="008D655B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EF627" w14:textId="77777777" w:rsidR="008D655B" w:rsidRDefault="008D655B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5F748" w14:textId="77777777" w:rsidR="008D655B" w:rsidRDefault="008D655B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C5914" w14:textId="77777777" w:rsidR="008D655B" w:rsidRPr="00F6236C" w:rsidRDefault="008D655B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21888" w14:textId="77777777" w:rsidR="008D655B" w:rsidRDefault="008D655B" w:rsidP="00CC26A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14:paraId="03E64CD4" w14:textId="77777777">
        <w:trPr>
          <w:cantSplit/>
          <w:trHeight w:val="29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28E91" w14:textId="77777777" w:rsidR="008D655B" w:rsidRDefault="008D655B" w:rsidP="008D655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416BC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8FDC5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C2F62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Miercurea Ciuc</w:t>
            </w:r>
          </w:p>
          <w:p w14:paraId="17227AA7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8070D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34D69" w14:textId="77777777" w:rsidR="008D655B" w:rsidRPr="00514DA4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D8282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490C0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1FDE6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14:paraId="0A9AB9DF" w14:textId="77777777">
        <w:trPr>
          <w:cantSplit/>
          <w:trHeight w:val="29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E268D" w14:textId="77777777" w:rsidR="008D655B" w:rsidRDefault="008D655B" w:rsidP="008D655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9B847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F5974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792ED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Siculeni grupa D, linia 3D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C7B7D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352A721B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sch.17</w:t>
            </w:r>
          </w:p>
          <w:p w14:paraId="38684DDA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147F6815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vârf </w:t>
            </w:r>
          </w:p>
          <w:p w14:paraId="76C8B6D5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AF4FB" w14:textId="77777777" w:rsidR="008D655B" w:rsidRPr="00514DA4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4EE5D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953EE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5ABC1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14:paraId="77B3B824" w14:textId="77777777">
        <w:trPr>
          <w:cantSplit/>
          <w:trHeight w:val="225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960AC" w14:textId="77777777" w:rsidR="008D655B" w:rsidRDefault="008D655B" w:rsidP="008D655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E9D52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62FED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96879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Siculeni</w:t>
            </w:r>
          </w:p>
          <w:p w14:paraId="3F99A779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Grupele B şi D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AABAC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73EC0">
              <w:rPr>
                <w:b/>
                <w:bCs/>
                <w:sz w:val="18"/>
                <w:szCs w:val="18"/>
                <w:lang w:val="ro-RO"/>
              </w:rPr>
              <w:t xml:space="preserve">Începând </w:t>
            </w:r>
            <w:r>
              <w:rPr>
                <w:b/>
                <w:bCs/>
                <w:sz w:val="20"/>
                <w:lang w:val="ro-RO"/>
              </w:rPr>
              <w:t xml:space="preserve"> de la călcâi sch. 40 </w:t>
            </w:r>
          </w:p>
          <w:p w14:paraId="08588961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călcâi sch. 44 și peste toate ap. de cale Cap </w:t>
            </w:r>
            <w:r w:rsidRPr="00273EC0">
              <w:rPr>
                <w:b/>
                <w:bCs/>
                <w:sz w:val="18"/>
                <w:szCs w:val="18"/>
                <w:lang w:val="ro-RO"/>
              </w:rPr>
              <w:t>Y, grup</w:t>
            </w:r>
            <w:r>
              <w:rPr>
                <w:b/>
                <w:bCs/>
                <w:sz w:val="18"/>
                <w:szCs w:val="18"/>
                <w:lang w:val="ro-RO"/>
              </w:rPr>
              <w:t>ele</w:t>
            </w:r>
          </w:p>
          <w:p w14:paraId="479B01F0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73EC0">
              <w:rPr>
                <w:b/>
                <w:bCs/>
                <w:sz w:val="18"/>
                <w:szCs w:val="18"/>
                <w:lang w:val="ro-RO"/>
              </w:rPr>
              <w:t>B și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63AC4" w14:textId="77777777" w:rsidR="008D655B" w:rsidRPr="00514DA4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</w:t>
            </w:r>
            <w:r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93E3B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52CC8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3DC35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peste toate aparatele de cale din cap Y şi liniile de legătură, 1D - 4D şi liniile 5B - 11B.</w:t>
            </w:r>
          </w:p>
        </w:tc>
      </w:tr>
      <w:tr w:rsidR="008D655B" w14:paraId="5049D2EF" w14:textId="77777777">
        <w:trPr>
          <w:cantSplit/>
          <w:trHeight w:val="225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C2394" w14:textId="77777777" w:rsidR="008D655B" w:rsidRDefault="008D655B" w:rsidP="008D655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DD131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105+100</w:t>
            </w:r>
          </w:p>
          <w:p w14:paraId="4AAEF1E8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33875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9BEEA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Siculeni -</w:t>
            </w:r>
          </w:p>
          <w:p w14:paraId="5BBDEBC0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Mădăraş Ciuc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A0F4D" w14:textId="77777777" w:rsidR="008D655B" w:rsidRPr="00273EC0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9BBB0" w14:textId="77777777" w:rsidR="008D655B" w:rsidRPr="00514DA4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22A0D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409C5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78443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D655B" w14:paraId="5E01BF73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DF770" w14:textId="77777777" w:rsidR="008D655B" w:rsidRDefault="008D655B" w:rsidP="008D655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A4AA4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E764F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D6A92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Mădăraş Ciuc</w:t>
            </w:r>
          </w:p>
          <w:p w14:paraId="3DCE53E2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4CDDC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A32B6" w14:textId="77777777" w:rsidR="008D655B" w:rsidRPr="00514DA4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83607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D7014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17852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14:paraId="056A79D1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A7AB8" w14:textId="77777777" w:rsidR="008D655B" w:rsidRDefault="008D655B" w:rsidP="008D655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29374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F7BDE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FCC5D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Oltului</w:t>
            </w:r>
          </w:p>
          <w:p w14:paraId="0CCFE806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4F8A9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43401" w14:textId="77777777" w:rsidR="008D655B" w:rsidRPr="00514DA4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BBE37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D1222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D6723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14:paraId="6BA2B5A0" w14:textId="77777777">
        <w:trPr>
          <w:cantSplit/>
          <w:trHeight w:val="18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00112" w14:textId="77777777" w:rsidR="008D655B" w:rsidRDefault="008D655B" w:rsidP="008D655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5E795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20304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A79A9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Oltului</w:t>
            </w:r>
          </w:p>
          <w:p w14:paraId="4E2A0DA1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9AD09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FFA0E" w14:textId="77777777" w:rsidR="008D655B" w:rsidRPr="00514DA4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89F03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90B35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FD747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14:paraId="3E3C9322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EBE79" w14:textId="77777777" w:rsidR="008D655B" w:rsidRDefault="008D655B" w:rsidP="008D655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E11D5" w14:textId="77777777" w:rsidR="008D655B" w:rsidRDefault="008D655B" w:rsidP="002C0CC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128+300</w:t>
            </w:r>
          </w:p>
          <w:p w14:paraId="597EE51B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130+900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816A5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9AFFA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Izvoru Oltului  -</w:t>
            </w:r>
          </w:p>
          <w:p w14:paraId="45E0E35C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Izvoru Mureșului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F1C95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86A01" w14:textId="77777777" w:rsidR="008D655B" w:rsidRPr="00514DA4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77516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3CD32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3C8D6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14:paraId="6F09D92C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54D94" w14:textId="77777777" w:rsidR="008D655B" w:rsidRDefault="008D655B" w:rsidP="008D655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DF284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DA44B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4B221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Mureşului</w:t>
            </w:r>
          </w:p>
          <w:p w14:paraId="69B27095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5E0BD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B9FFA" w14:textId="77777777" w:rsidR="008D655B" w:rsidRPr="00514DA4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53A9E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6C8E4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5B8A8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14:paraId="1EC98550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D6C83" w14:textId="77777777" w:rsidR="008D655B" w:rsidRDefault="008D655B" w:rsidP="008D655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8BD6D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7BE49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BDF7E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Mureşului</w:t>
            </w:r>
          </w:p>
          <w:p w14:paraId="0BF9D0F9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29F07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B765A" w14:textId="77777777" w:rsidR="008D655B" w:rsidRPr="00514DA4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85E58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8355B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3A04E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14:paraId="1715AAD6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C11A6" w14:textId="77777777" w:rsidR="008D655B" w:rsidRDefault="008D655B" w:rsidP="008D655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DE100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131+311</w:t>
            </w:r>
          </w:p>
          <w:p w14:paraId="057D92B9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141+440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26EE4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4F6B2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830247">
              <w:rPr>
                <w:b/>
                <w:bCs/>
                <w:sz w:val="19"/>
                <w:szCs w:val="19"/>
                <w:lang w:val="ro-RO"/>
              </w:rPr>
              <w:t xml:space="preserve">Ax st. Izvoru Mureşului- </w:t>
            </w:r>
            <w:r w:rsidRPr="00FD4385">
              <w:rPr>
                <w:b/>
                <w:bCs/>
                <w:sz w:val="20"/>
                <w:szCs w:val="20"/>
                <w:lang w:val="ro-RO"/>
              </w:rPr>
              <w:t>Ax st. Voșlobeni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8EAA6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EAFEF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01E32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32ABE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BBF46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14:paraId="5E7C9EF7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79561" w14:textId="77777777" w:rsidR="008D655B" w:rsidRDefault="008D655B" w:rsidP="008D655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A8893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142+000</w:t>
            </w:r>
          </w:p>
          <w:p w14:paraId="5E963D2D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5D604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03C29" w14:textId="77777777" w:rsidR="008D655B" w:rsidRPr="00830247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19"/>
                <w:szCs w:val="19"/>
                <w:lang w:val="ro-RO"/>
              </w:rPr>
              <w:t xml:space="preserve">St. </w:t>
            </w:r>
            <w:r w:rsidRPr="00BB201D">
              <w:rPr>
                <w:b/>
                <w:bCs/>
                <w:sz w:val="19"/>
                <w:szCs w:val="19"/>
                <w:lang w:val="ro-RO"/>
              </w:rPr>
              <w:t>Voșlăbeni, linia 3 directă cap Y, peste schimbatării de cale nr. 12 si 24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0A92A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699E8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B3777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BB670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290DF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D655B" w14:paraId="17B17B85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B4F68" w14:textId="77777777" w:rsidR="008D655B" w:rsidRDefault="008D655B" w:rsidP="008D655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23546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146+300</w:t>
            </w:r>
          </w:p>
          <w:p w14:paraId="27D2BF3C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146+600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F1D90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E0312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FD4385">
              <w:rPr>
                <w:b/>
                <w:bCs/>
                <w:sz w:val="20"/>
                <w:szCs w:val="20"/>
                <w:lang w:val="ro-RO"/>
              </w:rPr>
              <w:t>Voșlobeni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 -</w:t>
            </w:r>
          </w:p>
          <w:p w14:paraId="02687048" w14:textId="77777777" w:rsidR="008D655B" w:rsidRPr="00830247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Gheorgheni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82A1B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4579A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1A137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26E9B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A0FEA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D655B" w14:paraId="1597104D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C6C5E" w14:textId="77777777" w:rsidR="008D655B" w:rsidRDefault="008D655B" w:rsidP="008D655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61DD4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31306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DB230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Gheorgheni</w:t>
            </w:r>
          </w:p>
          <w:p w14:paraId="74C98937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20281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7150F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FC693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1E559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8490C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14:paraId="4FA48EBF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923A0" w14:textId="77777777" w:rsidR="008D655B" w:rsidRDefault="008D655B" w:rsidP="008D655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8A02A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572CE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212F1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Gheorgheni</w:t>
            </w:r>
          </w:p>
          <w:p w14:paraId="264D73AE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BA2AC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C4666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58D73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038D1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05AB4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14:paraId="5D6F89F7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509AE" w14:textId="77777777" w:rsidR="008D655B" w:rsidRDefault="008D655B" w:rsidP="008D655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13F51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155+200</w:t>
            </w:r>
          </w:p>
          <w:p w14:paraId="22F6B782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155+400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AA8BA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7D1BE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BB201D">
              <w:rPr>
                <w:b/>
                <w:bCs/>
                <w:sz w:val="20"/>
                <w:lang w:val="ro-RO"/>
              </w:rPr>
              <w:t>Lăzarea, linia 3 directă, cap. Y , peste schimbătorii de cale nr. 2 si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64EB2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5F959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BC0BE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E2B23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9D00D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D655B" w14:paraId="7CA3BBBD" w14:textId="77777777">
        <w:trPr>
          <w:cantSplit/>
          <w:trHeight w:val="5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CC3B1" w14:textId="77777777" w:rsidR="008D655B" w:rsidRDefault="008D655B" w:rsidP="008D655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C138C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6CF2D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6F213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Lăzarea</w:t>
            </w:r>
          </w:p>
          <w:p w14:paraId="08019F25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2F28F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0208E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DC1CD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0A39F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1F5E9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14:paraId="04CBDE67" w14:textId="77777777">
        <w:trPr>
          <w:cantSplit/>
          <w:trHeight w:val="5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64888" w14:textId="77777777" w:rsidR="008D655B" w:rsidRDefault="008D655B" w:rsidP="008D655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96172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161+750</w:t>
            </w:r>
          </w:p>
          <w:p w14:paraId="201C3CAA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161+950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00EF6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ADEF6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BB201D">
              <w:rPr>
                <w:b/>
                <w:bCs/>
                <w:sz w:val="20"/>
                <w:lang w:val="ro-RO"/>
              </w:rPr>
              <w:t>Ditrău, linia 3 directă, cap. X , peste schimbătorii de cale nr. 1 si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87D46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AD4A7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CC590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3F650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D1C19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14:paraId="05CD667E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FB783" w14:textId="77777777" w:rsidR="008D655B" w:rsidRDefault="008D655B" w:rsidP="008D655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FE8DF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5630A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56109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Ditrău</w:t>
            </w:r>
          </w:p>
          <w:p w14:paraId="6578470C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A7AB7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292C7" w14:textId="77777777" w:rsidR="008D655B" w:rsidRPr="00514DA4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59D09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61358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11633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14:paraId="23413495" w14:textId="77777777">
        <w:trPr>
          <w:cantSplit/>
          <w:trHeight w:val="3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19996" w14:textId="77777777" w:rsidR="008D655B" w:rsidRDefault="008D655B" w:rsidP="008D655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DD09A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89E3B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B01B2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Subcetate Mureș</w:t>
            </w:r>
          </w:p>
          <w:p w14:paraId="752CCF58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B6053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B25A5" w14:textId="77777777" w:rsidR="008D655B" w:rsidRPr="00514DA4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00E72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70DA6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351CE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5E5FDAA" w14:textId="77777777" w:rsidR="008D655B" w:rsidRPr="000D7AA7" w:rsidRDefault="008D655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0D7AA7">
              <w:rPr>
                <w:b/>
                <w:bCs/>
                <w:iCs/>
                <w:sz w:val="20"/>
                <w:lang w:val="ro-RO"/>
              </w:rPr>
              <w:t>Se interzice circulația t</w:t>
            </w:r>
            <w:r>
              <w:rPr>
                <w:b/>
                <w:bCs/>
                <w:iCs/>
                <w:sz w:val="20"/>
                <w:lang w:val="ro-RO"/>
              </w:rPr>
              <w:t>r</w:t>
            </w:r>
            <w:r w:rsidRPr="000D7AA7">
              <w:rPr>
                <w:b/>
                <w:bCs/>
                <w:iCs/>
                <w:sz w:val="20"/>
                <w:lang w:val="ro-RO"/>
              </w:rPr>
              <w:t>enurilor de marfă.</w:t>
            </w:r>
          </w:p>
        </w:tc>
      </w:tr>
      <w:tr w:rsidR="008D655B" w14:paraId="2364A385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AF918" w14:textId="77777777" w:rsidR="008D655B" w:rsidRDefault="008D655B" w:rsidP="008D655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2D3B4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06CE5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E5221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Topliţa</w:t>
            </w:r>
          </w:p>
          <w:p w14:paraId="2F8173A9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EF2AA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0162F" w14:textId="77777777" w:rsidR="008D655B" w:rsidRPr="00514DA4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FEC48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84C84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C2CEF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14:paraId="46B78004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1DEDC" w14:textId="77777777" w:rsidR="008D655B" w:rsidRDefault="008D655B" w:rsidP="008D655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F8AF2" w14:textId="77777777" w:rsidR="008D655B" w:rsidRDefault="008D655B" w:rsidP="00AE2CA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22467" w14:textId="77777777" w:rsidR="008D655B" w:rsidRPr="00F6236C" w:rsidRDefault="008D655B" w:rsidP="00AE2CA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B6FFF" w14:textId="77777777" w:rsidR="008D655B" w:rsidRDefault="008D655B" w:rsidP="00AE2CA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Topliţa</w:t>
            </w:r>
          </w:p>
          <w:p w14:paraId="1CB43553" w14:textId="77777777" w:rsidR="008D655B" w:rsidRDefault="008D655B" w:rsidP="00AE2CA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E60A8" w14:textId="77777777" w:rsidR="008D655B" w:rsidRDefault="008D655B" w:rsidP="00AE2CA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EED04" w14:textId="77777777" w:rsidR="008D655B" w:rsidRDefault="008D655B" w:rsidP="00AE2CA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78015" w14:textId="77777777" w:rsidR="008D655B" w:rsidRDefault="008D655B" w:rsidP="00AE2CA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95FFF" w14:textId="77777777" w:rsidR="008D655B" w:rsidRPr="00F6236C" w:rsidRDefault="008D655B" w:rsidP="00AE2CA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4A695" w14:textId="77777777" w:rsidR="008D655B" w:rsidRDefault="008D655B" w:rsidP="00AE2CA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14:paraId="0101575D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6E3C9" w14:textId="77777777" w:rsidR="008D655B" w:rsidRDefault="008D655B" w:rsidP="008D655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D50B0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184+340</w:t>
            </w:r>
          </w:p>
          <w:p w14:paraId="101D5266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193+435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EBA3E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BB64A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Toplița –</w:t>
            </w:r>
          </w:p>
          <w:p w14:paraId="033CFF97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 Stânceni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5FB00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B2338" w14:textId="77777777" w:rsidR="008D655B" w:rsidRPr="00514DA4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2DB42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24A7F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0A39B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14:paraId="0E23C12E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14D66" w14:textId="77777777" w:rsidR="008D655B" w:rsidRDefault="008D655B" w:rsidP="008D655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307E4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27FE5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15004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Aluniş Mureş</w:t>
            </w:r>
          </w:p>
          <w:p w14:paraId="30E78727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8AF4C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2A9BF11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3BB75" w14:textId="77777777" w:rsidR="008D655B" w:rsidRPr="00514DA4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B2788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876CF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293FA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14:paraId="4853FBAE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6AFCC" w14:textId="77777777" w:rsidR="008D655B" w:rsidRDefault="008D655B" w:rsidP="008D655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2CD6B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245+050</w:t>
            </w:r>
          </w:p>
          <w:p w14:paraId="500F776F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5B6EF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7F851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Aluniş Mureş -</w:t>
            </w:r>
          </w:p>
          <w:p w14:paraId="496E2141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Reghin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E8EAF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4A1C5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EE660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8A241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565FD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Cu inductori de </w:t>
            </w:r>
          </w:p>
          <w:p w14:paraId="72267499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2000 Hz. Valabilă doar pentru trenurile tip automotor</w:t>
            </w:r>
          </w:p>
        </w:tc>
      </w:tr>
      <w:tr w:rsidR="008D655B" w14:paraId="60464BF5" w14:textId="77777777">
        <w:trPr>
          <w:cantSplit/>
          <w:trHeight w:val="2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B23D7" w14:textId="77777777" w:rsidR="008D655B" w:rsidRDefault="008D655B" w:rsidP="008D655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AE2F2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130B6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684F1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4206EEB0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FA750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26594" w14:textId="77777777" w:rsidR="008D655B" w:rsidRPr="00514DA4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FBD79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4BB92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CD077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14:paraId="27C0C987" w14:textId="77777777">
        <w:trPr>
          <w:cantSplit/>
          <w:trHeight w:val="12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CD0F9" w14:textId="77777777" w:rsidR="008D655B" w:rsidRDefault="008D655B" w:rsidP="008D655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98133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E69D4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EBDDD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29A68494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8EB91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216A8" w14:textId="77777777" w:rsidR="008D655B" w:rsidRPr="00514DA4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C03F9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1323D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10C47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14:paraId="6AAD96AD" w14:textId="77777777">
        <w:trPr>
          <w:cantSplit/>
          <w:trHeight w:val="1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00055" w14:textId="77777777" w:rsidR="008D655B" w:rsidRDefault="008D655B" w:rsidP="008D655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990DF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7AC9B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577DF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7DD47D60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AC422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33AB8" w14:textId="77777777" w:rsidR="008D655B" w:rsidRPr="00514DA4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09409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C0C63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41A30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pe teren. </w:t>
            </w:r>
          </w:p>
        </w:tc>
      </w:tr>
      <w:tr w:rsidR="008D655B" w14:paraId="51CB322A" w14:textId="77777777">
        <w:trPr>
          <w:cantSplit/>
          <w:trHeight w:val="29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A52A0" w14:textId="77777777" w:rsidR="008D655B" w:rsidRDefault="008D655B" w:rsidP="008D655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08D8F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35AB9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C58C1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Dumbrăvioara</w:t>
            </w:r>
          </w:p>
          <w:p w14:paraId="14A5AD05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B688B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65A2A" w14:textId="77777777" w:rsidR="008D655B" w:rsidRPr="00514DA4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DC38A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36D81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CEF0A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</w:tc>
      </w:tr>
      <w:tr w:rsidR="008D655B" w14:paraId="34C6C277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065CC" w14:textId="77777777" w:rsidR="008D655B" w:rsidRDefault="008D655B" w:rsidP="008D655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E3C91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67172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B1C66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D43CE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11F0C01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și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C57DC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35010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3580C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57CEF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9.</w:t>
            </w:r>
          </w:p>
          <w:p w14:paraId="7FA6959E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14:paraId="2297143B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F10A5" w14:textId="77777777" w:rsidR="008D655B" w:rsidRDefault="008D655B" w:rsidP="008D655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E535E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13DA7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6F6ED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BB1F8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CA7690F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 şi 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648ED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89C31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CD373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8BFD6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6 şi 7.</w:t>
            </w:r>
          </w:p>
          <w:p w14:paraId="2C646583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14:paraId="1A7D9141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FD368" w14:textId="77777777" w:rsidR="008D655B" w:rsidRDefault="008D655B" w:rsidP="008D655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E0A8F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7D841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01A51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  <w:p w14:paraId="2FAE7410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74D19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77459644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294E8" w14:textId="77777777" w:rsidR="008D655B" w:rsidRPr="00514DA4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758D4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7A0F9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72FC5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1808510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7 .</w:t>
            </w:r>
          </w:p>
        </w:tc>
      </w:tr>
      <w:tr w:rsidR="008D655B" w14:paraId="08F352A1" w14:textId="77777777">
        <w:trPr>
          <w:cantSplit/>
          <w:trHeight w:val="143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A274E" w14:textId="77777777" w:rsidR="008D655B" w:rsidRDefault="008D655B" w:rsidP="008D655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2BA1E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B087D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152FE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 Sud</w:t>
            </w:r>
          </w:p>
          <w:p w14:paraId="15899ADD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6D9CA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</w:t>
            </w:r>
          </w:p>
          <w:p w14:paraId="30DDFB7E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cale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5D3D5" w14:textId="77777777" w:rsidR="008D655B" w:rsidRPr="00514DA4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C8206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4EC61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D3B06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0AE43B4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86800CC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2 - 12.</w:t>
            </w:r>
          </w:p>
        </w:tc>
      </w:tr>
      <w:tr w:rsidR="008D655B" w14:paraId="1C32E4D3" w14:textId="77777777">
        <w:trPr>
          <w:cantSplit/>
          <w:trHeight w:val="196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5921F" w14:textId="77777777" w:rsidR="008D655B" w:rsidRDefault="008D655B" w:rsidP="008D655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3B2D6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09416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DC963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 Mureş Sud</w:t>
            </w:r>
          </w:p>
          <w:p w14:paraId="5B43BA0C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54B74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de cale </w:t>
            </w:r>
          </w:p>
          <w:p w14:paraId="0D6C8CF7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8A1D2" w14:textId="77777777" w:rsidR="008D655B" w:rsidRPr="00514DA4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4B0B6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BEB2B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99B2D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692E86D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CEB5BF0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2 - 12.</w:t>
            </w:r>
          </w:p>
        </w:tc>
      </w:tr>
      <w:tr w:rsidR="008D655B" w14:paraId="58DCF244" w14:textId="77777777">
        <w:trPr>
          <w:cantSplit/>
          <w:trHeight w:val="3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13603" w14:textId="77777777" w:rsidR="008D655B" w:rsidRDefault="008D655B" w:rsidP="008D655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1F63E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08A9A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22D3A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Războieni</w:t>
            </w:r>
          </w:p>
          <w:p w14:paraId="00EE10DF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9E5CC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EC19216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 şi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E262B" w14:textId="77777777" w:rsidR="008D655B" w:rsidRPr="00514DA4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B00BB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80038" w14:textId="77777777" w:rsidR="008D655B" w:rsidRPr="00F6236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D289A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A3B87FD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7 și  8.</w:t>
            </w:r>
          </w:p>
        </w:tc>
      </w:tr>
    </w:tbl>
    <w:p w14:paraId="2F46F033" w14:textId="77777777" w:rsidR="008D655B" w:rsidRDefault="008D655B">
      <w:pPr>
        <w:spacing w:before="40" w:after="40" w:line="192" w:lineRule="auto"/>
        <w:ind w:right="57"/>
        <w:rPr>
          <w:sz w:val="20"/>
          <w:lang w:val="ro-RO"/>
        </w:rPr>
      </w:pPr>
    </w:p>
    <w:p w14:paraId="7EEBC61D" w14:textId="77777777" w:rsidR="008D655B" w:rsidRDefault="008D655B" w:rsidP="0080110B">
      <w:pPr>
        <w:pStyle w:val="Heading1"/>
        <w:spacing w:line="360" w:lineRule="auto"/>
      </w:pPr>
      <w:r>
        <w:lastRenderedPageBreak/>
        <w:t>LINIA 322</w:t>
      </w:r>
    </w:p>
    <w:p w14:paraId="361C5520" w14:textId="77777777" w:rsidR="008D655B" w:rsidRDefault="008D655B" w:rsidP="00925A61">
      <w:pPr>
        <w:pStyle w:val="Heading1"/>
        <w:spacing w:line="360" w:lineRule="auto"/>
        <w:rPr>
          <w:b w:val="0"/>
          <w:bCs w:val="0"/>
          <w:sz w:val="8"/>
        </w:rPr>
      </w:pPr>
      <w:r>
        <w:t>CÂMPIA TURZII - TURDA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8D655B" w14:paraId="135F82F5" w14:textId="77777777">
        <w:trPr>
          <w:cantSplit/>
          <w:trHeight w:val="421"/>
          <w:jc w:val="center"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A7993" w14:textId="77777777" w:rsidR="008D655B" w:rsidRDefault="008D655B" w:rsidP="008D655B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6EB25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7D644" w14:textId="77777777" w:rsidR="008D655B" w:rsidRPr="00147A63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3B0CB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7AD21729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F81AB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vârf sch. 23 la </w:t>
            </w:r>
          </w:p>
          <w:p w14:paraId="7BAE6E09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călcâi TDJ </w:t>
            </w:r>
          </w:p>
          <w:p w14:paraId="6DC04534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/ 33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BD880" w14:textId="77777777" w:rsidR="008D655B" w:rsidRPr="00147A63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D5CAD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918D5" w14:textId="77777777" w:rsidR="008D655B" w:rsidRPr="00147A63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AA83B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1D494DC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Grupa de linii Turda.</w:t>
            </w:r>
          </w:p>
        </w:tc>
      </w:tr>
      <w:tr w:rsidR="008D655B" w14:paraId="316546E7" w14:textId="77777777">
        <w:trPr>
          <w:cantSplit/>
          <w:trHeight w:val="421"/>
          <w:jc w:val="center"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FABF9" w14:textId="77777777" w:rsidR="008D655B" w:rsidRDefault="008D655B" w:rsidP="008D655B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5476D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1DD84" w14:textId="77777777" w:rsidR="008D655B" w:rsidRPr="00147A63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BDE47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501B3504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DB185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017B3" w14:textId="77777777" w:rsidR="008D655B" w:rsidRPr="00147A63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47A63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A2CCF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5C18F" w14:textId="77777777" w:rsidR="008D655B" w:rsidRPr="00147A63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F8C46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spre grupa de linii Turda. </w:t>
            </w:r>
          </w:p>
        </w:tc>
      </w:tr>
      <w:tr w:rsidR="008D655B" w14:paraId="710B605C" w14:textId="77777777">
        <w:trPr>
          <w:cantSplit/>
          <w:trHeight w:val="421"/>
          <w:jc w:val="center"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DCDEF" w14:textId="77777777" w:rsidR="008D655B" w:rsidRDefault="008D655B" w:rsidP="008D655B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1FE46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4A2F7" w14:textId="77777777" w:rsidR="008D655B" w:rsidRPr="00147A63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CA7E8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66E268BD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90570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246F2" w14:textId="77777777" w:rsidR="008D655B" w:rsidRPr="00147A63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47A63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880AA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CCFED" w14:textId="77777777" w:rsidR="008D655B" w:rsidRPr="00147A63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18C97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spre grupa de linii Turda. </w:t>
            </w:r>
          </w:p>
        </w:tc>
      </w:tr>
      <w:tr w:rsidR="008D655B" w14:paraId="02D880DF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C7C8BA7" w14:textId="77777777" w:rsidR="008D655B" w:rsidRDefault="008D655B" w:rsidP="008D655B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6649A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E471A" w14:textId="77777777" w:rsidR="008D655B" w:rsidRPr="00147A63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AA483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Turda</w:t>
            </w:r>
          </w:p>
          <w:p w14:paraId="7655F6ED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</w:t>
            </w:r>
          </w:p>
          <w:p w14:paraId="5AEECAEC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2 şi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B9E12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B1BE651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F79BB" w14:textId="77777777" w:rsidR="008D655B" w:rsidRPr="00147A63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47A63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DDFA4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94EDA" w14:textId="77777777" w:rsidR="008D655B" w:rsidRPr="00147A63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2C47B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14:paraId="000F6D96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6D4AADA" w14:textId="77777777" w:rsidR="008D655B" w:rsidRDefault="008D655B" w:rsidP="008D655B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B3DBE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C9CFB" w14:textId="77777777" w:rsidR="008D655B" w:rsidRPr="00147A63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F25CB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Turda</w:t>
            </w:r>
          </w:p>
          <w:p w14:paraId="49E9CA11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</w:t>
            </w:r>
          </w:p>
          <w:p w14:paraId="28F9C89E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21218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2BCCDB24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staţie </w:t>
            </w:r>
            <w:r w:rsidRPr="005B2AF6">
              <w:rPr>
                <w:b/>
                <w:bCs/>
                <w:sz w:val="19"/>
                <w:szCs w:val="19"/>
                <w:lang w:val="ro-RO"/>
              </w:rPr>
              <w:t>Grupa</w:t>
            </w:r>
            <w:r>
              <w:rPr>
                <w:b/>
                <w:bCs/>
                <w:sz w:val="19"/>
                <w:szCs w:val="19"/>
                <w:lang w:val="ro-RO"/>
              </w:rPr>
              <w:t xml:space="preserve"> </w:t>
            </w:r>
            <w:r w:rsidRPr="005B2AF6">
              <w:rPr>
                <w:b/>
                <w:bCs/>
                <w:sz w:val="19"/>
                <w:szCs w:val="19"/>
                <w:lang w:val="ro-RO"/>
              </w:rPr>
              <w:t>A</w:t>
            </w:r>
            <w:r>
              <w:rPr>
                <w:b/>
                <w:bCs/>
                <w:sz w:val="20"/>
                <w:lang w:val="ro-RO"/>
              </w:rPr>
              <w:t xml:space="preserve"> şi </w:t>
            </w:r>
          </w:p>
          <w:p w14:paraId="6CFFC54C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12 </w:t>
            </w:r>
          </w:p>
          <w:p w14:paraId="2B40F0EB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(restul liniei este închisă)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72808" w14:textId="77777777" w:rsidR="008D655B" w:rsidRPr="00147A63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7B1BF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AA329" w14:textId="77777777" w:rsidR="008D655B" w:rsidRPr="00147A63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22D44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14:paraId="6E8D36EF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BCBD6" w14:textId="77777777" w:rsidR="008D655B" w:rsidRDefault="008D655B" w:rsidP="008D655B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7C15C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5+635</w:t>
            </w:r>
          </w:p>
          <w:p w14:paraId="25C1CE33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5+685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04409" w14:textId="77777777" w:rsidR="008D655B" w:rsidRPr="00147A63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47A63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EC803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Turda</w:t>
            </w:r>
          </w:p>
          <w:p w14:paraId="601C0483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A, </w:t>
            </w:r>
          </w:p>
          <w:p w14:paraId="2DE6053C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 3 / 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39AFF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E1E6D" w14:textId="77777777" w:rsidR="008D655B" w:rsidRPr="00147A63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203C2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6D9E2" w14:textId="77777777" w:rsidR="008D655B" w:rsidRPr="00147A63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1739E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14:paraId="672EC0CA" w14:textId="77777777">
        <w:trPr>
          <w:cantSplit/>
          <w:trHeight w:val="629"/>
          <w:jc w:val="center"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1540E" w14:textId="77777777" w:rsidR="008D655B" w:rsidRDefault="008D655B" w:rsidP="008D655B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25FDA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3DB9A" w14:textId="77777777" w:rsidR="008D655B" w:rsidRPr="00147A63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C7FA2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Turda</w:t>
            </w:r>
          </w:p>
          <w:p w14:paraId="352937C7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A, </w:t>
            </w:r>
          </w:p>
          <w:p w14:paraId="094DA38A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schimbătorul </w:t>
            </w:r>
          </w:p>
          <w:p w14:paraId="02879B3C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numărul 8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B05D2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6+550</w:t>
            </w:r>
          </w:p>
          <w:p w14:paraId="69FB0588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024BF" w14:textId="77777777" w:rsidR="008D655B" w:rsidRPr="00147A63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47A63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E9445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AEF96" w14:textId="77777777" w:rsidR="008D655B" w:rsidRPr="00147A63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62322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14:paraId="2CE42199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705E3" w14:textId="77777777" w:rsidR="008D655B" w:rsidRDefault="008D655B" w:rsidP="008D655B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99CA6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B5535" w14:textId="77777777" w:rsidR="008D655B" w:rsidRPr="00147A63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0C858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Turda </w:t>
            </w:r>
          </w:p>
          <w:p w14:paraId="3B3295A3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35480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AED7482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BA068" w14:textId="77777777" w:rsidR="008D655B" w:rsidRPr="00147A63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47A63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56EF4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E50D2" w14:textId="77777777" w:rsidR="008D655B" w:rsidRPr="00147A63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F7264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14:paraId="196A8544" w14:textId="77777777">
        <w:trPr>
          <w:cantSplit/>
          <w:trHeight w:val="1114"/>
          <w:jc w:val="center"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9B80F" w14:textId="77777777" w:rsidR="008D655B" w:rsidRDefault="008D655B" w:rsidP="008D655B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6EA40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541B6" w14:textId="77777777" w:rsidR="008D655B" w:rsidRPr="00147A63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6C041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Turda</w:t>
            </w:r>
          </w:p>
          <w:p w14:paraId="310A4EFD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</w:t>
            </w:r>
          </w:p>
          <w:p w14:paraId="7384FD6C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3, 15, 17 şi 22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B1D4E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029F3" w14:textId="77777777" w:rsidR="008D655B" w:rsidRPr="00147A63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47A63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64FB4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C931E" w14:textId="77777777" w:rsidR="008D655B" w:rsidRPr="00147A63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4C0EF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14:paraId="141757C0" w14:textId="77777777">
        <w:trPr>
          <w:cantSplit/>
          <w:trHeight w:val="197"/>
          <w:jc w:val="center"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73F85" w14:textId="77777777" w:rsidR="008D655B" w:rsidRDefault="008D655B" w:rsidP="008D655B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CA58A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6+660</w:t>
            </w:r>
          </w:p>
          <w:p w14:paraId="6D8758E6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6+710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A717A" w14:textId="77777777" w:rsidR="008D655B" w:rsidRPr="00147A63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47A63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05454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Turda</w:t>
            </w:r>
          </w:p>
          <w:p w14:paraId="2DFFC97F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B, </w:t>
            </w:r>
          </w:p>
          <w:p w14:paraId="48E1E2B4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 5 / 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2FDDE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1E564" w14:textId="77777777" w:rsidR="008D655B" w:rsidRPr="00147A63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A32EE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082D7" w14:textId="77777777" w:rsidR="008D655B" w:rsidRPr="00147A63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85CA8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14:paraId="7D5CE2BD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E157F" w14:textId="77777777" w:rsidR="008D655B" w:rsidRDefault="008D655B" w:rsidP="008D655B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BA48C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4488F" w14:textId="77777777" w:rsidR="008D655B" w:rsidRPr="00147A63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0442E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Turda</w:t>
            </w:r>
          </w:p>
          <w:p w14:paraId="01647554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5B81D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4E489" w14:textId="77777777" w:rsidR="008D655B" w:rsidRPr="00147A63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47A63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0435A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4BDA4" w14:textId="77777777" w:rsidR="008D655B" w:rsidRPr="00147A63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C36A3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0978E103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 şi 8.</w:t>
            </w:r>
          </w:p>
        </w:tc>
      </w:tr>
    </w:tbl>
    <w:p w14:paraId="6F7364C5" w14:textId="77777777" w:rsidR="008D655B" w:rsidRDefault="008D655B">
      <w:pPr>
        <w:spacing w:before="40" w:after="40" w:line="192" w:lineRule="auto"/>
        <w:ind w:right="57"/>
        <w:rPr>
          <w:sz w:val="20"/>
          <w:lang w:val="ro-RO"/>
        </w:rPr>
      </w:pPr>
    </w:p>
    <w:p w14:paraId="4591CD80" w14:textId="77777777" w:rsidR="008D655B" w:rsidRDefault="008D655B" w:rsidP="00C022B2">
      <w:pPr>
        <w:pStyle w:val="Heading1"/>
        <w:spacing w:line="276" w:lineRule="auto"/>
      </w:pPr>
      <w:r>
        <w:t>LINIA 328</w:t>
      </w:r>
    </w:p>
    <w:p w14:paraId="058571C2" w14:textId="77777777" w:rsidR="008D655B" w:rsidRDefault="008D655B" w:rsidP="00C022B2">
      <w:pPr>
        <w:pStyle w:val="Heading1"/>
        <w:spacing w:line="276" w:lineRule="auto"/>
        <w:rPr>
          <w:b w:val="0"/>
          <w:bCs w:val="0"/>
          <w:sz w:val="8"/>
        </w:rPr>
      </w:pPr>
      <w:r>
        <w:t>ARAD - ORADEA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8D655B" w14:paraId="7777081A" w14:textId="77777777">
        <w:trPr>
          <w:cantSplit/>
          <w:trHeight w:val="61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9D32D" w14:textId="77777777" w:rsidR="008D655B" w:rsidRDefault="008D655B" w:rsidP="008D655B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74BEC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89033" w14:textId="77777777" w:rsidR="008D655B" w:rsidRPr="00FA2F25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0CAD8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Utvinişu Nou</w:t>
            </w:r>
          </w:p>
          <w:p w14:paraId="2042A3E7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directă,</w:t>
            </w:r>
          </w:p>
          <w:p w14:paraId="379689E5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Utvinişu Nou -</w:t>
            </w:r>
          </w:p>
          <w:p w14:paraId="2534D9C7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Sântana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37AFC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211A0" w14:textId="77777777" w:rsidR="008D655B" w:rsidRPr="00FA2F25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B1F89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7+400</w:t>
            </w:r>
          </w:p>
          <w:p w14:paraId="6185A0B6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34D11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0750C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14:paraId="554C5088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EB6DF" w14:textId="77777777" w:rsidR="008D655B" w:rsidRDefault="008D655B" w:rsidP="008D655B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A525F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6B352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A1C18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Utvinişu Nou</w:t>
            </w:r>
          </w:p>
          <w:p w14:paraId="34A48D40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BA37F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C1168" w14:textId="77777777" w:rsidR="008D655B" w:rsidRPr="00FA2F25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4AD8D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2F434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F6401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14:paraId="287D2489" w14:textId="77777777">
        <w:trPr>
          <w:cantSplit/>
          <w:trHeight w:val="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A46E6" w14:textId="77777777" w:rsidR="008D655B" w:rsidRDefault="008D655B" w:rsidP="008D655B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EC90F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426AE" w14:textId="77777777" w:rsidR="008D655B" w:rsidRPr="00FA2F25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CC012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Sântana</w:t>
            </w:r>
          </w:p>
          <w:p w14:paraId="76A14ABA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CB9C2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72F0870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39D08" w14:textId="77777777" w:rsidR="008D655B" w:rsidRPr="00FA2F25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C2EEC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0E69A" w14:textId="77777777" w:rsidR="008D655B" w:rsidRPr="00FA2F25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B9E1B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14:paraId="33D25BD0" w14:textId="77777777">
        <w:trPr>
          <w:cantSplit/>
          <w:trHeight w:val="2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F747C" w14:textId="77777777" w:rsidR="008D655B" w:rsidRDefault="008D655B" w:rsidP="008D655B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49548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FDBFF" w14:textId="77777777" w:rsidR="008D655B" w:rsidRPr="00FA2F25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7B4C1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Sântana</w:t>
            </w:r>
          </w:p>
          <w:p w14:paraId="4D3E3857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5 şi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42E8E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67AEC55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93E30" w14:textId="77777777" w:rsidR="008D655B" w:rsidRPr="00FA2F25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A2F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391F3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3014D" w14:textId="77777777" w:rsidR="008D655B" w:rsidRPr="00FA2F25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5C1A4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14:paraId="1F3E7CE0" w14:textId="77777777">
        <w:trPr>
          <w:cantSplit/>
          <w:trHeight w:val="2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90CFC" w14:textId="77777777" w:rsidR="008D655B" w:rsidRDefault="008D655B" w:rsidP="008D655B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3F1E4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39+230</w:t>
            </w:r>
          </w:p>
          <w:p w14:paraId="6C33A991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39+270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D158A" w14:textId="77777777" w:rsidR="008D655B" w:rsidRPr="00FA2F25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01E55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Simand - Nădab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87C7E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CD0E6" w14:textId="77777777" w:rsidR="008D655B" w:rsidRPr="00FA2F25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713C0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D5A87" w14:textId="77777777" w:rsidR="008D655B" w:rsidRPr="00FA2F25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6EC93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14:paraId="7E3A6B5A" w14:textId="77777777">
        <w:trPr>
          <w:cantSplit/>
          <w:trHeight w:val="2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95D11" w14:textId="77777777" w:rsidR="008D655B" w:rsidRDefault="008D655B" w:rsidP="008D655B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417CA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47+000</w:t>
            </w:r>
          </w:p>
          <w:p w14:paraId="4E916637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B30E9" w14:textId="77777777" w:rsidR="008D655B" w:rsidRPr="00FA2F25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027D2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Chișineu Criș </w:t>
            </w:r>
          </w:p>
          <w:p w14:paraId="7EE48092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566B7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22FC0" w14:textId="77777777" w:rsidR="008D655B" w:rsidRPr="00FA2F25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EDE93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D70C4" w14:textId="77777777" w:rsidR="008D655B" w:rsidRPr="00FA2F25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BCDFF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D655B" w14:paraId="69580F27" w14:textId="77777777">
        <w:trPr>
          <w:cantSplit/>
          <w:trHeight w:val="2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552FC" w14:textId="77777777" w:rsidR="008D655B" w:rsidRDefault="008D655B" w:rsidP="008D655B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D479D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54+900</w:t>
            </w:r>
          </w:p>
          <w:p w14:paraId="62714978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C6F1D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F824D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Chișineu Criș -</w:t>
            </w:r>
          </w:p>
          <w:p w14:paraId="4996AAD9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Ciumeghiu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52FCF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7DE09" w14:textId="77777777" w:rsidR="008D655B" w:rsidRPr="00FA2F25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DBDD5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887EA" w14:textId="77777777" w:rsidR="008D655B" w:rsidRPr="00FA2F25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31FCE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14:paraId="00A2392A" w14:textId="77777777">
        <w:trPr>
          <w:cantSplit/>
          <w:trHeight w:val="3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A4BE4" w14:textId="77777777" w:rsidR="008D655B" w:rsidRDefault="008D655B" w:rsidP="008D655B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E6C48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CC2C7" w14:textId="77777777" w:rsidR="008D655B" w:rsidRPr="00FA2F25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8FDBF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Ciumeghiu </w:t>
            </w:r>
          </w:p>
          <w:p w14:paraId="735B5DBA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7A481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EAD1F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46A4E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F2FD7" w14:textId="77777777" w:rsidR="008D655B" w:rsidRPr="00FA2F25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B2E76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14:paraId="4E29AF6B" w14:textId="77777777">
        <w:trPr>
          <w:cantSplit/>
          <w:trHeight w:val="1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7C0FE" w14:textId="77777777" w:rsidR="008D655B" w:rsidRDefault="008D655B" w:rsidP="008D655B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3CE15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5B998" w14:textId="77777777" w:rsidR="008D655B" w:rsidRPr="00FA2F25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DDE60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Salonta</w:t>
            </w:r>
          </w:p>
          <w:p w14:paraId="2828E0C5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5 şi 7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39B84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3B1E867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D7BE7" w14:textId="77777777" w:rsidR="008D655B" w:rsidRPr="00FA2F25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72783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370DB" w14:textId="77777777" w:rsidR="008D655B" w:rsidRPr="00FA2F25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D5819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14:paraId="157AF397" w14:textId="77777777">
        <w:trPr>
          <w:cantSplit/>
          <w:trHeight w:val="1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B6AEC" w14:textId="77777777" w:rsidR="008D655B" w:rsidRDefault="008D655B" w:rsidP="008D655B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1AB69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89+324</w:t>
            </w:r>
          </w:p>
          <w:p w14:paraId="7399C684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93+910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19B07" w14:textId="77777777" w:rsidR="008D655B" w:rsidRPr="00FA2F25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55D18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Salonta – Ax Cefa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13DCF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CEABE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64BDE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9837B" w14:textId="77777777" w:rsidR="008D655B" w:rsidRPr="00FA2F25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5B485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D655B" w14:paraId="1EB2A6A3" w14:textId="77777777">
        <w:trPr>
          <w:cantSplit/>
          <w:trHeight w:val="1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FA4D7" w14:textId="77777777" w:rsidR="008D655B" w:rsidRDefault="008D655B" w:rsidP="008D655B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39127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104+276</w:t>
            </w:r>
          </w:p>
          <w:p w14:paraId="37A45A7A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FB939" w14:textId="77777777" w:rsidR="008D655B" w:rsidRPr="00FA2F25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19906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Leș Bihor – </w:t>
            </w:r>
          </w:p>
          <w:p w14:paraId="35B84270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Oradea Vest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9928F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869EA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41A7E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8F723" w14:textId="77777777" w:rsidR="008D655B" w:rsidRPr="00FA2F25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DEFBB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D655B" w14:paraId="0A0A9C21" w14:textId="77777777">
        <w:trPr>
          <w:cantSplit/>
          <w:trHeight w:val="40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F7C8D" w14:textId="77777777" w:rsidR="008D655B" w:rsidRDefault="008D655B" w:rsidP="008D655B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A160C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CA89F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DA292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7BF28776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3C490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8842F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3B792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6343A" w14:textId="77777777" w:rsidR="008D655B" w:rsidRPr="00FA2F25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E8D41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3 A,  4 A, 7 A, 1 B, </w:t>
            </w:r>
          </w:p>
          <w:p w14:paraId="7B7DDDF0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 B, 3 B, Cap Y.</w:t>
            </w:r>
          </w:p>
          <w:p w14:paraId="26B82C9C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2943039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lang w:val="en-US"/>
              </w:rPr>
              <w:t>ie paralelogram.</w:t>
            </w:r>
          </w:p>
        </w:tc>
      </w:tr>
      <w:tr w:rsidR="008D655B" w14:paraId="46EDF8BE" w14:textId="77777777">
        <w:trPr>
          <w:cantSplit/>
          <w:trHeight w:val="40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451EA" w14:textId="77777777" w:rsidR="008D655B" w:rsidRDefault="008D655B" w:rsidP="008D655B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76A1F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EF5F1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DC763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2696FA95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7E2E6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850F1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62103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D6CD8" w14:textId="77777777" w:rsidR="008D655B" w:rsidRPr="00FA2F25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584DD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7 A, 1B - 3B, </w:t>
            </w:r>
          </w:p>
          <w:p w14:paraId="0E670FCB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și Depou, Cap Y.</w:t>
            </w:r>
          </w:p>
          <w:p w14:paraId="22D59BBD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7C475F4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lang w:val="en-US"/>
              </w:rPr>
              <w:t>ie paralelogram.</w:t>
            </w:r>
          </w:p>
        </w:tc>
      </w:tr>
      <w:tr w:rsidR="008D655B" w14:paraId="4E6471E1" w14:textId="77777777">
        <w:trPr>
          <w:cantSplit/>
          <w:trHeight w:val="2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C6877" w14:textId="77777777" w:rsidR="008D655B" w:rsidRDefault="008D655B" w:rsidP="008D655B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07619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F60E5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4F36E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B8C52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A60A1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>sch.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2D298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602E2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986FE" w14:textId="77777777" w:rsidR="008D655B" w:rsidRPr="00FA2F25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CB7E1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1 A, Cap Y.</w:t>
            </w:r>
          </w:p>
          <w:p w14:paraId="23472B60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C57C66E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lang w:val="en-US"/>
              </w:rPr>
              <w:t>ie paralelogram.</w:t>
            </w:r>
          </w:p>
        </w:tc>
      </w:tr>
      <w:tr w:rsidR="008D655B" w14:paraId="3DF28043" w14:textId="77777777">
        <w:trPr>
          <w:cantSplit/>
          <w:trHeight w:val="2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1B1C1" w14:textId="77777777" w:rsidR="008D655B" w:rsidRDefault="008D655B" w:rsidP="008D655B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D4454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3373C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AE825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0BC883EC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9BC38" w14:textId="77777777" w:rsidR="008D655B" w:rsidRPr="002A60A1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A60A1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>sch. 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685C1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60A66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9E5F9" w14:textId="77777777" w:rsidR="008D655B" w:rsidRPr="00FA2F25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86DE1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3A, 4A, Cap Y.</w:t>
            </w:r>
          </w:p>
          <w:p w14:paraId="435C2449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0E8CC4D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lang w:val="en-US"/>
              </w:rPr>
              <w:t>ie paralelogram.</w:t>
            </w:r>
          </w:p>
        </w:tc>
      </w:tr>
      <w:tr w:rsidR="008D655B" w14:paraId="59D0D194" w14:textId="77777777">
        <w:trPr>
          <w:cantSplit/>
          <w:trHeight w:val="2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F5F76" w14:textId="77777777" w:rsidR="008D655B" w:rsidRDefault="008D655B" w:rsidP="008D655B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DF289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E1BE1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063B9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2E7E9A02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7047C" w14:textId="77777777" w:rsidR="008D655B" w:rsidRPr="002A60A1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3E702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20906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10817" w14:textId="77777777" w:rsidR="008D655B" w:rsidRPr="00FA2F25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03D2F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7A, 1B - 3B și </w:t>
            </w:r>
          </w:p>
          <w:p w14:paraId="36D82451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Depou Cap Y.</w:t>
            </w:r>
          </w:p>
          <w:p w14:paraId="1CF6152A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796A8A7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lang w:val="en-US"/>
              </w:rPr>
              <w:t>ie paralelogram.</w:t>
            </w:r>
          </w:p>
        </w:tc>
      </w:tr>
      <w:tr w:rsidR="008D655B" w14:paraId="193FBAE6" w14:textId="77777777">
        <w:trPr>
          <w:cantSplit/>
          <w:trHeight w:val="2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4FC79" w14:textId="77777777" w:rsidR="008D655B" w:rsidRDefault="008D655B" w:rsidP="008D655B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68267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57818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CFFEC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6EA2B3FC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FADAD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6ABAE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4DFFF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1EC6F" w14:textId="77777777" w:rsidR="008D655B" w:rsidRPr="00FA2F25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86460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3A, 4 A și </w:t>
            </w:r>
          </w:p>
          <w:p w14:paraId="6CDF68B3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Depoul Oradea.</w:t>
            </w:r>
          </w:p>
          <w:p w14:paraId="51C09336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3DC65F1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lang w:val="en-US"/>
              </w:rPr>
              <w:t>ie paralelogram.</w:t>
            </w:r>
          </w:p>
        </w:tc>
      </w:tr>
    </w:tbl>
    <w:p w14:paraId="3CF1D60F" w14:textId="77777777" w:rsidR="008D655B" w:rsidRDefault="008D655B" w:rsidP="00C022B2">
      <w:pPr>
        <w:spacing w:before="40" w:after="40" w:line="276" w:lineRule="auto"/>
        <w:ind w:right="57"/>
        <w:rPr>
          <w:sz w:val="20"/>
          <w:lang w:val="ro-RO"/>
        </w:rPr>
      </w:pPr>
    </w:p>
    <w:p w14:paraId="25302DF2" w14:textId="77777777" w:rsidR="008D655B" w:rsidRDefault="008D655B" w:rsidP="00DE004B">
      <w:pPr>
        <w:pStyle w:val="Heading1"/>
        <w:spacing w:line="360" w:lineRule="auto"/>
      </w:pPr>
      <w:r>
        <w:lastRenderedPageBreak/>
        <w:t>LINIA 333</w:t>
      </w:r>
    </w:p>
    <w:p w14:paraId="445F7062" w14:textId="77777777" w:rsidR="008D655B" w:rsidRDefault="008D655B" w:rsidP="00BF4A2E">
      <w:pPr>
        <w:pStyle w:val="Heading1"/>
        <w:spacing w:line="360" w:lineRule="auto"/>
        <w:rPr>
          <w:b w:val="0"/>
          <w:bCs w:val="0"/>
          <w:sz w:val="8"/>
        </w:rPr>
      </w:pPr>
      <w:r>
        <w:t>SALONTA – FRONTIERA DE STAT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8D655B" w14:paraId="0A77CAFB" w14:textId="77777777" w:rsidTr="00E15203">
        <w:trPr>
          <w:cantSplit/>
          <w:trHeight w:val="7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746C8" w14:textId="77777777" w:rsidR="008D655B" w:rsidRDefault="008D655B" w:rsidP="008D655B">
            <w:pPr>
              <w:numPr>
                <w:ilvl w:val="0"/>
                <w:numId w:val="33"/>
              </w:numPr>
              <w:spacing w:before="40" w:after="40" w:line="276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31EB4" w14:textId="77777777" w:rsidR="008D655B" w:rsidRDefault="008D655B" w:rsidP="005A1A6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4+800</w:t>
            </w:r>
          </w:p>
          <w:p w14:paraId="158DB423" w14:textId="77777777" w:rsidR="008D655B" w:rsidRDefault="008D655B" w:rsidP="005A1A6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8+800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466E5" w14:textId="77777777" w:rsidR="008D655B" w:rsidRPr="00E15203" w:rsidRDefault="008D655B" w:rsidP="005A1A6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15203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C6AA1" w14:textId="77777777" w:rsidR="008D655B" w:rsidRDefault="008D655B" w:rsidP="00E1520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Salonta – </w:t>
            </w:r>
          </w:p>
          <w:p w14:paraId="0A03A40B" w14:textId="77777777" w:rsidR="008D655B" w:rsidRDefault="008D655B" w:rsidP="00E1520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Frontiera de Stat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8EFB8" w14:textId="77777777" w:rsidR="008D655B" w:rsidRDefault="008D655B" w:rsidP="005A1A6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148BF" w14:textId="77777777" w:rsidR="008D655B" w:rsidRDefault="008D655B" w:rsidP="005A1A6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0BE98" w14:textId="77777777" w:rsidR="008D655B" w:rsidRDefault="008D655B" w:rsidP="005A1A6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CCD20" w14:textId="77777777" w:rsidR="008D655B" w:rsidRDefault="008D655B" w:rsidP="005A1A6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7155FA7F" w14:textId="77777777" w:rsidR="008D655B" w:rsidRDefault="008D655B" w:rsidP="0095517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14:paraId="36BB969F" w14:textId="77777777" w:rsidTr="00E15203">
        <w:trPr>
          <w:cantSplit/>
          <w:trHeight w:val="7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2C7F1" w14:textId="77777777" w:rsidR="008D655B" w:rsidRDefault="008D655B" w:rsidP="008D655B">
            <w:pPr>
              <w:numPr>
                <w:ilvl w:val="0"/>
                <w:numId w:val="33"/>
              </w:numPr>
              <w:spacing w:before="40" w:after="40" w:line="276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D2A56" w14:textId="77777777" w:rsidR="008D655B" w:rsidRDefault="008D655B" w:rsidP="005A1A6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10+700</w:t>
            </w:r>
          </w:p>
          <w:p w14:paraId="6F3E1183" w14:textId="77777777" w:rsidR="008D655B" w:rsidRDefault="008D655B" w:rsidP="005A1A6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12+100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2BA7D" w14:textId="77777777" w:rsidR="008D655B" w:rsidRPr="00E15203" w:rsidRDefault="008D655B" w:rsidP="005A1A6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91678" w14:textId="77777777" w:rsidR="008D655B" w:rsidRDefault="008D655B" w:rsidP="00E1520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Salonta – </w:t>
            </w:r>
          </w:p>
          <w:p w14:paraId="574FB0E4" w14:textId="77777777" w:rsidR="008D655B" w:rsidRDefault="008D655B" w:rsidP="00E1520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Frontiera de Stat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1F69E" w14:textId="77777777" w:rsidR="008D655B" w:rsidRDefault="008D655B" w:rsidP="005A1A6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ED26F" w14:textId="77777777" w:rsidR="008D655B" w:rsidRDefault="008D655B" w:rsidP="005A1A6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BA74A" w14:textId="77777777" w:rsidR="008D655B" w:rsidRDefault="008D655B" w:rsidP="005A1A6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DC037" w14:textId="77777777" w:rsidR="008D655B" w:rsidRDefault="008D655B" w:rsidP="005A1A6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55D3BB0C" w14:textId="77777777" w:rsidR="008D655B" w:rsidRDefault="008D655B" w:rsidP="0095517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558E34BE" w14:textId="77777777" w:rsidR="008D655B" w:rsidRDefault="008D655B">
      <w:pPr>
        <w:spacing w:before="40" w:after="40" w:line="192" w:lineRule="auto"/>
        <w:ind w:right="57"/>
        <w:rPr>
          <w:sz w:val="20"/>
          <w:lang w:val="ro-RO"/>
        </w:rPr>
      </w:pPr>
    </w:p>
    <w:p w14:paraId="513A7440" w14:textId="77777777" w:rsidR="008D655B" w:rsidRDefault="008D655B" w:rsidP="008C333F">
      <w:pPr>
        <w:pStyle w:val="Heading1"/>
        <w:spacing w:line="360" w:lineRule="auto"/>
      </w:pPr>
      <w:r>
        <w:t>LINIA 335</w:t>
      </w:r>
    </w:p>
    <w:p w14:paraId="4A8A9504" w14:textId="77777777" w:rsidR="008D655B" w:rsidRDefault="008D655B" w:rsidP="00AA23E7">
      <w:pPr>
        <w:pStyle w:val="Heading1"/>
        <w:spacing w:line="360" w:lineRule="auto"/>
        <w:rPr>
          <w:b w:val="0"/>
          <w:bCs w:val="0"/>
          <w:sz w:val="8"/>
        </w:rPr>
      </w:pPr>
      <w:r>
        <w:t>EPISCOPIA BIHOR - ORADEA VEST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8D655B" w14:paraId="65481207" w14:textId="77777777">
        <w:trPr>
          <w:cantSplit/>
          <w:trHeight w:val="6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38528" w14:textId="77777777" w:rsidR="008D655B" w:rsidRDefault="008D655B" w:rsidP="008D655B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82D0A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4CCDA" w14:textId="77777777" w:rsidR="008D655B" w:rsidRPr="009050E5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3702F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Episcopia Bihor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37C45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bretea</w:t>
            </w:r>
          </w:p>
          <w:p w14:paraId="48A30839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  <w:p w14:paraId="317F40E3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19, 21, 31, 27 /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910AA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13F8B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FA603" w14:textId="77777777" w:rsidR="008D655B" w:rsidRPr="009050E5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0BE4C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D413116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9052422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7 - 17, Cap X.</w:t>
            </w:r>
          </w:p>
        </w:tc>
      </w:tr>
      <w:tr w:rsidR="008D655B" w14:paraId="560A8F83" w14:textId="77777777">
        <w:trPr>
          <w:cantSplit/>
          <w:trHeight w:val="6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8830B" w14:textId="77777777" w:rsidR="008D655B" w:rsidRDefault="008D655B" w:rsidP="008D655B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7F113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2+090</w:t>
            </w:r>
          </w:p>
          <w:p w14:paraId="04E82299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2+140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40000" w14:textId="77777777" w:rsidR="008D655B" w:rsidRPr="009050E5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0F796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Episcopia Bihor – </w:t>
            </w:r>
          </w:p>
          <w:p w14:paraId="4F270B6F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Oradea Vest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E8847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ED54D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9A5B7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746E8" w14:textId="77777777" w:rsidR="008D655B" w:rsidRPr="009050E5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7FB90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</w:tbl>
    <w:p w14:paraId="6E308A60" w14:textId="77777777" w:rsidR="008D655B" w:rsidRDefault="008D655B">
      <w:pPr>
        <w:spacing w:before="40" w:after="40" w:line="192" w:lineRule="auto"/>
        <w:ind w:right="57"/>
        <w:rPr>
          <w:sz w:val="20"/>
          <w:lang w:val="ro-RO"/>
        </w:rPr>
      </w:pPr>
    </w:p>
    <w:p w14:paraId="01384647" w14:textId="77777777" w:rsidR="008D655B" w:rsidRDefault="008D655B" w:rsidP="00274DBB">
      <w:pPr>
        <w:pStyle w:val="Heading1"/>
        <w:spacing w:line="360" w:lineRule="auto"/>
      </w:pPr>
      <w:r>
        <w:t>LINIA 400</w:t>
      </w:r>
    </w:p>
    <w:p w14:paraId="66ECBE00" w14:textId="77777777" w:rsidR="008D655B" w:rsidRDefault="008D655B" w:rsidP="00D95833">
      <w:pPr>
        <w:pStyle w:val="Heading1"/>
        <w:spacing w:line="360" w:lineRule="auto"/>
        <w:rPr>
          <w:b w:val="0"/>
          <w:bCs w:val="0"/>
          <w:sz w:val="8"/>
        </w:rPr>
      </w:pPr>
      <w:bookmarkStart w:id="4" w:name="_Hlk210635328"/>
      <w:r>
        <w:t>EPISCOPIA BIHOR - HALMEU</w:t>
      </w:r>
    </w:p>
    <w:bookmarkEnd w:id="4"/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8D655B" w14:paraId="0277178E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1E649" w14:textId="77777777" w:rsidR="008D655B" w:rsidRDefault="008D655B" w:rsidP="008D655B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C4D1F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7667E" w14:textId="77777777" w:rsidR="008D655B" w:rsidRPr="00F344E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3CD83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Episcopia Bihor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FD6FC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bretea</w:t>
            </w:r>
          </w:p>
          <w:p w14:paraId="65574475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19, 21, 31, 27 / 29</w:t>
            </w:r>
          </w:p>
          <w:p w14:paraId="5FEA1E35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5D210" w14:textId="77777777" w:rsidR="008D655B" w:rsidRPr="00F344E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87E7D" w14:textId="77777777" w:rsidR="008D655B" w:rsidRDefault="008D655B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9509B" w14:textId="77777777" w:rsidR="008D655B" w:rsidRPr="00F344E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64A4A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B3CB5A6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311870E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7 - 17, Cap X.</w:t>
            </w:r>
          </w:p>
        </w:tc>
      </w:tr>
      <w:tr w:rsidR="008D655B" w14:paraId="2B0C5D0D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F529E" w14:textId="77777777" w:rsidR="008D655B" w:rsidRDefault="008D655B" w:rsidP="008D655B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13B71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663+700</w:t>
            </w:r>
          </w:p>
          <w:p w14:paraId="1571FF79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664+450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278E2" w14:textId="77777777" w:rsidR="008D655B" w:rsidRPr="00F344E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44B38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 - Biharia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68A60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72EFC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25689" w14:textId="77777777" w:rsidR="008D655B" w:rsidRDefault="008D655B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E8935" w14:textId="77777777" w:rsidR="008D655B" w:rsidRPr="00F344E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27C04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14:paraId="408BFD26" w14:textId="77777777">
        <w:trPr>
          <w:cantSplit/>
          <w:trHeight w:val="9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A8D06" w14:textId="77777777" w:rsidR="008D655B" w:rsidRDefault="008D655B" w:rsidP="008D655B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0D5BA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42366" w14:textId="77777777" w:rsidR="008D655B" w:rsidRPr="00F344E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EF060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Valea lui Mihai</w:t>
            </w:r>
          </w:p>
          <w:p w14:paraId="36D85124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DA9BF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prima joantă a sch. R3 și km 719+700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5CBCB" w14:textId="77777777" w:rsidR="008D655B" w:rsidRPr="00F344E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8088E" w14:textId="77777777" w:rsidR="008D655B" w:rsidRDefault="008D655B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D1950" w14:textId="77777777" w:rsidR="008D655B" w:rsidRPr="00F344E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0D0ED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Linie închisă între km 719+700 și călcâi sch. R16</w:t>
            </w:r>
          </w:p>
        </w:tc>
      </w:tr>
      <w:tr w:rsidR="008D655B" w14:paraId="7DC0C6BB" w14:textId="77777777">
        <w:trPr>
          <w:cantSplit/>
          <w:trHeight w:val="1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B679B" w14:textId="77777777" w:rsidR="008D655B" w:rsidRDefault="008D655B" w:rsidP="008D655B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2861D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FFA73" w14:textId="77777777" w:rsidR="008D655B" w:rsidRPr="00F344E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7E79F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Sanislău</w:t>
            </w:r>
          </w:p>
          <w:p w14:paraId="73DD6A11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B0DEF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231C3" w14:textId="77777777" w:rsidR="008D655B" w:rsidRPr="00F344E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BD890" w14:textId="77777777" w:rsidR="008D655B" w:rsidRDefault="008D655B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FD42C" w14:textId="77777777" w:rsidR="008D655B" w:rsidRPr="00F344E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B56E2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14:paraId="1F500CC2" w14:textId="77777777">
        <w:trPr>
          <w:cantSplit/>
          <w:trHeight w:val="2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501B2" w14:textId="77777777" w:rsidR="008D655B" w:rsidRDefault="008D655B" w:rsidP="008D655B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EFCFA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BF190" w14:textId="77777777" w:rsidR="008D655B" w:rsidRPr="00F344E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F0CFB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G-ral Avramescu</w:t>
            </w:r>
          </w:p>
          <w:p w14:paraId="2CC1FA23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5DB6C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F7561" w14:textId="77777777" w:rsidR="008D655B" w:rsidRPr="00F344E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6FE75" w14:textId="77777777" w:rsidR="008D655B" w:rsidRDefault="008D655B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C777E" w14:textId="77777777" w:rsidR="008D655B" w:rsidRPr="00F344E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0DDF6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14:paraId="4F77BB28" w14:textId="77777777">
        <w:trPr>
          <w:cantSplit/>
          <w:trHeight w:val="2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63D4D" w14:textId="77777777" w:rsidR="008D655B" w:rsidRDefault="008D655B" w:rsidP="008D655B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A901C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770+400</w:t>
            </w:r>
          </w:p>
          <w:p w14:paraId="3A27538B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776+600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CDF61" w14:textId="77777777" w:rsidR="008D655B" w:rsidRPr="00F344E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24496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G-ral Avramescu - Satu Mare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DF8BF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C9173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4CF5A" w14:textId="77777777" w:rsidR="008D655B" w:rsidRDefault="008D655B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3A316" w14:textId="77777777" w:rsidR="008D655B" w:rsidRPr="00F344E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45258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D655B" w14:paraId="0122C8B0" w14:textId="77777777">
        <w:trPr>
          <w:cantSplit/>
          <w:trHeight w:val="4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F53C86B" w14:textId="77777777" w:rsidR="008D655B" w:rsidRDefault="008D655B" w:rsidP="008D655B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C9760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803F0" w14:textId="77777777" w:rsidR="008D655B" w:rsidRPr="00F344E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BBB4A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Satu Mare Sud</w:t>
            </w:r>
          </w:p>
          <w:p w14:paraId="691D136C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EF4B9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F128E" w14:textId="77777777" w:rsidR="008D655B" w:rsidRPr="00F344E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344E1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7B803" w14:textId="77777777" w:rsidR="008D655B" w:rsidRDefault="008D655B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B309F" w14:textId="77777777" w:rsidR="008D655B" w:rsidRPr="00F344E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4FBF6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14:paraId="1C187C00" w14:textId="77777777">
        <w:trPr>
          <w:cantSplit/>
          <w:trHeight w:val="2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9C3E2" w14:textId="77777777" w:rsidR="008D655B" w:rsidRDefault="008D655B" w:rsidP="008D655B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C7492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0BE3F" w14:textId="77777777" w:rsidR="008D655B" w:rsidRPr="00F344E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F57BB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Satu Mare</w:t>
            </w:r>
          </w:p>
          <w:p w14:paraId="2A958530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PE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35DA0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 sch. 27 Cap X până la km 787+350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B9F22" w14:textId="77777777" w:rsidR="008D655B" w:rsidRPr="00F344E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344E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4DDA7" w14:textId="77777777" w:rsidR="008D655B" w:rsidRDefault="008D655B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824B6" w14:textId="77777777" w:rsidR="008D655B" w:rsidRPr="00F344E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53A2E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B95A518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liniile 7 </w:t>
            </w:r>
          </w:p>
          <w:p w14:paraId="56EB4DE7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primiri - expedieri. </w:t>
            </w:r>
          </w:p>
        </w:tc>
      </w:tr>
      <w:tr w:rsidR="008D655B" w14:paraId="5A67FD11" w14:textId="77777777">
        <w:trPr>
          <w:cantSplit/>
          <w:trHeight w:val="2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9C0BF" w14:textId="77777777" w:rsidR="008D655B" w:rsidRDefault="008D655B" w:rsidP="008D655B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45ACA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BFDE0" w14:textId="77777777" w:rsidR="008D655B" w:rsidRPr="00F344E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77C5F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Ramificație Botiz h – Botiz Hm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B4E69" w14:textId="77777777" w:rsidR="008D655B" w:rsidRDefault="008D655B" w:rsidP="00A34F45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0+065</w:t>
            </w:r>
          </w:p>
          <w:p w14:paraId="025BDC67" w14:textId="77777777" w:rsidR="008D655B" w:rsidRDefault="008D655B" w:rsidP="00A34F45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0+890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30F1F" w14:textId="77777777" w:rsidR="008D655B" w:rsidRPr="00F344E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7D87A" w14:textId="77777777" w:rsidR="008D655B" w:rsidRDefault="008D655B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8A459" w14:textId="77777777" w:rsidR="008D655B" w:rsidRPr="00F344E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5D70E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14:paraId="37F64AF9" w14:textId="77777777">
        <w:trPr>
          <w:cantSplit/>
          <w:trHeight w:val="2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44BDE" w14:textId="77777777" w:rsidR="008D655B" w:rsidRDefault="008D655B" w:rsidP="008D655B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F638F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B2B9C" w14:textId="77777777" w:rsidR="008D655B" w:rsidRPr="00F344E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4BE29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Micula</w:t>
            </w:r>
          </w:p>
          <w:p w14:paraId="7C201776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111A2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799+650</w:t>
            </w:r>
          </w:p>
          <w:p w14:paraId="537E7926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800+400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A860A" w14:textId="77777777" w:rsidR="008D655B" w:rsidRPr="00F344E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5024D" w14:textId="77777777" w:rsidR="008D655B" w:rsidRDefault="008D655B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6278D" w14:textId="77777777" w:rsidR="008D655B" w:rsidRPr="00F344E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8356C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14:paraId="6FCD6C38" w14:textId="77777777">
        <w:trPr>
          <w:cantSplit/>
          <w:trHeight w:val="2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70B05" w14:textId="77777777" w:rsidR="008D655B" w:rsidRDefault="008D655B" w:rsidP="008D655B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EB37A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809+075</w:t>
            </w:r>
          </w:p>
          <w:p w14:paraId="7118487A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809+880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16582" w14:textId="77777777" w:rsidR="008D655B" w:rsidRPr="00F344E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0095E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Halmeu</w:t>
            </w:r>
          </w:p>
          <w:p w14:paraId="27340629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D106A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B6ADA" w14:textId="77777777" w:rsidR="008D655B" w:rsidRPr="00F344E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F1DD0" w14:textId="77777777" w:rsidR="008D655B" w:rsidRDefault="008D655B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78EA0" w14:textId="77777777" w:rsidR="008D655B" w:rsidRPr="00F344E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776B3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0C1A46C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D655B" w14:paraId="1288487D" w14:textId="77777777">
        <w:trPr>
          <w:cantSplit/>
          <w:trHeight w:val="2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D87E5" w14:textId="77777777" w:rsidR="008D655B" w:rsidRDefault="008D655B" w:rsidP="008D655B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3373B" w14:textId="77777777" w:rsidR="008D655B" w:rsidRDefault="008D655B" w:rsidP="002C5B7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AA083" w14:textId="77777777" w:rsidR="008D655B" w:rsidRDefault="008D655B" w:rsidP="002C5B7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C7F69" w14:textId="77777777" w:rsidR="008D655B" w:rsidRDefault="008D655B" w:rsidP="002C5B7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Halmeu</w:t>
            </w:r>
          </w:p>
          <w:p w14:paraId="16208D01" w14:textId="77777777" w:rsidR="008D655B" w:rsidRDefault="008D655B" w:rsidP="002C5B7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E1921" w14:textId="77777777" w:rsidR="008D655B" w:rsidRDefault="008D655B" w:rsidP="002C5B7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708E9" w14:textId="77777777" w:rsidR="008D655B" w:rsidRPr="00F344E1" w:rsidRDefault="008D655B" w:rsidP="002C5B7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344E1">
              <w:rPr>
                <w:b/>
                <w:bCs/>
                <w:sz w:val="36"/>
                <w:szCs w:val="36"/>
                <w:lang w:val="ro-RO"/>
              </w:rPr>
              <w:t>1</w:t>
            </w:r>
            <w:r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DD1A7" w14:textId="77777777" w:rsidR="008D655B" w:rsidRDefault="008D655B" w:rsidP="002C5B79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0A2A5" w14:textId="77777777" w:rsidR="008D655B" w:rsidRPr="00F344E1" w:rsidRDefault="008D655B" w:rsidP="002C5B7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C8FDF" w14:textId="77777777" w:rsidR="008D655B" w:rsidRDefault="008D655B" w:rsidP="002C5B7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14:paraId="4738E11F" w14:textId="77777777">
        <w:trPr>
          <w:cantSplit/>
          <w:trHeight w:val="6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19B3C" w14:textId="77777777" w:rsidR="008D655B" w:rsidRDefault="008D655B" w:rsidP="008D655B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D0CA4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A99C4" w14:textId="77777777" w:rsidR="008D655B" w:rsidRPr="00F344E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9B1CC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Halmeu</w:t>
            </w:r>
          </w:p>
          <w:p w14:paraId="2DF6B56E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7 și 8 largă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AFA06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6B9CF" w14:textId="77777777" w:rsidR="008D655B" w:rsidRPr="00F344E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2F6F8" w14:textId="77777777" w:rsidR="008D655B" w:rsidRDefault="008D655B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9477C" w14:textId="77777777" w:rsidR="008D655B" w:rsidRPr="00F344E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82D27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6C2145B0" w14:textId="77777777" w:rsidR="008D655B" w:rsidRDefault="008D655B" w:rsidP="004418C0">
      <w:pPr>
        <w:spacing w:before="40" w:after="40" w:line="192" w:lineRule="auto"/>
        <w:ind w:right="57"/>
        <w:rPr>
          <w:sz w:val="20"/>
          <w:lang w:val="ro-RO"/>
        </w:rPr>
      </w:pPr>
    </w:p>
    <w:p w14:paraId="3EBF7A88" w14:textId="77777777" w:rsidR="008D655B" w:rsidRDefault="008D655B" w:rsidP="00255EB2">
      <w:pPr>
        <w:spacing w:before="40" w:after="40" w:line="360" w:lineRule="auto"/>
        <w:ind w:left="57" w:right="57"/>
        <w:jc w:val="center"/>
        <w:rPr>
          <w:b/>
          <w:bCs/>
          <w:spacing w:val="40"/>
          <w:lang w:val="ro-RO"/>
        </w:rPr>
      </w:pPr>
      <w:r>
        <w:rPr>
          <w:b/>
          <w:bCs/>
          <w:spacing w:val="40"/>
          <w:lang w:val="ro-RO"/>
        </w:rPr>
        <w:t>LINIA 401</w:t>
      </w:r>
    </w:p>
    <w:p w14:paraId="52CC842E" w14:textId="77777777" w:rsidR="008D655B" w:rsidRDefault="008D655B" w:rsidP="00B64F39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SATU MARE - BAIA MARE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8D655B" w14:paraId="25431E88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7AB36" w14:textId="77777777" w:rsidR="008D655B" w:rsidRDefault="008D655B" w:rsidP="000A298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FE991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04D4D" w14:textId="77777777" w:rsidR="008D655B" w:rsidRPr="00BB2EA6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22C7C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Satu Mare </w:t>
            </w:r>
          </w:p>
          <w:p w14:paraId="03F15CA7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7 PE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C30B5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 sch. 27 Cap X până la km 787+350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578E2" w14:textId="77777777" w:rsidR="008D655B" w:rsidRPr="00BB2EA6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BB2EA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B2382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E0EEB" w14:textId="77777777" w:rsidR="008D655B" w:rsidRPr="00BB2EA6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F0351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9EF323C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linia </w:t>
            </w:r>
          </w:p>
          <w:p w14:paraId="786712A4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7 prim. - exp. </w:t>
            </w:r>
          </w:p>
        </w:tc>
      </w:tr>
      <w:tr w:rsidR="008D655B" w14:paraId="51B4CDF4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7121D" w14:textId="77777777" w:rsidR="008D655B" w:rsidRDefault="008D655B" w:rsidP="000A298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E99AF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A9C6C" w14:textId="77777777" w:rsidR="008D655B" w:rsidRPr="00BB2EA6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FD0E0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Botiz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CDBBF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1R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6F4F8" w14:textId="77777777" w:rsidR="008D655B" w:rsidRPr="00BB2EA6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0ABFA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28683" w14:textId="77777777" w:rsidR="008D655B" w:rsidRPr="00BB2EA6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F309F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DD92638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E9BFFE5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pe direcția Botiz - Micula.</w:t>
            </w:r>
          </w:p>
        </w:tc>
      </w:tr>
      <w:tr w:rsidR="008D655B" w14:paraId="05057179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DFAB6" w14:textId="77777777" w:rsidR="008D655B" w:rsidRDefault="008D655B" w:rsidP="000A298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7CF43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7318D" w14:textId="77777777" w:rsidR="008D655B" w:rsidRPr="00BB2EA6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4E3DD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Ramificație Botiz h – Botiz Hm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64F82" w14:textId="77777777" w:rsidR="008D655B" w:rsidRDefault="008D655B" w:rsidP="008D147E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0+065</w:t>
            </w:r>
          </w:p>
          <w:p w14:paraId="7CF4E6DE" w14:textId="77777777" w:rsidR="008D655B" w:rsidRDefault="008D655B" w:rsidP="008D147E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0+890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9DF23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231BB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AC1F9" w14:textId="77777777" w:rsidR="008D655B" w:rsidRPr="00BB2EA6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07500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14:paraId="25488744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ED4B9" w14:textId="77777777" w:rsidR="008D655B" w:rsidRDefault="008D655B" w:rsidP="000A298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385AA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B9708" w14:textId="77777777" w:rsidR="008D655B" w:rsidRPr="00BB2EA6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E0AAA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Bușag</w:t>
            </w:r>
          </w:p>
          <w:p w14:paraId="2FCBDFDE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825C2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D62B6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0B4C8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4669A" w14:textId="77777777" w:rsidR="008D655B" w:rsidRPr="00BB2EA6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0E4DC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6A7A1025" w14:textId="77777777" w:rsidR="008D655B" w:rsidRDefault="008D655B">
      <w:pPr>
        <w:spacing w:before="40" w:after="40" w:line="192" w:lineRule="auto"/>
        <w:ind w:right="57"/>
        <w:rPr>
          <w:sz w:val="20"/>
          <w:lang w:val="ro-RO"/>
        </w:rPr>
      </w:pPr>
    </w:p>
    <w:p w14:paraId="003B2EAF" w14:textId="77777777" w:rsidR="008D655B" w:rsidRDefault="008D655B" w:rsidP="00351931">
      <w:pPr>
        <w:pStyle w:val="Heading1"/>
        <w:spacing w:line="360" w:lineRule="auto"/>
        <w:rPr>
          <w:lang w:val="en-US"/>
        </w:rPr>
      </w:pPr>
      <w:r>
        <w:rPr>
          <w:lang w:val="en-US"/>
        </w:rPr>
        <w:t>LINIA 401 A</w:t>
      </w:r>
    </w:p>
    <w:p w14:paraId="797A9B08" w14:textId="77777777" w:rsidR="008D655B" w:rsidRDefault="008D655B" w:rsidP="00FE7817">
      <w:pPr>
        <w:pStyle w:val="Heading1"/>
        <w:spacing w:line="360" w:lineRule="auto"/>
        <w:rPr>
          <w:sz w:val="8"/>
          <w:lang w:val="en-US"/>
        </w:rPr>
      </w:pPr>
      <w:r>
        <w:rPr>
          <w:lang w:val="en-US"/>
        </w:rPr>
        <w:t>BOTIZ - BIXAD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8D655B" w14:paraId="16A983EE" w14:textId="77777777" w:rsidTr="00F27CE9">
        <w:trPr>
          <w:cantSplit/>
          <w:trHeight w:val="76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A693B" w14:textId="77777777" w:rsidR="008D655B" w:rsidRDefault="008D655B" w:rsidP="008D655B">
            <w:pPr>
              <w:numPr>
                <w:ilvl w:val="0"/>
                <w:numId w:val="17"/>
              </w:numPr>
              <w:spacing w:before="40" w:after="40" w:line="276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3F73F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4+200</w:t>
            </w:r>
          </w:p>
          <w:p w14:paraId="25F0D446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4+450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C5799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lang w:val="en-US"/>
              </w:rPr>
            </w:pPr>
            <w:r>
              <w:rPr>
                <w:b/>
                <w:bCs/>
                <w:sz w:val="32"/>
                <w:lang w:val="en-US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95E14" w14:textId="77777777" w:rsidR="008D655B" w:rsidRDefault="008D655B" w:rsidP="00F27CE9">
            <w:pPr>
              <w:spacing w:before="40" w:after="40" w:line="281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Botiz - </w:t>
            </w:r>
          </w:p>
          <w:p w14:paraId="4FEAE268" w14:textId="77777777" w:rsidR="008D655B" w:rsidRDefault="008D655B" w:rsidP="00F27CE9">
            <w:pPr>
              <w:spacing w:before="40" w:after="40" w:line="281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Livada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C9204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A5BF2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65179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04607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lang w:val="en-US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5D5B67C9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en-US"/>
              </w:rPr>
              <w:t>Fără inductori.</w:t>
            </w:r>
          </w:p>
        </w:tc>
      </w:tr>
    </w:tbl>
    <w:p w14:paraId="0037093F" w14:textId="77777777" w:rsidR="008D655B" w:rsidRDefault="008D655B">
      <w:pPr>
        <w:spacing w:before="40" w:after="40" w:line="192" w:lineRule="auto"/>
        <w:ind w:right="57"/>
        <w:rPr>
          <w:sz w:val="20"/>
          <w:lang w:val="en-US"/>
        </w:rPr>
      </w:pPr>
    </w:p>
    <w:p w14:paraId="44265B75" w14:textId="77777777" w:rsidR="008D655B" w:rsidRDefault="008D655B" w:rsidP="00EE0B7F">
      <w:pPr>
        <w:spacing w:before="40" w:after="40" w:line="360" w:lineRule="auto"/>
        <w:ind w:left="57" w:right="57"/>
        <w:jc w:val="center"/>
        <w:rPr>
          <w:b/>
          <w:bCs/>
          <w:spacing w:val="40"/>
          <w:lang w:val="ro-RO"/>
        </w:rPr>
      </w:pPr>
      <w:r>
        <w:rPr>
          <w:b/>
          <w:bCs/>
          <w:spacing w:val="40"/>
          <w:lang w:val="ro-RO"/>
        </w:rPr>
        <w:t>LINIA 404</w:t>
      </w:r>
    </w:p>
    <w:p w14:paraId="0E8F6775" w14:textId="77777777" w:rsidR="008D655B" w:rsidRDefault="008D655B" w:rsidP="0028675E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SĂCUIENI BIHOR - SĂRMĂŞAG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8D655B" w14:paraId="269CB6CD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09FB7" w14:textId="77777777" w:rsidR="008D655B" w:rsidRDefault="008D655B" w:rsidP="008D655B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BE967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5D78F" w14:textId="77777777" w:rsidR="008D655B" w:rsidRPr="00307FC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B32D5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Marghita</w:t>
            </w:r>
          </w:p>
          <w:p w14:paraId="3C7A03D3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1 şi 2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18574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F9977C6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4CF75" w14:textId="77777777" w:rsidR="008D655B" w:rsidRPr="00307FC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77DE3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56B1E" w14:textId="77777777" w:rsidR="008D655B" w:rsidRPr="00307FC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B4F44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14:paraId="511054DB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D9ACE" w14:textId="77777777" w:rsidR="008D655B" w:rsidRDefault="008D655B" w:rsidP="008D655B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8C3DA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E5511" w14:textId="77777777" w:rsidR="008D655B" w:rsidRPr="00307FC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242F8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Marghita</w:t>
            </w:r>
          </w:p>
          <w:p w14:paraId="632FFD1B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3 şi 5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DECEB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846D3BC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5770A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486C3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2AF4C" w14:textId="77777777" w:rsidR="008D655B" w:rsidRPr="00307FC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BC2E2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14:paraId="2AA33D73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44007" w14:textId="77777777" w:rsidR="008D655B" w:rsidRDefault="008D655B" w:rsidP="008D655B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95105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5E5AF" w14:textId="77777777" w:rsidR="008D655B" w:rsidRPr="00307FC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9659C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Suplacu de Barcău</w:t>
            </w:r>
          </w:p>
          <w:p w14:paraId="419BCF0A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2, 3 şi 5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28369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B57FF48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9201B" w14:textId="77777777" w:rsidR="008D655B" w:rsidRPr="00307FC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07FCB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1996F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7E0D5" w14:textId="77777777" w:rsidR="008D655B" w:rsidRPr="00307FC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93D58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14:paraId="6C09CE59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92E82" w14:textId="77777777" w:rsidR="008D655B" w:rsidRDefault="008D655B" w:rsidP="008D655B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A00DF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06E70" w14:textId="77777777" w:rsidR="008D655B" w:rsidRPr="00307FC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9893D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Suplacu de Barcău</w:t>
            </w:r>
          </w:p>
          <w:p w14:paraId="7032DF18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59852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sch. 16 până </w:t>
            </w:r>
          </w:p>
          <w:p w14:paraId="6DD184B0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 </w:t>
            </w:r>
          </w:p>
          <w:p w14:paraId="19DC3A4B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axul stației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50785" w14:textId="77777777" w:rsidR="008D655B" w:rsidRPr="00307FC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E3C9B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7BE21" w14:textId="77777777" w:rsidR="008D655B" w:rsidRPr="00307FC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5DE30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14:paraId="5232AC31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E105C" w14:textId="77777777" w:rsidR="008D655B" w:rsidRDefault="008D655B" w:rsidP="008D655B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68625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5026B" w14:textId="77777777" w:rsidR="008D655B" w:rsidRPr="00307FC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ABFEE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Şimleu Silvaniei</w:t>
            </w:r>
          </w:p>
          <w:p w14:paraId="4AB1C701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C5E63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DBA75" w14:textId="77777777" w:rsidR="008D655B" w:rsidRPr="00307FC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07FCB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6E0B5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78786" w14:textId="77777777" w:rsidR="008D655B" w:rsidRPr="00307FC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6FE9E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14:paraId="34422C11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4C7DC" w14:textId="77777777" w:rsidR="008D655B" w:rsidRDefault="008D655B" w:rsidP="008D655B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450FD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3BC5E" w14:textId="77777777" w:rsidR="008D655B" w:rsidRPr="00307FC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E66C6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Şimleu Silvaniei</w:t>
            </w:r>
          </w:p>
          <w:p w14:paraId="096980E4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25ED4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377CC71A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stație până </w:t>
            </w:r>
          </w:p>
          <w:p w14:paraId="48EF135A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16C6348C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călcâi sch.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A91F6" w14:textId="77777777" w:rsidR="008D655B" w:rsidRPr="00307FC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E5F8F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4DEF2" w14:textId="77777777" w:rsidR="008D655B" w:rsidRPr="00307FC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9B644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14:paraId="55550875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14816" w14:textId="77777777" w:rsidR="008D655B" w:rsidRDefault="008D655B" w:rsidP="008D655B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771DF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857D9" w14:textId="77777777" w:rsidR="008D655B" w:rsidRPr="00307FC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EDF98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Şimleu Silvaniei</w:t>
            </w:r>
          </w:p>
          <w:p w14:paraId="78A4BA29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69F1E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33536" w14:textId="77777777" w:rsidR="008D655B" w:rsidRPr="00307FC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07FCB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D475C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78018" w14:textId="77777777" w:rsidR="008D655B" w:rsidRPr="00307FC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9F33B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3A324B2B" w14:textId="77777777" w:rsidR="008D655B" w:rsidRDefault="008D655B">
      <w:pPr>
        <w:spacing w:before="40" w:after="40" w:line="192" w:lineRule="auto"/>
        <w:ind w:right="57"/>
        <w:rPr>
          <w:sz w:val="20"/>
          <w:lang w:val="ro-RO"/>
        </w:rPr>
      </w:pPr>
    </w:p>
    <w:p w14:paraId="7150D3C7" w14:textId="77777777" w:rsidR="008D655B" w:rsidRDefault="008D655B" w:rsidP="001D33BA">
      <w:pPr>
        <w:pStyle w:val="Heading1"/>
        <w:spacing w:line="360" w:lineRule="auto"/>
      </w:pPr>
      <w:r>
        <w:t>LINIA 406</w:t>
      </w:r>
    </w:p>
    <w:p w14:paraId="44D96F28" w14:textId="77777777" w:rsidR="008D655B" w:rsidRDefault="008D655B" w:rsidP="001F2F1B">
      <w:pPr>
        <w:pStyle w:val="Heading1"/>
        <w:spacing w:line="360" w:lineRule="auto"/>
        <w:rPr>
          <w:b w:val="0"/>
          <w:bCs w:val="0"/>
          <w:sz w:val="20"/>
        </w:rPr>
      </w:pPr>
      <w:r>
        <w:rPr>
          <w:caps/>
        </w:rPr>
        <w:t>VALEA LUI MIHAI - DEALU  BRAN - FRONTIERĂ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8D655B" w14:paraId="2B66EE65" w14:textId="77777777" w:rsidTr="009466A5">
        <w:trPr>
          <w:cantSplit/>
          <w:trHeight w:val="11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A20BB" w14:textId="77777777" w:rsidR="008D655B" w:rsidRDefault="008D655B" w:rsidP="008D655B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67F8D" w14:textId="77777777" w:rsidR="008D655B" w:rsidRDefault="008D655B" w:rsidP="00A76EB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0+700</w:t>
            </w:r>
          </w:p>
          <w:p w14:paraId="542800FD" w14:textId="77777777" w:rsidR="008D655B" w:rsidRDefault="008D655B" w:rsidP="00A76EB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0+750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ACFAA" w14:textId="77777777" w:rsidR="008D655B" w:rsidRPr="000D6A69" w:rsidRDefault="008D655B" w:rsidP="00A76EB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D79DC" w14:textId="77777777" w:rsidR="008D655B" w:rsidRDefault="008D655B" w:rsidP="00935133">
            <w:pPr>
              <w:spacing w:before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Valea lui Mihai – Frontieră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8C33D" w14:textId="77777777" w:rsidR="008D655B" w:rsidRDefault="008D655B" w:rsidP="0054140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6DE97" w14:textId="77777777" w:rsidR="008D655B" w:rsidRPr="000D6A69" w:rsidRDefault="008D655B" w:rsidP="0054140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6221F" w14:textId="77777777" w:rsidR="008D655B" w:rsidRDefault="008D655B" w:rsidP="00A76EB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7BBE1" w14:textId="77777777" w:rsidR="008D655B" w:rsidRPr="000D6A69" w:rsidRDefault="008D655B" w:rsidP="00A76EB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F7E8D" w14:textId="77777777" w:rsidR="008D655B" w:rsidRDefault="008D655B" w:rsidP="00B4643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</w:tbl>
    <w:p w14:paraId="26D4663E" w14:textId="77777777" w:rsidR="008D655B" w:rsidRDefault="008D655B">
      <w:pPr>
        <w:spacing w:before="40" w:after="40" w:line="192" w:lineRule="auto"/>
        <w:ind w:right="57"/>
        <w:rPr>
          <w:sz w:val="20"/>
          <w:lang w:val="ro-RO"/>
        </w:rPr>
      </w:pPr>
    </w:p>
    <w:p w14:paraId="2D4BFF95" w14:textId="77777777" w:rsidR="008D655B" w:rsidRDefault="008D655B" w:rsidP="004636F3">
      <w:pPr>
        <w:pStyle w:val="Heading1"/>
        <w:spacing w:line="360" w:lineRule="auto"/>
      </w:pPr>
      <w:r>
        <w:lastRenderedPageBreak/>
        <w:t>LINIA 408</w:t>
      </w:r>
    </w:p>
    <w:p w14:paraId="5798C2F5" w14:textId="77777777" w:rsidR="008D655B" w:rsidRDefault="008D655B" w:rsidP="00967460">
      <w:pPr>
        <w:pStyle w:val="Heading1"/>
        <w:spacing w:line="360" w:lineRule="auto"/>
        <w:rPr>
          <w:b w:val="0"/>
          <w:bCs w:val="0"/>
          <w:sz w:val="8"/>
        </w:rPr>
      </w:pPr>
      <w:r>
        <w:t>CAREI - ZALĂU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8D655B" w14:paraId="74FFA613" w14:textId="77777777">
        <w:trPr>
          <w:cantSplit/>
          <w:trHeight w:val="114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C03F4" w14:textId="77777777" w:rsidR="008D655B" w:rsidRDefault="008D655B" w:rsidP="008D655B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05E0A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47A86" w14:textId="77777777" w:rsidR="008D655B" w:rsidRPr="00276B7A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D5F2B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Zalău</w:t>
            </w:r>
          </w:p>
          <w:p w14:paraId="4D28AB18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89395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11828922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57D39433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17 / 19, 21, 23, 25, 27, 29, 31 </w:t>
            </w:r>
          </w:p>
          <w:p w14:paraId="6AE940DE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 33</w:t>
            </w:r>
          </w:p>
        </w:tc>
        <w:tc>
          <w:tcPr>
            <w:tcW w:w="754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A6469" w14:textId="77777777" w:rsidR="008D655B" w:rsidRPr="00276B7A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276B7A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AC904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E7320" w14:textId="77777777" w:rsidR="008D655B" w:rsidRPr="00276B7A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34FD7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C8AD44E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4 M - 11 M abătute.</w:t>
            </w:r>
          </w:p>
        </w:tc>
      </w:tr>
      <w:tr w:rsidR="008D655B" w14:paraId="024A5381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31CEB" w14:textId="77777777" w:rsidR="008D655B" w:rsidRDefault="008D655B" w:rsidP="008D655B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91A25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CCED1" w14:textId="77777777" w:rsidR="008D655B" w:rsidRPr="00276B7A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6E571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Zalău</w:t>
            </w:r>
          </w:p>
          <w:p w14:paraId="31ECFEC3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marfă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64917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25EF7C8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49A61" w14:textId="77777777" w:rsidR="008D655B" w:rsidRPr="00276B7A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276B7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37C90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E8DEF" w14:textId="77777777" w:rsidR="008D655B" w:rsidRPr="00276B7A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7D9C5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787235C8" w14:textId="77777777" w:rsidR="008D655B" w:rsidRDefault="008D655B">
      <w:pPr>
        <w:spacing w:before="40" w:after="40" w:line="192" w:lineRule="auto"/>
        <w:ind w:right="57"/>
        <w:rPr>
          <w:sz w:val="20"/>
          <w:lang w:val="ro-RO"/>
        </w:rPr>
      </w:pPr>
    </w:p>
    <w:p w14:paraId="0E8DBE17" w14:textId="77777777" w:rsidR="008D655B" w:rsidRDefault="008D655B" w:rsidP="00C70386">
      <w:pPr>
        <w:pStyle w:val="Heading1"/>
        <w:spacing w:line="360" w:lineRule="auto"/>
      </w:pPr>
      <w:r>
        <w:t>LINIA 409</w:t>
      </w:r>
    </w:p>
    <w:p w14:paraId="6EC2423B" w14:textId="77777777" w:rsidR="008D655B" w:rsidRDefault="008D655B" w:rsidP="003013A1">
      <w:pPr>
        <w:pStyle w:val="Heading1"/>
        <w:spacing w:line="360" w:lineRule="auto"/>
        <w:rPr>
          <w:b w:val="0"/>
          <w:bCs w:val="0"/>
          <w:sz w:val="8"/>
        </w:rPr>
      </w:pPr>
      <w:r>
        <w:t>ZALĂU - JIBOU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8D655B" w14:paraId="34E306B0" w14:textId="77777777">
        <w:trPr>
          <w:cantSplit/>
          <w:trHeight w:val="7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3D562" w14:textId="77777777" w:rsidR="008D655B" w:rsidRDefault="008D655B" w:rsidP="008D655B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DE57F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A0B43" w14:textId="77777777" w:rsidR="008D655B" w:rsidRPr="00C42B7F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EBFD0" w14:textId="77777777" w:rsidR="008D655B" w:rsidRDefault="008D655B">
            <w:pPr>
              <w:spacing w:before="6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Zalău</w:t>
            </w:r>
          </w:p>
          <w:p w14:paraId="71D16A6C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marfă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CA59A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699BBDE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912F5" w14:textId="77777777" w:rsidR="008D655B" w:rsidRPr="00C42B7F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C42B7F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91CA4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C9F09" w14:textId="77777777" w:rsidR="008D655B" w:rsidRPr="00C42B7F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E05D8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14:paraId="348E27A0" w14:textId="77777777">
        <w:trPr>
          <w:cantSplit/>
          <w:trHeight w:val="7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451E7" w14:textId="77777777" w:rsidR="008D655B" w:rsidRDefault="008D655B" w:rsidP="008D655B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6B4BA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100+050</w:t>
            </w:r>
          </w:p>
          <w:p w14:paraId="2A902B0C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101+050</w:t>
            </w:r>
          </w:p>
        </w:tc>
        <w:tc>
          <w:tcPr>
            <w:tcW w:w="754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03F47" w14:textId="77777777" w:rsidR="008D655B" w:rsidRPr="00C42B7F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8716B" w14:textId="77777777" w:rsidR="008D655B" w:rsidRDefault="008D655B">
            <w:pPr>
              <w:spacing w:before="6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Zalău -</w:t>
            </w:r>
          </w:p>
          <w:p w14:paraId="43C3DBA1" w14:textId="77777777" w:rsidR="008D655B" w:rsidRDefault="008D655B">
            <w:pPr>
              <w:spacing w:before="6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Mirșid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D8D73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84614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523D0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BC565" w14:textId="77777777" w:rsidR="008D655B" w:rsidRPr="00C42B7F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07D92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D655B" w14:paraId="5DEE0A22" w14:textId="77777777">
        <w:trPr>
          <w:cantSplit/>
          <w:trHeight w:val="7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2F9F2" w14:textId="77777777" w:rsidR="008D655B" w:rsidRDefault="008D655B" w:rsidP="008D655B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B8411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66122" w14:textId="77777777" w:rsidR="008D655B" w:rsidRPr="00C42B7F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930D8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  <w:p w14:paraId="0F3379A1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1 - 4 </w:t>
            </w:r>
          </w:p>
          <w:p w14:paraId="44CDE0F1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B5405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4130ED1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C614F" w14:textId="77777777" w:rsidR="008D655B" w:rsidRPr="00C42B7F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2B7F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DF76E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A07BB" w14:textId="77777777" w:rsidR="008D655B" w:rsidRPr="00C42B7F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789CB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14:paraId="6F2DEE52" w14:textId="77777777">
        <w:trPr>
          <w:cantSplit/>
          <w:trHeight w:val="7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7AEF1" w14:textId="77777777" w:rsidR="008D655B" w:rsidRDefault="008D655B" w:rsidP="008D655B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F1F4E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0BF50" w14:textId="77777777" w:rsidR="008D655B" w:rsidRPr="00C42B7F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840F3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0586F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36 /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D6FF7" w14:textId="77777777" w:rsidR="008D655B" w:rsidRPr="00C42B7F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2B7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D482D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699FA" w14:textId="77777777" w:rsidR="008D655B" w:rsidRPr="00C42B7F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DC511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9 şi 10 abătute.</w:t>
            </w:r>
          </w:p>
        </w:tc>
      </w:tr>
    </w:tbl>
    <w:p w14:paraId="501CB520" w14:textId="77777777" w:rsidR="008D655B" w:rsidRDefault="008D655B">
      <w:pPr>
        <w:spacing w:before="40" w:after="40" w:line="192" w:lineRule="auto"/>
        <w:ind w:right="57"/>
        <w:rPr>
          <w:sz w:val="20"/>
          <w:lang w:val="ro-RO"/>
        </w:rPr>
      </w:pPr>
    </w:p>
    <w:p w14:paraId="77174405" w14:textId="77777777" w:rsidR="008D655B" w:rsidRDefault="008D655B" w:rsidP="00503CFC">
      <w:pPr>
        <w:pStyle w:val="Heading1"/>
        <w:spacing w:line="360" w:lineRule="auto"/>
      </w:pPr>
      <w:r>
        <w:lastRenderedPageBreak/>
        <w:t>LINIA 412</w:t>
      </w:r>
    </w:p>
    <w:p w14:paraId="52996C3A" w14:textId="77777777" w:rsidR="008D655B" w:rsidRDefault="008D655B" w:rsidP="00C75722">
      <w:pPr>
        <w:pStyle w:val="Heading1"/>
        <w:spacing w:line="360" w:lineRule="auto"/>
        <w:rPr>
          <w:b w:val="0"/>
          <w:bCs w:val="0"/>
          <w:sz w:val="8"/>
        </w:rPr>
      </w:pPr>
      <w:r>
        <w:t>APAHIDA - DEJ CĂLĂTORI - CĂŞEIU - ILEANDA - BAIA MARE</w:t>
      </w: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6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8D655B" w14:paraId="23EAA0E7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9C303" w14:textId="77777777" w:rsidR="008D655B" w:rsidRDefault="008D655B" w:rsidP="008D655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B310A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53C80" w14:textId="77777777" w:rsidR="008D655B" w:rsidRPr="005C35B0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EDB9C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Apahida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BB2BC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călcâi TDJ </w:t>
            </w:r>
          </w:p>
          <w:p w14:paraId="75A49F93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 / 26 și km 489+700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ABCF8" w14:textId="77777777" w:rsidR="008D655B" w:rsidRPr="00396332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04598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AA758" w14:textId="77777777" w:rsidR="008D655B" w:rsidRPr="00396332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2AD9E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circulația la </w:t>
            </w:r>
          </w:p>
          <w:p w14:paraId="55FB4749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linia 1.</w:t>
            </w:r>
          </w:p>
        </w:tc>
      </w:tr>
      <w:tr w:rsidR="008D655B" w14:paraId="78DAF14B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B7F2D" w14:textId="77777777" w:rsidR="008D655B" w:rsidRDefault="008D655B" w:rsidP="008D655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AE991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F4234" w14:textId="77777777" w:rsidR="008D655B" w:rsidRPr="005C35B0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BBFA0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Apahida R21A, R13A, TDJ 13/19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324FC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E9272" w14:textId="77777777" w:rsidR="008D655B" w:rsidRPr="00396332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4CA0C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0+100</w:t>
            </w:r>
          </w:p>
          <w:p w14:paraId="46A815C3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7A6CB" w14:textId="77777777" w:rsidR="008D655B" w:rsidRPr="00396332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68220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Afectează Parcurs 2</w:t>
            </w:r>
          </w:p>
        </w:tc>
      </w:tr>
      <w:tr w:rsidR="008D655B" w14:paraId="52978926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7CB34" w14:textId="77777777" w:rsidR="008D655B" w:rsidRDefault="008D655B" w:rsidP="008D655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B2E3B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96AF2" w14:textId="77777777" w:rsidR="008D655B" w:rsidRPr="005C35B0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8AAC4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Apahida</w:t>
            </w:r>
          </w:p>
          <w:p w14:paraId="726C0DEC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Jucu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F0614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9041B" w14:textId="77777777" w:rsidR="008D655B" w:rsidRPr="00396332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F6DA8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4E3E8499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8+978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1AEC2" w14:textId="77777777" w:rsidR="008D655B" w:rsidRPr="00396332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A25C3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14:paraId="43F08660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55272" w14:textId="77777777" w:rsidR="008D655B" w:rsidRDefault="008D655B" w:rsidP="008D655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89883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F9CCC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F3BB1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Jucu</w:t>
            </w:r>
          </w:p>
          <w:p w14:paraId="6BC1B942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D0F84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E78FC36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0ABD8" w14:textId="77777777" w:rsidR="008D655B" w:rsidRPr="00396332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D2A34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8D13A" w14:textId="77777777" w:rsidR="008D655B" w:rsidRPr="00396332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F81B9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14:paraId="0A103075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FE77D" w14:textId="77777777" w:rsidR="008D655B" w:rsidRDefault="008D655B" w:rsidP="008D655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0A5B6" w14:textId="77777777" w:rsidR="008D655B" w:rsidRDefault="008D655B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8+480</w:t>
            </w:r>
          </w:p>
          <w:p w14:paraId="42222856" w14:textId="77777777" w:rsidR="008D655B" w:rsidRDefault="008D655B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23054" w14:textId="77777777" w:rsidR="008D655B" w:rsidRDefault="008D655B" w:rsidP="001B125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4CC20" w14:textId="77777777" w:rsidR="008D655B" w:rsidRDefault="008D655B" w:rsidP="001B125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Jucu Cap Y</w:t>
            </w:r>
          </w:p>
          <w:p w14:paraId="3907B7A6" w14:textId="77777777" w:rsidR="008D655B" w:rsidRDefault="008D655B" w:rsidP="001B125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(pod km 8+556 )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D34D7" w14:textId="77777777" w:rsidR="008D655B" w:rsidRDefault="008D655B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11EA2" w14:textId="77777777" w:rsidR="008D655B" w:rsidRPr="00396332" w:rsidRDefault="008D655B" w:rsidP="001B125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0F083" w14:textId="77777777" w:rsidR="008D655B" w:rsidRDefault="008D655B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8+480</w:t>
            </w:r>
          </w:p>
          <w:p w14:paraId="7C97AC40" w14:textId="77777777" w:rsidR="008D655B" w:rsidRDefault="008D655B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80B35" w14:textId="77777777" w:rsidR="008D655B" w:rsidRDefault="008D655B" w:rsidP="001B125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2E91C" w14:textId="77777777" w:rsidR="008D655B" w:rsidRDefault="008D655B" w:rsidP="001B125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5B05D6D9" w14:textId="77777777" w:rsidR="008D655B" w:rsidRDefault="008D655B" w:rsidP="001B125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D655B" w14:paraId="5795DD47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FA204" w14:textId="77777777" w:rsidR="008D655B" w:rsidRDefault="008D655B" w:rsidP="008D655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73F0F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12+880</w:t>
            </w:r>
          </w:p>
          <w:p w14:paraId="375AE07E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12+930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30489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1CF8A" w14:textId="77777777" w:rsidR="008D655B" w:rsidRDefault="008D655B" w:rsidP="00EF5B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Jucu -</w:t>
            </w:r>
          </w:p>
          <w:p w14:paraId="2173BDD2" w14:textId="77777777" w:rsidR="008D655B" w:rsidRDefault="008D655B" w:rsidP="00EF5B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Bonţida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5EF36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6E739" w14:textId="77777777" w:rsidR="008D655B" w:rsidRPr="00396332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1523F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CFAE0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141DC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FC870A2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 (zona TN km 12+908)</w:t>
            </w:r>
          </w:p>
        </w:tc>
      </w:tr>
      <w:tr w:rsidR="008D655B" w14:paraId="522778CA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6D23F" w14:textId="77777777" w:rsidR="008D655B" w:rsidRDefault="008D655B" w:rsidP="008D655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C927A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14+650</w:t>
            </w:r>
          </w:p>
          <w:p w14:paraId="0F1C3920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83C31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A0D26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Jucu -</w:t>
            </w:r>
          </w:p>
          <w:p w14:paraId="3097537B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Bonţida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A6602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829C6" w14:textId="77777777" w:rsidR="008D655B" w:rsidRPr="00396332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782F8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84F78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D6D3B" w14:textId="77777777" w:rsidR="008D655B" w:rsidRDefault="008D655B" w:rsidP="00EF5BB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</w:t>
            </w:r>
          </w:p>
          <w:p w14:paraId="2A246AF1" w14:textId="77777777" w:rsidR="008D655B" w:rsidRDefault="008D655B" w:rsidP="00EF5BBB">
            <w:pPr>
              <w:spacing w:before="40" w:after="40" w:line="360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(zonă pod km 14+685)</w:t>
            </w:r>
          </w:p>
        </w:tc>
      </w:tr>
      <w:tr w:rsidR="008D655B" w14:paraId="486821A8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1C409" w14:textId="77777777" w:rsidR="008D655B" w:rsidRDefault="008D655B" w:rsidP="008D655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A6144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238EE" w14:textId="77777777" w:rsidR="008D655B" w:rsidRPr="005C35B0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EEA64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Bonţida</w:t>
            </w:r>
          </w:p>
          <w:p w14:paraId="0BD2AF69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001A6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16C011E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39E22" w14:textId="77777777" w:rsidR="008D655B" w:rsidRPr="00396332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66E12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97BC9" w14:textId="77777777" w:rsidR="008D655B" w:rsidRPr="00396332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EA04B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14:paraId="03857E01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FFDA6" w14:textId="77777777" w:rsidR="008D655B" w:rsidRDefault="008D655B" w:rsidP="008D655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2BE6A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FE509" w14:textId="77777777" w:rsidR="008D655B" w:rsidRPr="005C35B0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28647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Bonţida</w:t>
            </w:r>
          </w:p>
          <w:p w14:paraId="13061CF3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150DE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DD85680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  <w:p w14:paraId="0F7B3E1A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060A1782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4C348236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10,  11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41CFF" w14:textId="77777777" w:rsidR="008D655B" w:rsidRPr="00396332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93223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537D8" w14:textId="77777777" w:rsidR="008D655B" w:rsidRPr="00396332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C05C0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14:paraId="2163919D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FAB61" w14:textId="77777777" w:rsidR="008D655B" w:rsidRDefault="008D655B" w:rsidP="008D655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E78DD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16+254</w:t>
            </w:r>
          </w:p>
          <w:p w14:paraId="568F7AD8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17+060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89206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6DD0E" w14:textId="77777777" w:rsidR="008D655B" w:rsidRPr="007239CA" w:rsidRDefault="008D655B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</w:t>
            </w:r>
            <w:r w:rsidRPr="007239CA">
              <w:rPr>
                <w:b/>
                <w:bCs/>
                <w:sz w:val="20"/>
                <w:lang w:val="ro-RO"/>
              </w:rPr>
              <w:t>St.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7239CA">
              <w:rPr>
                <w:b/>
                <w:bCs/>
                <w:sz w:val="20"/>
                <w:lang w:val="ro-RO"/>
              </w:rPr>
              <w:t xml:space="preserve">Bonțida </w:t>
            </w:r>
            <w:r>
              <w:rPr>
                <w:b/>
                <w:bCs/>
                <w:sz w:val="20"/>
                <w:lang w:val="ro-RO"/>
              </w:rPr>
              <w:t xml:space="preserve">-semnal intrare St. </w:t>
            </w:r>
            <w:r w:rsidRPr="007239CA">
              <w:rPr>
                <w:b/>
                <w:bCs/>
                <w:sz w:val="20"/>
                <w:lang w:val="ro-RO"/>
              </w:rPr>
              <w:t>Bonțida</w:t>
            </w:r>
          </w:p>
          <w:p w14:paraId="514B12A4" w14:textId="77777777" w:rsidR="008D655B" w:rsidRPr="007239CA" w:rsidRDefault="008D655B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</w:t>
            </w:r>
            <w:r w:rsidRPr="007239CA">
              <w:rPr>
                <w:b/>
                <w:bCs/>
                <w:sz w:val="20"/>
                <w:lang w:val="ro-RO"/>
              </w:rPr>
              <w:t>inclusiv linia 2 directă și schimbătoarele</w:t>
            </w:r>
          </w:p>
          <w:p w14:paraId="4816EC07" w14:textId="77777777" w:rsidR="008D655B" w:rsidRDefault="008D655B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7239CA">
              <w:rPr>
                <w:b/>
                <w:bCs/>
                <w:sz w:val="20"/>
                <w:lang w:val="ro-RO"/>
              </w:rPr>
              <w:t>13,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7239CA">
              <w:rPr>
                <w:b/>
                <w:bCs/>
                <w:sz w:val="20"/>
                <w:lang w:val="ro-RO"/>
              </w:rPr>
              <w:t>1 și 3A</w:t>
            </w:r>
            <w:r>
              <w:rPr>
                <w:b/>
                <w:bCs/>
                <w:sz w:val="20"/>
                <w:lang w:val="ro-RO"/>
              </w:rPr>
              <w:t>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9A934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CEF82" w14:textId="77777777" w:rsidR="008D655B" w:rsidRPr="00396332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D09DF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079F7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3DD49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95D0A5F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D655B" w14:paraId="00384D87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6093C" w14:textId="77777777" w:rsidR="008D655B" w:rsidRDefault="008D655B" w:rsidP="008D655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CE411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16+450</w:t>
            </w:r>
          </w:p>
          <w:p w14:paraId="66362C87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16+520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71467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699B1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Bonțida</w:t>
            </w:r>
          </w:p>
          <w:p w14:paraId="6233192E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(trecere la nivel)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9D98B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B8F8C" w14:textId="77777777" w:rsidR="008D655B" w:rsidRPr="00396332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ED6D5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49593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B0D54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7AB430D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D655B" w14:paraId="148DC260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2D4A4" w14:textId="77777777" w:rsidR="008D655B" w:rsidRDefault="008D655B" w:rsidP="008D655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44B95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4573A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3414A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Bonțida</w:t>
            </w:r>
          </w:p>
          <w:p w14:paraId="14AC7214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(inclusiv linia 3 directă și sh. 2A, 4, 8, 9, 3, 1A 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1139A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9C679" w14:textId="77777777" w:rsidR="008D655B" w:rsidRPr="00396332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FED64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15+280</w:t>
            </w:r>
          </w:p>
          <w:p w14:paraId="4C030293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694CD" w14:textId="77777777" w:rsidR="008D655B" w:rsidRPr="00396332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73652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7BBA3F6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D655B" w14:paraId="42546198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6A495" w14:textId="77777777" w:rsidR="008D655B" w:rsidRDefault="008D655B" w:rsidP="008D655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4BB74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21+500</w:t>
            </w:r>
          </w:p>
          <w:p w14:paraId="67580404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EF41B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783CF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Bonțida -</w:t>
            </w:r>
          </w:p>
          <w:p w14:paraId="3A584111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4EABC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E2C07" w14:textId="77777777" w:rsidR="008D655B" w:rsidRPr="00396332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BDA71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21+500</w:t>
            </w:r>
          </w:p>
          <w:p w14:paraId="4217E8FB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1CD69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20206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Fără inductori. (zonă pod km 21+537)</w:t>
            </w:r>
          </w:p>
        </w:tc>
      </w:tr>
      <w:tr w:rsidR="008D655B" w14:paraId="04288F38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0CDA6" w14:textId="77777777" w:rsidR="008D655B" w:rsidRDefault="008D655B" w:rsidP="008D655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E3371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22+190</w:t>
            </w:r>
          </w:p>
          <w:p w14:paraId="3C186399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22+240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1ADA4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F23E0" w14:textId="77777777" w:rsidR="008D655B" w:rsidRDefault="008D655B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Bonțida -</w:t>
            </w:r>
          </w:p>
          <w:p w14:paraId="49F02429" w14:textId="77777777" w:rsidR="008D655B" w:rsidRDefault="008D655B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8264B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1C636" w14:textId="77777777" w:rsidR="008D655B" w:rsidRPr="00396332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E03F1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A3E58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6914F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</w:t>
            </w:r>
          </w:p>
          <w:p w14:paraId="77514748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(zonă pod km 22+212)</w:t>
            </w:r>
          </w:p>
        </w:tc>
      </w:tr>
      <w:tr w:rsidR="008D655B" w14:paraId="485AF790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B06C7" w14:textId="77777777" w:rsidR="008D655B" w:rsidRDefault="008D655B" w:rsidP="008D655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FB2F1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0BFA9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596D4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 - Gherla  (inclusiv linia 3 directă Iclod și sch. 2A TDJ 8/10, sch. 3 și 1A St. Iclod.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81417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77E5D" w14:textId="77777777" w:rsidR="008D655B" w:rsidRPr="00396332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77E9E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21+900</w:t>
            </w:r>
          </w:p>
          <w:p w14:paraId="5E813C27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D8C52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CEBB3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D655B" w14:paraId="60652DD7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8185E" w14:textId="77777777" w:rsidR="008D655B" w:rsidRDefault="008D655B" w:rsidP="008D655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BABCF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AFFFD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B53F2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Iclod linia 4 abătută</w:t>
            </w:r>
          </w:p>
          <w:p w14:paraId="010025E3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(inclusiv sch. 7 și 10 în abatere)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A2710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69799A74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75371" w14:textId="77777777" w:rsidR="008D655B" w:rsidRPr="00396332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90731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5C76D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09EB3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14:paraId="459C67E0" w14:textId="77777777" w:rsidTr="00EB7918">
        <w:trPr>
          <w:cantSplit/>
          <w:trHeight w:val="65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C71D7" w14:textId="77777777" w:rsidR="008D655B" w:rsidRDefault="008D655B" w:rsidP="008D655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80BB1" w14:textId="77777777" w:rsidR="008D655B" w:rsidRDefault="008D655B" w:rsidP="00EB791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22+704</w:t>
            </w:r>
          </w:p>
          <w:p w14:paraId="35753CD3" w14:textId="77777777" w:rsidR="008D655B" w:rsidRDefault="008D655B" w:rsidP="00EB791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32+659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B34FB" w14:textId="77777777" w:rsidR="008D655B" w:rsidRDefault="008D655B" w:rsidP="00EB791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C6237" w14:textId="77777777" w:rsidR="008D655B" w:rsidRDefault="008D655B" w:rsidP="00EB791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Iclod -</w:t>
            </w:r>
          </w:p>
          <w:p w14:paraId="47F0BA83" w14:textId="77777777" w:rsidR="008D655B" w:rsidRDefault="008D655B" w:rsidP="00EB791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Gherla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007F5" w14:textId="77777777" w:rsidR="008D655B" w:rsidRDefault="008D655B" w:rsidP="00EB791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E3013" w14:textId="77777777" w:rsidR="008D655B" w:rsidRPr="00396332" w:rsidRDefault="008D655B" w:rsidP="00EB791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71C4D" w14:textId="77777777" w:rsidR="008D655B" w:rsidRDefault="008D655B" w:rsidP="00EB791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56FD2" w14:textId="77777777" w:rsidR="008D655B" w:rsidRPr="00396332" w:rsidRDefault="008D655B" w:rsidP="00EB791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F8775" w14:textId="77777777" w:rsidR="008D655B" w:rsidRDefault="008D655B" w:rsidP="00EB791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</w:t>
            </w:r>
          </w:p>
        </w:tc>
      </w:tr>
      <w:tr w:rsidR="008D655B" w14:paraId="006318C9" w14:textId="77777777">
        <w:trPr>
          <w:cantSplit/>
          <w:trHeight w:val="4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9C415" w14:textId="77777777" w:rsidR="008D655B" w:rsidRDefault="008D655B" w:rsidP="008D655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42CF3" w14:textId="77777777" w:rsidR="008D655B" w:rsidRDefault="008D655B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24+820</w:t>
            </w:r>
          </w:p>
          <w:p w14:paraId="366D3F85" w14:textId="77777777" w:rsidR="008D655B" w:rsidRDefault="008D655B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24+870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A919C" w14:textId="77777777" w:rsidR="008D655B" w:rsidRDefault="008D655B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0BB4E" w14:textId="77777777" w:rsidR="008D655B" w:rsidRDefault="008D655B" w:rsidP="00F9641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 - Gherla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E6A90" w14:textId="77777777" w:rsidR="008D655B" w:rsidRDefault="008D655B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AFE3D" w14:textId="77777777" w:rsidR="008D655B" w:rsidRPr="00396332" w:rsidRDefault="008D655B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84186" w14:textId="77777777" w:rsidR="008D655B" w:rsidRDefault="008D655B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6A9F1" w14:textId="77777777" w:rsidR="008D655B" w:rsidRDefault="008D655B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24A8F" w14:textId="77777777" w:rsidR="008D655B" w:rsidRDefault="008D655B" w:rsidP="00F9641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(zonă pod km 24+848)</w:t>
            </w:r>
          </w:p>
        </w:tc>
      </w:tr>
      <w:tr w:rsidR="008D655B" w14:paraId="23E243A6" w14:textId="77777777">
        <w:trPr>
          <w:cantSplit/>
          <w:trHeight w:val="4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A7969" w14:textId="77777777" w:rsidR="008D655B" w:rsidRDefault="008D655B" w:rsidP="008D655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0994C" w14:textId="77777777" w:rsidR="008D655B" w:rsidRDefault="008D655B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5CCE7" w14:textId="77777777" w:rsidR="008D655B" w:rsidRDefault="008D655B" w:rsidP="00FB5E0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2A106" w14:textId="77777777" w:rsidR="008D655B" w:rsidRDefault="008D655B" w:rsidP="00FB5E0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 - Gherla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81442" w14:textId="77777777" w:rsidR="008D655B" w:rsidRDefault="008D655B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E00D7" w14:textId="77777777" w:rsidR="008D655B" w:rsidRPr="00396332" w:rsidRDefault="008D655B" w:rsidP="00FB5E0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32248" w14:textId="77777777" w:rsidR="008D655B" w:rsidRDefault="008D655B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25+790</w:t>
            </w:r>
          </w:p>
          <w:p w14:paraId="0736E666" w14:textId="77777777" w:rsidR="008D655B" w:rsidRDefault="008D655B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25+840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17A0B" w14:textId="77777777" w:rsidR="008D655B" w:rsidRPr="00396332" w:rsidRDefault="008D655B" w:rsidP="00FB5E0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3F187" w14:textId="77777777" w:rsidR="008D655B" w:rsidRDefault="008D655B" w:rsidP="00FB5E0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Fără inductori</w:t>
            </w:r>
          </w:p>
          <w:p w14:paraId="2EF5B9B6" w14:textId="77777777" w:rsidR="008D655B" w:rsidRDefault="008D655B" w:rsidP="00FB5E0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(zonă pod km 25+811)</w:t>
            </w:r>
          </w:p>
        </w:tc>
      </w:tr>
      <w:tr w:rsidR="008D655B" w14:paraId="18BF6599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A0A8D" w14:textId="77777777" w:rsidR="008D655B" w:rsidRDefault="008D655B" w:rsidP="008D655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3957E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AED8B" w14:textId="77777777" w:rsidR="008D655B" w:rsidRPr="005C35B0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7E77C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Gherla</w:t>
            </w:r>
          </w:p>
          <w:p w14:paraId="6B88286E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4007D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013B76B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04EF3" w14:textId="77777777" w:rsidR="008D655B" w:rsidRPr="00396332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19A45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80250" w14:textId="77777777" w:rsidR="008D655B" w:rsidRPr="00396332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D8836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14:paraId="77D03980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95A3B" w14:textId="77777777" w:rsidR="008D655B" w:rsidRDefault="008D655B" w:rsidP="008D655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72D06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723BD" w14:textId="77777777" w:rsidR="008D655B" w:rsidRPr="005C35B0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2BF75" w14:textId="77777777" w:rsidR="008D655B" w:rsidRDefault="008D655B" w:rsidP="00031B6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Gherla</w:t>
            </w:r>
          </w:p>
          <w:p w14:paraId="2127D561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1B6F8" w14:textId="77777777" w:rsidR="008D655B" w:rsidRDefault="008D655B" w:rsidP="00031B6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5E44FB91" w14:textId="77777777" w:rsidR="008D655B" w:rsidRDefault="008D655B" w:rsidP="00031B6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1773E1B7" w14:textId="77777777" w:rsidR="008D655B" w:rsidRDefault="008D655B" w:rsidP="00031B6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5 - 9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6DC81" w14:textId="77777777" w:rsidR="008D655B" w:rsidRPr="00396332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63574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D6EE5" w14:textId="77777777" w:rsidR="008D655B" w:rsidRPr="00396332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4132B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14:paraId="7B297CA1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ADE63" w14:textId="77777777" w:rsidR="008D655B" w:rsidRDefault="008D655B" w:rsidP="008D655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22B3F" w14:textId="77777777" w:rsidR="008D655B" w:rsidRDefault="008D655B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1DAF7" w14:textId="77777777" w:rsidR="008D655B" w:rsidRPr="005C35B0" w:rsidRDefault="008D655B" w:rsidP="00006E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A0FB8" w14:textId="77777777" w:rsidR="008D655B" w:rsidRDefault="008D655B" w:rsidP="00006E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3E5B67">
              <w:rPr>
                <w:b/>
                <w:bCs/>
                <w:sz w:val="20"/>
                <w:lang w:val="ro-RO"/>
              </w:rPr>
              <w:t>Gherla-Dej Calatori (inclusiv linia 4 directa Gherla si schimbatoarele 4, 14, 18, 7, 5, 3 din st. Gherla)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9E575" w14:textId="77777777" w:rsidR="008D655B" w:rsidRDefault="008D655B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46449" w14:textId="77777777" w:rsidR="008D655B" w:rsidRDefault="008D655B" w:rsidP="00006E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839DC" w14:textId="77777777" w:rsidR="008D655B" w:rsidRDefault="008D655B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31+750</w:t>
            </w:r>
          </w:p>
          <w:p w14:paraId="39B071C8" w14:textId="77777777" w:rsidR="008D655B" w:rsidRDefault="008D655B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9DCB9" w14:textId="77777777" w:rsidR="008D655B" w:rsidRPr="00396332" w:rsidRDefault="008D655B" w:rsidP="00006E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58198" w14:textId="77777777" w:rsidR="008D655B" w:rsidRDefault="008D655B" w:rsidP="00006E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Fără inductori.</w:t>
            </w:r>
          </w:p>
        </w:tc>
      </w:tr>
      <w:tr w:rsidR="008D655B" w14:paraId="0F009C24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F3995" w14:textId="77777777" w:rsidR="008D655B" w:rsidRDefault="008D655B" w:rsidP="008D655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0BDCD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42+300</w:t>
            </w:r>
          </w:p>
          <w:p w14:paraId="042E55EB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2BB4B" w14:textId="77777777" w:rsidR="008D655B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7D215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Gherla - Dej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3656B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68D90" w14:textId="77777777" w:rsidR="008D655B" w:rsidRPr="00396332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1C965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7F9BC" w14:textId="77777777" w:rsidR="008D655B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49D88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1EC242E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</w:t>
            </w:r>
          </w:p>
          <w:p w14:paraId="5B34ADE9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(zonă pod km 42+327)</w:t>
            </w:r>
          </w:p>
        </w:tc>
      </w:tr>
      <w:tr w:rsidR="008D655B" w14:paraId="4AA9CC6E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2C90D" w14:textId="77777777" w:rsidR="008D655B" w:rsidRDefault="008D655B" w:rsidP="008D655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7C580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44+985</w:t>
            </w:r>
          </w:p>
          <w:p w14:paraId="3C8087CE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45+060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6CE8B" w14:textId="77777777" w:rsidR="008D655B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E62C5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Dej Călători Cap X </w:t>
            </w:r>
            <w:r w:rsidRPr="00EF5BBB">
              <w:rPr>
                <w:b/>
                <w:bCs/>
                <w:sz w:val="20"/>
                <w:lang w:val="ro-RO"/>
              </w:rPr>
              <w:t xml:space="preserve">(zona TN km </w:t>
            </w:r>
            <w:r>
              <w:rPr>
                <w:b/>
                <w:bCs/>
                <w:sz w:val="20"/>
                <w:lang w:val="ro-RO"/>
              </w:rPr>
              <w:t>45</w:t>
            </w:r>
            <w:r w:rsidRPr="00EF5BBB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035</w:t>
            </w:r>
            <w:r w:rsidRPr="00EF5BBB">
              <w:rPr>
                <w:b/>
                <w:bCs/>
                <w:sz w:val="20"/>
                <w:lang w:val="ro-RO"/>
              </w:rPr>
              <w:t>)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FE2D9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EA362" w14:textId="77777777" w:rsidR="008D655B" w:rsidRPr="00396332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EA683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6ED79" w14:textId="77777777" w:rsidR="008D655B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0F46D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2EDDFA7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D655B" w14:paraId="736F446C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46BBA" w14:textId="77777777" w:rsidR="008D655B" w:rsidRDefault="008D655B" w:rsidP="008D655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5C19E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1BEC4" w14:textId="77777777" w:rsidR="008D655B" w:rsidRPr="005C35B0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01C20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Dej Călători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3D6EF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26696A77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</w:t>
            </w:r>
          </w:p>
          <w:p w14:paraId="35261054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7-15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D29BB" w14:textId="77777777" w:rsidR="008D655B" w:rsidRPr="00396332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69BC9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35857" w14:textId="77777777" w:rsidR="008D655B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0F837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D655B" w14:paraId="083A6DAB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0D98D" w14:textId="77777777" w:rsidR="008D655B" w:rsidRDefault="008D655B" w:rsidP="008D655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6A281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5161E" w14:textId="77777777" w:rsidR="008D655B" w:rsidRPr="005C35B0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E3BEA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Călători</w:t>
            </w:r>
          </w:p>
          <w:p w14:paraId="0B8D50A2" w14:textId="77777777" w:rsidR="008D655B" w:rsidRDefault="008D655B" w:rsidP="005956D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15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B1B69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D376CB4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1FBE6" w14:textId="77777777" w:rsidR="008D655B" w:rsidRPr="00396332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97D79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F5968" w14:textId="77777777" w:rsidR="008D655B" w:rsidRPr="00396332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5CB71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14:paraId="151B670D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DF4C4" w14:textId="77777777" w:rsidR="008D655B" w:rsidRDefault="008D655B" w:rsidP="008D655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3CD29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47+071</w:t>
            </w:r>
          </w:p>
          <w:p w14:paraId="68125C15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47+510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388B1" w14:textId="77777777" w:rsidR="008D655B" w:rsidRPr="005C35B0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FB9D4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B85537">
              <w:rPr>
                <w:b/>
                <w:bCs/>
                <w:sz w:val="20"/>
                <w:lang w:val="ro-RO"/>
              </w:rPr>
              <w:t>Dej Călători - Cășeiu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8D774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E4405" w14:textId="77777777" w:rsidR="008D655B" w:rsidRPr="00396332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46D94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C80AF" w14:textId="77777777" w:rsidR="008D655B" w:rsidRPr="00396332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1A312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B69E027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</w:p>
          <w:p w14:paraId="17C90040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(inclusiv zonă pod Km 47 + 488)</w:t>
            </w:r>
          </w:p>
        </w:tc>
      </w:tr>
      <w:tr w:rsidR="008D655B" w14:paraId="3285AE4C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D225B" w14:textId="77777777" w:rsidR="008D655B" w:rsidRDefault="008D655B" w:rsidP="008D655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BE595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48+800</w:t>
            </w:r>
          </w:p>
          <w:p w14:paraId="40136DE1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B2808" w14:textId="77777777" w:rsidR="008D655B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B85D5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Dej Călători -</w:t>
            </w:r>
          </w:p>
          <w:p w14:paraId="2F7A2ECC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Cășeiu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20998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702FB" w14:textId="77777777" w:rsidR="008D655B" w:rsidRPr="00396332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A2D47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7CB52" w14:textId="77777777" w:rsidR="008D655B" w:rsidRPr="00396332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FCA0C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61C73694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48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826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8D655B" w14:paraId="61B8077A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C6DFA" w14:textId="77777777" w:rsidR="008D655B" w:rsidRDefault="008D655B" w:rsidP="008D655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3FDE4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FE725" w14:textId="77777777" w:rsidR="008D655B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3760C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Cășeiu – </w:t>
            </w:r>
          </w:p>
          <w:p w14:paraId="01646ABA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Gâlgău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F162D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25D18" w14:textId="77777777" w:rsidR="008D655B" w:rsidRPr="00396332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A2F27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52+889</w:t>
            </w:r>
          </w:p>
          <w:p w14:paraId="508FC60E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69+955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DED97" w14:textId="77777777" w:rsidR="008D655B" w:rsidRPr="00396332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07FEA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14:paraId="5E3B225B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3BA7F" w14:textId="77777777" w:rsidR="008D655B" w:rsidRDefault="008D655B" w:rsidP="008D655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6788B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58+500</w:t>
            </w:r>
          </w:p>
          <w:p w14:paraId="071B679B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58+550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2697E" w14:textId="77777777" w:rsidR="008D655B" w:rsidRPr="005C35B0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5EBD9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Cășeiu -</w:t>
            </w:r>
          </w:p>
          <w:p w14:paraId="01E5E550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Gâlgău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ADCBE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34516" w14:textId="77777777" w:rsidR="008D655B" w:rsidRPr="00396332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E224E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6BE7C" w14:textId="77777777" w:rsidR="008D655B" w:rsidRPr="00396332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68512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6D6BDE46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58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526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8D655B" w14:paraId="5B87A60C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1F1E0" w14:textId="77777777" w:rsidR="008D655B" w:rsidRDefault="008D655B" w:rsidP="008D655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8D8AB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CFE18" w14:textId="77777777" w:rsidR="008D655B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CE716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Gâlgău</w:t>
            </w:r>
          </w:p>
          <w:p w14:paraId="20DA2750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Ileanda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2E640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81C50" w14:textId="77777777" w:rsidR="008D655B" w:rsidRPr="00396332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2F4AB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69+955</w:t>
            </w:r>
          </w:p>
          <w:p w14:paraId="70C10229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86+072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CC805" w14:textId="77777777" w:rsidR="008D655B" w:rsidRPr="00396332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23BA9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14:paraId="1A94EC41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A0A86" w14:textId="77777777" w:rsidR="008D655B" w:rsidRDefault="008D655B" w:rsidP="008D655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2B3A8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74+000</w:t>
            </w:r>
          </w:p>
          <w:p w14:paraId="57633355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77+425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53519" w14:textId="77777777" w:rsidR="008D655B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2C52B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Gâlgău -</w:t>
            </w:r>
          </w:p>
          <w:p w14:paraId="3012C83B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Ileanda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84F75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D150A" w14:textId="77777777" w:rsidR="008D655B" w:rsidRPr="00396332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D2328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A9F8E" w14:textId="77777777" w:rsidR="008D655B" w:rsidRPr="00396332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7E540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EC299D9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D655B" w14:paraId="303AC9FB" w14:textId="77777777">
        <w:trPr>
          <w:cantSplit/>
          <w:trHeight w:val="8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84BF5" w14:textId="77777777" w:rsidR="008D655B" w:rsidRDefault="008D655B" w:rsidP="008D655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6E7BF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77+425</w:t>
            </w:r>
          </w:p>
          <w:p w14:paraId="59B559E2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77+475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62897" w14:textId="77777777" w:rsidR="008D655B" w:rsidRPr="005C35B0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FFB81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Gâlgău -</w:t>
            </w:r>
          </w:p>
          <w:p w14:paraId="59B044C0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Ileanda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A5F20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0459C" w14:textId="77777777" w:rsidR="008D655B" w:rsidRPr="00396332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B5C98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C14DA" w14:textId="77777777" w:rsidR="008D655B" w:rsidRPr="00396332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8BCAC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CFAE548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77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450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8D655B" w14:paraId="088E2792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37F51" w14:textId="77777777" w:rsidR="008D655B" w:rsidRDefault="008D655B" w:rsidP="008D655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83E2A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58EC6" w14:textId="77777777" w:rsidR="008D655B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320A3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Ileanda</w:t>
            </w:r>
          </w:p>
          <w:p w14:paraId="29D7FDD5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1AE71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E0BA1" w14:textId="77777777" w:rsidR="008D655B" w:rsidRPr="00396332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0EC83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E534D" w14:textId="77777777" w:rsidR="008D655B" w:rsidRPr="00396332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E9886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14:paraId="66B1FC0C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0CC2D" w14:textId="77777777" w:rsidR="008D655B" w:rsidRDefault="008D655B" w:rsidP="008D655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5C6C4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91+450</w:t>
            </w:r>
          </w:p>
          <w:p w14:paraId="38D7470A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91+500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D0B72" w14:textId="77777777" w:rsidR="008D655B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CF2D4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Ileanda - Ră</w:t>
            </w:r>
            <w:r>
              <w:rPr>
                <w:b/>
                <w:bCs/>
                <w:sz w:val="20"/>
                <w:lang w:val="en-US"/>
              </w:rPr>
              <w:t>stoci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C5D66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7D63E" w14:textId="77777777" w:rsidR="008D655B" w:rsidRPr="00396332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2C73E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24A45" w14:textId="77777777" w:rsidR="008D655B" w:rsidRPr="00396332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83479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CE74E8"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4111E604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CE74E8">
              <w:rPr>
                <w:b/>
                <w:bCs/>
                <w:i/>
                <w:iCs/>
                <w:sz w:val="20"/>
                <w:lang w:val="ro-RO"/>
              </w:rPr>
              <w:t>Fără inductori.                              (zona pod km 91+469)</w:t>
            </w:r>
          </w:p>
        </w:tc>
      </w:tr>
      <w:tr w:rsidR="008D655B" w14:paraId="50128E55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F34F8" w14:textId="77777777" w:rsidR="008D655B" w:rsidRDefault="008D655B" w:rsidP="008D655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FFB6A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93+360</w:t>
            </w:r>
          </w:p>
          <w:p w14:paraId="169CEBE0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93+410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1A61A" w14:textId="77777777" w:rsidR="008D655B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DEFFD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St. Ră</w:t>
            </w:r>
            <w:r>
              <w:rPr>
                <w:b/>
                <w:bCs/>
                <w:sz w:val="20"/>
                <w:lang w:val="en-US"/>
              </w:rPr>
              <w:t xml:space="preserve">stoci </w:t>
            </w:r>
          </w:p>
          <w:p w14:paraId="1C8C8DC3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(Pod provizoriu Cap Y)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724F1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106BF" w14:textId="77777777" w:rsidR="008D655B" w:rsidRPr="00396332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C9504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DAD2C" w14:textId="77777777" w:rsidR="008D655B" w:rsidRPr="00396332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9280E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D655B" w14:paraId="55D1443B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B2645" w14:textId="77777777" w:rsidR="008D655B" w:rsidRDefault="008D655B" w:rsidP="008D655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82BA3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95+002</w:t>
            </w:r>
          </w:p>
          <w:p w14:paraId="1A1EEEC0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95+070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9E9C2" w14:textId="77777777" w:rsidR="008D655B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97F30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Ră</w:t>
            </w:r>
            <w:r>
              <w:rPr>
                <w:b/>
                <w:bCs/>
                <w:sz w:val="20"/>
                <w:lang w:val="en-US"/>
              </w:rPr>
              <w:t xml:space="preserve">stoci  - </w:t>
            </w:r>
            <w:r>
              <w:rPr>
                <w:b/>
                <w:bCs/>
                <w:sz w:val="20"/>
                <w:lang w:val="ro-RO"/>
              </w:rPr>
              <w:t>Letca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10165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F58ED" w14:textId="77777777" w:rsidR="008D655B" w:rsidRPr="00396332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3891C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FF1AE" w14:textId="77777777" w:rsidR="008D655B" w:rsidRPr="00396332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77973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11B176F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075EAAF6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95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041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8D655B" w14:paraId="2C15D528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37EDC" w14:textId="77777777" w:rsidR="008D655B" w:rsidRDefault="008D655B" w:rsidP="008D655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6A3F9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98+590</w:t>
            </w:r>
          </w:p>
          <w:p w14:paraId="101D706F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98+640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F1828" w14:textId="77777777" w:rsidR="008D655B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E9B76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Ră</w:t>
            </w:r>
            <w:r>
              <w:rPr>
                <w:b/>
                <w:bCs/>
                <w:sz w:val="20"/>
                <w:lang w:val="en-US"/>
              </w:rPr>
              <w:t xml:space="preserve">stoci  - </w:t>
            </w:r>
            <w:r>
              <w:rPr>
                <w:b/>
                <w:bCs/>
                <w:sz w:val="20"/>
                <w:lang w:val="ro-RO"/>
              </w:rPr>
              <w:t>Letca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ECB0A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04248" w14:textId="77777777" w:rsidR="008D655B" w:rsidRPr="00396332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BA38A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DC7BD" w14:textId="77777777" w:rsidR="008D655B" w:rsidRPr="00396332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47900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EA2B896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6390262F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98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+6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14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8D655B" w14:paraId="0E8AE1C0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F3194" w14:textId="77777777" w:rsidR="008D655B" w:rsidRDefault="008D655B" w:rsidP="008D655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DD0A2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105+320</w:t>
            </w:r>
          </w:p>
          <w:p w14:paraId="7879B6D5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105+370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7FD5E" w14:textId="77777777" w:rsidR="008D655B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FDFE1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Cuciulat </w:t>
            </w:r>
          </w:p>
          <w:p w14:paraId="3EECA7C2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(pod km 105+343</w:t>
            </w:r>
          </w:p>
          <w:p w14:paraId="17ECA255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C5D16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BF667" w14:textId="77777777" w:rsidR="008D655B" w:rsidRPr="00396332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885FE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91A11" w14:textId="77777777" w:rsidR="008D655B" w:rsidRPr="00396332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9F23D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2DEF5DD" w14:textId="77777777" w:rsidR="008D655B" w:rsidRDefault="008D655B" w:rsidP="00EF5BB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D655B" w14:paraId="7E174678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33AA7" w14:textId="77777777" w:rsidR="008D655B" w:rsidRDefault="008D655B" w:rsidP="008D655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DB91C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359F8" w14:textId="77777777" w:rsidR="008D655B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F223D" w14:textId="77777777" w:rsidR="008D655B" w:rsidRDefault="008D655B" w:rsidP="00EF5B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Cuciulat </w:t>
            </w:r>
          </w:p>
          <w:p w14:paraId="1BD138E9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0F656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2771893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67A98" w14:textId="77777777" w:rsidR="008D655B" w:rsidRPr="00396332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A0618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87745" w14:textId="77777777" w:rsidR="008D655B" w:rsidRPr="00396332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486E0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14:paraId="72B13BA1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7569D" w14:textId="77777777" w:rsidR="008D655B" w:rsidRDefault="008D655B" w:rsidP="008D655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2A9F6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111+200</w:t>
            </w:r>
          </w:p>
          <w:p w14:paraId="6AFF35E8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3E2B7" w14:textId="77777777" w:rsidR="008D655B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D73CE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Băbuțeni -</w:t>
            </w:r>
          </w:p>
          <w:p w14:paraId="3EB059D6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342D5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7A1EB" w14:textId="77777777" w:rsidR="008D655B" w:rsidRPr="00396332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BAB95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24CAB" w14:textId="77777777" w:rsidR="008D655B" w:rsidRPr="00396332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41848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6046C09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D655B" w14:paraId="42B0FF45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98FB2" w14:textId="77777777" w:rsidR="008D655B" w:rsidRDefault="008D655B" w:rsidP="008D655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A4B0C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111+700</w:t>
            </w:r>
          </w:p>
          <w:p w14:paraId="3CBDEBB8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111+920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8BBF2" w14:textId="77777777" w:rsidR="008D655B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F2568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Băbuțeni – </w:t>
            </w:r>
          </w:p>
          <w:p w14:paraId="4CEACF3D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D236F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55614" w14:textId="77777777" w:rsidR="008D655B" w:rsidRPr="00396332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427A9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27BE6" w14:textId="77777777" w:rsidR="008D655B" w:rsidRPr="00396332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809FB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6113E3CF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53175F54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111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810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8D655B" w14:paraId="335A15D7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DC72C" w14:textId="77777777" w:rsidR="008D655B" w:rsidRDefault="008D655B" w:rsidP="008D655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E92F1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113+820</w:t>
            </w:r>
          </w:p>
          <w:p w14:paraId="4627E49E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113+870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A5CAA" w14:textId="77777777" w:rsidR="008D655B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1A261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Băbuțeni -</w:t>
            </w:r>
          </w:p>
          <w:p w14:paraId="58FF14B1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99FA5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E5282" w14:textId="77777777" w:rsidR="008D655B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02FB3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2C437" w14:textId="77777777" w:rsidR="008D655B" w:rsidRPr="00396332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E31D1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113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844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8D655B" w14:paraId="0DDF459D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496B3" w14:textId="77777777" w:rsidR="008D655B" w:rsidRDefault="008D655B" w:rsidP="008D655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61058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DC61A" w14:textId="77777777" w:rsidR="008D655B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5ADE3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C9A29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2CF51" w14:textId="77777777" w:rsidR="008D655B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827A6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5E13F" w14:textId="77777777" w:rsidR="008D655B" w:rsidRPr="00396332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F14D6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Cap X. Nesemnalizată pe teren.</w:t>
            </w:r>
          </w:p>
        </w:tc>
      </w:tr>
      <w:tr w:rsidR="008D655B" w14:paraId="7B074EAA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E52DB" w14:textId="77777777" w:rsidR="008D655B" w:rsidRDefault="008D655B" w:rsidP="008D655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D6597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116+200</w:t>
            </w:r>
          </w:p>
          <w:p w14:paraId="646F1703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116+250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2C108" w14:textId="77777777" w:rsidR="008D655B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41BCE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Surduc Sălaj</w:t>
            </w:r>
          </w:p>
          <w:p w14:paraId="73EBAE1C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(pod km 116+224 </w:t>
            </w:r>
          </w:p>
          <w:p w14:paraId="3383672D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9FEB1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CA1DF" w14:textId="77777777" w:rsidR="008D655B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AAC1F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9FF5F" w14:textId="77777777" w:rsidR="008D655B" w:rsidRPr="00396332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6BEBE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9707A0E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D655B" w14:paraId="5A4B91A4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1B8F5" w14:textId="77777777" w:rsidR="008D655B" w:rsidRDefault="008D655B" w:rsidP="008D655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169BE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118+500</w:t>
            </w:r>
          </w:p>
          <w:p w14:paraId="03427698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118+560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C4D28" w14:textId="77777777" w:rsidR="008D655B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8CA41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 -</w:t>
            </w:r>
          </w:p>
          <w:p w14:paraId="4333FE79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Jibou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64026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7C3A1" w14:textId="77777777" w:rsidR="008D655B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8B874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9001F" w14:textId="77777777" w:rsidR="008D655B" w:rsidRPr="00396332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69821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3646EF00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118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532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8D655B" w14:paraId="5BB89CD8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F14BA" w14:textId="77777777" w:rsidR="008D655B" w:rsidRDefault="008D655B" w:rsidP="008D655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AD65F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119+700</w:t>
            </w:r>
          </w:p>
          <w:p w14:paraId="14AEDA33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122+350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58848" w14:textId="77777777" w:rsidR="008D655B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9FD02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 -</w:t>
            </w:r>
          </w:p>
          <w:p w14:paraId="12EC212D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Jibou </w:t>
            </w:r>
          </w:p>
          <w:p w14:paraId="07C1811C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(inclusiv tabier metalic Cap X  St. Jibou)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2C6C5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044DE" w14:textId="77777777" w:rsidR="008D655B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EAF31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3F3FF" w14:textId="77777777" w:rsidR="008D655B" w:rsidRPr="00396332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44798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F2B5069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D655B" w14:paraId="3565011C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5E17F" w14:textId="77777777" w:rsidR="008D655B" w:rsidRDefault="008D655B" w:rsidP="008D655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8B12E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22F12" w14:textId="77777777" w:rsidR="008D655B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47499" w14:textId="77777777" w:rsidR="008D655B" w:rsidRDefault="008D655B" w:rsidP="005956D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  <w:p w14:paraId="6589C7C1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11D76" w14:textId="77777777" w:rsidR="008D655B" w:rsidRDefault="008D655B" w:rsidP="005956D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8943CB8" w14:textId="77777777" w:rsidR="008D655B" w:rsidRDefault="008D655B" w:rsidP="005956D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A1445" w14:textId="77777777" w:rsidR="008D655B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86218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83A69" w14:textId="77777777" w:rsidR="008D655B" w:rsidRPr="00396332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5CC8D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14:paraId="12BFFEDE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85860" w14:textId="77777777" w:rsidR="008D655B" w:rsidRDefault="008D655B" w:rsidP="008D655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34679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36380" w14:textId="77777777" w:rsidR="008D655B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D13A5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  <w:p w14:paraId="68B77B3A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F5B8D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 </w:t>
            </w:r>
          </w:p>
          <w:p w14:paraId="1C681740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6050C2B9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3/7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B1032" w14:textId="77777777" w:rsidR="008D655B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91199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506B5" w14:textId="77777777" w:rsidR="008D655B" w:rsidRPr="00396332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F056D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14:paraId="233614AD" w14:textId="77777777">
        <w:trPr>
          <w:cantSplit/>
          <w:trHeight w:val="39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13D13" w14:textId="77777777" w:rsidR="008D655B" w:rsidRDefault="008D655B" w:rsidP="008D655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0E51B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22988" w14:textId="77777777" w:rsidR="008D655B" w:rsidRPr="005C35B0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00F62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  <w:p w14:paraId="052B1FA9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1 - 4 </w:t>
            </w:r>
          </w:p>
          <w:p w14:paraId="626A4FF0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99736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07AB11B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94562" w14:textId="77777777" w:rsidR="008D655B" w:rsidRPr="00396332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77BB8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227BF" w14:textId="77777777" w:rsidR="008D655B" w:rsidRPr="00396332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BA56D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14:paraId="76A352CF" w14:textId="77777777">
        <w:trPr>
          <w:cantSplit/>
          <w:trHeight w:val="172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3EEA9" w14:textId="77777777" w:rsidR="008D655B" w:rsidRDefault="008D655B" w:rsidP="008D655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7C3FA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62DF4" w14:textId="77777777" w:rsidR="008D655B" w:rsidRPr="005C35B0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DC534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33461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36 /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D5AEF" w14:textId="77777777" w:rsidR="008D655B" w:rsidRPr="00396332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659AB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ABC9B" w14:textId="77777777" w:rsidR="008D655B" w:rsidRPr="00396332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244BA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9 şi 10 abătute.</w:t>
            </w:r>
          </w:p>
        </w:tc>
      </w:tr>
      <w:tr w:rsidR="008D655B" w14:paraId="7F7212C5" w14:textId="77777777">
        <w:trPr>
          <w:cantSplit/>
          <w:trHeight w:val="172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CB4B9" w14:textId="77777777" w:rsidR="008D655B" w:rsidRDefault="008D655B" w:rsidP="008D655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E2234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122+835</w:t>
            </w:r>
          </w:p>
          <w:p w14:paraId="5B930E9D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132+151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48230" w14:textId="77777777" w:rsidR="008D655B" w:rsidRPr="005C35B0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34D85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Jibou</w:t>
            </w:r>
          </w:p>
          <w:p w14:paraId="6A61B83D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Ax. Hm Someș Odorhei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5DC98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C844B" w14:textId="77777777" w:rsidR="008D655B" w:rsidRPr="00396332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BF940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5FB72" w14:textId="77777777" w:rsidR="008D655B" w:rsidRPr="00396332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C0D2B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14:paraId="0EAEC97C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646FBFD" w14:textId="77777777" w:rsidR="008D655B" w:rsidRDefault="008D655B" w:rsidP="008D655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C3DEC74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EA50C48" w14:textId="77777777" w:rsidR="008D655B" w:rsidRPr="005C35B0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CD526F5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Ulmeni Sălaj</w:t>
            </w:r>
          </w:p>
          <w:p w14:paraId="28446823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35BC61A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2CBC6E9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E9AAEF6" w14:textId="77777777" w:rsidR="008D655B" w:rsidRPr="00396332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F36F6CC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AA6CB73" w14:textId="77777777" w:rsidR="008D655B" w:rsidRPr="00396332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BD7BE5D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14:paraId="0A5997E3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44966" w14:textId="77777777" w:rsidR="008D655B" w:rsidRDefault="008D655B" w:rsidP="008D655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0C677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169+000</w:t>
            </w:r>
          </w:p>
          <w:p w14:paraId="443A9919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171+400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03411" w14:textId="77777777" w:rsidR="008D655B" w:rsidRPr="005C35B0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A3DCD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Satulung pe Someş -</w:t>
            </w:r>
          </w:p>
          <w:p w14:paraId="1511C235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Baia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431D6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8BCA0" w14:textId="77777777" w:rsidR="008D655B" w:rsidRPr="00396332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936D1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8D0F5" w14:textId="77777777" w:rsidR="008D655B" w:rsidRPr="00396332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5298A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6EC74123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Cu inductori de 2000 Hz </w:t>
            </w:r>
          </w:p>
          <w:p w14:paraId="6D1AC9C8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paleta de 70 / 375 </w:t>
            </w:r>
          </w:p>
          <w:p w14:paraId="37BBF76A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km 16</w:t>
            </w:r>
            <w:r w:rsidRPr="0094672B">
              <w:rPr>
                <w:b/>
                <w:bCs/>
                <w:i/>
                <w:iCs/>
                <w:sz w:val="20"/>
                <w:lang w:val="ro-RO"/>
              </w:rPr>
              <w:t xml:space="preserve">8+625 </w:t>
            </w:r>
          </w:p>
          <w:p w14:paraId="410F7DCA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4672B">
              <w:rPr>
                <w:b/>
                <w:bCs/>
                <w:i/>
                <w:iCs/>
                <w:sz w:val="20"/>
                <w:lang w:val="ro-RO"/>
              </w:rPr>
              <w:t>dinspre</w:t>
            </w:r>
            <w:r w:rsidRPr="0094672B">
              <w:rPr>
                <w:b/>
                <w:bCs/>
                <w:i/>
                <w:sz w:val="20"/>
                <w:lang w:val="ro-RO"/>
              </w:rPr>
              <w:t xml:space="preserve"> Satulung pe Someş.</w:t>
            </w:r>
          </w:p>
        </w:tc>
      </w:tr>
      <w:tr w:rsidR="008D655B" w14:paraId="425AFABA" w14:textId="77777777">
        <w:trPr>
          <w:cantSplit/>
          <w:trHeight w:val="289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4895A" w14:textId="77777777" w:rsidR="008D655B" w:rsidRDefault="008D655B" w:rsidP="008D655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609C6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172+530</w:t>
            </w:r>
          </w:p>
          <w:p w14:paraId="20A1E718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172+680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B4859" w14:textId="77777777" w:rsidR="008D655B" w:rsidRPr="005C35B0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38D38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Satulung pe Someş -</w:t>
            </w:r>
          </w:p>
          <w:p w14:paraId="1ACD862C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Baia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0FDE1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88DE9" w14:textId="77777777" w:rsidR="008D655B" w:rsidRPr="00396332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8F012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EC6DE" w14:textId="77777777" w:rsidR="008D655B" w:rsidRPr="00396332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014CF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14:paraId="78DE32E6" w14:textId="77777777">
        <w:trPr>
          <w:cantSplit/>
          <w:trHeight w:val="289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18DE2" w14:textId="77777777" w:rsidR="008D655B" w:rsidRDefault="008D655B" w:rsidP="008D655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CE88C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175+445</w:t>
            </w:r>
          </w:p>
          <w:p w14:paraId="40322DB5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175+495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05357" w14:textId="77777777" w:rsidR="008D655B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A2198" w14:textId="77777777" w:rsidR="008D655B" w:rsidRDefault="008D655B" w:rsidP="006832C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Satulung pe Someş -</w:t>
            </w:r>
          </w:p>
          <w:p w14:paraId="35C7C120" w14:textId="77777777" w:rsidR="008D655B" w:rsidRDefault="008D655B" w:rsidP="006832C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Baia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8BAAC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E2E5A" w14:textId="77777777" w:rsidR="008D655B" w:rsidRPr="00396332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512AE" w14:textId="77777777" w:rsidR="008D655B" w:rsidRDefault="008D655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A6AD7" w14:textId="77777777" w:rsidR="008D655B" w:rsidRPr="00396332" w:rsidRDefault="008D655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17479" w14:textId="77777777" w:rsidR="008D655B" w:rsidRDefault="008D655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</w:tbl>
    <w:p w14:paraId="7F53A5CD" w14:textId="77777777" w:rsidR="008D655B" w:rsidRDefault="008D655B">
      <w:pPr>
        <w:spacing w:before="40" w:after="40" w:line="192" w:lineRule="auto"/>
        <w:ind w:right="57"/>
        <w:rPr>
          <w:sz w:val="20"/>
          <w:lang w:val="ro-RO"/>
        </w:rPr>
      </w:pPr>
    </w:p>
    <w:p w14:paraId="23E0AFB9" w14:textId="77777777" w:rsidR="008D655B" w:rsidRDefault="008D655B" w:rsidP="0002281B">
      <w:pPr>
        <w:pStyle w:val="Heading1"/>
        <w:spacing w:line="360" w:lineRule="auto"/>
      </w:pPr>
      <w:r>
        <w:t>LINIA 416</w:t>
      </w:r>
    </w:p>
    <w:p w14:paraId="7DC20BAB" w14:textId="77777777" w:rsidR="008D655B" w:rsidRDefault="008D655B" w:rsidP="00116541">
      <w:pPr>
        <w:pStyle w:val="Heading1"/>
        <w:spacing w:line="360" w:lineRule="auto"/>
        <w:rPr>
          <w:b w:val="0"/>
          <w:bCs w:val="0"/>
          <w:sz w:val="8"/>
        </w:rPr>
      </w:pPr>
      <w:r>
        <w:t>DEJ CĂLĂTORI - DEJ TRIAJ -  BECLEAN PE SOMEŞ - ILVA MICĂ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8D655B" w14:paraId="5B4D1E44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6998F" w14:textId="77777777" w:rsidR="008D655B" w:rsidRDefault="008D655B" w:rsidP="008D655B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DAEEE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CD233" w14:textId="77777777" w:rsidR="008D655B" w:rsidRPr="00C4423F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8E465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Călători</w:t>
            </w:r>
          </w:p>
          <w:p w14:paraId="402E9F74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1Th, 2Th, </w:t>
            </w:r>
          </w:p>
          <w:p w14:paraId="57A7F7C9" w14:textId="77777777" w:rsidR="008D655B" w:rsidRDefault="008D655B">
            <w:pPr>
              <w:spacing w:before="40" w:after="40" w:line="360" w:lineRule="auto"/>
              <w:ind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și 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9C145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9D85971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C3B09" w14:textId="77777777" w:rsidR="008D655B" w:rsidRPr="00C4423F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1B332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4406F" w14:textId="77777777" w:rsidR="008D655B" w:rsidRPr="00C4423F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8AFCE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14:paraId="76D5F36B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F0BE4" w14:textId="77777777" w:rsidR="008D655B" w:rsidRDefault="008D655B" w:rsidP="008D655B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806F6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0031B" w14:textId="77777777" w:rsidR="008D655B" w:rsidRPr="00C4423F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3E054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Triaj</w:t>
            </w:r>
          </w:p>
          <w:p w14:paraId="2201AEDD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B, </w:t>
            </w:r>
          </w:p>
          <w:p w14:paraId="359E1E8A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2B - 26B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66E33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toate liniile</w:t>
            </w:r>
          </w:p>
          <w:p w14:paraId="27BE5ABE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2B-26B</w:t>
            </w:r>
          </w:p>
          <w:p w14:paraId="4CABF80D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7C57DA12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</w:t>
            </w:r>
          </w:p>
          <w:p w14:paraId="5155CC17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1B-85B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36964" w14:textId="77777777" w:rsidR="008D655B" w:rsidRPr="00C4423F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F15C4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2E463" w14:textId="77777777" w:rsidR="008D655B" w:rsidRPr="00C4423F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057D2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14:paraId="71CA4500" w14:textId="77777777">
        <w:trPr>
          <w:cantSplit/>
          <w:trHeight w:val="18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851CD" w14:textId="77777777" w:rsidR="008D655B" w:rsidRDefault="008D655B" w:rsidP="008D655B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6D7C0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FB604" w14:textId="77777777" w:rsidR="008D655B" w:rsidRPr="00C4423F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6AC6B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Triaj</w:t>
            </w:r>
          </w:p>
          <w:p w14:paraId="51214D1A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A+D, </w:t>
            </w:r>
          </w:p>
          <w:p w14:paraId="0597BC2F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1A - 10A şi </w:t>
            </w:r>
          </w:p>
          <w:p w14:paraId="291B1378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1D - 4D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6A582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toate liniile </w:t>
            </w:r>
          </w:p>
          <w:p w14:paraId="75C82791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1A-10A,</w:t>
            </w:r>
          </w:p>
          <w:p w14:paraId="1AA2E07C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1D - 4D</w:t>
            </w:r>
          </w:p>
          <w:p w14:paraId="758AC3CB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67863F46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</w:t>
            </w:r>
          </w:p>
          <w:p w14:paraId="24365C70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1A-55A</w:t>
            </w:r>
          </w:p>
          <w:p w14:paraId="5484FFC4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</w:t>
            </w:r>
          </w:p>
          <w:p w14:paraId="0D54DC32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8A-40A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0236A" w14:textId="77777777" w:rsidR="008D655B" w:rsidRPr="00C4423F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B444B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7C038" w14:textId="77777777" w:rsidR="008D655B" w:rsidRPr="00C4423F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60F6B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14:paraId="5DA37E63" w14:textId="77777777">
        <w:trPr>
          <w:cantSplit/>
          <w:trHeight w:val="18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5F5A0" w14:textId="77777777" w:rsidR="008D655B" w:rsidRDefault="008D655B" w:rsidP="008D655B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CF93C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21AE2" w14:textId="77777777" w:rsidR="008D655B" w:rsidRPr="00C4423F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E30C3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Triaj</w:t>
            </w:r>
          </w:p>
          <w:p w14:paraId="24D173FF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 3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BB83C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vârf sch. </w:t>
            </w:r>
          </w:p>
          <w:p w14:paraId="63B78AEB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25T</w:t>
            </w:r>
          </w:p>
          <w:p w14:paraId="13595142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 vârf</w:t>
            </w:r>
          </w:p>
          <w:p w14:paraId="648F1C6D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</w:t>
            </w:r>
          </w:p>
          <w:p w14:paraId="61427E6D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90CF7" w14:textId="77777777" w:rsidR="008D655B" w:rsidRPr="00C4423F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332C0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ED37B" w14:textId="77777777" w:rsidR="008D655B" w:rsidRPr="00C4423F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3E674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B9CE900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1C, 3C spre Grupa A, între sch. 25 T - 31 T - 33 T - 43 T - 51 T - 9A.</w:t>
            </w:r>
          </w:p>
        </w:tc>
      </w:tr>
      <w:tr w:rsidR="008D655B" w14:paraId="22B8CE2D" w14:textId="77777777">
        <w:trPr>
          <w:cantSplit/>
          <w:trHeight w:val="6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4908D" w14:textId="77777777" w:rsidR="008D655B" w:rsidRDefault="008D655B" w:rsidP="008D655B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A6356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1CC95" w14:textId="77777777" w:rsidR="008D655B" w:rsidRPr="00C4423F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25103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Dej Triaj - Reteag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AB4AF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27A2F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64A66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7+600</w:t>
            </w:r>
          </w:p>
          <w:p w14:paraId="57C0DF21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CD80C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913C9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D655B" w14:paraId="6188CB45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A6B1E" w14:textId="77777777" w:rsidR="008D655B" w:rsidRDefault="008D655B" w:rsidP="008D655B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C1E6A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78B0B" w14:textId="77777777" w:rsidR="008D655B" w:rsidRPr="00C4423F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E0A39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Reteag</w:t>
            </w:r>
          </w:p>
          <w:p w14:paraId="0C2B15C3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E8047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11403A">
              <w:rPr>
                <w:b/>
                <w:bCs/>
                <w:sz w:val="20"/>
                <w:lang w:val="ro-RO"/>
              </w:rPr>
              <w:t>de la calcai sch. R10 pana la km 12+300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C049A" w14:textId="77777777" w:rsidR="008D655B" w:rsidRPr="00C4423F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9557F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1C2E6" w14:textId="77777777" w:rsidR="008D655B" w:rsidRPr="00C4423F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EE2A0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11403A">
              <w:rPr>
                <w:b/>
                <w:bCs/>
                <w:i/>
                <w:iCs/>
                <w:sz w:val="20"/>
                <w:lang w:val="ro-RO"/>
              </w:rPr>
              <w:t>Linie inchisa intre km 12+300 pana la varf R9</w:t>
            </w:r>
          </w:p>
        </w:tc>
      </w:tr>
      <w:tr w:rsidR="008D655B" w14:paraId="643A981A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B0A47" w14:textId="77777777" w:rsidR="008D655B" w:rsidRDefault="008D655B" w:rsidP="008D655B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63B6E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2CB8A" w14:textId="77777777" w:rsidR="008D655B" w:rsidRPr="00C4423F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77295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Reteag- Coldău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384F0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FB79D" w14:textId="77777777" w:rsidR="008D655B" w:rsidRPr="00C4423F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3E65D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13+000</w:t>
            </w:r>
          </w:p>
          <w:p w14:paraId="6BB95FF0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27871" w14:textId="77777777" w:rsidR="008D655B" w:rsidRPr="00C4423F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36371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D655B" w14:paraId="303634B1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A042C" w14:textId="77777777" w:rsidR="008D655B" w:rsidRDefault="008D655B" w:rsidP="008D655B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EE6F2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24+070</w:t>
            </w:r>
          </w:p>
          <w:p w14:paraId="32DEBF63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0FAE7" w14:textId="77777777" w:rsidR="008D655B" w:rsidRPr="00C4423F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643C3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46E2737F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6 / 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59916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EEBE9" w14:textId="77777777" w:rsidR="008D655B" w:rsidRPr="00C4423F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D1A7D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E2D3C" w14:textId="77777777" w:rsidR="008D655B" w:rsidRPr="00C4423F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A525B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14:paraId="5CBBD164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036A8" w14:textId="77777777" w:rsidR="008D655B" w:rsidRDefault="008D655B" w:rsidP="008D655B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D8207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22CD2" w14:textId="77777777" w:rsidR="008D655B" w:rsidRPr="00C4423F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E4BE1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38F1DD8A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8 /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CD911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0242A" w14:textId="77777777" w:rsidR="008D655B" w:rsidRPr="00C4423F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82191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24+070</w:t>
            </w:r>
          </w:p>
          <w:p w14:paraId="1FDCAE5D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9F4D5" w14:textId="77777777" w:rsidR="008D655B" w:rsidRPr="00C4423F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2816C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14:paraId="1F7A354E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CDC45" w14:textId="77777777" w:rsidR="008D655B" w:rsidRDefault="008D655B" w:rsidP="008D655B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B0EF9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A1A01" w14:textId="77777777" w:rsidR="008D655B" w:rsidRPr="00C4423F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4975E" w14:textId="77777777" w:rsidR="008D655B" w:rsidRDefault="008D655B" w:rsidP="00D754D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59EFD1E1" w14:textId="77777777" w:rsidR="008D655B" w:rsidRDefault="008D655B" w:rsidP="00D754D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391AF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108C477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5AD32" w14:textId="77777777" w:rsidR="008D655B" w:rsidRPr="00C4423F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23832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2C415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94574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14:paraId="1FC4D71A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BB3B9" w14:textId="77777777" w:rsidR="008D655B" w:rsidRDefault="008D655B" w:rsidP="008D655B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A9780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25+030</w:t>
            </w:r>
          </w:p>
          <w:p w14:paraId="2462D46E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C4C02" w14:textId="77777777" w:rsidR="008D655B" w:rsidRPr="00C4423F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CF6F2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321A4C1A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5 /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63F0A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D2D73" w14:textId="77777777" w:rsidR="008D655B" w:rsidRPr="00C4423F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56998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0DDBC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75641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14:paraId="7166EFFC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CD1F7" w14:textId="77777777" w:rsidR="008D655B" w:rsidRDefault="008D655B" w:rsidP="008D655B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FE28D" w14:textId="77777777" w:rsidR="008D655B" w:rsidRDefault="008D655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2EB53" w14:textId="77777777" w:rsidR="008D655B" w:rsidRDefault="008D655B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AC085" w14:textId="77777777" w:rsidR="008D655B" w:rsidRDefault="008D655B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14F88157" w14:textId="77777777" w:rsidR="008D655B" w:rsidRDefault="008D655B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7 /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6A3F9" w14:textId="77777777" w:rsidR="008D655B" w:rsidRDefault="008D655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D583A" w14:textId="77777777" w:rsidR="008D655B" w:rsidRPr="00C4423F" w:rsidRDefault="008D655B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EA1EE" w14:textId="77777777" w:rsidR="008D655B" w:rsidRDefault="008D655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700DA" w14:textId="77777777" w:rsidR="008D655B" w:rsidRDefault="008D655B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8796C" w14:textId="77777777" w:rsidR="008D655B" w:rsidRDefault="008D655B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circulația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în abatere la liniile 5 - 12</w:t>
            </w:r>
          </w:p>
        </w:tc>
      </w:tr>
      <w:tr w:rsidR="008D655B" w14:paraId="56D5104A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188E4" w14:textId="77777777" w:rsidR="008D655B" w:rsidRDefault="008D655B" w:rsidP="008D655B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D4D7F" w14:textId="77777777" w:rsidR="008D655B" w:rsidRDefault="008D655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2E397" w14:textId="77777777" w:rsidR="008D655B" w:rsidRPr="00C4423F" w:rsidRDefault="008D655B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20B9F" w14:textId="77777777" w:rsidR="008D655B" w:rsidRDefault="008D655B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5BB49E96" w14:textId="77777777" w:rsidR="008D655B" w:rsidRDefault="008D655B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4D9CD" w14:textId="77777777" w:rsidR="008D655B" w:rsidRDefault="008D655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 sch. 28 la călcâi sch.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46A3B" w14:textId="77777777" w:rsidR="008D655B" w:rsidRPr="00C4423F" w:rsidRDefault="008D655B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C54B0" w14:textId="77777777" w:rsidR="008D655B" w:rsidRDefault="008D655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9DC80" w14:textId="77777777" w:rsidR="008D655B" w:rsidRDefault="008D655B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CD7F0" w14:textId="77777777" w:rsidR="008D655B" w:rsidRDefault="008D655B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14:paraId="40821941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EDBB2" w14:textId="77777777" w:rsidR="008D655B" w:rsidRDefault="008D655B" w:rsidP="008D655B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F1C52" w14:textId="77777777" w:rsidR="008D655B" w:rsidRDefault="008D655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E5BC4" w14:textId="77777777" w:rsidR="008D655B" w:rsidRPr="00C4423F" w:rsidRDefault="008D655B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35048" w14:textId="77777777" w:rsidR="008D655B" w:rsidRDefault="008D655B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Năsăud</w:t>
            </w:r>
          </w:p>
          <w:p w14:paraId="398BD171" w14:textId="77777777" w:rsidR="008D655B" w:rsidRDefault="008D655B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EBC7C" w14:textId="77777777" w:rsidR="008D655B" w:rsidRDefault="008D655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38C1B21F" w14:textId="77777777" w:rsidR="008D655B" w:rsidRDefault="008D655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 /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B1744" w14:textId="77777777" w:rsidR="008D655B" w:rsidRPr="00C4423F" w:rsidRDefault="008D655B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87AE5" w14:textId="77777777" w:rsidR="008D655B" w:rsidRDefault="008D655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F924F" w14:textId="77777777" w:rsidR="008D655B" w:rsidRPr="00C4423F" w:rsidRDefault="008D655B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CC8D9" w14:textId="77777777" w:rsidR="008D655B" w:rsidRDefault="008D655B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– ieşiri la liniile 1 şi 2.</w:t>
            </w:r>
          </w:p>
        </w:tc>
      </w:tr>
      <w:tr w:rsidR="008D655B" w14:paraId="6B84F347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FA628" w14:textId="77777777" w:rsidR="008D655B" w:rsidRDefault="008D655B" w:rsidP="008D655B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63AAE" w14:textId="77777777" w:rsidR="008D655B" w:rsidRDefault="008D655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30+150</w:t>
            </w:r>
          </w:p>
          <w:p w14:paraId="5DE5D922" w14:textId="77777777" w:rsidR="008D655B" w:rsidRDefault="008D655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7E8D5" w14:textId="77777777" w:rsidR="008D655B" w:rsidRPr="00C4423F" w:rsidRDefault="008D655B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C1A67" w14:textId="77777777" w:rsidR="008D655B" w:rsidRDefault="008D655B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Rebrișoara - </w:t>
            </w:r>
          </w:p>
          <w:p w14:paraId="29CDD842" w14:textId="77777777" w:rsidR="008D655B" w:rsidRDefault="008D655B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Feldru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E12BF" w14:textId="77777777" w:rsidR="008D655B" w:rsidRDefault="008D655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2211F" w14:textId="77777777" w:rsidR="008D655B" w:rsidRPr="00C4423F" w:rsidRDefault="008D655B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D8625" w14:textId="77777777" w:rsidR="008D655B" w:rsidRDefault="008D655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FF1C9" w14:textId="77777777" w:rsidR="008D655B" w:rsidRPr="00C4423F" w:rsidRDefault="008D655B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B9CA3" w14:textId="77777777" w:rsidR="008D655B" w:rsidRDefault="008D655B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D655B" w14:paraId="66BB9ECD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5D15E" w14:textId="77777777" w:rsidR="008D655B" w:rsidRDefault="008D655B" w:rsidP="008D655B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DF69D" w14:textId="77777777" w:rsidR="008D655B" w:rsidRDefault="008D655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ABB5A" w14:textId="77777777" w:rsidR="008D655B" w:rsidRDefault="008D655B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24F21" w14:textId="77777777" w:rsidR="008D655B" w:rsidRDefault="008D655B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27F259E4" w14:textId="77777777" w:rsidR="008D655B" w:rsidRDefault="008D655B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F3C73" w14:textId="77777777" w:rsidR="008D655B" w:rsidRDefault="008D655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575A50">
              <w:rPr>
                <w:b/>
                <w:bCs/>
                <w:sz w:val="20"/>
                <w:lang w:val="ro-RO"/>
              </w:rPr>
              <w:t>c</w:t>
            </w:r>
            <w:r>
              <w:rPr>
                <w:b/>
                <w:bCs/>
                <w:sz w:val="20"/>
                <w:lang w:val="ro-RO"/>
              </w:rPr>
              <w:t>ă</w:t>
            </w:r>
            <w:r w:rsidRPr="00575A50">
              <w:rPr>
                <w:b/>
                <w:bCs/>
                <w:sz w:val="20"/>
                <w:lang w:val="ro-RO"/>
              </w:rPr>
              <w:t>lc</w:t>
            </w:r>
            <w:r>
              <w:rPr>
                <w:b/>
                <w:bCs/>
                <w:sz w:val="20"/>
                <w:lang w:val="ro-RO"/>
              </w:rPr>
              <w:t>â</w:t>
            </w:r>
            <w:r w:rsidRPr="00575A50">
              <w:rPr>
                <w:b/>
                <w:bCs/>
                <w:sz w:val="20"/>
                <w:lang w:val="ro-RO"/>
              </w:rPr>
              <w:t xml:space="preserve">i sch. R28 </w:t>
            </w:r>
            <w:r>
              <w:rPr>
                <w:b/>
                <w:bCs/>
                <w:sz w:val="20"/>
                <w:lang w:val="ro-RO"/>
              </w:rPr>
              <w:t>ș</w:t>
            </w:r>
            <w:r w:rsidRPr="00575A50">
              <w:rPr>
                <w:b/>
                <w:bCs/>
                <w:sz w:val="20"/>
                <w:lang w:val="ro-RO"/>
              </w:rPr>
              <w:t>i v</w:t>
            </w:r>
            <w:r>
              <w:rPr>
                <w:b/>
                <w:bCs/>
                <w:sz w:val="20"/>
                <w:lang w:val="ro-RO"/>
              </w:rPr>
              <w:t>â</w:t>
            </w:r>
            <w:r w:rsidRPr="00575A50">
              <w:rPr>
                <w:b/>
                <w:bCs/>
                <w:sz w:val="20"/>
                <w:lang w:val="ro-RO"/>
              </w:rPr>
              <w:t>rf sch. R19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EB93B" w14:textId="77777777" w:rsidR="008D655B" w:rsidRPr="00C4423F" w:rsidRDefault="008D655B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4E1C7" w14:textId="77777777" w:rsidR="008D655B" w:rsidRDefault="008D655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664DD" w14:textId="77777777" w:rsidR="008D655B" w:rsidRPr="00C4423F" w:rsidRDefault="008D655B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83666" w14:textId="77777777" w:rsidR="008D655B" w:rsidRPr="00620605" w:rsidRDefault="008D655B" w:rsidP="00AB4D1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8D655B" w14:paraId="4B496BA9" w14:textId="77777777">
        <w:trPr>
          <w:cantSplit/>
          <w:trHeight w:val="7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7FDB5" w14:textId="77777777" w:rsidR="008D655B" w:rsidRDefault="008D655B" w:rsidP="008D655B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CDD6D" w14:textId="77777777" w:rsidR="008D655B" w:rsidRDefault="008D655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75BD0" w14:textId="77777777" w:rsidR="008D655B" w:rsidRPr="00C4423F" w:rsidRDefault="008D655B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A23C3" w14:textId="77777777" w:rsidR="008D655B" w:rsidRDefault="008D655B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6DBAD60A" w14:textId="77777777" w:rsidR="008D655B" w:rsidRDefault="008D655B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2348C" w14:textId="77777777" w:rsidR="008D655B" w:rsidRDefault="008D655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11 / 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69C86" w14:textId="77777777" w:rsidR="008D655B" w:rsidRPr="00C4423F" w:rsidRDefault="008D655B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FAD53" w14:textId="77777777" w:rsidR="008D655B" w:rsidRDefault="008D655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93186" w14:textId="77777777" w:rsidR="008D655B" w:rsidRPr="00C4423F" w:rsidRDefault="008D655B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DE2EF" w14:textId="77777777" w:rsidR="008D655B" w:rsidRDefault="008D655B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157AB09" w14:textId="77777777" w:rsidR="008D655B" w:rsidRDefault="008D655B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– 12.</w:t>
            </w:r>
          </w:p>
        </w:tc>
      </w:tr>
      <w:tr w:rsidR="008D655B" w14:paraId="5831D39B" w14:textId="77777777">
        <w:trPr>
          <w:cantSplit/>
          <w:trHeight w:val="7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401BE" w14:textId="77777777" w:rsidR="008D655B" w:rsidRDefault="008D655B" w:rsidP="008D655B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3BD93" w14:textId="77777777" w:rsidR="008D655B" w:rsidRDefault="008D655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C8B4A" w14:textId="77777777" w:rsidR="008D655B" w:rsidRPr="00C4423F" w:rsidRDefault="008D655B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87C62" w14:textId="77777777" w:rsidR="008D655B" w:rsidRDefault="008D655B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43C8A806" w14:textId="77777777" w:rsidR="008D655B" w:rsidRDefault="008D655B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2C1A7" w14:textId="77777777" w:rsidR="008D655B" w:rsidRDefault="008D655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R23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BE47B" w14:textId="77777777" w:rsidR="008D655B" w:rsidRPr="00C4423F" w:rsidRDefault="008D655B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92119" w14:textId="77777777" w:rsidR="008D655B" w:rsidRDefault="008D655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76A77" w14:textId="77777777" w:rsidR="008D655B" w:rsidRPr="00C4423F" w:rsidRDefault="008D655B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C1B6A" w14:textId="77777777" w:rsidR="008D655B" w:rsidRDefault="008D655B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FA49696" w14:textId="77777777" w:rsidR="008D655B" w:rsidRDefault="008D655B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 și 7.</w:t>
            </w:r>
          </w:p>
        </w:tc>
      </w:tr>
      <w:tr w:rsidR="008D655B" w14:paraId="2228C71C" w14:textId="77777777">
        <w:trPr>
          <w:cantSplit/>
          <w:trHeight w:val="7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FB65B" w14:textId="77777777" w:rsidR="008D655B" w:rsidRDefault="008D655B" w:rsidP="008D655B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37AC1" w14:textId="77777777" w:rsidR="008D655B" w:rsidRDefault="008D655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912B6" w14:textId="77777777" w:rsidR="008D655B" w:rsidRPr="00C4423F" w:rsidRDefault="008D655B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F865E" w14:textId="77777777" w:rsidR="008D655B" w:rsidRDefault="008D655B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73828B1A" w14:textId="77777777" w:rsidR="008D655B" w:rsidRDefault="008D655B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F652B" w14:textId="77777777" w:rsidR="008D655B" w:rsidRDefault="008D655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39792539" w14:textId="77777777" w:rsidR="008D655B" w:rsidRDefault="008D655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/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5C642" w14:textId="77777777" w:rsidR="008D655B" w:rsidRDefault="008D655B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3C7EA" w14:textId="77777777" w:rsidR="008D655B" w:rsidRDefault="008D655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93241" w14:textId="77777777" w:rsidR="008D655B" w:rsidRPr="00C4423F" w:rsidRDefault="008D655B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99DB7" w14:textId="77777777" w:rsidR="008D655B" w:rsidRDefault="008D655B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6742E80" w14:textId="77777777" w:rsidR="008D655B" w:rsidRDefault="008D655B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4 – 10.</w:t>
            </w:r>
          </w:p>
        </w:tc>
      </w:tr>
      <w:tr w:rsidR="008D655B" w14:paraId="6A9C73C8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B3226" w14:textId="77777777" w:rsidR="008D655B" w:rsidRDefault="008D655B" w:rsidP="008D655B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F9F64" w14:textId="77777777" w:rsidR="008D655B" w:rsidRDefault="008D655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29306" w14:textId="77777777" w:rsidR="008D655B" w:rsidRPr="00C4423F" w:rsidRDefault="008D655B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F22E7" w14:textId="77777777" w:rsidR="008D655B" w:rsidRDefault="008D655B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75BAA399" w14:textId="77777777" w:rsidR="008D655B" w:rsidRDefault="008D655B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320D1" w14:textId="77777777" w:rsidR="008D655B" w:rsidRDefault="008D655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EABB3" w14:textId="77777777" w:rsidR="008D655B" w:rsidRPr="00C4423F" w:rsidRDefault="008D655B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DA73B" w14:textId="77777777" w:rsidR="008D655B" w:rsidRDefault="008D655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53490" w14:textId="77777777" w:rsidR="008D655B" w:rsidRPr="00C4423F" w:rsidRDefault="008D655B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E3FA5" w14:textId="77777777" w:rsidR="008D655B" w:rsidRDefault="008D655B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14:paraId="7EBA2DEE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2AD81" w14:textId="77777777" w:rsidR="008D655B" w:rsidRDefault="008D655B" w:rsidP="008D655B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6EC47" w14:textId="77777777" w:rsidR="008D655B" w:rsidRDefault="008D655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34565" w14:textId="77777777" w:rsidR="008D655B" w:rsidRPr="00C4423F" w:rsidRDefault="008D655B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A1939" w14:textId="77777777" w:rsidR="008D655B" w:rsidRDefault="008D655B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2B6657FB" w14:textId="77777777" w:rsidR="008D655B" w:rsidRDefault="008D655B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9FB79" w14:textId="77777777" w:rsidR="008D655B" w:rsidRDefault="008D655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 sch. 15  la km 43+000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108C8" w14:textId="77777777" w:rsidR="008D655B" w:rsidRPr="00C4423F" w:rsidRDefault="008D655B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AA07F" w14:textId="77777777" w:rsidR="008D655B" w:rsidRDefault="008D655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BF8B0" w14:textId="77777777" w:rsidR="008D655B" w:rsidRPr="00C4423F" w:rsidRDefault="008D655B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040FE" w14:textId="77777777" w:rsidR="008D655B" w:rsidRDefault="008D655B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11403A">
              <w:rPr>
                <w:b/>
                <w:bCs/>
                <w:i/>
                <w:iCs/>
                <w:sz w:val="20"/>
                <w:lang w:val="ro-RO"/>
              </w:rPr>
              <w:t>Linie inchisa intre km 43+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00</w:t>
            </w:r>
            <w:r w:rsidRPr="0011403A">
              <w:rPr>
                <w:b/>
                <w:bCs/>
                <w:i/>
                <w:iCs/>
                <w:sz w:val="20"/>
                <w:lang w:val="ro-RO"/>
              </w:rPr>
              <w:t>0 pana la calcai R14</w:t>
            </w:r>
          </w:p>
        </w:tc>
      </w:tr>
    </w:tbl>
    <w:p w14:paraId="4781059C" w14:textId="77777777" w:rsidR="008D655B" w:rsidRDefault="008D655B">
      <w:pPr>
        <w:spacing w:before="40" w:after="40" w:line="192" w:lineRule="auto"/>
        <w:ind w:right="57"/>
        <w:rPr>
          <w:sz w:val="20"/>
          <w:lang w:val="ro-RO"/>
        </w:rPr>
      </w:pPr>
    </w:p>
    <w:p w14:paraId="0367E351" w14:textId="77777777" w:rsidR="008D655B" w:rsidRDefault="008D655B" w:rsidP="003146F4">
      <w:pPr>
        <w:pStyle w:val="Heading1"/>
        <w:spacing w:line="360" w:lineRule="auto"/>
      </w:pPr>
      <w:r>
        <w:t>LINIA 417</w:t>
      </w:r>
    </w:p>
    <w:p w14:paraId="43885C5D" w14:textId="77777777" w:rsidR="008D655B" w:rsidRDefault="008D655B" w:rsidP="006C2EBC">
      <w:pPr>
        <w:pStyle w:val="Heading1"/>
        <w:spacing w:line="360" w:lineRule="auto"/>
        <w:rPr>
          <w:b w:val="0"/>
          <w:bCs w:val="0"/>
          <w:sz w:val="8"/>
        </w:rPr>
      </w:pPr>
      <w:r>
        <w:t>DEJ TRIAJ - CĂŞEI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8D655B" w14:paraId="7BB5296C" w14:textId="77777777">
        <w:trPr>
          <w:cantSplit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C3E00" w14:textId="77777777" w:rsidR="008D655B" w:rsidRDefault="008D655B" w:rsidP="008D655B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3745F" w14:textId="77777777" w:rsidR="008D655B" w:rsidRDefault="008D655B">
            <w:pPr>
              <w:spacing w:before="120" w:after="120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42957" w14:textId="77777777" w:rsidR="008D655B" w:rsidRPr="002D7BD3" w:rsidRDefault="008D655B">
            <w:pPr>
              <w:spacing w:before="120" w:after="120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2DDB9" w14:textId="77777777" w:rsidR="008D655B" w:rsidRDefault="008D655B">
            <w:pPr>
              <w:spacing w:before="120" w:after="120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Triaj</w:t>
            </w:r>
          </w:p>
          <w:p w14:paraId="6BB0EA5B" w14:textId="77777777" w:rsidR="008D655B" w:rsidRDefault="008D655B">
            <w:pPr>
              <w:spacing w:before="120" w:after="120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liniile </w:t>
            </w:r>
          </w:p>
          <w:p w14:paraId="7D1B9154" w14:textId="77777777" w:rsidR="008D655B" w:rsidRDefault="008D655B">
            <w:pPr>
              <w:spacing w:before="120" w:after="120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1B - 26B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32F7D" w14:textId="77777777" w:rsidR="008D655B" w:rsidRDefault="008D655B">
            <w:pPr>
              <w:spacing w:before="120" w:after="120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cabina 3 la ieşirea din </w:t>
            </w:r>
          </w:p>
          <w:p w14:paraId="00619E83" w14:textId="77777777" w:rsidR="008D655B" w:rsidRDefault="008D655B">
            <w:pPr>
              <w:spacing w:before="120" w:after="120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AC1BC" w14:textId="77777777" w:rsidR="008D655B" w:rsidRPr="00655FB7" w:rsidRDefault="008D655B">
            <w:pPr>
              <w:spacing w:before="120" w:after="120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55FB7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72158" w14:textId="77777777" w:rsidR="008D655B" w:rsidRDefault="008D655B">
            <w:pPr>
              <w:spacing w:before="120" w:after="120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6D8E1" w14:textId="77777777" w:rsidR="008D655B" w:rsidRPr="002D7BD3" w:rsidRDefault="008D655B">
            <w:pPr>
              <w:spacing w:before="120" w:after="120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AF427" w14:textId="77777777" w:rsidR="008D655B" w:rsidRDefault="008D655B">
            <w:pPr>
              <w:spacing w:before="120" w:after="120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În zona aparatelor  de cale.</w:t>
            </w:r>
          </w:p>
        </w:tc>
      </w:tr>
    </w:tbl>
    <w:p w14:paraId="70030958" w14:textId="77777777" w:rsidR="008D655B" w:rsidRDefault="008D655B">
      <w:pPr>
        <w:spacing w:before="40" w:after="40" w:line="192" w:lineRule="auto"/>
        <w:ind w:right="57"/>
        <w:rPr>
          <w:sz w:val="20"/>
          <w:lang w:val="ro-RO"/>
        </w:rPr>
      </w:pPr>
    </w:p>
    <w:p w14:paraId="144FAB2D" w14:textId="77777777" w:rsidR="008D655B" w:rsidRDefault="008D655B" w:rsidP="00D37279">
      <w:pPr>
        <w:pStyle w:val="Heading1"/>
        <w:spacing w:line="276" w:lineRule="auto"/>
      </w:pPr>
      <w:r>
        <w:t>LINIA 418</w:t>
      </w:r>
    </w:p>
    <w:p w14:paraId="4F66A833" w14:textId="77777777" w:rsidR="008D655B" w:rsidRDefault="008D655B" w:rsidP="00D37279">
      <w:pPr>
        <w:pStyle w:val="Heading1"/>
        <w:spacing w:line="276" w:lineRule="auto"/>
        <w:rPr>
          <w:b w:val="0"/>
          <w:bCs w:val="0"/>
          <w:sz w:val="8"/>
        </w:rPr>
      </w:pPr>
      <w:r>
        <w:t xml:space="preserve">BECLEAN PE SOMEŞ </w:t>
      </w:r>
      <w:r>
        <w:rPr>
          <w:sz w:val="20"/>
        </w:rPr>
        <w:t xml:space="preserve">- </w:t>
      </w:r>
      <w:r>
        <w:t>DEDA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8D655B" w14:paraId="40F96B4B" w14:textId="77777777">
        <w:trPr>
          <w:cantSplit/>
          <w:trHeight w:val="57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F97FA" w14:textId="77777777" w:rsidR="008D655B" w:rsidRDefault="008D655B" w:rsidP="008D655B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6176D" w14:textId="77777777" w:rsidR="008D655B" w:rsidRDefault="008D655B" w:rsidP="007975E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25+020</w:t>
            </w:r>
          </w:p>
          <w:p w14:paraId="4B3DA6FC" w14:textId="77777777" w:rsidR="008D655B" w:rsidRDefault="008D655B" w:rsidP="007975E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BEB17" w14:textId="77777777" w:rsidR="008D655B" w:rsidRPr="00896D96" w:rsidRDefault="008D655B" w:rsidP="007975E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68727" w14:textId="77777777" w:rsidR="008D655B" w:rsidRDefault="008D655B" w:rsidP="007975E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Someș</w:t>
            </w:r>
          </w:p>
          <w:p w14:paraId="256BCD0B" w14:textId="77777777" w:rsidR="008D655B" w:rsidRDefault="008D655B" w:rsidP="007975E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7 /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5EBCC" w14:textId="77777777" w:rsidR="008D655B" w:rsidRDefault="008D655B" w:rsidP="007975E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3D1EA" w14:textId="77777777" w:rsidR="008D655B" w:rsidRPr="00896D96" w:rsidRDefault="008D655B" w:rsidP="007975E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8F1EC" w14:textId="77777777" w:rsidR="008D655B" w:rsidRDefault="008D655B" w:rsidP="007975E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5C492" w14:textId="77777777" w:rsidR="008D655B" w:rsidRPr="00896D96" w:rsidRDefault="008D655B" w:rsidP="007975E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30D13" w14:textId="77777777" w:rsidR="008D655B" w:rsidRDefault="008D655B" w:rsidP="007975E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circulația la liniile 5 - 12</w:t>
            </w:r>
          </w:p>
        </w:tc>
      </w:tr>
      <w:tr w:rsidR="008D655B" w14:paraId="1797B2AC" w14:textId="77777777">
        <w:trPr>
          <w:cantSplit/>
          <w:trHeight w:val="57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5EA79" w14:textId="77777777" w:rsidR="008D655B" w:rsidRDefault="008D655B" w:rsidP="008D655B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0EFB7" w14:textId="77777777" w:rsidR="008D655B" w:rsidRDefault="008D655B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8E519" w14:textId="77777777" w:rsidR="008D655B" w:rsidRPr="00896D96" w:rsidRDefault="008D655B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9AA9B" w14:textId="77777777" w:rsidR="008D655B" w:rsidRDefault="008D655B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Şintereag</w:t>
            </w:r>
          </w:p>
          <w:p w14:paraId="7622B5F7" w14:textId="77777777" w:rsidR="008D655B" w:rsidRDefault="008D655B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BA906" w14:textId="77777777" w:rsidR="008D655B" w:rsidRDefault="008D655B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016C8" w14:textId="77777777" w:rsidR="008D655B" w:rsidRPr="00896D96" w:rsidRDefault="008D655B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896D96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6DB0F" w14:textId="77777777" w:rsidR="008D655B" w:rsidRDefault="008D655B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EB794" w14:textId="77777777" w:rsidR="008D655B" w:rsidRPr="00896D96" w:rsidRDefault="008D655B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5562C" w14:textId="77777777" w:rsidR="008D655B" w:rsidRDefault="008D655B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14:paraId="4343D984" w14:textId="77777777">
        <w:trPr>
          <w:cantSplit/>
          <w:trHeight w:val="57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E3E69" w14:textId="77777777" w:rsidR="008D655B" w:rsidRDefault="008D655B" w:rsidP="008D655B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D1864" w14:textId="77777777" w:rsidR="008D655B" w:rsidRDefault="008D655B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D6A6E" w14:textId="77777777" w:rsidR="008D655B" w:rsidRDefault="008D655B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8B6FC" w14:textId="77777777" w:rsidR="008D655B" w:rsidRDefault="008D655B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Sărăţel</w:t>
            </w:r>
          </w:p>
          <w:p w14:paraId="6D809DC9" w14:textId="77777777" w:rsidR="008D655B" w:rsidRDefault="008D655B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229B8" w14:textId="77777777" w:rsidR="008D655B" w:rsidRDefault="008D655B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761DD" w14:textId="77777777" w:rsidR="008D655B" w:rsidRPr="00896D96" w:rsidRDefault="008D655B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25C64" w14:textId="77777777" w:rsidR="008D655B" w:rsidRDefault="008D655B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F1A9A" w14:textId="77777777" w:rsidR="008D655B" w:rsidRPr="00896D96" w:rsidRDefault="008D655B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C8195" w14:textId="77777777" w:rsidR="008D655B" w:rsidRDefault="008D655B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14:paraId="79705D30" w14:textId="77777777">
        <w:trPr>
          <w:cantSplit/>
          <w:trHeight w:val="57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C7320" w14:textId="77777777" w:rsidR="008D655B" w:rsidRDefault="008D655B" w:rsidP="008D655B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958C3" w14:textId="77777777" w:rsidR="008D655B" w:rsidRDefault="008D655B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5+200</w:t>
            </w:r>
          </w:p>
          <w:p w14:paraId="7C2EE4E9" w14:textId="77777777" w:rsidR="008D655B" w:rsidRDefault="008D655B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0C810" w14:textId="77777777" w:rsidR="008D655B" w:rsidRDefault="008D655B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7ECBF" w14:textId="77777777" w:rsidR="008D655B" w:rsidRDefault="008D655B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Sărăţel –</w:t>
            </w:r>
          </w:p>
          <w:p w14:paraId="7AA23A8B" w14:textId="77777777" w:rsidR="008D655B" w:rsidRDefault="008D655B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Mărișelu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CDA90" w14:textId="77777777" w:rsidR="008D655B" w:rsidRDefault="008D655B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987B9" w14:textId="77777777" w:rsidR="008D655B" w:rsidRDefault="008D655B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8B3FF" w14:textId="77777777" w:rsidR="008D655B" w:rsidRDefault="008D655B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E3E23" w14:textId="77777777" w:rsidR="008D655B" w:rsidRPr="00896D96" w:rsidRDefault="008D655B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2B257" w14:textId="77777777" w:rsidR="008D655B" w:rsidRDefault="008D655B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D655B" w14:paraId="522A306B" w14:textId="77777777">
        <w:trPr>
          <w:cantSplit/>
          <w:trHeight w:val="45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3F35F" w14:textId="77777777" w:rsidR="008D655B" w:rsidRDefault="008D655B" w:rsidP="008D655B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C63F2" w14:textId="77777777" w:rsidR="008D655B" w:rsidRDefault="008D655B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30BFD" w14:textId="77777777" w:rsidR="008D655B" w:rsidRPr="00896D96" w:rsidRDefault="008D655B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FB0EA" w14:textId="77777777" w:rsidR="008D655B" w:rsidRDefault="008D655B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Şieu </w:t>
            </w:r>
          </w:p>
          <w:p w14:paraId="6D42F033" w14:textId="77777777" w:rsidR="008D655B" w:rsidRDefault="008D655B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5C3A6" w14:textId="77777777" w:rsidR="008D655B" w:rsidRDefault="008D655B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442F792B" w14:textId="77777777" w:rsidR="008D655B" w:rsidRDefault="008D655B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stație</w:t>
            </w:r>
          </w:p>
          <w:p w14:paraId="6C48337F" w14:textId="77777777" w:rsidR="008D655B" w:rsidRDefault="008D655B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28EC76EA" w14:textId="77777777" w:rsidR="008D655B" w:rsidRDefault="008D655B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călcâi sch. 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AB884" w14:textId="77777777" w:rsidR="008D655B" w:rsidRPr="00896D96" w:rsidRDefault="008D655B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896D96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55AB2" w14:textId="77777777" w:rsidR="008D655B" w:rsidRDefault="008D655B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54816" w14:textId="77777777" w:rsidR="008D655B" w:rsidRPr="00896D96" w:rsidRDefault="008D655B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B63A4" w14:textId="77777777" w:rsidR="008D655B" w:rsidRDefault="008D655B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Linie închisă între ax stație și călcâi sch. nr. 4.</w:t>
            </w:r>
          </w:p>
        </w:tc>
      </w:tr>
      <w:tr w:rsidR="008D655B" w14:paraId="1286A5A2" w14:textId="77777777">
        <w:trPr>
          <w:cantSplit/>
          <w:trHeight w:val="4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0484C" w14:textId="77777777" w:rsidR="008D655B" w:rsidRDefault="008D655B" w:rsidP="008D655B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253C4" w14:textId="77777777" w:rsidR="008D655B" w:rsidRDefault="008D655B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45CF8" w14:textId="77777777" w:rsidR="008D655B" w:rsidRPr="00896D96" w:rsidRDefault="008D655B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F7CF9" w14:textId="77777777" w:rsidR="008D655B" w:rsidRDefault="008D655B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Monor Gledin</w:t>
            </w:r>
          </w:p>
          <w:p w14:paraId="36DA1EFF" w14:textId="77777777" w:rsidR="008D655B" w:rsidRDefault="008D655B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3DB80" w14:textId="77777777" w:rsidR="008D655B" w:rsidRDefault="008D655B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8A68E" w14:textId="77777777" w:rsidR="008D655B" w:rsidRPr="00896D96" w:rsidRDefault="008D655B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896D96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A3C06" w14:textId="77777777" w:rsidR="008D655B" w:rsidRDefault="008D655B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D92FD" w14:textId="77777777" w:rsidR="008D655B" w:rsidRPr="00896D96" w:rsidRDefault="008D655B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CC177" w14:textId="77777777" w:rsidR="008D655B" w:rsidRDefault="008D655B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14:paraId="786E1768" w14:textId="77777777">
        <w:trPr>
          <w:cantSplit/>
          <w:trHeight w:val="4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D028E" w14:textId="77777777" w:rsidR="008D655B" w:rsidRDefault="008D655B" w:rsidP="008D655B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7DF1A" w14:textId="77777777" w:rsidR="008D655B" w:rsidRDefault="008D655B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68FEE" w14:textId="77777777" w:rsidR="008D655B" w:rsidRPr="00896D96" w:rsidRDefault="008D655B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C9319" w14:textId="77777777" w:rsidR="008D655B" w:rsidRDefault="008D655B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Monor Gledin</w:t>
            </w:r>
          </w:p>
          <w:p w14:paraId="335406D1" w14:textId="77777777" w:rsidR="008D655B" w:rsidRDefault="008D655B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64695" w14:textId="77777777" w:rsidR="008D655B" w:rsidRDefault="008D655B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EA6FB" w14:textId="77777777" w:rsidR="008D655B" w:rsidRPr="00896D96" w:rsidRDefault="008D655B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8D7C2" w14:textId="77777777" w:rsidR="008D655B" w:rsidRDefault="008D655B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9E885" w14:textId="77777777" w:rsidR="008D655B" w:rsidRPr="00896D96" w:rsidRDefault="008D655B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A153F" w14:textId="77777777" w:rsidR="008D655B" w:rsidRDefault="008D655B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D655B" w14:paraId="7DFFD212" w14:textId="77777777">
        <w:trPr>
          <w:cantSplit/>
          <w:trHeight w:val="4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4E4FF" w14:textId="77777777" w:rsidR="008D655B" w:rsidRDefault="008D655B" w:rsidP="008D655B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1D9FD" w14:textId="77777777" w:rsidR="008D655B" w:rsidRDefault="008D655B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36+900</w:t>
            </w:r>
          </w:p>
          <w:p w14:paraId="72248018" w14:textId="77777777" w:rsidR="008D655B" w:rsidRDefault="008D655B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319F7" w14:textId="77777777" w:rsidR="008D655B" w:rsidRPr="00896D96" w:rsidRDefault="008D655B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825AB" w14:textId="77777777" w:rsidR="008D655B" w:rsidRDefault="008D655B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Monor Gledin -</w:t>
            </w:r>
          </w:p>
          <w:p w14:paraId="516A0496" w14:textId="77777777" w:rsidR="008D655B" w:rsidRDefault="008D655B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Râpa de Jos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EC4E2" w14:textId="77777777" w:rsidR="008D655B" w:rsidRDefault="008D655B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3FC7F" w14:textId="77777777" w:rsidR="008D655B" w:rsidRPr="00896D96" w:rsidRDefault="008D655B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A91A5" w14:textId="77777777" w:rsidR="008D655B" w:rsidRDefault="008D655B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223EE" w14:textId="77777777" w:rsidR="008D655B" w:rsidRPr="00896D96" w:rsidRDefault="008D655B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95C1E" w14:textId="77777777" w:rsidR="008D655B" w:rsidRDefault="008D655B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14:paraId="3535D132" w14:textId="77777777">
        <w:trPr>
          <w:cantSplit/>
          <w:trHeight w:val="49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B0163" w14:textId="77777777" w:rsidR="008D655B" w:rsidRDefault="008D655B" w:rsidP="008D655B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10EC1" w14:textId="77777777" w:rsidR="008D655B" w:rsidRDefault="008D655B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FC925" w14:textId="77777777" w:rsidR="008D655B" w:rsidRPr="00896D96" w:rsidRDefault="008D655B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471C7" w14:textId="77777777" w:rsidR="008D655B" w:rsidRDefault="008D655B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Râpa de Jos</w:t>
            </w:r>
          </w:p>
          <w:p w14:paraId="6E1D90E5" w14:textId="77777777" w:rsidR="008D655B" w:rsidRDefault="008D655B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C8478" w14:textId="77777777" w:rsidR="008D655B" w:rsidRDefault="008D655B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2E35C" w14:textId="77777777" w:rsidR="008D655B" w:rsidRPr="00896D96" w:rsidRDefault="008D655B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90C52" w14:textId="77777777" w:rsidR="008D655B" w:rsidRDefault="008D655B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AA610" w14:textId="77777777" w:rsidR="008D655B" w:rsidRPr="00896D96" w:rsidRDefault="008D655B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1B2D1" w14:textId="77777777" w:rsidR="008D655B" w:rsidRDefault="008D655B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6CA739C3" w14:textId="77777777" w:rsidR="008D655B" w:rsidRDefault="008D655B" w:rsidP="00D37279">
      <w:pPr>
        <w:spacing w:before="40" w:after="40" w:line="276" w:lineRule="auto"/>
        <w:ind w:right="57"/>
        <w:rPr>
          <w:sz w:val="20"/>
          <w:lang w:val="ro-RO"/>
        </w:rPr>
      </w:pPr>
    </w:p>
    <w:p w14:paraId="461D53A2" w14:textId="77777777" w:rsidR="008D655B" w:rsidRDefault="008D655B" w:rsidP="00BF55B4">
      <w:pPr>
        <w:pStyle w:val="Heading1"/>
        <w:spacing w:line="360" w:lineRule="auto"/>
      </w:pPr>
      <w:r>
        <w:t>LINIA 421</w:t>
      </w:r>
    </w:p>
    <w:p w14:paraId="6E1E527A" w14:textId="77777777" w:rsidR="008D655B" w:rsidRDefault="008D655B" w:rsidP="00B90F8A">
      <w:pPr>
        <w:pStyle w:val="Heading1"/>
        <w:spacing w:line="360" w:lineRule="auto"/>
        <w:rPr>
          <w:b w:val="0"/>
          <w:bCs w:val="0"/>
          <w:sz w:val="8"/>
        </w:rPr>
      </w:pPr>
      <w:r>
        <w:t>SĂRĂŢEL - BISTRIŢA BÂRGĂULUI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8D655B" w14:paraId="2EBE70F1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F105A" w14:textId="77777777" w:rsidR="008D655B" w:rsidRDefault="008D655B" w:rsidP="008D655B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31441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CC6FF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B061F" w14:textId="77777777" w:rsidR="008D655B" w:rsidRDefault="008D655B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Sărăţel</w:t>
            </w:r>
          </w:p>
          <w:p w14:paraId="777692CC" w14:textId="77777777" w:rsidR="008D655B" w:rsidRDefault="008D655B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A9D83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978BE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9D5CF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C364C" w14:textId="77777777" w:rsidR="008D655B" w:rsidRPr="00E22A0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BE21F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14:paraId="5CFE170E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F916F" w14:textId="77777777" w:rsidR="008D655B" w:rsidRDefault="008D655B" w:rsidP="008D655B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B3EE5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53+200</w:t>
            </w:r>
          </w:p>
          <w:p w14:paraId="28289C6D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53+250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5D525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EB439" w14:textId="77777777" w:rsidR="008D655B" w:rsidRDefault="008D655B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Sărăţel - Bistriţa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4C8FF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FB3C2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FDA25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0678D" w14:textId="77777777" w:rsidR="008D655B" w:rsidRPr="00E22A0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16936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14:paraId="24232218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75725" w14:textId="77777777" w:rsidR="008D655B" w:rsidRDefault="008D655B" w:rsidP="008D655B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6DEDC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09582" w14:textId="77777777" w:rsidR="008D655B" w:rsidRPr="00FE111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4722A" w14:textId="77777777" w:rsidR="008D655B" w:rsidRDefault="008D655B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Bistriţa Nord</w:t>
            </w:r>
          </w:p>
          <w:p w14:paraId="48CCC293" w14:textId="77777777" w:rsidR="008D655B" w:rsidRDefault="008D655B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7, 8, 9 și 10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14B0E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94721" w14:textId="77777777" w:rsidR="008D655B" w:rsidRPr="007B5B08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7B5B08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A9E51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887C1" w14:textId="77777777" w:rsidR="008D655B" w:rsidRPr="00E22A0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CDA65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D655B" w14:paraId="2AF0210F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FBE8B" w14:textId="77777777" w:rsidR="008D655B" w:rsidRDefault="008D655B" w:rsidP="008D655B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DD3CF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59+750</w:t>
            </w:r>
          </w:p>
          <w:p w14:paraId="1DD362AD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60+500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D3C59" w14:textId="77777777" w:rsidR="008D655B" w:rsidRPr="00FE111C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0F055" w14:textId="77777777" w:rsidR="008D655B" w:rsidRDefault="008D655B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Bistriţa Nord</w:t>
            </w:r>
          </w:p>
          <w:p w14:paraId="0990CA18" w14:textId="77777777" w:rsidR="008D655B" w:rsidRDefault="008D655B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5ACB3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F086B" w14:textId="77777777" w:rsidR="008D655B" w:rsidRPr="007B5B08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2F652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06E99" w14:textId="77777777" w:rsidR="008D655B" w:rsidRPr="00E22A0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FB003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14:paraId="4648F6BF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0F83E" w14:textId="77777777" w:rsidR="008D655B" w:rsidRDefault="008D655B" w:rsidP="008D655B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03A6A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68+000</w:t>
            </w:r>
          </w:p>
          <w:p w14:paraId="71BDD0D1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68+810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0D9BD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DEC39" w14:textId="77777777" w:rsidR="008D655B" w:rsidRDefault="008D655B" w:rsidP="00D013D0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Bistriţa Nord -</w:t>
            </w:r>
          </w:p>
          <w:p w14:paraId="044C01E8" w14:textId="77777777" w:rsidR="008D655B" w:rsidRDefault="008D655B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Susenii </w:t>
            </w:r>
            <w:r>
              <w:rPr>
                <w:b/>
                <w:bCs/>
                <w:sz w:val="19"/>
                <w:szCs w:val="19"/>
                <w:lang w:val="ro-RO"/>
              </w:rPr>
              <w:t>Bârgăului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1C16C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64984" w14:textId="77777777" w:rsidR="008D655B" w:rsidRPr="007B5B08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F1B68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B1F14" w14:textId="77777777" w:rsidR="008D655B" w:rsidRPr="00E22A0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401E1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D655B" w14:paraId="7B9B4850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EC756" w14:textId="77777777" w:rsidR="008D655B" w:rsidRDefault="008D655B" w:rsidP="008D655B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23929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68+910</w:t>
            </w:r>
          </w:p>
          <w:p w14:paraId="2B77AABE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71+500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E147D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4D49A" w14:textId="77777777" w:rsidR="008D655B" w:rsidRDefault="008D655B" w:rsidP="00D013D0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Bistriţa Nord -</w:t>
            </w:r>
          </w:p>
          <w:p w14:paraId="1C1D05F1" w14:textId="77777777" w:rsidR="008D655B" w:rsidRDefault="008D655B" w:rsidP="00D013D0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Susenii </w:t>
            </w:r>
            <w:r>
              <w:rPr>
                <w:b/>
                <w:bCs/>
                <w:sz w:val="19"/>
                <w:szCs w:val="19"/>
                <w:lang w:val="ro-RO"/>
              </w:rPr>
              <w:t>Bârgăului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9BAE8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40D47" w14:textId="77777777" w:rsidR="008D655B" w:rsidRPr="007B5B08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E4312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FE122" w14:textId="77777777" w:rsidR="008D655B" w:rsidRPr="00E22A0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C95CB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D655B" w14:paraId="2EF5DDAB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20E6A" w14:textId="77777777" w:rsidR="008D655B" w:rsidRDefault="008D655B" w:rsidP="008D655B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FBAF9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79+800</w:t>
            </w:r>
          </w:p>
          <w:p w14:paraId="09949A5B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81+336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25BDE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B2014" w14:textId="77777777" w:rsidR="008D655B" w:rsidRDefault="008D655B" w:rsidP="00D013D0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Bistriţa Nord -</w:t>
            </w:r>
          </w:p>
          <w:p w14:paraId="25CA5D3C" w14:textId="77777777" w:rsidR="008D655B" w:rsidRDefault="008D655B" w:rsidP="00D013D0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Susenii </w:t>
            </w:r>
            <w:r>
              <w:rPr>
                <w:b/>
                <w:bCs/>
                <w:sz w:val="19"/>
                <w:szCs w:val="19"/>
                <w:lang w:val="ro-RO"/>
              </w:rPr>
              <w:t>Bârgăului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78297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9BE40" w14:textId="77777777" w:rsidR="008D655B" w:rsidRPr="007B5B08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461E3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C03A1" w14:textId="77777777" w:rsidR="008D655B" w:rsidRPr="00E22A0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3F9DF" w14:textId="77777777" w:rsidR="008D655B" w:rsidRDefault="008D655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D655B" w14:paraId="1FE363E3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5B420" w14:textId="77777777" w:rsidR="008D655B" w:rsidRDefault="008D655B" w:rsidP="008D655B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C02A5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60+305</w:t>
            </w:r>
          </w:p>
          <w:p w14:paraId="379E57AC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89+925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63255" w14:textId="77777777" w:rsidR="008D655B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5C058" w14:textId="77777777" w:rsidR="008D655B" w:rsidRPr="00160207" w:rsidRDefault="008D655B">
            <w:pPr>
              <w:spacing w:before="40" w:after="40" w:line="360" w:lineRule="auto"/>
              <w:ind w:lef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19"/>
                <w:szCs w:val="19"/>
                <w:lang w:val="ro-RO"/>
              </w:rPr>
              <w:t>A</w:t>
            </w:r>
            <w:r w:rsidRPr="00160207">
              <w:rPr>
                <w:b/>
                <w:bCs/>
                <w:sz w:val="19"/>
                <w:szCs w:val="19"/>
                <w:lang w:val="ro-RO"/>
              </w:rPr>
              <w:t xml:space="preserve">x. </w:t>
            </w:r>
            <w:r>
              <w:rPr>
                <w:b/>
                <w:bCs/>
                <w:sz w:val="19"/>
                <w:szCs w:val="19"/>
                <w:lang w:val="ro-RO"/>
              </w:rPr>
              <w:t>s</w:t>
            </w:r>
            <w:r w:rsidRPr="00160207">
              <w:rPr>
                <w:b/>
                <w:bCs/>
                <w:sz w:val="19"/>
                <w:szCs w:val="19"/>
                <w:lang w:val="ro-RO"/>
              </w:rPr>
              <w:t>t. Bistriţa Nord</w:t>
            </w:r>
            <w:r>
              <w:rPr>
                <w:b/>
                <w:bCs/>
                <w:sz w:val="19"/>
                <w:szCs w:val="19"/>
                <w:lang w:val="ro-RO"/>
              </w:rPr>
              <w:t xml:space="preserve"> </w:t>
            </w:r>
            <w:r w:rsidRPr="00160207">
              <w:rPr>
                <w:b/>
                <w:bCs/>
                <w:sz w:val="19"/>
                <w:szCs w:val="19"/>
                <w:lang w:val="ro-RO"/>
              </w:rPr>
              <w:t>-</w:t>
            </w:r>
          </w:p>
          <w:p w14:paraId="3680C52A" w14:textId="77777777" w:rsidR="008D655B" w:rsidRDefault="008D655B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9"/>
                <w:szCs w:val="19"/>
                <w:lang w:val="ro-RO"/>
              </w:rPr>
              <w:t>A</w:t>
            </w:r>
            <w:r w:rsidRPr="00160207">
              <w:rPr>
                <w:b/>
                <w:bCs/>
                <w:sz w:val="19"/>
                <w:szCs w:val="19"/>
                <w:lang w:val="ro-RO"/>
              </w:rPr>
              <w:t xml:space="preserve">x. </w:t>
            </w:r>
            <w:r>
              <w:rPr>
                <w:b/>
                <w:bCs/>
                <w:sz w:val="19"/>
                <w:szCs w:val="19"/>
                <w:lang w:val="ro-RO"/>
              </w:rPr>
              <w:t>s</w:t>
            </w:r>
            <w:r w:rsidRPr="00160207">
              <w:rPr>
                <w:b/>
                <w:bCs/>
                <w:sz w:val="19"/>
                <w:szCs w:val="19"/>
                <w:lang w:val="ro-RO"/>
              </w:rPr>
              <w:t>t. Bistriţa</w:t>
            </w:r>
            <w:r>
              <w:rPr>
                <w:b/>
                <w:bCs/>
                <w:sz w:val="19"/>
                <w:szCs w:val="19"/>
                <w:lang w:val="ro-RO"/>
              </w:rPr>
              <w:t xml:space="preserve"> Bârgăului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8A3E5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42E2F" w14:textId="77777777" w:rsidR="008D655B" w:rsidRPr="007B5B08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C7812" w14:textId="77777777" w:rsidR="008D655B" w:rsidRDefault="008D655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730D1" w14:textId="77777777" w:rsidR="008D655B" w:rsidRPr="00E22A01" w:rsidRDefault="008D655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89972" w14:textId="77777777" w:rsidR="008D655B" w:rsidRPr="00821666" w:rsidRDefault="008D655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821666">
              <w:rPr>
                <w:b/>
                <w:bCs/>
                <w:iCs/>
                <w:sz w:val="20"/>
                <w:lang w:val="ro-RO"/>
              </w:rPr>
              <w:t>*V</w:t>
            </w:r>
            <w:r>
              <w:rPr>
                <w:b/>
                <w:bCs/>
                <w:iCs/>
                <w:sz w:val="20"/>
                <w:lang w:val="ro-RO"/>
              </w:rPr>
              <w:t>alabil doar pentru trenurile de marfă remorcate cu locomotive DHC.</w:t>
            </w:r>
          </w:p>
        </w:tc>
      </w:tr>
    </w:tbl>
    <w:p w14:paraId="717BBB27" w14:textId="77777777" w:rsidR="008D655B" w:rsidRDefault="008D655B">
      <w:pPr>
        <w:spacing w:before="40" w:after="40" w:line="192" w:lineRule="auto"/>
        <w:ind w:right="57"/>
        <w:rPr>
          <w:sz w:val="20"/>
          <w:szCs w:val="20"/>
          <w:lang w:val="ro-RO"/>
        </w:rPr>
      </w:pPr>
    </w:p>
    <w:p w14:paraId="04FC8151" w14:textId="77777777" w:rsidR="008D655B" w:rsidRDefault="008D655B" w:rsidP="0050463B">
      <w:pPr>
        <w:pStyle w:val="Heading1"/>
        <w:spacing w:line="360" w:lineRule="auto"/>
      </w:pPr>
      <w:r>
        <w:lastRenderedPageBreak/>
        <w:t>LINIA 422</w:t>
      </w:r>
    </w:p>
    <w:p w14:paraId="65F9A7D6" w14:textId="77777777" w:rsidR="008D655B" w:rsidRDefault="008D655B" w:rsidP="00A84178">
      <w:pPr>
        <w:pStyle w:val="Heading1"/>
        <w:spacing w:line="360" w:lineRule="auto"/>
        <w:rPr>
          <w:b w:val="0"/>
          <w:bCs w:val="0"/>
          <w:sz w:val="8"/>
        </w:rPr>
      </w:pPr>
      <w:r>
        <w:t>SALVA - SIGHETU MARMAŢIEI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1"/>
        <w:gridCol w:w="754"/>
        <w:gridCol w:w="2204"/>
        <w:gridCol w:w="870"/>
        <w:gridCol w:w="754"/>
        <w:gridCol w:w="870"/>
        <w:gridCol w:w="754"/>
        <w:gridCol w:w="2491"/>
      </w:tblGrid>
      <w:tr w:rsidR="008D655B" w14:paraId="2937E7D3" w14:textId="77777777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8AB6A" w14:textId="77777777" w:rsidR="008D655B" w:rsidRDefault="008D655B" w:rsidP="008D655B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4BFDA" w14:textId="77777777" w:rsidR="008D655B" w:rsidRDefault="008D655B">
            <w:pPr>
              <w:spacing w:before="20" w:after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16+200</w:t>
            </w:r>
          </w:p>
          <w:p w14:paraId="7100C677" w14:textId="77777777" w:rsidR="008D655B" w:rsidRDefault="008D655B">
            <w:pPr>
              <w:spacing w:before="20" w:after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AACE1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71214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Telciu - </w:t>
            </w:r>
          </w:p>
          <w:p w14:paraId="265D30AE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Dealu Ștefăniței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14B84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AEBA7" w14:textId="77777777" w:rsidR="008D655B" w:rsidRPr="00077620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F6AAA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BE57C" w14:textId="77777777" w:rsidR="008D655B" w:rsidRPr="00077620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F84D6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14:paraId="4DD9CEBB" w14:textId="77777777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55A93" w14:textId="77777777" w:rsidR="008D655B" w:rsidRDefault="008D655B" w:rsidP="008D655B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099D7" w14:textId="77777777" w:rsidR="008D655B" w:rsidRDefault="008D655B">
            <w:pPr>
              <w:spacing w:before="20" w:after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28+160</w:t>
            </w:r>
          </w:p>
          <w:p w14:paraId="798A77D0" w14:textId="77777777" w:rsidR="008D655B" w:rsidRDefault="008D655B">
            <w:pPr>
              <w:spacing w:before="20" w:after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28+320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354EE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E1DBA" w14:textId="77777777" w:rsidR="008D655B" w:rsidRDefault="008D655B" w:rsidP="00742E3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Telciu - </w:t>
            </w:r>
          </w:p>
          <w:p w14:paraId="5F475EA8" w14:textId="77777777" w:rsidR="008D655B" w:rsidRDefault="008D655B" w:rsidP="00742E3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Dealu Ștefăniței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7370F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82718" w14:textId="77777777" w:rsidR="008D655B" w:rsidRPr="00077620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0AC18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6EF88" w14:textId="77777777" w:rsidR="008D655B" w:rsidRPr="00077620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013F0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14:paraId="4A49546A" w14:textId="77777777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CAF08" w14:textId="77777777" w:rsidR="008D655B" w:rsidRDefault="008D655B" w:rsidP="008D655B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38A3E" w14:textId="77777777" w:rsidR="008D655B" w:rsidRDefault="008D655B">
            <w:pPr>
              <w:spacing w:before="20" w:after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2+980</w:t>
            </w:r>
          </w:p>
          <w:p w14:paraId="5C4B392C" w14:textId="77777777" w:rsidR="008D655B" w:rsidRDefault="008D655B">
            <w:pPr>
              <w:spacing w:before="20" w:after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D4638" w14:textId="77777777" w:rsidR="008D655B" w:rsidRPr="00077620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</w:t>
            </w:r>
            <w:r w:rsidRPr="00077620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BA823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Leordina</w:t>
            </w:r>
            <w:r>
              <w:rPr>
                <w:b/>
                <w:bCs/>
                <w:sz w:val="20"/>
                <w:lang w:val="en-US"/>
              </w:rPr>
              <w:t xml:space="preserve"> –</w:t>
            </w:r>
          </w:p>
          <w:p w14:paraId="08CE1FBC" w14:textId="77777777" w:rsidR="008D655B" w:rsidRPr="002E25CE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Valea Vişeului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41AAE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06592" w14:textId="77777777" w:rsidR="008D655B" w:rsidRPr="00077620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55C24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CC392" w14:textId="77777777" w:rsidR="008D655B" w:rsidRPr="00077620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7807E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D655B" w14:paraId="57E1CA34" w14:textId="77777777">
        <w:trPr>
          <w:cantSplit/>
          <w:trHeight w:val="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83D0C" w14:textId="77777777" w:rsidR="008D655B" w:rsidRDefault="008D655B" w:rsidP="008D655B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AEDB1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D94B7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EFC28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Sighetu Marmației</w:t>
            </w:r>
          </w:p>
          <w:p w14:paraId="52AC75E7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403EC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219+607</w:t>
            </w:r>
          </w:p>
          <w:p w14:paraId="0F8748E2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220+223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3B8E7" w14:textId="77777777" w:rsidR="008D655B" w:rsidRPr="00077620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9559A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5CD11" w14:textId="77777777" w:rsidR="008D655B" w:rsidRPr="00077620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8A9AB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0C1718DE" w14:textId="77777777" w:rsidR="008D655B" w:rsidRDefault="008D655B">
      <w:pPr>
        <w:spacing w:before="40" w:after="40" w:line="192" w:lineRule="auto"/>
        <w:ind w:right="57"/>
        <w:rPr>
          <w:sz w:val="20"/>
          <w:lang w:val="ro-RO"/>
        </w:rPr>
      </w:pPr>
    </w:p>
    <w:p w14:paraId="37DB25AC" w14:textId="77777777" w:rsidR="008D655B" w:rsidRDefault="008D655B" w:rsidP="00380064">
      <w:pPr>
        <w:pStyle w:val="Heading1"/>
        <w:spacing w:line="360" w:lineRule="auto"/>
      </w:pPr>
      <w:r>
        <w:t>LINIA 500</w:t>
      </w:r>
    </w:p>
    <w:p w14:paraId="6D40FA2B" w14:textId="77777777" w:rsidR="008D655B" w:rsidRPr="00071303" w:rsidRDefault="008D655B" w:rsidP="00CE2DE0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PLOIEŞTI  SUD - ADJUD - VICŞANI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61"/>
        <w:gridCol w:w="2197"/>
        <w:gridCol w:w="870"/>
        <w:gridCol w:w="754"/>
        <w:gridCol w:w="870"/>
        <w:gridCol w:w="754"/>
        <w:gridCol w:w="2492"/>
      </w:tblGrid>
      <w:tr w:rsidR="008D655B" w14:paraId="4DDC3A2E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A36C9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49DE8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A7B82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12D34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Est</w:t>
            </w:r>
          </w:p>
          <w:p w14:paraId="32DFEAD9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7 A abătută, </w:t>
            </w:r>
          </w:p>
          <w:p w14:paraId="53416132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A9741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</w:t>
            </w:r>
          </w:p>
          <w:p w14:paraId="78C95527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50 pe lungi-mea de 320 m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4B061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F52C8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77874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4E405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D655B" w14:paraId="7692FC6B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0D08E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D8E5B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B30CA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BBFA0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Est</w:t>
            </w:r>
          </w:p>
          <w:p w14:paraId="31533BE9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</w:t>
            </w:r>
          </w:p>
          <w:p w14:paraId="612E2ADD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zonă aparate de cale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F5C97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17, 19, 25, 31, 33 </w:t>
            </w:r>
          </w:p>
          <w:p w14:paraId="0AFFF3CF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915B5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27B7F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8A090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47D97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D655B" w14:paraId="322E300E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A8ABB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91D7F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67+200</w:t>
            </w:r>
          </w:p>
          <w:p w14:paraId="1B4D6AD4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67+450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80AC1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14962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Ploieşti Est - </w:t>
            </w:r>
            <w:r w:rsidRPr="0008670B">
              <w:rPr>
                <w:b/>
                <w:bCs/>
                <w:sz w:val="19"/>
                <w:szCs w:val="19"/>
              </w:rPr>
              <w:t>Valea Călugărească</w:t>
            </w: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90214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18C10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710A4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61A5B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DC011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D655B" w14:paraId="663E4BBD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667DF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BA73B" w14:textId="77777777" w:rsidR="008D655B" w:rsidRDefault="008D655B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B7EBE" w14:textId="77777777" w:rsidR="008D655B" w:rsidRPr="00D33E71" w:rsidRDefault="008D655B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9FFB0" w14:textId="77777777" w:rsidR="008D655B" w:rsidRDefault="008D655B" w:rsidP="0029005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Ploieşti Est - </w:t>
            </w:r>
            <w:r w:rsidRPr="0008670B">
              <w:rPr>
                <w:b/>
                <w:bCs/>
                <w:sz w:val="19"/>
                <w:szCs w:val="19"/>
              </w:rPr>
              <w:t>Valea Călugărească</w:t>
            </w: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2D368" w14:textId="77777777" w:rsidR="008D655B" w:rsidRDefault="008D655B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54022" w14:textId="77777777" w:rsidR="008D655B" w:rsidRDefault="008D655B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A1BDD" w14:textId="77777777" w:rsidR="008D655B" w:rsidRDefault="008D655B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67+200</w:t>
            </w:r>
          </w:p>
          <w:p w14:paraId="32DBBA03" w14:textId="77777777" w:rsidR="008D655B" w:rsidRDefault="008D655B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67+450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BDEEE" w14:textId="77777777" w:rsidR="008D655B" w:rsidRPr="00D33E71" w:rsidRDefault="008D655B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42222" w14:textId="77777777" w:rsidR="008D655B" w:rsidRDefault="008D655B" w:rsidP="0029005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D655B" w14:paraId="7006884F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C863F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71100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71+100</w:t>
            </w:r>
          </w:p>
          <w:p w14:paraId="05841F6B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72+000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60D5C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B52D2" w14:textId="77777777" w:rsidR="008D655B" w:rsidRPr="0008670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19"/>
                <w:szCs w:val="19"/>
              </w:rPr>
            </w:pPr>
            <w:r w:rsidRPr="0008670B">
              <w:rPr>
                <w:b/>
                <w:bCs/>
                <w:sz w:val="19"/>
                <w:szCs w:val="19"/>
              </w:rPr>
              <w:t>Hm Valea Călugărească</w:t>
            </w:r>
          </w:p>
          <w:p w14:paraId="0815184F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inclusiv zona aparatelor de cale</w:t>
            </w:r>
          </w:p>
          <w:p w14:paraId="2C525642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3E75C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F95E8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6A4E6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0C732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6B97B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D655B" w:rsidRPr="00456545" w14:paraId="00AD9476" w14:textId="77777777" w:rsidTr="004727FB">
        <w:trPr>
          <w:cantSplit/>
          <w:trHeight w:val="106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83CCE" w14:textId="77777777" w:rsidR="008D655B" w:rsidRPr="00456545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17949" w14:textId="77777777" w:rsidR="008D655B" w:rsidRPr="00456545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6C62E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D9253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Valea Călugărească</w:t>
            </w:r>
          </w:p>
          <w:p w14:paraId="72135C28" w14:textId="77777777" w:rsidR="008D655B" w:rsidRPr="00456545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35AD9" w14:textId="77777777" w:rsidR="008D655B" w:rsidRPr="00456545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11B76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7559C" w14:textId="77777777" w:rsidR="008D655B" w:rsidRPr="00456545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C100D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0760D" w14:textId="77777777" w:rsidR="008D655B" w:rsidRPr="00456545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8D655B" w:rsidRPr="00456545" w14:paraId="2EC513DA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52E23" w14:textId="77777777" w:rsidR="008D655B" w:rsidRPr="00456545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7C232" w14:textId="77777777" w:rsidR="008D655B" w:rsidRPr="00456545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1B01A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D8C8F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Valea Călugărească</w:t>
            </w:r>
          </w:p>
          <w:p w14:paraId="36A60123" w14:textId="77777777" w:rsidR="008D655B" w:rsidRPr="00456545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659DF" w14:textId="77777777" w:rsidR="008D655B" w:rsidRPr="00456545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27A01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F68D4" w14:textId="77777777" w:rsidR="008D655B" w:rsidRPr="00456545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57F82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966B0" w14:textId="77777777" w:rsidR="008D655B" w:rsidRPr="00456545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8D655B" w:rsidRPr="00456545" w14:paraId="417932CB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76896" w14:textId="77777777" w:rsidR="008D655B" w:rsidRPr="00456545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42CE5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6F8AFDF8" w14:textId="77777777" w:rsidR="008D655B" w:rsidRPr="00456545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DF673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46E38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36A54F62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331CC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A5F16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EB21F" w14:textId="77777777" w:rsidR="008D655B" w:rsidRPr="00456545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43517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5876D" w14:textId="77777777" w:rsidR="008D655B" w:rsidRPr="00456545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8D655B" w:rsidRPr="00456545" w14:paraId="56381F62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E798D" w14:textId="77777777" w:rsidR="008D655B" w:rsidRPr="00456545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9EDF7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6D1AEB1A" w14:textId="77777777" w:rsidR="008D655B" w:rsidRPr="00456545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A4480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2A64F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22130D4D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20C54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FC5B0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FBC3E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36455F0E" w14:textId="77777777" w:rsidR="008D655B" w:rsidRPr="00456545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C6F55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7E226" w14:textId="77777777" w:rsidR="008D655B" w:rsidRPr="004143AF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241BB694" w14:textId="77777777" w:rsidR="008D655B" w:rsidRPr="00A3090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A3090B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D655B" w:rsidRPr="00456545" w14:paraId="4DB9D3E0" w14:textId="77777777">
        <w:trPr>
          <w:cantSplit/>
          <w:trHeight w:val="153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8E7B7" w14:textId="77777777" w:rsidR="008D655B" w:rsidRPr="00456545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E2DA6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A0ECD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68B9C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5C26E844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Cricov,</w:t>
            </w:r>
          </w:p>
          <w:p w14:paraId="5BA957A3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Hm Cricov </w:t>
            </w:r>
          </w:p>
          <w:p w14:paraId="0A93E761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directă și  Cricov - Inotești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01B93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EBE1A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FD444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325F3954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7127A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C8653" w14:textId="77777777" w:rsidR="008D655B" w:rsidRPr="004143AF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8D655B" w:rsidRPr="00456545" w14:paraId="07BC58E2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21B47" w14:textId="77777777" w:rsidR="008D655B" w:rsidRPr="00456545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D6A02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881E7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C5715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Cricov </w:t>
            </w:r>
          </w:p>
          <w:p w14:paraId="0F058425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B25CE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7DD629AC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9A386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2FEDB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7F3B9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DC3B8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F21B7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A6A3691" w14:textId="77777777" w:rsidR="008D655B" w:rsidRPr="005F21B7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F21B7">
              <w:rPr>
                <w:b/>
                <w:bCs/>
                <w:i/>
                <w:iCs/>
                <w:sz w:val="20"/>
              </w:rPr>
              <w:t>la liniile 4 și 5 Cap Y.</w:t>
            </w:r>
          </w:p>
        </w:tc>
      </w:tr>
      <w:tr w:rsidR="008D655B" w:rsidRPr="00456545" w14:paraId="670D2692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A8169" w14:textId="77777777" w:rsidR="008D655B" w:rsidRPr="00456545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37289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DBFFE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B6563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Inotești </w:t>
            </w:r>
          </w:p>
          <w:p w14:paraId="61ED7961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66616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039750C2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 /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1D234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A09C7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5FEEC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15F3A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AFF1674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și 5 Cap X.</w:t>
            </w:r>
          </w:p>
        </w:tc>
      </w:tr>
      <w:tr w:rsidR="008D655B" w:rsidRPr="00456545" w14:paraId="01F44743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DA559" w14:textId="77777777" w:rsidR="008D655B" w:rsidRPr="00456545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D4045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75122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07CCA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Mizil</w:t>
            </w:r>
          </w:p>
          <w:p w14:paraId="3BE01964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ADA29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2FD01FA7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B0B74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34D69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DA10A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7EC0E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5978C75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și 5 Cap Y.</w:t>
            </w:r>
          </w:p>
        </w:tc>
      </w:tr>
      <w:tr w:rsidR="008D655B" w:rsidRPr="00456545" w14:paraId="4314C3C0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E9841" w14:textId="77777777" w:rsidR="008D655B" w:rsidRPr="00456545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3B0F6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89274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731C0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Ulmeni</w:t>
            </w:r>
          </w:p>
          <w:p w14:paraId="280C62C6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61F77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7D621AC1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94823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14173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8D7B6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80934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A85F08D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4 și 5 st. Ulmeni, </w:t>
            </w:r>
          </w:p>
          <w:p w14:paraId="1F6A10D7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X.</w:t>
            </w:r>
          </w:p>
        </w:tc>
      </w:tr>
      <w:tr w:rsidR="008D655B" w14:paraId="4F42B25D" w14:textId="77777777" w:rsidTr="004727FB">
        <w:trPr>
          <w:cantSplit/>
          <w:trHeight w:val="132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666B5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EEBF2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E739C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61990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591F86BF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13AA2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 </w:t>
            </w:r>
          </w:p>
          <w:p w14:paraId="5DB32C3F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 / 70</w:t>
            </w:r>
          </w:p>
          <w:p w14:paraId="3DB54D18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B743F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78F9F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D8E9E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524A8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10C1207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571C7DF1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6 - 10 </w:t>
            </w:r>
          </w:p>
          <w:p w14:paraId="7B1879DD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</w:t>
            </w:r>
          </w:p>
          <w:p w14:paraId="75080207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şi diagonala 54 - 70. </w:t>
            </w:r>
          </w:p>
        </w:tc>
      </w:tr>
      <w:tr w:rsidR="008D655B" w14:paraId="359A34F8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1824F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0F973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E8812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6E578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76EDF8A5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8B9CB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26AC714C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56 / 60</w:t>
            </w:r>
          </w:p>
          <w:p w14:paraId="40832E33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04036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BF763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E6B68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B317A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025CDBE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diagonala 52 - 60 </w:t>
            </w:r>
          </w:p>
          <w:p w14:paraId="3552C33F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și intrări - ieșiri </w:t>
            </w:r>
          </w:p>
          <w:p w14:paraId="43191DD4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6 - 15. </w:t>
            </w:r>
          </w:p>
        </w:tc>
      </w:tr>
      <w:tr w:rsidR="008D655B" w14:paraId="1051789C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ED798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1E9B1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128+750</w:t>
            </w:r>
          </w:p>
          <w:p w14:paraId="2FFEEE5D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B2F10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96B60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Buzău,</w:t>
            </w:r>
          </w:p>
          <w:p w14:paraId="043937AB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 Cap Y,</w:t>
            </w:r>
          </w:p>
          <w:p w14:paraId="22193CEA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zonă aparate de cale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2B3C6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799CE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45CBD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67D87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A66BC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A83E0BC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30, 18, 14, 12, 10 Cap Y.</w:t>
            </w:r>
          </w:p>
        </w:tc>
      </w:tr>
      <w:tr w:rsidR="008D655B" w14:paraId="202F5AF4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CAE79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E1B77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138+950</w:t>
            </w:r>
          </w:p>
          <w:p w14:paraId="48409752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139+250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9FEA0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A3829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Boboc, zonă aparate de cale Cap X</w:t>
            </w:r>
          </w:p>
          <w:p w14:paraId="3A39566F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1, 7, 11.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5BC7C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CCAED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18C77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664B4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2456C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fir I </w:t>
            </w:r>
          </w:p>
          <w:p w14:paraId="653E4023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Buzău – Boboc și linia 3 directă Hm. Boboc </w:t>
            </w:r>
          </w:p>
        </w:tc>
      </w:tr>
      <w:tr w:rsidR="008D655B" w14:paraId="15CFBA75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10D1E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126DE" w14:textId="77777777" w:rsidR="008D655B" w:rsidRDefault="008D655B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CECDE" w14:textId="77777777" w:rsidR="008D655B" w:rsidRDefault="008D655B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7A86F" w14:textId="77777777" w:rsidR="008D655B" w:rsidRDefault="008D655B" w:rsidP="00AC57D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Boboc, zonă aparate de cale Cap X</w:t>
            </w:r>
          </w:p>
          <w:p w14:paraId="3985957A" w14:textId="77777777" w:rsidR="008D655B" w:rsidRDefault="008D655B" w:rsidP="00AC57D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3, 5, 9.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42A22" w14:textId="77777777" w:rsidR="008D655B" w:rsidRDefault="008D655B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138C4" w14:textId="77777777" w:rsidR="008D655B" w:rsidRDefault="008D655B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B6595" w14:textId="77777777" w:rsidR="008D655B" w:rsidRDefault="008D655B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138+950</w:t>
            </w:r>
          </w:p>
          <w:p w14:paraId="4BB4EFAD" w14:textId="77777777" w:rsidR="008D655B" w:rsidRDefault="008D655B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139+250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BA4EC" w14:textId="77777777" w:rsidR="008D655B" w:rsidRPr="00D33E71" w:rsidRDefault="008D655B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2F337" w14:textId="77777777" w:rsidR="008D655B" w:rsidRDefault="008D655B" w:rsidP="00AC57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fir II </w:t>
            </w:r>
          </w:p>
          <w:p w14:paraId="64C933A9" w14:textId="77777777" w:rsidR="008D655B" w:rsidRDefault="008D655B" w:rsidP="00AC57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Buzău – Boboc și linia 2 directă Hm. Boboc </w:t>
            </w:r>
          </w:p>
        </w:tc>
      </w:tr>
      <w:tr w:rsidR="008D655B" w14:paraId="7116E76B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0C8BC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1B0E9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157+200</w:t>
            </w:r>
          </w:p>
          <w:p w14:paraId="773CA199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158+900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06B4E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191EF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6A786EBD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Râmnicu Sărat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D3E99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749AD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24060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C6424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A7493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D655B" w14:paraId="13A04807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8E0AB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FD012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159+220</w:t>
            </w:r>
          </w:p>
          <w:p w14:paraId="212E151D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159+340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CB373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D52A4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32482DD4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2E619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21CE1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ACEBC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9EAD3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2630B" w14:textId="77777777" w:rsidR="008D655B" w:rsidRPr="004143AF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461E4DED" w14:textId="77777777" w:rsidR="008D655B" w:rsidRPr="004143AF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FF1C46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D655B" w14:paraId="41EFB8C7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80099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BAF11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815F0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E6E47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08498EAF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390D7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8439A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626F6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159+220</w:t>
            </w:r>
          </w:p>
          <w:p w14:paraId="3FE1982A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159+340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76A49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542FE" w14:textId="77777777" w:rsidR="008D655B" w:rsidRPr="004143AF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7B77E742" w14:textId="77777777" w:rsidR="008D655B" w:rsidRPr="004143AF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FF1C46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D655B" w14:paraId="3DB26C30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0700E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780AF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08AE0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C69ED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Râmnicu Sărat</w:t>
            </w:r>
          </w:p>
          <w:p w14:paraId="74586590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prim. - exped.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D358E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C7490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0620C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E46DF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18AB1" w14:textId="77777777" w:rsidR="008D655B" w:rsidRPr="004143AF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8D655B" w14:paraId="0F28DB61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D36A6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61D2D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A1AE5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69679" w14:textId="77777777" w:rsidR="008D655B" w:rsidRDefault="008D655B" w:rsidP="009F551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 -</w:t>
            </w:r>
          </w:p>
          <w:p w14:paraId="505788E5" w14:textId="77777777" w:rsidR="008D655B" w:rsidRDefault="008D655B" w:rsidP="009F551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B8ED6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372D2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8BC47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167+650</w:t>
            </w:r>
          </w:p>
          <w:p w14:paraId="25CBCF67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07391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E50A7" w14:textId="77777777" w:rsidR="008D655B" w:rsidRPr="004143AF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8D655B" w14:paraId="05D84217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4E15F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6B7C6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524F5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7B8ED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 -</w:t>
            </w:r>
          </w:p>
          <w:p w14:paraId="309E217C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74D2A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82A2A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641EF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170+000</w:t>
            </w:r>
          </w:p>
          <w:p w14:paraId="1DAC3BE7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2CABB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86283" w14:textId="77777777" w:rsidR="008D655B" w:rsidRPr="004143AF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8D655B" w14:paraId="048C5407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C21A1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2FCF2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EB97D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EC7A0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Sihlea</w:t>
            </w:r>
          </w:p>
          <w:p w14:paraId="099D2F74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21F06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11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D17A1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02513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B1C79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02E3E" w14:textId="77777777" w:rsidR="008D655B" w:rsidRPr="00534A55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Nesemnalizată pe teren.</w:t>
            </w:r>
          </w:p>
          <w:p w14:paraId="447AC3A9" w14:textId="77777777" w:rsidR="008D655B" w:rsidRPr="00534A55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34B0FAA5" w14:textId="77777777" w:rsidR="008D655B" w:rsidRPr="004143AF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la linia 5 prim</w:t>
            </w:r>
            <w:r>
              <w:rPr>
                <w:b/>
                <w:bCs/>
                <w:i/>
                <w:sz w:val="20"/>
              </w:rPr>
              <w:t>iri</w:t>
            </w:r>
            <w:r w:rsidRPr="00534A55">
              <w:rPr>
                <w:b/>
                <w:bCs/>
                <w:i/>
                <w:sz w:val="20"/>
              </w:rPr>
              <w:t xml:space="preserve"> - exped</w:t>
            </w:r>
            <w:r>
              <w:rPr>
                <w:b/>
                <w:bCs/>
                <w:i/>
                <w:sz w:val="20"/>
              </w:rPr>
              <w:t>.</w:t>
            </w:r>
          </w:p>
        </w:tc>
      </w:tr>
      <w:tr w:rsidR="008D655B" w14:paraId="7619B7B4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039FB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D16D1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13873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F7C88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Sihlea</w:t>
            </w:r>
          </w:p>
          <w:p w14:paraId="1D591E56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D942B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12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A2809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EC932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95A9B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5C52D" w14:textId="77777777" w:rsidR="008D655B" w:rsidRPr="00534A55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Nesemnalizată pe teren.</w:t>
            </w:r>
          </w:p>
          <w:p w14:paraId="3A7A1329" w14:textId="77777777" w:rsidR="008D655B" w:rsidRPr="00534A55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783DCE21" w14:textId="77777777" w:rsidR="008D655B" w:rsidRPr="00534A55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la linia 5 prim</w:t>
            </w:r>
            <w:r>
              <w:rPr>
                <w:b/>
                <w:bCs/>
                <w:i/>
                <w:sz w:val="20"/>
              </w:rPr>
              <w:t>iri</w:t>
            </w:r>
            <w:r w:rsidRPr="00534A55">
              <w:rPr>
                <w:b/>
                <w:bCs/>
                <w:i/>
                <w:sz w:val="20"/>
              </w:rPr>
              <w:t xml:space="preserve"> - exped</w:t>
            </w:r>
            <w:r>
              <w:rPr>
                <w:b/>
                <w:bCs/>
                <w:i/>
                <w:sz w:val="20"/>
              </w:rPr>
              <w:t>.</w:t>
            </w:r>
          </w:p>
        </w:tc>
      </w:tr>
      <w:tr w:rsidR="008D655B" w14:paraId="38761D50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96E00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DC859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BC9B6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61A9D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 -</w:t>
            </w:r>
          </w:p>
          <w:p w14:paraId="7697EE85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65D53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7207B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5D4AA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177+180</w:t>
            </w:r>
          </w:p>
          <w:p w14:paraId="503C709F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182+620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96F0F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6707D" w14:textId="77777777" w:rsidR="008D655B" w:rsidRPr="004143AF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8D655B" w14:paraId="394427FB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F5EDB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6B466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399C7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F3046" w14:textId="77777777" w:rsidR="008D655B" w:rsidRPr="000C4604" w:rsidRDefault="008D655B" w:rsidP="004727FB">
            <w:pPr>
              <w:spacing w:before="40" w:after="40" w:line="276" w:lineRule="auto"/>
              <w:ind w:left="57" w:right="57"/>
              <w:rPr>
                <w:sz w:val="20"/>
              </w:rPr>
            </w:pPr>
            <w:r>
              <w:rPr>
                <w:b/>
                <w:bCs/>
                <w:sz w:val="20"/>
              </w:rPr>
              <w:t>Hm Gugești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BC420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7FAFB92B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13 </w:t>
            </w:r>
          </w:p>
          <w:p w14:paraId="135F93A5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FDF81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E4B66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F8BB3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F57C6" w14:textId="77777777" w:rsidR="008D655B" w:rsidRPr="000C4604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0C4604">
              <w:rPr>
                <w:b/>
                <w:bCs/>
                <w:i/>
                <w:sz w:val="20"/>
              </w:rPr>
              <w:t>Nesemnalizată pe teren.</w:t>
            </w:r>
          </w:p>
          <w:p w14:paraId="2237299D" w14:textId="77777777" w:rsidR="008D655B" w:rsidRPr="004143AF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0C4604">
              <w:rPr>
                <w:b/>
                <w:bCs/>
                <w:i/>
                <w:sz w:val="20"/>
              </w:rPr>
              <w:t>Afectează intrări - ieşiri la și de la linia 4 primiri/ expedieri Cap X Gugești</w:t>
            </w:r>
          </w:p>
        </w:tc>
      </w:tr>
      <w:tr w:rsidR="008D655B" w14:paraId="7EB8EA6D" w14:textId="77777777" w:rsidTr="004727FB">
        <w:trPr>
          <w:cantSplit/>
          <w:trHeight w:val="3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E87A7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6BF60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89812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ECE58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 -</w:t>
            </w:r>
          </w:p>
          <w:p w14:paraId="0BBEDDB7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C5D7E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B8476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58CF6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186+450</w:t>
            </w:r>
          </w:p>
          <w:p w14:paraId="12FDC15D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189+600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FDA56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7EF02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8D655B" w14:paraId="2FE9460E" w14:textId="77777777" w:rsidTr="004727FB">
        <w:trPr>
          <w:cantSplit/>
          <w:trHeight w:val="69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65B79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FFECE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187+000</w:t>
            </w:r>
          </w:p>
          <w:p w14:paraId="370F1A79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190+400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7748A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EB124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 - Cotești și</w:t>
            </w:r>
          </w:p>
          <w:p w14:paraId="6C9E9834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Cotești</w:t>
            </w:r>
          </w:p>
          <w:p w14:paraId="1B41F2D6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DBD9B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FB02F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6E2DA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98EA1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16A43" w14:textId="77777777" w:rsidR="008D655B" w:rsidRPr="00BB30B6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6F7679E2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 xml:space="preserve">peste sch. 1 și 7 </w:t>
            </w:r>
          </w:p>
          <w:p w14:paraId="2F2EC285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>Hm Cotești</w:t>
            </w:r>
            <w:r>
              <w:rPr>
                <w:b/>
                <w:bCs/>
                <w:i/>
                <w:sz w:val="20"/>
              </w:rPr>
              <w:t xml:space="preserve">, </w:t>
            </w:r>
            <w:r w:rsidRPr="00BB30B6">
              <w:rPr>
                <w:b/>
                <w:bCs/>
                <w:i/>
                <w:sz w:val="20"/>
              </w:rPr>
              <w:t>Cap X.</w:t>
            </w:r>
          </w:p>
        </w:tc>
      </w:tr>
      <w:tr w:rsidR="008D655B" w14:paraId="630FC985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1437B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68898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310EE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D288C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Focşani</w:t>
            </w:r>
          </w:p>
          <w:p w14:paraId="58D92B2B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P. E.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A0630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C12AF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5CD12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8EB01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C596F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D655B" w14:paraId="23C8A7B2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2D71E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39801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B2CD1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30838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Focşani -</w:t>
            </w:r>
          </w:p>
          <w:p w14:paraId="1AAF3253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Putna Seacă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A55CB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A3D10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5735D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199+300</w:t>
            </w:r>
          </w:p>
          <w:p w14:paraId="58D7ADD8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208+300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5296F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36BBA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D655B" w14:paraId="06954F34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62B6F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D1E03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209+600</w:t>
            </w:r>
          </w:p>
          <w:p w14:paraId="6B852703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209+900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69AB1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97B33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Putna Seacă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839F5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42B17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60F4F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63094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2604E" w14:textId="77777777" w:rsidR="008D655B" w:rsidRPr="000C4604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C4604">
              <w:rPr>
                <w:b/>
                <w:bCs/>
                <w:i/>
                <w:iCs/>
                <w:sz w:val="20"/>
              </w:rPr>
              <w:t>Afectează intrări - ieşiri peste sch. 3,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0C4604">
              <w:rPr>
                <w:b/>
                <w:bCs/>
                <w:i/>
                <w:iCs/>
                <w:sz w:val="20"/>
              </w:rPr>
              <w:t>7,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0C4604">
              <w:rPr>
                <w:b/>
                <w:bCs/>
                <w:i/>
                <w:iCs/>
                <w:sz w:val="20"/>
              </w:rPr>
              <w:t>11 Cap X  Putna Seacă</w:t>
            </w:r>
          </w:p>
        </w:tc>
      </w:tr>
      <w:tr w:rsidR="008D655B" w14:paraId="63A83001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C4094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63A91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1AD7C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93B99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Putna Seacă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03658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1BF0A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A99DB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209+600</w:t>
            </w:r>
          </w:p>
          <w:p w14:paraId="3D9D3B61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BC364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3B448" w14:textId="77777777" w:rsidR="008D655B" w:rsidRPr="000C4604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C4604">
              <w:rPr>
                <w:b/>
                <w:bCs/>
                <w:i/>
                <w:iCs/>
                <w:sz w:val="20"/>
              </w:rPr>
              <w:t xml:space="preserve">Afectează intrări - ieşiri peste sch. </w:t>
            </w:r>
            <w:r>
              <w:rPr>
                <w:b/>
                <w:bCs/>
                <w:i/>
                <w:iCs/>
                <w:sz w:val="20"/>
              </w:rPr>
              <w:t>1, 5, 9</w:t>
            </w:r>
            <w:r w:rsidRPr="000C4604">
              <w:rPr>
                <w:b/>
                <w:bCs/>
                <w:i/>
                <w:iCs/>
                <w:sz w:val="20"/>
              </w:rPr>
              <w:t xml:space="preserve"> Cap X  Putna Seacă</w:t>
            </w:r>
          </w:p>
        </w:tc>
      </w:tr>
      <w:tr w:rsidR="008D655B" w14:paraId="39B5AF96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68E53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ED893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214+600</w:t>
            </w:r>
          </w:p>
          <w:p w14:paraId="695751BF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214+690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7FE20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D077D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Putna Seacă  -</w:t>
            </w:r>
          </w:p>
          <w:p w14:paraId="4EE51589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7FB6A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4F8C3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80FDB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214+600</w:t>
            </w:r>
          </w:p>
          <w:p w14:paraId="2D85152F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A70A2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FD869" w14:textId="77777777" w:rsidR="008D655B" w:rsidRPr="004143AF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79EDFAA6" w14:textId="77777777" w:rsidR="008D655B" w:rsidRPr="006C1F61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6C1F61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D655B" w14:paraId="3DDD121C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DDBF2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B8D36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5103C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C8971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  <w:p w14:paraId="08717E02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X, peste sch.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BD0EC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A9812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8B612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216+700</w:t>
            </w:r>
          </w:p>
          <w:p w14:paraId="466D879C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216+750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858EA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802C4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6C593B">
              <w:rPr>
                <w:b/>
                <w:bCs/>
                <w:i/>
                <w:sz w:val="20"/>
              </w:rPr>
              <w:t>Nesemnalizată pe teren</w:t>
            </w:r>
            <w:r>
              <w:rPr>
                <w:b/>
                <w:bCs/>
                <w:iCs/>
                <w:sz w:val="20"/>
              </w:rPr>
              <w:t xml:space="preserve">, </w:t>
            </w:r>
          </w:p>
          <w:p w14:paraId="630EF97C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st. paralelogram.</w:t>
            </w:r>
          </w:p>
          <w:p w14:paraId="5085F38C" w14:textId="77777777" w:rsidR="008D655B" w:rsidRPr="004143AF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 xml:space="preserve">Afectează intrări - ieşiri din / pe  linia 500 fir 2 </w:t>
            </w:r>
            <w:r>
              <w:rPr>
                <w:b/>
                <w:bCs/>
                <w:sz w:val="20"/>
              </w:rPr>
              <w:t>Mărăşeşti – Putna Seacă.</w:t>
            </w:r>
          </w:p>
        </w:tc>
      </w:tr>
      <w:tr w:rsidR="008D655B" w14:paraId="6B3A0F77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C8440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A816A" w14:textId="77777777" w:rsidR="008D655B" w:rsidRDefault="008D655B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38424" w14:textId="77777777" w:rsidR="008D655B" w:rsidRDefault="008D655B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1419A" w14:textId="77777777" w:rsidR="008D655B" w:rsidRDefault="008D655B" w:rsidP="002B7A9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E99B3" w14:textId="77777777" w:rsidR="008D655B" w:rsidRDefault="008D655B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B18F4" w14:textId="77777777" w:rsidR="008D655B" w:rsidRDefault="008D655B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939EF" w14:textId="77777777" w:rsidR="008D655B" w:rsidRDefault="008D655B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051E1" w14:textId="77777777" w:rsidR="008D655B" w:rsidRDefault="008D655B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1E63B" w14:textId="77777777" w:rsidR="008D655B" w:rsidRPr="004143AF" w:rsidRDefault="008D655B" w:rsidP="002B7A9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8D655B" w14:paraId="0B2EDEA2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0449D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50297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1469B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E636E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93280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33389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D0335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0EC6F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B328C" w14:textId="77777777" w:rsidR="008D655B" w:rsidRPr="004143AF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8D655B" w14:paraId="08D65A57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FA20E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8A536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231+570</w:t>
            </w:r>
          </w:p>
          <w:p w14:paraId="1306F651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231+610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431E8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B58C3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Pădureni Putna -</w:t>
            </w:r>
          </w:p>
          <w:p w14:paraId="22A9159F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Pufeşti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F3400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AC988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21E9A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231+570</w:t>
            </w:r>
          </w:p>
          <w:p w14:paraId="341CDCA0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231+610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8C86E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E09CA" w14:textId="77777777" w:rsidR="008D655B" w:rsidRPr="004143AF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143AF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600A5E73" w14:textId="77777777" w:rsidR="008D655B" w:rsidRPr="00D84BDE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D655B" w14:paraId="1518F97F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4790C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4991A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232+300</w:t>
            </w:r>
          </w:p>
          <w:p w14:paraId="346248D2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079FB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455EA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1980FA01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3C5EB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C7BC6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525A3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1955C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BDEA3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8D655B" w14:paraId="0DF86EA5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82E5D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78C96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9386C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670A9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59FCCCAC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4D50D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E2326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730F5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232+300</w:t>
            </w:r>
          </w:p>
          <w:p w14:paraId="016E2423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D1360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D40B6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8D655B" w14:paraId="3503CA20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97255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3D7CE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AEB21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B1D0A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0E95F07D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79599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5472CC2C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F99A9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6D4E5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20945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A58C1" w14:textId="77777777" w:rsidR="008D655B" w:rsidRPr="00534C03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>Nesemnalizată pe teren.</w:t>
            </w:r>
          </w:p>
          <w:p w14:paraId="353BE943" w14:textId="77777777" w:rsidR="008D655B" w:rsidRPr="00534C03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567080A3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>la linia 2 primiri - expedieri, Cap X.</w:t>
            </w:r>
          </w:p>
        </w:tc>
      </w:tr>
      <w:tr w:rsidR="008D655B" w14:paraId="46128A2E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E1074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A2262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240+650</w:t>
            </w:r>
          </w:p>
          <w:p w14:paraId="1285E757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241+000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8B100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B0FEA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Pufeşti -</w:t>
            </w:r>
          </w:p>
          <w:p w14:paraId="3A1E3F5A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Adjud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13424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A17C1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E164F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240+650</w:t>
            </w:r>
          </w:p>
          <w:p w14:paraId="40CAD4AD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DD3FA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A0394" w14:textId="77777777" w:rsidR="008D655B" w:rsidRPr="004143AF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54F7EB81" w14:textId="77777777" w:rsidR="008D655B" w:rsidRPr="00D84BDE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D655B" w14:paraId="1CE73539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BEA24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24258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242+100</w:t>
            </w:r>
          </w:p>
          <w:p w14:paraId="5397E696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242+150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5E050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B0C0C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0C79D791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Gr. Tranzit, </w:t>
            </w:r>
          </w:p>
          <w:p w14:paraId="394F99C9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B9221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1DB39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3EE60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CBC75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69757" w14:textId="77777777" w:rsidR="008D655B" w:rsidRPr="001F07B1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7548BF57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 xml:space="preserve">peste sch. 5 st. Adjud, </w:t>
            </w:r>
          </w:p>
          <w:p w14:paraId="02E16B8A" w14:textId="77777777" w:rsidR="008D655B" w:rsidRPr="004143AF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>Gr. Tranzit, Cap X.</w:t>
            </w:r>
          </w:p>
        </w:tc>
      </w:tr>
      <w:tr w:rsidR="008D655B" w14:paraId="41A15369" w14:textId="77777777" w:rsidTr="004727FB">
        <w:trPr>
          <w:cantSplit/>
          <w:trHeight w:val="125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18600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EAAFC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23820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FEE68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70B9C9E5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34649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212C2E2C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404AF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477FA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B99D3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8EB9F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11 - 38  </w:t>
            </w:r>
          </w:p>
          <w:p w14:paraId="40E426E7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şi </w:t>
            </w:r>
          </w:p>
          <w:p w14:paraId="0BB5343A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intrări - ieşiri din Bucla III Pufeşti în Grupa B.</w:t>
            </w:r>
          </w:p>
        </w:tc>
      </w:tr>
      <w:tr w:rsidR="008D655B" w14:paraId="15895F0E" w14:textId="77777777" w:rsidTr="004727FB">
        <w:trPr>
          <w:cantSplit/>
          <w:trHeight w:val="124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9C1C7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BD8F1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E73BC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AD980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6E06D40C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1B451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376F46E4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 / 49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F6CE6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185C0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4FA8E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CF154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E82F1E4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25 - 28  </w:t>
            </w:r>
          </w:p>
          <w:p w14:paraId="10869185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8D655B" w14:paraId="7C73A071" w14:textId="77777777" w:rsidTr="004727FB">
        <w:trPr>
          <w:cantSplit/>
          <w:trHeight w:val="59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0575A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40B89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B5991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7DE80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1AFFB1A3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E8B96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064DDD60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47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26438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BA8F6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DBF82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8A569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72E760C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15 - 24 Gr. B.</w:t>
            </w:r>
          </w:p>
        </w:tc>
      </w:tr>
      <w:tr w:rsidR="008D655B" w14:paraId="1B924678" w14:textId="77777777" w:rsidTr="004727FB">
        <w:trPr>
          <w:cantSplit/>
          <w:trHeight w:val="7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F1971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FF0C5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4A4FC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A3535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47380E0A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F8307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284E0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05D57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9B5E3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392DE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2B61A7B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14 - 18 </w:t>
            </w:r>
          </w:p>
          <w:p w14:paraId="6F228D43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8D655B" w14:paraId="7DF3E8A5" w14:textId="77777777" w:rsidTr="004727FB">
        <w:trPr>
          <w:cantSplit/>
          <w:trHeight w:val="7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61846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E157C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B3101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3CFFA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15AE70C8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95CA8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4751F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DE2CE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2C9AF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0180A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F370CD3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27 și 28 Cap X.</w:t>
            </w:r>
          </w:p>
        </w:tc>
      </w:tr>
      <w:tr w:rsidR="008D655B" w14:paraId="32BF43B6" w14:textId="77777777" w:rsidTr="004727FB">
        <w:trPr>
          <w:cantSplit/>
          <w:trHeight w:val="43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0F4A9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6AE78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FF87A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C33B8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0A88D3B1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Gr. B, 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DE978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026274F8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 /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DEF71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76F02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A8FF7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1FAD4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linia 2 Tragere, liniile 3 - 6  </w:t>
            </w:r>
          </w:p>
          <w:p w14:paraId="643079D8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 Grupa D şi intrări - ieşiri la toate liniile din Grupa B Cap X.</w:t>
            </w:r>
          </w:p>
        </w:tc>
      </w:tr>
      <w:tr w:rsidR="008D655B" w14:paraId="0DAF5D96" w14:textId="77777777" w:rsidTr="004727FB">
        <w:trPr>
          <w:cantSplit/>
          <w:trHeight w:val="38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57AB3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12035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D82C6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EA099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27C3F00A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Gr.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C7D30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7FBB4DD6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/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5FBCF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A11C9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920D6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DA342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4ECFBEF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– 6 </w:t>
            </w:r>
          </w:p>
          <w:p w14:paraId="5289DB50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8D655B" w14:paraId="6074CDA8" w14:textId="77777777" w:rsidTr="004727FB">
        <w:trPr>
          <w:cantSplit/>
          <w:trHeight w:val="101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60EF3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83062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4EA9C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90F54" w14:textId="77777777" w:rsidR="008D655B" w:rsidRPr="00AD0C48" w:rsidRDefault="008D655B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AD0C48">
              <w:rPr>
                <w:rFonts w:ascii="Times New Roman" w:hAnsi="Times New Roman"/>
                <w:spacing w:val="-4"/>
              </w:rPr>
              <w:t>St. Adjud Grupa Tranzit</w:t>
            </w:r>
          </w:p>
          <w:p w14:paraId="5D3DED3E" w14:textId="77777777" w:rsidR="008D655B" w:rsidRPr="00AD0C48" w:rsidRDefault="008D655B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35AA9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0079D7E5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 / 89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C1F24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395B3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2CF5E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A0CBC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5D75BFD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1F0F4FD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10 - 13 </w:t>
            </w:r>
          </w:p>
          <w:p w14:paraId="73F38651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8D655B" w14:paraId="2E8FF33B" w14:textId="77777777" w:rsidTr="004727FB">
        <w:trPr>
          <w:cantSplit/>
          <w:trHeight w:val="140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28629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1D4D3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E54ED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D03BB" w14:textId="77777777" w:rsidR="008D655B" w:rsidRDefault="008D655B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3C84EBAF" w14:textId="77777777" w:rsidR="008D655B" w:rsidRDefault="008D655B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liniile 13 şi 14</w:t>
            </w:r>
          </w:p>
          <w:p w14:paraId="52526EBE" w14:textId="77777777" w:rsidR="008D655B" w:rsidRDefault="008D655B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primiri - expedieri</w:t>
            </w:r>
          </w:p>
          <w:p w14:paraId="3F6F4484" w14:textId="77777777" w:rsidR="008D655B" w:rsidRPr="002532C4" w:rsidRDefault="008D655B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45F76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EEDBB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32428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EEADE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54CC6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98F00CD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13 şi 14 </w:t>
            </w:r>
          </w:p>
          <w:p w14:paraId="3E1E8D24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expedieri, Cap X</w:t>
            </w:r>
          </w:p>
          <w:p w14:paraId="351981A9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şi ambele poziţii ale schimbătorului numărul 61.</w:t>
            </w:r>
          </w:p>
        </w:tc>
      </w:tr>
      <w:tr w:rsidR="008D655B" w14:paraId="68F10273" w14:textId="77777777" w:rsidTr="004727FB">
        <w:trPr>
          <w:cantSplit/>
          <w:trHeight w:val="43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2F92B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DE58D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C2087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88767" w14:textId="77777777" w:rsidR="008D655B" w:rsidRDefault="008D655B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1E5F4247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E58B0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82 / 86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D28EF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84039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4BE05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AB490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26DBDA0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11 - 13  </w:t>
            </w:r>
          </w:p>
          <w:p w14:paraId="17105747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8D655B" w14:paraId="2D1898D9" w14:textId="77777777" w:rsidTr="004727FB">
        <w:trPr>
          <w:cantSplit/>
          <w:trHeight w:val="2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7F6CF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40E6F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A8ABF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99F33" w14:textId="77777777" w:rsidR="008D655B" w:rsidRDefault="008D655B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3E3D2AE3" w14:textId="77777777" w:rsidR="008D655B" w:rsidRPr="0037264C" w:rsidRDefault="008D655B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37264C"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32B9E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70 /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D2E7B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CF59B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71BBD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01918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66F9C3D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8 - 14</w:t>
            </w:r>
          </w:p>
          <w:p w14:paraId="22C9A701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8D655B" w14:paraId="26E52260" w14:textId="77777777" w:rsidTr="004727FB">
        <w:trPr>
          <w:cantSplit/>
          <w:trHeight w:val="9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C7B40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1057E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C71F0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BE2BF" w14:textId="77777777" w:rsidR="008D655B" w:rsidRDefault="008D655B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02669C12" w14:textId="77777777" w:rsidR="008D655B" w:rsidRPr="003A070D" w:rsidRDefault="008D655B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3A070D"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E1A7C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AC684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E7AAA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494E3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0AD18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4AD4963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7 - 9  St. Adjud Grupa Tranzit Cap Y.</w:t>
            </w:r>
          </w:p>
        </w:tc>
      </w:tr>
      <w:tr w:rsidR="008D655B" w14:paraId="335F1228" w14:textId="77777777" w:rsidTr="004727FB">
        <w:trPr>
          <w:cantSplit/>
          <w:trHeight w:val="9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47453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F5784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D21BF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4581C" w14:textId="77777777" w:rsidR="008D655B" w:rsidRDefault="008D655B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5214D4BB" w14:textId="77777777" w:rsidR="008D655B" w:rsidRPr="00F401CD" w:rsidRDefault="008D655B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Cs w:val="0"/>
              </w:rPr>
              <w:t>C</w:t>
            </w:r>
            <w:r w:rsidRPr="00F401CD">
              <w:rPr>
                <w:rFonts w:ascii="Times New Roman" w:hAnsi="Times New Roman"/>
                <w:bCs w:val="0"/>
              </w:rPr>
              <w:t>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1EA5F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46 </w:t>
            </w:r>
          </w:p>
          <w:p w14:paraId="09F8E939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48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7F7B7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6F050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DF5D1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C3B13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AC3342D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8 - 13 </w:t>
            </w:r>
          </w:p>
          <w:p w14:paraId="7DB567E1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8D655B" w14:paraId="6DD67839" w14:textId="77777777" w:rsidTr="004727FB">
        <w:trPr>
          <w:cantSplit/>
          <w:trHeight w:val="4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86644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82176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86EC7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EA9FF" w14:textId="77777777" w:rsidR="008D655B" w:rsidRDefault="008D655B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680C9671" w14:textId="77777777" w:rsidR="008D655B" w:rsidRDefault="008D655B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 xml:space="preserve">linia 7 </w:t>
            </w:r>
          </w:p>
          <w:p w14:paraId="45F4622A" w14:textId="77777777" w:rsidR="008D655B" w:rsidRDefault="008D655B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Cs w:val="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6BB6D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11A17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2C7DC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A2528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02808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03C6CBD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7</w:t>
            </w:r>
          </w:p>
          <w:p w14:paraId="29243A1F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8D655B" w14:paraId="18CA57B4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F1D70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93FE8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58889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3E720" w14:textId="77777777" w:rsidR="008D655B" w:rsidRDefault="008D655B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73D6C463" w14:textId="77777777" w:rsidR="008D655B" w:rsidRDefault="008D655B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linia 13</w:t>
            </w:r>
          </w:p>
          <w:p w14:paraId="1138FD48" w14:textId="77777777" w:rsidR="008D655B" w:rsidRDefault="008D655B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primiri - expedieri</w:t>
            </w:r>
          </w:p>
          <w:p w14:paraId="52597B9C" w14:textId="77777777" w:rsidR="008D655B" w:rsidRPr="002532C4" w:rsidRDefault="008D655B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80250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din Ax Staţie până la T.D.J. 90 / 92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D8D74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8858B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7D646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41EC9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2CDD950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13</w:t>
            </w:r>
          </w:p>
          <w:p w14:paraId="0E16B92B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expedieri, Cap Y.</w:t>
            </w:r>
          </w:p>
        </w:tc>
      </w:tr>
      <w:tr w:rsidR="008D655B" w14:paraId="772D270F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346E5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38301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244+700</w:t>
            </w:r>
          </w:p>
          <w:p w14:paraId="6D957F99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D004D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15D37" w14:textId="77777777" w:rsidR="008D655B" w:rsidRDefault="008D655B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 xml:space="preserve">St. Adjud </w:t>
            </w:r>
          </w:p>
          <w:p w14:paraId="5931FF9D" w14:textId="77777777" w:rsidR="008D655B" w:rsidRDefault="008D655B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Grupa Tranzit,</w:t>
            </w:r>
          </w:p>
          <w:p w14:paraId="6E2814F5" w14:textId="77777777" w:rsidR="008D655B" w:rsidRDefault="008D655B" w:rsidP="004727FB">
            <w:pPr>
              <w:rPr>
                <w:spacing w:val="-4"/>
              </w:rPr>
            </w:pPr>
            <w:r>
              <w:t xml:space="preserve"> </w:t>
            </w:r>
            <w:r w:rsidRPr="0010350B">
              <w:rPr>
                <w:b/>
                <w:bCs/>
                <w:sz w:val="20"/>
                <w:szCs w:val="20"/>
              </w:rPr>
              <w:t>linia 3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8DC90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246F8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97CF2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B3C7C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C4274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FFE3B14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sch. 10 din </w:t>
            </w:r>
            <w:r w:rsidRPr="005650BF">
              <w:rPr>
                <w:b/>
                <w:bCs/>
                <w:i/>
                <w:iCs/>
                <w:spacing w:val="-4"/>
                <w:sz w:val="20"/>
                <w:szCs w:val="20"/>
              </w:rPr>
              <w:t>St. Adjud</w:t>
            </w:r>
            <w:r>
              <w:rPr>
                <w:b/>
                <w:bCs/>
                <w:i/>
                <w:iCs/>
                <w:sz w:val="20"/>
              </w:rPr>
              <w:t xml:space="preserve"> Cap Y.</w:t>
            </w:r>
          </w:p>
        </w:tc>
      </w:tr>
      <w:tr w:rsidR="008D655B" w14:paraId="3E1A51A6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05E84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6AF5E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27295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271E8" w14:textId="77777777" w:rsidR="008D655B" w:rsidRPr="002D1130" w:rsidRDefault="008D655B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St. Valea Seacă linia 2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89877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DD624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CCC70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292+100</w:t>
            </w:r>
          </w:p>
          <w:p w14:paraId="6FCBC8B7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00133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AF0F2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Cu inductori de 1000Hz </w:t>
            </w:r>
            <w:r>
              <w:rPr>
                <w:b/>
                <w:bCs/>
                <w:i/>
                <w:sz w:val="20"/>
              </w:rPr>
              <w:br/>
              <w:t>la paletele galbene</w:t>
            </w:r>
          </w:p>
        </w:tc>
      </w:tr>
      <w:tr w:rsidR="008D655B" w14:paraId="10D991FE" w14:textId="77777777" w:rsidTr="004727FB">
        <w:trPr>
          <w:cantSplit/>
          <w:trHeight w:val="63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B3010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F98BA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2D2E9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22F73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3BC343D1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D7846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 13/17-19-33/35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BFCFC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50412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A0D0B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3250D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accesul</w:t>
            </w:r>
          </w:p>
          <w:p w14:paraId="2C315D8F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linia 2 directă</w:t>
            </w:r>
          </w:p>
          <w:p w14:paraId="7CDEF7E9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1 - 12 Marfă. </w:t>
            </w:r>
          </w:p>
        </w:tc>
      </w:tr>
      <w:tr w:rsidR="008D655B" w14:paraId="0DD135D0" w14:textId="77777777" w:rsidTr="004727FB">
        <w:trPr>
          <w:cantSplit/>
          <w:trHeight w:val="47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289EE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21BF9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7CEE4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8B37B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3A8A476E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32751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83EE4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1A351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34940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DC23E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călcâi sch. 102, </w:t>
            </w:r>
          </w:p>
          <w:p w14:paraId="6FD17B85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sch.76,  </w:t>
            </w:r>
          </w:p>
          <w:p w14:paraId="527C8398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până la călcâi sch. 70.</w:t>
            </w:r>
          </w:p>
        </w:tc>
      </w:tr>
      <w:tr w:rsidR="008D655B" w14:paraId="4A00C6AF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A2D01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D3AEE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AA5D0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7DEE0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3A6E07B3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A2D14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023F2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FBFED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2A5BD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D17CF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vârful sch. 98, </w:t>
            </w:r>
          </w:p>
          <w:p w14:paraId="04D71301" w14:textId="77777777" w:rsidR="008D655B" w:rsidRPr="00CB3447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TDJ 78 </w:t>
            </w:r>
            <w:r>
              <w:rPr>
                <w:b/>
                <w:bCs/>
                <w:i/>
                <w:iCs/>
                <w:sz w:val="20"/>
                <w:lang w:val="en-US"/>
              </w:rPr>
              <w:t xml:space="preserve">/ </w:t>
            </w:r>
            <w:r>
              <w:rPr>
                <w:b/>
                <w:bCs/>
                <w:i/>
                <w:iCs/>
                <w:sz w:val="20"/>
              </w:rPr>
              <w:t xml:space="preserve">80, sch.74, 72, 58 până la TDJ 30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/ 40 .</w:t>
            </w:r>
          </w:p>
        </w:tc>
      </w:tr>
      <w:tr w:rsidR="008D655B" w14:paraId="2F0195FE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2FFB1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7F428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E679D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9DE03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Bacău -</w:t>
            </w:r>
          </w:p>
          <w:p w14:paraId="25F6C2C0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A194B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9080B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677DF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308+677</w:t>
            </w:r>
          </w:p>
          <w:p w14:paraId="797172BC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308+893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B9681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97E3F" w14:textId="77777777" w:rsidR="008D655B" w:rsidRPr="004143AF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38CD173F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D655B" w14:paraId="0E211D8B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3FD66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D20E0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2FDBB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CA5EE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Galbeni, 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681BE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sch. 11</w:t>
            </w:r>
          </w:p>
          <w:p w14:paraId="778C072C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până la ax stația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C292F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4BE39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27BDC" w14:textId="77777777" w:rsidR="008D655B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650A8" w14:textId="77777777" w:rsidR="008D655B" w:rsidRPr="004143AF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8D655B" w14:paraId="2E49F09E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70F2D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DF53C" w14:textId="77777777" w:rsidR="008D655B" w:rsidRDefault="008D655B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5C800" w14:textId="77777777" w:rsidR="008D655B" w:rsidRPr="00D33E71" w:rsidRDefault="008D655B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69398" w14:textId="77777777" w:rsidR="008D655B" w:rsidRDefault="008D655B" w:rsidP="00D302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Săcuieni Roman</w:t>
            </w:r>
          </w:p>
          <w:p w14:paraId="14E92821" w14:textId="77777777" w:rsidR="008D655B" w:rsidRDefault="008D655B" w:rsidP="00D302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541D8" w14:textId="77777777" w:rsidR="008D655B" w:rsidRDefault="008D655B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BDCB9" w14:textId="77777777" w:rsidR="008D655B" w:rsidRDefault="008D655B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F9C92" w14:textId="77777777" w:rsidR="008D655B" w:rsidRDefault="008D655B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64E26" w14:textId="77777777" w:rsidR="008D655B" w:rsidRDefault="008D655B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10217" w14:textId="77777777" w:rsidR="008D655B" w:rsidRPr="004143AF" w:rsidRDefault="008D655B" w:rsidP="00D3024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Nesemnalizată pe teren.</w:t>
            </w:r>
          </w:p>
        </w:tc>
      </w:tr>
      <w:tr w:rsidR="008D655B" w14:paraId="4FC0D347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0A314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D339E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2302E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F313F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Săcuieni Roman</w:t>
            </w:r>
          </w:p>
          <w:p w14:paraId="0961243E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816A4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993A8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25418" w14:textId="77777777" w:rsidR="008D655B" w:rsidRDefault="008D655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1022B" w14:textId="77777777" w:rsidR="008D655B" w:rsidRPr="00D33E71" w:rsidRDefault="008D655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D2993" w14:textId="77777777" w:rsidR="008D655B" w:rsidRDefault="008D655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8D655B" w14:paraId="4B0445C0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633C5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CD266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354+300</w:t>
            </w:r>
          </w:p>
          <w:p w14:paraId="791077FB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360+800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7CBBA" w14:textId="77777777" w:rsidR="008D655B" w:rsidRPr="00D33E71" w:rsidRDefault="008D655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F55A4" w14:textId="77777777" w:rsidR="008D655B" w:rsidRDefault="008D655B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directă Cap Y St. Săbăoani, </w:t>
            </w:r>
          </w:p>
          <w:p w14:paraId="6D7561D2" w14:textId="77777777" w:rsidR="008D655B" w:rsidRDefault="008D655B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Săbăoani – Mircești și linia 3 directă Cap X St. Mircești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6AF32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BFF63" w14:textId="77777777" w:rsidR="008D655B" w:rsidRPr="00D33E71" w:rsidRDefault="008D655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133DB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F4FEB" w14:textId="77777777" w:rsidR="008D655B" w:rsidRPr="00D33E71" w:rsidRDefault="008D655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9D1D9" w14:textId="77777777" w:rsidR="008D655B" w:rsidRDefault="008D655B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Cu inductori de 1000Hz </w:t>
            </w:r>
            <w:r>
              <w:rPr>
                <w:b/>
                <w:bCs/>
                <w:i/>
                <w:sz w:val="20"/>
              </w:rPr>
              <w:br/>
              <w:t>la paletele galbene</w:t>
            </w:r>
          </w:p>
        </w:tc>
      </w:tr>
      <w:tr w:rsidR="008D655B" w14:paraId="5A54FDA6" w14:textId="77777777" w:rsidTr="004727FB">
        <w:trPr>
          <w:cantSplit/>
          <w:trHeight w:val="8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4C15F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B458F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85618" w14:textId="77777777" w:rsidR="008D655B" w:rsidRPr="00D33E71" w:rsidRDefault="008D655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B93B5" w14:textId="77777777" w:rsidR="008D655B" w:rsidRDefault="008D655B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Paşcani Triaj</w:t>
            </w:r>
          </w:p>
          <w:p w14:paraId="17CE816A" w14:textId="77777777" w:rsidR="008D655B" w:rsidRDefault="008D655B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6B - 12B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78052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2A834" w14:textId="77777777" w:rsidR="008D655B" w:rsidRPr="00D33E71" w:rsidRDefault="008D655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B8145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B1E9E" w14:textId="77777777" w:rsidR="008D655B" w:rsidRPr="00D33E71" w:rsidRDefault="008D655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2521E" w14:textId="77777777" w:rsidR="008D655B" w:rsidRDefault="008D655B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D655B" w14:paraId="3D3EC08B" w14:textId="77777777" w:rsidTr="004727FB">
        <w:trPr>
          <w:cantSplit/>
          <w:trHeight w:val="8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39E5A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E9C63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405+400</w:t>
            </w:r>
          </w:p>
          <w:p w14:paraId="3A327CEC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409+200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F466C" w14:textId="77777777" w:rsidR="008D655B" w:rsidRPr="00D33E71" w:rsidRDefault="008D655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D6B2A" w14:textId="77777777" w:rsidR="008D655B" w:rsidRDefault="008D655B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Lespezi – Dolhasca, linia 2 directă Dolhasca și Dolhasca - Liteni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4DA23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14D2E" w14:textId="77777777" w:rsidR="008D655B" w:rsidRPr="00D33E71" w:rsidRDefault="008D655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A96BA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56689" w14:textId="77777777" w:rsidR="008D655B" w:rsidRPr="00D33E71" w:rsidRDefault="008D655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B9779" w14:textId="77777777" w:rsidR="008D655B" w:rsidRDefault="008D655B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Cu inductori de 1000Hz </w:t>
            </w:r>
            <w:r>
              <w:rPr>
                <w:b/>
                <w:bCs/>
                <w:i/>
                <w:sz w:val="20"/>
              </w:rPr>
              <w:br/>
              <w:t>la paletele galbene</w:t>
            </w:r>
          </w:p>
        </w:tc>
      </w:tr>
      <w:tr w:rsidR="008D655B" w14:paraId="6F62D9DA" w14:textId="77777777" w:rsidTr="004727FB">
        <w:trPr>
          <w:cantSplit/>
          <w:trHeight w:val="51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D6831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2F585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1C15C" w14:textId="77777777" w:rsidR="008D655B" w:rsidRPr="00D33E71" w:rsidRDefault="008D655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3E2A8" w14:textId="77777777" w:rsidR="008D655B" w:rsidRDefault="008D655B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Dolhasca</w:t>
            </w:r>
          </w:p>
          <w:p w14:paraId="024B00A8" w14:textId="77777777" w:rsidR="008D655B" w:rsidRDefault="008D655B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4D44C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121FB" w14:textId="77777777" w:rsidR="008D655B" w:rsidRPr="00D33E71" w:rsidRDefault="008D655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177C6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C9563" w14:textId="77777777" w:rsidR="008D655B" w:rsidRPr="00D33E71" w:rsidRDefault="008D655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BC21E" w14:textId="77777777" w:rsidR="008D655B" w:rsidRDefault="008D655B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D655B" w14:paraId="3E441701" w14:textId="77777777" w:rsidTr="004727FB">
        <w:trPr>
          <w:cantSplit/>
          <w:trHeight w:val="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C820C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5D7F6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AA46C" w14:textId="77777777" w:rsidR="008D655B" w:rsidRPr="00D33E71" w:rsidRDefault="008D655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2BBF2" w14:textId="77777777" w:rsidR="008D655B" w:rsidRDefault="008D655B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Liteni</w:t>
            </w:r>
          </w:p>
          <w:p w14:paraId="2950FE5E" w14:textId="77777777" w:rsidR="008D655B" w:rsidRDefault="008D655B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B329E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111A267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01C71" w14:textId="77777777" w:rsidR="008D655B" w:rsidRPr="00D33E71" w:rsidRDefault="008D655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FD86C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E51A6" w14:textId="77777777" w:rsidR="008D655B" w:rsidRPr="00D33E71" w:rsidRDefault="008D655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EF970" w14:textId="77777777" w:rsidR="008D655B" w:rsidRDefault="008D655B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D655B" w14:paraId="695D7BD6" w14:textId="77777777" w:rsidTr="004727FB">
        <w:trPr>
          <w:cantSplit/>
          <w:trHeight w:val="3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35F9F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843EF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2F441" w14:textId="77777777" w:rsidR="008D655B" w:rsidRPr="00D33E71" w:rsidRDefault="008D655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11F93" w14:textId="77777777" w:rsidR="008D655B" w:rsidRDefault="008D655B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408552EC" w14:textId="77777777" w:rsidR="008D655B" w:rsidRDefault="008D655B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1S şi 2S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AFFC6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7C3392D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562EA" w14:textId="77777777" w:rsidR="008D655B" w:rsidRPr="00D33E71" w:rsidRDefault="008D655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0969A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E8BDA" w14:textId="77777777" w:rsidR="008D655B" w:rsidRPr="00D33E71" w:rsidRDefault="008D655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81869" w14:textId="77777777" w:rsidR="008D655B" w:rsidRDefault="008D655B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D655B" w14:paraId="25CBECCA" w14:textId="77777777" w:rsidTr="004727FB">
        <w:trPr>
          <w:cantSplit/>
          <w:trHeight w:val="3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4BF25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5D8B1" w14:textId="77777777" w:rsidR="008D655B" w:rsidRDefault="008D655B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6C782" w14:textId="77777777" w:rsidR="008D655B" w:rsidRPr="00D33E71" w:rsidRDefault="008D655B" w:rsidP="00EB05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08B75" w14:textId="77777777" w:rsidR="008D655B" w:rsidRDefault="008D655B" w:rsidP="00EB056A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0663016B" w14:textId="77777777" w:rsidR="008D655B" w:rsidRDefault="008D655B" w:rsidP="00EB056A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A074B" w14:textId="77777777" w:rsidR="008D655B" w:rsidRDefault="008D655B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0367C2D" w14:textId="77777777" w:rsidR="008D655B" w:rsidRDefault="008D655B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6791B" w14:textId="77777777" w:rsidR="008D655B" w:rsidRPr="00D33E71" w:rsidRDefault="008D655B" w:rsidP="00EB05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0C179" w14:textId="77777777" w:rsidR="008D655B" w:rsidRDefault="008D655B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B0F6D" w14:textId="77777777" w:rsidR="008D655B" w:rsidRPr="00D33E71" w:rsidRDefault="008D655B" w:rsidP="00EB05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BCBF3" w14:textId="77777777" w:rsidR="008D655B" w:rsidRDefault="008D655B" w:rsidP="00EB056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D655B" w14:paraId="5F1DC5B4" w14:textId="77777777" w:rsidTr="004727FB">
        <w:trPr>
          <w:cantSplit/>
          <w:trHeight w:val="111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7CE1D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AE203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D5EC4" w14:textId="77777777" w:rsidR="008D655B" w:rsidRPr="00D33E71" w:rsidRDefault="008D655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9383B" w14:textId="77777777" w:rsidR="008D655B" w:rsidRDefault="008D655B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22DEFDA9" w14:textId="77777777" w:rsidR="008D655B" w:rsidRDefault="008D655B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60825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656365C8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31448A8A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1 - 7</w:t>
            </w:r>
          </w:p>
          <w:p w14:paraId="2D83A4A7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2E507050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3 - 5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17824" w14:textId="77777777" w:rsidR="008D655B" w:rsidRPr="00D33E71" w:rsidRDefault="008D655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AD710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986C8" w14:textId="77777777" w:rsidR="008D655B" w:rsidRPr="00D33E71" w:rsidRDefault="008D655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49E2A" w14:textId="77777777" w:rsidR="008D655B" w:rsidRDefault="008D655B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F64A6AC" w14:textId="77777777" w:rsidR="008D655B" w:rsidRDefault="008D655B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1 - 6, Cap X, </w:t>
            </w:r>
          </w:p>
          <w:p w14:paraId="435AE029" w14:textId="77777777" w:rsidR="008D655B" w:rsidRDefault="008D655B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numai la parcursuri peste sch. nr. 1, 3, 5 şi 7 </w:t>
            </w:r>
          </w:p>
          <w:p w14:paraId="10567045" w14:textId="77777777" w:rsidR="008D655B" w:rsidRDefault="008D655B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în poziţie abătută.</w:t>
            </w:r>
          </w:p>
        </w:tc>
      </w:tr>
      <w:tr w:rsidR="008D655B" w14:paraId="4C1FFDA7" w14:textId="77777777" w:rsidTr="004727FB">
        <w:trPr>
          <w:cantSplit/>
          <w:trHeight w:val="111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684E7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544B9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A2688" w14:textId="77777777" w:rsidR="008D655B" w:rsidRPr="00D33E71" w:rsidRDefault="008D655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4E129" w14:textId="77777777" w:rsidR="008D655B" w:rsidRDefault="008D655B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79DEACBF" w14:textId="77777777" w:rsidR="008D655B" w:rsidRDefault="008D655B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606D5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sch. 15 până la sch. 62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10581" w14:textId="77777777" w:rsidR="008D655B" w:rsidRPr="00D33E71" w:rsidRDefault="008D655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CDD89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BA909" w14:textId="77777777" w:rsidR="008D655B" w:rsidRPr="00D33E71" w:rsidRDefault="008D655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0970E" w14:textId="77777777" w:rsidR="008D655B" w:rsidRDefault="008D655B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Numai pentru locomotive izolate.</w:t>
            </w:r>
          </w:p>
        </w:tc>
      </w:tr>
      <w:tr w:rsidR="008D655B" w14:paraId="181A3C9A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2DC65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DB14F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7FA65" w14:textId="77777777" w:rsidR="008D655B" w:rsidRPr="00D33E71" w:rsidRDefault="008D655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DC53C" w14:textId="77777777" w:rsidR="008D655B" w:rsidRDefault="008D655B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0004991E" w14:textId="77777777" w:rsidR="008D655B" w:rsidRDefault="008D655B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2D35D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F236ADC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7339D" w14:textId="77777777" w:rsidR="008D655B" w:rsidRPr="00D33E71" w:rsidRDefault="008D655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408FE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9D4E2" w14:textId="77777777" w:rsidR="008D655B" w:rsidRPr="00D33E71" w:rsidRDefault="008D655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8CF6D" w14:textId="77777777" w:rsidR="008D655B" w:rsidRDefault="008D655B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D655B" w14:paraId="2F1FF556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395AB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1A407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E7164" w14:textId="77777777" w:rsidR="008D655B" w:rsidRPr="00D33E71" w:rsidRDefault="008D655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0E2CA" w14:textId="77777777" w:rsidR="008D655B" w:rsidRDefault="008D655B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Dărmănești</w:t>
            </w:r>
          </w:p>
          <w:p w14:paraId="14795AF1" w14:textId="77777777" w:rsidR="008D655B" w:rsidRDefault="008D655B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29730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</w:t>
            </w:r>
          </w:p>
          <w:p w14:paraId="0E8EB26E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13 la </w:t>
            </w:r>
          </w:p>
          <w:p w14:paraId="135FDCF6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călcâi</w:t>
            </w:r>
          </w:p>
          <w:p w14:paraId="5FAC8948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B66AB" w14:textId="77777777" w:rsidR="008D655B" w:rsidRPr="00D33E71" w:rsidRDefault="008D655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EB452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86D8E" w14:textId="77777777" w:rsidR="008D655B" w:rsidRPr="00D33E71" w:rsidRDefault="008D655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FAA2B" w14:textId="77777777" w:rsidR="008D655B" w:rsidRDefault="008D655B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D655B" w14:paraId="5B9569F0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3A32E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80BBB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6CDB0" w14:textId="77777777" w:rsidR="008D655B" w:rsidRPr="00D33E71" w:rsidRDefault="008D655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DC117" w14:textId="77777777" w:rsidR="008D655B" w:rsidRDefault="008D655B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Dărmănești</w:t>
            </w:r>
          </w:p>
          <w:p w14:paraId="01C55545" w14:textId="77777777" w:rsidR="008D655B" w:rsidRDefault="008D655B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4D73D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59A20837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vârf </w:t>
            </w:r>
          </w:p>
          <w:p w14:paraId="38221AA3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17 - sch. 19 - linia 5 - vârf </w:t>
            </w:r>
          </w:p>
          <w:p w14:paraId="0F64A2A7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0A66E" w14:textId="77777777" w:rsidR="008D655B" w:rsidRPr="00D33E71" w:rsidRDefault="008D655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D818F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01C40" w14:textId="77777777" w:rsidR="008D655B" w:rsidRPr="00D33E71" w:rsidRDefault="008D655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879CC" w14:textId="77777777" w:rsidR="008D655B" w:rsidRDefault="008D655B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D655B" w14:paraId="353909F0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E0C82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2956B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AFA92" w14:textId="77777777" w:rsidR="008D655B" w:rsidRPr="00D33E71" w:rsidRDefault="008D655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B7E90" w14:textId="77777777" w:rsidR="008D655B" w:rsidRDefault="008D655B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Milisăuţi</w:t>
            </w:r>
          </w:p>
          <w:p w14:paraId="68935E1C" w14:textId="77777777" w:rsidR="008D655B" w:rsidRDefault="008D655B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E457D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CCD24" w14:textId="77777777" w:rsidR="008D655B" w:rsidRDefault="008D655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693F3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6C21E" w14:textId="77777777" w:rsidR="008D655B" w:rsidRPr="00D33E71" w:rsidRDefault="008D655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1E7DE" w14:textId="77777777" w:rsidR="008D655B" w:rsidRDefault="008D655B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D655B" w14:paraId="0007AAC7" w14:textId="77777777" w:rsidTr="004727FB">
        <w:trPr>
          <w:cantSplit/>
          <w:trHeight w:val="2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F114E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7C45C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4F442" w14:textId="77777777" w:rsidR="008D655B" w:rsidRPr="00D33E71" w:rsidRDefault="008D655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B64F6" w14:textId="77777777" w:rsidR="008D655B" w:rsidRDefault="008D655B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Dorneşti</w:t>
            </w:r>
          </w:p>
          <w:p w14:paraId="687D1B2A" w14:textId="77777777" w:rsidR="008D655B" w:rsidRDefault="008D655B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80662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57699532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7 - </w:t>
            </w:r>
          </w:p>
          <w:p w14:paraId="088D96D4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3ADFF990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9 - 11 - </w:t>
            </w:r>
          </w:p>
          <w:p w14:paraId="3D75EC25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11151" w14:textId="77777777" w:rsidR="008D655B" w:rsidRPr="00D33E71" w:rsidRDefault="008D655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25461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BBBC5" w14:textId="77777777" w:rsidR="008D655B" w:rsidRPr="00D33E71" w:rsidRDefault="008D655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F46AF" w14:textId="77777777" w:rsidR="008D655B" w:rsidRDefault="008D655B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D655B" w14:paraId="0B419C9B" w14:textId="77777777" w:rsidTr="004727FB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F49DE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19E9E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EFA20" w14:textId="77777777" w:rsidR="008D655B" w:rsidRPr="00D33E71" w:rsidRDefault="008D655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E7896" w14:textId="77777777" w:rsidR="008D655B" w:rsidRDefault="008D655B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Dorneşti</w:t>
            </w:r>
          </w:p>
          <w:p w14:paraId="5094FFF6" w14:textId="77777777" w:rsidR="008D655B" w:rsidRDefault="008D655B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7 cale largă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C68AA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5B83BF7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15675" w14:textId="77777777" w:rsidR="008D655B" w:rsidRPr="00D33E71" w:rsidRDefault="008D655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  <w:r w:rsidRPr="00D33E71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EBDA4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E0F14" w14:textId="77777777" w:rsidR="008D655B" w:rsidRPr="00D33E71" w:rsidRDefault="008D655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52538" w14:textId="77777777" w:rsidR="008D655B" w:rsidRDefault="008D655B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D655B" w14:paraId="784DEBAD" w14:textId="77777777" w:rsidTr="004727FB">
        <w:trPr>
          <w:cantSplit/>
          <w:trHeight w:val="4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18FD1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736E4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1AD4F" w14:textId="77777777" w:rsidR="008D655B" w:rsidRPr="00D33E71" w:rsidRDefault="008D655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27981" w14:textId="77777777" w:rsidR="008D655B" w:rsidRDefault="008D655B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Vicşani</w:t>
            </w:r>
          </w:p>
          <w:p w14:paraId="51FC207B" w14:textId="77777777" w:rsidR="008D655B" w:rsidRDefault="008D655B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CL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6E79F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487+100</w:t>
            </w:r>
          </w:p>
          <w:p w14:paraId="7CA0AFE6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487+980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91566" w14:textId="77777777" w:rsidR="008D655B" w:rsidRPr="00D33E71" w:rsidRDefault="008D655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6B3DD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ED58A" w14:textId="77777777" w:rsidR="008D655B" w:rsidRPr="00D33E71" w:rsidRDefault="008D655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2E813" w14:textId="77777777" w:rsidR="008D655B" w:rsidRDefault="008D655B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8D655B" w14:paraId="2496BCCD" w14:textId="77777777" w:rsidTr="004727FB">
        <w:trPr>
          <w:cantSplit/>
          <w:trHeight w:val="4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756B0" w14:textId="77777777" w:rsidR="008D655B" w:rsidRDefault="008D655B" w:rsidP="008D655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58E1C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9786E" w14:textId="77777777" w:rsidR="008D655B" w:rsidRPr="00D33E71" w:rsidRDefault="008D655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DC689" w14:textId="77777777" w:rsidR="008D655B" w:rsidRDefault="008D655B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Vicşani</w:t>
            </w:r>
          </w:p>
          <w:p w14:paraId="57D666E9" w14:textId="77777777" w:rsidR="008D655B" w:rsidRDefault="008D655B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CL</w:t>
            </w:r>
          </w:p>
          <w:p w14:paraId="5736DD46" w14:textId="77777777" w:rsidR="008D655B" w:rsidRDefault="008D655B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39E18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4EC7D" w14:textId="77777777" w:rsidR="008D655B" w:rsidRPr="00D33E71" w:rsidRDefault="008D655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1554D" w14:textId="77777777" w:rsidR="008D655B" w:rsidRDefault="008D655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20EF0" w14:textId="77777777" w:rsidR="008D655B" w:rsidRPr="00D33E71" w:rsidRDefault="008D655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3EE39" w14:textId="77777777" w:rsidR="008D655B" w:rsidRDefault="008D655B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45D5D1E0" w14:textId="77777777" w:rsidR="008D655B" w:rsidRPr="00BA7DAE" w:rsidRDefault="008D655B" w:rsidP="000A5D7E">
      <w:pPr>
        <w:tabs>
          <w:tab w:val="left" w:pos="2748"/>
        </w:tabs>
        <w:rPr>
          <w:sz w:val="20"/>
          <w:lang w:val="ro-RO"/>
        </w:rPr>
      </w:pPr>
    </w:p>
    <w:p w14:paraId="4A547A37" w14:textId="77777777" w:rsidR="008D655B" w:rsidRDefault="008D655B" w:rsidP="007E1810">
      <w:pPr>
        <w:pStyle w:val="Heading1"/>
        <w:spacing w:line="360" w:lineRule="auto"/>
      </w:pPr>
      <w:r>
        <w:t>LINIA 511</w:t>
      </w:r>
    </w:p>
    <w:p w14:paraId="25E17223" w14:textId="77777777" w:rsidR="008D655B" w:rsidRPr="009B4FEF" w:rsidRDefault="008D655B" w:rsidP="00791B14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DĂRMĂNEŞTI - ILVA MICĂ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8D655B" w14:paraId="574640DF" w14:textId="77777777">
        <w:trPr>
          <w:cantSplit/>
          <w:trHeight w:val="5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4809B" w14:textId="77777777" w:rsidR="008D655B" w:rsidRDefault="008D655B" w:rsidP="008D655B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6969E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D2336" w14:textId="77777777" w:rsidR="008D655B" w:rsidRPr="00D33E71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C9319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Dărmănești</w:t>
            </w:r>
          </w:p>
          <w:p w14:paraId="1BD42709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A4EF9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1BE483F8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vârf </w:t>
            </w:r>
          </w:p>
          <w:p w14:paraId="28A78EF2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17 - sch. 19 - linia 5 - vârf </w:t>
            </w:r>
          </w:p>
          <w:p w14:paraId="3F23A930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E7705" w14:textId="77777777" w:rsidR="008D655B" w:rsidRPr="00D33E71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8D9D3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959C7" w14:textId="77777777" w:rsidR="008D655B" w:rsidRPr="00D33E71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6173C" w14:textId="77777777" w:rsidR="008D655B" w:rsidRPr="009E7CE7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9E7CE7"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8D655B" w14:paraId="2E23E030" w14:textId="77777777">
        <w:trPr>
          <w:cantSplit/>
          <w:trHeight w:val="5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39051" w14:textId="77777777" w:rsidR="008D655B" w:rsidRDefault="008D655B" w:rsidP="008D655B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43D14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8174F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31307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Cacica </w:t>
            </w:r>
          </w:p>
          <w:p w14:paraId="403DF1DF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4DB72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vârful sch. 5 </w:t>
            </w:r>
          </w:p>
          <w:p w14:paraId="55135950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6256350A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vârful sch.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DBED0" w14:textId="77777777" w:rsidR="008D655B" w:rsidRPr="00F02EF7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E06E7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BC7DA" w14:textId="77777777" w:rsidR="008D655B" w:rsidRPr="00BE2D76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EBA74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D655B" w14:paraId="45CD0B69" w14:textId="77777777">
        <w:trPr>
          <w:cantSplit/>
          <w:trHeight w:val="5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C686E" w14:textId="77777777" w:rsidR="008D655B" w:rsidRDefault="008D655B" w:rsidP="008D655B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F1961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22+030</w:t>
            </w:r>
          </w:p>
          <w:p w14:paraId="611D7AC6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22+062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BE448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17CA4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Cacica -</w:t>
            </w:r>
          </w:p>
          <w:p w14:paraId="20C77B4B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Vârfu Dealului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1AC50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C3827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307C3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D8447" w14:textId="77777777" w:rsidR="008D655B" w:rsidRPr="00BE2D76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879B9" w14:textId="77777777" w:rsidR="008D655B" w:rsidRPr="00193954" w:rsidRDefault="008D655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193954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193954">
              <w:rPr>
                <w:b/>
                <w:bCs/>
                <w:iCs/>
                <w:sz w:val="20"/>
              </w:rPr>
              <w:t>două locomotive cuplate.</w:t>
            </w:r>
          </w:p>
          <w:p w14:paraId="4F92978E" w14:textId="77777777" w:rsidR="008D655B" w:rsidRPr="00176852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176852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D655B" w14:paraId="7B5D043F" w14:textId="77777777">
        <w:trPr>
          <w:cantSplit/>
          <w:trHeight w:val="1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B9967" w14:textId="77777777" w:rsidR="008D655B" w:rsidRDefault="008D655B" w:rsidP="008D655B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8F197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8FA49" w14:textId="77777777" w:rsidR="008D655B" w:rsidRPr="002108A9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6807C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Gura Humorului</w:t>
            </w:r>
          </w:p>
          <w:p w14:paraId="547BF734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4 </w:t>
            </w:r>
          </w:p>
          <w:p w14:paraId="32C75DC8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59DF8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Cap X la </w:t>
            </w:r>
          </w:p>
          <w:p w14:paraId="466A048A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</w:p>
          <w:p w14:paraId="6C3D0CFA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staţie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7D3C5" w14:textId="77777777" w:rsidR="008D655B" w:rsidRPr="00F02EF7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41DA1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1AD6F" w14:textId="77777777" w:rsidR="008D655B" w:rsidRPr="00BE2D76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77695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D655B" w14:paraId="741A9FCD" w14:textId="77777777">
        <w:trPr>
          <w:cantSplit/>
          <w:trHeight w:val="9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8E816" w14:textId="77777777" w:rsidR="008D655B" w:rsidRDefault="008D655B" w:rsidP="008D655B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C6FEE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ED26F" w14:textId="77777777" w:rsidR="008D655B" w:rsidRPr="002108A9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B9F0D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Pojorâta</w:t>
            </w:r>
          </w:p>
          <w:p w14:paraId="64018E70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23AED" w14:textId="77777777" w:rsidR="008D655B" w:rsidRDefault="008D655B">
            <w:pPr>
              <w:spacing w:before="40" w:after="40" w:line="276" w:lineRule="auto"/>
              <w:jc w:val="center"/>
              <w:rPr>
                <w:b/>
                <w:bCs/>
                <w:spacing w:val="4"/>
                <w:sz w:val="20"/>
              </w:rPr>
            </w:pPr>
            <w:r>
              <w:rPr>
                <w:b/>
                <w:bCs/>
                <w:spacing w:val="4"/>
                <w:sz w:val="20"/>
              </w:rPr>
              <w:t xml:space="preserve">de la Cap Y </w:t>
            </w:r>
          </w:p>
          <w:p w14:paraId="785B6093" w14:textId="77777777" w:rsidR="008D655B" w:rsidRDefault="008D655B">
            <w:pPr>
              <w:spacing w:before="40" w:after="40" w:line="276" w:lineRule="auto"/>
              <w:jc w:val="center"/>
              <w:rPr>
                <w:b/>
                <w:bCs/>
                <w:spacing w:val="4"/>
                <w:sz w:val="20"/>
              </w:rPr>
            </w:pPr>
            <w:r>
              <w:rPr>
                <w:b/>
                <w:bCs/>
                <w:spacing w:val="4"/>
                <w:sz w:val="20"/>
              </w:rPr>
              <w:t xml:space="preserve">la </w:t>
            </w:r>
          </w:p>
          <w:p w14:paraId="6494D65F" w14:textId="77777777" w:rsidR="008D655B" w:rsidRDefault="008D655B">
            <w:pPr>
              <w:spacing w:before="40" w:after="40" w:line="276" w:lineRule="auto"/>
              <w:jc w:val="center"/>
              <w:rPr>
                <w:b/>
                <w:bCs/>
                <w:spacing w:val="4"/>
                <w:sz w:val="20"/>
              </w:rPr>
            </w:pPr>
            <w:r>
              <w:rPr>
                <w:b/>
                <w:bCs/>
                <w:spacing w:val="4"/>
                <w:sz w:val="20"/>
              </w:rPr>
              <w:t xml:space="preserve">ax </w:t>
            </w:r>
          </w:p>
          <w:p w14:paraId="3CF0D4CD" w14:textId="77777777" w:rsidR="008D655B" w:rsidRDefault="008D655B">
            <w:pPr>
              <w:spacing w:before="40" w:after="40" w:line="276" w:lineRule="auto"/>
              <w:jc w:val="center"/>
              <w:rPr>
                <w:b/>
                <w:bCs/>
                <w:spacing w:val="4"/>
                <w:sz w:val="20"/>
              </w:rPr>
            </w:pPr>
            <w:r>
              <w:rPr>
                <w:b/>
                <w:bCs/>
                <w:spacing w:val="4"/>
                <w:sz w:val="20"/>
              </w:rPr>
              <w:t>staţie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09196" w14:textId="77777777" w:rsidR="008D655B" w:rsidRPr="00F02EF7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E34E2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F92A5" w14:textId="77777777" w:rsidR="008D655B" w:rsidRPr="00BE2D76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9CE43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D655B" w14:paraId="6CEEB5F3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175E8" w14:textId="77777777" w:rsidR="008D655B" w:rsidRDefault="008D655B" w:rsidP="008D655B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517A0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846DF" w14:textId="77777777" w:rsidR="008D655B" w:rsidRPr="002108A9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38226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Iacobeni</w:t>
            </w:r>
          </w:p>
          <w:p w14:paraId="2E14BAEE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40F1B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FD4660F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C32FA" w14:textId="77777777" w:rsidR="008D655B" w:rsidRPr="00F02EF7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C7F74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26EC9" w14:textId="77777777" w:rsidR="008D655B" w:rsidRPr="00BE2D76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11991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D655B" w14:paraId="02793F95" w14:textId="77777777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7293C" w14:textId="77777777" w:rsidR="008D655B" w:rsidRDefault="008D655B" w:rsidP="008D655B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5A350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6F699" w14:textId="77777777" w:rsidR="008D655B" w:rsidRPr="002108A9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F30D0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Argestru</w:t>
            </w:r>
          </w:p>
          <w:p w14:paraId="32C05E40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C8A0E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8F588" w14:textId="77777777" w:rsidR="008D655B" w:rsidRPr="00F02EF7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02FF5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CA3C6" w14:textId="77777777" w:rsidR="008D655B" w:rsidRPr="00BE2D76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38745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D655B" w14:paraId="15B835DD" w14:textId="77777777">
        <w:trPr>
          <w:cantSplit/>
          <w:trHeight w:val="1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8DE9F" w14:textId="77777777" w:rsidR="008D655B" w:rsidRDefault="008D655B" w:rsidP="008D655B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122AD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C1810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406F9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Larion</w:t>
            </w:r>
          </w:p>
          <w:p w14:paraId="60AC68EE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</w:t>
            </w:r>
          </w:p>
          <w:p w14:paraId="51425092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9D045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Cap X la Km</w:t>
            </w:r>
          </w:p>
          <w:p w14:paraId="1157E21A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9BCCF" w14:textId="77777777" w:rsidR="008D655B" w:rsidRPr="00F02EF7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D4857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CDDE4" w14:textId="77777777" w:rsidR="008D655B" w:rsidRPr="00BE2D76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934B7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D655B" w14:paraId="41E55210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7098B" w14:textId="77777777" w:rsidR="008D655B" w:rsidRDefault="008D655B" w:rsidP="008D655B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6046B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45E6D" w14:textId="77777777" w:rsidR="008D655B" w:rsidRPr="002108A9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76879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Mare</w:t>
            </w:r>
          </w:p>
          <w:p w14:paraId="5B2F9A82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7620A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8FA4A" w14:textId="77777777" w:rsidR="008D655B" w:rsidRPr="00F02EF7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6CEDC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AAFEF" w14:textId="77777777" w:rsidR="008D655B" w:rsidRPr="00BE2D76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C076A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D655B" w14:paraId="67EDC137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A0083" w14:textId="77777777" w:rsidR="008D655B" w:rsidRDefault="008D655B" w:rsidP="008D655B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26D1E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0F556" w14:textId="77777777" w:rsidR="008D655B" w:rsidRPr="002108A9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0AB20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Măgura Ilvei, linia 3 primiri-expedieri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1BE05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3A607" w14:textId="77777777" w:rsidR="008D655B" w:rsidRPr="00F02EF7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516B5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5187E" w14:textId="77777777" w:rsidR="008D655B" w:rsidRPr="00BE2D76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93B1D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D655B" w14:paraId="283A5D29" w14:textId="77777777">
        <w:trPr>
          <w:cantSplit/>
          <w:trHeight w:val="81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A5A96" w14:textId="77777777" w:rsidR="008D655B" w:rsidRDefault="008D655B" w:rsidP="008D655B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1ECC8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588A6" w14:textId="77777777" w:rsidR="008D655B" w:rsidRPr="002108A9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839E5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Leşu Ilvei</w:t>
            </w:r>
          </w:p>
          <w:p w14:paraId="57E1EE1E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  <w:p w14:paraId="1178CC58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3FE78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65862BC4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</w:p>
          <w:p w14:paraId="6749E6CD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staţie </w:t>
            </w:r>
          </w:p>
          <w:p w14:paraId="19283632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la </w:t>
            </w:r>
          </w:p>
          <w:p w14:paraId="36B3C8F9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1C3C3" w14:textId="77777777" w:rsidR="008D655B" w:rsidRPr="00F02EF7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FD85F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C87C3" w14:textId="77777777" w:rsidR="008D655B" w:rsidRPr="00BE2D76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0EFBF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D655B" w14:paraId="3DEE2871" w14:textId="77777777">
        <w:trPr>
          <w:cantSplit/>
          <w:trHeight w:val="81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4C196" w14:textId="77777777" w:rsidR="008D655B" w:rsidRDefault="008D655B" w:rsidP="008D655B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39393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14074" w14:textId="77777777" w:rsidR="008D655B" w:rsidRPr="002108A9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251A5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65A306EC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D7FB9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774874">
              <w:rPr>
                <w:b/>
                <w:bCs/>
                <w:sz w:val="20"/>
              </w:rPr>
              <w:t>c</w:t>
            </w:r>
            <w:r>
              <w:rPr>
                <w:b/>
                <w:bCs/>
                <w:sz w:val="20"/>
              </w:rPr>
              <w:t>ă</w:t>
            </w:r>
            <w:r w:rsidRPr="00774874"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t>â</w:t>
            </w:r>
            <w:r w:rsidRPr="00774874">
              <w:rPr>
                <w:b/>
                <w:bCs/>
                <w:sz w:val="20"/>
              </w:rPr>
              <w:t xml:space="preserve">i sch. R28 </w:t>
            </w:r>
            <w:r>
              <w:rPr>
                <w:b/>
                <w:bCs/>
                <w:sz w:val="20"/>
              </w:rPr>
              <w:t>ș</w:t>
            </w:r>
            <w:r w:rsidRPr="00774874">
              <w:rPr>
                <w:b/>
                <w:bCs/>
                <w:sz w:val="20"/>
              </w:rPr>
              <w:t>i v</w:t>
            </w:r>
            <w:r>
              <w:rPr>
                <w:b/>
                <w:bCs/>
                <w:sz w:val="20"/>
              </w:rPr>
              <w:t>â</w:t>
            </w:r>
            <w:r w:rsidRPr="00774874">
              <w:rPr>
                <w:b/>
                <w:bCs/>
                <w:sz w:val="20"/>
              </w:rPr>
              <w:t>rf sch. R19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9BCF0" w14:textId="77777777" w:rsidR="008D655B" w:rsidRPr="00F02EF7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23022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D663D" w14:textId="77777777" w:rsidR="008D655B" w:rsidRPr="00BE2D76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7FC7E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D655B" w14:paraId="770C42F8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25981" w14:textId="77777777" w:rsidR="008D655B" w:rsidRDefault="008D655B" w:rsidP="008D655B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09DA1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BF564" w14:textId="77777777" w:rsidR="008D655B" w:rsidRPr="002108A9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1D73E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Ilva Mică </w:t>
            </w:r>
          </w:p>
          <w:p w14:paraId="015B3E2B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CA687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11 / 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D57A4" w14:textId="77777777" w:rsidR="008D655B" w:rsidRPr="00F02EF7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828AD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D3AE7" w14:textId="77777777" w:rsidR="008D655B" w:rsidRPr="00BE2D76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9A9C0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8A211ED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C968F82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– 12.</w:t>
            </w:r>
          </w:p>
        </w:tc>
      </w:tr>
      <w:tr w:rsidR="008D655B" w14:paraId="5D545B0A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20EA5" w14:textId="77777777" w:rsidR="008D655B" w:rsidRDefault="008D655B" w:rsidP="008D655B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88ECF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B5DE3" w14:textId="77777777" w:rsidR="008D655B" w:rsidRPr="002108A9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D9A43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Ilva Mică </w:t>
            </w:r>
          </w:p>
          <w:p w14:paraId="30A40383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78625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4A51ECD8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 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7E52C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FA67F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323FE" w14:textId="77777777" w:rsidR="008D655B" w:rsidRPr="00BE2D76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8702F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F849BA8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și 7.</w:t>
            </w:r>
          </w:p>
        </w:tc>
      </w:tr>
      <w:tr w:rsidR="008D655B" w14:paraId="41E759F0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574C4" w14:textId="77777777" w:rsidR="008D655B" w:rsidRDefault="008D655B" w:rsidP="008D655B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D266C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7BEF3" w14:textId="77777777" w:rsidR="008D655B" w:rsidRPr="002108A9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52F38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Ilva Mică </w:t>
            </w:r>
          </w:p>
          <w:p w14:paraId="33A14100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765AE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6A14A564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/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9DDB9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BC75E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C2DBA" w14:textId="77777777" w:rsidR="008D655B" w:rsidRPr="00BE2D76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3047A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77F6FDF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EF396A6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– 10.</w:t>
            </w:r>
          </w:p>
        </w:tc>
      </w:tr>
      <w:tr w:rsidR="008D655B" w14:paraId="20EBB1FE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21AC9" w14:textId="77777777" w:rsidR="008D655B" w:rsidRDefault="008D655B" w:rsidP="008D655B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A7F9E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E87C6" w14:textId="77777777" w:rsidR="008D655B" w:rsidRPr="002108A9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B7353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47F3FA10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D1984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 sch. 15 la km 43+000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8D7C2" w14:textId="77777777" w:rsidR="008D655B" w:rsidRPr="00F02EF7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A2296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DD107" w14:textId="77777777" w:rsidR="008D655B" w:rsidRPr="00BE2D76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8A8AD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D655B" w14:paraId="36EF0746" w14:textId="77777777">
        <w:trPr>
          <w:cantSplit/>
          <w:trHeight w:val="2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81925" w14:textId="77777777" w:rsidR="008D655B" w:rsidRDefault="008D655B" w:rsidP="008D655B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958EF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5C760" w14:textId="77777777" w:rsidR="008D655B" w:rsidRPr="002108A9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EA623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5E1854A5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4262A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90C80" w14:textId="77777777" w:rsidR="008D655B" w:rsidRPr="00F02EF7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14BE9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A196F" w14:textId="77777777" w:rsidR="008D655B" w:rsidRPr="00BE2D76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EB7D4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0AF6D84F" w14:textId="77777777" w:rsidR="008D655B" w:rsidRDefault="008D655B">
      <w:pPr>
        <w:spacing w:before="40" w:after="40" w:line="192" w:lineRule="auto"/>
        <w:ind w:right="57"/>
        <w:rPr>
          <w:sz w:val="20"/>
          <w:lang w:val="ro-RO"/>
        </w:rPr>
      </w:pPr>
    </w:p>
    <w:p w14:paraId="1B3E0EF3" w14:textId="77777777" w:rsidR="008D655B" w:rsidRDefault="008D655B" w:rsidP="00072BF3">
      <w:pPr>
        <w:pStyle w:val="Heading1"/>
        <w:spacing w:line="360" w:lineRule="auto"/>
      </w:pPr>
      <w:bookmarkStart w:id="5" w:name="_Hlk182558800"/>
      <w:r>
        <w:t>LINIA 517</w:t>
      </w:r>
    </w:p>
    <w:p w14:paraId="36D036AD" w14:textId="77777777" w:rsidR="008D655B" w:rsidRDefault="008D655B" w:rsidP="00F07F75">
      <w:pPr>
        <w:pStyle w:val="Heading1"/>
        <w:spacing w:line="360" w:lineRule="auto"/>
        <w:rPr>
          <w:b w:val="0"/>
          <w:bCs w:val="0"/>
          <w:sz w:val="8"/>
        </w:rPr>
      </w:pPr>
      <w:r>
        <w:t>SUCEAVA - GURA HUMORULUI</w:t>
      </w:r>
    </w:p>
    <w:bookmarkEnd w:id="5"/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5"/>
        <w:gridCol w:w="870"/>
        <w:gridCol w:w="755"/>
        <w:gridCol w:w="2491"/>
      </w:tblGrid>
      <w:tr w:rsidR="008D655B" w14:paraId="6420B49E" w14:textId="77777777">
        <w:trPr>
          <w:cantSplit/>
          <w:trHeight w:val="13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E5FBD" w14:textId="77777777" w:rsidR="008D655B" w:rsidRDefault="008D655B" w:rsidP="008D655B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BCE25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03E47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205A8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37DFCC08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1s şi 2s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32C1F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0533D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62AEC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95875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3473D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D655B" w14:paraId="5F6EE3F1" w14:textId="77777777">
        <w:trPr>
          <w:cantSplit/>
          <w:trHeight w:val="13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DF9D9" w14:textId="77777777" w:rsidR="008D655B" w:rsidRDefault="008D655B" w:rsidP="008D655B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6DB9C" w14:textId="77777777" w:rsidR="008D655B" w:rsidRDefault="008D655B" w:rsidP="004616D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3F173" w14:textId="77777777" w:rsidR="008D655B" w:rsidRDefault="008D655B" w:rsidP="004616D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29355" w14:textId="77777777" w:rsidR="008D655B" w:rsidRDefault="008D655B" w:rsidP="004616D5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54AAF374" w14:textId="77777777" w:rsidR="008D655B" w:rsidRDefault="008D655B" w:rsidP="004616D5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A7F3C" w14:textId="77777777" w:rsidR="008D655B" w:rsidRDefault="008D655B" w:rsidP="004616D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FEF52" w14:textId="77777777" w:rsidR="008D655B" w:rsidRDefault="008D655B" w:rsidP="004616D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D046B" w14:textId="77777777" w:rsidR="008D655B" w:rsidRDefault="008D655B" w:rsidP="004616D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F3870" w14:textId="77777777" w:rsidR="008D655B" w:rsidRDefault="008D655B" w:rsidP="004616D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50A09" w14:textId="77777777" w:rsidR="008D655B" w:rsidRDefault="008D655B" w:rsidP="004616D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D655B" w14:paraId="0E33F1FC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B8B3D" w14:textId="77777777" w:rsidR="008D655B" w:rsidRDefault="008D655B" w:rsidP="008D655B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97235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F4D4B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521C5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0F9D4F25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20A59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0083ABE3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5665D5BE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1 - 7</w:t>
            </w:r>
          </w:p>
          <w:p w14:paraId="1BC5AF4C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09E2AA50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3 - 5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C7F46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B93D3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2AEA3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28AC4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03425C18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1 - 6, Cap X, numai la parcursuri peste sch. nr. 1, 3, 5 şi 7 </w:t>
            </w:r>
          </w:p>
          <w:p w14:paraId="23D3C4DC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în poziţii abătute.</w:t>
            </w:r>
          </w:p>
        </w:tc>
      </w:tr>
      <w:tr w:rsidR="008D655B" w14:paraId="1E2801B6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714A7" w14:textId="77777777" w:rsidR="008D655B" w:rsidRDefault="008D655B" w:rsidP="008D655B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04F24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8F74F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48CBC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6EB7C5A9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6DB88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sch. 15 până la sch. 62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0C30D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7B0F9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D25D6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1535E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Numai pentru locomotive izolate.</w:t>
            </w:r>
          </w:p>
        </w:tc>
      </w:tr>
      <w:tr w:rsidR="008D655B" w14:paraId="3004CCC3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65E4F" w14:textId="77777777" w:rsidR="008D655B" w:rsidRDefault="008D655B" w:rsidP="008D655B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CE992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95D07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2D154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332539B1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2FB4A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F245D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305DD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4AF59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7CECA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D655B" w14:paraId="16D06B54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02337" w14:textId="77777777" w:rsidR="008D655B" w:rsidRDefault="008D655B" w:rsidP="008D655B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3CEAC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12+500</w:t>
            </w:r>
          </w:p>
          <w:p w14:paraId="7ADC6037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425F9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1B55F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Suceava Vest - Stroiești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7D75B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D695E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0148B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0C05C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0552D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inductori la paletele galbene</w:t>
            </w:r>
          </w:p>
        </w:tc>
      </w:tr>
      <w:tr w:rsidR="008D655B" w14:paraId="0449E399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23009" w14:textId="77777777" w:rsidR="008D655B" w:rsidRDefault="008D655B" w:rsidP="008D655B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99DCA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72406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DEBA0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Ciprian Porumbescu</w:t>
            </w:r>
          </w:p>
          <w:p w14:paraId="52150CC0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7015D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BF792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56B04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73D29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23D64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D655B" w14:paraId="4437227E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D15E3" w14:textId="77777777" w:rsidR="008D655B" w:rsidRDefault="008D655B" w:rsidP="008D655B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D6CE0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684D2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25603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Berchișești, linia 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A963D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2AA9B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7CD4F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C10BC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AEF9E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D655B" w14:paraId="429FC3F8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3080E" w14:textId="77777777" w:rsidR="008D655B" w:rsidRDefault="008D655B" w:rsidP="008D655B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8C81E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2083C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29767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Gura Humorului</w:t>
            </w:r>
          </w:p>
          <w:p w14:paraId="08A70757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prim.-exped.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13B92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Cap X la </w:t>
            </w:r>
          </w:p>
          <w:p w14:paraId="17E714E7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</w:p>
          <w:p w14:paraId="171992A0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stație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ABA26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41C38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B7712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3C881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062DE966" w14:textId="77777777" w:rsidR="008D655B" w:rsidRDefault="008D655B" w:rsidP="00F232A2">
      <w:pPr>
        <w:spacing w:before="40" w:after="40" w:line="192" w:lineRule="auto"/>
        <w:ind w:right="57"/>
        <w:rPr>
          <w:sz w:val="20"/>
          <w:lang w:val="ro-RO"/>
        </w:rPr>
      </w:pPr>
    </w:p>
    <w:p w14:paraId="6E2FA75B" w14:textId="77777777" w:rsidR="008D655B" w:rsidRDefault="008D655B" w:rsidP="00DE3370">
      <w:pPr>
        <w:pStyle w:val="Heading1"/>
        <w:spacing w:line="360" w:lineRule="auto"/>
      </w:pPr>
      <w:r>
        <w:t>LINIA 610</w:t>
      </w:r>
    </w:p>
    <w:p w14:paraId="35343AC8" w14:textId="77777777" w:rsidR="008D655B" w:rsidRDefault="008D655B" w:rsidP="00824360">
      <w:pPr>
        <w:pStyle w:val="Heading1"/>
        <w:spacing w:line="360" w:lineRule="auto"/>
        <w:rPr>
          <w:b w:val="0"/>
          <w:bCs w:val="0"/>
          <w:sz w:val="8"/>
        </w:rPr>
      </w:pPr>
      <w:r>
        <w:t>IAŞI - PAŞCANI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8D655B" w14:paraId="5DC5035D" w14:textId="77777777" w:rsidTr="00F54A4F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FD3B6" w14:textId="77777777" w:rsidR="008D655B" w:rsidRDefault="008D655B" w:rsidP="008D655B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9CAC6" w14:textId="77777777" w:rsidR="008D655B" w:rsidRDefault="008D655B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51014" w14:textId="77777777" w:rsidR="008D655B" w:rsidRPr="00F81D6F" w:rsidRDefault="008D655B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6BCBD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3B9360AC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17 marfă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0814D" w14:textId="77777777" w:rsidR="008D655B" w:rsidRDefault="008D655B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</w:p>
          <w:p w14:paraId="689D2024" w14:textId="77777777" w:rsidR="008D655B" w:rsidRDefault="008D655B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staţie </w:t>
            </w:r>
          </w:p>
          <w:p w14:paraId="6EE6F59E" w14:textId="77777777" w:rsidR="008D655B" w:rsidRDefault="008D655B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- </w:t>
            </w:r>
          </w:p>
          <w:p w14:paraId="2D69A7DC" w14:textId="77777777" w:rsidR="008D655B" w:rsidRDefault="008D655B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96755" w14:textId="77777777" w:rsidR="008D655B" w:rsidRPr="00F81D6F" w:rsidRDefault="008D655B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  <w:r w:rsidRPr="00F81D6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DFB81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62C40" w14:textId="77777777" w:rsidR="008D655B" w:rsidRPr="00F81D6F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C696A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D655B" w14:paraId="57B1C577" w14:textId="77777777" w:rsidTr="00F54A4F">
        <w:trPr>
          <w:cantSplit/>
          <w:trHeight w:val="6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EEA5D" w14:textId="77777777" w:rsidR="008D655B" w:rsidRDefault="008D655B" w:rsidP="008D655B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1DAFC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AD049" w14:textId="77777777" w:rsidR="008D655B" w:rsidRPr="00F81D6F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55915" w14:textId="77777777" w:rsidR="008D655B" w:rsidRDefault="008D655B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71976F4A" w14:textId="77777777" w:rsidR="008D655B" w:rsidRDefault="008D655B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562F7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53028BF3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34 –</w:t>
            </w:r>
          </w:p>
          <w:p w14:paraId="23BFCA89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38 –</w:t>
            </w:r>
          </w:p>
          <w:p w14:paraId="0FC9BAC5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ED89B" w14:textId="77777777" w:rsidR="008D655B" w:rsidRPr="00F81D6F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81D6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87F42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6F5B8" w14:textId="77777777" w:rsidR="008D655B" w:rsidRPr="00F81D6F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D7F85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din Grupa Iaşi Nord.</w:t>
            </w:r>
          </w:p>
        </w:tc>
      </w:tr>
      <w:tr w:rsidR="008D655B" w14:paraId="4460186C" w14:textId="77777777" w:rsidTr="00F54A4F">
        <w:trPr>
          <w:cantSplit/>
          <w:trHeight w:val="8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15041" w14:textId="77777777" w:rsidR="008D655B" w:rsidRDefault="008D655B" w:rsidP="008D655B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0A847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47D64" w14:textId="77777777" w:rsidR="008D655B" w:rsidRPr="00F81D6F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B37C1" w14:textId="77777777" w:rsidR="008D655B" w:rsidRDefault="008D655B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Iaşi </w:t>
            </w:r>
          </w:p>
          <w:p w14:paraId="72069318" w14:textId="77777777" w:rsidR="008D655B" w:rsidRDefault="008D655B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porţiunea de line cuprinsă între </w:t>
            </w:r>
          </w:p>
          <w:p w14:paraId="0145F177" w14:textId="77777777" w:rsidR="008D655B" w:rsidRDefault="008D655B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nr. 5 şi 43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D16E7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27, 35 şi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4905B" w14:textId="77777777" w:rsidR="008D655B" w:rsidRPr="00F81D6F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2E2C6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2BF89" w14:textId="77777777" w:rsidR="008D655B" w:rsidRPr="00F81D6F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AE368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liniile 12 , 13 şi 16 din Grupa Mărfuri, </w:t>
            </w:r>
          </w:p>
          <w:p w14:paraId="5E42D130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X şi intrări - ieşiri Depou Cap X.</w:t>
            </w:r>
          </w:p>
        </w:tc>
      </w:tr>
      <w:tr w:rsidR="008D655B" w14:paraId="58BF7D09" w14:textId="77777777" w:rsidTr="00F54A4F">
        <w:trPr>
          <w:cantSplit/>
          <w:trHeight w:val="8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5B5FC" w14:textId="77777777" w:rsidR="008D655B" w:rsidRDefault="008D655B" w:rsidP="008D655B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35AB7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BF3FA" w14:textId="77777777" w:rsidR="008D655B" w:rsidRPr="00F81D6F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B7AF5" w14:textId="77777777" w:rsidR="008D655B" w:rsidRDefault="008D655B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Frumos</w:t>
            </w:r>
          </w:p>
          <w:p w14:paraId="3F291199" w14:textId="77777777" w:rsidR="008D655B" w:rsidRDefault="008D655B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4F985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semnal ieșire X6</w:t>
            </w:r>
          </w:p>
          <w:p w14:paraId="5F351C1C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</w:t>
            </w:r>
          </w:p>
          <w:p w14:paraId="1384523D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stație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3AF7F" w14:textId="77777777" w:rsidR="008D655B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083F6" w14:textId="77777777" w:rsidR="008D655B" w:rsidRDefault="008D655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352A0" w14:textId="77777777" w:rsidR="008D655B" w:rsidRPr="00F81D6F" w:rsidRDefault="008D655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5B14C" w14:textId="77777777" w:rsidR="008D655B" w:rsidRDefault="008D655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452CA699" w14:textId="77777777" w:rsidR="008D655B" w:rsidRPr="00F54A4F" w:rsidRDefault="008D655B" w:rsidP="00F54A4F">
      <w:pPr>
        <w:tabs>
          <w:tab w:val="left" w:pos="3768"/>
        </w:tabs>
        <w:rPr>
          <w:sz w:val="20"/>
          <w:szCs w:val="20"/>
          <w:lang w:val="en-US"/>
        </w:rPr>
      </w:pPr>
    </w:p>
    <w:p w14:paraId="5D001DBD" w14:textId="77777777" w:rsidR="008D655B" w:rsidRPr="00C60E02" w:rsidRDefault="008D655B">
      <w:pPr>
        <w:tabs>
          <w:tab w:val="left" w:pos="3768"/>
        </w:tabs>
        <w:rPr>
          <w:sz w:val="20"/>
          <w:szCs w:val="20"/>
          <w:lang w:val="ro-RO"/>
        </w:rPr>
      </w:pPr>
    </w:p>
    <w:p w14:paraId="52D424F0" w14:textId="77777777" w:rsidR="008D655B" w:rsidRDefault="008D655B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588B5E2A" w14:textId="77777777" w:rsidR="00280B77" w:rsidRDefault="00280B77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55E55DC7" w14:textId="77777777" w:rsidR="00280B77" w:rsidRDefault="00280B77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792FA724" w14:textId="77777777" w:rsidR="00280B77" w:rsidRDefault="00280B77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18207B6D" w14:textId="77777777" w:rsidR="00280B77" w:rsidRDefault="00280B77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759A9E90" w14:textId="77777777" w:rsidR="00280B77" w:rsidRDefault="00280B77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75BD6241" w14:textId="77777777" w:rsidR="00280B77" w:rsidRDefault="00280B77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324F6CD8" w14:textId="77777777" w:rsidR="00280B77" w:rsidRPr="00C21F42" w:rsidRDefault="00280B77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2F99E8D9" w14:textId="77777777" w:rsidR="008D655B" w:rsidRPr="00C21F42" w:rsidRDefault="008D655B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>CONDIŢII  SPECIALE  DE  CIRCULAŢIE</w:t>
      </w:r>
    </w:p>
    <w:p w14:paraId="3E86A89F" w14:textId="77777777" w:rsidR="008D655B" w:rsidRPr="00C21F42" w:rsidRDefault="008D655B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CÂND UN FIR  AL  LINIEI  DUBLE</w:t>
      </w:r>
    </w:p>
    <w:p w14:paraId="4EFFA2CB" w14:textId="77777777" w:rsidR="008D655B" w:rsidRPr="00C21F42" w:rsidRDefault="008D655B" w:rsidP="009257A1">
      <w:pPr>
        <w:pStyle w:val="BARSTYLE"/>
        <w:spacing w:line="480" w:lineRule="auto"/>
        <w:jc w:val="center"/>
        <w:rPr>
          <w:rFonts w:ascii="Times New Roman" w:hAnsi="Times New Roman"/>
          <w:b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ESTE ÎNCHIS PENTRU EXECUTAREA LUCRĂRILOR</w:t>
      </w:r>
    </w:p>
    <w:p w14:paraId="40152714" w14:textId="77777777" w:rsidR="008D655B" w:rsidRDefault="008D655B" w:rsidP="009257A1">
      <w:pPr>
        <w:tabs>
          <w:tab w:val="left" w:pos="851"/>
        </w:tabs>
        <w:spacing w:line="480" w:lineRule="auto"/>
        <w:jc w:val="both"/>
        <w:rPr>
          <w:b/>
        </w:rPr>
      </w:pPr>
    </w:p>
    <w:p w14:paraId="0689023C" w14:textId="77777777" w:rsidR="008D655B" w:rsidRPr="00C21F42" w:rsidRDefault="008D655B" w:rsidP="009257A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>Dacă una dintre liniile căii duble este închisă pentru circulaţie, indiferent de sensul de mers, trenurile vor păstra semnalizare pentru circulaţia pe linie simplă, conform  Regulamentului de Semnalizare nr. 004 / 2006, art. 170.</w:t>
      </w:r>
    </w:p>
    <w:p w14:paraId="512774B6" w14:textId="77777777" w:rsidR="008D655B" w:rsidRPr="00C21F42" w:rsidRDefault="008D655B" w:rsidP="00EB2AB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 xml:space="preserve">În cazul primirii trenului cu semnalul de intrare sau de ieşire, în baza indicaţiei de chemare sau a ordinului de circulaţie, mecanicul va conduce trenul cu viteza de cel mult 20 km/h, cu deosebită atenţie, conform Regulamentului de Semnalizare nr. 004 / 2006, art. 73, pct. (3) şi art. 78 respectiv 79 din acelaşi Regulament. </w:t>
      </w:r>
    </w:p>
    <w:p w14:paraId="71B55DCE" w14:textId="77777777" w:rsidR="008D655B" w:rsidRPr="00C21F42" w:rsidRDefault="008D655B" w:rsidP="00EB2AB1">
      <w:pPr>
        <w:spacing w:line="480" w:lineRule="auto"/>
        <w:ind w:firstLine="851"/>
        <w:jc w:val="both"/>
        <w:rPr>
          <w:b/>
        </w:rPr>
      </w:pPr>
      <w:r w:rsidRPr="00C21F42">
        <w:rPr>
          <w:b/>
        </w:rPr>
        <w:t>* Condiții de circulație pentru strict două locomotive cuplate pentru podurile cu capacitate portantă depășită.</w:t>
      </w:r>
    </w:p>
    <w:p w14:paraId="55DC930F" w14:textId="77777777" w:rsidR="008D655B" w:rsidRPr="00C21F42" w:rsidRDefault="008D655B" w:rsidP="009257A1">
      <w:pPr>
        <w:pStyle w:val="BARSTYLE"/>
        <w:tabs>
          <w:tab w:val="left" w:pos="851"/>
        </w:tabs>
        <w:spacing w:line="480" w:lineRule="auto"/>
        <w:jc w:val="both"/>
        <w:rPr>
          <w:rFonts w:ascii="Times New Roman" w:hAnsi="Times New Roman"/>
          <w:b/>
          <w:sz w:val="20"/>
        </w:rPr>
      </w:pPr>
    </w:p>
    <w:p w14:paraId="1795BCA1" w14:textId="77777777" w:rsidR="00FB37F1" w:rsidRPr="00F46963" w:rsidRDefault="00FB37F1" w:rsidP="00F46963"/>
    <w:sectPr w:rsidR="00FB37F1" w:rsidRPr="00F46963" w:rsidSect="003C11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851" w:right="851" w:bottom="851" w:left="851" w:header="87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E1D2C" w14:textId="77777777" w:rsidR="00056DAF" w:rsidRDefault="00056DAF">
      <w:r>
        <w:separator/>
      </w:r>
    </w:p>
  </w:endnote>
  <w:endnote w:type="continuationSeparator" w:id="0">
    <w:p w14:paraId="2EAEE212" w14:textId="77777777" w:rsidR="00056DAF" w:rsidRDefault="00056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-R">
    <w:altName w:val="Arial"/>
    <w:charset w:val="00"/>
    <w:family w:val="swiss"/>
    <w:pitch w:val="variable"/>
    <w:sig w:usb0="00000003" w:usb1="00000000" w:usb2="00000000" w:usb3="00000000" w:csb0="00000001" w:csb1="00000000"/>
  </w:font>
  <w:font w:name="Helvetica-R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74684" w14:textId="77777777" w:rsidR="001E482D" w:rsidRDefault="001E48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48634" w14:textId="77777777" w:rsidR="001E482D" w:rsidRDefault="001E48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49DE1" w14:textId="77777777" w:rsidR="001E482D" w:rsidRDefault="001E48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504B8" w14:textId="77777777" w:rsidR="00056DAF" w:rsidRDefault="00056DAF">
      <w:r>
        <w:separator/>
      </w:r>
    </w:p>
  </w:footnote>
  <w:footnote w:type="continuationSeparator" w:id="0">
    <w:p w14:paraId="27D20FFA" w14:textId="77777777" w:rsidR="00056DAF" w:rsidRDefault="00056D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003F0" w14:textId="77777777" w:rsidR="006F5073" w:rsidRDefault="00B217DC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F507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F1C69">
      <w:rPr>
        <w:rStyle w:val="PageNumber"/>
        <w:noProof/>
      </w:rPr>
      <w:t>2</w:t>
    </w:r>
    <w:r>
      <w:rPr>
        <w:rStyle w:val="PageNumber"/>
      </w:rPr>
      <w:fldChar w:fldCharType="end"/>
    </w:r>
  </w:p>
  <w:p w14:paraId="1893F7D7" w14:textId="18C07A14" w:rsidR="006F5073" w:rsidRDefault="00247522" w:rsidP="003C1145">
    <w:pPr>
      <w:framePr w:w="7382" w:h="340" w:hRule="exact" w:wrap="around" w:vAnchor="page" w:hAnchor="page" w:x="1385" w:y="891"/>
      <w:rPr>
        <w:b/>
        <w:bCs/>
        <w:i/>
        <w:iCs/>
        <w:sz w:val="22"/>
      </w:rPr>
    </w:pPr>
    <w:r>
      <w:rPr>
        <w:b/>
        <w:bCs/>
        <w:i/>
        <w:iCs/>
        <w:sz w:val="22"/>
      </w:rPr>
      <w:t xml:space="preserve">                                                              </w:t>
    </w:r>
    <w:r w:rsidR="006C4116">
      <w:rPr>
        <w:b/>
        <w:bCs/>
        <w:i/>
        <w:iCs/>
        <w:sz w:val="22"/>
      </w:rPr>
      <w:t>decada 11-20 august 2026</w:t>
    </w:r>
  </w:p>
  <w:p w14:paraId="7F97AAEC" w14:textId="77777777" w:rsidR="006F5073" w:rsidRDefault="006F5073">
    <w:pPr>
      <w:pStyle w:val="Header"/>
      <w:ind w:firstLine="357"/>
      <w:jc w:val="right"/>
      <w:rPr>
        <w:rStyle w:val="PageNumber"/>
        <w:b/>
        <w:bCs/>
        <w:lang w:val="ro-RO"/>
      </w:rPr>
    </w:pPr>
    <w:r>
      <w:rPr>
        <w:rStyle w:val="PageNumber"/>
        <w:b/>
        <w:bCs/>
      </w:rPr>
      <w:t xml:space="preserve">B.A.R. </w:t>
    </w:r>
    <w:r w:rsidR="00FA66B3">
      <w:rPr>
        <w:rStyle w:val="PageNumber"/>
        <w:b/>
        <w:bCs/>
      </w:rPr>
      <w:t>CLUJ</w:t>
    </w:r>
  </w:p>
  <w:tbl>
    <w:tblPr>
      <w:tblW w:w="0" w:type="auto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80"/>
      <w:gridCol w:w="822"/>
      <w:gridCol w:w="822"/>
      <w:gridCol w:w="2155"/>
      <w:gridCol w:w="822"/>
      <w:gridCol w:w="822"/>
      <w:gridCol w:w="822"/>
      <w:gridCol w:w="822"/>
      <w:gridCol w:w="2467"/>
    </w:tblGrid>
    <w:tr w:rsidR="006F5073" w14:paraId="2E817646" w14:textId="77777777">
      <w:trPr>
        <w:cantSplit/>
      </w:trPr>
      <w:tc>
        <w:tcPr>
          <w:tcW w:w="680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78852C4C" w14:textId="77777777" w:rsidR="006F5073" w:rsidRDefault="006F5073">
          <w:pPr>
            <w:spacing w:line="192" w:lineRule="auto"/>
            <w:ind w:left="113" w:right="113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Numărul curent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</w:tcPr>
        <w:p w14:paraId="28015686" w14:textId="77777777" w:rsidR="006F5073" w:rsidRDefault="006F5073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</w:t>
          </w:r>
        </w:p>
        <w:p w14:paraId="56611058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64BCEC9D" w14:textId="77777777" w:rsidR="006F5073" w:rsidRDefault="006F5073">
          <w:pPr>
            <w:spacing w:after="4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LINIA SIMPLĂ</w:t>
          </w:r>
        </w:p>
        <w:p w14:paraId="3ECE2B69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066435F6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</w:t>
          </w:r>
        </w:p>
        <w:p w14:paraId="4D76D789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din staţii, aferente firului I, respectiv liniei simple</w:t>
          </w:r>
        </w:p>
      </w:tc>
      <w:tc>
        <w:tcPr>
          <w:tcW w:w="2155" w:type="dxa"/>
          <w:vMerge w:val="restart"/>
          <w:tcMar>
            <w:left w:w="0" w:type="dxa"/>
            <w:right w:w="0" w:type="dxa"/>
          </w:tcMar>
          <w:vAlign w:val="center"/>
        </w:tcPr>
        <w:p w14:paraId="6337934F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STAŢIA</w:t>
          </w:r>
        </w:p>
        <w:p w14:paraId="661B3728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3D1FE43B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  <w:r>
            <w:rPr>
              <w:b/>
              <w:bCs/>
              <w:sz w:val="22"/>
              <w:lang w:val="ro-RO"/>
            </w:rPr>
            <w:t>DISTANŢA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  <w:vAlign w:val="center"/>
        </w:tcPr>
        <w:p w14:paraId="0B837817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APARATE DE CALE ÎN ABATERE</w:t>
          </w:r>
        </w:p>
        <w:p w14:paraId="4DA2B6DD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şi</w:t>
          </w:r>
        </w:p>
        <w:p w14:paraId="764E1213" w14:textId="77777777" w:rsidR="00702F3A" w:rsidRDefault="00702F3A" w:rsidP="00702F3A">
          <w:pPr>
            <w:spacing w:before="8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LINII </w:t>
          </w:r>
        </w:p>
        <w:p w14:paraId="2C186248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ABĂTUTE</w:t>
          </w:r>
        </w:p>
        <w:p w14:paraId="3E7F35E7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DIN </w:t>
          </w:r>
        </w:p>
        <w:p w14:paraId="3143BF47" w14:textId="77777777" w:rsidR="006F5073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STAŢII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</w:tcPr>
        <w:p w14:paraId="0F0DD0E6" w14:textId="77777777" w:rsidR="006F5073" w:rsidRDefault="006F5073">
          <w:pPr>
            <w:spacing w:before="12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II</w:t>
          </w:r>
        </w:p>
        <w:p w14:paraId="2013D3AF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33ACA908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01DD6430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</w:p>
        <w:p w14:paraId="25593578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6A6500A1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din </w:t>
          </w:r>
        </w:p>
        <w:p w14:paraId="3FD60EA2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staţii aferente </w:t>
          </w:r>
        </w:p>
        <w:p w14:paraId="11FC3725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II</w:t>
          </w:r>
        </w:p>
      </w:tc>
      <w:tc>
        <w:tcPr>
          <w:tcW w:w="2467" w:type="dxa"/>
          <w:vMerge w:val="restart"/>
          <w:tcMar>
            <w:left w:w="0" w:type="dxa"/>
            <w:right w:w="0" w:type="dxa"/>
          </w:tcMar>
          <w:vAlign w:val="center"/>
        </w:tcPr>
        <w:p w14:paraId="13DC3533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  <w:r>
            <w:rPr>
              <w:b/>
              <w:bCs/>
              <w:i/>
              <w:iCs/>
              <w:spacing w:val="40"/>
              <w:lang w:val="ro-RO"/>
            </w:rPr>
            <w:t>OBSERVAŢII</w:t>
          </w:r>
        </w:p>
        <w:p w14:paraId="01F1A632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</w:p>
      </w:tc>
    </w:tr>
    <w:tr w:rsidR="006F5073" w14:paraId="749E6F44" w14:textId="77777777">
      <w:trPr>
        <w:cantSplit/>
        <w:trHeight w:val="509"/>
      </w:trPr>
      <w:tc>
        <w:tcPr>
          <w:tcW w:w="680" w:type="dxa"/>
          <w:vMerge/>
          <w:tcMar>
            <w:left w:w="0" w:type="dxa"/>
            <w:right w:w="0" w:type="dxa"/>
          </w:tcMar>
        </w:tcPr>
        <w:p w14:paraId="37A3386B" w14:textId="77777777" w:rsidR="006F5073" w:rsidRDefault="006F5073">
          <w:pPr>
            <w:spacing w:line="192" w:lineRule="auto"/>
            <w:jc w:val="center"/>
            <w:rPr>
              <w:b/>
              <w:bCs/>
              <w:sz w:val="20"/>
              <w:lang w:val="ro-RO"/>
            </w:rPr>
          </w:pPr>
        </w:p>
      </w:tc>
      <w:tc>
        <w:tcPr>
          <w:tcW w:w="822" w:type="dxa"/>
          <w:tcMar>
            <w:left w:w="0" w:type="dxa"/>
            <w:right w:w="0" w:type="dxa"/>
          </w:tcMar>
        </w:tcPr>
        <w:p w14:paraId="0BB83B50" w14:textId="77777777" w:rsidR="006F5073" w:rsidRDefault="006F5073" w:rsidP="002E51C2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35C828C1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155" w:type="dxa"/>
          <w:vMerge/>
          <w:tcMar>
            <w:left w:w="0" w:type="dxa"/>
            <w:right w:w="0" w:type="dxa"/>
          </w:tcMar>
        </w:tcPr>
        <w:p w14:paraId="5AD052E5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  <w:tc>
        <w:tcPr>
          <w:tcW w:w="822" w:type="dxa"/>
          <w:tcMar>
            <w:left w:w="0" w:type="dxa"/>
            <w:right w:w="0" w:type="dxa"/>
          </w:tcMar>
        </w:tcPr>
        <w:p w14:paraId="050912C8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4822323C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62EE0EBF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61B8A541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467" w:type="dxa"/>
          <w:vMerge/>
          <w:tcMar>
            <w:left w:w="0" w:type="dxa"/>
            <w:right w:w="0" w:type="dxa"/>
          </w:tcMar>
        </w:tcPr>
        <w:p w14:paraId="03A88FB9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</w:tr>
  </w:tbl>
  <w:p w14:paraId="7D1F7358" w14:textId="77777777" w:rsidR="006F5073" w:rsidRDefault="006F5073">
    <w:pPr>
      <w:pStyle w:val="Header"/>
      <w:rPr>
        <w:sz w:val="2"/>
        <w:lang w:val="ro-R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9BC03" w14:textId="77777777" w:rsidR="006F5073" w:rsidRDefault="00B217DC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F507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07B44">
      <w:rPr>
        <w:rStyle w:val="PageNumber"/>
        <w:noProof/>
      </w:rPr>
      <w:t>3</w:t>
    </w:r>
    <w:r>
      <w:rPr>
        <w:rStyle w:val="PageNumber"/>
      </w:rPr>
      <w:fldChar w:fldCharType="end"/>
    </w:r>
  </w:p>
  <w:p w14:paraId="02BE85FA" w14:textId="57B38E11" w:rsidR="00004110" w:rsidRPr="00A048AC" w:rsidRDefault="00247522" w:rsidP="00A57D9A">
    <w:pPr>
      <w:framePr w:w="7445" w:h="340" w:hRule="exact" w:wrap="around" w:vAnchor="page" w:hAnchor="page" w:x="3193" w:y="891"/>
      <w:rPr>
        <w:b/>
        <w:sz w:val="20"/>
        <w:szCs w:val="20"/>
      </w:rPr>
    </w:pPr>
    <w:r>
      <w:rPr>
        <w:b/>
        <w:bCs/>
        <w:i/>
        <w:iCs/>
        <w:sz w:val="22"/>
      </w:rPr>
      <w:t xml:space="preserve">                              </w:t>
    </w:r>
    <w:r w:rsidR="006C4116">
      <w:rPr>
        <w:b/>
        <w:bCs/>
        <w:i/>
        <w:iCs/>
        <w:sz w:val="22"/>
      </w:rPr>
      <w:t>decada 11-20 august 2026</w:t>
    </w:r>
  </w:p>
  <w:p w14:paraId="622674DA" w14:textId="77777777" w:rsidR="0098517A" w:rsidRPr="0098517A" w:rsidRDefault="0098517A" w:rsidP="00A57D9A">
    <w:pPr>
      <w:framePr w:w="7445" w:h="340" w:hRule="exact" w:wrap="around" w:vAnchor="page" w:hAnchor="page" w:x="3193" w:y="891"/>
      <w:rPr>
        <w:b/>
        <w:sz w:val="20"/>
        <w:szCs w:val="20"/>
      </w:rPr>
    </w:pPr>
  </w:p>
  <w:p w14:paraId="785DAF67" w14:textId="77777777" w:rsidR="00583208" w:rsidRPr="00583208" w:rsidRDefault="00583208" w:rsidP="00A57D9A">
    <w:pPr>
      <w:framePr w:w="7445" w:h="340" w:hRule="exact" w:wrap="around" w:vAnchor="page" w:hAnchor="page" w:x="3193" w:y="891"/>
      <w:rPr>
        <w:b/>
        <w:sz w:val="20"/>
        <w:szCs w:val="20"/>
        <w:lang w:val="ro-RO"/>
      </w:rPr>
    </w:pPr>
  </w:p>
  <w:p w14:paraId="3D1EFBF4" w14:textId="77777777" w:rsidR="00C77A46" w:rsidRPr="00C77A46" w:rsidRDefault="00C77A46" w:rsidP="00A57D9A">
    <w:pPr>
      <w:framePr w:w="7445" w:h="340" w:hRule="exact" w:wrap="around" w:vAnchor="page" w:hAnchor="page" w:x="3193" w:y="891"/>
      <w:rPr>
        <w:b/>
        <w:sz w:val="28"/>
        <w:lang w:val="ro-RO"/>
      </w:rPr>
    </w:pPr>
  </w:p>
  <w:p w14:paraId="68B48B17" w14:textId="77777777" w:rsidR="001E2701" w:rsidRPr="001E2701" w:rsidRDefault="001E2701" w:rsidP="00A57D9A">
    <w:pPr>
      <w:framePr w:w="7445" w:h="340" w:hRule="exact" w:wrap="around" w:vAnchor="page" w:hAnchor="page" w:x="3193" w:y="891"/>
      <w:rPr>
        <w:b/>
        <w:sz w:val="20"/>
        <w:szCs w:val="20"/>
        <w:lang w:val="ro-RO"/>
      </w:rPr>
    </w:pPr>
  </w:p>
  <w:p w14:paraId="7148EE2F" w14:textId="77777777" w:rsidR="00165349" w:rsidRPr="00165349" w:rsidRDefault="00165349" w:rsidP="00A57D9A">
    <w:pPr>
      <w:framePr w:w="7445" w:h="340" w:hRule="exact" w:wrap="around" w:vAnchor="page" w:hAnchor="page" w:x="3193" w:y="891"/>
      <w:rPr>
        <w:b/>
        <w:sz w:val="20"/>
        <w:szCs w:val="20"/>
      </w:rPr>
    </w:pPr>
  </w:p>
  <w:p w14:paraId="15E67272" w14:textId="77777777" w:rsidR="00165349" w:rsidRPr="00165349" w:rsidRDefault="00165349" w:rsidP="00A57D9A">
    <w:pPr>
      <w:framePr w:w="7445" w:h="340" w:hRule="exact" w:wrap="around" w:vAnchor="page" w:hAnchor="page" w:x="3193" w:y="891"/>
      <w:rPr>
        <w:b/>
        <w:sz w:val="20"/>
        <w:szCs w:val="20"/>
      </w:rPr>
    </w:pPr>
  </w:p>
  <w:p w14:paraId="44C12C25" w14:textId="77777777" w:rsidR="006F5073" w:rsidRDefault="006F5073" w:rsidP="00A57D9A">
    <w:pPr>
      <w:framePr w:w="7445" w:h="340" w:hRule="exact" w:wrap="around" w:vAnchor="page" w:hAnchor="page" w:x="3193" w:y="891"/>
      <w:shd w:val="clear" w:color="FFFFFF" w:fill="FFFFFF"/>
      <w:rPr>
        <w:b/>
        <w:bCs/>
        <w:i/>
        <w:iCs/>
        <w:sz w:val="22"/>
      </w:rPr>
    </w:pPr>
  </w:p>
  <w:p w14:paraId="41C77224" w14:textId="77777777" w:rsidR="006F5073" w:rsidRDefault="006F5073">
    <w:pPr>
      <w:pStyle w:val="Header"/>
      <w:rPr>
        <w:rStyle w:val="PageNumber"/>
        <w:b/>
        <w:bCs/>
        <w:lang w:val="ro-RO"/>
      </w:rPr>
    </w:pPr>
    <w:r>
      <w:rPr>
        <w:rStyle w:val="PageNumber"/>
        <w:b/>
        <w:bCs/>
      </w:rPr>
      <w:t xml:space="preserve">B.A.R. </w:t>
    </w:r>
    <w:r w:rsidR="00FA66B3">
      <w:rPr>
        <w:rStyle w:val="PageNumber"/>
        <w:b/>
        <w:bCs/>
      </w:rPr>
      <w:t>CLUJ</w:t>
    </w:r>
  </w:p>
  <w:tbl>
    <w:tblPr>
      <w:tblW w:w="10206" w:type="dxa"/>
      <w:jc w:val="center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64"/>
      <w:gridCol w:w="809"/>
      <w:gridCol w:w="810"/>
      <w:gridCol w:w="2197"/>
      <w:gridCol w:w="810"/>
      <w:gridCol w:w="810"/>
      <w:gridCol w:w="810"/>
      <w:gridCol w:w="810"/>
      <w:gridCol w:w="2486"/>
    </w:tblGrid>
    <w:tr w:rsidR="006F5073" w14:paraId="2A2294F1" w14:textId="77777777">
      <w:trPr>
        <w:cantSplit/>
        <w:jc w:val="center"/>
      </w:trPr>
      <w:tc>
        <w:tcPr>
          <w:tcW w:w="652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1B729BBB" w14:textId="77777777" w:rsidR="006F5073" w:rsidRDefault="006F5073">
          <w:pPr>
            <w:spacing w:line="192" w:lineRule="auto"/>
            <w:ind w:left="113" w:right="113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Numărul curent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16CD27CF" w14:textId="77777777" w:rsidR="006F5073" w:rsidRDefault="006F5073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</w:t>
          </w:r>
        </w:p>
        <w:p w14:paraId="577CDFA1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6C9BFC80" w14:textId="77777777" w:rsidR="006F5073" w:rsidRDefault="006F5073">
          <w:pPr>
            <w:spacing w:after="4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LINIA SIMPLĂ</w:t>
          </w:r>
        </w:p>
        <w:p w14:paraId="3732B29C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2EFAEB1B" w14:textId="77777777" w:rsidR="00E37AAC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</w:t>
          </w:r>
        </w:p>
        <w:p w14:paraId="6B1A3BE1" w14:textId="77777777" w:rsidR="002E51C2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din staţii, aferente </w:t>
          </w:r>
        </w:p>
        <w:p w14:paraId="6878151B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I, respectiv liniei simple</w:t>
          </w:r>
        </w:p>
      </w:tc>
      <w:tc>
        <w:tcPr>
          <w:tcW w:w="2155" w:type="dxa"/>
          <w:vMerge w:val="restart"/>
          <w:tcMar>
            <w:left w:w="0" w:type="dxa"/>
            <w:right w:w="0" w:type="dxa"/>
          </w:tcMar>
          <w:vAlign w:val="center"/>
        </w:tcPr>
        <w:p w14:paraId="61CE9C13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STAŢIA</w:t>
          </w:r>
        </w:p>
        <w:p w14:paraId="4E467AFD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00E91FF2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  <w:r>
            <w:rPr>
              <w:b/>
              <w:bCs/>
              <w:sz w:val="22"/>
              <w:lang w:val="ro-RO"/>
            </w:rPr>
            <w:t>DISTANŢA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  <w:vAlign w:val="center"/>
        </w:tcPr>
        <w:p w14:paraId="0A7B26D6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APARATE DE CALE ÎN ABATERE</w:t>
          </w:r>
        </w:p>
        <w:p w14:paraId="318DA1C2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şi</w:t>
          </w:r>
        </w:p>
        <w:p w14:paraId="21834F6E" w14:textId="77777777" w:rsidR="00702F3A" w:rsidRDefault="00702F3A" w:rsidP="00702F3A">
          <w:pPr>
            <w:spacing w:before="8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LINII </w:t>
          </w:r>
        </w:p>
        <w:p w14:paraId="458AF6C8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ABĂTUTE</w:t>
          </w:r>
        </w:p>
        <w:p w14:paraId="7F2A213E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DIN </w:t>
          </w:r>
        </w:p>
        <w:p w14:paraId="0E4A5418" w14:textId="77777777" w:rsidR="006F5073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STAŢII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5488C6E7" w14:textId="77777777" w:rsidR="006F5073" w:rsidRDefault="006F5073">
          <w:pPr>
            <w:spacing w:before="12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II</w:t>
          </w:r>
        </w:p>
        <w:p w14:paraId="1E436FE0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1C27A3B1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37BF836F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</w:p>
        <w:p w14:paraId="492213C3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3B5D02E5" w14:textId="77777777" w:rsidR="00A84264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din staţii aferente </w:t>
          </w:r>
        </w:p>
        <w:p w14:paraId="7A44E9F9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II</w:t>
          </w:r>
        </w:p>
      </w:tc>
      <w:tc>
        <w:tcPr>
          <w:tcW w:w="2438" w:type="dxa"/>
          <w:vMerge w:val="restart"/>
          <w:tcMar>
            <w:left w:w="0" w:type="dxa"/>
            <w:right w:w="0" w:type="dxa"/>
          </w:tcMar>
          <w:vAlign w:val="center"/>
        </w:tcPr>
        <w:p w14:paraId="40D0ED0B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  <w:r>
            <w:rPr>
              <w:b/>
              <w:bCs/>
              <w:i/>
              <w:iCs/>
              <w:spacing w:val="40"/>
              <w:lang w:val="ro-RO"/>
            </w:rPr>
            <w:t>OBSERVAŢII</w:t>
          </w:r>
        </w:p>
      </w:tc>
    </w:tr>
    <w:tr w:rsidR="006F5073" w14:paraId="3E8BE829" w14:textId="77777777">
      <w:trPr>
        <w:cantSplit/>
        <w:trHeight w:val="509"/>
        <w:jc w:val="center"/>
      </w:trPr>
      <w:tc>
        <w:tcPr>
          <w:tcW w:w="652" w:type="dxa"/>
          <w:vMerge/>
          <w:tcMar>
            <w:left w:w="0" w:type="dxa"/>
            <w:right w:w="0" w:type="dxa"/>
          </w:tcMar>
        </w:tcPr>
        <w:p w14:paraId="0BB8A224" w14:textId="77777777" w:rsidR="006F5073" w:rsidRDefault="006F5073">
          <w:pPr>
            <w:spacing w:line="192" w:lineRule="auto"/>
            <w:jc w:val="center"/>
            <w:rPr>
              <w:b/>
              <w:bCs/>
              <w:sz w:val="20"/>
              <w:lang w:val="ro-RO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45310895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05231D3D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155" w:type="dxa"/>
          <w:vMerge/>
          <w:tcMar>
            <w:left w:w="0" w:type="dxa"/>
            <w:right w:w="0" w:type="dxa"/>
          </w:tcMar>
        </w:tcPr>
        <w:p w14:paraId="2F257039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4A4F03FD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5458CD1C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6DC1A0F5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3848C586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438" w:type="dxa"/>
          <w:vMerge/>
          <w:tcMar>
            <w:left w:w="0" w:type="dxa"/>
            <w:right w:w="0" w:type="dxa"/>
          </w:tcMar>
        </w:tcPr>
        <w:p w14:paraId="5ACE7C85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</w:tr>
  </w:tbl>
  <w:p w14:paraId="185651AD" w14:textId="77777777" w:rsidR="006F5073" w:rsidRDefault="006F5073">
    <w:pPr>
      <w:pStyle w:val="Header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71AF0" w14:textId="77777777" w:rsidR="006F5073" w:rsidRDefault="006F5073">
    <w:pPr>
      <w:pStyle w:val="Header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116A5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D2757"/>
    <w:multiLevelType w:val="hybridMultilevel"/>
    <w:tmpl w:val="B1E64440"/>
    <w:lvl w:ilvl="0" w:tplc="3BB4EA56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" w15:restartNumberingAfterBreak="0">
    <w:nsid w:val="05FF2E43"/>
    <w:multiLevelType w:val="hybridMultilevel"/>
    <w:tmpl w:val="B77454AE"/>
    <w:lvl w:ilvl="0" w:tplc="52AAD6A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662DC3"/>
    <w:multiLevelType w:val="hybridMultilevel"/>
    <w:tmpl w:val="BEC06E9C"/>
    <w:lvl w:ilvl="0" w:tplc="5C06CBF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B56854"/>
    <w:multiLevelType w:val="hybridMultilevel"/>
    <w:tmpl w:val="637C19BA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5" w15:restartNumberingAfterBreak="0">
    <w:nsid w:val="0EC251F7"/>
    <w:multiLevelType w:val="hybridMultilevel"/>
    <w:tmpl w:val="2C8099DE"/>
    <w:lvl w:ilvl="0" w:tplc="02D4C33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" w15:restartNumberingAfterBreak="0">
    <w:nsid w:val="129A54F8"/>
    <w:multiLevelType w:val="hybridMultilevel"/>
    <w:tmpl w:val="C4462740"/>
    <w:lvl w:ilvl="0" w:tplc="B0FAFBC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3C5DD4"/>
    <w:multiLevelType w:val="hybridMultilevel"/>
    <w:tmpl w:val="B6DA6276"/>
    <w:lvl w:ilvl="0" w:tplc="688A0B4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5C0CBD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4A3011"/>
    <w:multiLevelType w:val="hybridMultilevel"/>
    <w:tmpl w:val="0548EBE0"/>
    <w:lvl w:ilvl="0" w:tplc="DAB2719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575CC7"/>
    <w:multiLevelType w:val="hybridMultilevel"/>
    <w:tmpl w:val="EE0CEA1E"/>
    <w:lvl w:ilvl="0" w:tplc="555ABA9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0" w15:restartNumberingAfterBreak="0">
    <w:nsid w:val="22B0054A"/>
    <w:multiLevelType w:val="hybridMultilevel"/>
    <w:tmpl w:val="2542C974"/>
    <w:lvl w:ilvl="0" w:tplc="0ECAC86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1" w15:restartNumberingAfterBreak="0">
    <w:nsid w:val="27A77EA1"/>
    <w:multiLevelType w:val="hybridMultilevel"/>
    <w:tmpl w:val="66E4BB5A"/>
    <w:lvl w:ilvl="0" w:tplc="B88C8318">
      <w:start w:val="1"/>
      <w:numFmt w:val="decimal"/>
      <w:lvlRestart w:val="0"/>
      <w:suff w:val="nothing"/>
      <w:lvlText w:val="%1"/>
      <w:lvlJc w:val="right"/>
      <w:pPr>
        <w:ind w:left="227" w:firstLine="17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667" w:hanging="360"/>
      </w:pPr>
    </w:lvl>
    <w:lvl w:ilvl="2" w:tplc="0409001B" w:tentative="1">
      <w:start w:val="1"/>
      <w:numFmt w:val="lowerRoman"/>
      <w:lvlText w:val="%3."/>
      <w:lvlJc w:val="right"/>
      <w:pPr>
        <w:ind w:left="2387" w:hanging="180"/>
      </w:pPr>
    </w:lvl>
    <w:lvl w:ilvl="3" w:tplc="0409000F" w:tentative="1">
      <w:start w:val="1"/>
      <w:numFmt w:val="decimal"/>
      <w:lvlText w:val="%4."/>
      <w:lvlJc w:val="left"/>
      <w:pPr>
        <w:ind w:left="3107" w:hanging="360"/>
      </w:pPr>
    </w:lvl>
    <w:lvl w:ilvl="4" w:tplc="04090019" w:tentative="1">
      <w:start w:val="1"/>
      <w:numFmt w:val="lowerLetter"/>
      <w:lvlText w:val="%5."/>
      <w:lvlJc w:val="left"/>
      <w:pPr>
        <w:ind w:left="3827" w:hanging="360"/>
      </w:pPr>
    </w:lvl>
    <w:lvl w:ilvl="5" w:tplc="0409001B" w:tentative="1">
      <w:start w:val="1"/>
      <w:numFmt w:val="lowerRoman"/>
      <w:lvlText w:val="%6."/>
      <w:lvlJc w:val="right"/>
      <w:pPr>
        <w:ind w:left="4547" w:hanging="180"/>
      </w:pPr>
    </w:lvl>
    <w:lvl w:ilvl="6" w:tplc="0409000F" w:tentative="1">
      <w:start w:val="1"/>
      <w:numFmt w:val="decimal"/>
      <w:lvlText w:val="%7."/>
      <w:lvlJc w:val="left"/>
      <w:pPr>
        <w:ind w:left="5267" w:hanging="360"/>
      </w:pPr>
    </w:lvl>
    <w:lvl w:ilvl="7" w:tplc="04090019" w:tentative="1">
      <w:start w:val="1"/>
      <w:numFmt w:val="lowerLetter"/>
      <w:lvlText w:val="%8."/>
      <w:lvlJc w:val="left"/>
      <w:pPr>
        <w:ind w:left="5987" w:hanging="360"/>
      </w:pPr>
    </w:lvl>
    <w:lvl w:ilvl="8" w:tplc="040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2" w15:restartNumberingAfterBreak="0">
    <w:nsid w:val="28A20DD1"/>
    <w:multiLevelType w:val="hybridMultilevel"/>
    <w:tmpl w:val="C8C0072C"/>
    <w:lvl w:ilvl="0" w:tplc="28E8B83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3" w15:restartNumberingAfterBreak="0">
    <w:nsid w:val="323965B2"/>
    <w:multiLevelType w:val="hybridMultilevel"/>
    <w:tmpl w:val="3C8A0504"/>
    <w:lvl w:ilvl="0" w:tplc="D3AAD58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8E573DF"/>
    <w:multiLevelType w:val="hybridMultilevel"/>
    <w:tmpl w:val="6262DB42"/>
    <w:lvl w:ilvl="0" w:tplc="38BE5336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DA071EC"/>
    <w:multiLevelType w:val="hybridMultilevel"/>
    <w:tmpl w:val="07C44D06"/>
    <w:lvl w:ilvl="0" w:tplc="AA9462D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6" w15:restartNumberingAfterBreak="0">
    <w:nsid w:val="3EF02C7E"/>
    <w:multiLevelType w:val="hybridMultilevel"/>
    <w:tmpl w:val="0D98D040"/>
    <w:lvl w:ilvl="0" w:tplc="EA4ABFFC">
      <w:start w:val="1"/>
      <w:numFmt w:val="decimal"/>
      <w:lvlRestart w:val="0"/>
      <w:suff w:val="nothing"/>
      <w:lvlText w:val="%1"/>
      <w:lvlJc w:val="right"/>
      <w:pPr>
        <w:ind w:left="-170" w:firstLine="17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70" w:hanging="360"/>
      </w:pPr>
    </w:lvl>
    <w:lvl w:ilvl="2" w:tplc="0409001B" w:tentative="1">
      <w:start w:val="1"/>
      <w:numFmt w:val="lowerRoman"/>
      <w:lvlText w:val="%3."/>
      <w:lvlJc w:val="right"/>
      <w:pPr>
        <w:ind w:left="1990" w:hanging="180"/>
      </w:pPr>
    </w:lvl>
    <w:lvl w:ilvl="3" w:tplc="0409000F" w:tentative="1">
      <w:start w:val="1"/>
      <w:numFmt w:val="decimal"/>
      <w:lvlText w:val="%4."/>
      <w:lvlJc w:val="left"/>
      <w:pPr>
        <w:ind w:left="2710" w:hanging="360"/>
      </w:pPr>
    </w:lvl>
    <w:lvl w:ilvl="4" w:tplc="04090019" w:tentative="1">
      <w:start w:val="1"/>
      <w:numFmt w:val="lowerLetter"/>
      <w:lvlText w:val="%5."/>
      <w:lvlJc w:val="left"/>
      <w:pPr>
        <w:ind w:left="3430" w:hanging="360"/>
      </w:pPr>
    </w:lvl>
    <w:lvl w:ilvl="5" w:tplc="0409001B" w:tentative="1">
      <w:start w:val="1"/>
      <w:numFmt w:val="lowerRoman"/>
      <w:lvlText w:val="%6."/>
      <w:lvlJc w:val="right"/>
      <w:pPr>
        <w:ind w:left="4150" w:hanging="180"/>
      </w:pPr>
    </w:lvl>
    <w:lvl w:ilvl="6" w:tplc="0409000F" w:tentative="1">
      <w:start w:val="1"/>
      <w:numFmt w:val="decimal"/>
      <w:lvlText w:val="%7."/>
      <w:lvlJc w:val="left"/>
      <w:pPr>
        <w:ind w:left="4870" w:hanging="360"/>
      </w:pPr>
    </w:lvl>
    <w:lvl w:ilvl="7" w:tplc="04090019" w:tentative="1">
      <w:start w:val="1"/>
      <w:numFmt w:val="lowerLetter"/>
      <w:lvlText w:val="%8."/>
      <w:lvlJc w:val="left"/>
      <w:pPr>
        <w:ind w:left="5590" w:hanging="360"/>
      </w:pPr>
    </w:lvl>
    <w:lvl w:ilvl="8" w:tplc="0409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7" w15:restartNumberingAfterBreak="0">
    <w:nsid w:val="418A19CA"/>
    <w:multiLevelType w:val="hybridMultilevel"/>
    <w:tmpl w:val="CB5C2382"/>
    <w:lvl w:ilvl="0" w:tplc="FF620DF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7008FC"/>
    <w:multiLevelType w:val="hybridMultilevel"/>
    <w:tmpl w:val="AE8E1C12"/>
    <w:lvl w:ilvl="0" w:tplc="9048A8BA">
      <w:start w:val="1"/>
      <w:numFmt w:val="decimal"/>
      <w:lvlRestart w:val="0"/>
      <w:pStyle w:val="Style1"/>
      <w:lvlText w:val="%1"/>
      <w:lvlJc w:val="right"/>
      <w:pPr>
        <w:tabs>
          <w:tab w:val="num" w:pos="96"/>
        </w:tabs>
        <w:ind w:left="96" w:hanging="39"/>
      </w:pPr>
      <w:rPr>
        <w:rFonts w:ascii="Times-Roman-R" w:hAnsi="Times-Roman-R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9A1C36"/>
    <w:multiLevelType w:val="hybridMultilevel"/>
    <w:tmpl w:val="0A245B42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20" w15:restartNumberingAfterBreak="0">
    <w:nsid w:val="499354ED"/>
    <w:multiLevelType w:val="hybridMultilevel"/>
    <w:tmpl w:val="806401F0"/>
    <w:lvl w:ilvl="0" w:tplc="18D02684">
      <w:start w:val="1"/>
      <w:numFmt w:val="decimal"/>
      <w:lvlRestart w:val="0"/>
      <w:suff w:val="nothing"/>
      <w:lvlText w:val="%1"/>
      <w:lvlJc w:val="right"/>
      <w:pPr>
        <w:ind w:left="284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41B6202"/>
    <w:multiLevelType w:val="hybridMultilevel"/>
    <w:tmpl w:val="0CEC1D60"/>
    <w:lvl w:ilvl="0" w:tplc="815AEF3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2" w15:restartNumberingAfterBreak="0">
    <w:nsid w:val="578F5030"/>
    <w:multiLevelType w:val="hybridMultilevel"/>
    <w:tmpl w:val="F8F2F57A"/>
    <w:lvl w:ilvl="0" w:tplc="B518FCE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3" w15:restartNumberingAfterBreak="0">
    <w:nsid w:val="599E4534"/>
    <w:multiLevelType w:val="hybridMultilevel"/>
    <w:tmpl w:val="556C70CC"/>
    <w:lvl w:ilvl="0" w:tplc="EAF8B7D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4" w15:restartNumberingAfterBreak="0">
    <w:nsid w:val="5D2C203F"/>
    <w:multiLevelType w:val="hybridMultilevel"/>
    <w:tmpl w:val="BB60C230"/>
    <w:lvl w:ilvl="0" w:tplc="D452DC96">
      <w:start w:val="1"/>
      <w:numFmt w:val="decimal"/>
      <w:lvlRestart w:val="0"/>
      <w:suff w:val="nothing"/>
      <w:lvlText w:val="%1"/>
      <w:lvlJc w:val="right"/>
      <w:pPr>
        <w:tabs>
          <w:tab w:val="num" w:pos="153"/>
        </w:tabs>
        <w:ind w:left="153" w:hanging="4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6114D6"/>
    <w:multiLevelType w:val="hybridMultilevel"/>
    <w:tmpl w:val="023AE354"/>
    <w:lvl w:ilvl="0" w:tplc="FFF61F36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6" w15:restartNumberingAfterBreak="0">
    <w:nsid w:val="6B7833FD"/>
    <w:multiLevelType w:val="hybridMultilevel"/>
    <w:tmpl w:val="1B10A722"/>
    <w:lvl w:ilvl="0" w:tplc="730C294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CC628BB"/>
    <w:multiLevelType w:val="hybridMultilevel"/>
    <w:tmpl w:val="D62E448C"/>
    <w:lvl w:ilvl="0" w:tplc="315E4AB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8" w15:restartNumberingAfterBreak="0">
    <w:nsid w:val="6E7713B3"/>
    <w:multiLevelType w:val="hybridMultilevel"/>
    <w:tmpl w:val="382A1CDE"/>
    <w:lvl w:ilvl="0" w:tplc="9CECA88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9" w15:restartNumberingAfterBreak="0">
    <w:nsid w:val="6EFE60C6"/>
    <w:multiLevelType w:val="hybridMultilevel"/>
    <w:tmpl w:val="D1D0C546"/>
    <w:lvl w:ilvl="0" w:tplc="A0EC23E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0" w15:restartNumberingAfterBreak="0">
    <w:nsid w:val="6F096BC8"/>
    <w:multiLevelType w:val="hybridMultilevel"/>
    <w:tmpl w:val="6CFA0C06"/>
    <w:lvl w:ilvl="0" w:tplc="81809D3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1" w15:restartNumberingAfterBreak="0">
    <w:nsid w:val="70845803"/>
    <w:multiLevelType w:val="hybridMultilevel"/>
    <w:tmpl w:val="A0E2A2D2"/>
    <w:lvl w:ilvl="0" w:tplc="4DC4B17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2" w15:restartNumberingAfterBreak="0">
    <w:nsid w:val="76237125"/>
    <w:multiLevelType w:val="hybridMultilevel"/>
    <w:tmpl w:val="B2AC0A28"/>
    <w:lvl w:ilvl="0" w:tplc="CB90E95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68B16B3"/>
    <w:multiLevelType w:val="hybridMultilevel"/>
    <w:tmpl w:val="24425928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34" w15:restartNumberingAfterBreak="0">
    <w:nsid w:val="7D93351C"/>
    <w:multiLevelType w:val="hybridMultilevel"/>
    <w:tmpl w:val="770478BE"/>
    <w:lvl w:ilvl="0" w:tplc="C10C70FE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num w:numId="1" w16cid:durableId="75127274">
    <w:abstractNumId w:val="18"/>
  </w:num>
  <w:num w:numId="2" w16cid:durableId="49425750">
    <w:abstractNumId w:val="20"/>
  </w:num>
  <w:num w:numId="3" w16cid:durableId="1084766755">
    <w:abstractNumId w:val="24"/>
  </w:num>
  <w:num w:numId="4" w16cid:durableId="925267448">
    <w:abstractNumId w:val="16"/>
  </w:num>
  <w:num w:numId="5" w16cid:durableId="2121487831">
    <w:abstractNumId w:val="27"/>
  </w:num>
  <w:num w:numId="6" w16cid:durableId="500585142">
    <w:abstractNumId w:val="11"/>
  </w:num>
  <w:num w:numId="7" w16cid:durableId="702445140">
    <w:abstractNumId w:val="15"/>
  </w:num>
  <w:num w:numId="8" w16cid:durableId="814104230">
    <w:abstractNumId w:val="6"/>
  </w:num>
  <w:num w:numId="9" w16cid:durableId="1252155767">
    <w:abstractNumId w:val="2"/>
  </w:num>
  <w:num w:numId="10" w16cid:durableId="1849248932">
    <w:abstractNumId w:val="26"/>
  </w:num>
  <w:num w:numId="11" w16cid:durableId="19207109">
    <w:abstractNumId w:val="5"/>
  </w:num>
  <w:num w:numId="12" w16cid:durableId="1236934328">
    <w:abstractNumId w:val="32"/>
  </w:num>
  <w:num w:numId="13" w16cid:durableId="1870335516">
    <w:abstractNumId w:val="30"/>
  </w:num>
  <w:num w:numId="14" w16cid:durableId="2014606414">
    <w:abstractNumId w:val="13"/>
  </w:num>
  <w:num w:numId="15" w16cid:durableId="1359816668">
    <w:abstractNumId w:val="25"/>
  </w:num>
  <w:num w:numId="16" w16cid:durableId="1912083846">
    <w:abstractNumId w:val="22"/>
  </w:num>
  <w:num w:numId="17" w16cid:durableId="176165324">
    <w:abstractNumId w:val="10"/>
  </w:num>
  <w:num w:numId="18" w16cid:durableId="1631859490">
    <w:abstractNumId w:val="9"/>
  </w:num>
  <w:num w:numId="19" w16cid:durableId="943655160">
    <w:abstractNumId w:val="1"/>
  </w:num>
  <w:num w:numId="20" w16cid:durableId="163017956">
    <w:abstractNumId w:val="31"/>
  </w:num>
  <w:num w:numId="21" w16cid:durableId="910503826">
    <w:abstractNumId w:val="14"/>
  </w:num>
  <w:num w:numId="22" w16cid:durableId="1685790779">
    <w:abstractNumId w:val="29"/>
  </w:num>
  <w:num w:numId="23" w16cid:durableId="1729650970">
    <w:abstractNumId w:val="28"/>
  </w:num>
  <w:num w:numId="24" w16cid:durableId="377441754">
    <w:abstractNumId w:val="12"/>
  </w:num>
  <w:num w:numId="25" w16cid:durableId="1220871115">
    <w:abstractNumId w:val="3"/>
  </w:num>
  <w:num w:numId="26" w16cid:durableId="729811093">
    <w:abstractNumId w:val="21"/>
  </w:num>
  <w:num w:numId="27" w16cid:durableId="854537712">
    <w:abstractNumId w:val="7"/>
  </w:num>
  <w:num w:numId="28" w16cid:durableId="287666559">
    <w:abstractNumId w:val="8"/>
  </w:num>
  <w:num w:numId="29" w16cid:durableId="1543710383">
    <w:abstractNumId w:val="33"/>
  </w:num>
  <w:num w:numId="30" w16cid:durableId="1635136514">
    <w:abstractNumId w:val="34"/>
  </w:num>
  <w:num w:numId="31" w16cid:durableId="1514875602">
    <w:abstractNumId w:val="4"/>
  </w:num>
  <w:num w:numId="32" w16cid:durableId="225380356">
    <w:abstractNumId w:val="19"/>
  </w:num>
  <w:num w:numId="33" w16cid:durableId="1139152006">
    <w:abstractNumId w:val="23"/>
  </w:num>
  <w:num w:numId="34" w16cid:durableId="307369690">
    <w:abstractNumId w:val="0"/>
  </w:num>
  <w:num w:numId="35" w16cid:durableId="139465997">
    <w:abstractNumId w:val="17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formatting="1" w:enforcement="1" w:cryptProviderType="rsaAES" w:cryptAlgorithmClass="hash" w:cryptAlgorithmType="typeAny" w:cryptAlgorithmSid="14" w:cryptSpinCount="100000" w:hash="k/d6VFiSll9NTneQNb0sCNSM7AjuV01HUXfkiXhW9ZoYgq8GUehcdQ9udTT65qA5K8Efte+wz5/IYGVZJb2JeQ==" w:salt="POdyA3GGi+sS6LIxwrDklg=="/>
  <w:defaultTabStop w:val="720"/>
  <w:hyphenationZone w:val="425"/>
  <w:evenAndOddHeaders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3AB9"/>
    <w:rsid w:val="00000984"/>
    <w:rsid w:val="000010D8"/>
    <w:rsid w:val="000016B4"/>
    <w:rsid w:val="000017A1"/>
    <w:rsid w:val="00001FDE"/>
    <w:rsid w:val="0000269E"/>
    <w:rsid w:val="000026EB"/>
    <w:rsid w:val="00002B50"/>
    <w:rsid w:val="000034F1"/>
    <w:rsid w:val="00003549"/>
    <w:rsid w:val="00003587"/>
    <w:rsid w:val="00004110"/>
    <w:rsid w:val="00004597"/>
    <w:rsid w:val="0000523B"/>
    <w:rsid w:val="000052B6"/>
    <w:rsid w:val="0000589F"/>
    <w:rsid w:val="000058CE"/>
    <w:rsid w:val="00006151"/>
    <w:rsid w:val="0000637C"/>
    <w:rsid w:val="0000643E"/>
    <w:rsid w:val="00007238"/>
    <w:rsid w:val="000072A6"/>
    <w:rsid w:val="00007475"/>
    <w:rsid w:val="0000774E"/>
    <w:rsid w:val="00007ACE"/>
    <w:rsid w:val="00010039"/>
    <w:rsid w:val="000101C2"/>
    <w:rsid w:val="000103A4"/>
    <w:rsid w:val="00010765"/>
    <w:rsid w:val="00010D90"/>
    <w:rsid w:val="000115FA"/>
    <w:rsid w:val="00011A02"/>
    <w:rsid w:val="00011B93"/>
    <w:rsid w:val="000120BA"/>
    <w:rsid w:val="000128FF"/>
    <w:rsid w:val="00012BA4"/>
    <w:rsid w:val="000139C0"/>
    <w:rsid w:val="00013BE5"/>
    <w:rsid w:val="00013C88"/>
    <w:rsid w:val="00014794"/>
    <w:rsid w:val="000158FD"/>
    <w:rsid w:val="00015A4F"/>
    <w:rsid w:val="000160DD"/>
    <w:rsid w:val="00016300"/>
    <w:rsid w:val="00016423"/>
    <w:rsid w:val="00016B5B"/>
    <w:rsid w:val="00016FED"/>
    <w:rsid w:val="000175FD"/>
    <w:rsid w:val="00017C4F"/>
    <w:rsid w:val="00017FDC"/>
    <w:rsid w:val="00020188"/>
    <w:rsid w:val="000209C0"/>
    <w:rsid w:val="00020AE5"/>
    <w:rsid w:val="00021498"/>
    <w:rsid w:val="00021740"/>
    <w:rsid w:val="000219E9"/>
    <w:rsid w:val="00021DB9"/>
    <w:rsid w:val="00021E69"/>
    <w:rsid w:val="0002226C"/>
    <w:rsid w:val="000223F5"/>
    <w:rsid w:val="000228D1"/>
    <w:rsid w:val="00023094"/>
    <w:rsid w:val="000234DC"/>
    <w:rsid w:val="00023674"/>
    <w:rsid w:val="00023903"/>
    <w:rsid w:val="00023B48"/>
    <w:rsid w:val="00023DBE"/>
    <w:rsid w:val="00023F1B"/>
    <w:rsid w:val="00024155"/>
    <w:rsid w:val="000242F2"/>
    <w:rsid w:val="00024496"/>
    <w:rsid w:val="000244B2"/>
    <w:rsid w:val="00024827"/>
    <w:rsid w:val="000248F9"/>
    <w:rsid w:val="00024A9E"/>
    <w:rsid w:val="0002516D"/>
    <w:rsid w:val="00025379"/>
    <w:rsid w:val="00025CC3"/>
    <w:rsid w:val="00025F47"/>
    <w:rsid w:val="0002644C"/>
    <w:rsid w:val="00026552"/>
    <w:rsid w:val="0002664E"/>
    <w:rsid w:val="00026734"/>
    <w:rsid w:val="000267E0"/>
    <w:rsid w:val="00026847"/>
    <w:rsid w:val="00026AB0"/>
    <w:rsid w:val="00026B0B"/>
    <w:rsid w:val="00026B63"/>
    <w:rsid w:val="00026D12"/>
    <w:rsid w:val="0002736F"/>
    <w:rsid w:val="00027DDB"/>
    <w:rsid w:val="00030977"/>
    <w:rsid w:val="00031192"/>
    <w:rsid w:val="00031499"/>
    <w:rsid w:val="000319AE"/>
    <w:rsid w:val="000319D3"/>
    <w:rsid w:val="0003229E"/>
    <w:rsid w:val="00032D88"/>
    <w:rsid w:val="00032E66"/>
    <w:rsid w:val="000333F8"/>
    <w:rsid w:val="00033788"/>
    <w:rsid w:val="00033C77"/>
    <w:rsid w:val="00033EB0"/>
    <w:rsid w:val="00034D92"/>
    <w:rsid w:val="000357D2"/>
    <w:rsid w:val="00035F6C"/>
    <w:rsid w:val="00036277"/>
    <w:rsid w:val="000365E1"/>
    <w:rsid w:val="000368D4"/>
    <w:rsid w:val="00036E31"/>
    <w:rsid w:val="00037203"/>
    <w:rsid w:val="0003731A"/>
    <w:rsid w:val="00037764"/>
    <w:rsid w:val="000411A1"/>
    <w:rsid w:val="000426D1"/>
    <w:rsid w:val="00043394"/>
    <w:rsid w:val="000438BC"/>
    <w:rsid w:val="000445D6"/>
    <w:rsid w:val="0004485A"/>
    <w:rsid w:val="00044F5F"/>
    <w:rsid w:val="00045324"/>
    <w:rsid w:val="00045C27"/>
    <w:rsid w:val="00046178"/>
    <w:rsid w:val="000466CA"/>
    <w:rsid w:val="000469F4"/>
    <w:rsid w:val="0004724D"/>
    <w:rsid w:val="000506A8"/>
    <w:rsid w:val="00050E1D"/>
    <w:rsid w:val="00050FE4"/>
    <w:rsid w:val="000512DA"/>
    <w:rsid w:val="00051625"/>
    <w:rsid w:val="0005167E"/>
    <w:rsid w:val="00051F30"/>
    <w:rsid w:val="00051FC3"/>
    <w:rsid w:val="000521A9"/>
    <w:rsid w:val="00052B71"/>
    <w:rsid w:val="00052E84"/>
    <w:rsid w:val="0005428C"/>
    <w:rsid w:val="0005447B"/>
    <w:rsid w:val="00054958"/>
    <w:rsid w:val="00054A92"/>
    <w:rsid w:val="00054DD5"/>
    <w:rsid w:val="000556B4"/>
    <w:rsid w:val="00055937"/>
    <w:rsid w:val="00055C1D"/>
    <w:rsid w:val="00055F71"/>
    <w:rsid w:val="000562E1"/>
    <w:rsid w:val="00056DAF"/>
    <w:rsid w:val="000573E2"/>
    <w:rsid w:val="0005748A"/>
    <w:rsid w:val="000600F3"/>
    <w:rsid w:val="00060563"/>
    <w:rsid w:val="00060BDB"/>
    <w:rsid w:val="00060C7F"/>
    <w:rsid w:val="00061437"/>
    <w:rsid w:val="00061834"/>
    <w:rsid w:val="00061949"/>
    <w:rsid w:val="000621E3"/>
    <w:rsid w:val="0006346B"/>
    <w:rsid w:val="000634FE"/>
    <w:rsid w:val="00063510"/>
    <w:rsid w:val="00063C2C"/>
    <w:rsid w:val="00063DD4"/>
    <w:rsid w:val="000643C5"/>
    <w:rsid w:val="00064423"/>
    <w:rsid w:val="000648D5"/>
    <w:rsid w:val="00064A0E"/>
    <w:rsid w:val="0006580C"/>
    <w:rsid w:val="00065EB3"/>
    <w:rsid w:val="000670AB"/>
    <w:rsid w:val="00070740"/>
    <w:rsid w:val="000708A8"/>
    <w:rsid w:val="00070A10"/>
    <w:rsid w:val="00070B88"/>
    <w:rsid w:val="00070E56"/>
    <w:rsid w:val="00071171"/>
    <w:rsid w:val="000713FD"/>
    <w:rsid w:val="0007159D"/>
    <w:rsid w:val="000719B9"/>
    <w:rsid w:val="00071B55"/>
    <w:rsid w:val="0007228D"/>
    <w:rsid w:val="00072CA1"/>
    <w:rsid w:val="00072CA4"/>
    <w:rsid w:val="0007307D"/>
    <w:rsid w:val="00073A01"/>
    <w:rsid w:val="00073E2D"/>
    <w:rsid w:val="00074328"/>
    <w:rsid w:val="00074715"/>
    <w:rsid w:val="00074BEF"/>
    <w:rsid w:val="000753EF"/>
    <w:rsid w:val="00075751"/>
    <w:rsid w:val="00075CB8"/>
    <w:rsid w:val="000760FB"/>
    <w:rsid w:val="00076166"/>
    <w:rsid w:val="00076427"/>
    <w:rsid w:val="000766EA"/>
    <w:rsid w:val="000769EB"/>
    <w:rsid w:val="00076A96"/>
    <w:rsid w:val="00076C8A"/>
    <w:rsid w:val="000773E1"/>
    <w:rsid w:val="00077726"/>
    <w:rsid w:val="000777D5"/>
    <w:rsid w:val="00077CD8"/>
    <w:rsid w:val="000801D8"/>
    <w:rsid w:val="000802CC"/>
    <w:rsid w:val="00080842"/>
    <w:rsid w:val="000825A4"/>
    <w:rsid w:val="00082704"/>
    <w:rsid w:val="00082FD6"/>
    <w:rsid w:val="00083EBE"/>
    <w:rsid w:val="00083F1D"/>
    <w:rsid w:val="00084633"/>
    <w:rsid w:val="000849CE"/>
    <w:rsid w:val="000851FF"/>
    <w:rsid w:val="00085260"/>
    <w:rsid w:val="000853B2"/>
    <w:rsid w:val="00085588"/>
    <w:rsid w:val="00086325"/>
    <w:rsid w:val="00086881"/>
    <w:rsid w:val="00086AE3"/>
    <w:rsid w:val="00087050"/>
    <w:rsid w:val="000879B5"/>
    <w:rsid w:val="00087C80"/>
    <w:rsid w:val="000902A4"/>
    <w:rsid w:val="000907E7"/>
    <w:rsid w:val="00090B80"/>
    <w:rsid w:val="00091853"/>
    <w:rsid w:val="000918B6"/>
    <w:rsid w:val="00092696"/>
    <w:rsid w:val="00092E9C"/>
    <w:rsid w:val="00093021"/>
    <w:rsid w:val="0009306A"/>
    <w:rsid w:val="0009306D"/>
    <w:rsid w:val="0009332F"/>
    <w:rsid w:val="00093344"/>
    <w:rsid w:val="000934ED"/>
    <w:rsid w:val="00093C3D"/>
    <w:rsid w:val="000948BC"/>
    <w:rsid w:val="00094A69"/>
    <w:rsid w:val="00094F09"/>
    <w:rsid w:val="00094FC1"/>
    <w:rsid w:val="00095336"/>
    <w:rsid w:val="0009552E"/>
    <w:rsid w:val="000959A0"/>
    <w:rsid w:val="00095CE6"/>
    <w:rsid w:val="00095F9C"/>
    <w:rsid w:val="000961E6"/>
    <w:rsid w:val="00096240"/>
    <w:rsid w:val="00096B74"/>
    <w:rsid w:val="000973A7"/>
    <w:rsid w:val="00097AE3"/>
    <w:rsid w:val="00097F79"/>
    <w:rsid w:val="000A04BE"/>
    <w:rsid w:val="000A1454"/>
    <w:rsid w:val="000A17C5"/>
    <w:rsid w:val="000A1CB0"/>
    <w:rsid w:val="000A1ECD"/>
    <w:rsid w:val="000A2759"/>
    <w:rsid w:val="000A2E6A"/>
    <w:rsid w:val="000A3319"/>
    <w:rsid w:val="000A36D2"/>
    <w:rsid w:val="000A3712"/>
    <w:rsid w:val="000A38A0"/>
    <w:rsid w:val="000A3942"/>
    <w:rsid w:val="000A3F46"/>
    <w:rsid w:val="000A4093"/>
    <w:rsid w:val="000A4308"/>
    <w:rsid w:val="000A4481"/>
    <w:rsid w:val="000A484A"/>
    <w:rsid w:val="000A4D14"/>
    <w:rsid w:val="000A4F21"/>
    <w:rsid w:val="000A50EC"/>
    <w:rsid w:val="000A52AD"/>
    <w:rsid w:val="000A558B"/>
    <w:rsid w:val="000A661D"/>
    <w:rsid w:val="000A67BA"/>
    <w:rsid w:val="000A6B94"/>
    <w:rsid w:val="000A71EC"/>
    <w:rsid w:val="000A74F2"/>
    <w:rsid w:val="000A75DA"/>
    <w:rsid w:val="000A7A59"/>
    <w:rsid w:val="000B003F"/>
    <w:rsid w:val="000B00F9"/>
    <w:rsid w:val="000B0215"/>
    <w:rsid w:val="000B05B7"/>
    <w:rsid w:val="000B07F2"/>
    <w:rsid w:val="000B0A2E"/>
    <w:rsid w:val="000B113B"/>
    <w:rsid w:val="000B1216"/>
    <w:rsid w:val="000B154F"/>
    <w:rsid w:val="000B188F"/>
    <w:rsid w:val="000B200D"/>
    <w:rsid w:val="000B29C5"/>
    <w:rsid w:val="000B2E97"/>
    <w:rsid w:val="000B35D0"/>
    <w:rsid w:val="000B375A"/>
    <w:rsid w:val="000B3D0C"/>
    <w:rsid w:val="000B3F11"/>
    <w:rsid w:val="000B412F"/>
    <w:rsid w:val="000B43CB"/>
    <w:rsid w:val="000B4BC0"/>
    <w:rsid w:val="000B4DA9"/>
    <w:rsid w:val="000B5246"/>
    <w:rsid w:val="000B575D"/>
    <w:rsid w:val="000B59D0"/>
    <w:rsid w:val="000B5C80"/>
    <w:rsid w:val="000B5F2E"/>
    <w:rsid w:val="000B63BF"/>
    <w:rsid w:val="000B6418"/>
    <w:rsid w:val="000B646D"/>
    <w:rsid w:val="000B69C5"/>
    <w:rsid w:val="000B6BCA"/>
    <w:rsid w:val="000B787E"/>
    <w:rsid w:val="000B7B54"/>
    <w:rsid w:val="000C03A6"/>
    <w:rsid w:val="000C1818"/>
    <w:rsid w:val="000C1E72"/>
    <w:rsid w:val="000C2475"/>
    <w:rsid w:val="000C25DE"/>
    <w:rsid w:val="000C28CD"/>
    <w:rsid w:val="000C2E98"/>
    <w:rsid w:val="000C2EF9"/>
    <w:rsid w:val="000C348B"/>
    <w:rsid w:val="000C3B89"/>
    <w:rsid w:val="000C40D3"/>
    <w:rsid w:val="000C41ED"/>
    <w:rsid w:val="000C4E27"/>
    <w:rsid w:val="000C53B1"/>
    <w:rsid w:val="000C5495"/>
    <w:rsid w:val="000C5571"/>
    <w:rsid w:val="000C603B"/>
    <w:rsid w:val="000C628C"/>
    <w:rsid w:val="000C6BDA"/>
    <w:rsid w:val="000C732E"/>
    <w:rsid w:val="000C7930"/>
    <w:rsid w:val="000C7A93"/>
    <w:rsid w:val="000C7DD9"/>
    <w:rsid w:val="000D039F"/>
    <w:rsid w:val="000D05E8"/>
    <w:rsid w:val="000D0964"/>
    <w:rsid w:val="000D10B3"/>
    <w:rsid w:val="000D12D6"/>
    <w:rsid w:val="000D1814"/>
    <w:rsid w:val="000D1B1A"/>
    <w:rsid w:val="000D2306"/>
    <w:rsid w:val="000D2B6F"/>
    <w:rsid w:val="000D2C54"/>
    <w:rsid w:val="000D2E65"/>
    <w:rsid w:val="000D31B0"/>
    <w:rsid w:val="000D3480"/>
    <w:rsid w:val="000D3E8C"/>
    <w:rsid w:val="000D43BC"/>
    <w:rsid w:val="000D43E1"/>
    <w:rsid w:val="000D4D0E"/>
    <w:rsid w:val="000D52D2"/>
    <w:rsid w:val="000D53F8"/>
    <w:rsid w:val="000D567E"/>
    <w:rsid w:val="000D5CA4"/>
    <w:rsid w:val="000D5CB8"/>
    <w:rsid w:val="000D5E36"/>
    <w:rsid w:val="000D5EDB"/>
    <w:rsid w:val="000D6084"/>
    <w:rsid w:val="000D6208"/>
    <w:rsid w:val="000D6601"/>
    <w:rsid w:val="000D7203"/>
    <w:rsid w:val="000D7D26"/>
    <w:rsid w:val="000E0117"/>
    <w:rsid w:val="000E0541"/>
    <w:rsid w:val="000E08DC"/>
    <w:rsid w:val="000E09C7"/>
    <w:rsid w:val="000E0CB8"/>
    <w:rsid w:val="000E1564"/>
    <w:rsid w:val="000E208D"/>
    <w:rsid w:val="000E23D6"/>
    <w:rsid w:val="000E263B"/>
    <w:rsid w:val="000E2853"/>
    <w:rsid w:val="000E2B67"/>
    <w:rsid w:val="000E2D91"/>
    <w:rsid w:val="000E2ECA"/>
    <w:rsid w:val="000E2F20"/>
    <w:rsid w:val="000E32E1"/>
    <w:rsid w:val="000E366E"/>
    <w:rsid w:val="000E3D8E"/>
    <w:rsid w:val="000E40E7"/>
    <w:rsid w:val="000E427A"/>
    <w:rsid w:val="000E42CD"/>
    <w:rsid w:val="000E4704"/>
    <w:rsid w:val="000E56ED"/>
    <w:rsid w:val="000E572C"/>
    <w:rsid w:val="000E5788"/>
    <w:rsid w:val="000E61CD"/>
    <w:rsid w:val="000E64DA"/>
    <w:rsid w:val="000E6526"/>
    <w:rsid w:val="000E6AB2"/>
    <w:rsid w:val="000E7644"/>
    <w:rsid w:val="000E78D2"/>
    <w:rsid w:val="000F0193"/>
    <w:rsid w:val="000F0498"/>
    <w:rsid w:val="000F06BC"/>
    <w:rsid w:val="000F0820"/>
    <w:rsid w:val="000F0868"/>
    <w:rsid w:val="000F0DBD"/>
    <w:rsid w:val="000F0E0A"/>
    <w:rsid w:val="000F0E0F"/>
    <w:rsid w:val="000F168E"/>
    <w:rsid w:val="000F1F62"/>
    <w:rsid w:val="000F2063"/>
    <w:rsid w:val="000F25B0"/>
    <w:rsid w:val="000F2836"/>
    <w:rsid w:val="000F296B"/>
    <w:rsid w:val="000F2D64"/>
    <w:rsid w:val="000F2F21"/>
    <w:rsid w:val="000F3112"/>
    <w:rsid w:val="000F32D2"/>
    <w:rsid w:val="000F3F2E"/>
    <w:rsid w:val="000F4BB6"/>
    <w:rsid w:val="000F4DDF"/>
    <w:rsid w:val="000F4E55"/>
    <w:rsid w:val="000F4FFC"/>
    <w:rsid w:val="000F52F4"/>
    <w:rsid w:val="000F543B"/>
    <w:rsid w:val="000F559E"/>
    <w:rsid w:val="000F5BE4"/>
    <w:rsid w:val="000F5D67"/>
    <w:rsid w:val="000F6D5C"/>
    <w:rsid w:val="000F7405"/>
    <w:rsid w:val="000F7607"/>
    <w:rsid w:val="000F7D7F"/>
    <w:rsid w:val="000F7FFD"/>
    <w:rsid w:val="00100108"/>
    <w:rsid w:val="00101A16"/>
    <w:rsid w:val="00101B0C"/>
    <w:rsid w:val="001023BE"/>
    <w:rsid w:val="00102BD9"/>
    <w:rsid w:val="001034DA"/>
    <w:rsid w:val="00103B8A"/>
    <w:rsid w:val="00103C81"/>
    <w:rsid w:val="0010427A"/>
    <w:rsid w:val="00104443"/>
    <w:rsid w:val="00104ABF"/>
    <w:rsid w:val="00104E99"/>
    <w:rsid w:val="00104EF0"/>
    <w:rsid w:val="00104F89"/>
    <w:rsid w:val="00104FF0"/>
    <w:rsid w:val="001056B0"/>
    <w:rsid w:val="001058F8"/>
    <w:rsid w:val="00105B97"/>
    <w:rsid w:val="00105F21"/>
    <w:rsid w:val="00106BAB"/>
    <w:rsid w:val="00106D53"/>
    <w:rsid w:val="00107470"/>
    <w:rsid w:val="00107DC3"/>
    <w:rsid w:val="0011087F"/>
    <w:rsid w:val="001108D6"/>
    <w:rsid w:val="00110BC0"/>
    <w:rsid w:val="0011161D"/>
    <w:rsid w:val="00111774"/>
    <w:rsid w:val="00111AE5"/>
    <w:rsid w:val="00111D91"/>
    <w:rsid w:val="0011229F"/>
    <w:rsid w:val="001129FF"/>
    <w:rsid w:val="00112A09"/>
    <w:rsid w:val="00112A6B"/>
    <w:rsid w:val="00112BA7"/>
    <w:rsid w:val="0011302D"/>
    <w:rsid w:val="0011321B"/>
    <w:rsid w:val="00113537"/>
    <w:rsid w:val="001138BB"/>
    <w:rsid w:val="00113BA0"/>
    <w:rsid w:val="00113CC5"/>
    <w:rsid w:val="00113D6F"/>
    <w:rsid w:val="001141D1"/>
    <w:rsid w:val="00114D82"/>
    <w:rsid w:val="00114EB4"/>
    <w:rsid w:val="001155EB"/>
    <w:rsid w:val="00115B6C"/>
    <w:rsid w:val="00115E19"/>
    <w:rsid w:val="001163E4"/>
    <w:rsid w:val="00117068"/>
    <w:rsid w:val="00117529"/>
    <w:rsid w:val="0011788B"/>
    <w:rsid w:val="0011798F"/>
    <w:rsid w:val="00117FE8"/>
    <w:rsid w:val="001212A7"/>
    <w:rsid w:val="00122446"/>
    <w:rsid w:val="00122A72"/>
    <w:rsid w:val="00122B27"/>
    <w:rsid w:val="00123438"/>
    <w:rsid w:val="0012392C"/>
    <w:rsid w:val="00123A3F"/>
    <w:rsid w:val="00123A7A"/>
    <w:rsid w:val="00123ABB"/>
    <w:rsid w:val="00123B70"/>
    <w:rsid w:val="00123C28"/>
    <w:rsid w:val="001250B1"/>
    <w:rsid w:val="00125140"/>
    <w:rsid w:val="00125670"/>
    <w:rsid w:val="0012593B"/>
    <w:rsid w:val="0012596B"/>
    <w:rsid w:val="00125BD0"/>
    <w:rsid w:val="00125D40"/>
    <w:rsid w:val="00125DE0"/>
    <w:rsid w:val="001261C2"/>
    <w:rsid w:val="001263FE"/>
    <w:rsid w:val="0012642E"/>
    <w:rsid w:val="00126761"/>
    <w:rsid w:val="0012689F"/>
    <w:rsid w:val="00126DAB"/>
    <w:rsid w:val="001274C3"/>
    <w:rsid w:val="00127719"/>
    <w:rsid w:val="00127E3E"/>
    <w:rsid w:val="001304E1"/>
    <w:rsid w:val="001305AB"/>
    <w:rsid w:val="00130B03"/>
    <w:rsid w:val="001319AF"/>
    <w:rsid w:val="00131C45"/>
    <w:rsid w:val="001322D8"/>
    <w:rsid w:val="00132A52"/>
    <w:rsid w:val="00132DF9"/>
    <w:rsid w:val="001333B4"/>
    <w:rsid w:val="0013397E"/>
    <w:rsid w:val="00133B74"/>
    <w:rsid w:val="00133D4D"/>
    <w:rsid w:val="00133E0E"/>
    <w:rsid w:val="001342FE"/>
    <w:rsid w:val="00134BFC"/>
    <w:rsid w:val="00135631"/>
    <w:rsid w:val="00135AFB"/>
    <w:rsid w:val="001360D6"/>
    <w:rsid w:val="001366B7"/>
    <w:rsid w:val="001370FC"/>
    <w:rsid w:val="00137B02"/>
    <w:rsid w:val="00137C8C"/>
    <w:rsid w:val="00137D90"/>
    <w:rsid w:val="001408C3"/>
    <w:rsid w:val="00140CBB"/>
    <w:rsid w:val="001415D9"/>
    <w:rsid w:val="00141BC2"/>
    <w:rsid w:val="00141F1A"/>
    <w:rsid w:val="00142D8C"/>
    <w:rsid w:val="00142EB5"/>
    <w:rsid w:val="00145027"/>
    <w:rsid w:val="001454E4"/>
    <w:rsid w:val="001456BA"/>
    <w:rsid w:val="0014594B"/>
    <w:rsid w:val="0014619B"/>
    <w:rsid w:val="0014665A"/>
    <w:rsid w:val="001467FB"/>
    <w:rsid w:val="00146A04"/>
    <w:rsid w:val="00146A61"/>
    <w:rsid w:val="00147497"/>
    <w:rsid w:val="0015014F"/>
    <w:rsid w:val="00150384"/>
    <w:rsid w:val="001504A4"/>
    <w:rsid w:val="00150542"/>
    <w:rsid w:val="00150E4A"/>
    <w:rsid w:val="001510FD"/>
    <w:rsid w:val="0015167D"/>
    <w:rsid w:val="00151B34"/>
    <w:rsid w:val="00151DB4"/>
    <w:rsid w:val="00152500"/>
    <w:rsid w:val="00152525"/>
    <w:rsid w:val="00152B66"/>
    <w:rsid w:val="00152F6B"/>
    <w:rsid w:val="0015316E"/>
    <w:rsid w:val="00153B5E"/>
    <w:rsid w:val="00153CBE"/>
    <w:rsid w:val="00153E52"/>
    <w:rsid w:val="00153F0A"/>
    <w:rsid w:val="0015418D"/>
    <w:rsid w:val="00154FB1"/>
    <w:rsid w:val="0015515E"/>
    <w:rsid w:val="00155A29"/>
    <w:rsid w:val="00155A9B"/>
    <w:rsid w:val="00155C5D"/>
    <w:rsid w:val="001564C5"/>
    <w:rsid w:val="00156C1E"/>
    <w:rsid w:val="0015738F"/>
    <w:rsid w:val="001574C6"/>
    <w:rsid w:val="00157965"/>
    <w:rsid w:val="00160C92"/>
    <w:rsid w:val="001616EC"/>
    <w:rsid w:val="00161B3A"/>
    <w:rsid w:val="00161EA6"/>
    <w:rsid w:val="00162E5A"/>
    <w:rsid w:val="00162FEC"/>
    <w:rsid w:val="0016339C"/>
    <w:rsid w:val="001635FE"/>
    <w:rsid w:val="001636ED"/>
    <w:rsid w:val="00164296"/>
    <w:rsid w:val="0016450F"/>
    <w:rsid w:val="00164568"/>
    <w:rsid w:val="00164728"/>
    <w:rsid w:val="00164BF0"/>
    <w:rsid w:val="00164F8C"/>
    <w:rsid w:val="00165091"/>
    <w:rsid w:val="00165349"/>
    <w:rsid w:val="00165389"/>
    <w:rsid w:val="0016542F"/>
    <w:rsid w:val="0016594D"/>
    <w:rsid w:val="00165A21"/>
    <w:rsid w:val="00166018"/>
    <w:rsid w:val="00166669"/>
    <w:rsid w:val="00166A30"/>
    <w:rsid w:val="00166DF0"/>
    <w:rsid w:val="00167198"/>
    <w:rsid w:val="001672F0"/>
    <w:rsid w:val="0016764C"/>
    <w:rsid w:val="00167844"/>
    <w:rsid w:val="00170A53"/>
    <w:rsid w:val="00170D13"/>
    <w:rsid w:val="0017209C"/>
    <w:rsid w:val="001720D0"/>
    <w:rsid w:val="001720E1"/>
    <w:rsid w:val="001723FD"/>
    <w:rsid w:val="001724D6"/>
    <w:rsid w:val="001725CC"/>
    <w:rsid w:val="00172B2E"/>
    <w:rsid w:val="00172DC7"/>
    <w:rsid w:val="00173DCC"/>
    <w:rsid w:val="0017418B"/>
    <w:rsid w:val="0017431A"/>
    <w:rsid w:val="001744EC"/>
    <w:rsid w:val="00174593"/>
    <w:rsid w:val="001747BC"/>
    <w:rsid w:val="0017502F"/>
    <w:rsid w:val="0017514C"/>
    <w:rsid w:val="00176E88"/>
    <w:rsid w:val="00177E24"/>
    <w:rsid w:val="00177E45"/>
    <w:rsid w:val="00180405"/>
    <w:rsid w:val="0018042B"/>
    <w:rsid w:val="001808AA"/>
    <w:rsid w:val="00180DEE"/>
    <w:rsid w:val="00180F98"/>
    <w:rsid w:val="00181532"/>
    <w:rsid w:val="00181685"/>
    <w:rsid w:val="001817C9"/>
    <w:rsid w:val="00181A45"/>
    <w:rsid w:val="00181AF7"/>
    <w:rsid w:val="00181D64"/>
    <w:rsid w:val="00181D71"/>
    <w:rsid w:val="00181F64"/>
    <w:rsid w:val="0018213C"/>
    <w:rsid w:val="00182373"/>
    <w:rsid w:val="001829D8"/>
    <w:rsid w:val="00182A77"/>
    <w:rsid w:val="00182B00"/>
    <w:rsid w:val="00182D35"/>
    <w:rsid w:val="001831ED"/>
    <w:rsid w:val="00184EE9"/>
    <w:rsid w:val="0018564F"/>
    <w:rsid w:val="001857F3"/>
    <w:rsid w:val="001859C7"/>
    <w:rsid w:val="00185C84"/>
    <w:rsid w:val="00185DDB"/>
    <w:rsid w:val="0018640D"/>
    <w:rsid w:val="001866F7"/>
    <w:rsid w:val="00186784"/>
    <w:rsid w:val="0018689D"/>
    <w:rsid w:val="001869CD"/>
    <w:rsid w:val="00186ADB"/>
    <w:rsid w:val="00186AF8"/>
    <w:rsid w:val="00187A32"/>
    <w:rsid w:val="00187A58"/>
    <w:rsid w:val="00187BBC"/>
    <w:rsid w:val="00187E97"/>
    <w:rsid w:val="0019025E"/>
    <w:rsid w:val="0019072E"/>
    <w:rsid w:val="001907E8"/>
    <w:rsid w:val="0019094D"/>
    <w:rsid w:val="00190BAB"/>
    <w:rsid w:val="00190E46"/>
    <w:rsid w:val="0019109A"/>
    <w:rsid w:val="001912AA"/>
    <w:rsid w:val="0019164B"/>
    <w:rsid w:val="00191B24"/>
    <w:rsid w:val="00191B48"/>
    <w:rsid w:val="00191C30"/>
    <w:rsid w:val="00191E03"/>
    <w:rsid w:val="001920CD"/>
    <w:rsid w:val="00192338"/>
    <w:rsid w:val="00193223"/>
    <w:rsid w:val="001939C6"/>
    <w:rsid w:val="00194502"/>
    <w:rsid w:val="00194601"/>
    <w:rsid w:val="00194672"/>
    <w:rsid w:val="00194CC8"/>
    <w:rsid w:val="00194D50"/>
    <w:rsid w:val="00194E84"/>
    <w:rsid w:val="001955B7"/>
    <w:rsid w:val="00195AB7"/>
    <w:rsid w:val="00195FBE"/>
    <w:rsid w:val="00196194"/>
    <w:rsid w:val="001966A3"/>
    <w:rsid w:val="0019777E"/>
    <w:rsid w:val="00197969"/>
    <w:rsid w:val="00197DED"/>
    <w:rsid w:val="001A0035"/>
    <w:rsid w:val="001A13B9"/>
    <w:rsid w:val="001A1940"/>
    <w:rsid w:val="001A1D5F"/>
    <w:rsid w:val="001A280C"/>
    <w:rsid w:val="001A291E"/>
    <w:rsid w:val="001A30A5"/>
    <w:rsid w:val="001A38DD"/>
    <w:rsid w:val="001A3DF2"/>
    <w:rsid w:val="001A427A"/>
    <w:rsid w:val="001A4601"/>
    <w:rsid w:val="001A49E6"/>
    <w:rsid w:val="001A4AA7"/>
    <w:rsid w:val="001A4E20"/>
    <w:rsid w:val="001A51B6"/>
    <w:rsid w:val="001A51BA"/>
    <w:rsid w:val="001A5D7B"/>
    <w:rsid w:val="001A6196"/>
    <w:rsid w:val="001A6C57"/>
    <w:rsid w:val="001A7019"/>
    <w:rsid w:val="001A7514"/>
    <w:rsid w:val="001B0306"/>
    <w:rsid w:val="001B059E"/>
    <w:rsid w:val="001B06D4"/>
    <w:rsid w:val="001B071B"/>
    <w:rsid w:val="001B0AE8"/>
    <w:rsid w:val="001B0E55"/>
    <w:rsid w:val="001B0EF5"/>
    <w:rsid w:val="001B0F39"/>
    <w:rsid w:val="001B11A2"/>
    <w:rsid w:val="001B1664"/>
    <w:rsid w:val="001B1EE6"/>
    <w:rsid w:val="001B1FC3"/>
    <w:rsid w:val="001B1FD7"/>
    <w:rsid w:val="001B2249"/>
    <w:rsid w:val="001B28D3"/>
    <w:rsid w:val="001B340C"/>
    <w:rsid w:val="001B3488"/>
    <w:rsid w:val="001B37C1"/>
    <w:rsid w:val="001B39B3"/>
    <w:rsid w:val="001B39B8"/>
    <w:rsid w:val="001B3D26"/>
    <w:rsid w:val="001B3E0B"/>
    <w:rsid w:val="001B4743"/>
    <w:rsid w:val="001B4981"/>
    <w:rsid w:val="001B4F0C"/>
    <w:rsid w:val="001B5D0B"/>
    <w:rsid w:val="001B6470"/>
    <w:rsid w:val="001B6530"/>
    <w:rsid w:val="001B6E6D"/>
    <w:rsid w:val="001B73F1"/>
    <w:rsid w:val="001B7CC8"/>
    <w:rsid w:val="001C0087"/>
    <w:rsid w:val="001C020A"/>
    <w:rsid w:val="001C081B"/>
    <w:rsid w:val="001C155F"/>
    <w:rsid w:val="001C16C5"/>
    <w:rsid w:val="001C2039"/>
    <w:rsid w:val="001C2118"/>
    <w:rsid w:val="001C3252"/>
    <w:rsid w:val="001C39AA"/>
    <w:rsid w:val="001C3A23"/>
    <w:rsid w:val="001C3AE0"/>
    <w:rsid w:val="001C3D3C"/>
    <w:rsid w:val="001C45B6"/>
    <w:rsid w:val="001C4945"/>
    <w:rsid w:val="001C5314"/>
    <w:rsid w:val="001C5A26"/>
    <w:rsid w:val="001C5DDF"/>
    <w:rsid w:val="001C602F"/>
    <w:rsid w:val="001C62EE"/>
    <w:rsid w:val="001C67AF"/>
    <w:rsid w:val="001C6A5B"/>
    <w:rsid w:val="001C6E19"/>
    <w:rsid w:val="001C7BC3"/>
    <w:rsid w:val="001D01F2"/>
    <w:rsid w:val="001D0402"/>
    <w:rsid w:val="001D0411"/>
    <w:rsid w:val="001D080F"/>
    <w:rsid w:val="001D1217"/>
    <w:rsid w:val="001D144F"/>
    <w:rsid w:val="001D152B"/>
    <w:rsid w:val="001D1F79"/>
    <w:rsid w:val="001D2107"/>
    <w:rsid w:val="001D23B0"/>
    <w:rsid w:val="001D381E"/>
    <w:rsid w:val="001D3AF6"/>
    <w:rsid w:val="001D3E4D"/>
    <w:rsid w:val="001D3F22"/>
    <w:rsid w:val="001D4803"/>
    <w:rsid w:val="001D498D"/>
    <w:rsid w:val="001D5714"/>
    <w:rsid w:val="001D5AD2"/>
    <w:rsid w:val="001D6729"/>
    <w:rsid w:val="001D67EE"/>
    <w:rsid w:val="001D6909"/>
    <w:rsid w:val="001D79F0"/>
    <w:rsid w:val="001D7D60"/>
    <w:rsid w:val="001D7E24"/>
    <w:rsid w:val="001D7EA2"/>
    <w:rsid w:val="001E00FC"/>
    <w:rsid w:val="001E04B9"/>
    <w:rsid w:val="001E0672"/>
    <w:rsid w:val="001E0B96"/>
    <w:rsid w:val="001E1739"/>
    <w:rsid w:val="001E1B1B"/>
    <w:rsid w:val="001E1C21"/>
    <w:rsid w:val="001E2701"/>
    <w:rsid w:val="001E2F83"/>
    <w:rsid w:val="001E31D2"/>
    <w:rsid w:val="001E3211"/>
    <w:rsid w:val="001E3347"/>
    <w:rsid w:val="001E3429"/>
    <w:rsid w:val="001E3708"/>
    <w:rsid w:val="001E3C85"/>
    <w:rsid w:val="001E482D"/>
    <w:rsid w:val="001E4BCB"/>
    <w:rsid w:val="001E5587"/>
    <w:rsid w:val="001E5AB2"/>
    <w:rsid w:val="001E5C07"/>
    <w:rsid w:val="001E5D1F"/>
    <w:rsid w:val="001E5F39"/>
    <w:rsid w:val="001E6C67"/>
    <w:rsid w:val="001F06B1"/>
    <w:rsid w:val="001F0720"/>
    <w:rsid w:val="001F093E"/>
    <w:rsid w:val="001F1205"/>
    <w:rsid w:val="001F13BA"/>
    <w:rsid w:val="001F1451"/>
    <w:rsid w:val="001F1AC5"/>
    <w:rsid w:val="001F2BF5"/>
    <w:rsid w:val="001F2DCF"/>
    <w:rsid w:val="001F3544"/>
    <w:rsid w:val="001F35F1"/>
    <w:rsid w:val="001F394C"/>
    <w:rsid w:val="001F3A9E"/>
    <w:rsid w:val="001F407C"/>
    <w:rsid w:val="001F44A3"/>
    <w:rsid w:val="001F508B"/>
    <w:rsid w:val="001F5220"/>
    <w:rsid w:val="001F538E"/>
    <w:rsid w:val="001F5920"/>
    <w:rsid w:val="001F593A"/>
    <w:rsid w:val="001F59DF"/>
    <w:rsid w:val="001F6013"/>
    <w:rsid w:val="001F60E8"/>
    <w:rsid w:val="001F7B56"/>
    <w:rsid w:val="001F7F5B"/>
    <w:rsid w:val="002000F2"/>
    <w:rsid w:val="00200A17"/>
    <w:rsid w:val="00200BCC"/>
    <w:rsid w:val="00200E6F"/>
    <w:rsid w:val="002010D6"/>
    <w:rsid w:val="0020152F"/>
    <w:rsid w:val="00201B11"/>
    <w:rsid w:val="00201BE0"/>
    <w:rsid w:val="00203721"/>
    <w:rsid w:val="00203736"/>
    <w:rsid w:val="002039B5"/>
    <w:rsid w:val="00203A8D"/>
    <w:rsid w:val="00203D5B"/>
    <w:rsid w:val="002046B1"/>
    <w:rsid w:val="002048D2"/>
    <w:rsid w:val="00204930"/>
    <w:rsid w:val="00204B11"/>
    <w:rsid w:val="00205106"/>
    <w:rsid w:val="00205736"/>
    <w:rsid w:val="002057E0"/>
    <w:rsid w:val="00205AA6"/>
    <w:rsid w:val="00205CF3"/>
    <w:rsid w:val="00205DE3"/>
    <w:rsid w:val="00205EF5"/>
    <w:rsid w:val="00205FED"/>
    <w:rsid w:val="002062EF"/>
    <w:rsid w:val="00206A6D"/>
    <w:rsid w:val="00206CF9"/>
    <w:rsid w:val="002074B9"/>
    <w:rsid w:val="0020783E"/>
    <w:rsid w:val="00207CC8"/>
    <w:rsid w:val="0021058E"/>
    <w:rsid w:val="002110E3"/>
    <w:rsid w:val="00212265"/>
    <w:rsid w:val="0021247E"/>
    <w:rsid w:val="00212C4F"/>
    <w:rsid w:val="00212DDB"/>
    <w:rsid w:val="002131B5"/>
    <w:rsid w:val="00213918"/>
    <w:rsid w:val="00213E69"/>
    <w:rsid w:val="00214EEE"/>
    <w:rsid w:val="00215495"/>
    <w:rsid w:val="00215C57"/>
    <w:rsid w:val="00216B99"/>
    <w:rsid w:val="002170B1"/>
    <w:rsid w:val="0021721A"/>
    <w:rsid w:val="002172AC"/>
    <w:rsid w:val="00217EFF"/>
    <w:rsid w:val="0022040B"/>
    <w:rsid w:val="00220750"/>
    <w:rsid w:val="002209A9"/>
    <w:rsid w:val="00220B6C"/>
    <w:rsid w:val="00220DBE"/>
    <w:rsid w:val="002214ED"/>
    <w:rsid w:val="00221714"/>
    <w:rsid w:val="002217FD"/>
    <w:rsid w:val="002218F2"/>
    <w:rsid w:val="00221C7F"/>
    <w:rsid w:val="0022208B"/>
    <w:rsid w:val="00222182"/>
    <w:rsid w:val="002221CD"/>
    <w:rsid w:val="002228B8"/>
    <w:rsid w:val="00222B24"/>
    <w:rsid w:val="00223240"/>
    <w:rsid w:val="0022368A"/>
    <w:rsid w:val="00223DDD"/>
    <w:rsid w:val="00224E01"/>
    <w:rsid w:val="00224ED1"/>
    <w:rsid w:val="00225575"/>
    <w:rsid w:val="002255F0"/>
    <w:rsid w:val="002259D9"/>
    <w:rsid w:val="00225E66"/>
    <w:rsid w:val="00226167"/>
    <w:rsid w:val="0022695F"/>
    <w:rsid w:val="00226FFE"/>
    <w:rsid w:val="00227365"/>
    <w:rsid w:val="002274F1"/>
    <w:rsid w:val="002277E1"/>
    <w:rsid w:val="00227FB3"/>
    <w:rsid w:val="00230521"/>
    <w:rsid w:val="00230CC1"/>
    <w:rsid w:val="00231070"/>
    <w:rsid w:val="002322A3"/>
    <w:rsid w:val="00232586"/>
    <w:rsid w:val="0023324E"/>
    <w:rsid w:val="002337CD"/>
    <w:rsid w:val="002337F2"/>
    <w:rsid w:val="0023385B"/>
    <w:rsid w:val="00233925"/>
    <w:rsid w:val="00233E40"/>
    <w:rsid w:val="002342F8"/>
    <w:rsid w:val="002346DB"/>
    <w:rsid w:val="00234B3D"/>
    <w:rsid w:val="00234FDE"/>
    <w:rsid w:val="002354BB"/>
    <w:rsid w:val="002355C9"/>
    <w:rsid w:val="002357E0"/>
    <w:rsid w:val="00236800"/>
    <w:rsid w:val="00236882"/>
    <w:rsid w:val="00236BF4"/>
    <w:rsid w:val="00236D79"/>
    <w:rsid w:val="00236D8A"/>
    <w:rsid w:val="00237063"/>
    <w:rsid w:val="0023712C"/>
    <w:rsid w:val="002376A9"/>
    <w:rsid w:val="002379C2"/>
    <w:rsid w:val="002379E2"/>
    <w:rsid w:val="00240324"/>
    <w:rsid w:val="00240A8B"/>
    <w:rsid w:val="00240F2C"/>
    <w:rsid w:val="0024117A"/>
    <w:rsid w:val="002413C1"/>
    <w:rsid w:val="00241CEA"/>
    <w:rsid w:val="00241EEA"/>
    <w:rsid w:val="00243052"/>
    <w:rsid w:val="00243294"/>
    <w:rsid w:val="00243CBE"/>
    <w:rsid w:val="00243FD2"/>
    <w:rsid w:val="00244823"/>
    <w:rsid w:val="002453B7"/>
    <w:rsid w:val="002455DA"/>
    <w:rsid w:val="00245744"/>
    <w:rsid w:val="00246578"/>
    <w:rsid w:val="00247522"/>
    <w:rsid w:val="00247CC3"/>
    <w:rsid w:val="002500D5"/>
    <w:rsid w:val="0025041E"/>
    <w:rsid w:val="00250492"/>
    <w:rsid w:val="002506F7"/>
    <w:rsid w:val="00251436"/>
    <w:rsid w:val="002515F4"/>
    <w:rsid w:val="00251F24"/>
    <w:rsid w:val="00253203"/>
    <w:rsid w:val="002538BA"/>
    <w:rsid w:val="00253C10"/>
    <w:rsid w:val="0025405E"/>
    <w:rsid w:val="00254696"/>
    <w:rsid w:val="00254781"/>
    <w:rsid w:val="002547FB"/>
    <w:rsid w:val="002549F0"/>
    <w:rsid w:val="00254E49"/>
    <w:rsid w:val="00255052"/>
    <w:rsid w:val="002552D8"/>
    <w:rsid w:val="002553C8"/>
    <w:rsid w:val="00255410"/>
    <w:rsid w:val="00255CD6"/>
    <w:rsid w:val="00255D51"/>
    <w:rsid w:val="0025696D"/>
    <w:rsid w:val="002571A4"/>
    <w:rsid w:val="00257CC8"/>
    <w:rsid w:val="00260415"/>
    <w:rsid w:val="00260534"/>
    <w:rsid w:val="00260CE3"/>
    <w:rsid w:val="00260E89"/>
    <w:rsid w:val="00260EA9"/>
    <w:rsid w:val="00261990"/>
    <w:rsid w:val="00261A6C"/>
    <w:rsid w:val="00261AAE"/>
    <w:rsid w:val="00262163"/>
    <w:rsid w:val="002623CE"/>
    <w:rsid w:val="002624FB"/>
    <w:rsid w:val="0026274A"/>
    <w:rsid w:val="00262A16"/>
    <w:rsid w:val="002631C7"/>
    <w:rsid w:val="00263E03"/>
    <w:rsid w:val="00264BEC"/>
    <w:rsid w:val="00265641"/>
    <w:rsid w:val="00265692"/>
    <w:rsid w:val="0026592F"/>
    <w:rsid w:val="00265F77"/>
    <w:rsid w:val="00266B66"/>
    <w:rsid w:val="00266BEC"/>
    <w:rsid w:val="00266D01"/>
    <w:rsid w:val="0027058C"/>
    <w:rsid w:val="002710EA"/>
    <w:rsid w:val="00271351"/>
    <w:rsid w:val="00271887"/>
    <w:rsid w:val="00272010"/>
    <w:rsid w:val="0027300E"/>
    <w:rsid w:val="00273D49"/>
    <w:rsid w:val="00273E1D"/>
    <w:rsid w:val="00274389"/>
    <w:rsid w:val="00274EE4"/>
    <w:rsid w:val="00275FF5"/>
    <w:rsid w:val="00276405"/>
    <w:rsid w:val="00276D6D"/>
    <w:rsid w:val="00276F30"/>
    <w:rsid w:val="002802B7"/>
    <w:rsid w:val="00280B77"/>
    <w:rsid w:val="00281D88"/>
    <w:rsid w:val="0028267F"/>
    <w:rsid w:val="002827CE"/>
    <w:rsid w:val="002828C2"/>
    <w:rsid w:val="00282E6F"/>
    <w:rsid w:val="0028430B"/>
    <w:rsid w:val="0028453F"/>
    <w:rsid w:val="00284ADC"/>
    <w:rsid w:val="00286DAB"/>
    <w:rsid w:val="00287701"/>
    <w:rsid w:val="00287E54"/>
    <w:rsid w:val="00287F03"/>
    <w:rsid w:val="00290605"/>
    <w:rsid w:val="00291207"/>
    <w:rsid w:val="002913DB"/>
    <w:rsid w:val="002913DE"/>
    <w:rsid w:val="0029164E"/>
    <w:rsid w:val="00291AC6"/>
    <w:rsid w:val="002920B4"/>
    <w:rsid w:val="00292553"/>
    <w:rsid w:val="00293180"/>
    <w:rsid w:val="00293C56"/>
    <w:rsid w:val="0029455D"/>
    <w:rsid w:val="00294C1D"/>
    <w:rsid w:val="00294F7F"/>
    <w:rsid w:val="00295974"/>
    <w:rsid w:val="00295DFB"/>
    <w:rsid w:val="0029611A"/>
    <w:rsid w:val="002968F5"/>
    <w:rsid w:val="00296A7E"/>
    <w:rsid w:val="0029722D"/>
    <w:rsid w:val="002A0317"/>
    <w:rsid w:val="002A05F8"/>
    <w:rsid w:val="002A0A9F"/>
    <w:rsid w:val="002A0D3C"/>
    <w:rsid w:val="002A14A9"/>
    <w:rsid w:val="002A1A81"/>
    <w:rsid w:val="002A20E7"/>
    <w:rsid w:val="002A220F"/>
    <w:rsid w:val="002A2415"/>
    <w:rsid w:val="002A26A6"/>
    <w:rsid w:val="002A2911"/>
    <w:rsid w:val="002A31D5"/>
    <w:rsid w:val="002A3E17"/>
    <w:rsid w:val="002A400E"/>
    <w:rsid w:val="002A456F"/>
    <w:rsid w:val="002A459C"/>
    <w:rsid w:val="002A4981"/>
    <w:rsid w:val="002A4B42"/>
    <w:rsid w:val="002A4D95"/>
    <w:rsid w:val="002A569F"/>
    <w:rsid w:val="002A639C"/>
    <w:rsid w:val="002A65E5"/>
    <w:rsid w:val="002A6B3A"/>
    <w:rsid w:val="002A6C62"/>
    <w:rsid w:val="002A7878"/>
    <w:rsid w:val="002A7AF0"/>
    <w:rsid w:val="002B03AB"/>
    <w:rsid w:val="002B0F89"/>
    <w:rsid w:val="002B131A"/>
    <w:rsid w:val="002B1D89"/>
    <w:rsid w:val="002B1F78"/>
    <w:rsid w:val="002B1FA9"/>
    <w:rsid w:val="002B217F"/>
    <w:rsid w:val="002B3339"/>
    <w:rsid w:val="002B35B5"/>
    <w:rsid w:val="002B39DC"/>
    <w:rsid w:val="002B3FAD"/>
    <w:rsid w:val="002B3FF1"/>
    <w:rsid w:val="002B40A2"/>
    <w:rsid w:val="002B423C"/>
    <w:rsid w:val="002B5417"/>
    <w:rsid w:val="002B577E"/>
    <w:rsid w:val="002B6380"/>
    <w:rsid w:val="002B670F"/>
    <w:rsid w:val="002B6744"/>
    <w:rsid w:val="002B695A"/>
    <w:rsid w:val="002B767F"/>
    <w:rsid w:val="002B77D4"/>
    <w:rsid w:val="002B7AEB"/>
    <w:rsid w:val="002B7E16"/>
    <w:rsid w:val="002C0160"/>
    <w:rsid w:val="002C0860"/>
    <w:rsid w:val="002C08C3"/>
    <w:rsid w:val="002C0C16"/>
    <w:rsid w:val="002C12B6"/>
    <w:rsid w:val="002C12E5"/>
    <w:rsid w:val="002C1375"/>
    <w:rsid w:val="002C24E7"/>
    <w:rsid w:val="002C2585"/>
    <w:rsid w:val="002C2A42"/>
    <w:rsid w:val="002C2D82"/>
    <w:rsid w:val="002C2EE6"/>
    <w:rsid w:val="002C3C7D"/>
    <w:rsid w:val="002C411F"/>
    <w:rsid w:val="002C41F9"/>
    <w:rsid w:val="002C4533"/>
    <w:rsid w:val="002C4542"/>
    <w:rsid w:val="002C481B"/>
    <w:rsid w:val="002C4846"/>
    <w:rsid w:val="002C5135"/>
    <w:rsid w:val="002C551B"/>
    <w:rsid w:val="002C5536"/>
    <w:rsid w:val="002C5670"/>
    <w:rsid w:val="002C5B78"/>
    <w:rsid w:val="002C6BB3"/>
    <w:rsid w:val="002C7468"/>
    <w:rsid w:val="002C749E"/>
    <w:rsid w:val="002C7520"/>
    <w:rsid w:val="002D0357"/>
    <w:rsid w:val="002D0652"/>
    <w:rsid w:val="002D0680"/>
    <w:rsid w:val="002D1044"/>
    <w:rsid w:val="002D199D"/>
    <w:rsid w:val="002D2099"/>
    <w:rsid w:val="002D2DB5"/>
    <w:rsid w:val="002D2FE0"/>
    <w:rsid w:val="002D3124"/>
    <w:rsid w:val="002D3285"/>
    <w:rsid w:val="002D32E8"/>
    <w:rsid w:val="002D35EE"/>
    <w:rsid w:val="002D37BE"/>
    <w:rsid w:val="002D38A5"/>
    <w:rsid w:val="002D394A"/>
    <w:rsid w:val="002D3CEE"/>
    <w:rsid w:val="002D3DE9"/>
    <w:rsid w:val="002D3E51"/>
    <w:rsid w:val="002D4075"/>
    <w:rsid w:val="002D40C0"/>
    <w:rsid w:val="002D41CF"/>
    <w:rsid w:val="002D4B54"/>
    <w:rsid w:val="002D4C01"/>
    <w:rsid w:val="002D4D34"/>
    <w:rsid w:val="002D51EA"/>
    <w:rsid w:val="002D525F"/>
    <w:rsid w:val="002D5348"/>
    <w:rsid w:val="002D5C43"/>
    <w:rsid w:val="002D5D87"/>
    <w:rsid w:val="002D66F4"/>
    <w:rsid w:val="002D6AC7"/>
    <w:rsid w:val="002D7432"/>
    <w:rsid w:val="002D7CEC"/>
    <w:rsid w:val="002E0576"/>
    <w:rsid w:val="002E0CC0"/>
    <w:rsid w:val="002E0EB3"/>
    <w:rsid w:val="002E14CD"/>
    <w:rsid w:val="002E14D1"/>
    <w:rsid w:val="002E27C5"/>
    <w:rsid w:val="002E2C07"/>
    <w:rsid w:val="002E2F32"/>
    <w:rsid w:val="002E2F7D"/>
    <w:rsid w:val="002E37C0"/>
    <w:rsid w:val="002E3AA9"/>
    <w:rsid w:val="002E3B3C"/>
    <w:rsid w:val="002E4218"/>
    <w:rsid w:val="002E46CA"/>
    <w:rsid w:val="002E491F"/>
    <w:rsid w:val="002E4E63"/>
    <w:rsid w:val="002E51C2"/>
    <w:rsid w:val="002E581A"/>
    <w:rsid w:val="002E58BF"/>
    <w:rsid w:val="002E6161"/>
    <w:rsid w:val="002E6616"/>
    <w:rsid w:val="002E6BC4"/>
    <w:rsid w:val="002E771E"/>
    <w:rsid w:val="002E7847"/>
    <w:rsid w:val="002E7A34"/>
    <w:rsid w:val="002F0654"/>
    <w:rsid w:val="002F0703"/>
    <w:rsid w:val="002F084D"/>
    <w:rsid w:val="002F0A27"/>
    <w:rsid w:val="002F0CAA"/>
    <w:rsid w:val="002F1BE0"/>
    <w:rsid w:val="002F1E27"/>
    <w:rsid w:val="002F228A"/>
    <w:rsid w:val="002F2B8C"/>
    <w:rsid w:val="002F2D5A"/>
    <w:rsid w:val="002F2E70"/>
    <w:rsid w:val="002F2F0F"/>
    <w:rsid w:val="002F32E9"/>
    <w:rsid w:val="002F3A58"/>
    <w:rsid w:val="002F3EF8"/>
    <w:rsid w:val="002F49A2"/>
    <w:rsid w:val="002F503F"/>
    <w:rsid w:val="002F53D8"/>
    <w:rsid w:val="002F6206"/>
    <w:rsid w:val="002F6316"/>
    <w:rsid w:val="002F6485"/>
    <w:rsid w:val="002F6E7B"/>
    <w:rsid w:val="002F7325"/>
    <w:rsid w:val="002F7912"/>
    <w:rsid w:val="002F7B9C"/>
    <w:rsid w:val="003003CD"/>
    <w:rsid w:val="00300AD4"/>
    <w:rsid w:val="0030105C"/>
    <w:rsid w:val="00301156"/>
    <w:rsid w:val="0030139A"/>
    <w:rsid w:val="003021C0"/>
    <w:rsid w:val="003029E3"/>
    <w:rsid w:val="0030320F"/>
    <w:rsid w:val="0030390E"/>
    <w:rsid w:val="00303F1A"/>
    <w:rsid w:val="00304515"/>
    <w:rsid w:val="003046F5"/>
    <w:rsid w:val="00304BB9"/>
    <w:rsid w:val="00305DAA"/>
    <w:rsid w:val="00305F76"/>
    <w:rsid w:val="003061A6"/>
    <w:rsid w:val="00306BB6"/>
    <w:rsid w:val="00306D84"/>
    <w:rsid w:val="00306EA5"/>
    <w:rsid w:val="00306F80"/>
    <w:rsid w:val="003076DB"/>
    <w:rsid w:val="0031006B"/>
    <w:rsid w:val="00310233"/>
    <w:rsid w:val="00310369"/>
    <w:rsid w:val="00310DCA"/>
    <w:rsid w:val="00311279"/>
    <w:rsid w:val="003112F4"/>
    <w:rsid w:val="0031130C"/>
    <w:rsid w:val="00311785"/>
    <w:rsid w:val="00311915"/>
    <w:rsid w:val="003120EE"/>
    <w:rsid w:val="00312108"/>
    <w:rsid w:val="00312252"/>
    <w:rsid w:val="003122FA"/>
    <w:rsid w:val="00312F4C"/>
    <w:rsid w:val="00313091"/>
    <w:rsid w:val="0031396A"/>
    <w:rsid w:val="00313C20"/>
    <w:rsid w:val="00313DEA"/>
    <w:rsid w:val="0031423D"/>
    <w:rsid w:val="003147DC"/>
    <w:rsid w:val="00314FB2"/>
    <w:rsid w:val="00315143"/>
    <w:rsid w:val="00315291"/>
    <w:rsid w:val="003152F1"/>
    <w:rsid w:val="003159CA"/>
    <w:rsid w:val="00315CE8"/>
    <w:rsid w:val="003160B5"/>
    <w:rsid w:val="00316115"/>
    <w:rsid w:val="00316523"/>
    <w:rsid w:val="00316770"/>
    <w:rsid w:val="0031679E"/>
    <w:rsid w:val="003169B8"/>
    <w:rsid w:val="00316DCB"/>
    <w:rsid w:val="00317427"/>
    <w:rsid w:val="0031796B"/>
    <w:rsid w:val="00317D3A"/>
    <w:rsid w:val="00317F96"/>
    <w:rsid w:val="003204E6"/>
    <w:rsid w:val="00320EB4"/>
    <w:rsid w:val="00320FB9"/>
    <w:rsid w:val="0032155C"/>
    <w:rsid w:val="00322F81"/>
    <w:rsid w:val="003230D7"/>
    <w:rsid w:val="003236CD"/>
    <w:rsid w:val="0032375D"/>
    <w:rsid w:val="0032380E"/>
    <w:rsid w:val="00323D7D"/>
    <w:rsid w:val="003253DB"/>
    <w:rsid w:val="003256AC"/>
    <w:rsid w:val="00325F7C"/>
    <w:rsid w:val="003272BF"/>
    <w:rsid w:val="003276FA"/>
    <w:rsid w:val="00327766"/>
    <w:rsid w:val="00327A59"/>
    <w:rsid w:val="00327D0B"/>
    <w:rsid w:val="003305EB"/>
    <w:rsid w:val="00330D6C"/>
    <w:rsid w:val="003316AE"/>
    <w:rsid w:val="00331713"/>
    <w:rsid w:val="00331FDB"/>
    <w:rsid w:val="00332427"/>
    <w:rsid w:val="003325C5"/>
    <w:rsid w:val="003328C0"/>
    <w:rsid w:val="003331FD"/>
    <w:rsid w:val="003339B4"/>
    <w:rsid w:val="00333AE6"/>
    <w:rsid w:val="00333ECD"/>
    <w:rsid w:val="00334313"/>
    <w:rsid w:val="00334D94"/>
    <w:rsid w:val="0033572E"/>
    <w:rsid w:val="00336703"/>
    <w:rsid w:val="00336BCC"/>
    <w:rsid w:val="00336DCF"/>
    <w:rsid w:val="003372A4"/>
    <w:rsid w:val="00337CD5"/>
    <w:rsid w:val="00337DA6"/>
    <w:rsid w:val="00337DC6"/>
    <w:rsid w:val="00340547"/>
    <w:rsid w:val="0034083B"/>
    <w:rsid w:val="00340A59"/>
    <w:rsid w:val="00340D4D"/>
    <w:rsid w:val="003410B8"/>
    <w:rsid w:val="00341F41"/>
    <w:rsid w:val="003426A8"/>
    <w:rsid w:val="003427AC"/>
    <w:rsid w:val="003427B1"/>
    <w:rsid w:val="00342829"/>
    <w:rsid w:val="00343734"/>
    <w:rsid w:val="00343811"/>
    <w:rsid w:val="00344242"/>
    <w:rsid w:val="00344C67"/>
    <w:rsid w:val="00344F84"/>
    <w:rsid w:val="003455AB"/>
    <w:rsid w:val="00345654"/>
    <w:rsid w:val="00345835"/>
    <w:rsid w:val="003458EC"/>
    <w:rsid w:val="00346394"/>
    <w:rsid w:val="003466C0"/>
    <w:rsid w:val="00346B2E"/>
    <w:rsid w:val="00346FB8"/>
    <w:rsid w:val="0034761B"/>
    <w:rsid w:val="00347678"/>
    <w:rsid w:val="00347B0F"/>
    <w:rsid w:val="00347BE3"/>
    <w:rsid w:val="00350094"/>
    <w:rsid w:val="003501EF"/>
    <w:rsid w:val="0035025B"/>
    <w:rsid w:val="003504C0"/>
    <w:rsid w:val="00350628"/>
    <w:rsid w:val="00350EBB"/>
    <w:rsid w:val="00351432"/>
    <w:rsid w:val="00351450"/>
    <w:rsid w:val="00351622"/>
    <w:rsid w:val="003516A8"/>
    <w:rsid w:val="003530EB"/>
    <w:rsid w:val="0035362E"/>
    <w:rsid w:val="00353AFB"/>
    <w:rsid w:val="00353B88"/>
    <w:rsid w:val="00353CF5"/>
    <w:rsid w:val="00353DCD"/>
    <w:rsid w:val="0035427C"/>
    <w:rsid w:val="0035432E"/>
    <w:rsid w:val="0035439A"/>
    <w:rsid w:val="003550FA"/>
    <w:rsid w:val="003555E7"/>
    <w:rsid w:val="00355ACF"/>
    <w:rsid w:val="003562AB"/>
    <w:rsid w:val="00356449"/>
    <w:rsid w:val="00356753"/>
    <w:rsid w:val="00357663"/>
    <w:rsid w:val="00357866"/>
    <w:rsid w:val="00357A7E"/>
    <w:rsid w:val="0036032A"/>
    <w:rsid w:val="0036041F"/>
    <w:rsid w:val="00360507"/>
    <w:rsid w:val="00360532"/>
    <w:rsid w:val="003605A2"/>
    <w:rsid w:val="0036098F"/>
    <w:rsid w:val="00360DDE"/>
    <w:rsid w:val="00361B31"/>
    <w:rsid w:val="00361BDE"/>
    <w:rsid w:val="00361F67"/>
    <w:rsid w:val="003625A0"/>
    <w:rsid w:val="003625D2"/>
    <w:rsid w:val="00362A86"/>
    <w:rsid w:val="00362CF7"/>
    <w:rsid w:val="0036332B"/>
    <w:rsid w:val="00363391"/>
    <w:rsid w:val="00363AC2"/>
    <w:rsid w:val="003641A7"/>
    <w:rsid w:val="00365451"/>
    <w:rsid w:val="003656CA"/>
    <w:rsid w:val="00365AEA"/>
    <w:rsid w:val="00366046"/>
    <w:rsid w:val="00366155"/>
    <w:rsid w:val="003668F9"/>
    <w:rsid w:val="00367164"/>
    <w:rsid w:val="00367961"/>
    <w:rsid w:val="0037041B"/>
    <w:rsid w:val="00370867"/>
    <w:rsid w:val="00370EC4"/>
    <w:rsid w:val="003710FE"/>
    <w:rsid w:val="00371461"/>
    <w:rsid w:val="00371490"/>
    <w:rsid w:val="00371DF6"/>
    <w:rsid w:val="00371E42"/>
    <w:rsid w:val="003722A7"/>
    <w:rsid w:val="003723FA"/>
    <w:rsid w:val="00372B95"/>
    <w:rsid w:val="0037303C"/>
    <w:rsid w:val="0037355B"/>
    <w:rsid w:val="003740CF"/>
    <w:rsid w:val="0037439F"/>
    <w:rsid w:val="00374A1C"/>
    <w:rsid w:val="00374D5F"/>
    <w:rsid w:val="00374F10"/>
    <w:rsid w:val="003751DF"/>
    <w:rsid w:val="00375523"/>
    <w:rsid w:val="00375CC9"/>
    <w:rsid w:val="0037752A"/>
    <w:rsid w:val="0037795B"/>
    <w:rsid w:val="00377D41"/>
    <w:rsid w:val="00380361"/>
    <w:rsid w:val="0038051A"/>
    <w:rsid w:val="00380A53"/>
    <w:rsid w:val="00380B87"/>
    <w:rsid w:val="00380F3D"/>
    <w:rsid w:val="00381679"/>
    <w:rsid w:val="003818F5"/>
    <w:rsid w:val="003819EE"/>
    <w:rsid w:val="00382589"/>
    <w:rsid w:val="00382A4B"/>
    <w:rsid w:val="00382AF0"/>
    <w:rsid w:val="00382ED5"/>
    <w:rsid w:val="00383B81"/>
    <w:rsid w:val="00386BA4"/>
    <w:rsid w:val="00386BC6"/>
    <w:rsid w:val="00387650"/>
    <w:rsid w:val="00387DAE"/>
    <w:rsid w:val="00387E80"/>
    <w:rsid w:val="003900A5"/>
    <w:rsid w:val="0039013D"/>
    <w:rsid w:val="0039028E"/>
    <w:rsid w:val="003904D8"/>
    <w:rsid w:val="00390531"/>
    <w:rsid w:val="00390675"/>
    <w:rsid w:val="00390A81"/>
    <w:rsid w:val="0039155B"/>
    <w:rsid w:val="003917C3"/>
    <w:rsid w:val="0039199E"/>
    <w:rsid w:val="00391B11"/>
    <w:rsid w:val="0039239B"/>
    <w:rsid w:val="0039278F"/>
    <w:rsid w:val="003928C3"/>
    <w:rsid w:val="00392D3C"/>
    <w:rsid w:val="0039348C"/>
    <w:rsid w:val="00393747"/>
    <w:rsid w:val="003938F1"/>
    <w:rsid w:val="0039406F"/>
    <w:rsid w:val="003959CE"/>
    <w:rsid w:val="00395A19"/>
    <w:rsid w:val="00396602"/>
    <w:rsid w:val="00396A8B"/>
    <w:rsid w:val="0039704C"/>
    <w:rsid w:val="00397251"/>
    <w:rsid w:val="003973DE"/>
    <w:rsid w:val="003974B0"/>
    <w:rsid w:val="003978DD"/>
    <w:rsid w:val="003A03A2"/>
    <w:rsid w:val="003A0DF6"/>
    <w:rsid w:val="003A0E24"/>
    <w:rsid w:val="003A0F5A"/>
    <w:rsid w:val="003A116B"/>
    <w:rsid w:val="003A1190"/>
    <w:rsid w:val="003A124B"/>
    <w:rsid w:val="003A1D0C"/>
    <w:rsid w:val="003A254C"/>
    <w:rsid w:val="003A296E"/>
    <w:rsid w:val="003A2B9E"/>
    <w:rsid w:val="003A316B"/>
    <w:rsid w:val="003A32DB"/>
    <w:rsid w:val="003A39DE"/>
    <w:rsid w:val="003A427E"/>
    <w:rsid w:val="003A49B1"/>
    <w:rsid w:val="003A4E4C"/>
    <w:rsid w:val="003A52A6"/>
    <w:rsid w:val="003A57AA"/>
    <w:rsid w:val="003A5C85"/>
    <w:rsid w:val="003A5DAF"/>
    <w:rsid w:val="003A6145"/>
    <w:rsid w:val="003A63B2"/>
    <w:rsid w:val="003A7F79"/>
    <w:rsid w:val="003B00B1"/>
    <w:rsid w:val="003B05CD"/>
    <w:rsid w:val="003B07E7"/>
    <w:rsid w:val="003B0967"/>
    <w:rsid w:val="003B0CD5"/>
    <w:rsid w:val="003B0D9F"/>
    <w:rsid w:val="003B0F1C"/>
    <w:rsid w:val="003B10A3"/>
    <w:rsid w:val="003B1622"/>
    <w:rsid w:val="003B1923"/>
    <w:rsid w:val="003B19C8"/>
    <w:rsid w:val="003B2294"/>
    <w:rsid w:val="003B2BB0"/>
    <w:rsid w:val="003B2F39"/>
    <w:rsid w:val="003B358C"/>
    <w:rsid w:val="003B35B0"/>
    <w:rsid w:val="003B371F"/>
    <w:rsid w:val="003B3BB1"/>
    <w:rsid w:val="003B3D73"/>
    <w:rsid w:val="003B3FC1"/>
    <w:rsid w:val="003B4776"/>
    <w:rsid w:val="003B47FF"/>
    <w:rsid w:val="003B4A5B"/>
    <w:rsid w:val="003B4A84"/>
    <w:rsid w:val="003B5391"/>
    <w:rsid w:val="003B5CE6"/>
    <w:rsid w:val="003B5D60"/>
    <w:rsid w:val="003B5EB2"/>
    <w:rsid w:val="003B6466"/>
    <w:rsid w:val="003B6A8B"/>
    <w:rsid w:val="003B6D9C"/>
    <w:rsid w:val="003B763B"/>
    <w:rsid w:val="003B7727"/>
    <w:rsid w:val="003B78D0"/>
    <w:rsid w:val="003B794C"/>
    <w:rsid w:val="003C001A"/>
    <w:rsid w:val="003C02C1"/>
    <w:rsid w:val="003C08F5"/>
    <w:rsid w:val="003C0FFF"/>
    <w:rsid w:val="003C1145"/>
    <w:rsid w:val="003C1289"/>
    <w:rsid w:val="003C15FF"/>
    <w:rsid w:val="003C1623"/>
    <w:rsid w:val="003C16CF"/>
    <w:rsid w:val="003C16E0"/>
    <w:rsid w:val="003C1AEC"/>
    <w:rsid w:val="003C1DF2"/>
    <w:rsid w:val="003C2086"/>
    <w:rsid w:val="003C2984"/>
    <w:rsid w:val="003C3257"/>
    <w:rsid w:val="003C3900"/>
    <w:rsid w:val="003C392D"/>
    <w:rsid w:val="003C3CA7"/>
    <w:rsid w:val="003C424C"/>
    <w:rsid w:val="003C43DA"/>
    <w:rsid w:val="003C45CF"/>
    <w:rsid w:val="003C53F8"/>
    <w:rsid w:val="003C65CA"/>
    <w:rsid w:val="003C6837"/>
    <w:rsid w:val="003C700D"/>
    <w:rsid w:val="003C7202"/>
    <w:rsid w:val="003C7233"/>
    <w:rsid w:val="003C72C7"/>
    <w:rsid w:val="003C754A"/>
    <w:rsid w:val="003C76DD"/>
    <w:rsid w:val="003D0256"/>
    <w:rsid w:val="003D06E5"/>
    <w:rsid w:val="003D122B"/>
    <w:rsid w:val="003D12D7"/>
    <w:rsid w:val="003D1AA6"/>
    <w:rsid w:val="003D2363"/>
    <w:rsid w:val="003D25FD"/>
    <w:rsid w:val="003D27CA"/>
    <w:rsid w:val="003D2C9B"/>
    <w:rsid w:val="003D2F1A"/>
    <w:rsid w:val="003D300F"/>
    <w:rsid w:val="003D35B9"/>
    <w:rsid w:val="003D414F"/>
    <w:rsid w:val="003D468C"/>
    <w:rsid w:val="003D4C25"/>
    <w:rsid w:val="003D4C83"/>
    <w:rsid w:val="003D4EF1"/>
    <w:rsid w:val="003D514D"/>
    <w:rsid w:val="003D55D7"/>
    <w:rsid w:val="003D6310"/>
    <w:rsid w:val="003D654C"/>
    <w:rsid w:val="003D662F"/>
    <w:rsid w:val="003D6CA3"/>
    <w:rsid w:val="003D6F3C"/>
    <w:rsid w:val="003D6FF6"/>
    <w:rsid w:val="003D70C5"/>
    <w:rsid w:val="003D7508"/>
    <w:rsid w:val="003D7B15"/>
    <w:rsid w:val="003D7C4A"/>
    <w:rsid w:val="003D7FAA"/>
    <w:rsid w:val="003E0853"/>
    <w:rsid w:val="003E08AD"/>
    <w:rsid w:val="003E0C27"/>
    <w:rsid w:val="003E0DB2"/>
    <w:rsid w:val="003E0DCB"/>
    <w:rsid w:val="003E144F"/>
    <w:rsid w:val="003E17B4"/>
    <w:rsid w:val="003E1C66"/>
    <w:rsid w:val="003E20B6"/>
    <w:rsid w:val="003E20E5"/>
    <w:rsid w:val="003E2458"/>
    <w:rsid w:val="003E298C"/>
    <w:rsid w:val="003E2E63"/>
    <w:rsid w:val="003E32D6"/>
    <w:rsid w:val="003E3AEA"/>
    <w:rsid w:val="003E3EF1"/>
    <w:rsid w:val="003E4219"/>
    <w:rsid w:val="003E4A40"/>
    <w:rsid w:val="003E4CB2"/>
    <w:rsid w:val="003E51BD"/>
    <w:rsid w:val="003E5456"/>
    <w:rsid w:val="003E5509"/>
    <w:rsid w:val="003E5729"/>
    <w:rsid w:val="003E5BD1"/>
    <w:rsid w:val="003E5C92"/>
    <w:rsid w:val="003E6E29"/>
    <w:rsid w:val="003E6F0B"/>
    <w:rsid w:val="003E7497"/>
    <w:rsid w:val="003E78F8"/>
    <w:rsid w:val="003F070A"/>
    <w:rsid w:val="003F0998"/>
    <w:rsid w:val="003F1001"/>
    <w:rsid w:val="003F1033"/>
    <w:rsid w:val="003F196E"/>
    <w:rsid w:val="003F2C74"/>
    <w:rsid w:val="003F2D09"/>
    <w:rsid w:val="003F2F3D"/>
    <w:rsid w:val="003F3272"/>
    <w:rsid w:val="003F3737"/>
    <w:rsid w:val="003F3802"/>
    <w:rsid w:val="003F3CBC"/>
    <w:rsid w:val="003F3E21"/>
    <w:rsid w:val="003F4EA2"/>
    <w:rsid w:val="003F4EF1"/>
    <w:rsid w:val="003F575B"/>
    <w:rsid w:val="003F5B44"/>
    <w:rsid w:val="003F636D"/>
    <w:rsid w:val="003F64C8"/>
    <w:rsid w:val="003F67C5"/>
    <w:rsid w:val="003F68B9"/>
    <w:rsid w:val="003F68D4"/>
    <w:rsid w:val="003F6C2C"/>
    <w:rsid w:val="003F7096"/>
    <w:rsid w:val="003F7A90"/>
    <w:rsid w:val="003F7FCA"/>
    <w:rsid w:val="00400034"/>
    <w:rsid w:val="004004D8"/>
    <w:rsid w:val="00400D40"/>
    <w:rsid w:val="00401599"/>
    <w:rsid w:val="004015A9"/>
    <w:rsid w:val="004017C6"/>
    <w:rsid w:val="00401892"/>
    <w:rsid w:val="00401E9A"/>
    <w:rsid w:val="00401F4B"/>
    <w:rsid w:val="004027C0"/>
    <w:rsid w:val="0040291D"/>
    <w:rsid w:val="00402C93"/>
    <w:rsid w:val="00402FAB"/>
    <w:rsid w:val="00403168"/>
    <w:rsid w:val="004038D9"/>
    <w:rsid w:val="0040392A"/>
    <w:rsid w:val="00403A67"/>
    <w:rsid w:val="00403BC5"/>
    <w:rsid w:val="0040402C"/>
    <w:rsid w:val="00404476"/>
    <w:rsid w:val="00405144"/>
    <w:rsid w:val="00405514"/>
    <w:rsid w:val="00405579"/>
    <w:rsid w:val="004055EA"/>
    <w:rsid w:val="00405783"/>
    <w:rsid w:val="00405898"/>
    <w:rsid w:val="00405E6D"/>
    <w:rsid w:val="0040637C"/>
    <w:rsid w:val="004069B8"/>
    <w:rsid w:val="00406CCB"/>
    <w:rsid w:val="004074D5"/>
    <w:rsid w:val="0041002B"/>
    <w:rsid w:val="00410820"/>
    <w:rsid w:val="00410893"/>
    <w:rsid w:val="0041152E"/>
    <w:rsid w:val="004117A9"/>
    <w:rsid w:val="0041185E"/>
    <w:rsid w:val="00412897"/>
    <w:rsid w:val="00412B3B"/>
    <w:rsid w:val="00413330"/>
    <w:rsid w:val="00413E32"/>
    <w:rsid w:val="00414046"/>
    <w:rsid w:val="0041477C"/>
    <w:rsid w:val="00414807"/>
    <w:rsid w:val="00414C19"/>
    <w:rsid w:val="00414F7E"/>
    <w:rsid w:val="004151BF"/>
    <w:rsid w:val="004152A3"/>
    <w:rsid w:val="0041536B"/>
    <w:rsid w:val="00415692"/>
    <w:rsid w:val="00415862"/>
    <w:rsid w:val="0041598D"/>
    <w:rsid w:val="00415B4C"/>
    <w:rsid w:val="0041633A"/>
    <w:rsid w:val="00417137"/>
    <w:rsid w:val="0041747A"/>
    <w:rsid w:val="004176AF"/>
    <w:rsid w:val="00417C88"/>
    <w:rsid w:val="00420A5C"/>
    <w:rsid w:val="00420DA8"/>
    <w:rsid w:val="00421352"/>
    <w:rsid w:val="0042146D"/>
    <w:rsid w:val="00421E44"/>
    <w:rsid w:val="0042291B"/>
    <w:rsid w:val="00422AAD"/>
    <w:rsid w:val="00422F0C"/>
    <w:rsid w:val="004234F4"/>
    <w:rsid w:val="00423B29"/>
    <w:rsid w:val="0042411D"/>
    <w:rsid w:val="0042412C"/>
    <w:rsid w:val="0042419B"/>
    <w:rsid w:val="00424A20"/>
    <w:rsid w:val="00424EE8"/>
    <w:rsid w:val="004274D0"/>
    <w:rsid w:val="004277B8"/>
    <w:rsid w:val="00427E63"/>
    <w:rsid w:val="004303E0"/>
    <w:rsid w:val="00430E61"/>
    <w:rsid w:val="0043105A"/>
    <w:rsid w:val="0043174C"/>
    <w:rsid w:val="00431BC7"/>
    <w:rsid w:val="00431E78"/>
    <w:rsid w:val="004321F1"/>
    <w:rsid w:val="004327E6"/>
    <w:rsid w:val="00432B6C"/>
    <w:rsid w:val="00433462"/>
    <w:rsid w:val="00433C9B"/>
    <w:rsid w:val="00433F2A"/>
    <w:rsid w:val="0043442D"/>
    <w:rsid w:val="00434B96"/>
    <w:rsid w:val="004350B8"/>
    <w:rsid w:val="0043512C"/>
    <w:rsid w:val="00435265"/>
    <w:rsid w:val="004352E2"/>
    <w:rsid w:val="0043563D"/>
    <w:rsid w:val="00435BF9"/>
    <w:rsid w:val="00435F86"/>
    <w:rsid w:val="00436073"/>
    <w:rsid w:val="00436B07"/>
    <w:rsid w:val="00437339"/>
    <w:rsid w:val="00437982"/>
    <w:rsid w:val="00437A65"/>
    <w:rsid w:val="004409F9"/>
    <w:rsid w:val="00440CA9"/>
    <w:rsid w:val="00441516"/>
    <w:rsid w:val="00441671"/>
    <w:rsid w:val="00441A22"/>
    <w:rsid w:val="004421AB"/>
    <w:rsid w:val="004422D2"/>
    <w:rsid w:val="004425F5"/>
    <w:rsid w:val="00442607"/>
    <w:rsid w:val="00442790"/>
    <w:rsid w:val="00442BB6"/>
    <w:rsid w:val="0044366D"/>
    <w:rsid w:val="004436A2"/>
    <w:rsid w:val="004439F0"/>
    <w:rsid w:val="00443BF4"/>
    <w:rsid w:val="0044448F"/>
    <w:rsid w:val="00444B8C"/>
    <w:rsid w:val="00444BF5"/>
    <w:rsid w:val="00444D64"/>
    <w:rsid w:val="00444ED2"/>
    <w:rsid w:val="00444F8B"/>
    <w:rsid w:val="0044553B"/>
    <w:rsid w:val="00445771"/>
    <w:rsid w:val="00445F3C"/>
    <w:rsid w:val="004467B1"/>
    <w:rsid w:val="00446E65"/>
    <w:rsid w:val="00447696"/>
    <w:rsid w:val="00450ADD"/>
    <w:rsid w:val="00450F7C"/>
    <w:rsid w:val="00451492"/>
    <w:rsid w:val="0045178D"/>
    <w:rsid w:val="00452302"/>
    <w:rsid w:val="00452B7D"/>
    <w:rsid w:val="00452FFA"/>
    <w:rsid w:val="0045358A"/>
    <w:rsid w:val="0045361A"/>
    <w:rsid w:val="0045417A"/>
    <w:rsid w:val="004544CA"/>
    <w:rsid w:val="00454A32"/>
    <w:rsid w:val="00455E02"/>
    <w:rsid w:val="0045610B"/>
    <w:rsid w:val="00456427"/>
    <w:rsid w:val="00456A14"/>
    <w:rsid w:val="004579EE"/>
    <w:rsid w:val="00457AC1"/>
    <w:rsid w:val="00457E0C"/>
    <w:rsid w:val="00457F8F"/>
    <w:rsid w:val="00460299"/>
    <w:rsid w:val="004604C9"/>
    <w:rsid w:val="00460DB3"/>
    <w:rsid w:val="004617D9"/>
    <w:rsid w:val="004621F4"/>
    <w:rsid w:val="004626EA"/>
    <w:rsid w:val="00464034"/>
    <w:rsid w:val="004642B6"/>
    <w:rsid w:val="00464558"/>
    <w:rsid w:val="00464849"/>
    <w:rsid w:val="00464D1F"/>
    <w:rsid w:val="004653B2"/>
    <w:rsid w:val="004658AE"/>
    <w:rsid w:val="00465DEA"/>
    <w:rsid w:val="00465DF7"/>
    <w:rsid w:val="004666F1"/>
    <w:rsid w:val="004667D9"/>
    <w:rsid w:val="004668CA"/>
    <w:rsid w:val="00466F66"/>
    <w:rsid w:val="004672C4"/>
    <w:rsid w:val="004678CF"/>
    <w:rsid w:val="00467AA6"/>
    <w:rsid w:val="00467EE2"/>
    <w:rsid w:val="00467F06"/>
    <w:rsid w:val="00470201"/>
    <w:rsid w:val="00471463"/>
    <w:rsid w:val="00471659"/>
    <w:rsid w:val="004716DF"/>
    <w:rsid w:val="00472428"/>
    <w:rsid w:val="00472AD7"/>
    <w:rsid w:val="00473864"/>
    <w:rsid w:val="00473F92"/>
    <w:rsid w:val="0047464A"/>
    <w:rsid w:val="00474786"/>
    <w:rsid w:val="00474A88"/>
    <w:rsid w:val="004750BC"/>
    <w:rsid w:val="00475231"/>
    <w:rsid w:val="00475C07"/>
    <w:rsid w:val="00475EEA"/>
    <w:rsid w:val="00476446"/>
    <w:rsid w:val="00477211"/>
    <w:rsid w:val="00477865"/>
    <w:rsid w:val="00477A22"/>
    <w:rsid w:val="00480115"/>
    <w:rsid w:val="00480489"/>
    <w:rsid w:val="0048087E"/>
    <w:rsid w:val="00480886"/>
    <w:rsid w:val="00481128"/>
    <w:rsid w:val="00481BA7"/>
    <w:rsid w:val="00481CC8"/>
    <w:rsid w:val="00482356"/>
    <w:rsid w:val="0048241E"/>
    <w:rsid w:val="0048263B"/>
    <w:rsid w:val="004829E9"/>
    <w:rsid w:val="00483A45"/>
    <w:rsid w:val="00483C80"/>
    <w:rsid w:val="00484042"/>
    <w:rsid w:val="004841FA"/>
    <w:rsid w:val="00484447"/>
    <w:rsid w:val="00484DFA"/>
    <w:rsid w:val="00485193"/>
    <w:rsid w:val="0048541B"/>
    <w:rsid w:val="0048543C"/>
    <w:rsid w:val="00485727"/>
    <w:rsid w:val="00485A0B"/>
    <w:rsid w:val="00485ECB"/>
    <w:rsid w:val="00486D2E"/>
    <w:rsid w:val="00486E29"/>
    <w:rsid w:val="00487136"/>
    <w:rsid w:val="0048722B"/>
    <w:rsid w:val="00487414"/>
    <w:rsid w:val="00487DE7"/>
    <w:rsid w:val="004903BD"/>
    <w:rsid w:val="00490F9C"/>
    <w:rsid w:val="00491A53"/>
    <w:rsid w:val="00491B8C"/>
    <w:rsid w:val="00491C74"/>
    <w:rsid w:val="00492268"/>
    <w:rsid w:val="00492302"/>
    <w:rsid w:val="004927E3"/>
    <w:rsid w:val="004929C2"/>
    <w:rsid w:val="0049314A"/>
    <w:rsid w:val="0049348E"/>
    <w:rsid w:val="004937DC"/>
    <w:rsid w:val="00493B18"/>
    <w:rsid w:val="00493CD8"/>
    <w:rsid w:val="004940E4"/>
    <w:rsid w:val="0049470E"/>
    <w:rsid w:val="00494A7F"/>
    <w:rsid w:val="00495C62"/>
    <w:rsid w:val="00495F6D"/>
    <w:rsid w:val="00496208"/>
    <w:rsid w:val="004962CA"/>
    <w:rsid w:val="004964E0"/>
    <w:rsid w:val="00496AF0"/>
    <w:rsid w:val="00496D4B"/>
    <w:rsid w:val="004A036B"/>
    <w:rsid w:val="004A0565"/>
    <w:rsid w:val="004A0912"/>
    <w:rsid w:val="004A16B2"/>
    <w:rsid w:val="004A19F3"/>
    <w:rsid w:val="004A1B81"/>
    <w:rsid w:val="004A2AB5"/>
    <w:rsid w:val="004A31E9"/>
    <w:rsid w:val="004A3813"/>
    <w:rsid w:val="004A3AC0"/>
    <w:rsid w:val="004A444B"/>
    <w:rsid w:val="004A4813"/>
    <w:rsid w:val="004A4A2E"/>
    <w:rsid w:val="004A4AA3"/>
    <w:rsid w:val="004A4FF6"/>
    <w:rsid w:val="004A51EC"/>
    <w:rsid w:val="004A5CBF"/>
    <w:rsid w:val="004A5E8B"/>
    <w:rsid w:val="004A5F5C"/>
    <w:rsid w:val="004A640D"/>
    <w:rsid w:val="004A68D7"/>
    <w:rsid w:val="004A6EF7"/>
    <w:rsid w:val="004A7123"/>
    <w:rsid w:val="004A75B9"/>
    <w:rsid w:val="004A7A18"/>
    <w:rsid w:val="004A7DC6"/>
    <w:rsid w:val="004A7F1A"/>
    <w:rsid w:val="004B0E37"/>
    <w:rsid w:val="004B10E9"/>
    <w:rsid w:val="004B12C5"/>
    <w:rsid w:val="004B1E36"/>
    <w:rsid w:val="004B2050"/>
    <w:rsid w:val="004B2258"/>
    <w:rsid w:val="004B27C5"/>
    <w:rsid w:val="004B2C73"/>
    <w:rsid w:val="004B2F4B"/>
    <w:rsid w:val="004B2FDA"/>
    <w:rsid w:val="004B37D8"/>
    <w:rsid w:val="004B3E8E"/>
    <w:rsid w:val="004B3F50"/>
    <w:rsid w:val="004B4332"/>
    <w:rsid w:val="004B4517"/>
    <w:rsid w:val="004B464C"/>
    <w:rsid w:val="004B5AEC"/>
    <w:rsid w:val="004B5D15"/>
    <w:rsid w:val="004B6619"/>
    <w:rsid w:val="004B6C12"/>
    <w:rsid w:val="004B71EC"/>
    <w:rsid w:val="004B721C"/>
    <w:rsid w:val="004B7542"/>
    <w:rsid w:val="004B763D"/>
    <w:rsid w:val="004B7AB8"/>
    <w:rsid w:val="004B7E9D"/>
    <w:rsid w:val="004B7FAF"/>
    <w:rsid w:val="004C050B"/>
    <w:rsid w:val="004C0527"/>
    <w:rsid w:val="004C075B"/>
    <w:rsid w:val="004C0C76"/>
    <w:rsid w:val="004C1954"/>
    <w:rsid w:val="004C1A33"/>
    <w:rsid w:val="004C2352"/>
    <w:rsid w:val="004C2521"/>
    <w:rsid w:val="004C2FC0"/>
    <w:rsid w:val="004C3215"/>
    <w:rsid w:val="004C3600"/>
    <w:rsid w:val="004C38D6"/>
    <w:rsid w:val="004C428C"/>
    <w:rsid w:val="004C4312"/>
    <w:rsid w:val="004C4AB4"/>
    <w:rsid w:val="004C4CE4"/>
    <w:rsid w:val="004C4F46"/>
    <w:rsid w:val="004C4F66"/>
    <w:rsid w:val="004C5083"/>
    <w:rsid w:val="004C60B3"/>
    <w:rsid w:val="004C613E"/>
    <w:rsid w:val="004C614B"/>
    <w:rsid w:val="004C646B"/>
    <w:rsid w:val="004C7124"/>
    <w:rsid w:val="004C7371"/>
    <w:rsid w:val="004C76B7"/>
    <w:rsid w:val="004D04F1"/>
    <w:rsid w:val="004D1D64"/>
    <w:rsid w:val="004D216A"/>
    <w:rsid w:val="004D23A5"/>
    <w:rsid w:val="004D23D6"/>
    <w:rsid w:val="004D2CD8"/>
    <w:rsid w:val="004D2E74"/>
    <w:rsid w:val="004D34DA"/>
    <w:rsid w:val="004D3C04"/>
    <w:rsid w:val="004D42BA"/>
    <w:rsid w:val="004D43DA"/>
    <w:rsid w:val="004D4789"/>
    <w:rsid w:val="004D4ED7"/>
    <w:rsid w:val="004D51A8"/>
    <w:rsid w:val="004D5393"/>
    <w:rsid w:val="004D5A1B"/>
    <w:rsid w:val="004D5BCC"/>
    <w:rsid w:val="004D6266"/>
    <w:rsid w:val="004D63C8"/>
    <w:rsid w:val="004D6787"/>
    <w:rsid w:val="004D7576"/>
    <w:rsid w:val="004D75BD"/>
    <w:rsid w:val="004E016C"/>
    <w:rsid w:val="004E017F"/>
    <w:rsid w:val="004E0235"/>
    <w:rsid w:val="004E04AC"/>
    <w:rsid w:val="004E0C41"/>
    <w:rsid w:val="004E0C57"/>
    <w:rsid w:val="004E0DD7"/>
    <w:rsid w:val="004E0EA3"/>
    <w:rsid w:val="004E117C"/>
    <w:rsid w:val="004E1AC1"/>
    <w:rsid w:val="004E2A7C"/>
    <w:rsid w:val="004E2B74"/>
    <w:rsid w:val="004E2C15"/>
    <w:rsid w:val="004E442B"/>
    <w:rsid w:val="004E481C"/>
    <w:rsid w:val="004E49AD"/>
    <w:rsid w:val="004E4B91"/>
    <w:rsid w:val="004E517F"/>
    <w:rsid w:val="004E54A3"/>
    <w:rsid w:val="004E5FE1"/>
    <w:rsid w:val="004E607C"/>
    <w:rsid w:val="004E648C"/>
    <w:rsid w:val="004E668C"/>
    <w:rsid w:val="004E67AE"/>
    <w:rsid w:val="004E67FB"/>
    <w:rsid w:val="004E6A1F"/>
    <w:rsid w:val="004E753F"/>
    <w:rsid w:val="004F0055"/>
    <w:rsid w:val="004F010C"/>
    <w:rsid w:val="004F055E"/>
    <w:rsid w:val="004F0FE9"/>
    <w:rsid w:val="004F1225"/>
    <w:rsid w:val="004F1C90"/>
    <w:rsid w:val="004F2A0A"/>
    <w:rsid w:val="004F3A1C"/>
    <w:rsid w:val="004F4193"/>
    <w:rsid w:val="004F422F"/>
    <w:rsid w:val="004F4405"/>
    <w:rsid w:val="004F4492"/>
    <w:rsid w:val="004F49B1"/>
    <w:rsid w:val="004F5072"/>
    <w:rsid w:val="004F544D"/>
    <w:rsid w:val="004F59C0"/>
    <w:rsid w:val="004F6550"/>
    <w:rsid w:val="004F69AA"/>
    <w:rsid w:val="004F6A65"/>
    <w:rsid w:val="004F6EE8"/>
    <w:rsid w:val="004F7101"/>
    <w:rsid w:val="004F7F04"/>
    <w:rsid w:val="00500041"/>
    <w:rsid w:val="00500A2A"/>
    <w:rsid w:val="00500D40"/>
    <w:rsid w:val="00500F48"/>
    <w:rsid w:val="00501905"/>
    <w:rsid w:val="00501C25"/>
    <w:rsid w:val="005021D0"/>
    <w:rsid w:val="00502525"/>
    <w:rsid w:val="00502875"/>
    <w:rsid w:val="00502E3B"/>
    <w:rsid w:val="005032E0"/>
    <w:rsid w:val="00503381"/>
    <w:rsid w:val="005033C6"/>
    <w:rsid w:val="00503438"/>
    <w:rsid w:val="005036E7"/>
    <w:rsid w:val="00503E38"/>
    <w:rsid w:val="0050439E"/>
    <w:rsid w:val="00504483"/>
    <w:rsid w:val="00504C8D"/>
    <w:rsid w:val="00504CF3"/>
    <w:rsid w:val="00504E77"/>
    <w:rsid w:val="005051E9"/>
    <w:rsid w:val="00505754"/>
    <w:rsid w:val="00505988"/>
    <w:rsid w:val="00505A6D"/>
    <w:rsid w:val="00505CD8"/>
    <w:rsid w:val="00506EF7"/>
    <w:rsid w:val="00507AD7"/>
    <w:rsid w:val="00510486"/>
    <w:rsid w:val="00510A65"/>
    <w:rsid w:val="00510ED3"/>
    <w:rsid w:val="005110EC"/>
    <w:rsid w:val="00511499"/>
    <w:rsid w:val="00511B06"/>
    <w:rsid w:val="00511D51"/>
    <w:rsid w:val="005120B2"/>
    <w:rsid w:val="005127A1"/>
    <w:rsid w:val="00513317"/>
    <w:rsid w:val="00513682"/>
    <w:rsid w:val="00513684"/>
    <w:rsid w:val="0051416E"/>
    <w:rsid w:val="00514BC5"/>
    <w:rsid w:val="00514D52"/>
    <w:rsid w:val="00514E66"/>
    <w:rsid w:val="00514EAA"/>
    <w:rsid w:val="00515085"/>
    <w:rsid w:val="00515798"/>
    <w:rsid w:val="0051580F"/>
    <w:rsid w:val="005159E3"/>
    <w:rsid w:val="00515A00"/>
    <w:rsid w:val="00515A41"/>
    <w:rsid w:val="00515ECC"/>
    <w:rsid w:val="005163D4"/>
    <w:rsid w:val="00516665"/>
    <w:rsid w:val="00516AAC"/>
    <w:rsid w:val="00516B9B"/>
    <w:rsid w:val="00516C28"/>
    <w:rsid w:val="00517194"/>
    <w:rsid w:val="005176BF"/>
    <w:rsid w:val="00517E22"/>
    <w:rsid w:val="005202A5"/>
    <w:rsid w:val="005202FA"/>
    <w:rsid w:val="00521546"/>
    <w:rsid w:val="00521D3D"/>
    <w:rsid w:val="005220D4"/>
    <w:rsid w:val="00522258"/>
    <w:rsid w:val="00523330"/>
    <w:rsid w:val="0052363E"/>
    <w:rsid w:val="00523C4D"/>
    <w:rsid w:val="00524257"/>
    <w:rsid w:val="0052589D"/>
    <w:rsid w:val="00525CC8"/>
    <w:rsid w:val="00526399"/>
    <w:rsid w:val="00526950"/>
    <w:rsid w:val="00526DCE"/>
    <w:rsid w:val="005275A5"/>
    <w:rsid w:val="0052793A"/>
    <w:rsid w:val="005306CC"/>
    <w:rsid w:val="005309B9"/>
    <w:rsid w:val="00530FB7"/>
    <w:rsid w:val="005311B1"/>
    <w:rsid w:val="005311B6"/>
    <w:rsid w:val="00532713"/>
    <w:rsid w:val="00532963"/>
    <w:rsid w:val="00532D66"/>
    <w:rsid w:val="00533615"/>
    <w:rsid w:val="00534866"/>
    <w:rsid w:val="00534B1D"/>
    <w:rsid w:val="00534F3A"/>
    <w:rsid w:val="00535011"/>
    <w:rsid w:val="005359E6"/>
    <w:rsid w:val="00535C17"/>
    <w:rsid w:val="00536920"/>
    <w:rsid w:val="00536AB3"/>
    <w:rsid w:val="005379C4"/>
    <w:rsid w:val="00537ABD"/>
    <w:rsid w:val="0054001D"/>
    <w:rsid w:val="00540051"/>
    <w:rsid w:val="005406C7"/>
    <w:rsid w:val="00541B37"/>
    <w:rsid w:val="00542313"/>
    <w:rsid w:val="00543747"/>
    <w:rsid w:val="00543D50"/>
    <w:rsid w:val="00543E3E"/>
    <w:rsid w:val="005446A2"/>
    <w:rsid w:val="005446DC"/>
    <w:rsid w:val="005450D6"/>
    <w:rsid w:val="00545A6E"/>
    <w:rsid w:val="00546427"/>
    <w:rsid w:val="005469E7"/>
    <w:rsid w:val="00546B74"/>
    <w:rsid w:val="005472B7"/>
    <w:rsid w:val="00547884"/>
    <w:rsid w:val="00550B78"/>
    <w:rsid w:val="00550BA8"/>
    <w:rsid w:val="00550F11"/>
    <w:rsid w:val="00551515"/>
    <w:rsid w:val="00552309"/>
    <w:rsid w:val="005525AF"/>
    <w:rsid w:val="005525CC"/>
    <w:rsid w:val="00552D66"/>
    <w:rsid w:val="00552EDB"/>
    <w:rsid w:val="00552FA6"/>
    <w:rsid w:val="005533B2"/>
    <w:rsid w:val="005536B8"/>
    <w:rsid w:val="00554594"/>
    <w:rsid w:val="00554696"/>
    <w:rsid w:val="0055480E"/>
    <w:rsid w:val="005553BB"/>
    <w:rsid w:val="00555519"/>
    <w:rsid w:val="005557F7"/>
    <w:rsid w:val="00556BAA"/>
    <w:rsid w:val="00556BE8"/>
    <w:rsid w:val="0055736D"/>
    <w:rsid w:val="005576EE"/>
    <w:rsid w:val="005578EA"/>
    <w:rsid w:val="00557A14"/>
    <w:rsid w:val="00557EE8"/>
    <w:rsid w:val="00560995"/>
    <w:rsid w:val="00560BC7"/>
    <w:rsid w:val="005612C4"/>
    <w:rsid w:val="005613F8"/>
    <w:rsid w:val="0056157F"/>
    <w:rsid w:val="00561777"/>
    <w:rsid w:val="0056236A"/>
    <w:rsid w:val="00562B3A"/>
    <w:rsid w:val="00562D64"/>
    <w:rsid w:val="00563C02"/>
    <w:rsid w:val="00563FCF"/>
    <w:rsid w:val="005642BE"/>
    <w:rsid w:val="0056434A"/>
    <w:rsid w:val="005647B4"/>
    <w:rsid w:val="00564D8A"/>
    <w:rsid w:val="00564FCB"/>
    <w:rsid w:val="00565312"/>
    <w:rsid w:val="00565AA6"/>
    <w:rsid w:val="00565CC0"/>
    <w:rsid w:val="005664ED"/>
    <w:rsid w:val="00566D95"/>
    <w:rsid w:val="00566E6C"/>
    <w:rsid w:val="00567271"/>
    <w:rsid w:val="0056765D"/>
    <w:rsid w:val="00567920"/>
    <w:rsid w:val="0057008B"/>
    <w:rsid w:val="00570F1A"/>
    <w:rsid w:val="00571CCB"/>
    <w:rsid w:val="00571D9D"/>
    <w:rsid w:val="00572909"/>
    <w:rsid w:val="00572C65"/>
    <w:rsid w:val="00572D17"/>
    <w:rsid w:val="00573803"/>
    <w:rsid w:val="00573997"/>
    <w:rsid w:val="00573D47"/>
    <w:rsid w:val="00573DBB"/>
    <w:rsid w:val="00573FEE"/>
    <w:rsid w:val="00574040"/>
    <w:rsid w:val="00574B87"/>
    <w:rsid w:val="00574BF2"/>
    <w:rsid w:val="005750FF"/>
    <w:rsid w:val="0057593A"/>
    <w:rsid w:val="00575AE4"/>
    <w:rsid w:val="00575F2B"/>
    <w:rsid w:val="0057616D"/>
    <w:rsid w:val="00576B76"/>
    <w:rsid w:val="00577428"/>
    <w:rsid w:val="00577DBF"/>
    <w:rsid w:val="00577E86"/>
    <w:rsid w:val="00577F4A"/>
    <w:rsid w:val="00580390"/>
    <w:rsid w:val="0058096E"/>
    <w:rsid w:val="005809A4"/>
    <w:rsid w:val="00580B46"/>
    <w:rsid w:val="00580C44"/>
    <w:rsid w:val="005818CA"/>
    <w:rsid w:val="00581A61"/>
    <w:rsid w:val="00581CAD"/>
    <w:rsid w:val="00581D25"/>
    <w:rsid w:val="00582032"/>
    <w:rsid w:val="0058221E"/>
    <w:rsid w:val="00582901"/>
    <w:rsid w:val="00583208"/>
    <w:rsid w:val="00583360"/>
    <w:rsid w:val="005836D0"/>
    <w:rsid w:val="005837B8"/>
    <w:rsid w:val="005838E9"/>
    <w:rsid w:val="00584427"/>
    <w:rsid w:val="00584436"/>
    <w:rsid w:val="005848A0"/>
    <w:rsid w:val="00585250"/>
    <w:rsid w:val="00585631"/>
    <w:rsid w:val="0058594D"/>
    <w:rsid w:val="00586322"/>
    <w:rsid w:val="0058650D"/>
    <w:rsid w:val="005866C8"/>
    <w:rsid w:val="00586737"/>
    <w:rsid w:val="00586915"/>
    <w:rsid w:val="0058725B"/>
    <w:rsid w:val="00587CE1"/>
    <w:rsid w:val="00590869"/>
    <w:rsid w:val="00591341"/>
    <w:rsid w:val="005919DC"/>
    <w:rsid w:val="005919F3"/>
    <w:rsid w:val="00591C02"/>
    <w:rsid w:val="00591DD0"/>
    <w:rsid w:val="00592597"/>
    <w:rsid w:val="0059269B"/>
    <w:rsid w:val="005926EF"/>
    <w:rsid w:val="005931B1"/>
    <w:rsid w:val="00593FD3"/>
    <w:rsid w:val="00594069"/>
    <w:rsid w:val="0059483D"/>
    <w:rsid w:val="00594855"/>
    <w:rsid w:val="00594955"/>
    <w:rsid w:val="00594C16"/>
    <w:rsid w:val="00594F17"/>
    <w:rsid w:val="00595492"/>
    <w:rsid w:val="005957A9"/>
    <w:rsid w:val="0059591D"/>
    <w:rsid w:val="00595C1F"/>
    <w:rsid w:val="00595DA4"/>
    <w:rsid w:val="00596665"/>
    <w:rsid w:val="005A056E"/>
    <w:rsid w:val="005A0684"/>
    <w:rsid w:val="005A07F1"/>
    <w:rsid w:val="005A08C9"/>
    <w:rsid w:val="005A0953"/>
    <w:rsid w:val="005A0B3F"/>
    <w:rsid w:val="005A0BE7"/>
    <w:rsid w:val="005A0C6B"/>
    <w:rsid w:val="005A120C"/>
    <w:rsid w:val="005A1A75"/>
    <w:rsid w:val="005A1E01"/>
    <w:rsid w:val="005A1F12"/>
    <w:rsid w:val="005A2112"/>
    <w:rsid w:val="005A2801"/>
    <w:rsid w:val="005A2901"/>
    <w:rsid w:val="005A29CD"/>
    <w:rsid w:val="005A2C3F"/>
    <w:rsid w:val="005A3BA6"/>
    <w:rsid w:val="005A3C79"/>
    <w:rsid w:val="005A3F11"/>
    <w:rsid w:val="005A440C"/>
    <w:rsid w:val="005A46BC"/>
    <w:rsid w:val="005A4791"/>
    <w:rsid w:val="005A4EE2"/>
    <w:rsid w:val="005A4FB8"/>
    <w:rsid w:val="005A56CB"/>
    <w:rsid w:val="005A56DC"/>
    <w:rsid w:val="005A57BF"/>
    <w:rsid w:val="005A5B9B"/>
    <w:rsid w:val="005A5F5E"/>
    <w:rsid w:val="005A61F8"/>
    <w:rsid w:val="005A68A1"/>
    <w:rsid w:val="005A6DDD"/>
    <w:rsid w:val="005A6E9E"/>
    <w:rsid w:val="005A7139"/>
    <w:rsid w:val="005A7220"/>
    <w:rsid w:val="005A738C"/>
    <w:rsid w:val="005A75EE"/>
    <w:rsid w:val="005A79C5"/>
    <w:rsid w:val="005A7BD5"/>
    <w:rsid w:val="005B003A"/>
    <w:rsid w:val="005B0059"/>
    <w:rsid w:val="005B08D4"/>
    <w:rsid w:val="005B0BEC"/>
    <w:rsid w:val="005B10D0"/>
    <w:rsid w:val="005B10D4"/>
    <w:rsid w:val="005B16F1"/>
    <w:rsid w:val="005B19C1"/>
    <w:rsid w:val="005B23EB"/>
    <w:rsid w:val="005B2401"/>
    <w:rsid w:val="005B2A71"/>
    <w:rsid w:val="005B2B31"/>
    <w:rsid w:val="005B325F"/>
    <w:rsid w:val="005B36DE"/>
    <w:rsid w:val="005B3755"/>
    <w:rsid w:val="005B3AC3"/>
    <w:rsid w:val="005B3AEC"/>
    <w:rsid w:val="005B3D51"/>
    <w:rsid w:val="005B40D8"/>
    <w:rsid w:val="005B41DF"/>
    <w:rsid w:val="005B4D21"/>
    <w:rsid w:val="005B4E6F"/>
    <w:rsid w:val="005B57B6"/>
    <w:rsid w:val="005B595F"/>
    <w:rsid w:val="005B5993"/>
    <w:rsid w:val="005B5C46"/>
    <w:rsid w:val="005B5F5B"/>
    <w:rsid w:val="005B6064"/>
    <w:rsid w:val="005B658D"/>
    <w:rsid w:val="005B6B94"/>
    <w:rsid w:val="005B6DC6"/>
    <w:rsid w:val="005B6EC5"/>
    <w:rsid w:val="005B7329"/>
    <w:rsid w:val="005C0369"/>
    <w:rsid w:val="005C04F1"/>
    <w:rsid w:val="005C1939"/>
    <w:rsid w:val="005C1B54"/>
    <w:rsid w:val="005C201A"/>
    <w:rsid w:val="005C2A5C"/>
    <w:rsid w:val="005C36BC"/>
    <w:rsid w:val="005C3A1C"/>
    <w:rsid w:val="005C3C68"/>
    <w:rsid w:val="005C3D71"/>
    <w:rsid w:val="005C3DBE"/>
    <w:rsid w:val="005C3EA9"/>
    <w:rsid w:val="005C40DB"/>
    <w:rsid w:val="005C4CFF"/>
    <w:rsid w:val="005C5546"/>
    <w:rsid w:val="005C58A9"/>
    <w:rsid w:val="005C58DA"/>
    <w:rsid w:val="005C5997"/>
    <w:rsid w:val="005C5E05"/>
    <w:rsid w:val="005C6082"/>
    <w:rsid w:val="005C627F"/>
    <w:rsid w:val="005C6970"/>
    <w:rsid w:val="005C6E70"/>
    <w:rsid w:val="005C73A3"/>
    <w:rsid w:val="005C74C5"/>
    <w:rsid w:val="005C7A81"/>
    <w:rsid w:val="005D058B"/>
    <w:rsid w:val="005D0D71"/>
    <w:rsid w:val="005D161E"/>
    <w:rsid w:val="005D1F9D"/>
    <w:rsid w:val="005D246C"/>
    <w:rsid w:val="005D2778"/>
    <w:rsid w:val="005D27A8"/>
    <w:rsid w:val="005D28F6"/>
    <w:rsid w:val="005D3035"/>
    <w:rsid w:val="005D352E"/>
    <w:rsid w:val="005D3CD1"/>
    <w:rsid w:val="005D3D56"/>
    <w:rsid w:val="005D3FA2"/>
    <w:rsid w:val="005D4092"/>
    <w:rsid w:val="005D409B"/>
    <w:rsid w:val="005D413A"/>
    <w:rsid w:val="005D4363"/>
    <w:rsid w:val="005D4653"/>
    <w:rsid w:val="005D4717"/>
    <w:rsid w:val="005D4DF5"/>
    <w:rsid w:val="005D5379"/>
    <w:rsid w:val="005D587C"/>
    <w:rsid w:val="005D5CFE"/>
    <w:rsid w:val="005D5F87"/>
    <w:rsid w:val="005D60C8"/>
    <w:rsid w:val="005D6278"/>
    <w:rsid w:val="005D714E"/>
    <w:rsid w:val="005D7386"/>
    <w:rsid w:val="005D73C6"/>
    <w:rsid w:val="005D7CAD"/>
    <w:rsid w:val="005D7D58"/>
    <w:rsid w:val="005E0B9C"/>
    <w:rsid w:val="005E17BE"/>
    <w:rsid w:val="005E1F23"/>
    <w:rsid w:val="005E1F70"/>
    <w:rsid w:val="005E22E3"/>
    <w:rsid w:val="005E2A94"/>
    <w:rsid w:val="005E2D3B"/>
    <w:rsid w:val="005E2EED"/>
    <w:rsid w:val="005E36F2"/>
    <w:rsid w:val="005E37C3"/>
    <w:rsid w:val="005E37DA"/>
    <w:rsid w:val="005E3A61"/>
    <w:rsid w:val="005E4114"/>
    <w:rsid w:val="005E4358"/>
    <w:rsid w:val="005E4574"/>
    <w:rsid w:val="005E4B0F"/>
    <w:rsid w:val="005E4BAD"/>
    <w:rsid w:val="005E4D18"/>
    <w:rsid w:val="005E5059"/>
    <w:rsid w:val="005E5375"/>
    <w:rsid w:val="005E584D"/>
    <w:rsid w:val="005E5971"/>
    <w:rsid w:val="005E602E"/>
    <w:rsid w:val="005E68C9"/>
    <w:rsid w:val="005E6CDB"/>
    <w:rsid w:val="005E6D4F"/>
    <w:rsid w:val="005E7326"/>
    <w:rsid w:val="005E74E5"/>
    <w:rsid w:val="005E7DA3"/>
    <w:rsid w:val="005E7F56"/>
    <w:rsid w:val="005F00DB"/>
    <w:rsid w:val="005F0104"/>
    <w:rsid w:val="005F0444"/>
    <w:rsid w:val="005F0BA6"/>
    <w:rsid w:val="005F0C93"/>
    <w:rsid w:val="005F0D86"/>
    <w:rsid w:val="005F15C5"/>
    <w:rsid w:val="005F1E36"/>
    <w:rsid w:val="005F1EBE"/>
    <w:rsid w:val="005F24B2"/>
    <w:rsid w:val="005F264C"/>
    <w:rsid w:val="005F2B96"/>
    <w:rsid w:val="005F2FCD"/>
    <w:rsid w:val="005F3461"/>
    <w:rsid w:val="005F3752"/>
    <w:rsid w:val="005F3896"/>
    <w:rsid w:val="005F45A8"/>
    <w:rsid w:val="005F4701"/>
    <w:rsid w:val="005F4E86"/>
    <w:rsid w:val="005F52EC"/>
    <w:rsid w:val="005F55D6"/>
    <w:rsid w:val="005F5601"/>
    <w:rsid w:val="005F5790"/>
    <w:rsid w:val="005F5963"/>
    <w:rsid w:val="005F5D2A"/>
    <w:rsid w:val="005F64DC"/>
    <w:rsid w:val="005F7375"/>
    <w:rsid w:val="005F7919"/>
    <w:rsid w:val="005F7AED"/>
    <w:rsid w:val="005F7BB7"/>
    <w:rsid w:val="00600B49"/>
    <w:rsid w:val="006010A2"/>
    <w:rsid w:val="0060274E"/>
    <w:rsid w:val="006028F2"/>
    <w:rsid w:val="00602927"/>
    <w:rsid w:val="00602CCC"/>
    <w:rsid w:val="00603B7D"/>
    <w:rsid w:val="00603CEF"/>
    <w:rsid w:val="00603D53"/>
    <w:rsid w:val="00604538"/>
    <w:rsid w:val="006046CA"/>
    <w:rsid w:val="006049A2"/>
    <w:rsid w:val="006049F0"/>
    <w:rsid w:val="00604A02"/>
    <w:rsid w:val="00605133"/>
    <w:rsid w:val="006052BE"/>
    <w:rsid w:val="00606A3B"/>
    <w:rsid w:val="0060785A"/>
    <w:rsid w:val="006078FC"/>
    <w:rsid w:val="00607B02"/>
    <w:rsid w:val="00607E60"/>
    <w:rsid w:val="0061052B"/>
    <w:rsid w:val="0061074A"/>
    <w:rsid w:val="00610C8E"/>
    <w:rsid w:val="00610E75"/>
    <w:rsid w:val="006111CB"/>
    <w:rsid w:val="00611372"/>
    <w:rsid w:val="0061170C"/>
    <w:rsid w:val="00611A9B"/>
    <w:rsid w:val="00611BAA"/>
    <w:rsid w:val="00611BFE"/>
    <w:rsid w:val="0061232F"/>
    <w:rsid w:val="00612455"/>
    <w:rsid w:val="0061284E"/>
    <w:rsid w:val="00612BCE"/>
    <w:rsid w:val="006134C3"/>
    <w:rsid w:val="00613C25"/>
    <w:rsid w:val="00613E25"/>
    <w:rsid w:val="006141B9"/>
    <w:rsid w:val="006142C0"/>
    <w:rsid w:val="006149AD"/>
    <w:rsid w:val="00614F82"/>
    <w:rsid w:val="00614F8C"/>
    <w:rsid w:val="006162E8"/>
    <w:rsid w:val="006164FF"/>
    <w:rsid w:val="00617F8D"/>
    <w:rsid w:val="00620933"/>
    <w:rsid w:val="00620989"/>
    <w:rsid w:val="00620D52"/>
    <w:rsid w:val="00620ECF"/>
    <w:rsid w:val="00621769"/>
    <w:rsid w:val="00622DAF"/>
    <w:rsid w:val="00623351"/>
    <w:rsid w:val="00623505"/>
    <w:rsid w:val="006238E7"/>
    <w:rsid w:val="00624152"/>
    <w:rsid w:val="00625CBC"/>
    <w:rsid w:val="0062765E"/>
    <w:rsid w:val="00627B0E"/>
    <w:rsid w:val="00630430"/>
    <w:rsid w:val="00630674"/>
    <w:rsid w:val="00631146"/>
    <w:rsid w:val="00631692"/>
    <w:rsid w:val="0063175C"/>
    <w:rsid w:val="00631FF1"/>
    <w:rsid w:val="00632C3B"/>
    <w:rsid w:val="006332BE"/>
    <w:rsid w:val="00633A46"/>
    <w:rsid w:val="00634FC4"/>
    <w:rsid w:val="0063506B"/>
    <w:rsid w:val="006357C3"/>
    <w:rsid w:val="006359DB"/>
    <w:rsid w:val="00635CB8"/>
    <w:rsid w:val="0063651D"/>
    <w:rsid w:val="006369E4"/>
    <w:rsid w:val="00636FC5"/>
    <w:rsid w:val="006373EA"/>
    <w:rsid w:val="0063761D"/>
    <w:rsid w:val="00637841"/>
    <w:rsid w:val="00637CF2"/>
    <w:rsid w:val="00637DCD"/>
    <w:rsid w:val="00637EC3"/>
    <w:rsid w:val="00640912"/>
    <w:rsid w:val="00640996"/>
    <w:rsid w:val="00640EAE"/>
    <w:rsid w:val="0064126A"/>
    <w:rsid w:val="00641296"/>
    <w:rsid w:val="00641B30"/>
    <w:rsid w:val="00642242"/>
    <w:rsid w:val="00642B3F"/>
    <w:rsid w:val="00643903"/>
    <w:rsid w:val="006440B6"/>
    <w:rsid w:val="006452F0"/>
    <w:rsid w:val="006454E3"/>
    <w:rsid w:val="00645916"/>
    <w:rsid w:val="006459EA"/>
    <w:rsid w:val="00645C3E"/>
    <w:rsid w:val="00646370"/>
    <w:rsid w:val="006465E1"/>
    <w:rsid w:val="00646C40"/>
    <w:rsid w:val="00646CE0"/>
    <w:rsid w:val="00647300"/>
    <w:rsid w:val="006473CA"/>
    <w:rsid w:val="00647665"/>
    <w:rsid w:val="00647B07"/>
    <w:rsid w:val="0065072B"/>
    <w:rsid w:val="00651040"/>
    <w:rsid w:val="0065115F"/>
    <w:rsid w:val="00651B46"/>
    <w:rsid w:val="00651D62"/>
    <w:rsid w:val="00652758"/>
    <w:rsid w:val="0065284E"/>
    <w:rsid w:val="00652AA4"/>
    <w:rsid w:val="00653269"/>
    <w:rsid w:val="0065414A"/>
    <w:rsid w:val="0065419F"/>
    <w:rsid w:val="0065456E"/>
    <w:rsid w:val="00654C3A"/>
    <w:rsid w:val="00654D4B"/>
    <w:rsid w:val="006552EA"/>
    <w:rsid w:val="006559C2"/>
    <w:rsid w:val="00655F6D"/>
    <w:rsid w:val="00656B59"/>
    <w:rsid w:val="00656CD8"/>
    <w:rsid w:val="00656E5B"/>
    <w:rsid w:val="00656F54"/>
    <w:rsid w:val="00656FC2"/>
    <w:rsid w:val="006573D8"/>
    <w:rsid w:val="006573EF"/>
    <w:rsid w:val="006576E6"/>
    <w:rsid w:val="006579CD"/>
    <w:rsid w:val="00657CB4"/>
    <w:rsid w:val="00660E35"/>
    <w:rsid w:val="0066176B"/>
    <w:rsid w:val="00661D27"/>
    <w:rsid w:val="0066294E"/>
    <w:rsid w:val="0066309E"/>
    <w:rsid w:val="0066359B"/>
    <w:rsid w:val="006637C0"/>
    <w:rsid w:val="00663882"/>
    <w:rsid w:val="006643CC"/>
    <w:rsid w:val="0066447B"/>
    <w:rsid w:val="00664C47"/>
    <w:rsid w:val="0066572D"/>
    <w:rsid w:val="006663BA"/>
    <w:rsid w:val="00667394"/>
    <w:rsid w:val="006677A7"/>
    <w:rsid w:val="0066780F"/>
    <w:rsid w:val="00667A18"/>
    <w:rsid w:val="00667B9C"/>
    <w:rsid w:val="006708B0"/>
    <w:rsid w:val="006709CF"/>
    <w:rsid w:val="0067119A"/>
    <w:rsid w:val="00671562"/>
    <w:rsid w:val="00671FF3"/>
    <w:rsid w:val="0067256B"/>
    <w:rsid w:val="006740D3"/>
    <w:rsid w:val="00674BC5"/>
    <w:rsid w:val="00674FAF"/>
    <w:rsid w:val="0067501D"/>
    <w:rsid w:val="006752C2"/>
    <w:rsid w:val="006756FE"/>
    <w:rsid w:val="00675C56"/>
    <w:rsid w:val="00676983"/>
    <w:rsid w:val="00676F93"/>
    <w:rsid w:val="00677279"/>
    <w:rsid w:val="00680488"/>
    <w:rsid w:val="00680DAF"/>
    <w:rsid w:val="00680F30"/>
    <w:rsid w:val="00681B57"/>
    <w:rsid w:val="0068246E"/>
    <w:rsid w:val="00682961"/>
    <w:rsid w:val="00682AAA"/>
    <w:rsid w:val="00683023"/>
    <w:rsid w:val="00683549"/>
    <w:rsid w:val="006835C2"/>
    <w:rsid w:val="00683F75"/>
    <w:rsid w:val="00683FB3"/>
    <w:rsid w:val="00684069"/>
    <w:rsid w:val="00684125"/>
    <w:rsid w:val="00684D60"/>
    <w:rsid w:val="00684DF1"/>
    <w:rsid w:val="00685026"/>
    <w:rsid w:val="0068537C"/>
    <w:rsid w:val="0068645D"/>
    <w:rsid w:val="00686603"/>
    <w:rsid w:val="006867B1"/>
    <w:rsid w:val="006869A0"/>
    <w:rsid w:val="0068726C"/>
    <w:rsid w:val="006873BC"/>
    <w:rsid w:val="006874F3"/>
    <w:rsid w:val="006902E9"/>
    <w:rsid w:val="006904D2"/>
    <w:rsid w:val="006906AA"/>
    <w:rsid w:val="006907AF"/>
    <w:rsid w:val="00690BAD"/>
    <w:rsid w:val="00690E47"/>
    <w:rsid w:val="00690EC3"/>
    <w:rsid w:val="0069167F"/>
    <w:rsid w:val="0069182F"/>
    <w:rsid w:val="00691B2A"/>
    <w:rsid w:val="00693C62"/>
    <w:rsid w:val="00693E1D"/>
    <w:rsid w:val="00693F55"/>
    <w:rsid w:val="0069423B"/>
    <w:rsid w:val="006942C5"/>
    <w:rsid w:val="006947E7"/>
    <w:rsid w:val="00694D50"/>
    <w:rsid w:val="006951EA"/>
    <w:rsid w:val="006951F5"/>
    <w:rsid w:val="006956A5"/>
    <w:rsid w:val="0069580E"/>
    <w:rsid w:val="00695B9D"/>
    <w:rsid w:val="00696032"/>
    <w:rsid w:val="0069691A"/>
    <w:rsid w:val="00697302"/>
    <w:rsid w:val="006A00C2"/>
    <w:rsid w:val="006A010C"/>
    <w:rsid w:val="006A0341"/>
    <w:rsid w:val="006A0A1F"/>
    <w:rsid w:val="006A14C8"/>
    <w:rsid w:val="006A15FF"/>
    <w:rsid w:val="006A16A8"/>
    <w:rsid w:val="006A1827"/>
    <w:rsid w:val="006A2B2A"/>
    <w:rsid w:val="006A306A"/>
    <w:rsid w:val="006A3189"/>
    <w:rsid w:val="006A3409"/>
    <w:rsid w:val="006A4187"/>
    <w:rsid w:val="006A431C"/>
    <w:rsid w:val="006A43C7"/>
    <w:rsid w:val="006A4681"/>
    <w:rsid w:val="006A470A"/>
    <w:rsid w:val="006A471A"/>
    <w:rsid w:val="006A4C53"/>
    <w:rsid w:val="006A6AD7"/>
    <w:rsid w:val="006A6CA3"/>
    <w:rsid w:val="006B00B2"/>
    <w:rsid w:val="006B0113"/>
    <w:rsid w:val="006B0200"/>
    <w:rsid w:val="006B0426"/>
    <w:rsid w:val="006B0CB3"/>
    <w:rsid w:val="006B12A8"/>
    <w:rsid w:val="006B1583"/>
    <w:rsid w:val="006B20B4"/>
    <w:rsid w:val="006B26F3"/>
    <w:rsid w:val="006B29D5"/>
    <w:rsid w:val="006B2CF0"/>
    <w:rsid w:val="006B2F4D"/>
    <w:rsid w:val="006B3952"/>
    <w:rsid w:val="006B3A84"/>
    <w:rsid w:val="006B4443"/>
    <w:rsid w:val="006B4989"/>
    <w:rsid w:val="006B4B0D"/>
    <w:rsid w:val="006B4EDD"/>
    <w:rsid w:val="006B4F4B"/>
    <w:rsid w:val="006B54B5"/>
    <w:rsid w:val="006B58F0"/>
    <w:rsid w:val="006B5A7E"/>
    <w:rsid w:val="006B639C"/>
    <w:rsid w:val="006B67C4"/>
    <w:rsid w:val="006B6E68"/>
    <w:rsid w:val="006B6F4D"/>
    <w:rsid w:val="006B77B9"/>
    <w:rsid w:val="006B7F1E"/>
    <w:rsid w:val="006C0047"/>
    <w:rsid w:val="006C0341"/>
    <w:rsid w:val="006C05EB"/>
    <w:rsid w:val="006C0A6A"/>
    <w:rsid w:val="006C0BCD"/>
    <w:rsid w:val="006C0DF0"/>
    <w:rsid w:val="006C1223"/>
    <w:rsid w:val="006C141A"/>
    <w:rsid w:val="006C1EF1"/>
    <w:rsid w:val="006C22C7"/>
    <w:rsid w:val="006C28BB"/>
    <w:rsid w:val="006C2A30"/>
    <w:rsid w:val="006C3BF6"/>
    <w:rsid w:val="006C3D7A"/>
    <w:rsid w:val="006C3DA2"/>
    <w:rsid w:val="006C3F5E"/>
    <w:rsid w:val="006C4116"/>
    <w:rsid w:val="006C4388"/>
    <w:rsid w:val="006C4585"/>
    <w:rsid w:val="006C4966"/>
    <w:rsid w:val="006C556E"/>
    <w:rsid w:val="006C5A9F"/>
    <w:rsid w:val="006C62C5"/>
    <w:rsid w:val="006C69D9"/>
    <w:rsid w:val="006C6BB9"/>
    <w:rsid w:val="006C7287"/>
    <w:rsid w:val="006C7651"/>
    <w:rsid w:val="006C773B"/>
    <w:rsid w:val="006C77ED"/>
    <w:rsid w:val="006C78C2"/>
    <w:rsid w:val="006C7B34"/>
    <w:rsid w:val="006C7C96"/>
    <w:rsid w:val="006C7CC9"/>
    <w:rsid w:val="006D00A8"/>
    <w:rsid w:val="006D010E"/>
    <w:rsid w:val="006D0D35"/>
    <w:rsid w:val="006D0E49"/>
    <w:rsid w:val="006D0EBC"/>
    <w:rsid w:val="006D0F30"/>
    <w:rsid w:val="006D0F6F"/>
    <w:rsid w:val="006D13CA"/>
    <w:rsid w:val="006D18AB"/>
    <w:rsid w:val="006D18C1"/>
    <w:rsid w:val="006D1A38"/>
    <w:rsid w:val="006D281C"/>
    <w:rsid w:val="006D2900"/>
    <w:rsid w:val="006D3539"/>
    <w:rsid w:val="006D36E6"/>
    <w:rsid w:val="006D50D5"/>
    <w:rsid w:val="006D51B9"/>
    <w:rsid w:val="006D5D92"/>
    <w:rsid w:val="006D6C3C"/>
    <w:rsid w:val="006D6DE0"/>
    <w:rsid w:val="006D6F9B"/>
    <w:rsid w:val="006D7944"/>
    <w:rsid w:val="006D7BC5"/>
    <w:rsid w:val="006E003A"/>
    <w:rsid w:val="006E0A7B"/>
    <w:rsid w:val="006E0B92"/>
    <w:rsid w:val="006E12B4"/>
    <w:rsid w:val="006E1A58"/>
    <w:rsid w:val="006E1F1C"/>
    <w:rsid w:val="006E2C52"/>
    <w:rsid w:val="006E2CFD"/>
    <w:rsid w:val="006E2D2D"/>
    <w:rsid w:val="006E320A"/>
    <w:rsid w:val="006E37B4"/>
    <w:rsid w:val="006E3DD5"/>
    <w:rsid w:val="006E3F88"/>
    <w:rsid w:val="006E413E"/>
    <w:rsid w:val="006E42A5"/>
    <w:rsid w:val="006E4384"/>
    <w:rsid w:val="006E4A4A"/>
    <w:rsid w:val="006E523C"/>
    <w:rsid w:val="006E5BE6"/>
    <w:rsid w:val="006E7F6A"/>
    <w:rsid w:val="006F0596"/>
    <w:rsid w:val="006F0894"/>
    <w:rsid w:val="006F0FA4"/>
    <w:rsid w:val="006F13AB"/>
    <w:rsid w:val="006F2001"/>
    <w:rsid w:val="006F2328"/>
    <w:rsid w:val="006F2DB9"/>
    <w:rsid w:val="006F31C9"/>
    <w:rsid w:val="006F3372"/>
    <w:rsid w:val="006F3490"/>
    <w:rsid w:val="006F3604"/>
    <w:rsid w:val="006F377D"/>
    <w:rsid w:val="006F397D"/>
    <w:rsid w:val="006F39B6"/>
    <w:rsid w:val="006F3DA9"/>
    <w:rsid w:val="006F3F00"/>
    <w:rsid w:val="006F4519"/>
    <w:rsid w:val="006F4C7C"/>
    <w:rsid w:val="006F5073"/>
    <w:rsid w:val="006F5212"/>
    <w:rsid w:val="006F54A1"/>
    <w:rsid w:val="006F68D7"/>
    <w:rsid w:val="006F68FE"/>
    <w:rsid w:val="006F6965"/>
    <w:rsid w:val="006F6CA7"/>
    <w:rsid w:val="006F73B3"/>
    <w:rsid w:val="006F74CD"/>
    <w:rsid w:val="006F74FC"/>
    <w:rsid w:val="006F790C"/>
    <w:rsid w:val="006F7D7C"/>
    <w:rsid w:val="00700354"/>
    <w:rsid w:val="0070062B"/>
    <w:rsid w:val="00700A39"/>
    <w:rsid w:val="00701051"/>
    <w:rsid w:val="007014F9"/>
    <w:rsid w:val="00701989"/>
    <w:rsid w:val="00701E64"/>
    <w:rsid w:val="00701FEA"/>
    <w:rsid w:val="0070210A"/>
    <w:rsid w:val="00702458"/>
    <w:rsid w:val="007026E9"/>
    <w:rsid w:val="00702F3A"/>
    <w:rsid w:val="00703082"/>
    <w:rsid w:val="0070439E"/>
    <w:rsid w:val="007052DC"/>
    <w:rsid w:val="0070534B"/>
    <w:rsid w:val="00705CDB"/>
    <w:rsid w:val="00705E09"/>
    <w:rsid w:val="007061FC"/>
    <w:rsid w:val="00706BE9"/>
    <w:rsid w:val="00706F6C"/>
    <w:rsid w:val="00710034"/>
    <w:rsid w:val="007109C7"/>
    <w:rsid w:val="00710A81"/>
    <w:rsid w:val="00710CE2"/>
    <w:rsid w:val="00711D9D"/>
    <w:rsid w:val="00711EA0"/>
    <w:rsid w:val="00713189"/>
    <w:rsid w:val="00713243"/>
    <w:rsid w:val="007132B0"/>
    <w:rsid w:val="007132F6"/>
    <w:rsid w:val="00713F65"/>
    <w:rsid w:val="007141E4"/>
    <w:rsid w:val="00714223"/>
    <w:rsid w:val="00714964"/>
    <w:rsid w:val="00716717"/>
    <w:rsid w:val="00716828"/>
    <w:rsid w:val="007169AB"/>
    <w:rsid w:val="00716ADE"/>
    <w:rsid w:val="00716C4F"/>
    <w:rsid w:val="007173B9"/>
    <w:rsid w:val="007174BA"/>
    <w:rsid w:val="007204DD"/>
    <w:rsid w:val="00720AE9"/>
    <w:rsid w:val="00720B18"/>
    <w:rsid w:val="00721340"/>
    <w:rsid w:val="007219B0"/>
    <w:rsid w:val="00722513"/>
    <w:rsid w:val="00722B35"/>
    <w:rsid w:val="00723AA9"/>
    <w:rsid w:val="00723EEF"/>
    <w:rsid w:val="007241E0"/>
    <w:rsid w:val="007256AA"/>
    <w:rsid w:val="00725750"/>
    <w:rsid w:val="00725DC0"/>
    <w:rsid w:val="00726BD7"/>
    <w:rsid w:val="00726F28"/>
    <w:rsid w:val="007275B5"/>
    <w:rsid w:val="00727FC0"/>
    <w:rsid w:val="00730064"/>
    <w:rsid w:val="00730467"/>
    <w:rsid w:val="007305E1"/>
    <w:rsid w:val="00730803"/>
    <w:rsid w:val="007309F9"/>
    <w:rsid w:val="00730A81"/>
    <w:rsid w:val="00730AD1"/>
    <w:rsid w:val="00730B73"/>
    <w:rsid w:val="00730FE5"/>
    <w:rsid w:val="00731543"/>
    <w:rsid w:val="007318A7"/>
    <w:rsid w:val="00731918"/>
    <w:rsid w:val="007319D1"/>
    <w:rsid w:val="00731B9D"/>
    <w:rsid w:val="00731C44"/>
    <w:rsid w:val="007320BD"/>
    <w:rsid w:val="00732262"/>
    <w:rsid w:val="0073247F"/>
    <w:rsid w:val="00732637"/>
    <w:rsid w:val="00732806"/>
    <w:rsid w:val="00732E48"/>
    <w:rsid w:val="00732EF6"/>
    <w:rsid w:val="0073340E"/>
    <w:rsid w:val="007339C3"/>
    <w:rsid w:val="0073400B"/>
    <w:rsid w:val="0073480B"/>
    <w:rsid w:val="007348E4"/>
    <w:rsid w:val="00734B29"/>
    <w:rsid w:val="007353D8"/>
    <w:rsid w:val="007357D0"/>
    <w:rsid w:val="00735917"/>
    <w:rsid w:val="0073689F"/>
    <w:rsid w:val="007368DE"/>
    <w:rsid w:val="0073694C"/>
    <w:rsid w:val="00736FB7"/>
    <w:rsid w:val="00737135"/>
    <w:rsid w:val="007375FF"/>
    <w:rsid w:val="007377FC"/>
    <w:rsid w:val="00740278"/>
    <w:rsid w:val="0074056E"/>
    <w:rsid w:val="00740757"/>
    <w:rsid w:val="00741105"/>
    <w:rsid w:val="0074124C"/>
    <w:rsid w:val="00741A4A"/>
    <w:rsid w:val="00741F56"/>
    <w:rsid w:val="00742814"/>
    <w:rsid w:val="0074292C"/>
    <w:rsid w:val="00742A3E"/>
    <w:rsid w:val="00742F4B"/>
    <w:rsid w:val="007434B9"/>
    <w:rsid w:val="007438D3"/>
    <w:rsid w:val="00743CDC"/>
    <w:rsid w:val="00743D68"/>
    <w:rsid w:val="00743F74"/>
    <w:rsid w:val="00744042"/>
    <w:rsid w:val="00744512"/>
    <w:rsid w:val="007446AE"/>
    <w:rsid w:val="0074470F"/>
    <w:rsid w:val="00745D5D"/>
    <w:rsid w:val="007461AC"/>
    <w:rsid w:val="007463A0"/>
    <w:rsid w:val="00746A44"/>
    <w:rsid w:val="00746A4D"/>
    <w:rsid w:val="00746FDA"/>
    <w:rsid w:val="00747074"/>
    <w:rsid w:val="00747D1C"/>
    <w:rsid w:val="00747D71"/>
    <w:rsid w:val="00751224"/>
    <w:rsid w:val="00751BF8"/>
    <w:rsid w:val="00751D6E"/>
    <w:rsid w:val="00751EF2"/>
    <w:rsid w:val="0075230E"/>
    <w:rsid w:val="00753004"/>
    <w:rsid w:val="00753028"/>
    <w:rsid w:val="007534C6"/>
    <w:rsid w:val="0075372D"/>
    <w:rsid w:val="00753AA0"/>
    <w:rsid w:val="00753C70"/>
    <w:rsid w:val="00753EC3"/>
    <w:rsid w:val="0075408A"/>
    <w:rsid w:val="007542DB"/>
    <w:rsid w:val="00754566"/>
    <w:rsid w:val="007545C4"/>
    <w:rsid w:val="0075468B"/>
    <w:rsid w:val="0075491A"/>
    <w:rsid w:val="0075526B"/>
    <w:rsid w:val="007555CE"/>
    <w:rsid w:val="00755756"/>
    <w:rsid w:val="00755796"/>
    <w:rsid w:val="00755C4C"/>
    <w:rsid w:val="007564CA"/>
    <w:rsid w:val="00756A23"/>
    <w:rsid w:val="007578BC"/>
    <w:rsid w:val="00757B41"/>
    <w:rsid w:val="00757E40"/>
    <w:rsid w:val="0076008E"/>
    <w:rsid w:val="0076025D"/>
    <w:rsid w:val="007603CD"/>
    <w:rsid w:val="00760EDA"/>
    <w:rsid w:val="007610AB"/>
    <w:rsid w:val="00761FBA"/>
    <w:rsid w:val="00762631"/>
    <w:rsid w:val="007626A7"/>
    <w:rsid w:val="00762AAF"/>
    <w:rsid w:val="0076330F"/>
    <w:rsid w:val="00763379"/>
    <w:rsid w:val="007636B1"/>
    <w:rsid w:val="007636D3"/>
    <w:rsid w:val="007638C3"/>
    <w:rsid w:val="00763CEE"/>
    <w:rsid w:val="00763EDE"/>
    <w:rsid w:val="00763F3E"/>
    <w:rsid w:val="00764718"/>
    <w:rsid w:val="00764780"/>
    <w:rsid w:val="007648B5"/>
    <w:rsid w:val="00764DA8"/>
    <w:rsid w:val="007655E8"/>
    <w:rsid w:val="00767505"/>
    <w:rsid w:val="007676DF"/>
    <w:rsid w:val="00767A5D"/>
    <w:rsid w:val="00770813"/>
    <w:rsid w:val="007709D9"/>
    <w:rsid w:val="00770B9C"/>
    <w:rsid w:val="00770C75"/>
    <w:rsid w:val="00770DA0"/>
    <w:rsid w:val="007718E1"/>
    <w:rsid w:val="00771C28"/>
    <w:rsid w:val="00771DE3"/>
    <w:rsid w:val="00771EC2"/>
    <w:rsid w:val="00771FD8"/>
    <w:rsid w:val="00772235"/>
    <w:rsid w:val="00772780"/>
    <w:rsid w:val="00772F13"/>
    <w:rsid w:val="00772F37"/>
    <w:rsid w:val="00772FCE"/>
    <w:rsid w:val="007732B5"/>
    <w:rsid w:val="007737CC"/>
    <w:rsid w:val="007739E7"/>
    <w:rsid w:val="0077415D"/>
    <w:rsid w:val="007741F4"/>
    <w:rsid w:val="0077487B"/>
    <w:rsid w:val="0077508A"/>
    <w:rsid w:val="007752C7"/>
    <w:rsid w:val="00775994"/>
    <w:rsid w:val="00775E23"/>
    <w:rsid w:val="00775EF8"/>
    <w:rsid w:val="00776A95"/>
    <w:rsid w:val="0077739A"/>
    <w:rsid w:val="00777492"/>
    <w:rsid w:val="00777724"/>
    <w:rsid w:val="0077780D"/>
    <w:rsid w:val="007801D1"/>
    <w:rsid w:val="00780616"/>
    <w:rsid w:val="00780641"/>
    <w:rsid w:val="00780820"/>
    <w:rsid w:val="00781B60"/>
    <w:rsid w:val="00782B4F"/>
    <w:rsid w:val="00782F35"/>
    <w:rsid w:val="0078411E"/>
    <w:rsid w:val="007854AE"/>
    <w:rsid w:val="00785F86"/>
    <w:rsid w:val="007860E2"/>
    <w:rsid w:val="007862BA"/>
    <w:rsid w:val="007864F9"/>
    <w:rsid w:val="00786E6F"/>
    <w:rsid w:val="00786F8B"/>
    <w:rsid w:val="0078764A"/>
    <w:rsid w:val="007905D2"/>
    <w:rsid w:val="00790C11"/>
    <w:rsid w:val="00790D61"/>
    <w:rsid w:val="0079148B"/>
    <w:rsid w:val="00791CED"/>
    <w:rsid w:val="007920E5"/>
    <w:rsid w:val="00792196"/>
    <w:rsid w:val="007926A9"/>
    <w:rsid w:val="00792B2A"/>
    <w:rsid w:val="00792C16"/>
    <w:rsid w:val="00792E79"/>
    <w:rsid w:val="00792EDA"/>
    <w:rsid w:val="007931B0"/>
    <w:rsid w:val="00793355"/>
    <w:rsid w:val="0079355E"/>
    <w:rsid w:val="00793886"/>
    <w:rsid w:val="007938EC"/>
    <w:rsid w:val="0079392B"/>
    <w:rsid w:val="00793AA5"/>
    <w:rsid w:val="00793D14"/>
    <w:rsid w:val="00793D46"/>
    <w:rsid w:val="00793E30"/>
    <w:rsid w:val="00793E8E"/>
    <w:rsid w:val="00794089"/>
    <w:rsid w:val="007944BD"/>
    <w:rsid w:val="007955C8"/>
    <w:rsid w:val="0079582A"/>
    <w:rsid w:val="00795A72"/>
    <w:rsid w:val="00796144"/>
    <w:rsid w:val="00796406"/>
    <w:rsid w:val="00796A09"/>
    <w:rsid w:val="00797323"/>
    <w:rsid w:val="007A0591"/>
    <w:rsid w:val="007A0751"/>
    <w:rsid w:val="007A09EC"/>
    <w:rsid w:val="007A0BA7"/>
    <w:rsid w:val="007A0D9B"/>
    <w:rsid w:val="007A0FFE"/>
    <w:rsid w:val="007A1536"/>
    <w:rsid w:val="007A18B2"/>
    <w:rsid w:val="007A1B22"/>
    <w:rsid w:val="007A22B6"/>
    <w:rsid w:val="007A22DF"/>
    <w:rsid w:val="007A2626"/>
    <w:rsid w:val="007A29C8"/>
    <w:rsid w:val="007A3428"/>
    <w:rsid w:val="007A3B6A"/>
    <w:rsid w:val="007A3E41"/>
    <w:rsid w:val="007A4BAC"/>
    <w:rsid w:val="007A57F6"/>
    <w:rsid w:val="007A581E"/>
    <w:rsid w:val="007A5CD7"/>
    <w:rsid w:val="007A6238"/>
    <w:rsid w:val="007A6932"/>
    <w:rsid w:val="007A706F"/>
    <w:rsid w:val="007A761D"/>
    <w:rsid w:val="007A7CBC"/>
    <w:rsid w:val="007A7EEF"/>
    <w:rsid w:val="007B0D66"/>
    <w:rsid w:val="007B171A"/>
    <w:rsid w:val="007B1763"/>
    <w:rsid w:val="007B1BA5"/>
    <w:rsid w:val="007B1C21"/>
    <w:rsid w:val="007B227C"/>
    <w:rsid w:val="007B2B9C"/>
    <w:rsid w:val="007B49DA"/>
    <w:rsid w:val="007B4AC7"/>
    <w:rsid w:val="007B4B22"/>
    <w:rsid w:val="007B503D"/>
    <w:rsid w:val="007B567B"/>
    <w:rsid w:val="007B5680"/>
    <w:rsid w:val="007B66EE"/>
    <w:rsid w:val="007B7584"/>
    <w:rsid w:val="007B7751"/>
    <w:rsid w:val="007C000B"/>
    <w:rsid w:val="007C01B9"/>
    <w:rsid w:val="007C02FC"/>
    <w:rsid w:val="007C0B87"/>
    <w:rsid w:val="007C1008"/>
    <w:rsid w:val="007C1036"/>
    <w:rsid w:val="007C1645"/>
    <w:rsid w:val="007C168B"/>
    <w:rsid w:val="007C1772"/>
    <w:rsid w:val="007C1BCF"/>
    <w:rsid w:val="007C1CAF"/>
    <w:rsid w:val="007C1ED2"/>
    <w:rsid w:val="007C1F0F"/>
    <w:rsid w:val="007C25A7"/>
    <w:rsid w:val="007C27FB"/>
    <w:rsid w:val="007C28C6"/>
    <w:rsid w:val="007C2C5A"/>
    <w:rsid w:val="007C3495"/>
    <w:rsid w:val="007C34B8"/>
    <w:rsid w:val="007C385D"/>
    <w:rsid w:val="007C4597"/>
    <w:rsid w:val="007C533F"/>
    <w:rsid w:val="007C594A"/>
    <w:rsid w:val="007C6414"/>
    <w:rsid w:val="007C76EF"/>
    <w:rsid w:val="007C7A29"/>
    <w:rsid w:val="007C7C69"/>
    <w:rsid w:val="007C7D93"/>
    <w:rsid w:val="007D068D"/>
    <w:rsid w:val="007D0759"/>
    <w:rsid w:val="007D0DB9"/>
    <w:rsid w:val="007D0EE1"/>
    <w:rsid w:val="007D1937"/>
    <w:rsid w:val="007D1FC8"/>
    <w:rsid w:val="007D2429"/>
    <w:rsid w:val="007D366F"/>
    <w:rsid w:val="007D369D"/>
    <w:rsid w:val="007D3EFD"/>
    <w:rsid w:val="007D4174"/>
    <w:rsid w:val="007D49E5"/>
    <w:rsid w:val="007D4A3F"/>
    <w:rsid w:val="007D4C75"/>
    <w:rsid w:val="007D52D2"/>
    <w:rsid w:val="007D5B5F"/>
    <w:rsid w:val="007D5C50"/>
    <w:rsid w:val="007D5F89"/>
    <w:rsid w:val="007D6598"/>
    <w:rsid w:val="007D6641"/>
    <w:rsid w:val="007D78CE"/>
    <w:rsid w:val="007D7C72"/>
    <w:rsid w:val="007E05B3"/>
    <w:rsid w:val="007E08B8"/>
    <w:rsid w:val="007E0C35"/>
    <w:rsid w:val="007E1022"/>
    <w:rsid w:val="007E1096"/>
    <w:rsid w:val="007E1681"/>
    <w:rsid w:val="007E1713"/>
    <w:rsid w:val="007E1A1D"/>
    <w:rsid w:val="007E1B4A"/>
    <w:rsid w:val="007E1ED6"/>
    <w:rsid w:val="007E2020"/>
    <w:rsid w:val="007E2488"/>
    <w:rsid w:val="007E277F"/>
    <w:rsid w:val="007E28F5"/>
    <w:rsid w:val="007E29F4"/>
    <w:rsid w:val="007E3261"/>
    <w:rsid w:val="007E346C"/>
    <w:rsid w:val="007E409A"/>
    <w:rsid w:val="007E41BC"/>
    <w:rsid w:val="007E4448"/>
    <w:rsid w:val="007E4CED"/>
    <w:rsid w:val="007E55AF"/>
    <w:rsid w:val="007E55D2"/>
    <w:rsid w:val="007E5794"/>
    <w:rsid w:val="007E5B88"/>
    <w:rsid w:val="007E5EA8"/>
    <w:rsid w:val="007E601C"/>
    <w:rsid w:val="007E6100"/>
    <w:rsid w:val="007E62F4"/>
    <w:rsid w:val="007E63FD"/>
    <w:rsid w:val="007E6A1B"/>
    <w:rsid w:val="007E6B27"/>
    <w:rsid w:val="007E7F37"/>
    <w:rsid w:val="007F0260"/>
    <w:rsid w:val="007F030B"/>
    <w:rsid w:val="007F068A"/>
    <w:rsid w:val="007F0A54"/>
    <w:rsid w:val="007F0C12"/>
    <w:rsid w:val="007F0F89"/>
    <w:rsid w:val="007F115B"/>
    <w:rsid w:val="007F11BB"/>
    <w:rsid w:val="007F13EC"/>
    <w:rsid w:val="007F1415"/>
    <w:rsid w:val="007F1758"/>
    <w:rsid w:val="007F1ACB"/>
    <w:rsid w:val="007F1C69"/>
    <w:rsid w:val="007F23FA"/>
    <w:rsid w:val="007F2424"/>
    <w:rsid w:val="007F2488"/>
    <w:rsid w:val="007F2DE9"/>
    <w:rsid w:val="007F31D6"/>
    <w:rsid w:val="007F3986"/>
    <w:rsid w:val="007F399E"/>
    <w:rsid w:val="007F4486"/>
    <w:rsid w:val="007F44FA"/>
    <w:rsid w:val="007F46A2"/>
    <w:rsid w:val="007F4AEB"/>
    <w:rsid w:val="007F6039"/>
    <w:rsid w:val="007F6616"/>
    <w:rsid w:val="007F687A"/>
    <w:rsid w:val="007F6FFB"/>
    <w:rsid w:val="007F73C9"/>
    <w:rsid w:val="007F7903"/>
    <w:rsid w:val="007F7C9C"/>
    <w:rsid w:val="007F7FCF"/>
    <w:rsid w:val="00800952"/>
    <w:rsid w:val="00800E89"/>
    <w:rsid w:val="008016AC"/>
    <w:rsid w:val="008016F1"/>
    <w:rsid w:val="00801A7D"/>
    <w:rsid w:val="00801BAA"/>
    <w:rsid w:val="00802462"/>
    <w:rsid w:val="00802485"/>
    <w:rsid w:val="008024B7"/>
    <w:rsid w:val="00802525"/>
    <w:rsid w:val="0080287A"/>
    <w:rsid w:val="00802CA1"/>
    <w:rsid w:val="008039EA"/>
    <w:rsid w:val="00804848"/>
    <w:rsid w:val="00804A35"/>
    <w:rsid w:val="00806484"/>
    <w:rsid w:val="00806B0F"/>
    <w:rsid w:val="00806F53"/>
    <w:rsid w:val="0080770C"/>
    <w:rsid w:val="00807998"/>
    <w:rsid w:val="008102A4"/>
    <w:rsid w:val="00810485"/>
    <w:rsid w:val="0081067E"/>
    <w:rsid w:val="0081070F"/>
    <w:rsid w:val="00810785"/>
    <w:rsid w:val="008118F3"/>
    <w:rsid w:val="0081201C"/>
    <w:rsid w:val="008122F4"/>
    <w:rsid w:val="00812424"/>
    <w:rsid w:val="00812884"/>
    <w:rsid w:val="00812C71"/>
    <w:rsid w:val="00813307"/>
    <w:rsid w:val="008138C7"/>
    <w:rsid w:val="008143F9"/>
    <w:rsid w:val="00814547"/>
    <w:rsid w:val="008146C3"/>
    <w:rsid w:val="008146C8"/>
    <w:rsid w:val="008149D3"/>
    <w:rsid w:val="00814BAF"/>
    <w:rsid w:val="00814C4E"/>
    <w:rsid w:val="008150DE"/>
    <w:rsid w:val="00815C5C"/>
    <w:rsid w:val="00816154"/>
    <w:rsid w:val="00816310"/>
    <w:rsid w:val="0081637B"/>
    <w:rsid w:val="00816790"/>
    <w:rsid w:val="00816835"/>
    <w:rsid w:val="00816862"/>
    <w:rsid w:val="008169E0"/>
    <w:rsid w:val="00816C14"/>
    <w:rsid w:val="00816C37"/>
    <w:rsid w:val="00817345"/>
    <w:rsid w:val="00817AB1"/>
    <w:rsid w:val="00817BEE"/>
    <w:rsid w:val="008202CD"/>
    <w:rsid w:val="00820FFF"/>
    <w:rsid w:val="008210D7"/>
    <w:rsid w:val="0082116C"/>
    <w:rsid w:val="0082141D"/>
    <w:rsid w:val="0082150D"/>
    <w:rsid w:val="00821E59"/>
    <w:rsid w:val="00822600"/>
    <w:rsid w:val="008226CD"/>
    <w:rsid w:val="008226FC"/>
    <w:rsid w:val="00822764"/>
    <w:rsid w:val="00823AE4"/>
    <w:rsid w:val="00823C26"/>
    <w:rsid w:val="008240EA"/>
    <w:rsid w:val="00824324"/>
    <w:rsid w:val="00824662"/>
    <w:rsid w:val="00824A66"/>
    <w:rsid w:val="008253D7"/>
    <w:rsid w:val="0082541C"/>
    <w:rsid w:val="0082580F"/>
    <w:rsid w:val="00825979"/>
    <w:rsid w:val="008268C8"/>
    <w:rsid w:val="008269C8"/>
    <w:rsid w:val="00827349"/>
    <w:rsid w:val="008277D5"/>
    <w:rsid w:val="00827AB9"/>
    <w:rsid w:val="008302C1"/>
    <w:rsid w:val="008302C9"/>
    <w:rsid w:val="00830CD5"/>
    <w:rsid w:val="00831A48"/>
    <w:rsid w:val="00831B3A"/>
    <w:rsid w:val="00831BDB"/>
    <w:rsid w:val="0083224E"/>
    <w:rsid w:val="008324F8"/>
    <w:rsid w:val="008325BF"/>
    <w:rsid w:val="00832AD4"/>
    <w:rsid w:val="008337F9"/>
    <w:rsid w:val="00833848"/>
    <w:rsid w:val="00833C6E"/>
    <w:rsid w:val="00834A12"/>
    <w:rsid w:val="00834CFD"/>
    <w:rsid w:val="008353C7"/>
    <w:rsid w:val="00835540"/>
    <w:rsid w:val="008356DB"/>
    <w:rsid w:val="00835C74"/>
    <w:rsid w:val="00835D99"/>
    <w:rsid w:val="00835EA8"/>
    <w:rsid w:val="00836103"/>
    <w:rsid w:val="0083610E"/>
    <w:rsid w:val="00836B0B"/>
    <w:rsid w:val="00836B50"/>
    <w:rsid w:val="0084052A"/>
    <w:rsid w:val="00841488"/>
    <w:rsid w:val="008422FE"/>
    <w:rsid w:val="008424DC"/>
    <w:rsid w:val="0084254B"/>
    <w:rsid w:val="0084289B"/>
    <w:rsid w:val="00842D6F"/>
    <w:rsid w:val="00843060"/>
    <w:rsid w:val="008436CD"/>
    <w:rsid w:val="00843845"/>
    <w:rsid w:val="00843AC9"/>
    <w:rsid w:val="00843BEA"/>
    <w:rsid w:val="00843F07"/>
    <w:rsid w:val="0084419E"/>
    <w:rsid w:val="00844329"/>
    <w:rsid w:val="00844C31"/>
    <w:rsid w:val="00845062"/>
    <w:rsid w:val="0084545B"/>
    <w:rsid w:val="008454CE"/>
    <w:rsid w:val="00846421"/>
    <w:rsid w:val="0084652F"/>
    <w:rsid w:val="00846E75"/>
    <w:rsid w:val="00847816"/>
    <w:rsid w:val="008478D7"/>
    <w:rsid w:val="00847E2A"/>
    <w:rsid w:val="00851173"/>
    <w:rsid w:val="0085160C"/>
    <w:rsid w:val="008519E9"/>
    <w:rsid w:val="00852783"/>
    <w:rsid w:val="008527CC"/>
    <w:rsid w:val="00852F75"/>
    <w:rsid w:val="008530A6"/>
    <w:rsid w:val="00853172"/>
    <w:rsid w:val="0085329F"/>
    <w:rsid w:val="008538D4"/>
    <w:rsid w:val="008540C7"/>
    <w:rsid w:val="00854828"/>
    <w:rsid w:val="0085545B"/>
    <w:rsid w:val="00855CEA"/>
    <w:rsid w:val="00855D96"/>
    <w:rsid w:val="00855E41"/>
    <w:rsid w:val="00856601"/>
    <w:rsid w:val="0085688F"/>
    <w:rsid w:val="00856A3A"/>
    <w:rsid w:val="00856F88"/>
    <w:rsid w:val="00857420"/>
    <w:rsid w:val="00857FD1"/>
    <w:rsid w:val="008603DF"/>
    <w:rsid w:val="008606D0"/>
    <w:rsid w:val="008606F0"/>
    <w:rsid w:val="008608A3"/>
    <w:rsid w:val="00860AFD"/>
    <w:rsid w:val="00861269"/>
    <w:rsid w:val="008618A8"/>
    <w:rsid w:val="00861DD7"/>
    <w:rsid w:val="00863335"/>
    <w:rsid w:val="008633F9"/>
    <w:rsid w:val="00863809"/>
    <w:rsid w:val="00863B35"/>
    <w:rsid w:val="00863EF1"/>
    <w:rsid w:val="00864103"/>
    <w:rsid w:val="00864877"/>
    <w:rsid w:val="00864B4F"/>
    <w:rsid w:val="0086548E"/>
    <w:rsid w:val="00865970"/>
    <w:rsid w:val="00865B14"/>
    <w:rsid w:val="00865D7F"/>
    <w:rsid w:val="00865EE0"/>
    <w:rsid w:val="008661A9"/>
    <w:rsid w:val="00866C4B"/>
    <w:rsid w:val="008674F3"/>
    <w:rsid w:val="008676B7"/>
    <w:rsid w:val="00867BE8"/>
    <w:rsid w:val="00867FBF"/>
    <w:rsid w:val="00870B3D"/>
    <w:rsid w:val="00870D08"/>
    <w:rsid w:val="00871152"/>
    <w:rsid w:val="00871D5E"/>
    <w:rsid w:val="00871E73"/>
    <w:rsid w:val="00872832"/>
    <w:rsid w:val="00872855"/>
    <w:rsid w:val="00872892"/>
    <w:rsid w:val="00872A89"/>
    <w:rsid w:val="00872BD3"/>
    <w:rsid w:val="00872BFA"/>
    <w:rsid w:val="008737F8"/>
    <w:rsid w:val="00874336"/>
    <w:rsid w:val="00874763"/>
    <w:rsid w:val="008747C2"/>
    <w:rsid w:val="00874959"/>
    <w:rsid w:val="0087498C"/>
    <w:rsid w:val="00874BE9"/>
    <w:rsid w:val="00874F84"/>
    <w:rsid w:val="00874FBD"/>
    <w:rsid w:val="00876406"/>
    <w:rsid w:val="0087699A"/>
    <w:rsid w:val="00876A61"/>
    <w:rsid w:val="00877273"/>
    <w:rsid w:val="00877474"/>
    <w:rsid w:val="00877A5F"/>
    <w:rsid w:val="00877B8D"/>
    <w:rsid w:val="00880181"/>
    <w:rsid w:val="008803CA"/>
    <w:rsid w:val="00880415"/>
    <w:rsid w:val="008805CB"/>
    <w:rsid w:val="0088064B"/>
    <w:rsid w:val="00880F4B"/>
    <w:rsid w:val="00881528"/>
    <w:rsid w:val="00881D53"/>
    <w:rsid w:val="00882112"/>
    <w:rsid w:val="008827D1"/>
    <w:rsid w:val="00882CDE"/>
    <w:rsid w:val="00882F70"/>
    <w:rsid w:val="008831F9"/>
    <w:rsid w:val="008834B7"/>
    <w:rsid w:val="008836E8"/>
    <w:rsid w:val="008838F2"/>
    <w:rsid w:val="008841E2"/>
    <w:rsid w:val="0088443A"/>
    <w:rsid w:val="008848F4"/>
    <w:rsid w:val="00884B1D"/>
    <w:rsid w:val="00885C8D"/>
    <w:rsid w:val="008861AC"/>
    <w:rsid w:val="0088628D"/>
    <w:rsid w:val="0088642D"/>
    <w:rsid w:val="00886458"/>
    <w:rsid w:val="008866B8"/>
    <w:rsid w:val="008867AB"/>
    <w:rsid w:val="008902AA"/>
    <w:rsid w:val="008906E7"/>
    <w:rsid w:val="008910A1"/>
    <w:rsid w:val="008910AC"/>
    <w:rsid w:val="00891858"/>
    <w:rsid w:val="00891C46"/>
    <w:rsid w:val="0089282A"/>
    <w:rsid w:val="00892DB8"/>
    <w:rsid w:val="00893846"/>
    <w:rsid w:val="00893AD0"/>
    <w:rsid w:val="00894001"/>
    <w:rsid w:val="00894388"/>
    <w:rsid w:val="008949CF"/>
    <w:rsid w:val="00894AFD"/>
    <w:rsid w:val="00894D27"/>
    <w:rsid w:val="008952A1"/>
    <w:rsid w:val="00895D78"/>
    <w:rsid w:val="008965E8"/>
    <w:rsid w:val="00896819"/>
    <w:rsid w:val="00896D00"/>
    <w:rsid w:val="00897147"/>
    <w:rsid w:val="0089723E"/>
    <w:rsid w:val="00897A47"/>
    <w:rsid w:val="008A00A5"/>
    <w:rsid w:val="008A025A"/>
    <w:rsid w:val="008A02EE"/>
    <w:rsid w:val="008A055A"/>
    <w:rsid w:val="008A0EE0"/>
    <w:rsid w:val="008A1531"/>
    <w:rsid w:val="008A1BF2"/>
    <w:rsid w:val="008A1E91"/>
    <w:rsid w:val="008A1F0F"/>
    <w:rsid w:val="008A2210"/>
    <w:rsid w:val="008A230F"/>
    <w:rsid w:val="008A2466"/>
    <w:rsid w:val="008A2E80"/>
    <w:rsid w:val="008A2EC9"/>
    <w:rsid w:val="008A3F7A"/>
    <w:rsid w:val="008A4360"/>
    <w:rsid w:val="008A47A5"/>
    <w:rsid w:val="008A54BC"/>
    <w:rsid w:val="008A5D5C"/>
    <w:rsid w:val="008A5F29"/>
    <w:rsid w:val="008A62EF"/>
    <w:rsid w:val="008A6449"/>
    <w:rsid w:val="008A65A6"/>
    <w:rsid w:val="008A6925"/>
    <w:rsid w:val="008A69DD"/>
    <w:rsid w:val="008B04E1"/>
    <w:rsid w:val="008B09D0"/>
    <w:rsid w:val="008B1488"/>
    <w:rsid w:val="008B15D1"/>
    <w:rsid w:val="008B1FDE"/>
    <w:rsid w:val="008B24E0"/>
    <w:rsid w:val="008B2706"/>
    <w:rsid w:val="008B33DF"/>
    <w:rsid w:val="008B4863"/>
    <w:rsid w:val="008B5C8A"/>
    <w:rsid w:val="008B6047"/>
    <w:rsid w:val="008B65C9"/>
    <w:rsid w:val="008B67E0"/>
    <w:rsid w:val="008B6F70"/>
    <w:rsid w:val="008B7375"/>
    <w:rsid w:val="008B73AA"/>
    <w:rsid w:val="008B79AC"/>
    <w:rsid w:val="008B7E53"/>
    <w:rsid w:val="008C0104"/>
    <w:rsid w:val="008C019C"/>
    <w:rsid w:val="008C01CA"/>
    <w:rsid w:val="008C0468"/>
    <w:rsid w:val="008C0F28"/>
    <w:rsid w:val="008C1696"/>
    <w:rsid w:val="008C17B3"/>
    <w:rsid w:val="008C17B4"/>
    <w:rsid w:val="008C1E98"/>
    <w:rsid w:val="008C1F5B"/>
    <w:rsid w:val="008C2732"/>
    <w:rsid w:val="008C2C04"/>
    <w:rsid w:val="008C3552"/>
    <w:rsid w:val="008C3C9D"/>
    <w:rsid w:val="008C451A"/>
    <w:rsid w:val="008C4528"/>
    <w:rsid w:val="008C486C"/>
    <w:rsid w:val="008C4B85"/>
    <w:rsid w:val="008C569A"/>
    <w:rsid w:val="008C5703"/>
    <w:rsid w:val="008C5857"/>
    <w:rsid w:val="008C5907"/>
    <w:rsid w:val="008C5C58"/>
    <w:rsid w:val="008C5E33"/>
    <w:rsid w:val="008C5E50"/>
    <w:rsid w:val="008C5FB3"/>
    <w:rsid w:val="008C6CE9"/>
    <w:rsid w:val="008C6D20"/>
    <w:rsid w:val="008C7233"/>
    <w:rsid w:val="008C78FC"/>
    <w:rsid w:val="008C7C63"/>
    <w:rsid w:val="008C7C7A"/>
    <w:rsid w:val="008D0418"/>
    <w:rsid w:val="008D054E"/>
    <w:rsid w:val="008D09DB"/>
    <w:rsid w:val="008D0EA4"/>
    <w:rsid w:val="008D199F"/>
    <w:rsid w:val="008D1C01"/>
    <w:rsid w:val="008D2387"/>
    <w:rsid w:val="008D263F"/>
    <w:rsid w:val="008D27C5"/>
    <w:rsid w:val="008D2F58"/>
    <w:rsid w:val="008D3423"/>
    <w:rsid w:val="008D3742"/>
    <w:rsid w:val="008D386A"/>
    <w:rsid w:val="008D38AB"/>
    <w:rsid w:val="008D3C32"/>
    <w:rsid w:val="008D3C76"/>
    <w:rsid w:val="008D3FF7"/>
    <w:rsid w:val="008D4086"/>
    <w:rsid w:val="008D4209"/>
    <w:rsid w:val="008D4E84"/>
    <w:rsid w:val="008D4EA5"/>
    <w:rsid w:val="008D4F2B"/>
    <w:rsid w:val="008D52D9"/>
    <w:rsid w:val="008D5338"/>
    <w:rsid w:val="008D5E40"/>
    <w:rsid w:val="008D5ED9"/>
    <w:rsid w:val="008D655B"/>
    <w:rsid w:val="008D6AC9"/>
    <w:rsid w:val="008D7699"/>
    <w:rsid w:val="008D773F"/>
    <w:rsid w:val="008D791D"/>
    <w:rsid w:val="008D7C13"/>
    <w:rsid w:val="008E0542"/>
    <w:rsid w:val="008E13ED"/>
    <w:rsid w:val="008E1AAC"/>
    <w:rsid w:val="008E1F1C"/>
    <w:rsid w:val="008E235C"/>
    <w:rsid w:val="008E2565"/>
    <w:rsid w:val="008E2FF5"/>
    <w:rsid w:val="008E31B5"/>
    <w:rsid w:val="008E32AC"/>
    <w:rsid w:val="008E347E"/>
    <w:rsid w:val="008E55DE"/>
    <w:rsid w:val="008E56FA"/>
    <w:rsid w:val="008E5A70"/>
    <w:rsid w:val="008E623F"/>
    <w:rsid w:val="008E6ADE"/>
    <w:rsid w:val="008E705D"/>
    <w:rsid w:val="008F06A2"/>
    <w:rsid w:val="008F1250"/>
    <w:rsid w:val="008F175C"/>
    <w:rsid w:val="008F1C06"/>
    <w:rsid w:val="008F208C"/>
    <w:rsid w:val="008F2602"/>
    <w:rsid w:val="008F28B3"/>
    <w:rsid w:val="008F28D4"/>
    <w:rsid w:val="008F2B61"/>
    <w:rsid w:val="008F4049"/>
    <w:rsid w:val="008F413B"/>
    <w:rsid w:val="008F43B2"/>
    <w:rsid w:val="008F4E06"/>
    <w:rsid w:val="008F4FCE"/>
    <w:rsid w:val="008F514B"/>
    <w:rsid w:val="008F58B5"/>
    <w:rsid w:val="008F59A9"/>
    <w:rsid w:val="008F5AAA"/>
    <w:rsid w:val="008F60BA"/>
    <w:rsid w:val="008F7F27"/>
    <w:rsid w:val="00900015"/>
    <w:rsid w:val="00900086"/>
    <w:rsid w:val="009003A4"/>
    <w:rsid w:val="00900928"/>
    <w:rsid w:val="00900A5F"/>
    <w:rsid w:val="00900B0A"/>
    <w:rsid w:val="00900BF3"/>
    <w:rsid w:val="0090130C"/>
    <w:rsid w:val="00901432"/>
    <w:rsid w:val="00901660"/>
    <w:rsid w:val="00901EB0"/>
    <w:rsid w:val="00902216"/>
    <w:rsid w:val="00902429"/>
    <w:rsid w:val="009025A5"/>
    <w:rsid w:val="009025B4"/>
    <w:rsid w:val="00902C33"/>
    <w:rsid w:val="00903A3B"/>
    <w:rsid w:val="00903FAA"/>
    <w:rsid w:val="00904200"/>
    <w:rsid w:val="009046E3"/>
    <w:rsid w:val="0090476C"/>
    <w:rsid w:val="009056A1"/>
    <w:rsid w:val="00906790"/>
    <w:rsid w:val="00906A92"/>
    <w:rsid w:val="00907C41"/>
    <w:rsid w:val="00910149"/>
    <w:rsid w:val="009101B5"/>
    <w:rsid w:val="00910A28"/>
    <w:rsid w:val="00910B41"/>
    <w:rsid w:val="00911333"/>
    <w:rsid w:val="009113AE"/>
    <w:rsid w:val="00911493"/>
    <w:rsid w:val="009115F4"/>
    <w:rsid w:val="00911771"/>
    <w:rsid w:val="009118DC"/>
    <w:rsid w:val="00911C30"/>
    <w:rsid w:val="00911E31"/>
    <w:rsid w:val="0091214D"/>
    <w:rsid w:val="0091232A"/>
    <w:rsid w:val="0091248E"/>
    <w:rsid w:val="009127C9"/>
    <w:rsid w:val="009129D5"/>
    <w:rsid w:val="00912B8F"/>
    <w:rsid w:val="009138CD"/>
    <w:rsid w:val="0091397B"/>
    <w:rsid w:val="00913E81"/>
    <w:rsid w:val="0091418D"/>
    <w:rsid w:val="00914308"/>
    <w:rsid w:val="00914311"/>
    <w:rsid w:val="00914E89"/>
    <w:rsid w:val="0091560B"/>
    <w:rsid w:val="009156EF"/>
    <w:rsid w:val="009158AB"/>
    <w:rsid w:val="00915AEE"/>
    <w:rsid w:val="00915C8C"/>
    <w:rsid w:val="009166BF"/>
    <w:rsid w:val="009168EE"/>
    <w:rsid w:val="00917C44"/>
    <w:rsid w:val="00920C08"/>
    <w:rsid w:val="009210E6"/>
    <w:rsid w:val="00921119"/>
    <w:rsid w:val="009214A4"/>
    <w:rsid w:val="00921597"/>
    <w:rsid w:val="009221F0"/>
    <w:rsid w:val="009222C2"/>
    <w:rsid w:val="0092265D"/>
    <w:rsid w:val="009235A9"/>
    <w:rsid w:val="009239FE"/>
    <w:rsid w:val="00923E27"/>
    <w:rsid w:val="0092474A"/>
    <w:rsid w:val="00925471"/>
    <w:rsid w:val="00925ABB"/>
    <w:rsid w:val="00925B39"/>
    <w:rsid w:val="00926533"/>
    <w:rsid w:val="00926D5F"/>
    <w:rsid w:val="00926DCE"/>
    <w:rsid w:val="00926E3B"/>
    <w:rsid w:val="00926F9C"/>
    <w:rsid w:val="00926FCA"/>
    <w:rsid w:val="00926FFD"/>
    <w:rsid w:val="0093006B"/>
    <w:rsid w:val="00931A0E"/>
    <w:rsid w:val="00931C8F"/>
    <w:rsid w:val="00931EAB"/>
    <w:rsid w:val="00931F82"/>
    <w:rsid w:val="009331EE"/>
    <w:rsid w:val="00933625"/>
    <w:rsid w:val="009336B6"/>
    <w:rsid w:val="00933DC8"/>
    <w:rsid w:val="00934B89"/>
    <w:rsid w:val="00934BB0"/>
    <w:rsid w:val="00934C51"/>
    <w:rsid w:val="00935142"/>
    <w:rsid w:val="00935391"/>
    <w:rsid w:val="0093542C"/>
    <w:rsid w:val="0093563F"/>
    <w:rsid w:val="0093576B"/>
    <w:rsid w:val="009358E4"/>
    <w:rsid w:val="00936674"/>
    <w:rsid w:val="0093678F"/>
    <w:rsid w:val="00936DED"/>
    <w:rsid w:val="00936E9C"/>
    <w:rsid w:val="00936EE0"/>
    <w:rsid w:val="009370E1"/>
    <w:rsid w:val="00937107"/>
    <w:rsid w:val="00937868"/>
    <w:rsid w:val="00937CEE"/>
    <w:rsid w:val="00937E8C"/>
    <w:rsid w:val="009402C2"/>
    <w:rsid w:val="009405A0"/>
    <w:rsid w:val="009406A7"/>
    <w:rsid w:val="00941D36"/>
    <w:rsid w:val="00942428"/>
    <w:rsid w:val="009424AE"/>
    <w:rsid w:val="0094281B"/>
    <w:rsid w:val="00942BEF"/>
    <w:rsid w:val="009431E7"/>
    <w:rsid w:val="009432A7"/>
    <w:rsid w:val="0094332D"/>
    <w:rsid w:val="009434E0"/>
    <w:rsid w:val="00943C96"/>
    <w:rsid w:val="00943EE8"/>
    <w:rsid w:val="00944897"/>
    <w:rsid w:val="00944C29"/>
    <w:rsid w:val="00944FA3"/>
    <w:rsid w:val="0094571D"/>
    <w:rsid w:val="00945D6D"/>
    <w:rsid w:val="00945DEB"/>
    <w:rsid w:val="00947790"/>
    <w:rsid w:val="00947A5C"/>
    <w:rsid w:val="009506C8"/>
    <w:rsid w:val="00950768"/>
    <w:rsid w:val="009508F7"/>
    <w:rsid w:val="0095098A"/>
    <w:rsid w:val="009517BC"/>
    <w:rsid w:val="0095183F"/>
    <w:rsid w:val="00951C6A"/>
    <w:rsid w:val="00951C77"/>
    <w:rsid w:val="0095294C"/>
    <w:rsid w:val="00952FB2"/>
    <w:rsid w:val="0095338F"/>
    <w:rsid w:val="0095395D"/>
    <w:rsid w:val="00953B8C"/>
    <w:rsid w:val="009544F8"/>
    <w:rsid w:val="009549C5"/>
    <w:rsid w:val="00954AB0"/>
    <w:rsid w:val="00954DE1"/>
    <w:rsid w:val="0095503C"/>
    <w:rsid w:val="00955219"/>
    <w:rsid w:val="00955B9A"/>
    <w:rsid w:val="00955E5B"/>
    <w:rsid w:val="009561E9"/>
    <w:rsid w:val="009562B3"/>
    <w:rsid w:val="009562D7"/>
    <w:rsid w:val="00956641"/>
    <w:rsid w:val="00956D7D"/>
    <w:rsid w:val="00956F5B"/>
    <w:rsid w:val="0095723D"/>
    <w:rsid w:val="00957CEF"/>
    <w:rsid w:val="00960302"/>
    <w:rsid w:val="009603AD"/>
    <w:rsid w:val="009604A7"/>
    <w:rsid w:val="00960876"/>
    <w:rsid w:val="00960AC8"/>
    <w:rsid w:val="0096106D"/>
    <w:rsid w:val="00961372"/>
    <w:rsid w:val="00961457"/>
    <w:rsid w:val="00961840"/>
    <w:rsid w:val="009619B1"/>
    <w:rsid w:val="00961A62"/>
    <w:rsid w:val="00961AFD"/>
    <w:rsid w:val="0096231E"/>
    <w:rsid w:val="00962A81"/>
    <w:rsid w:val="00962BED"/>
    <w:rsid w:val="009634D7"/>
    <w:rsid w:val="0096388A"/>
    <w:rsid w:val="009647AF"/>
    <w:rsid w:val="00964973"/>
    <w:rsid w:val="00964A0E"/>
    <w:rsid w:val="00964BFA"/>
    <w:rsid w:val="0096521B"/>
    <w:rsid w:val="00965B91"/>
    <w:rsid w:val="009667DB"/>
    <w:rsid w:val="00966D26"/>
    <w:rsid w:val="00967009"/>
    <w:rsid w:val="0096768B"/>
    <w:rsid w:val="00967AAC"/>
    <w:rsid w:val="00967B7C"/>
    <w:rsid w:val="00970154"/>
    <w:rsid w:val="00970261"/>
    <w:rsid w:val="009703B5"/>
    <w:rsid w:val="0097096A"/>
    <w:rsid w:val="00970A18"/>
    <w:rsid w:val="00970B8D"/>
    <w:rsid w:val="00970EE8"/>
    <w:rsid w:val="0097188D"/>
    <w:rsid w:val="00971B72"/>
    <w:rsid w:val="00971C49"/>
    <w:rsid w:val="00971D87"/>
    <w:rsid w:val="00971F38"/>
    <w:rsid w:val="00971F43"/>
    <w:rsid w:val="009721DB"/>
    <w:rsid w:val="00972919"/>
    <w:rsid w:val="00972E3E"/>
    <w:rsid w:val="009738D0"/>
    <w:rsid w:val="009739E1"/>
    <w:rsid w:val="00974059"/>
    <w:rsid w:val="00974C57"/>
    <w:rsid w:val="00974E68"/>
    <w:rsid w:val="00974F6C"/>
    <w:rsid w:val="00975512"/>
    <w:rsid w:val="009757C1"/>
    <w:rsid w:val="00975946"/>
    <w:rsid w:val="00976041"/>
    <w:rsid w:val="00976412"/>
    <w:rsid w:val="00976665"/>
    <w:rsid w:val="009774AA"/>
    <w:rsid w:val="00977787"/>
    <w:rsid w:val="00977BF3"/>
    <w:rsid w:val="00977ED0"/>
    <w:rsid w:val="00980121"/>
    <w:rsid w:val="0098015F"/>
    <w:rsid w:val="00980994"/>
    <w:rsid w:val="0098213D"/>
    <w:rsid w:val="0098233A"/>
    <w:rsid w:val="00982883"/>
    <w:rsid w:val="009828B4"/>
    <w:rsid w:val="0098373B"/>
    <w:rsid w:val="009837B7"/>
    <w:rsid w:val="00983B30"/>
    <w:rsid w:val="00983BDC"/>
    <w:rsid w:val="00984FDD"/>
    <w:rsid w:val="0098517A"/>
    <w:rsid w:val="0098599E"/>
    <w:rsid w:val="009859D4"/>
    <w:rsid w:val="00985C10"/>
    <w:rsid w:val="00985F1D"/>
    <w:rsid w:val="009868AA"/>
    <w:rsid w:val="00987AC4"/>
    <w:rsid w:val="009907BB"/>
    <w:rsid w:val="00990F63"/>
    <w:rsid w:val="0099114F"/>
    <w:rsid w:val="00991885"/>
    <w:rsid w:val="00991B64"/>
    <w:rsid w:val="00991C33"/>
    <w:rsid w:val="009921A3"/>
    <w:rsid w:val="00992720"/>
    <w:rsid w:val="0099292C"/>
    <w:rsid w:val="00992C38"/>
    <w:rsid w:val="00992ECC"/>
    <w:rsid w:val="0099335C"/>
    <w:rsid w:val="00993E89"/>
    <w:rsid w:val="00993F0E"/>
    <w:rsid w:val="0099416A"/>
    <w:rsid w:val="009949BA"/>
    <w:rsid w:val="00995D02"/>
    <w:rsid w:val="00996144"/>
    <w:rsid w:val="00996930"/>
    <w:rsid w:val="00997109"/>
    <w:rsid w:val="00997E23"/>
    <w:rsid w:val="00997E82"/>
    <w:rsid w:val="009A070D"/>
    <w:rsid w:val="009A0BC9"/>
    <w:rsid w:val="009A0EB9"/>
    <w:rsid w:val="009A0EE3"/>
    <w:rsid w:val="009A193B"/>
    <w:rsid w:val="009A1E87"/>
    <w:rsid w:val="009A24C5"/>
    <w:rsid w:val="009A2C72"/>
    <w:rsid w:val="009A2FBE"/>
    <w:rsid w:val="009A3042"/>
    <w:rsid w:val="009A3339"/>
    <w:rsid w:val="009A37DD"/>
    <w:rsid w:val="009A3844"/>
    <w:rsid w:val="009A3863"/>
    <w:rsid w:val="009A3F58"/>
    <w:rsid w:val="009A43E8"/>
    <w:rsid w:val="009A443C"/>
    <w:rsid w:val="009A47E4"/>
    <w:rsid w:val="009A4BDE"/>
    <w:rsid w:val="009A4E7D"/>
    <w:rsid w:val="009A4EEF"/>
    <w:rsid w:val="009A5157"/>
    <w:rsid w:val="009A52AB"/>
    <w:rsid w:val="009A624F"/>
    <w:rsid w:val="009A6502"/>
    <w:rsid w:val="009A677E"/>
    <w:rsid w:val="009A6922"/>
    <w:rsid w:val="009A69DE"/>
    <w:rsid w:val="009A708E"/>
    <w:rsid w:val="009A7508"/>
    <w:rsid w:val="009A7916"/>
    <w:rsid w:val="009A7AE7"/>
    <w:rsid w:val="009B001F"/>
    <w:rsid w:val="009B0263"/>
    <w:rsid w:val="009B055D"/>
    <w:rsid w:val="009B07C7"/>
    <w:rsid w:val="009B0C96"/>
    <w:rsid w:val="009B0D02"/>
    <w:rsid w:val="009B0D60"/>
    <w:rsid w:val="009B1AAB"/>
    <w:rsid w:val="009B1B45"/>
    <w:rsid w:val="009B37AA"/>
    <w:rsid w:val="009B3929"/>
    <w:rsid w:val="009B3977"/>
    <w:rsid w:val="009B4056"/>
    <w:rsid w:val="009B4494"/>
    <w:rsid w:val="009B4D94"/>
    <w:rsid w:val="009B518D"/>
    <w:rsid w:val="009B700B"/>
    <w:rsid w:val="009B78EE"/>
    <w:rsid w:val="009B7A10"/>
    <w:rsid w:val="009B7C54"/>
    <w:rsid w:val="009C02E9"/>
    <w:rsid w:val="009C037A"/>
    <w:rsid w:val="009C079D"/>
    <w:rsid w:val="009C0853"/>
    <w:rsid w:val="009C0C5A"/>
    <w:rsid w:val="009C0D86"/>
    <w:rsid w:val="009C122A"/>
    <w:rsid w:val="009C14F7"/>
    <w:rsid w:val="009C2577"/>
    <w:rsid w:val="009C2BD9"/>
    <w:rsid w:val="009C3716"/>
    <w:rsid w:val="009C382C"/>
    <w:rsid w:val="009C3BA4"/>
    <w:rsid w:val="009C3BBB"/>
    <w:rsid w:val="009C49F0"/>
    <w:rsid w:val="009C4D96"/>
    <w:rsid w:val="009C502E"/>
    <w:rsid w:val="009C5AC1"/>
    <w:rsid w:val="009C623E"/>
    <w:rsid w:val="009C6470"/>
    <w:rsid w:val="009C6A3D"/>
    <w:rsid w:val="009C6D05"/>
    <w:rsid w:val="009C7868"/>
    <w:rsid w:val="009C7924"/>
    <w:rsid w:val="009C7C4B"/>
    <w:rsid w:val="009C7C61"/>
    <w:rsid w:val="009C7ECA"/>
    <w:rsid w:val="009D058F"/>
    <w:rsid w:val="009D18C6"/>
    <w:rsid w:val="009D18DB"/>
    <w:rsid w:val="009D1B80"/>
    <w:rsid w:val="009D1BCE"/>
    <w:rsid w:val="009D1C08"/>
    <w:rsid w:val="009D1C63"/>
    <w:rsid w:val="009D1FE7"/>
    <w:rsid w:val="009D2330"/>
    <w:rsid w:val="009D2ABE"/>
    <w:rsid w:val="009D2AE6"/>
    <w:rsid w:val="009D2B74"/>
    <w:rsid w:val="009D3429"/>
    <w:rsid w:val="009D3AB5"/>
    <w:rsid w:val="009D3D12"/>
    <w:rsid w:val="009D4F41"/>
    <w:rsid w:val="009D4FBE"/>
    <w:rsid w:val="009D5AD3"/>
    <w:rsid w:val="009D6054"/>
    <w:rsid w:val="009D63B7"/>
    <w:rsid w:val="009D70B1"/>
    <w:rsid w:val="009D7260"/>
    <w:rsid w:val="009D7A1C"/>
    <w:rsid w:val="009D7FE0"/>
    <w:rsid w:val="009E08D3"/>
    <w:rsid w:val="009E09F9"/>
    <w:rsid w:val="009E0A73"/>
    <w:rsid w:val="009E190D"/>
    <w:rsid w:val="009E1999"/>
    <w:rsid w:val="009E1B65"/>
    <w:rsid w:val="009E1B68"/>
    <w:rsid w:val="009E1F51"/>
    <w:rsid w:val="009E2A22"/>
    <w:rsid w:val="009E3678"/>
    <w:rsid w:val="009E36E3"/>
    <w:rsid w:val="009E372A"/>
    <w:rsid w:val="009E3DE8"/>
    <w:rsid w:val="009E4154"/>
    <w:rsid w:val="009E57A1"/>
    <w:rsid w:val="009E5ABD"/>
    <w:rsid w:val="009E63B9"/>
    <w:rsid w:val="009E6703"/>
    <w:rsid w:val="009E6EBC"/>
    <w:rsid w:val="009E78E2"/>
    <w:rsid w:val="009E7A62"/>
    <w:rsid w:val="009F03D8"/>
    <w:rsid w:val="009F061E"/>
    <w:rsid w:val="009F0B89"/>
    <w:rsid w:val="009F0BA4"/>
    <w:rsid w:val="009F13FD"/>
    <w:rsid w:val="009F15E0"/>
    <w:rsid w:val="009F1CC7"/>
    <w:rsid w:val="009F2C2C"/>
    <w:rsid w:val="009F34A4"/>
    <w:rsid w:val="009F5415"/>
    <w:rsid w:val="009F5B60"/>
    <w:rsid w:val="009F5DA1"/>
    <w:rsid w:val="009F64C3"/>
    <w:rsid w:val="009F6EA2"/>
    <w:rsid w:val="009F728E"/>
    <w:rsid w:val="00A01CBD"/>
    <w:rsid w:val="00A01D26"/>
    <w:rsid w:val="00A01F75"/>
    <w:rsid w:val="00A02136"/>
    <w:rsid w:val="00A02B5A"/>
    <w:rsid w:val="00A03102"/>
    <w:rsid w:val="00A039C2"/>
    <w:rsid w:val="00A03D7B"/>
    <w:rsid w:val="00A03D89"/>
    <w:rsid w:val="00A03DC9"/>
    <w:rsid w:val="00A03EAB"/>
    <w:rsid w:val="00A055B8"/>
    <w:rsid w:val="00A057FE"/>
    <w:rsid w:val="00A05C1F"/>
    <w:rsid w:val="00A068E7"/>
    <w:rsid w:val="00A06B77"/>
    <w:rsid w:val="00A06CB6"/>
    <w:rsid w:val="00A06E4C"/>
    <w:rsid w:val="00A07355"/>
    <w:rsid w:val="00A07A50"/>
    <w:rsid w:val="00A07CFA"/>
    <w:rsid w:val="00A10AAD"/>
    <w:rsid w:val="00A10AF4"/>
    <w:rsid w:val="00A117BC"/>
    <w:rsid w:val="00A11E7D"/>
    <w:rsid w:val="00A122A4"/>
    <w:rsid w:val="00A124A9"/>
    <w:rsid w:val="00A12E25"/>
    <w:rsid w:val="00A12ED5"/>
    <w:rsid w:val="00A13B55"/>
    <w:rsid w:val="00A13C6F"/>
    <w:rsid w:val="00A14093"/>
    <w:rsid w:val="00A14E7D"/>
    <w:rsid w:val="00A1506E"/>
    <w:rsid w:val="00A1603E"/>
    <w:rsid w:val="00A16071"/>
    <w:rsid w:val="00A16C2E"/>
    <w:rsid w:val="00A1723E"/>
    <w:rsid w:val="00A173B4"/>
    <w:rsid w:val="00A176E5"/>
    <w:rsid w:val="00A1797D"/>
    <w:rsid w:val="00A203E1"/>
    <w:rsid w:val="00A2066F"/>
    <w:rsid w:val="00A206B7"/>
    <w:rsid w:val="00A21172"/>
    <w:rsid w:val="00A211D2"/>
    <w:rsid w:val="00A214EF"/>
    <w:rsid w:val="00A21609"/>
    <w:rsid w:val="00A21D1A"/>
    <w:rsid w:val="00A21F36"/>
    <w:rsid w:val="00A226D0"/>
    <w:rsid w:val="00A22E43"/>
    <w:rsid w:val="00A22F44"/>
    <w:rsid w:val="00A23936"/>
    <w:rsid w:val="00A24446"/>
    <w:rsid w:val="00A24B62"/>
    <w:rsid w:val="00A250DE"/>
    <w:rsid w:val="00A257C8"/>
    <w:rsid w:val="00A25ACC"/>
    <w:rsid w:val="00A25AFA"/>
    <w:rsid w:val="00A2692F"/>
    <w:rsid w:val="00A269E5"/>
    <w:rsid w:val="00A27436"/>
    <w:rsid w:val="00A2765E"/>
    <w:rsid w:val="00A278EA"/>
    <w:rsid w:val="00A27B68"/>
    <w:rsid w:val="00A27E0D"/>
    <w:rsid w:val="00A305A1"/>
    <w:rsid w:val="00A3085F"/>
    <w:rsid w:val="00A30C65"/>
    <w:rsid w:val="00A30F2C"/>
    <w:rsid w:val="00A31144"/>
    <w:rsid w:val="00A31BFD"/>
    <w:rsid w:val="00A323D2"/>
    <w:rsid w:val="00A32F61"/>
    <w:rsid w:val="00A33790"/>
    <w:rsid w:val="00A34352"/>
    <w:rsid w:val="00A34720"/>
    <w:rsid w:val="00A34C51"/>
    <w:rsid w:val="00A35718"/>
    <w:rsid w:val="00A35B5F"/>
    <w:rsid w:val="00A36E23"/>
    <w:rsid w:val="00A36E5F"/>
    <w:rsid w:val="00A37095"/>
    <w:rsid w:val="00A37239"/>
    <w:rsid w:val="00A37360"/>
    <w:rsid w:val="00A40014"/>
    <w:rsid w:val="00A40A4E"/>
    <w:rsid w:val="00A4129E"/>
    <w:rsid w:val="00A4154F"/>
    <w:rsid w:val="00A41581"/>
    <w:rsid w:val="00A42952"/>
    <w:rsid w:val="00A42A17"/>
    <w:rsid w:val="00A42ED6"/>
    <w:rsid w:val="00A4329D"/>
    <w:rsid w:val="00A4365C"/>
    <w:rsid w:val="00A436DB"/>
    <w:rsid w:val="00A43DB9"/>
    <w:rsid w:val="00A43E60"/>
    <w:rsid w:val="00A445DF"/>
    <w:rsid w:val="00A4461D"/>
    <w:rsid w:val="00A44C5B"/>
    <w:rsid w:val="00A44E76"/>
    <w:rsid w:val="00A45A45"/>
    <w:rsid w:val="00A463AC"/>
    <w:rsid w:val="00A4649D"/>
    <w:rsid w:val="00A46E0E"/>
    <w:rsid w:val="00A4728E"/>
    <w:rsid w:val="00A47DDF"/>
    <w:rsid w:val="00A506E3"/>
    <w:rsid w:val="00A507E7"/>
    <w:rsid w:val="00A5131F"/>
    <w:rsid w:val="00A5142A"/>
    <w:rsid w:val="00A516AE"/>
    <w:rsid w:val="00A51AA5"/>
    <w:rsid w:val="00A5281D"/>
    <w:rsid w:val="00A5379F"/>
    <w:rsid w:val="00A539D7"/>
    <w:rsid w:val="00A53AB2"/>
    <w:rsid w:val="00A540FC"/>
    <w:rsid w:val="00A54356"/>
    <w:rsid w:val="00A543CC"/>
    <w:rsid w:val="00A54635"/>
    <w:rsid w:val="00A547C8"/>
    <w:rsid w:val="00A54CE2"/>
    <w:rsid w:val="00A559B1"/>
    <w:rsid w:val="00A56425"/>
    <w:rsid w:val="00A5670F"/>
    <w:rsid w:val="00A569A3"/>
    <w:rsid w:val="00A56FA5"/>
    <w:rsid w:val="00A57D9A"/>
    <w:rsid w:val="00A60DF9"/>
    <w:rsid w:val="00A6125A"/>
    <w:rsid w:val="00A61A90"/>
    <w:rsid w:val="00A61C5C"/>
    <w:rsid w:val="00A61D27"/>
    <w:rsid w:val="00A62357"/>
    <w:rsid w:val="00A625C1"/>
    <w:rsid w:val="00A6271B"/>
    <w:rsid w:val="00A62D72"/>
    <w:rsid w:val="00A62E66"/>
    <w:rsid w:val="00A630B1"/>
    <w:rsid w:val="00A63D43"/>
    <w:rsid w:val="00A646DC"/>
    <w:rsid w:val="00A64A73"/>
    <w:rsid w:val="00A64D02"/>
    <w:rsid w:val="00A65A34"/>
    <w:rsid w:val="00A65D80"/>
    <w:rsid w:val="00A6617F"/>
    <w:rsid w:val="00A669E9"/>
    <w:rsid w:val="00A673EE"/>
    <w:rsid w:val="00A67DE4"/>
    <w:rsid w:val="00A701C6"/>
    <w:rsid w:val="00A70351"/>
    <w:rsid w:val="00A703FC"/>
    <w:rsid w:val="00A707BA"/>
    <w:rsid w:val="00A71061"/>
    <w:rsid w:val="00A71550"/>
    <w:rsid w:val="00A71E1D"/>
    <w:rsid w:val="00A71E6E"/>
    <w:rsid w:val="00A7205F"/>
    <w:rsid w:val="00A724B6"/>
    <w:rsid w:val="00A72621"/>
    <w:rsid w:val="00A728A5"/>
    <w:rsid w:val="00A73685"/>
    <w:rsid w:val="00A73698"/>
    <w:rsid w:val="00A7382C"/>
    <w:rsid w:val="00A73F5C"/>
    <w:rsid w:val="00A744AB"/>
    <w:rsid w:val="00A752E7"/>
    <w:rsid w:val="00A75FDF"/>
    <w:rsid w:val="00A76147"/>
    <w:rsid w:val="00A7636D"/>
    <w:rsid w:val="00A76668"/>
    <w:rsid w:val="00A76F8C"/>
    <w:rsid w:val="00A772FB"/>
    <w:rsid w:val="00A8001A"/>
    <w:rsid w:val="00A80B6A"/>
    <w:rsid w:val="00A80EF8"/>
    <w:rsid w:val="00A81474"/>
    <w:rsid w:val="00A82160"/>
    <w:rsid w:val="00A83001"/>
    <w:rsid w:val="00A833EA"/>
    <w:rsid w:val="00A8386C"/>
    <w:rsid w:val="00A839F0"/>
    <w:rsid w:val="00A83B5E"/>
    <w:rsid w:val="00A83E04"/>
    <w:rsid w:val="00A840F1"/>
    <w:rsid w:val="00A84264"/>
    <w:rsid w:val="00A84D7F"/>
    <w:rsid w:val="00A84F2D"/>
    <w:rsid w:val="00A850D0"/>
    <w:rsid w:val="00A855EA"/>
    <w:rsid w:val="00A857C6"/>
    <w:rsid w:val="00A85941"/>
    <w:rsid w:val="00A8595D"/>
    <w:rsid w:val="00A86A6A"/>
    <w:rsid w:val="00A86AFF"/>
    <w:rsid w:val="00A87B36"/>
    <w:rsid w:val="00A9029E"/>
    <w:rsid w:val="00A9068F"/>
    <w:rsid w:val="00A90882"/>
    <w:rsid w:val="00A914AA"/>
    <w:rsid w:val="00A9162E"/>
    <w:rsid w:val="00A918BA"/>
    <w:rsid w:val="00A91A03"/>
    <w:rsid w:val="00A91DB6"/>
    <w:rsid w:val="00A91E78"/>
    <w:rsid w:val="00A92048"/>
    <w:rsid w:val="00A92329"/>
    <w:rsid w:val="00A92830"/>
    <w:rsid w:val="00A92AB0"/>
    <w:rsid w:val="00A92C6A"/>
    <w:rsid w:val="00A93588"/>
    <w:rsid w:val="00A936B7"/>
    <w:rsid w:val="00A9486F"/>
    <w:rsid w:val="00A94CE5"/>
    <w:rsid w:val="00A96222"/>
    <w:rsid w:val="00AA0316"/>
    <w:rsid w:val="00AA058B"/>
    <w:rsid w:val="00AA0F7A"/>
    <w:rsid w:val="00AA1233"/>
    <w:rsid w:val="00AA164E"/>
    <w:rsid w:val="00AA16A3"/>
    <w:rsid w:val="00AA1A78"/>
    <w:rsid w:val="00AA1A82"/>
    <w:rsid w:val="00AA230D"/>
    <w:rsid w:val="00AA357C"/>
    <w:rsid w:val="00AA415A"/>
    <w:rsid w:val="00AA466A"/>
    <w:rsid w:val="00AA5606"/>
    <w:rsid w:val="00AA59B6"/>
    <w:rsid w:val="00AA64FF"/>
    <w:rsid w:val="00AA651A"/>
    <w:rsid w:val="00AA6A94"/>
    <w:rsid w:val="00AA7039"/>
    <w:rsid w:val="00AA79BF"/>
    <w:rsid w:val="00AA7B8E"/>
    <w:rsid w:val="00AB0548"/>
    <w:rsid w:val="00AB0B37"/>
    <w:rsid w:val="00AB0CDB"/>
    <w:rsid w:val="00AB0D0D"/>
    <w:rsid w:val="00AB1011"/>
    <w:rsid w:val="00AB1669"/>
    <w:rsid w:val="00AB1C9B"/>
    <w:rsid w:val="00AB2357"/>
    <w:rsid w:val="00AB2834"/>
    <w:rsid w:val="00AB2E79"/>
    <w:rsid w:val="00AB30E1"/>
    <w:rsid w:val="00AB33A8"/>
    <w:rsid w:val="00AB35A0"/>
    <w:rsid w:val="00AB3AA9"/>
    <w:rsid w:val="00AB47BA"/>
    <w:rsid w:val="00AB4D39"/>
    <w:rsid w:val="00AB4EE4"/>
    <w:rsid w:val="00AB577A"/>
    <w:rsid w:val="00AB57F8"/>
    <w:rsid w:val="00AB5C06"/>
    <w:rsid w:val="00AB5C3B"/>
    <w:rsid w:val="00AB5E2C"/>
    <w:rsid w:val="00AB646A"/>
    <w:rsid w:val="00AB6699"/>
    <w:rsid w:val="00AB6B5D"/>
    <w:rsid w:val="00AB6C0E"/>
    <w:rsid w:val="00AB6FD2"/>
    <w:rsid w:val="00AB7769"/>
    <w:rsid w:val="00AB7D5C"/>
    <w:rsid w:val="00AC0383"/>
    <w:rsid w:val="00AC06A1"/>
    <w:rsid w:val="00AC1E51"/>
    <w:rsid w:val="00AC1F49"/>
    <w:rsid w:val="00AC2007"/>
    <w:rsid w:val="00AC2206"/>
    <w:rsid w:val="00AC2460"/>
    <w:rsid w:val="00AC2A70"/>
    <w:rsid w:val="00AC2F7D"/>
    <w:rsid w:val="00AC3BE0"/>
    <w:rsid w:val="00AC3C86"/>
    <w:rsid w:val="00AC3E10"/>
    <w:rsid w:val="00AC3F6F"/>
    <w:rsid w:val="00AC40FE"/>
    <w:rsid w:val="00AC5511"/>
    <w:rsid w:val="00AC5743"/>
    <w:rsid w:val="00AC5AC8"/>
    <w:rsid w:val="00AC5FDB"/>
    <w:rsid w:val="00AC655B"/>
    <w:rsid w:val="00AC6807"/>
    <w:rsid w:val="00AC6966"/>
    <w:rsid w:val="00AC69AF"/>
    <w:rsid w:val="00AC6E6E"/>
    <w:rsid w:val="00AC7002"/>
    <w:rsid w:val="00AC7278"/>
    <w:rsid w:val="00AC79D2"/>
    <w:rsid w:val="00AD082B"/>
    <w:rsid w:val="00AD0B01"/>
    <w:rsid w:val="00AD12DE"/>
    <w:rsid w:val="00AD1721"/>
    <w:rsid w:val="00AD2136"/>
    <w:rsid w:val="00AD27BB"/>
    <w:rsid w:val="00AD38FA"/>
    <w:rsid w:val="00AD39E9"/>
    <w:rsid w:val="00AD3AB9"/>
    <w:rsid w:val="00AD3E19"/>
    <w:rsid w:val="00AD421F"/>
    <w:rsid w:val="00AD4A6A"/>
    <w:rsid w:val="00AD4DDC"/>
    <w:rsid w:val="00AD5467"/>
    <w:rsid w:val="00AD547B"/>
    <w:rsid w:val="00AD57A0"/>
    <w:rsid w:val="00AD5AC3"/>
    <w:rsid w:val="00AD5C97"/>
    <w:rsid w:val="00AD5D69"/>
    <w:rsid w:val="00AD61EA"/>
    <w:rsid w:val="00AD6567"/>
    <w:rsid w:val="00AD6A60"/>
    <w:rsid w:val="00AD6C19"/>
    <w:rsid w:val="00AD7675"/>
    <w:rsid w:val="00AD7AE7"/>
    <w:rsid w:val="00AD7B01"/>
    <w:rsid w:val="00AE0694"/>
    <w:rsid w:val="00AE07BC"/>
    <w:rsid w:val="00AE0A85"/>
    <w:rsid w:val="00AE1A53"/>
    <w:rsid w:val="00AE1D32"/>
    <w:rsid w:val="00AE2332"/>
    <w:rsid w:val="00AE2E3B"/>
    <w:rsid w:val="00AE3CA3"/>
    <w:rsid w:val="00AE4F69"/>
    <w:rsid w:val="00AE505A"/>
    <w:rsid w:val="00AE5223"/>
    <w:rsid w:val="00AE5395"/>
    <w:rsid w:val="00AE56F4"/>
    <w:rsid w:val="00AE58F6"/>
    <w:rsid w:val="00AE6151"/>
    <w:rsid w:val="00AE79D4"/>
    <w:rsid w:val="00AF0388"/>
    <w:rsid w:val="00AF0D80"/>
    <w:rsid w:val="00AF14D1"/>
    <w:rsid w:val="00AF1A16"/>
    <w:rsid w:val="00AF20E3"/>
    <w:rsid w:val="00AF245C"/>
    <w:rsid w:val="00AF2A60"/>
    <w:rsid w:val="00AF327F"/>
    <w:rsid w:val="00AF3CAA"/>
    <w:rsid w:val="00AF4EA9"/>
    <w:rsid w:val="00AF5093"/>
    <w:rsid w:val="00AF556F"/>
    <w:rsid w:val="00AF5828"/>
    <w:rsid w:val="00AF6422"/>
    <w:rsid w:val="00AF67E3"/>
    <w:rsid w:val="00AF6E2A"/>
    <w:rsid w:val="00B002E4"/>
    <w:rsid w:val="00B00693"/>
    <w:rsid w:val="00B00B4C"/>
    <w:rsid w:val="00B00FA5"/>
    <w:rsid w:val="00B0150C"/>
    <w:rsid w:val="00B028BC"/>
    <w:rsid w:val="00B029C2"/>
    <w:rsid w:val="00B02EC1"/>
    <w:rsid w:val="00B03639"/>
    <w:rsid w:val="00B03E0C"/>
    <w:rsid w:val="00B044F8"/>
    <w:rsid w:val="00B04A9C"/>
    <w:rsid w:val="00B04B41"/>
    <w:rsid w:val="00B04C53"/>
    <w:rsid w:val="00B04C8E"/>
    <w:rsid w:val="00B06006"/>
    <w:rsid w:val="00B06E04"/>
    <w:rsid w:val="00B07358"/>
    <w:rsid w:val="00B077FE"/>
    <w:rsid w:val="00B10579"/>
    <w:rsid w:val="00B1109C"/>
    <w:rsid w:val="00B1130A"/>
    <w:rsid w:val="00B11619"/>
    <w:rsid w:val="00B1198A"/>
    <w:rsid w:val="00B11AC0"/>
    <w:rsid w:val="00B12006"/>
    <w:rsid w:val="00B12EC7"/>
    <w:rsid w:val="00B135E8"/>
    <w:rsid w:val="00B1390B"/>
    <w:rsid w:val="00B13A92"/>
    <w:rsid w:val="00B14206"/>
    <w:rsid w:val="00B142A5"/>
    <w:rsid w:val="00B146D4"/>
    <w:rsid w:val="00B14753"/>
    <w:rsid w:val="00B149BC"/>
    <w:rsid w:val="00B14AD0"/>
    <w:rsid w:val="00B1522D"/>
    <w:rsid w:val="00B154F4"/>
    <w:rsid w:val="00B1557E"/>
    <w:rsid w:val="00B159DE"/>
    <w:rsid w:val="00B15E7C"/>
    <w:rsid w:val="00B164E1"/>
    <w:rsid w:val="00B16AC0"/>
    <w:rsid w:val="00B16C1E"/>
    <w:rsid w:val="00B171FE"/>
    <w:rsid w:val="00B1763D"/>
    <w:rsid w:val="00B17647"/>
    <w:rsid w:val="00B1790E"/>
    <w:rsid w:val="00B17FF2"/>
    <w:rsid w:val="00B202DB"/>
    <w:rsid w:val="00B20ABC"/>
    <w:rsid w:val="00B20AC9"/>
    <w:rsid w:val="00B2104E"/>
    <w:rsid w:val="00B21214"/>
    <w:rsid w:val="00B215CF"/>
    <w:rsid w:val="00B215EB"/>
    <w:rsid w:val="00B216CC"/>
    <w:rsid w:val="00B217DC"/>
    <w:rsid w:val="00B21D8C"/>
    <w:rsid w:val="00B2289C"/>
    <w:rsid w:val="00B233B4"/>
    <w:rsid w:val="00B23780"/>
    <w:rsid w:val="00B23C8B"/>
    <w:rsid w:val="00B23E54"/>
    <w:rsid w:val="00B245B1"/>
    <w:rsid w:val="00B25082"/>
    <w:rsid w:val="00B2542B"/>
    <w:rsid w:val="00B25C6B"/>
    <w:rsid w:val="00B25CDF"/>
    <w:rsid w:val="00B25EDA"/>
    <w:rsid w:val="00B26F85"/>
    <w:rsid w:val="00B271B8"/>
    <w:rsid w:val="00B31508"/>
    <w:rsid w:val="00B3200E"/>
    <w:rsid w:val="00B328F0"/>
    <w:rsid w:val="00B32A2F"/>
    <w:rsid w:val="00B32E60"/>
    <w:rsid w:val="00B33459"/>
    <w:rsid w:val="00B33461"/>
    <w:rsid w:val="00B3346E"/>
    <w:rsid w:val="00B3444F"/>
    <w:rsid w:val="00B34572"/>
    <w:rsid w:val="00B34608"/>
    <w:rsid w:val="00B34B89"/>
    <w:rsid w:val="00B34F4E"/>
    <w:rsid w:val="00B350D6"/>
    <w:rsid w:val="00B35B29"/>
    <w:rsid w:val="00B35BC8"/>
    <w:rsid w:val="00B35D0D"/>
    <w:rsid w:val="00B36191"/>
    <w:rsid w:val="00B3785F"/>
    <w:rsid w:val="00B37C7D"/>
    <w:rsid w:val="00B37F05"/>
    <w:rsid w:val="00B40333"/>
    <w:rsid w:val="00B4064D"/>
    <w:rsid w:val="00B4087A"/>
    <w:rsid w:val="00B408D3"/>
    <w:rsid w:val="00B409C9"/>
    <w:rsid w:val="00B40A9F"/>
    <w:rsid w:val="00B40B76"/>
    <w:rsid w:val="00B414D4"/>
    <w:rsid w:val="00B419F5"/>
    <w:rsid w:val="00B41AE3"/>
    <w:rsid w:val="00B41B3D"/>
    <w:rsid w:val="00B42691"/>
    <w:rsid w:val="00B42AF6"/>
    <w:rsid w:val="00B42BBD"/>
    <w:rsid w:val="00B42C67"/>
    <w:rsid w:val="00B430A5"/>
    <w:rsid w:val="00B43490"/>
    <w:rsid w:val="00B4354B"/>
    <w:rsid w:val="00B43623"/>
    <w:rsid w:val="00B43C4E"/>
    <w:rsid w:val="00B43CB8"/>
    <w:rsid w:val="00B43E6A"/>
    <w:rsid w:val="00B44549"/>
    <w:rsid w:val="00B4473E"/>
    <w:rsid w:val="00B45038"/>
    <w:rsid w:val="00B45065"/>
    <w:rsid w:val="00B451D8"/>
    <w:rsid w:val="00B45AF8"/>
    <w:rsid w:val="00B462CB"/>
    <w:rsid w:val="00B46C0A"/>
    <w:rsid w:val="00B47551"/>
    <w:rsid w:val="00B50B17"/>
    <w:rsid w:val="00B50D05"/>
    <w:rsid w:val="00B51D0F"/>
    <w:rsid w:val="00B53AE1"/>
    <w:rsid w:val="00B53CFF"/>
    <w:rsid w:val="00B54A45"/>
    <w:rsid w:val="00B54B8E"/>
    <w:rsid w:val="00B550FD"/>
    <w:rsid w:val="00B5544A"/>
    <w:rsid w:val="00B558A6"/>
    <w:rsid w:val="00B55A13"/>
    <w:rsid w:val="00B55A35"/>
    <w:rsid w:val="00B55B87"/>
    <w:rsid w:val="00B55BA3"/>
    <w:rsid w:val="00B562F2"/>
    <w:rsid w:val="00B56785"/>
    <w:rsid w:val="00B568EF"/>
    <w:rsid w:val="00B56A62"/>
    <w:rsid w:val="00B575B1"/>
    <w:rsid w:val="00B57AEC"/>
    <w:rsid w:val="00B60034"/>
    <w:rsid w:val="00B60042"/>
    <w:rsid w:val="00B6007D"/>
    <w:rsid w:val="00B6025B"/>
    <w:rsid w:val="00B60E1B"/>
    <w:rsid w:val="00B6104F"/>
    <w:rsid w:val="00B61256"/>
    <w:rsid w:val="00B614D3"/>
    <w:rsid w:val="00B614E5"/>
    <w:rsid w:val="00B623E7"/>
    <w:rsid w:val="00B62531"/>
    <w:rsid w:val="00B62702"/>
    <w:rsid w:val="00B627EF"/>
    <w:rsid w:val="00B62C2E"/>
    <w:rsid w:val="00B63B8B"/>
    <w:rsid w:val="00B63E92"/>
    <w:rsid w:val="00B64607"/>
    <w:rsid w:val="00B64A72"/>
    <w:rsid w:val="00B64E3A"/>
    <w:rsid w:val="00B653DA"/>
    <w:rsid w:val="00B66101"/>
    <w:rsid w:val="00B66B4E"/>
    <w:rsid w:val="00B66C3E"/>
    <w:rsid w:val="00B66E00"/>
    <w:rsid w:val="00B670B3"/>
    <w:rsid w:val="00B67211"/>
    <w:rsid w:val="00B67CC0"/>
    <w:rsid w:val="00B70672"/>
    <w:rsid w:val="00B70BAE"/>
    <w:rsid w:val="00B71678"/>
    <w:rsid w:val="00B71A50"/>
    <w:rsid w:val="00B71C04"/>
    <w:rsid w:val="00B71C8F"/>
    <w:rsid w:val="00B71F0F"/>
    <w:rsid w:val="00B71F69"/>
    <w:rsid w:val="00B71FF8"/>
    <w:rsid w:val="00B72217"/>
    <w:rsid w:val="00B7272E"/>
    <w:rsid w:val="00B72939"/>
    <w:rsid w:val="00B73638"/>
    <w:rsid w:val="00B73B7D"/>
    <w:rsid w:val="00B740DE"/>
    <w:rsid w:val="00B743F1"/>
    <w:rsid w:val="00B74473"/>
    <w:rsid w:val="00B74A7D"/>
    <w:rsid w:val="00B74EC6"/>
    <w:rsid w:val="00B764B3"/>
    <w:rsid w:val="00B77376"/>
    <w:rsid w:val="00B7759A"/>
    <w:rsid w:val="00B776FC"/>
    <w:rsid w:val="00B77D21"/>
    <w:rsid w:val="00B77FEB"/>
    <w:rsid w:val="00B807A4"/>
    <w:rsid w:val="00B80FE2"/>
    <w:rsid w:val="00B81130"/>
    <w:rsid w:val="00B81182"/>
    <w:rsid w:val="00B82195"/>
    <w:rsid w:val="00B822CD"/>
    <w:rsid w:val="00B823FB"/>
    <w:rsid w:val="00B8255F"/>
    <w:rsid w:val="00B827F0"/>
    <w:rsid w:val="00B82E86"/>
    <w:rsid w:val="00B830EF"/>
    <w:rsid w:val="00B8320F"/>
    <w:rsid w:val="00B845F7"/>
    <w:rsid w:val="00B846C8"/>
    <w:rsid w:val="00B84B1D"/>
    <w:rsid w:val="00B851A6"/>
    <w:rsid w:val="00B85224"/>
    <w:rsid w:val="00B85BB1"/>
    <w:rsid w:val="00B86416"/>
    <w:rsid w:val="00B8687A"/>
    <w:rsid w:val="00B86C42"/>
    <w:rsid w:val="00B86CC3"/>
    <w:rsid w:val="00B86FD1"/>
    <w:rsid w:val="00B87007"/>
    <w:rsid w:val="00B871A7"/>
    <w:rsid w:val="00B87201"/>
    <w:rsid w:val="00B87F36"/>
    <w:rsid w:val="00B90038"/>
    <w:rsid w:val="00B904BE"/>
    <w:rsid w:val="00B906D2"/>
    <w:rsid w:val="00B90768"/>
    <w:rsid w:val="00B90CEA"/>
    <w:rsid w:val="00B90DA6"/>
    <w:rsid w:val="00B912AD"/>
    <w:rsid w:val="00B91FDC"/>
    <w:rsid w:val="00B92584"/>
    <w:rsid w:val="00B92B01"/>
    <w:rsid w:val="00B9499C"/>
    <w:rsid w:val="00B94FBE"/>
    <w:rsid w:val="00B95AB6"/>
    <w:rsid w:val="00B95C43"/>
    <w:rsid w:val="00B967C2"/>
    <w:rsid w:val="00B96EC2"/>
    <w:rsid w:val="00B96EE4"/>
    <w:rsid w:val="00B97064"/>
    <w:rsid w:val="00B974ED"/>
    <w:rsid w:val="00B97571"/>
    <w:rsid w:val="00B975FE"/>
    <w:rsid w:val="00B97851"/>
    <w:rsid w:val="00B979A5"/>
    <w:rsid w:val="00B97AAE"/>
    <w:rsid w:val="00B97CE4"/>
    <w:rsid w:val="00BA0624"/>
    <w:rsid w:val="00BA0BB4"/>
    <w:rsid w:val="00BA0FD1"/>
    <w:rsid w:val="00BA17D8"/>
    <w:rsid w:val="00BA1A8D"/>
    <w:rsid w:val="00BA1D7D"/>
    <w:rsid w:val="00BA1E22"/>
    <w:rsid w:val="00BA2983"/>
    <w:rsid w:val="00BA29BA"/>
    <w:rsid w:val="00BA2A05"/>
    <w:rsid w:val="00BA2B52"/>
    <w:rsid w:val="00BA3571"/>
    <w:rsid w:val="00BA38D5"/>
    <w:rsid w:val="00BA3A79"/>
    <w:rsid w:val="00BA3EBB"/>
    <w:rsid w:val="00BA3F04"/>
    <w:rsid w:val="00BA46FD"/>
    <w:rsid w:val="00BA4D9F"/>
    <w:rsid w:val="00BA4DEE"/>
    <w:rsid w:val="00BA5049"/>
    <w:rsid w:val="00BA5139"/>
    <w:rsid w:val="00BA51F8"/>
    <w:rsid w:val="00BA559A"/>
    <w:rsid w:val="00BA5F25"/>
    <w:rsid w:val="00BA5F9F"/>
    <w:rsid w:val="00BA61B0"/>
    <w:rsid w:val="00BA6815"/>
    <w:rsid w:val="00BA6E21"/>
    <w:rsid w:val="00BA6F9C"/>
    <w:rsid w:val="00BA74D9"/>
    <w:rsid w:val="00BA78C2"/>
    <w:rsid w:val="00BA7E79"/>
    <w:rsid w:val="00BB03DA"/>
    <w:rsid w:val="00BB06C9"/>
    <w:rsid w:val="00BB0B25"/>
    <w:rsid w:val="00BB0C0C"/>
    <w:rsid w:val="00BB0D65"/>
    <w:rsid w:val="00BB0ED3"/>
    <w:rsid w:val="00BB10D2"/>
    <w:rsid w:val="00BB1457"/>
    <w:rsid w:val="00BB14C0"/>
    <w:rsid w:val="00BB1D61"/>
    <w:rsid w:val="00BB24D6"/>
    <w:rsid w:val="00BB27FB"/>
    <w:rsid w:val="00BB2DA3"/>
    <w:rsid w:val="00BB3BB8"/>
    <w:rsid w:val="00BB426F"/>
    <w:rsid w:val="00BB441A"/>
    <w:rsid w:val="00BB4C82"/>
    <w:rsid w:val="00BB53AE"/>
    <w:rsid w:val="00BB548B"/>
    <w:rsid w:val="00BB5E72"/>
    <w:rsid w:val="00BB669C"/>
    <w:rsid w:val="00BB6AAE"/>
    <w:rsid w:val="00BB78D6"/>
    <w:rsid w:val="00BB7942"/>
    <w:rsid w:val="00BC03EA"/>
    <w:rsid w:val="00BC0493"/>
    <w:rsid w:val="00BC0C11"/>
    <w:rsid w:val="00BC15E8"/>
    <w:rsid w:val="00BC1A95"/>
    <w:rsid w:val="00BC1D9D"/>
    <w:rsid w:val="00BC1E79"/>
    <w:rsid w:val="00BC1EDA"/>
    <w:rsid w:val="00BC1F25"/>
    <w:rsid w:val="00BC2034"/>
    <w:rsid w:val="00BC343C"/>
    <w:rsid w:val="00BC3652"/>
    <w:rsid w:val="00BC37D9"/>
    <w:rsid w:val="00BC41D9"/>
    <w:rsid w:val="00BC47ED"/>
    <w:rsid w:val="00BC4EEB"/>
    <w:rsid w:val="00BC4F64"/>
    <w:rsid w:val="00BC5123"/>
    <w:rsid w:val="00BC5154"/>
    <w:rsid w:val="00BC51A5"/>
    <w:rsid w:val="00BC51D5"/>
    <w:rsid w:val="00BC610C"/>
    <w:rsid w:val="00BC630A"/>
    <w:rsid w:val="00BC6372"/>
    <w:rsid w:val="00BC6820"/>
    <w:rsid w:val="00BC698A"/>
    <w:rsid w:val="00BC6ED2"/>
    <w:rsid w:val="00BC6F80"/>
    <w:rsid w:val="00BC74E3"/>
    <w:rsid w:val="00BD0617"/>
    <w:rsid w:val="00BD0797"/>
    <w:rsid w:val="00BD0941"/>
    <w:rsid w:val="00BD0C0A"/>
    <w:rsid w:val="00BD1782"/>
    <w:rsid w:val="00BD1AE5"/>
    <w:rsid w:val="00BD1D31"/>
    <w:rsid w:val="00BD1F63"/>
    <w:rsid w:val="00BD216E"/>
    <w:rsid w:val="00BD2566"/>
    <w:rsid w:val="00BD2864"/>
    <w:rsid w:val="00BD2B2E"/>
    <w:rsid w:val="00BD3310"/>
    <w:rsid w:val="00BD36B9"/>
    <w:rsid w:val="00BD3D6C"/>
    <w:rsid w:val="00BD4374"/>
    <w:rsid w:val="00BD4BD4"/>
    <w:rsid w:val="00BD544E"/>
    <w:rsid w:val="00BD625D"/>
    <w:rsid w:val="00BD6264"/>
    <w:rsid w:val="00BD633C"/>
    <w:rsid w:val="00BD69FD"/>
    <w:rsid w:val="00BD71DF"/>
    <w:rsid w:val="00BD75AB"/>
    <w:rsid w:val="00BD7716"/>
    <w:rsid w:val="00BE0007"/>
    <w:rsid w:val="00BE02A2"/>
    <w:rsid w:val="00BE0824"/>
    <w:rsid w:val="00BE0DDC"/>
    <w:rsid w:val="00BE1441"/>
    <w:rsid w:val="00BE178B"/>
    <w:rsid w:val="00BE188C"/>
    <w:rsid w:val="00BE1B0A"/>
    <w:rsid w:val="00BE1C94"/>
    <w:rsid w:val="00BE231D"/>
    <w:rsid w:val="00BE23BB"/>
    <w:rsid w:val="00BE2538"/>
    <w:rsid w:val="00BE3031"/>
    <w:rsid w:val="00BE31E8"/>
    <w:rsid w:val="00BE3484"/>
    <w:rsid w:val="00BE39DE"/>
    <w:rsid w:val="00BE3A16"/>
    <w:rsid w:val="00BE3A90"/>
    <w:rsid w:val="00BE4E94"/>
    <w:rsid w:val="00BE5406"/>
    <w:rsid w:val="00BE5520"/>
    <w:rsid w:val="00BE5B5C"/>
    <w:rsid w:val="00BE64D2"/>
    <w:rsid w:val="00BE6D5F"/>
    <w:rsid w:val="00BE6EBB"/>
    <w:rsid w:val="00BE715C"/>
    <w:rsid w:val="00BE7A01"/>
    <w:rsid w:val="00BE7C30"/>
    <w:rsid w:val="00BE7D6E"/>
    <w:rsid w:val="00BF0983"/>
    <w:rsid w:val="00BF1202"/>
    <w:rsid w:val="00BF12E1"/>
    <w:rsid w:val="00BF18AC"/>
    <w:rsid w:val="00BF193C"/>
    <w:rsid w:val="00BF1B7D"/>
    <w:rsid w:val="00BF1BDB"/>
    <w:rsid w:val="00BF1E05"/>
    <w:rsid w:val="00BF23EC"/>
    <w:rsid w:val="00BF2410"/>
    <w:rsid w:val="00BF255B"/>
    <w:rsid w:val="00BF318F"/>
    <w:rsid w:val="00BF3548"/>
    <w:rsid w:val="00BF3A03"/>
    <w:rsid w:val="00BF3DC8"/>
    <w:rsid w:val="00BF403E"/>
    <w:rsid w:val="00BF40E2"/>
    <w:rsid w:val="00BF44E8"/>
    <w:rsid w:val="00BF4A5F"/>
    <w:rsid w:val="00BF5544"/>
    <w:rsid w:val="00BF6A48"/>
    <w:rsid w:val="00BF6CC9"/>
    <w:rsid w:val="00BF7142"/>
    <w:rsid w:val="00BF784B"/>
    <w:rsid w:val="00BF7922"/>
    <w:rsid w:val="00BF7F87"/>
    <w:rsid w:val="00C00185"/>
    <w:rsid w:val="00C001DD"/>
    <w:rsid w:val="00C003CA"/>
    <w:rsid w:val="00C00402"/>
    <w:rsid w:val="00C007EC"/>
    <w:rsid w:val="00C008DB"/>
    <w:rsid w:val="00C00B5F"/>
    <w:rsid w:val="00C01512"/>
    <w:rsid w:val="00C01B1C"/>
    <w:rsid w:val="00C01C59"/>
    <w:rsid w:val="00C01E36"/>
    <w:rsid w:val="00C02067"/>
    <w:rsid w:val="00C0294D"/>
    <w:rsid w:val="00C02D1C"/>
    <w:rsid w:val="00C037AA"/>
    <w:rsid w:val="00C03AFB"/>
    <w:rsid w:val="00C04B83"/>
    <w:rsid w:val="00C04EE8"/>
    <w:rsid w:val="00C05248"/>
    <w:rsid w:val="00C058BE"/>
    <w:rsid w:val="00C05A58"/>
    <w:rsid w:val="00C06701"/>
    <w:rsid w:val="00C06779"/>
    <w:rsid w:val="00C067D2"/>
    <w:rsid w:val="00C06BC1"/>
    <w:rsid w:val="00C0744D"/>
    <w:rsid w:val="00C1014B"/>
    <w:rsid w:val="00C1051C"/>
    <w:rsid w:val="00C10C09"/>
    <w:rsid w:val="00C111F4"/>
    <w:rsid w:val="00C114A7"/>
    <w:rsid w:val="00C12244"/>
    <w:rsid w:val="00C12320"/>
    <w:rsid w:val="00C1246E"/>
    <w:rsid w:val="00C12C23"/>
    <w:rsid w:val="00C12CDF"/>
    <w:rsid w:val="00C13220"/>
    <w:rsid w:val="00C132F5"/>
    <w:rsid w:val="00C145BC"/>
    <w:rsid w:val="00C14BB8"/>
    <w:rsid w:val="00C156BE"/>
    <w:rsid w:val="00C161C5"/>
    <w:rsid w:val="00C1682A"/>
    <w:rsid w:val="00C16D36"/>
    <w:rsid w:val="00C17147"/>
    <w:rsid w:val="00C17954"/>
    <w:rsid w:val="00C20F50"/>
    <w:rsid w:val="00C2114B"/>
    <w:rsid w:val="00C21E47"/>
    <w:rsid w:val="00C21FE6"/>
    <w:rsid w:val="00C22B89"/>
    <w:rsid w:val="00C22D67"/>
    <w:rsid w:val="00C2320B"/>
    <w:rsid w:val="00C2391B"/>
    <w:rsid w:val="00C23926"/>
    <w:rsid w:val="00C23D2A"/>
    <w:rsid w:val="00C23DD7"/>
    <w:rsid w:val="00C24C41"/>
    <w:rsid w:val="00C24D9F"/>
    <w:rsid w:val="00C24EED"/>
    <w:rsid w:val="00C2500C"/>
    <w:rsid w:val="00C25319"/>
    <w:rsid w:val="00C2546D"/>
    <w:rsid w:val="00C256D0"/>
    <w:rsid w:val="00C259A5"/>
    <w:rsid w:val="00C25AA3"/>
    <w:rsid w:val="00C25BA0"/>
    <w:rsid w:val="00C25F04"/>
    <w:rsid w:val="00C2602B"/>
    <w:rsid w:val="00C26808"/>
    <w:rsid w:val="00C274E7"/>
    <w:rsid w:val="00C278AC"/>
    <w:rsid w:val="00C300F2"/>
    <w:rsid w:val="00C30D2A"/>
    <w:rsid w:val="00C30D6B"/>
    <w:rsid w:val="00C30F81"/>
    <w:rsid w:val="00C310FB"/>
    <w:rsid w:val="00C313BB"/>
    <w:rsid w:val="00C31CA0"/>
    <w:rsid w:val="00C33058"/>
    <w:rsid w:val="00C3320D"/>
    <w:rsid w:val="00C338FA"/>
    <w:rsid w:val="00C33A43"/>
    <w:rsid w:val="00C33FD9"/>
    <w:rsid w:val="00C3452B"/>
    <w:rsid w:val="00C345EF"/>
    <w:rsid w:val="00C34D79"/>
    <w:rsid w:val="00C34E09"/>
    <w:rsid w:val="00C355EE"/>
    <w:rsid w:val="00C35682"/>
    <w:rsid w:val="00C3591C"/>
    <w:rsid w:val="00C35A43"/>
    <w:rsid w:val="00C35FE5"/>
    <w:rsid w:val="00C36017"/>
    <w:rsid w:val="00C37188"/>
    <w:rsid w:val="00C37FD9"/>
    <w:rsid w:val="00C40968"/>
    <w:rsid w:val="00C4126C"/>
    <w:rsid w:val="00C41E8A"/>
    <w:rsid w:val="00C41FDA"/>
    <w:rsid w:val="00C42228"/>
    <w:rsid w:val="00C4234B"/>
    <w:rsid w:val="00C428D5"/>
    <w:rsid w:val="00C42954"/>
    <w:rsid w:val="00C42AA3"/>
    <w:rsid w:val="00C42F75"/>
    <w:rsid w:val="00C43F49"/>
    <w:rsid w:val="00C443FD"/>
    <w:rsid w:val="00C44787"/>
    <w:rsid w:val="00C44977"/>
    <w:rsid w:val="00C45202"/>
    <w:rsid w:val="00C45C6F"/>
    <w:rsid w:val="00C46AB9"/>
    <w:rsid w:val="00C46C37"/>
    <w:rsid w:val="00C47952"/>
    <w:rsid w:val="00C47E5D"/>
    <w:rsid w:val="00C50114"/>
    <w:rsid w:val="00C50202"/>
    <w:rsid w:val="00C50739"/>
    <w:rsid w:val="00C50A5D"/>
    <w:rsid w:val="00C51101"/>
    <w:rsid w:val="00C5172D"/>
    <w:rsid w:val="00C51B4E"/>
    <w:rsid w:val="00C51B6B"/>
    <w:rsid w:val="00C51BA8"/>
    <w:rsid w:val="00C522F0"/>
    <w:rsid w:val="00C52427"/>
    <w:rsid w:val="00C52DD4"/>
    <w:rsid w:val="00C52E86"/>
    <w:rsid w:val="00C5311D"/>
    <w:rsid w:val="00C5321B"/>
    <w:rsid w:val="00C533C5"/>
    <w:rsid w:val="00C53426"/>
    <w:rsid w:val="00C53AC6"/>
    <w:rsid w:val="00C53E18"/>
    <w:rsid w:val="00C53EB8"/>
    <w:rsid w:val="00C54623"/>
    <w:rsid w:val="00C547C3"/>
    <w:rsid w:val="00C55046"/>
    <w:rsid w:val="00C55190"/>
    <w:rsid w:val="00C55E15"/>
    <w:rsid w:val="00C576B9"/>
    <w:rsid w:val="00C579C2"/>
    <w:rsid w:val="00C57CA2"/>
    <w:rsid w:val="00C60353"/>
    <w:rsid w:val="00C603A7"/>
    <w:rsid w:val="00C6049E"/>
    <w:rsid w:val="00C604D0"/>
    <w:rsid w:val="00C6077A"/>
    <w:rsid w:val="00C609A8"/>
    <w:rsid w:val="00C609CB"/>
    <w:rsid w:val="00C610BB"/>
    <w:rsid w:val="00C6131B"/>
    <w:rsid w:val="00C61BBA"/>
    <w:rsid w:val="00C61CEC"/>
    <w:rsid w:val="00C62650"/>
    <w:rsid w:val="00C62A45"/>
    <w:rsid w:val="00C62C3A"/>
    <w:rsid w:val="00C62DEE"/>
    <w:rsid w:val="00C64159"/>
    <w:rsid w:val="00C6446B"/>
    <w:rsid w:val="00C645AF"/>
    <w:rsid w:val="00C652B2"/>
    <w:rsid w:val="00C65C1E"/>
    <w:rsid w:val="00C65ECE"/>
    <w:rsid w:val="00C66091"/>
    <w:rsid w:val="00C66C41"/>
    <w:rsid w:val="00C6734E"/>
    <w:rsid w:val="00C6758C"/>
    <w:rsid w:val="00C67641"/>
    <w:rsid w:val="00C67649"/>
    <w:rsid w:val="00C67886"/>
    <w:rsid w:val="00C679E0"/>
    <w:rsid w:val="00C7064A"/>
    <w:rsid w:val="00C7080F"/>
    <w:rsid w:val="00C70AE1"/>
    <w:rsid w:val="00C7103F"/>
    <w:rsid w:val="00C71225"/>
    <w:rsid w:val="00C7133D"/>
    <w:rsid w:val="00C71A90"/>
    <w:rsid w:val="00C71B10"/>
    <w:rsid w:val="00C71B9D"/>
    <w:rsid w:val="00C724A4"/>
    <w:rsid w:val="00C72B55"/>
    <w:rsid w:val="00C72B8B"/>
    <w:rsid w:val="00C7350F"/>
    <w:rsid w:val="00C74113"/>
    <w:rsid w:val="00C74148"/>
    <w:rsid w:val="00C745EF"/>
    <w:rsid w:val="00C7461A"/>
    <w:rsid w:val="00C748B3"/>
    <w:rsid w:val="00C74924"/>
    <w:rsid w:val="00C7513A"/>
    <w:rsid w:val="00C76048"/>
    <w:rsid w:val="00C76A5D"/>
    <w:rsid w:val="00C76A78"/>
    <w:rsid w:val="00C76A94"/>
    <w:rsid w:val="00C76F71"/>
    <w:rsid w:val="00C76FC6"/>
    <w:rsid w:val="00C77310"/>
    <w:rsid w:val="00C77430"/>
    <w:rsid w:val="00C77477"/>
    <w:rsid w:val="00C774C2"/>
    <w:rsid w:val="00C77508"/>
    <w:rsid w:val="00C775D3"/>
    <w:rsid w:val="00C77A46"/>
    <w:rsid w:val="00C8157F"/>
    <w:rsid w:val="00C8165A"/>
    <w:rsid w:val="00C81A22"/>
    <w:rsid w:val="00C81AA3"/>
    <w:rsid w:val="00C81F1E"/>
    <w:rsid w:val="00C827DD"/>
    <w:rsid w:val="00C82E9B"/>
    <w:rsid w:val="00C83173"/>
    <w:rsid w:val="00C8336A"/>
    <w:rsid w:val="00C83537"/>
    <w:rsid w:val="00C83684"/>
    <w:rsid w:val="00C83CB6"/>
    <w:rsid w:val="00C83EBB"/>
    <w:rsid w:val="00C84129"/>
    <w:rsid w:val="00C8511D"/>
    <w:rsid w:val="00C85210"/>
    <w:rsid w:val="00C85906"/>
    <w:rsid w:val="00C86651"/>
    <w:rsid w:val="00C86FF4"/>
    <w:rsid w:val="00C8726D"/>
    <w:rsid w:val="00C872FB"/>
    <w:rsid w:val="00C90BA3"/>
    <w:rsid w:val="00C92C66"/>
    <w:rsid w:val="00C92F0F"/>
    <w:rsid w:val="00C932A2"/>
    <w:rsid w:val="00C9394F"/>
    <w:rsid w:val="00C9426F"/>
    <w:rsid w:val="00C946EB"/>
    <w:rsid w:val="00C9479E"/>
    <w:rsid w:val="00C94A48"/>
    <w:rsid w:val="00C94A4F"/>
    <w:rsid w:val="00C94AD5"/>
    <w:rsid w:val="00C94CC9"/>
    <w:rsid w:val="00C94F22"/>
    <w:rsid w:val="00C95026"/>
    <w:rsid w:val="00C953BB"/>
    <w:rsid w:val="00C95590"/>
    <w:rsid w:val="00C958A6"/>
    <w:rsid w:val="00C95B2A"/>
    <w:rsid w:val="00C95D6E"/>
    <w:rsid w:val="00C96B55"/>
    <w:rsid w:val="00C96F05"/>
    <w:rsid w:val="00C97437"/>
    <w:rsid w:val="00C97CAD"/>
    <w:rsid w:val="00C97F93"/>
    <w:rsid w:val="00CA0316"/>
    <w:rsid w:val="00CA11E7"/>
    <w:rsid w:val="00CA1FA6"/>
    <w:rsid w:val="00CA27F8"/>
    <w:rsid w:val="00CA281E"/>
    <w:rsid w:val="00CA2C58"/>
    <w:rsid w:val="00CA4229"/>
    <w:rsid w:val="00CA49EF"/>
    <w:rsid w:val="00CA4A7F"/>
    <w:rsid w:val="00CA4BE1"/>
    <w:rsid w:val="00CA4E6F"/>
    <w:rsid w:val="00CA54C4"/>
    <w:rsid w:val="00CA55F2"/>
    <w:rsid w:val="00CA5934"/>
    <w:rsid w:val="00CA5D48"/>
    <w:rsid w:val="00CA651C"/>
    <w:rsid w:val="00CA69A4"/>
    <w:rsid w:val="00CA6A0A"/>
    <w:rsid w:val="00CA6ACB"/>
    <w:rsid w:val="00CA6C58"/>
    <w:rsid w:val="00CA71E1"/>
    <w:rsid w:val="00CA79CE"/>
    <w:rsid w:val="00CA7B99"/>
    <w:rsid w:val="00CA7CF3"/>
    <w:rsid w:val="00CB01FD"/>
    <w:rsid w:val="00CB021C"/>
    <w:rsid w:val="00CB0976"/>
    <w:rsid w:val="00CB0A5E"/>
    <w:rsid w:val="00CB1073"/>
    <w:rsid w:val="00CB134B"/>
    <w:rsid w:val="00CB1A2D"/>
    <w:rsid w:val="00CB2044"/>
    <w:rsid w:val="00CB2447"/>
    <w:rsid w:val="00CB2C6D"/>
    <w:rsid w:val="00CB2FCB"/>
    <w:rsid w:val="00CB35E0"/>
    <w:rsid w:val="00CB3FB1"/>
    <w:rsid w:val="00CB5015"/>
    <w:rsid w:val="00CB53F6"/>
    <w:rsid w:val="00CB55C9"/>
    <w:rsid w:val="00CB5AE8"/>
    <w:rsid w:val="00CB5B1A"/>
    <w:rsid w:val="00CB61A9"/>
    <w:rsid w:val="00CB6F0B"/>
    <w:rsid w:val="00CB7429"/>
    <w:rsid w:val="00CB7AEF"/>
    <w:rsid w:val="00CB7EC5"/>
    <w:rsid w:val="00CC0023"/>
    <w:rsid w:val="00CC018D"/>
    <w:rsid w:val="00CC04D4"/>
    <w:rsid w:val="00CC0AE4"/>
    <w:rsid w:val="00CC0C5D"/>
    <w:rsid w:val="00CC10BA"/>
    <w:rsid w:val="00CC2531"/>
    <w:rsid w:val="00CC2568"/>
    <w:rsid w:val="00CC276D"/>
    <w:rsid w:val="00CC2EEE"/>
    <w:rsid w:val="00CC457A"/>
    <w:rsid w:val="00CC51E1"/>
    <w:rsid w:val="00CC52A6"/>
    <w:rsid w:val="00CC5A3D"/>
    <w:rsid w:val="00CC5BD8"/>
    <w:rsid w:val="00CC5C20"/>
    <w:rsid w:val="00CC5D0F"/>
    <w:rsid w:val="00CC5F40"/>
    <w:rsid w:val="00CC64A1"/>
    <w:rsid w:val="00CC6712"/>
    <w:rsid w:val="00CC6F5C"/>
    <w:rsid w:val="00CC7527"/>
    <w:rsid w:val="00CC7877"/>
    <w:rsid w:val="00CD003C"/>
    <w:rsid w:val="00CD0123"/>
    <w:rsid w:val="00CD0FAE"/>
    <w:rsid w:val="00CD1185"/>
    <w:rsid w:val="00CD1229"/>
    <w:rsid w:val="00CD15BB"/>
    <w:rsid w:val="00CD15E9"/>
    <w:rsid w:val="00CD1661"/>
    <w:rsid w:val="00CD238D"/>
    <w:rsid w:val="00CD277B"/>
    <w:rsid w:val="00CD2B9A"/>
    <w:rsid w:val="00CD30D0"/>
    <w:rsid w:val="00CD3BC2"/>
    <w:rsid w:val="00CD4607"/>
    <w:rsid w:val="00CD4844"/>
    <w:rsid w:val="00CD4868"/>
    <w:rsid w:val="00CD4A0E"/>
    <w:rsid w:val="00CD4AF7"/>
    <w:rsid w:val="00CD4E41"/>
    <w:rsid w:val="00CD4E46"/>
    <w:rsid w:val="00CD54EB"/>
    <w:rsid w:val="00CD55DB"/>
    <w:rsid w:val="00CD5E08"/>
    <w:rsid w:val="00CD6194"/>
    <w:rsid w:val="00CD662D"/>
    <w:rsid w:val="00CD6C0C"/>
    <w:rsid w:val="00CD721E"/>
    <w:rsid w:val="00CD75B8"/>
    <w:rsid w:val="00CD7F65"/>
    <w:rsid w:val="00CE0B55"/>
    <w:rsid w:val="00CE2063"/>
    <w:rsid w:val="00CE248A"/>
    <w:rsid w:val="00CE2CAB"/>
    <w:rsid w:val="00CE2D12"/>
    <w:rsid w:val="00CE3A23"/>
    <w:rsid w:val="00CE3BD9"/>
    <w:rsid w:val="00CE404C"/>
    <w:rsid w:val="00CE4482"/>
    <w:rsid w:val="00CE4C22"/>
    <w:rsid w:val="00CE4D1D"/>
    <w:rsid w:val="00CE4F40"/>
    <w:rsid w:val="00CE5473"/>
    <w:rsid w:val="00CE597F"/>
    <w:rsid w:val="00CE5EAD"/>
    <w:rsid w:val="00CE60ED"/>
    <w:rsid w:val="00CE6427"/>
    <w:rsid w:val="00CE6552"/>
    <w:rsid w:val="00CE65F6"/>
    <w:rsid w:val="00CE6CDC"/>
    <w:rsid w:val="00CE76C9"/>
    <w:rsid w:val="00CF0229"/>
    <w:rsid w:val="00CF038A"/>
    <w:rsid w:val="00CF0D79"/>
    <w:rsid w:val="00CF1261"/>
    <w:rsid w:val="00CF1484"/>
    <w:rsid w:val="00CF229A"/>
    <w:rsid w:val="00CF24BD"/>
    <w:rsid w:val="00CF39EE"/>
    <w:rsid w:val="00CF3FCB"/>
    <w:rsid w:val="00CF417F"/>
    <w:rsid w:val="00CF462D"/>
    <w:rsid w:val="00CF4A48"/>
    <w:rsid w:val="00CF4B5A"/>
    <w:rsid w:val="00CF58F0"/>
    <w:rsid w:val="00CF6113"/>
    <w:rsid w:val="00CF685F"/>
    <w:rsid w:val="00CF6C76"/>
    <w:rsid w:val="00CF7221"/>
    <w:rsid w:val="00CF7575"/>
    <w:rsid w:val="00CF7784"/>
    <w:rsid w:val="00CF79C3"/>
    <w:rsid w:val="00CF7B1B"/>
    <w:rsid w:val="00D00663"/>
    <w:rsid w:val="00D0070A"/>
    <w:rsid w:val="00D00CFD"/>
    <w:rsid w:val="00D00E56"/>
    <w:rsid w:val="00D02052"/>
    <w:rsid w:val="00D0221C"/>
    <w:rsid w:val="00D02855"/>
    <w:rsid w:val="00D03587"/>
    <w:rsid w:val="00D03BC7"/>
    <w:rsid w:val="00D0411D"/>
    <w:rsid w:val="00D04E8A"/>
    <w:rsid w:val="00D057C0"/>
    <w:rsid w:val="00D0634A"/>
    <w:rsid w:val="00D06B23"/>
    <w:rsid w:val="00D06BC8"/>
    <w:rsid w:val="00D0785B"/>
    <w:rsid w:val="00D10596"/>
    <w:rsid w:val="00D10886"/>
    <w:rsid w:val="00D110D8"/>
    <w:rsid w:val="00D11A1B"/>
    <w:rsid w:val="00D12959"/>
    <w:rsid w:val="00D13085"/>
    <w:rsid w:val="00D130B2"/>
    <w:rsid w:val="00D1310A"/>
    <w:rsid w:val="00D1316C"/>
    <w:rsid w:val="00D13834"/>
    <w:rsid w:val="00D14996"/>
    <w:rsid w:val="00D14E2A"/>
    <w:rsid w:val="00D14F89"/>
    <w:rsid w:val="00D1542C"/>
    <w:rsid w:val="00D1549C"/>
    <w:rsid w:val="00D15A0F"/>
    <w:rsid w:val="00D162FA"/>
    <w:rsid w:val="00D16B06"/>
    <w:rsid w:val="00D16E5F"/>
    <w:rsid w:val="00D170E6"/>
    <w:rsid w:val="00D17FE9"/>
    <w:rsid w:val="00D20123"/>
    <w:rsid w:val="00D2035F"/>
    <w:rsid w:val="00D20543"/>
    <w:rsid w:val="00D20B3F"/>
    <w:rsid w:val="00D20C3E"/>
    <w:rsid w:val="00D20FEB"/>
    <w:rsid w:val="00D210FB"/>
    <w:rsid w:val="00D21345"/>
    <w:rsid w:val="00D21958"/>
    <w:rsid w:val="00D223FD"/>
    <w:rsid w:val="00D22965"/>
    <w:rsid w:val="00D2398F"/>
    <w:rsid w:val="00D23CD8"/>
    <w:rsid w:val="00D24E34"/>
    <w:rsid w:val="00D2517B"/>
    <w:rsid w:val="00D25D3F"/>
    <w:rsid w:val="00D267D8"/>
    <w:rsid w:val="00D267FC"/>
    <w:rsid w:val="00D26959"/>
    <w:rsid w:val="00D2698C"/>
    <w:rsid w:val="00D26A3A"/>
    <w:rsid w:val="00D26EEA"/>
    <w:rsid w:val="00D27009"/>
    <w:rsid w:val="00D27422"/>
    <w:rsid w:val="00D27B0A"/>
    <w:rsid w:val="00D300C8"/>
    <w:rsid w:val="00D30E88"/>
    <w:rsid w:val="00D3190B"/>
    <w:rsid w:val="00D31B2C"/>
    <w:rsid w:val="00D32170"/>
    <w:rsid w:val="00D322E7"/>
    <w:rsid w:val="00D32C32"/>
    <w:rsid w:val="00D3313F"/>
    <w:rsid w:val="00D332C3"/>
    <w:rsid w:val="00D338A3"/>
    <w:rsid w:val="00D3391C"/>
    <w:rsid w:val="00D33CA4"/>
    <w:rsid w:val="00D345FE"/>
    <w:rsid w:val="00D348BB"/>
    <w:rsid w:val="00D34DCA"/>
    <w:rsid w:val="00D354B3"/>
    <w:rsid w:val="00D35F5F"/>
    <w:rsid w:val="00D35FB6"/>
    <w:rsid w:val="00D36FD7"/>
    <w:rsid w:val="00D37152"/>
    <w:rsid w:val="00D37D86"/>
    <w:rsid w:val="00D37EEE"/>
    <w:rsid w:val="00D405C2"/>
    <w:rsid w:val="00D408D4"/>
    <w:rsid w:val="00D40CF8"/>
    <w:rsid w:val="00D410AE"/>
    <w:rsid w:val="00D41282"/>
    <w:rsid w:val="00D41396"/>
    <w:rsid w:val="00D4163B"/>
    <w:rsid w:val="00D41BF1"/>
    <w:rsid w:val="00D4222F"/>
    <w:rsid w:val="00D4230D"/>
    <w:rsid w:val="00D4284C"/>
    <w:rsid w:val="00D43026"/>
    <w:rsid w:val="00D43046"/>
    <w:rsid w:val="00D431FB"/>
    <w:rsid w:val="00D438C0"/>
    <w:rsid w:val="00D43DCE"/>
    <w:rsid w:val="00D44211"/>
    <w:rsid w:val="00D44740"/>
    <w:rsid w:val="00D44B5F"/>
    <w:rsid w:val="00D44E28"/>
    <w:rsid w:val="00D45388"/>
    <w:rsid w:val="00D453EC"/>
    <w:rsid w:val="00D45AEC"/>
    <w:rsid w:val="00D46065"/>
    <w:rsid w:val="00D46EE6"/>
    <w:rsid w:val="00D47088"/>
    <w:rsid w:val="00D47167"/>
    <w:rsid w:val="00D4733B"/>
    <w:rsid w:val="00D4752E"/>
    <w:rsid w:val="00D47923"/>
    <w:rsid w:val="00D506FA"/>
    <w:rsid w:val="00D50749"/>
    <w:rsid w:val="00D508C3"/>
    <w:rsid w:val="00D50C71"/>
    <w:rsid w:val="00D514D4"/>
    <w:rsid w:val="00D514F7"/>
    <w:rsid w:val="00D515B9"/>
    <w:rsid w:val="00D51A19"/>
    <w:rsid w:val="00D51F6D"/>
    <w:rsid w:val="00D52585"/>
    <w:rsid w:val="00D53C63"/>
    <w:rsid w:val="00D5521C"/>
    <w:rsid w:val="00D55555"/>
    <w:rsid w:val="00D55718"/>
    <w:rsid w:val="00D55803"/>
    <w:rsid w:val="00D56011"/>
    <w:rsid w:val="00D5690F"/>
    <w:rsid w:val="00D56E18"/>
    <w:rsid w:val="00D56FA2"/>
    <w:rsid w:val="00D57066"/>
    <w:rsid w:val="00D57234"/>
    <w:rsid w:val="00D57353"/>
    <w:rsid w:val="00D57378"/>
    <w:rsid w:val="00D57782"/>
    <w:rsid w:val="00D57962"/>
    <w:rsid w:val="00D57B74"/>
    <w:rsid w:val="00D602BC"/>
    <w:rsid w:val="00D6031C"/>
    <w:rsid w:val="00D60883"/>
    <w:rsid w:val="00D60AD8"/>
    <w:rsid w:val="00D60E1E"/>
    <w:rsid w:val="00D61818"/>
    <w:rsid w:val="00D62931"/>
    <w:rsid w:val="00D62A0C"/>
    <w:rsid w:val="00D62B26"/>
    <w:rsid w:val="00D62D2B"/>
    <w:rsid w:val="00D6355F"/>
    <w:rsid w:val="00D641E0"/>
    <w:rsid w:val="00D64DE0"/>
    <w:rsid w:val="00D650E0"/>
    <w:rsid w:val="00D650E1"/>
    <w:rsid w:val="00D6514E"/>
    <w:rsid w:val="00D656BB"/>
    <w:rsid w:val="00D65C39"/>
    <w:rsid w:val="00D65E0D"/>
    <w:rsid w:val="00D6619D"/>
    <w:rsid w:val="00D66202"/>
    <w:rsid w:val="00D667DA"/>
    <w:rsid w:val="00D669DE"/>
    <w:rsid w:val="00D66C3E"/>
    <w:rsid w:val="00D671B2"/>
    <w:rsid w:val="00D67515"/>
    <w:rsid w:val="00D6754D"/>
    <w:rsid w:val="00D67ADB"/>
    <w:rsid w:val="00D70A35"/>
    <w:rsid w:val="00D70B7C"/>
    <w:rsid w:val="00D70C9B"/>
    <w:rsid w:val="00D717AE"/>
    <w:rsid w:val="00D71D25"/>
    <w:rsid w:val="00D7216B"/>
    <w:rsid w:val="00D7232E"/>
    <w:rsid w:val="00D7270C"/>
    <w:rsid w:val="00D731CD"/>
    <w:rsid w:val="00D7348C"/>
    <w:rsid w:val="00D73E14"/>
    <w:rsid w:val="00D744B3"/>
    <w:rsid w:val="00D74BA3"/>
    <w:rsid w:val="00D7528E"/>
    <w:rsid w:val="00D7561D"/>
    <w:rsid w:val="00D75811"/>
    <w:rsid w:val="00D76783"/>
    <w:rsid w:val="00D76B7F"/>
    <w:rsid w:val="00D76C1E"/>
    <w:rsid w:val="00D76F29"/>
    <w:rsid w:val="00D77079"/>
    <w:rsid w:val="00D77104"/>
    <w:rsid w:val="00D7717B"/>
    <w:rsid w:val="00D775D3"/>
    <w:rsid w:val="00D77C57"/>
    <w:rsid w:val="00D80488"/>
    <w:rsid w:val="00D804F3"/>
    <w:rsid w:val="00D805E7"/>
    <w:rsid w:val="00D80CB4"/>
    <w:rsid w:val="00D80DA8"/>
    <w:rsid w:val="00D8154D"/>
    <w:rsid w:val="00D824C9"/>
    <w:rsid w:val="00D824EF"/>
    <w:rsid w:val="00D82ACA"/>
    <w:rsid w:val="00D82C82"/>
    <w:rsid w:val="00D82DAD"/>
    <w:rsid w:val="00D844AA"/>
    <w:rsid w:val="00D84999"/>
    <w:rsid w:val="00D85318"/>
    <w:rsid w:val="00D85414"/>
    <w:rsid w:val="00D85444"/>
    <w:rsid w:val="00D85C4C"/>
    <w:rsid w:val="00D85D4D"/>
    <w:rsid w:val="00D863B7"/>
    <w:rsid w:val="00D86714"/>
    <w:rsid w:val="00D868E7"/>
    <w:rsid w:val="00D86AB4"/>
    <w:rsid w:val="00D86FCB"/>
    <w:rsid w:val="00D87289"/>
    <w:rsid w:val="00D877C7"/>
    <w:rsid w:val="00D87935"/>
    <w:rsid w:val="00D87A41"/>
    <w:rsid w:val="00D87ACB"/>
    <w:rsid w:val="00D90A2A"/>
    <w:rsid w:val="00D91AB0"/>
    <w:rsid w:val="00D91D7B"/>
    <w:rsid w:val="00D91F3B"/>
    <w:rsid w:val="00D920C4"/>
    <w:rsid w:val="00D922F4"/>
    <w:rsid w:val="00D9292F"/>
    <w:rsid w:val="00D92BA7"/>
    <w:rsid w:val="00D92CD8"/>
    <w:rsid w:val="00D92F70"/>
    <w:rsid w:val="00D932AE"/>
    <w:rsid w:val="00D933D2"/>
    <w:rsid w:val="00D93501"/>
    <w:rsid w:val="00D93B5F"/>
    <w:rsid w:val="00D9418F"/>
    <w:rsid w:val="00D942EE"/>
    <w:rsid w:val="00D95AF1"/>
    <w:rsid w:val="00D96452"/>
    <w:rsid w:val="00D96BBB"/>
    <w:rsid w:val="00D96E07"/>
    <w:rsid w:val="00D971FA"/>
    <w:rsid w:val="00D97498"/>
    <w:rsid w:val="00D976A9"/>
    <w:rsid w:val="00D97E85"/>
    <w:rsid w:val="00DA0E79"/>
    <w:rsid w:val="00DA14D9"/>
    <w:rsid w:val="00DA1650"/>
    <w:rsid w:val="00DA19F5"/>
    <w:rsid w:val="00DA1F15"/>
    <w:rsid w:val="00DA22FD"/>
    <w:rsid w:val="00DA27A1"/>
    <w:rsid w:val="00DA27E9"/>
    <w:rsid w:val="00DA320D"/>
    <w:rsid w:val="00DA34E1"/>
    <w:rsid w:val="00DA3665"/>
    <w:rsid w:val="00DA3FF0"/>
    <w:rsid w:val="00DA45B6"/>
    <w:rsid w:val="00DA45E8"/>
    <w:rsid w:val="00DA493E"/>
    <w:rsid w:val="00DA4ADD"/>
    <w:rsid w:val="00DA4AE4"/>
    <w:rsid w:val="00DA4B72"/>
    <w:rsid w:val="00DA5697"/>
    <w:rsid w:val="00DA5B76"/>
    <w:rsid w:val="00DA5C6D"/>
    <w:rsid w:val="00DA62AA"/>
    <w:rsid w:val="00DA64EF"/>
    <w:rsid w:val="00DA650E"/>
    <w:rsid w:val="00DA70B5"/>
    <w:rsid w:val="00DA7FFB"/>
    <w:rsid w:val="00DB0E67"/>
    <w:rsid w:val="00DB1EB1"/>
    <w:rsid w:val="00DB1FFD"/>
    <w:rsid w:val="00DB274B"/>
    <w:rsid w:val="00DB294E"/>
    <w:rsid w:val="00DB2DCD"/>
    <w:rsid w:val="00DB328A"/>
    <w:rsid w:val="00DB35A4"/>
    <w:rsid w:val="00DB44C8"/>
    <w:rsid w:val="00DB456E"/>
    <w:rsid w:val="00DB4BC9"/>
    <w:rsid w:val="00DB51CC"/>
    <w:rsid w:val="00DB5410"/>
    <w:rsid w:val="00DB5DED"/>
    <w:rsid w:val="00DB5EBD"/>
    <w:rsid w:val="00DB63D4"/>
    <w:rsid w:val="00DB6583"/>
    <w:rsid w:val="00DB670A"/>
    <w:rsid w:val="00DB6939"/>
    <w:rsid w:val="00DB699A"/>
    <w:rsid w:val="00DB6A40"/>
    <w:rsid w:val="00DB6CB0"/>
    <w:rsid w:val="00DB6DE2"/>
    <w:rsid w:val="00DC0659"/>
    <w:rsid w:val="00DC0E1B"/>
    <w:rsid w:val="00DC1047"/>
    <w:rsid w:val="00DC12DA"/>
    <w:rsid w:val="00DC14B9"/>
    <w:rsid w:val="00DC182D"/>
    <w:rsid w:val="00DC1B82"/>
    <w:rsid w:val="00DC2543"/>
    <w:rsid w:val="00DC27CB"/>
    <w:rsid w:val="00DC2C33"/>
    <w:rsid w:val="00DC2F5B"/>
    <w:rsid w:val="00DC35E2"/>
    <w:rsid w:val="00DC3905"/>
    <w:rsid w:val="00DC393C"/>
    <w:rsid w:val="00DC3BF6"/>
    <w:rsid w:val="00DC4068"/>
    <w:rsid w:val="00DC4239"/>
    <w:rsid w:val="00DC43C6"/>
    <w:rsid w:val="00DC453F"/>
    <w:rsid w:val="00DC4A41"/>
    <w:rsid w:val="00DC4B33"/>
    <w:rsid w:val="00DC4D36"/>
    <w:rsid w:val="00DC4F19"/>
    <w:rsid w:val="00DC5032"/>
    <w:rsid w:val="00DC5B1A"/>
    <w:rsid w:val="00DC635C"/>
    <w:rsid w:val="00DC6749"/>
    <w:rsid w:val="00DC695A"/>
    <w:rsid w:val="00DC6C34"/>
    <w:rsid w:val="00DC6EF1"/>
    <w:rsid w:val="00DC75B3"/>
    <w:rsid w:val="00DC7C32"/>
    <w:rsid w:val="00DD0401"/>
    <w:rsid w:val="00DD0DDA"/>
    <w:rsid w:val="00DD0EEB"/>
    <w:rsid w:val="00DD158C"/>
    <w:rsid w:val="00DD1ABA"/>
    <w:rsid w:val="00DD2AB4"/>
    <w:rsid w:val="00DD2B27"/>
    <w:rsid w:val="00DD2CA2"/>
    <w:rsid w:val="00DD3327"/>
    <w:rsid w:val="00DD35B8"/>
    <w:rsid w:val="00DD4288"/>
    <w:rsid w:val="00DD48E9"/>
    <w:rsid w:val="00DD4B3F"/>
    <w:rsid w:val="00DD5870"/>
    <w:rsid w:val="00DD679D"/>
    <w:rsid w:val="00DD6A3C"/>
    <w:rsid w:val="00DD6BB3"/>
    <w:rsid w:val="00DD6CFD"/>
    <w:rsid w:val="00DD6E67"/>
    <w:rsid w:val="00DD72F8"/>
    <w:rsid w:val="00DD7426"/>
    <w:rsid w:val="00DD7496"/>
    <w:rsid w:val="00DD76A1"/>
    <w:rsid w:val="00DD7E19"/>
    <w:rsid w:val="00DE012E"/>
    <w:rsid w:val="00DE0136"/>
    <w:rsid w:val="00DE07A8"/>
    <w:rsid w:val="00DE0840"/>
    <w:rsid w:val="00DE0A27"/>
    <w:rsid w:val="00DE0A83"/>
    <w:rsid w:val="00DE10FF"/>
    <w:rsid w:val="00DE13A3"/>
    <w:rsid w:val="00DE1D2C"/>
    <w:rsid w:val="00DE1DDA"/>
    <w:rsid w:val="00DE2227"/>
    <w:rsid w:val="00DE2527"/>
    <w:rsid w:val="00DE2973"/>
    <w:rsid w:val="00DE32E6"/>
    <w:rsid w:val="00DE3A4A"/>
    <w:rsid w:val="00DE3E65"/>
    <w:rsid w:val="00DE4768"/>
    <w:rsid w:val="00DE6513"/>
    <w:rsid w:val="00DE6673"/>
    <w:rsid w:val="00DE69A4"/>
    <w:rsid w:val="00DE7B82"/>
    <w:rsid w:val="00DE7C3B"/>
    <w:rsid w:val="00DF0F24"/>
    <w:rsid w:val="00DF17B8"/>
    <w:rsid w:val="00DF1B5C"/>
    <w:rsid w:val="00DF1C9D"/>
    <w:rsid w:val="00DF210D"/>
    <w:rsid w:val="00DF3D32"/>
    <w:rsid w:val="00DF3E32"/>
    <w:rsid w:val="00DF4376"/>
    <w:rsid w:val="00DF4531"/>
    <w:rsid w:val="00DF4C1C"/>
    <w:rsid w:val="00DF5235"/>
    <w:rsid w:val="00DF5427"/>
    <w:rsid w:val="00DF55CF"/>
    <w:rsid w:val="00DF57DA"/>
    <w:rsid w:val="00DF5B81"/>
    <w:rsid w:val="00DF6088"/>
    <w:rsid w:val="00DF6606"/>
    <w:rsid w:val="00DF6790"/>
    <w:rsid w:val="00DF6DC1"/>
    <w:rsid w:val="00DF6F5B"/>
    <w:rsid w:val="00DF6FCF"/>
    <w:rsid w:val="00DF71F8"/>
    <w:rsid w:val="00DF77A2"/>
    <w:rsid w:val="00DF78FA"/>
    <w:rsid w:val="00DF7F90"/>
    <w:rsid w:val="00E00039"/>
    <w:rsid w:val="00E00075"/>
    <w:rsid w:val="00E00941"/>
    <w:rsid w:val="00E00E7F"/>
    <w:rsid w:val="00E01643"/>
    <w:rsid w:val="00E016FC"/>
    <w:rsid w:val="00E01772"/>
    <w:rsid w:val="00E01F99"/>
    <w:rsid w:val="00E02873"/>
    <w:rsid w:val="00E0292F"/>
    <w:rsid w:val="00E02AA3"/>
    <w:rsid w:val="00E02ED4"/>
    <w:rsid w:val="00E036F4"/>
    <w:rsid w:val="00E03AAD"/>
    <w:rsid w:val="00E03E6A"/>
    <w:rsid w:val="00E04387"/>
    <w:rsid w:val="00E04404"/>
    <w:rsid w:val="00E04754"/>
    <w:rsid w:val="00E04B46"/>
    <w:rsid w:val="00E05285"/>
    <w:rsid w:val="00E053CD"/>
    <w:rsid w:val="00E0700C"/>
    <w:rsid w:val="00E07745"/>
    <w:rsid w:val="00E10108"/>
    <w:rsid w:val="00E1023D"/>
    <w:rsid w:val="00E10388"/>
    <w:rsid w:val="00E114FF"/>
    <w:rsid w:val="00E119BC"/>
    <w:rsid w:val="00E11EF9"/>
    <w:rsid w:val="00E1207F"/>
    <w:rsid w:val="00E1242C"/>
    <w:rsid w:val="00E125AC"/>
    <w:rsid w:val="00E12CA7"/>
    <w:rsid w:val="00E13202"/>
    <w:rsid w:val="00E13654"/>
    <w:rsid w:val="00E136FC"/>
    <w:rsid w:val="00E13705"/>
    <w:rsid w:val="00E1393A"/>
    <w:rsid w:val="00E13D05"/>
    <w:rsid w:val="00E13E50"/>
    <w:rsid w:val="00E14222"/>
    <w:rsid w:val="00E14675"/>
    <w:rsid w:val="00E14D21"/>
    <w:rsid w:val="00E14E97"/>
    <w:rsid w:val="00E1502E"/>
    <w:rsid w:val="00E15349"/>
    <w:rsid w:val="00E155FD"/>
    <w:rsid w:val="00E157BE"/>
    <w:rsid w:val="00E159EA"/>
    <w:rsid w:val="00E160DF"/>
    <w:rsid w:val="00E1621E"/>
    <w:rsid w:val="00E16C42"/>
    <w:rsid w:val="00E16D3E"/>
    <w:rsid w:val="00E172EE"/>
    <w:rsid w:val="00E174C2"/>
    <w:rsid w:val="00E17A46"/>
    <w:rsid w:val="00E17D4E"/>
    <w:rsid w:val="00E2060D"/>
    <w:rsid w:val="00E208CE"/>
    <w:rsid w:val="00E20B84"/>
    <w:rsid w:val="00E20DC5"/>
    <w:rsid w:val="00E223E0"/>
    <w:rsid w:val="00E22C93"/>
    <w:rsid w:val="00E23C75"/>
    <w:rsid w:val="00E23FC3"/>
    <w:rsid w:val="00E24142"/>
    <w:rsid w:val="00E2504B"/>
    <w:rsid w:val="00E2507D"/>
    <w:rsid w:val="00E25D48"/>
    <w:rsid w:val="00E25F45"/>
    <w:rsid w:val="00E260E7"/>
    <w:rsid w:val="00E2663B"/>
    <w:rsid w:val="00E26A3C"/>
    <w:rsid w:val="00E27519"/>
    <w:rsid w:val="00E30280"/>
    <w:rsid w:val="00E30708"/>
    <w:rsid w:val="00E3091E"/>
    <w:rsid w:val="00E309AC"/>
    <w:rsid w:val="00E310E8"/>
    <w:rsid w:val="00E311BE"/>
    <w:rsid w:val="00E312BE"/>
    <w:rsid w:val="00E314B5"/>
    <w:rsid w:val="00E329C5"/>
    <w:rsid w:val="00E32CCF"/>
    <w:rsid w:val="00E330F2"/>
    <w:rsid w:val="00E3333D"/>
    <w:rsid w:val="00E3354A"/>
    <w:rsid w:val="00E33570"/>
    <w:rsid w:val="00E338FE"/>
    <w:rsid w:val="00E339B4"/>
    <w:rsid w:val="00E3426C"/>
    <w:rsid w:val="00E34280"/>
    <w:rsid w:val="00E34772"/>
    <w:rsid w:val="00E349CD"/>
    <w:rsid w:val="00E34DFF"/>
    <w:rsid w:val="00E34EB2"/>
    <w:rsid w:val="00E3500C"/>
    <w:rsid w:val="00E3537E"/>
    <w:rsid w:val="00E358CE"/>
    <w:rsid w:val="00E36AB7"/>
    <w:rsid w:val="00E3708A"/>
    <w:rsid w:val="00E370E1"/>
    <w:rsid w:val="00E37AAC"/>
    <w:rsid w:val="00E37B73"/>
    <w:rsid w:val="00E37D21"/>
    <w:rsid w:val="00E4004B"/>
    <w:rsid w:val="00E40460"/>
    <w:rsid w:val="00E4047E"/>
    <w:rsid w:val="00E407D9"/>
    <w:rsid w:val="00E412A7"/>
    <w:rsid w:val="00E4176B"/>
    <w:rsid w:val="00E41D33"/>
    <w:rsid w:val="00E42339"/>
    <w:rsid w:val="00E424BD"/>
    <w:rsid w:val="00E4319F"/>
    <w:rsid w:val="00E438A8"/>
    <w:rsid w:val="00E43A74"/>
    <w:rsid w:val="00E43E0E"/>
    <w:rsid w:val="00E44077"/>
    <w:rsid w:val="00E44F09"/>
    <w:rsid w:val="00E45471"/>
    <w:rsid w:val="00E455CB"/>
    <w:rsid w:val="00E4563D"/>
    <w:rsid w:val="00E45892"/>
    <w:rsid w:val="00E468E7"/>
    <w:rsid w:val="00E46EA7"/>
    <w:rsid w:val="00E470BA"/>
    <w:rsid w:val="00E472AA"/>
    <w:rsid w:val="00E474CA"/>
    <w:rsid w:val="00E5030D"/>
    <w:rsid w:val="00E50511"/>
    <w:rsid w:val="00E506B1"/>
    <w:rsid w:val="00E50AA1"/>
    <w:rsid w:val="00E50BA6"/>
    <w:rsid w:val="00E512F1"/>
    <w:rsid w:val="00E51AF5"/>
    <w:rsid w:val="00E522FD"/>
    <w:rsid w:val="00E52444"/>
    <w:rsid w:val="00E527B6"/>
    <w:rsid w:val="00E52891"/>
    <w:rsid w:val="00E52C3B"/>
    <w:rsid w:val="00E5321C"/>
    <w:rsid w:val="00E53AEB"/>
    <w:rsid w:val="00E54F8E"/>
    <w:rsid w:val="00E55170"/>
    <w:rsid w:val="00E55A9F"/>
    <w:rsid w:val="00E55BE7"/>
    <w:rsid w:val="00E55D0D"/>
    <w:rsid w:val="00E569AC"/>
    <w:rsid w:val="00E57153"/>
    <w:rsid w:val="00E5728C"/>
    <w:rsid w:val="00E572FC"/>
    <w:rsid w:val="00E57C63"/>
    <w:rsid w:val="00E60362"/>
    <w:rsid w:val="00E60B11"/>
    <w:rsid w:val="00E61130"/>
    <w:rsid w:val="00E61240"/>
    <w:rsid w:val="00E613D1"/>
    <w:rsid w:val="00E6167D"/>
    <w:rsid w:val="00E61951"/>
    <w:rsid w:val="00E6204B"/>
    <w:rsid w:val="00E62635"/>
    <w:rsid w:val="00E62953"/>
    <w:rsid w:val="00E62C52"/>
    <w:rsid w:val="00E62D97"/>
    <w:rsid w:val="00E62E7F"/>
    <w:rsid w:val="00E63328"/>
    <w:rsid w:val="00E63925"/>
    <w:rsid w:val="00E63BBE"/>
    <w:rsid w:val="00E65A10"/>
    <w:rsid w:val="00E65C38"/>
    <w:rsid w:val="00E65CF8"/>
    <w:rsid w:val="00E666C4"/>
    <w:rsid w:val="00E66725"/>
    <w:rsid w:val="00E6676A"/>
    <w:rsid w:val="00E668C6"/>
    <w:rsid w:val="00E670DE"/>
    <w:rsid w:val="00E67436"/>
    <w:rsid w:val="00E67A3B"/>
    <w:rsid w:val="00E67DC9"/>
    <w:rsid w:val="00E70A7D"/>
    <w:rsid w:val="00E71249"/>
    <w:rsid w:val="00E713D3"/>
    <w:rsid w:val="00E71982"/>
    <w:rsid w:val="00E72453"/>
    <w:rsid w:val="00E724EE"/>
    <w:rsid w:val="00E7270A"/>
    <w:rsid w:val="00E7331B"/>
    <w:rsid w:val="00E733A1"/>
    <w:rsid w:val="00E73565"/>
    <w:rsid w:val="00E73853"/>
    <w:rsid w:val="00E73FBA"/>
    <w:rsid w:val="00E74928"/>
    <w:rsid w:val="00E7601F"/>
    <w:rsid w:val="00E76299"/>
    <w:rsid w:val="00E76918"/>
    <w:rsid w:val="00E76970"/>
    <w:rsid w:val="00E769D7"/>
    <w:rsid w:val="00E7707D"/>
    <w:rsid w:val="00E77149"/>
    <w:rsid w:val="00E77282"/>
    <w:rsid w:val="00E7776B"/>
    <w:rsid w:val="00E77C54"/>
    <w:rsid w:val="00E805B0"/>
    <w:rsid w:val="00E813D4"/>
    <w:rsid w:val="00E826F0"/>
    <w:rsid w:val="00E82B5D"/>
    <w:rsid w:val="00E82F24"/>
    <w:rsid w:val="00E833D3"/>
    <w:rsid w:val="00E83435"/>
    <w:rsid w:val="00E83593"/>
    <w:rsid w:val="00E83741"/>
    <w:rsid w:val="00E83A48"/>
    <w:rsid w:val="00E841C9"/>
    <w:rsid w:val="00E84391"/>
    <w:rsid w:val="00E84596"/>
    <w:rsid w:val="00E849AC"/>
    <w:rsid w:val="00E8519C"/>
    <w:rsid w:val="00E85931"/>
    <w:rsid w:val="00E85BE7"/>
    <w:rsid w:val="00E8606A"/>
    <w:rsid w:val="00E864A5"/>
    <w:rsid w:val="00E86509"/>
    <w:rsid w:val="00E868CF"/>
    <w:rsid w:val="00E86C82"/>
    <w:rsid w:val="00E86D96"/>
    <w:rsid w:val="00E870E4"/>
    <w:rsid w:val="00E8752D"/>
    <w:rsid w:val="00E9031E"/>
    <w:rsid w:val="00E904AA"/>
    <w:rsid w:val="00E905B2"/>
    <w:rsid w:val="00E90873"/>
    <w:rsid w:val="00E909FE"/>
    <w:rsid w:val="00E9115E"/>
    <w:rsid w:val="00E91375"/>
    <w:rsid w:val="00E91417"/>
    <w:rsid w:val="00E91C37"/>
    <w:rsid w:val="00E922F0"/>
    <w:rsid w:val="00E9237E"/>
    <w:rsid w:val="00E92B62"/>
    <w:rsid w:val="00E92B74"/>
    <w:rsid w:val="00E92BE7"/>
    <w:rsid w:val="00E93401"/>
    <w:rsid w:val="00E93A3D"/>
    <w:rsid w:val="00E93AB9"/>
    <w:rsid w:val="00E93D66"/>
    <w:rsid w:val="00E95572"/>
    <w:rsid w:val="00E95868"/>
    <w:rsid w:val="00E95C49"/>
    <w:rsid w:val="00E95D07"/>
    <w:rsid w:val="00E95D6F"/>
    <w:rsid w:val="00E96482"/>
    <w:rsid w:val="00E967EF"/>
    <w:rsid w:val="00E9697D"/>
    <w:rsid w:val="00E97608"/>
    <w:rsid w:val="00E978FB"/>
    <w:rsid w:val="00E979CB"/>
    <w:rsid w:val="00E979FA"/>
    <w:rsid w:val="00EA0446"/>
    <w:rsid w:val="00EA0C63"/>
    <w:rsid w:val="00EA103E"/>
    <w:rsid w:val="00EA12E9"/>
    <w:rsid w:val="00EA16C9"/>
    <w:rsid w:val="00EA1A17"/>
    <w:rsid w:val="00EA1F0A"/>
    <w:rsid w:val="00EA2335"/>
    <w:rsid w:val="00EA3078"/>
    <w:rsid w:val="00EA35D6"/>
    <w:rsid w:val="00EA362F"/>
    <w:rsid w:val="00EA3A5A"/>
    <w:rsid w:val="00EA4839"/>
    <w:rsid w:val="00EA4902"/>
    <w:rsid w:val="00EA4E6E"/>
    <w:rsid w:val="00EA4FB9"/>
    <w:rsid w:val="00EA57A1"/>
    <w:rsid w:val="00EA5A08"/>
    <w:rsid w:val="00EA5A3B"/>
    <w:rsid w:val="00EA6A34"/>
    <w:rsid w:val="00EA6A36"/>
    <w:rsid w:val="00EB0496"/>
    <w:rsid w:val="00EB0B00"/>
    <w:rsid w:val="00EB0EA4"/>
    <w:rsid w:val="00EB101D"/>
    <w:rsid w:val="00EB10EE"/>
    <w:rsid w:val="00EB1110"/>
    <w:rsid w:val="00EB17BC"/>
    <w:rsid w:val="00EB23D2"/>
    <w:rsid w:val="00EB25A3"/>
    <w:rsid w:val="00EB25A4"/>
    <w:rsid w:val="00EB2902"/>
    <w:rsid w:val="00EB30D0"/>
    <w:rsid w:val="00EB3237"/>
    <w:rsid w:val="00EB33EA"/>
    <w:rsid w:val="00EB43CB"/>
    <w:rsid w:val="00EB4BAD"/>
    <w:rsid w:val="00EB4E78"/>
    <w:rsid w:val="00EB5BB0"/>
    <w:rsid w:val="00EB615A"/>
    <w:rsid w:val="00EB6D9A"/>
    <w:rsid w:val="00EB77CC"/>
    <w:rsid w:val="00EB7AAF"/>
    <w:rsid w:val="00EC0749"/>
    <w:rsid w:val="00EC0C23"/>
    <w:rsid w:val="00EC18A0"/>
    <w:rsid w:val="00EC1AB2"/>
    <w:rsid w:val="00EC1CB7"/>
    <w:rsid w:val="00EC1F7C"/>
    <w:rsid w:val="00EC21DF"/>
    <w:rsid w:val="00EC2282"/>
    <w:rsid w:val="00EC248D"/>
    <w:rsid w:val="00EC2B14"/>
    <w:rsid w:val="00EC2C6C"/>
    <w:rsid w:val="00EC2DE9"/>
    <w:rsid w:val="00EC34D0"/>
    <w:rsid w:val="00EC399C"/>
    <w:rsid w:val="00EC44E8"/>
    <w:rsid w:val="00EC452F"/>
    <w:rsid w:val="00EC4B47"/>
    <w:rsid w:val="00EC5313"/>
    <w:rsid w:val="00EC5AA1"/>
    <w:rsid w:val="00EC6258"/>
    <w:rsid w:val="00EC6881"/>
    <w:rsid w:val="00EC6A83"/>
    <w:rsid w:val="00EC70F3"/>
    <w:rsid w:val="00EC73DB"/>
    <w:rsid w:val="00EC759E"/>
    <w:rsid w:val="00ED042F"/>
    <w:rsid w:val="00ED0481"/>
    <w:rsid w:val="00ED0AD9"/>
    <w:rsid w:val="00ED16AA"/>
    <w:rsid w:val="00ED1D02"/>
    <w:rsid w:val="00ED1F85"/>
    <w:rsid w:val="00ED2788"/>
    <w:rsid w:val="00ED2B6E"/>
    <w:rsid w:val="00ED2C12"/>
    <w:rsid w:val="00ED2FC4"/>
    <w:rsid w:val="00ED3100"/>
    <w:rsid w:val="00ED311E"/>
    <w:rsid w:val="00ED36E3"/>
    <w:rsid w:val="00ED37CA"/>
    <w:rsid w:val="00ED491C"/>
    <w:rsid w:val="00ED532E"/>
    <w:rsid w:val="00ED59E4"/>
    <w:rsid w:val="00ED5B64"/>
    <w:rsid w:val="00ED68D8"/>
    <w:rsid w:val="00ED7342"/>
    <w:rsid w:val="00ED74A4"/>
    <w:rsid w:val="00ED7904"/>
    <w:rsid w:val="00EE04B5"/>
    <w:rsid w:val="00EE07AD"/>
    <w:rsid w:val="00EE1455"/>
    <w:rsid w:val="00EE1AEE"/>
    <w:rsid w:val="00EE1DEC"/>
    <w:rsid w:val="00EE20F0"/>
    <w:rsid w:val="00EE23B1"/>
    <w:rsid w:val="00EE28B4"/>
    <w:rsid w:val="00EE2C28"/>
    <w:rsid w:val="00EE3814"/>
    <w:rsid w:val="00EE3BF2"/>
    <w:rsid w:val="00EE4190"/>
    <w:rsid w:val="00EE4DA0"/>
    <w:rsid w:val="00EE51BA"/>
    <w:rsid w:val="00EE542C"/>
    <w:rsid w:val="00EE56B1"/>
    <w:rsid w:val="00EE5DAA"/>
    <w:rsid w:val="00EE6173"/>
    <w:rsid w:val="00EE6657"/>
    <w:rsid w:val="00EE6BC8"/>
    <w:rsid w:val="00EE7541"/>
    <w:rsid w:val="00EE7777"/>
    <w:rsid w:val="00EE7BF5"/>
    <w:rsid w:val="00EE7DA8"/>
    <w:rsid w:val="00EF01CD"/>
    <w:rsid w:val="00EF0474"/>
    <w:rsid w:val="00EF0C84"/>
    <w:rsid w:val="00EF131B"/>
    <w:rsid w:val="00EF1993"/>
    <w:rsid w:val="00EF1EED"/>
    <w:rsid w:val="00EF2364"/>
    <w:rsid w:val="00EF2571"/>
    <w:rsid w:val="00EF2621"/>
    <w:rsid w:val="00EF29CD"/>
    <w:rsid w:val="00EF2A68"/>
    <w:rsid w:val="00EF33F9"/>
    <w:rsid w:val="00EF38E5"/>
    <w:rsid w:val="00EF3D25"/>
    <w:rsid w:val="00EF4597"/>
    <w:rsid w:val="00EF493E"/>
    <w:rsid w:val="00EF4DA5"/>
    <w:rsid w:val="00EF50A9"/>
    <w:rsid w:val="00EF5BA7"/>
    <w:rsid w:val="00EF6BE1"/>
    <w:rsid w:val="00EF6E00"/>
    <w:rsid w:val="00EF752F"/>
    <w:rsid w:val="00EF7948"/>
    <w:rsid w:val="00EF7BF5"/>
    <w:rsid w:val="00EF7D83"/>
    <w:rsid w:val="00F00156"/>
    <w:rsid w:val="00F00DD7"/>
    <w:rsid w:val="00F00F72"/>
    <w:rsid w:val="00F0134E"/>
    <w:rsid w:val="00F0158A"/>
    <w:rsid w:val="00F01E4E"/>
    <w:rsid w:val="00F02379"/>
    <w:rsid w:val="00F0249A"/>
    <w:rsid w:val="00F02EC6"/>
    <w:rsid w:val="00F02FF1"/>
    <w:rsid w:val="00F035C2"/>
    <w:rsid w:val="00F03765"/>
    <w:rsid w:val="00F03E86"/>
    <w:rsid w:val="00F0419F"/>
    <w:rsid w:val="00F04E17"/>
    <w:rsid w:val="00F0573E"/>
    <w:rsid w:val="00F05BA7"/>
    <w:rsid w:val="00F05FB0"/>
    <w:rsid w:val="00F06610"/>
    <w:rsid w:val="00F06942"/>
    <w:rsid w:val="00F06A4A"/>
    <w:rsid w:val="00F06A69"/>
    <w:rsid w:val="00F0723B"/>
    <w:rsid w:val="00F073E3"/>
    <w:rsid w:val="00F07B44"/>
    <w:rsid w:val="00F10501"/>
    <w:rsid w:val="00F10B7D"/>
    <w:rsid w:val="00F10CB6"/>
    <w:rsid w:val="00F10EA0"/>
    <w:rsid w:val="00F110AF"/>
    <w:rsid w:val="00F11346"/>
    <w:rsid w:val="00F1243D"/>
    <w:rsid w:val="00F125BF"/>
    <w:rsid w:val="00F12BD4"/>
    <w:rsid w:val="00F12FB5"/>
    <w:rsid w:val="00F13066"/>
    <w:rsid w:val="00F13190"/>
    <w:rsid w:val="00F134A7"/>
    <w:rsid w:val="00F134CA"/>
    <w:rsid w:val="00F13CFD"/>
    <w:rsid w:val="00F13F73"/>
    <w:rsid w:val="00F14D65"/>
    <w:rsid w:val="00F1506E"/>
    <w:rsid w:val="00F1508D"/>
    <w:rsid w:val="00F1560E"/>
    <w:rsid w:val="00F15A20"/>
    <w:rsid w:val="00F165F5"/>
    <w:rsid w:val="00F1674A"/>
    <w:rsid w:val="00F16A4E"/>
    <w:rsid w:val="00F16C86"/>
    <w:rsid w:val="00F16E26"/>
    <w:rsid w:val="00F17AB2"/>
    <w:rsid w:val="00F17BC2"/>
    <w:rsid w:val="00F17D71"/>
    <w:rsid w:val="00F20825"/>
    <w:rsid w:val="00F20D13"/>
    <w:rsid w:val="00F20EB5"/>
    <w:rsid w:val="00F21252"/>
    <w:rsid w:val="00F216A6"/>
    <w:rsid w:val="00F216AD"/>
    <w:rsid w:val="00F235FC"/>
    <w:rsid w:val="00F239A0"/>
    <w:rsid w:val="00F23A53"/>
    <w:rsid w:val="00F24450"/>
    <w:rsid w:val="00F260A4"/>
    <w:rsid w:val="00F26224"/>
    <w:rsid w:val="00F26957"/>
    <w:rsid w:val="00F26B25"/>
    <w:rsid w:val="00F2757D"/>
    <w:rsid w:val="00F27591"/>
    <w:rsid w:val="00F275E2"/>
    <w:rsid w:val="00F27CB1"/>
    <w:rsid w:val="00F27D2D"/>
    <w:rsid w:val="00F3055B"/>
    <w:rsid w:val="00F30F15"/>
    <w:rsid w:val="00F31722"/>
    <w:rsid w:val="00F31CDE"/>
    <w:rsid w:val="00F32010"/>
    <w:rsid w:val="00F3210D"/>
    <w:rsid w:val="00F326ED"/>
    <w:rsid w:val="00F32AC4"/>
    <w:rsid w:val="00F32D1F"/>
    <w:rsid w:val="00F3319E"/>
    <w:rsid w:val="00F3363B"/>
    <w:rsid w:val="00F338AE"/>
    <w:rsid w:val="00F33966"/>
    <w:rsid w:val="00F33FF7"/>
    <w:rsid w:val="00F3417B"/>
    <w:rsid w:val="00F3417C"/>
    <w:rsid w:val="00F3419F"/>
    <w:rsid w:val="00F34649"/>
    <w:rsid w:val="00F34883"/>
    <w:rsid w:val="00F358A4"/>
    <w:rsid w:val="00F35961"/>
    <w:rsid w:val="00F35B99"/>
    <w:rsid w:val="00F366A9"/>
    <w:rsid w:val="00F36FF3"/>
    <w:rsid w:val="00F371A6"/>
    <w:rsid w:val="00F3750B"/>
    <w:rsid w:val="00F37721"/>
    <w:rsid w:val="00F37D6D"/>
    <w:rsid w:val="00F402E4"/>
    <w:rsid w:val="00F403A8"/>
    <w:rsid w:val="00F40A47"/>
    <w:rsid w:val="00F40A98"/>
    <w:rsid w:val="00F40C11"/>
    <w:rsid w:val="00F413CA"/>
    <w:rsid w:val="00F41888"/>
    <w:rsid w:val="00F41A54"/>
    <w:rsid w:val="00F42292"/>
    <w:rsid w:val="00F45387"/>
    <w:rsid w:val="00F45961"/>
    <w:rsid w:val="00F46606"/>
    <w:rsid w:val="00F466C3"/>
    <w:rsid w:val="00F46963"/>
    <w:rsid w:val="00F47101"/>
    <w:rsid w:val="00F47109"/>
    <w:rsid w:val="00F47168"/>
    <w:rsid w:val="00F47358"/>
    <w:rsid w:val="00F4739F"/>
    <w:rsid w:val="00F47818"/>
    <w:rsid w:val="00F47CF1"/>
    <w:rsid w:val="00F47DD7"/>
    <w:rsid w:val="00F500AA"/>
    <w:rsid w:val="00F5012F"/>
    <w:rsid w:val="00F505C7"/>
    <w:rsid w:val="00F51933"/>
    <w:rsid w:val="00F51E88"/>
    <w:rsid w:val="00F5201F"/>
    <w:rsid w:val="00F5230C"/>
    <w:rsid w:val="00F52431"/>
    <w:rsid w:val="00F52A21"/>
    <w:rsid w:val="00F52A97"/>
    <w:rsid w:val="00F52EC2"/>
    <w:rsid w:val="00F5320D"/>
    <w:rsid w:val="00F536FA"/>
    <w:rsid w:val="00F53CC8"/>
    <w:rsid w:val="00F54545"/>
    <w:rsid w:val="00F5471C"/>
    <w:rsid w:val="00F54EA2"/>
    <w:rsid w:val="00F55384"/>
    <w:rsid w:val="00F553A2"/>
    <w:rsid w:val="00F55D2B"/>
    <w:rsid w:val="00F55E21"/>
    <w:rsid w:val="00F56198"/>
    <w:rsid w:val="00F56291"/>
    <w:rsid w:val="00F56497"/>
    <w:rsid w:val="00F5650A"/>
    <w:rsid w:val="00F5784B"/>
    <w:rsid w:val="00F57B3A"/>
    <w:rsid w:val="00F57EEC"/>
    <w:rsid w:val="00F6045D"/>
    <w:rsid w:val="00F60B51"/>
    <w:rsid w:val="00F6135C"/>
    <w:rsid w:val="00F615A3"/>
    <w:rsid w:val="00F6196E"/>
    <w:rsid w:val="00F61A28"/>
    <w:rsid w:val="00F61A71"/>
    <w:rsid w:val="00F6204C"/>
    <w:rsid w:val="00F62144"/>
    <w:rsid w:val="00F622AF"/>
    <w:rsid w:val="00F62BB2"/>
    <w:rsid w:val="00F63338"/>
    <w:rsid w:val="00F637F1"/>
    <w:rsid w:val="00F63CA4"/>
    <w:rsid w:val="00F63DC9"/>
    <w:rsid w:val="00F640AE"/>
    <w:rsid w:val="00F649C7"/>
    <w:rsid w:val="00F65A30"/>
    <w:rsid w:val="00F66548"/>
    <w:rsid w:val="00F6659B"/>
    <w:rsid w:val="00F66A48"/>
    <w:rsid w:val="00F66A89"/>
    <w:rsid w:val="00F66D44"/>
    <w:rsid w:val="00F675DC"/>
    <w:rsid w:val="00F678BD"/>
    <w:rsid w:val="00F67B90"/>
    <w:rsid w:val="00F67F9C"/>
    <w:rsid w:val="00F67FCF"/>
    <w:rsid w:val="00F7027F"/>
    <w:rsid w:val="00F70B25"/>
    <w:rsid w:val="00F70ECE"/>
    <w:rsid w:val="00F7170E"/>
    <w:rsid w:val="00F71A68"/>
    <w:rsid w:val="00F71FEA"/>
    <w:rsid w:val="00F7211D"/>
    <w:rsid w:val="00F7247C"/>
    <w:rsid w:val="00F7303B"/>
    <w:rsid w:val="00F73172"/>
    <w:rsid w:val="00F73708"/>
    <w:rsid w:val="00F7393D"/>
    <w:rsid w:val="00F73ACF"/>
    <w:rsid w:val="00F73B05"/>
    <w:rsid w:val="00F73E66"/>
    <w:rsid w:val="00F73F22"/>
    <w:rsid w:val="00F74A18"/>
    <w:rsid w:val="00F74B5C"/>
    <w:rsid w:val="00F74D3A"/>
    <w:rsid w:val="00F74E1D"/>
    <w:rsid w:val="00F751C2"/>
    <w:rsid w:val="00F754C4"/>
    <w:rsid w:val="00F757D6"/>
    <w:rsid w:val="00F75F31"/>
    <w:rsid w:val="00F75F86"/>
    <w:rsid w:val="00F7614E"/>
    <w:rsid w:val="00F76302"/>
    <w:rsid w:val="00F765B8"/>
    <w:rsid w:val="00F769FB"/>
    <w:rsid w:val="00F77D7E"/>
    <w:rsid w:val="00F77FE5"/>
    <w:rsid w:val="00F805D2"/>
    <w:rsid w:val="00F807F4"/>
    <w:rsid w:val="00F8111A"/>
    <w:rsid w:val="00F81287"/>
    <w:rsid w:val="00F81E8F"/>
    <w:rsid w:val="00F81FA6"/>
    <w:rsid w:val="00F82049"/>
    <w:rsid w:val="00F82124"/>
    <w:rsid w:val="00F82394"/>
    <w:rsid w:val="00F823B4"/>
    <w:rsid w:val="00F82A9C"/>
    <w:rsid w:val="00F830B8"/>
    <w:rsid w:val="00F8314A"/>
    <w:rsid w:val="00F83579"/>
    <w:rsid w:val="00F837B0"/>
    <w:rsid w:val="00F83C09"/>
    <w:rsid w:val="00F8425C"/>
    <w:rsid w:val="00F8434E"/>
    <w:rsid w:val="00F84607"/>
    <w:rsid w:val="00F84635"/>
    <w:rsid w:val="00F84819"/>
    <w:rsid w:val="00F85098"/>
    <w:rsid w:val="00F85DE3"/>
    <w:rsid w:val="00F86346"/>
    <w:rsid w:val="00F866BA"/>
    <w:rsid w:val="00F86ACB"/>
    <w:rsid w:val="00F87F55"/>
    <w:rsid w:val="00F9034A"/>
    <w:rsid w:val="00F906AC"/>
    <w:rsid w:val="00F907C9"/>
    <w:rsid w:val="00F90CE0"/>
    <w:rsid w:val="00F91120"/>
    <w:rsid w:val="00F914B9"/>
    <w:rsid w:val="00F92014"/>
    <w:rsid w:val="00F9242C"/>
    <w:rsid w:val="00F92AB9"/>
    <w:rsid w:val="00F92E92"/>
    <w:rsid w:val="00F93677"/>
    <w:rsid w:val="00F9481D"/>
    <w:rsid w:val="00F95EB8"/>
    <w:rsid w:val="00F9608A"/>
    <w:rsid w:val="00F9642F"/>
    <w:rsid w:val="00F9657A"/>
    <w:rsid w:val="00F96DC4"/>
    <w:rsid w:val="00F97446"/>
    <w:rsid w:val="00F9772A"/>
    <w:rsid w:val="00F97CBD"/>
    <w:rsid w:val="00FA0310"/>
    <w:rsid w:val="00FA11F5"/>
    <w:rsid w:val="00FA128E"/>
    <w:rsid w:val="00FA199D"/>
    <w:rsid w:val="00FA1C19"/>
    <w:rsid w:val="00FA2013"/>
    <w:rsid w:val="00FA269C"/>
    <w:rsid w:val="00FA28C3"/>
    <w:rsid w:val="00FA2B0E"/>
    <w:rsid w:val="00FA2E69"/>
    <w:rsid w:val="00FA3886"/>
    <w:rsid w:val="00FA4367"/>
    <w:rsid w:val="00FA4539"/>
    <w:rsid w:val="00FA47D0"/>
    <w:rsid w:val="00FA4D0A"/>
    <w:rsid w:val="00FA537C"/>
    <w:rsid w:val="00FA5463"/>
    <w:rsid w:val="00FA585E"/>
    <w:rsid w:val="00FA5B44"/>
    <w:rsid w:val="00FA66B3"/>
    <w:rsid w:val="00FA689D"/>
    <w:rsid w:val="00FA690C"/>
    <w:rsid w:val="00FA7087"/>
    <w:rsid w:val="00FA7464"/>
    <w:rsid w:val="00FA7905"/>
    <w:rsid w:val="00FA7BB1"/>
    <w:rsid w:val="00FB0D6C"/>
    <w:rsid w:val="00FB1026"/>
    <w:rsid w:val="00FB1838"/>
    <w:rsid w:val="00FB184A"/>
    <w:rsid w:val="00FB1A38"/>
    <w:rsid w:val="00FB2040"/>
    <w:rsid w:val="00FB26E2"/>
    <w:rsid w:val="00FB35C6"/>
    <w:rsid w:val="00FB3678"/>
    <w:rsid w:val="00FB37F1"/>
    <w:rsid w:val="00FB3BA2"/>
    <w:rsid w:val="00FB4418"/>
    <w:rsid w:val="00FB4621"/>
    <w:rsid w:val="00FB4AB5"/>
    <w:rsid w:val="00FB5E0C"/>
    <w:rsid w:val="00FB6090"/>
    <w:rsid w:val="00FB7599"/>
    <w:rsid w:val="00FB7719"/>
    <w:rsid w:val="00FB7A20"/>
    <w:rsid w:val="00FB7D05"/>
    <w:rsid w:val="00FC0665"/>
    <w:rsid w:val="00FC07AD"/>
    <w:rsid w:val="00FC0A71"/>
    <w:rsid w:val="00FC0C2B"/>
    <w:rsid w:val="00FC122A"/>
    <w:rsid w:val="00FC1612"/>
    <w:rsid w:val="00FC1BB1"/>
    <w:rsid w:val="00FC1D25"/>
    <w:rsid w:val="00FC1F84"/>
    <w:rsid w:val="00FC2665"/>
    <w:rsid w:val="00FC267E"/>
    <w:rsid w:val="00FC2712"/>
    <w:rsid w:val="00FC28FC"/>
    <w:rsid w:val="00FC33DA"/>
    <w:rsid w:val="00FC3837"/>
    <w:rsid w:val="00FC3B83"/>
    <w:rsid w:val="00FC4907"/>
    <w:rsid w:val="00FC4B96"/>
    <w:rsid w:val="00FC53D0"/>
    <w:rsid w:val="00FC57CC"/>
    <w:rsid w:val="00FC592A"/>
    <w:rsid w:val="00FC5AE5"/>
    <w:rsid w:val="00FC6BF4"/>
    <w:rsid w:val="00FC7030"/>
    <w:rsid w:val="00FC7D57"/>
    <w:rsid w:val="00FD0A24"/>
    <w:rsid w:val="00FD0C33"/>
    <w:rsid w:val="00FD0E64"/>
    <w:rsid w:val="00FD1773"/>
    <w:rsid w:val="00FD1FF1"/>
    <w:rsid w:val="00FD259D"/>
    <w:rsid w:val="00FD2E4E"/>
    <w:rsid w:val="00FD334E"/>
    <w:rsid w:val="00FD3439"/>
    <w:rsid w:val="00FD385B"/>
    <w:rsid w:val="00FD3A7C"/>
    <w:rsid w:val="00FD3D3D"/>
    <w:rsid w:val="00FD4124"/>
    <w:rsid w:val="00FD43A0"/>
    <w:rsid w:val="00FD4806"/>
    <w:rsid w:val="00FD4DB9"/>
    <w:rsid w:val="00FD5112"/>
    <w:rsid w:val="00FD5150"/>
    <w:rsid w:val="00FD64C2"/>
    <w:rsid w:val="00FD684F"/>
    <w:rsid w:val="00FD6C01"/>
    <w:rsid w:val="00FD7585"/>
    <w:rsid w:val="00FD7941"/>
    <w:rsid w:val="00FD797F"/>
    <w:rsid w:val="00FD7C78"/>
    <w:rsid w:val="00FE02FC"/>
    <w:rsid w:val="00FE038D"/>
    <w:rsid w:val="00FE059D"/>
    <w:rsid w:val="00FE085F"/>
    <w:rsid w:val="00FE0D65"/>
    <w:rsid w:val="00FE217F"/>
    <w:rsid w:val="00FE2D1E"/>
    <w:rsid w:val="00FE2F31"/>
    <w:rsid w:val="00FE315D"/>
    <w:rsid w:val="00FE3510"/>
    <w:rsid w:val="00FE3B70"/>
    <w:rsid w:val="00FE3C64"/>
    <w:rsid w:val="00FE4646"/>
    <w:rsid w:val="00FE49FB"/>
    <w:rsid w:val="00FE4D3C"/>
    <w:rsid w:val="00FE51F4"/>
    <w:rsid w:val="00FE51FC"/>
    <w:rsid w:val="00FE53E6"/>
    <w:rsid w:val="00FE57FB"/>
    <w:rsid w:val="00FE5AB4"/>
    <w:rsid w:val="00FE5B8E"/>
    <w:rsid w:val="00FE63BA"/>
    <w:rsid w:val="00FE66B5"/>
    <w:rsid w:val="00FE66D0"/>
    <w:rsid w:val="00FE732E"/>
    <w:rsid w:val="00FE74CB"/>
    <w:rsid w:val="00FE7FF0"/>
    <w:rsid w:val="00FF01AC"/>
    <w:rsid w:val="00FF05FB"/>
    <w:rsid w:val="00FF06F9"/>
    <w:rsid w:val="00FF0E30"/>
    <w:rsid w:val="00FF14A9"/>
    <w:rsid w:val="00FF1969"/>
    <w:rsid w:val="00FF1FEB"/>
    <w:rsid w:val="00FF2707"/>
    <w:rsid w:val="00FF2932"/>
    <w:rsid w:val="00FF346C"/>
    <w:rsid w:val="00FF380B"/>
    <w:rsid w:val="00FF3B03"/>
    <w:rsid w:val="00FF3CCC"/>
    <w:rsid w:val="00FF41E3"/>
    <w:rsid w:val="00FF4454"/>
    <w:rsid w:val="00FF45B7"/>
    <w:rsid w:val="00FF46BC"/>
    <w:rsid w:val="00FF4EF5"/>
    <w:rsid w:val="00FF562E"/>
    <w:rsid w:val="00FF5932"/>
    <w:rsid w:val="00FF5B65"/>
    <w:rsid w:val="00FF6E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F9EA3C1"/>
  <w15:docId w15:val="{397113EE-2790-48AB-A765-470E9FF1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BDC"/>
    <w:rPr>
      <w:sz w:val="24"/>
      <w:szCs w:val="24"/>
      <w:lang w:val="en-GB"/>
    </w:rPr>
  </w:style>
  <w:style w:type="paragraph" w:styleId="Heading1">
    <w:name w:val="heading 1"/>
    <w:aliases w:val="BAR"/>
    <w:basedOn w:val="Normal"/>
    <w:next w:val="Normal"/>
    <w:link w:val="Heading1Char"/>
    <w:qFormat/>
    <w:rsid w:val="00983BDC"/>
    <w:pPr>
      <w:keepNext/>
      <w:jc w:val="center"/>
      <w:outlineLvl w:val="0"/>
    </w:pPr>
    <w:rPr>
      <w:b/>
      <w:bCs/>
      <w:lang w:val="ro-RO"/>
    </w:rPr>
  </w:style>
  <w:style w:type="paragraph" w:styleId="Heading2">
    <w:name w:val="heading 2"/>
    <w:basedOn w:val="Normal"/>
    <w:next w:val="Normal"/>
    <w:link w:val="Heading2Char"/>
    <w:qFormat/>
    <w:rsid w:val="00983BDC"/>
    <w:pPr>
      <w:keepNext/>
      <w:spacing w:before="60" w:after="60" w:line="192" w:lineRule="auto"/>
      <w:ind w:left="57" w:right="57"/>
      <w:outlineLvl w:val="1"/>
    </w:pPr>
    <w:rPr>
      <w:rFonts w:ascii="Helvetica-R" w:hAnsi="Helvetica-R"/>
      <w:b/>
      <w:bCs/>
      <w:sz w:val="20"/>
    </w:rPr>
  </w:style>
  <w:style w:type="paragraph" w:styleId="Heading3">
    <w:name w:val="heading 3"/>
    <w:basedOn w:val="Normal"/>
    <w:next w:val="Normal"/>
    <w:qFormat/>
    <w:rsid w:val="00983BDC"/>
    <w:pPr>
      <w:keepNext/>
      <w:spacing w:line="192" w:lineRule="auto"/>
      <w:ind w:left="57" w:right="57"/>
      <w:outlineLvl w:val="2"/>
    </w:pPr>
    <w:rPr>
      <w:rFonts w:ascii="Times-Roman-R" w:hAnsi="Times-Roman-R"/>
      <w:b/>
      <w:bCs/>
    </w:rPr>
  </w:style>
  <w:style w:type="paragraph" w:styleId="Heading4">
    <w:name w:val="heading 4"/>
    <w:basedOn w:val="Normal"/>
    <w:next w:val="Normal"/>
    <w:qFormat/>
    <w:rsid w:val="00983BDC"/>
    <w:pPr>
      <w:keepNext/>
      <w:spacing w:before="40" w:line="192" w:lineRule="auto"/>
      <w:ind w:left="57" w:right="57"/>
      <w:outlineLvl w:val="3"/>
    </w:pPr>
    <w:rPr>
      <w:rFonts w:ascii="Times-Roman-R" w:hAnsi="Times-Roman-R"/>
      <w:b/>
      <w:bCs/>
      <w:sz w:val="22"/>
    </w:rPr>
  </w:style>
  <w:style w:type="paragraph" w:styleId="Heading5">
    <w:name w:val="heading 5"/>
    <w:aliases w:val="normal"/>
    <w:basedOn w:val="Normal"/>
    <w:next w:val="Normal"/>
    <w:qFormat/>
    <w:rsid w:val="00983BDC"/>
    <w:pPr>
      <w:keepNext/>
      <w:spacing w:before="40" w:after="40" w:line="192" w:lineRule="auto"/>
      <w:ind w:left="57" w:right="57"/>
      <w:jc w:val="center"/>
      <w:outlineLvl w:val="4"/>
    </w:pPr>
    <w:rPr>
      <w:rFonts w:ascii="Times-Roman-R" w:hAnsi="Times-Roman-R"/>
      <w:b/>
      <w:bCs/>
      <w:spacing w:val="-10"/>
      <w:sz w:val="22"/>
    </w:rPr>
  </w:style>
  <w:style w:type="paragraph" w:styleId="Heading6">
    <w:name w:val="heading 6"/>
    <w:basedOn w:val="Normal"/>
    <w:next w:val="Normal"/>
    <w:qFormat/>
    <w:rsid w:val="00983BDC"/>
    <w:pPr>
      <w:keepNext/>
      <w:jc w:val="right"/>
      <w:outlineLvl w:val="5"/>
    </w:pPr>
    <w:rPr>
      <w:b/>
      <w:bCs/>
      <w:i/>
      <w:iCs/>
      <w:sz w:val="20"/>
      <w:lang w:val="ro-RO"/>
    </w:rPr>
  </w:style>
  <w:style w:type="paragraph" w:styleId="Heading7">
    <w:name w:val="heading 7"/>
    <w:basedOn w:val="Normal"/>
    <w:next w:val="Normal"/>
    <w:link w:val="Heading7Char"/>
    <w:qFormat/>
    <w:rsid w:val="00983BDC"/>
    <w:pPr>
      <w:keepNext/>
      <w:jc w:val="center"/>
      <w:outlineLvl w:val="6"/>
    </w:pPr>
    <w:rPr>
      <w:rFonts w:ascii="Helvetica-R" w:hAnsi="Helvetica-R"/>
      <w:b/>
      <w:bCs/>
      <w:sz w:val="28"/>
    </w:rPr>
  </w:style>
  <w:style w:type="paragraph" w:styleId="Heading8">
    <w:name w:val="heading 8"/>
    <w:basedOn w:val="Normal"/>
    <w:next w:val="Normal"/>
    <w:link w:val="Heading8Char"/>
    <w:qFormat/>
    <w:rsid w:val="00983BDC"/>
    <w:pPr>
      <w:keepNext/>
      <w:spacing w:line="192" w:lineRule="auto"/>
      <w:outlineLvl w:val="7"/>
    </w:pPr>
    <w:rPr>
      <w:rFonts w:ascii="Helvetica-R" w:hAnsi="Helvetica-R"/>
      <w:b/>
      <w:bCs/>
      <w:i/>
      <w:iCs/>
      <w:sz w:val="22"/>
      <w:lang w:val="ro-RO" w:eastAsia="ro-RO"/>
    </w:rPr>
  </w:style>
  <w:style w:type="paragraph" w:styleId="Heading9">
    <w:name w:val="heading 9"/>
    <w:basedOn w:val="Normal"/>
    <w:next w:val="Normal"/>
    <w:link w:val="Heading9Char"/>
    <w:qFormat/>
    <w:rsid w:val="00983BDC"/>
    <w:pPr>
      <w:keepNext/>
      <w:outlineLvl w:val="8"/>
    </w:pPr>
    <w:rPr>
      <w:b/>
      <w:bCs/>
      <w:i/>
      <w:i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BAR Char"/>
    <w:link w:val="Heading1"/>
    <w:rsid w:val="007C1F0F"/>
    <w:rPr>
      <w:b/>
      <w:bCs/>
      <w:sz w:val="24"/>
      <w:szCs w:val="24"/>
      <w:lang w:val="ro-RO"/>
    </w:rPr>
  </w:style>
  <w:style w:type="paragraph" w:customStyle="1" w:styleId="BARSTYLE">
    <w:name w:val="BARSTYLE"/>
    <w:basedOn w:val="Normal"/>
    <w:rsid w:val="00983BDC"/>
    <w:pPr>
      <w:tabs>
        <w:tab w:val="left" w:pos="284"/>
        <w:tab w:val="right" w:pos="709"/>
        <w:tab w:val="left" w:pos="1701"/>
        <w:tab w:val="left" w:pos="2835"/>
        <w:tab w:val="right" w:pos="3402"/>
        <w:tab w:val="left" w:pos="3969"/>
        <w:tab w:val="left" w:pos="4820"/>
        <w:tab w:val="left" w:pos="5670"/>
        <w:tab w:val="right" w:pos="7088"/>
      </w:tabs>
      <w:ind w:left="57" w:right="57"/>
    </w:pPr>
    <w:rPr>
      <w:rFonts w:ascii="Times-Roman-R" w:hAnsi="Times-Roman-R"/>
      <w:noProof/>
      <w:sz w:val="22"/>
      <w:szCs w:val="20"/>
      <w:lang w:val="nl-NL"/>
    </w:rPr>
  </w:style>
  <w:style w:type="paragraph" w:styleId="Header">
    <w:name w:val="header"/>
    <w:basedOn w:val="Normal"/>
    <w:link w:val="HeaderChar"/>
    <w:rsid w:val="00983BD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983BD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83BDC"/>
  </w:style>
  <w:style w:type="paragraph" w:styleId="BlockText">
    <w:name w:val="Block Text"/>
    <w:basedOn w:val="Normal"/>
    <w:rsid w:val="00983BDC"/>
    <w:pPr>
      <w:spacing w:before="40" w:line="192" w:lineRule="auto"/>
      <w:ind w:left="113" w:right="113"/>
      <w:jc w:val="center"/>
    </w:pPr>
    <w:rPr>
      <w:rFonts w:ascii="Times-Roman-R" w:hAnsi="Times-Roman-R"/>
      <w:sz w:val="22"/>
    </w:rPr>
  </w:style>
  <w:style w:type="paragraph" w:styleId="Caption">
    <w:name w:val="caption"/>
    <w:basedOn w:val="Normal"/>
    <w:next w:val="Normal"/>
    <w:qFormat/>
    <w:rsid w:val="00983BDC"/>
    <w:rPr>
      <w:rFonts w:ascii="Times-Roman-R" w:hAnsi="Times-Roman-R"/>
      <w:b/>
      <w:bCs/>
      <w:sz w:val="22"/>
    </w:rPr>
  </w:style>
  <w:style w:type="paragraph" w:styleId="Title">
    <w:name w:val="Title"/>
    <w:basedOn w:val="Normal"/>
    <w:qFormat/>
    <w:rsid w:val="00983BDC"/>
    <w:pPr>
      <w:jc w:val="center"/>
    </w:pPr>
    <w:rPr>
      <w:rFonts w:ascii="Times-Roman-R" w:hAnsi="Times-Roman-R"/>
      <w:spacing w:val="40"/>
      <w:sz w:val="32"/>
    </w:rPr>
  </w:style>
  <w:style w:type="paragraph" w:styleId="BodyText">
    <w:name w:val="Body Text"/>
    <w:basedOn w:val="Normal"/>
    <w:link w:val="BodyTextChar"/>
    <w:rsid w:val="00983BDC"/>
    <w:pPr>
      <w:spacing w:before="40" w:after="40" w:line="192" w:lineRule="auto"/>
      <w:jc w:val="center"/>
    </w:pPr>
    <w:rPr>
      <w:rFonts w:ascii="Helvetica-R" w:hAnsi="Helvetica-R"/>
      <w:b/>
      <w:bCs/>
      <w:sz w:val="20"/>
    </w:rPr>
  </w:style>
  <w:style w:type="character" w:styleId="Hyperlink">
    <w:name w:val="Hyperlink"/>
    <w:rsid w:val="00BF1E05"/>
    <w:rPr>
      <w:color w:val="0000FF"/>
      <w:u w:val="single"/>
    </w:rPr>
  </w:style>
  <w:style w:type="character" w:styleId="FollowedHyperlink">
    <w:name w:val="FollowedHyperlink"/>
    <w:rsid w:val="00BF1E05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5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C4528"/>
    <w:rPr>
      <w:rFonts w:ascii="Tahoma" w:hAnsi="Tahoma" w:cs="Tahoma"/>
      <w:sz w:val="16"/>
      <w:szCs w:val="16"/>
      <w:lang w:val="en-GB"/>
    </w:rPr>
  </w:style>
  <w:style w:type="character" w:customStyle="1" w:styleId="Heading7Char">
    <w:name w:val="Heading 7 Char"/>
    <w:link w:val="Heading7"/>
    <w:rsid w:val="00871E73"/>
    <w:rPr>
      <w:rFonts w:ascii="Helvetica-R" w:hAnsi="Helvetica-R"/>
      <w:b/>
      <w:bCs/>
      <w:sz w:val="28"/>
      <w:szCs w:val="24"/>
      <w:lang w:val="en-GB"/>
    </w:rPr>
  </w:style>
  <w:style w:type="character" w:customStyle="1" w:styleId="Heading8Char">
    <w:name w:val="Heading 8 Char"/>
    <w:link w:val="Heading8"/>
    <w:rsid w:val="00871E73"/>
    <w:rPr>
      <w:rFonts w:ascii="Helvetica-R" w:hAnsi="Helvetica-R"/>
      <w:b/>
      <w:bCs/>
      <w:i/>
      <w:iCs/>
      <w:sz w:val="22"/>
      <w:szCs w:val="24"/>
      <w:lang w:val="ro-RO" w:eastAsia="ro-RO"/>
    </w:rPr>
  </w:style>
  <w:style w:type="character" w:customStyle="1" w:styleId="Heading9Char">
    <w:name w:val="Heading 9 Char"/>
    <w:link w:val="Heading9"/>
    <w:rsid w:val="00871E73"/>
    <w:rPr>
      <w:b/>
      <w:bCs/>
      <w:i/>
      <w:iCs/>
      <w:szCs w:val="24"/>
      <w:lang w:val="ro-RO"/>
    </w:rPr>
  </w:style>
  <w:style w:type="character" w:customStyle="1" w:styleId="HeaderChar">
    <w:name w:val="Header Char"/>
    <w:link w:val="Header"/>
    <w:rsid w:val="00871E73"/>
    <w:rPr>
      <w:sz w:val="24"/>
      <w:szCs w:val="24"/>
      <w:lang w:val="en-GB"/>
    </w:rPr>
  </w:style>
  <w:style w:type="character" w:customStyle="1" w:styleId="FooterChar">
    <w:name w:val="Footer Char"/>
    <w:link w:val="Footer"/>
    <w:rsid w:val="00871E73"/>
    <w:rPr>
      <w:sz w:val="24"/>
      <w:szCs w:val="24"/>
      <w:lang w:val="en-GB"/>
    </w:rPr>
  </w:style>
  <w:style w:type="character" w:customStyle="1" w:styleId="BodyTextChar">
    <w:name w:val="Body Text Char"/>
    <w:link w:val="BodyText"/>
    <w:rsid w:val="00871E73"/>
    <w:rPr>
      <w:rFonts w:ascii="Helvetica-R" w:hAnsi="Helvetica-R"/>
      <w:b/>
      <w:bCs/>
      <w:szCs w:val="24"/>
      <w:lang w:val="en-GB"/>
    </w:rPr>
  </w:style>
  <w:style w:type="character" w:customStyle="1" w:styleId="Heading2Char">
    <w:name w:val="Heading 2 Char"/>
    <w:link w:val="Heading2"/>
    <w:rsid w:val="00F00156"/>
    <w:rPr>
      <w:rFonts w:ascii="Helvetica-R" w:hAnsi="Helvetica-R"/>
      <w:b/>
      <w:bCs/>
      <w:szCs w:val="24"/>
      <w:lang w:val="en-GB"/>
    </w:rPr>
  </w:style>
  <w:style w:type="paragraph" w:customStyle="1" w:styleId="Style1">
    <w:name w:val="Style1"/>
    <w:basedOn w:val="Normal"/>
    <w:rsid w:val="00F00156"/>
    <w:pPr>
      <w:numPr>
        <w:numId w:val="1"/>
      </w:numPr>
    </w:pPr>
  </w:style>
  <w:style w:type="paragraph" w:styleId="ListBullet">
    <w:name w:val="List Bullet"/>
    <w:basedOn w:val="Normal"/>
    <w:uiPriority w:val="99"/>
    <w:unhideWhenUsed/>
    <w:rsid w:val="006E5BE6"/>
    <w:pPr>
      <w:numPr>
        <w:numId w:val="34"/>
      </w:numPr>
      <w:tabs>
        <w:tab w:val="clear" w:pos="360"/>
      </w:tabs>
      <w:ind w:left="0" w:firstLine="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P\Application%20Data\Microsoft\Templates\ba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bar.dot</Template>
  <TotalTime>4</TotalTime>
  <Pages>1</Pages>
  <Words>13530</Words>
  <Characters>77121</Characters>
  <Application>Microsoft Office Word</Application>
  <DocSecurity>0</DocSecurity>
  <Lines>642</Lines>
  <Paragraphs>180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</vt:lpstr>
      <vt:lpstr>C</vt:lpstr>
    </vt:vector>
  </TitlesOfParts>
  <Company>filaret</Company>
  <LinksUpToDate>false</LinksUpToDate>
  <CharactersWithSpaces>90471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subject/>
  <dc:creator>Victor</dc:creator>
  <cp:keywords/>
  <dc:description/>
  <cp:lastModifiedBy>HP</cp:lastModifiedBy>
  <cp:revision>6</cp:revision>
  <cp:lastPrinted>2012-08-09T05:47:00Z</cp:lastPrinted>
  <dcterms:created xsi:type="dcterms:W3CDTF">2026-08-03T06:56:00Z</dcterms:created>
  <dcterms:modified xsi:type="dcterms:W3CDTF">2026-08-03T08:12:00Z</dcterms:modified>
</cp:coreProperties>
</file>