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9751D" w14:textId="77777777" w:rsidR="00917025" w:rsidRPr="00B26C8D" w:rsidRDefault="00917025" w:rsidP="007D1695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</w:rPr>
      </w:pPr>
      <w:r w:rsidRPr="00B26C8D">
        <w:rPr>
          <w:b/>
          <w:spacing w:val="-8"/>
          <w:sz w:val="16"/>
          <w:szCs w:val="16"/>
        </w:rPr>
        <w:t>C.N.C.F. "C.F.R." S.A. -  D I R E C Ţ I A  L I N I I</w:t>
      </w:r>
    </w:p>
    <w:p w14:paraId="516C64EE" w14:textId="4005C4AD" w:rsidR="00917025" w:rsidRPr="00B26C8D" w:rsidRDefault="00917025" w:rsidP="007D1695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</w:rPr>
      </w:pPr>
      <w:r w:rsidRPr="00B26C8D">
        <w:rPr>
          <w:b/>
          <w:sz w:val="16"/>
          <w:szCs w:val="16"/>
        </w:rPr>
        <w:t xml:space="preserve"> (de la pagina 1 la pagina )</w:t>
      </w:r>
    </w:p>
    <w:p w14:paraId="4668E63D" w14:textId="77777777" w:rsidR="00917025" w:rsidRDefault="00917025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</w:rPr>
      </w:pPr>
    </w:p>
    <w:p w14:paraId="41557B97" w14:textId="77777777" w:rsidR="00917025" w:rsidRDefault="00917025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</w:rPr>
      </w:pPr>
    </w:p>
    <w:p w14:paraId="077329FF" w14:textId="77777777" w:rsidR="00917025" w:rsidRDefault="00917025">
      <w:pPr>
        <w:jc w:val="center"/>
        <w:rPr>
          <w:sz w:val="28"/>
        </w:rPr>
      </w:pPr>
    </w:p>
    <w:p w14:paraId="03F05B33" w14:textId="77777777" w:rsidR="00917025" w:rsidRDefault="00917025">
      <w:pPr>
        <w:jc w:val="center"/>
        <w:rPr>
          <w:sz w:val="28"/>
        </w:rPr>
      </w:pPr>
    </w:p>
    <w:p w14:paraId="36E75CE3" w14:textId="77777777" w:rsidR="00917025" w:rsidRDefault="00917025">
      <w:pPr>
        <w:jc w:val="center"/>
        <w:rPr>
          <w:sz w:val="28"/>
        </w:rPr>
      </w:pPr>
    </w:p>
    <w:p w14:paraId="64E3547E" w14:textId="77777777" w:rsidR="00917025" w:rsidRDefault="00917025">
      <w:pPr>
        <w:jc w:val="center"/>
        <w:rPr>
          <w:sz w:val="28"/>
        </w:rPr>
      </w:pPr>
    </w:p>
    <w:p w14:paraId="002D526C" w14:textId="77777777" w:rsidR="00917025" w:rsidRDefault="00917025">
      <w:pPr>
        <w:jc w:val="center"/>
        <w:rPr>
          <w:b/>
          <w:bCs/>
          <w:spacing w:val="80"/>
          <w:sz w:val="32"/>
          <w:lang w:val="en-US"/>
        </w:rPr>
      </w:pPr>
      <w:r>
        <w:rPr>
          <w:b/>
          <w:bCs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CONSTANŢA</w:t>
      </w:r>
    </w:p>
    <w:p w14:paraId="65BFBB3F" w14:textId="77777777" w:rsidR="00917025" w:rsidRDefault="00000000">
      <w:pPr>
        <w:rPr>
          <w:b/>
          <w:bCs/>
          <w:spacing w:val="40"/>
        </w:rPr>
      </w:pPr>
      <w:r>
        <w:rPr>
          <w:b/>
          <w:bCs/>
          <w:spacing w:val="80"/>
          <w:sz w:val="32"/>
          <w:lang w:val="en-US"/>
        </w:rPr>
        <w:pict w14:anchorId="6F1C9127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.5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077F3AB4" w14:textId="77777777" w:rsidR="00917025" w:rsidRDefault="00917025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36FBD2F3" w14:textId="77777777" w:rsidR="00917025" w:rsidRDefault="00917025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21-31 august 2026</w:t>
      </w:r>
    </w:p>
    <w:p w14:paraId="75D879A8" w14:textId="77777777" w:rsidR="00917025" w:rsidRDefault="00917025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917025" w14:paraId="3E8944D2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0CC029E1" w14:textId="77777777" w:rsidR="00917025" w:rsidRDefault="00917025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43135C5A" w14:textId="77777777" w:rsidR="00917025" w:rsidRDefault="00917025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</w:t>
            </w:r>
          </w:p>
          <w:p w14:paraId="58CACAB3" w14:textId="77777777" w:rsidR="00917025" w:rsidRDefault="00917025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76CF2558" w14:textId="77777777" w:rsidR="00917025" w:rsidRDefault="00917025" w:rsidP="00FC1F7F">
            <w:pPr>
              <w:spacing w:after="4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LINIA SIMPLĂ</w:t>
            </w:r>
          </w:p>
          <w:p w14:paraId="03D88587" w14:textId="77777777" w:rsidR="00917025" w:rsidRDefault="00917025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24873688" w14:textId="77777777" w:rsidR="00917025" w:rsidRDefault="00917025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7243B281" w14:textId="77777777" w:rsidR="00917025" w:rsidRDefault="00917025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STAŢIA</w:t>
            </w:r>
          </w:p>
          <w:p w14:paraId="2A23FA6C" w14:textId="77777777" w:rsidR="00917025" w:rsidRDefault="00917025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414AC8F1" w14:textId="77777777" w:rsidR="00917025" w:rsidRDefault="00917025" w:rsidP="00FC1F7F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6D0B98DE" w14:textId="77777777" w:rsidR="00917025" w:rsidRDefault="00917025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APARATE DE CALE ÎN ABATERE</w:t>
            </w:r>
          </w:p>
          <w:p w14:paraId="70F47C40" w14:textId="77777777" w:rsidR="00917025" w:rsidRDefault="00917025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şi</w:t>
            </w:r>
          </w:p>
          <w:p w14:paraId="6E4F89F9" w14:textId="77777777" w:rsidR="00917025" w:rsidRDefault="00917025" w:rsidP="00E046C7">
            <w:pPr>
              <w:spacing w:before="8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LINII </w:t>
            </w:r>
          </w:p>
          <w:p w14:paraId="7C6D16DB" w14:textId="77777777" w:rsidR="00917025" w:rsidRDefault="00917025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ABĂTUTE</w:t>
            </w:r>
          </w:p>
          <w:p w14:paraId="0012C414" w14:textId="77777777" w:rsidR="00917025" w:rsidRDefault="00917025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DIN </w:t>
            </w:r>
          </w:p>
          <w:p w14:paraId="6AF8D1C2" w14:textId="77777777" w:rsidR="00917025" w:rsidRDefault="00917025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6693FCE8" w14:textId="77777777" w:rsidR="00917025" w:rsidRDefault="00917025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II</w:t>
            </w:r>
          </w:p>
          <w:p w14:paraId="565A3A74" w14:textId="77777777" w:rsidR="00917025" w:rsidRDefault="00917025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5E815CBD" w14:textId="77777777" w:rsidR="00917025" w:rsidRDefault="00917025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23CFAE61" w14:textId="77777777" w:rsidR="00917025" w:rsidRDefault="00917025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71619268" w14:textId="77777777" w:rsidR="00917025" w:rsidRDefault="00917025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473A9173" w14:textId="77777777" w:rsidR="00917025" w:rsidRDefault="00917025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2CEAB162" w14:textId="77777777" w:rsidR="00917025" w:rsidRDefault="00917025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</w:t>
            </w:r>
          </w:p>
          <w:p w14:paraId="42A3D6D1" w14:textId="77777777" w:rsidR="00917025" w:rsidRDefault="00917025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staţii aferente </w:t>
            </w:r>
          </w:p>
          <w:p w14:paraId="2274DE14" w14:textId="77777777" w:rsidR="00917025" w:rsidRDefault="00917025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78786A0C" w14:textId="77777777" w:rsidR="00917025" w:rsidRDefault="00917025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</w:rPr>
            </w:pPr>
            <w:r>
              <w:rPr>
                <w:b/>
                <w:bCs/>
                <w:i/>
                <w:iCs/>
                <w:spacing w:val="40"/>
              </w:rPr>
              <w:t>OBSERVAŢII</w:t>
            </w:r>
          </w:p>
        </w:tc>
      </w:tr>
      <w:tr w:rsidR="00917025" w14:paraId="584F2FAC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33220CDF" w14:textId="77777777" w:rsidR="00917025" w:rsidRDefault="00917025" w:rsidP="00FC1F7F">
            <w:pPr>
              <w:spacing w:line="192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3C54A605" w14:textId="77777777" w:rsidR="00917025" w:rsidRDefault="00917025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1671F3F2" w14:textId="77777777" w:rsidR="00917025" w:rsidRDefault="00917025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2CA8547F" w14:textId="77777777" w:rsidR="00917025" w:rsidRDefault="00917025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50BE4DD9" w14:textId="77777777" w:rsidR="00917025" w:rsidRDefault="00917025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2FBD6323" w14:textId="77777777" w:rsidR="00917025" w:rsidRDefault="00917025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0F90FF5F" w14:textId="77777777" w:rsidR="00917025" w:rsidRDefault="00917025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48A1A831" w14:textId="77777777" w:rsidR="00917025" w:rsidRDefault="00917025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km. la </w:t>
            </w:r>
          </w:p>
          <w:p w14:paraId="7CBE40FB" w14:textId="77777777" w:rsidR="00917025" w:rsidRDefault="00917025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29CFCD94" w14:textId="77777777" w:rsidR="00917025" w:rsidRDefault="00917025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240E6BED" w14:textId="77777777" w:rsidR="00917025" w:rsidRDefault="00917025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</w:tr>
    </w:tbl>
    <w:p w14:paraId="70E4CBBF" w14:textId="77777777" w:rsidR="00917025" w:rsidRDefault="00917025">
      <w:pPr>
        <w:spacing w:line="192" w:lineRule="auto"/>
        <w:jc w:val="center"/>
      </w:pPr>
    </w:p>
    <w:p w14:paraId="14695EAB" w14:textId="77777777" w:rsidR="00917025" w:rsidRDefault="00917025">
      <w:pPr>
        <w:spacing w:line="192" w:lineRule="auto"/>
        <w:ind w:left="-57" w:right="-57"/>
        <w:jc w:val="center"/>
        <w:rPr>
          <w:b/>
          <w:bCs/>
        </w:rPr>
      </w:pPr>
      <w:r>
        <w:rPr>
          <w:b/>
          <w:bCs/>
        </w:rPr>
        <w:t>TOATE RESTRICŢIILE ŞI LIMITĂRILE DE VITEZĂ SE VOR RESPECTA CU TOT TRENUL !</w:t>
      </w:r>
    </w:p>
    <w:p w14:paraId="29617866" w14:textId="77777777" w:rsidR="00917025" w:rsidRPr="006310EB" w:rsidRDefault="00917025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1B54B653" w14:textId="77777777" w:rsidR="00917025" w:rsidRPr="006310EB" w:rsidRDefault="00917025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1BE35CC1" w14:textId="77777777" w:rsidR="00917025" w:rsidRPr="006310EB" w:rsidRDefault="00917025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65596F57" w14:textId="77777777" w:rsidR="00917025" w:rsidRDefault="00917025" w:rsidP="00C64D9B">
      <w:pPr>
        <w:pStyle w:val="Heading1"/>
        <w:spacing w:line="360" w:lineRule="auto"/>
      </w:pPr>
      <w:r>
        <w:t xml:space="preserve">LINIA 301 Ba </w:t>
      </w:r>
    </w:p>
    <w:p w14:paraId="33114B0D" w14:textId="77777777" w:rsidR="00917025" w:rsidRDefault="00917025" w:rsidP="00501B15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PR Buciumeni  - mogoşoaia - VOLUNTARI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917025" w14:paraId="0DF34D5F" w14:textId="77777777">
        <w:trPr>
          <w:cantSplit/>
          <w:trHeight w:val="1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90186" w14:textId="77777777" w:rsidR="00917025" w:rsidRDefault="0091702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C3650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C8397" w14:textId="77777777" w:rsidR="00917025" w:rsidRPr="00244AE6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0FA52" w14:textId="77777777" w:rsidR="00917025" w:rsidRDefault="00917025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R3 Buciumeni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FD3B1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B88CDBE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11B</w:t>
            </w:r>
          </w:p>
          <w:p w14:paraId="7A49E4D0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BEF6D" w14:textId="77777777" w:rsidR="00917025" w:rsidRPr="00771A06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1A0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D3025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CC58B" w14:textId="77777777" w:rsidR="00917025" w:rsidRPr="00244AE6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357FC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917025" w14:paraId="717D8BDF" w14:textId="77777777">
        <w:trPr>
          <w:cantSplit/>
          <w:trHeight w:val="8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BDB6D" w14:textId="77777777" w:rsidR="00917025" w:rsidRDefault="0091702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DBAFD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B664F" w14:textId="77777777" w:rsidR="00917025" w:rsidRPr="00244AE6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0BBD8" w14:textId="77777777" w:rsidR="00917025" w:rsidRDefault="00917025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R3 Buciumeni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30A77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4852529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3B </w:t>
            </w:r>
          </w:p>
          <w:p w14:paraId="32EF7CFF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 5B </w:t>
            </w:r>
          </w:p>
          <w:p w14:paraId="289B1A14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</w:t>
            </w:r>
          </w:p>
          <w:p w14:paraId="61444A21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CBE2A" w14:textId="77777777" w:rsidR="00917025" w:rsidRPr="00771A06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771A0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8137F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0B87F" w14:textId="77777777" w:rsidR="00917025" w:rsidRPr="00244AE6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28CF2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Afectează intrări - ieşiri la Remiza Specială Mogoşoaia.</w:t>
            </w:r>
          </w:p>
          <w:p w14:paraId="4AE5EB37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917025" w14:paraId="525B4799" w14:textId="77777777">
        <w:trPr>
          <w:cantSplit/>
          <w:trHeight w:val="8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BE39E" w14:textId="77777777" w:rsidR="00917025" w:rsidRDefault="0091702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81D1B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1+100</w:t>
            </w:r>
          </w:p>
          <w:p w14:paraId="7851869F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1+400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67E97" w14:textId="77777777" w:rsidR="00917025" w:rsidRPr="00244AE6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35860" w14:textId="77777777" w:rsidR="00917025" w:rsidRDefault="00917025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PM Buciumeni -</w:t>
            </w:r>
          </w:p>
          <w:p w14:paraId="68721577" w14:textId="77777777" w:rsidR="00917025" w:rsidRDefault="00917025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Mogoşoaia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E7814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18F26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D969F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8284E" w14:textId="77777777" w:rsidR="00917025" w:rsidRPr="00244AE6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F0A4F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917025" w14:paraId="3E3D00D0" w14:textId="77777777">
        <w:trPr>
          <w:cantSplit/>
          <w:trHeight w:val="294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69CB0" w14:textId="77777777" w:rsidR="00917025" w:rsidRDefault="0091702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5D930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9EAB0" w14:textId="77777777" w:rsidR="00917025" w:rsidRPr="00244AE6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D637D" w14:textId="77777777" w:rsidR="00917025" w:rsidRDefault="00917025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05FE8E6D" w14:textId="77777777" w:rsidR="00917025" w:rsidRDefault="00917025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AA12D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9F5E9F4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şi 27 </w:t>
            </w:r>
          </w:p>
          <w:p w14:paraId="4A1D0EBB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AF4A6" w14:textId="77777777" w:rsidR="00917025" w:rsidRPr="00771A06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1A0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8608B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C7EF9" w14:textId="77777777" w:rsidR="00917025" w:rsidRPr="00244AE6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0056D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917025" w14:paraId="493AC88E" w14:textId="77777777">
        <w:trPr>
          <w:cantSplit/>
          <w:trHeight w:val="21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4F9B6" w14:textId="77777777" w:rsidR="00917025" w:rsidRDefault="00917025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CA643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34ECD" w14:textId="77777777" w:rsidR="00917025" w:rsidRPr="00244AE6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2EEFB" w14:textId="77777777" w:rsidR="00917025" w:rsidRDefault="00917025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Mogoşoaia </w:t>
            </w:r>
          </w:p>
          <w:p w14:paraId="6E46EB39" w14:textId="77777777" w:rsidR="00917025" w:rsidRDefault="00917025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AD3F5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22 </w:t>
            </w:r>
          </w:p>
          <w:p w14:paraId="6762275B" w14:textId="77777777" w:rsidR="00917025" w:rsidRPr="00964B09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CC798" w14:textId="77777777" w:rsidR="00917025" w:rsidRPr="00771A06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1A0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1DD86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C2635" w14:textId="77777777" w:rsidR="00917025" w:rsidRPr="00244AE6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2B8DE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</w:tbl>
    <w:p w14:paraId="6F2CDA5B" w14:textId="77777777" w:rsidR="00917025" w:rsidRDefault="00917025">
      <w:pPr>
        <w:spacing w:before="40" w:line="192" w:lineRule="auto"/>
        <w:ind w:right="57"/>
        <w:rPr>
          <w:sz w:val="20"/>
        </w:rPr>
      </w:pPr>
    </w:p>
    <w:p w14:paraId="3E6C099A" w14:textId="77777777" w:rsidR="00917025" w:rsidRDefault="00917025" w:rsidP="009E1E10">
      <w:pPr>
        <w:pStyle w:val="Heading1"/>
        <w:spacing w:line="360" w:lineRule="auto"/>
      </w:pPr>
      <w:r>
        <w:t>LINIA 301 Bb</w:t>
      </w:r>
    </w:p>
    <w:p w14:paraId="51B92E83" w14:textId="77777777" w:rsidR="00917025" w:rsidRDefault="00917025" w:rsidP="004B35A3">
      <w:pPr>
        <w:pStyle w:val="Heading1"/>
        <w:spacing w:line="360" w:lineRule="auto"/>
        <w:rPr>
          <w:b w:val="0"/>
          <w:bCs w:val="0"/>
          <w:sz w:val="8"/>
        </w:rPr>
      </w:pPr>
      <w:r>
        <w:t>MOGOŞOAIA - VOLUNTARI - Ram. PASĂREA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917025" w14:paraId="3004EFB2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A4210" w14:textId="77777777" w:rsidR="00917025" w:rsidRDefault="00917025">
            <w:pPr>
              <w:numPr>
                <w:ilvl w:val="0"/>
                <w:numId w:val="2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53DEB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565F8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5AFD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Mogoșoaia -</w:t>
            </w:r>
          </w:p>
          <w:p w14:paraId="75F78F4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Otopeni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0EF1D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9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1EE4D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FAD6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7+900</w:t>
            </w:r>
          </w:p>
          <w:p w14:paraId="536B3EE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8+500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9D806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15</w:t>
            </w: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1346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86C5F0C" w14:textId="77777777" w:rsidR="00917025" w:rsidRDefault="00917025">
      <w:pPr>
        <w:spacing w:before="40" w:after="40" w:line="192" w:lineRule="auto"/>
        <w:ind w:right="57"/>
        <w:rPr>
          <w:sz w:val="20"/>
        </w:rPr>
      </w:pPr>
    </w:p>
    <w:p w14:paraId="607C9D64" w14:textId="77777777" w:rsidR="00917025" w:rsidRDefault="00917025" w:rsidP="00CF0E71">
      <w:pPr>
        <w:pStyle w:val="Heading1"/>
        <w:spacing w:line="276" w:lineRule="auto"/>
      </w:pPr>
      <w:r>
        <w:t>LINIA 301 D</w:t>
      </w:r>
    </w:p>
    <w:p w14:paraId="27AEFE1D" w14:textId="77777777" w:rsidR="00917025" w:rsidRDefault="00917025" w:rsidP="00CF0E71">
      <w:pPr>
        <w:pStyle w:val="Heading1"/>
        <w:spacing w:line="276" w:lineRule="auto"/>
        <w:rPr>
          <w:b w:val="0"/>
          <w:bCs w:val="0"/>
          <w:sz w:val="8"/>
        </w:rPr>
      </w:pPr>
      <w:r>
        <w:t>PANTELIMON -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917025" w14:paraId="1772F372" w14:textId="77777777">
        <w:trPr>
          <w:cantSplit/>
          <w:trHeight w:val="3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770E1" w14:textId="77777777" w:rsidR="00917025" w:rsidRDefault="00917025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2597A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31+250</w:t>
            </w:r>
          </w:p>
          <w:p w14:paraId="017F9356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400F1" w14:textId="77777777" w:rsidR="00917025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4E7F5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Pantelimon - </w:t>
            </w:r>
          </w:p>
          <w:p w14:paraId="6DA36F24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BA506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6B537" w14:textId="77777777" w:rsidR="00917025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2D73F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864AD" w14:textId="77777777" w:rsidR="00917025" w:rsidRPr="00935D4F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B240E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17025" w14:paraId="47E10590" w14:textId="77777777">
        <w:trPr>
          <w:cantSplit/>
          <w:trHeight w:val="3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22565" w14:textId="77777777" w:rsidR="00917025" w:rsidRDefault="00917025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16A61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B1183" w14:textId="77777777" w:rsidR="00917025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B953F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  <w:p w14:paraId="662976BD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D1D3B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51741D6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5B40B" w14:textId="77777777" w:rsidR="00917025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8C2DE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89351" w14:textId="77777777" w:rsidR="00917025" w:rsidRPr="00935D4F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86E02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17025" w14:paraId="17BD38CC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F400E" w14:textId="77777777" w:rsidR="00917025" w:rsidRDefault="00917025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90B49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2E42E" w14:textId="77777777" w:rsidR="00917025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8B1CB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  <w:p w14:paraId="22A9A6F8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732FC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4EBE4E9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97FAE" w14:textId="77777777" w:rsidR="00917025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42986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9E86D" w14:textId="77777777" w:rsidR="00917025" w:rsidRPr="00935D4F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662E8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17025" w14:paraId="48D468B0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8ADC5" w14:textId="77777777" w:rsidR="00917025" w:rsidRDefault="00917025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F393C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35E07" w14:textId="77777777" w:rsidR="00917025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B2B53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A07DC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ABC74A9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46D41" w14:textId="77777777" w:rsidR="00917025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04C1A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45417" w14:textId="77777777" w:rsidR="00917025" w:rsidRPr="00935D4F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ADD9C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26103C8A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0F890" w14:textId="77777777" w:rsidR="00917025" w:rsidRDefault="00917025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C70DF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2FC92" w14:textId="77777777" w:rsidR="00917025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0338C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Bucureşti Sud </w:t>
            </w:r>
          </w:p>
          <w:p w14:paraId="41B658C7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898BF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C8891AF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9A631" w14:textId="77777777" w:rsidR="00917025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96172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C1C5E" w14:textId="77777777" w:rsidR="00917025" w:rsidRPr="00935D4F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926B4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94E9817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772D75E1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4, 5 și 6 Cap X.</w:t>
            </w:r>
          </w:p>
        </w:tc>
      </w:tr>
      <w:tr w:rsidR="00917025" w14:paraId="4998E594" w14:textId="77777777">
        <w:trPr>
          <w:cantSplit/>
          <w:trHeight w:val="10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F4117" w14:textId="77777777" w:rsidR="00917025" w:rsidRDefault="00917025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0E9B9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313EF" w14:textId="77777777" w:rsidR="00917025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0745E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  <w:p w14:paraId="02CD0B00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BB21B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10, 12, 34</w:t>
            </w:r>
          </w:p>
          <w:p w14:paraId="1A5C64A5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658DC636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</w:t>
            </w:r>
          </w:p>
          <w:p w14:paraId="0AF9EF45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/ 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CE1E4" w14:textId="77777777" w:rsidR="00917025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2A7AB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71BAC" w14:textId="77777777" w:rsidR="00917025" w:rsidRPr="00935D4F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D5314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17025" w14:paraId="422B474C" w14:textId="77777777">
        <w:trPr>
          <w:cantSplit/>
          <w:trHeight w:val="16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C4B44" w14:textId="77777777" w:rsidR="00917025" w:rsidRDefault="00917025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023C8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96C5A" w14:textId="77777777" w:rsidR="00917025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E711E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65D1F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B2F4435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/ 8</w:t>
            </w:r>
          </w:p>
          <w:p w14:paraId="2F5865D8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6D47D8F9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14 /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BA990" w14:textId="77777777" w:rsidR="00917025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4E2BC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B3604" w14:textId="77777777" w:rsidR="00917025" w:rsidRPr="00935D4F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40AB2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către Antestaţia Faur.</w:t>
            </w:r>
          </w:p>
        </w:tc>
      </w:tr>
      <w:tr w:rsidR="00917025" w14:paraId="58A99479" w14:textId="77777777">
        <w:trPr>
          <w:cantSplit/>
          <w:trHeight w:val="16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B1963" w14:textId="77777777" w:rsidR="00917025" w:rsidRDefault="00917025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99838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37+165</w:t>
            </w:r>
          </w:p>
          <w:p w14:paraId="12819176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37+173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60BC0" w14:textId="77777777" w:rsidR="00917025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D7AD9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Bucureşti Sud Grupa Tehnică - </w:t>
            </w:r>
          </w:p>
          <w:p w14:paraId="128EB638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Popeşti Leordeni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13E97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ADBD4" w14:textId="77777777" w:rsidR="00917025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03DF7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6006D" w14:textId="77777777" w:rsidR="00917025" w:rsidRPr="00935D4F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B2B52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638872F7" w14:textId="77777777">
        <w:trPr>
          <w:cantSplit/>
          <w:trHeight w:val="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1BBD2" w14:textId="77777777" w:rsidR="00917025" w:rsidRDefault="00917025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F6DA3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DD3EB" w14:textId="77777777" w:rsidR="00917025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79FB6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PM Popeşti Leordeni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6CB95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058CCB08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5925B" w14:textId="77777777" w:rsidR="00917025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C60C7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99106" w14:textId="77777777" w:rsidR="00917025" w:rsidRPr="00935D4F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D5590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1498382A" w14:textId="77777777"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F5F1A" w14:textId="77777777" w:rsidR="00917025" w:rsidRDefault="00917025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0151A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66A2C" w14:textId="77777777" w:rsidR="00917025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4111F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05C1A4E9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03F88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229C8" w14:textId="77777777" w:rsidR="00917025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9D4B8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2625F" w14:textId="77777777" w:rsidR="00917025" w:rsidRPr="00935D4F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4B3F2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09E7106E" w14:textId="77777777">
        <w:trPr>
          <w:cantSplit/>
          <w:trHeight w:val="4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F504B" w14:textId="77777777" w:rsidR="00917025" w:rsidRDefault="00917025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80718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4DFE3" w14:textId="77777777" w:rsidR="00917025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DDBD5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64D76872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ED72C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</w:t>
            </w:r>
          </w:p>
          <w:p w14:paraId="38219331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diag.</w:t>
            </w:r>
          </w:p>
          <w:p w14:paraId="7B18A154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2 - 4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20E3F" w14:textId="77777777" w:rsidR="00917025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9751B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E6E23" w14:textId="77777777" w:rsidR="00917025" w:rsidRPr="00935D4F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4330C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7B55D5D1" w14:textId="77777777">
        <w:trPr>
          <w:cantSplit/>
          <w:trHeight w:val="25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E00DD" w14:textId="77777777" w:rsidR="00917025" w:rsidRDefault="00917025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3DAE8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1A7BC" w14:textId="77777777" w:rsidR="00917025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CB824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61912155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89512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sch. 12, 14, 16 </w:t>
            </w:r>
          </w:p>
          <w:p w14:paraId="1F3B8931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şi </w:t>
            </w:r>
          </w:p>
          <w:p w14:paraId="4A0AD260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T.D.J. </w:t>
            </w:r>
          </w:p>
          <w:p w14:paraId="1C3581D9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3148F" w14:textId="77777777" w:rsidR="00917025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88AAB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C77FE" w14:textId="77777777" w:rsidR="00917025" w:rsidRPr="00935D4F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43C1D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1 - 6.</w:t>
            </w:r>
          </w:p>
          <w:p w14:paraId="6F4313A7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620EAC1C" w14:textId="77777777">
        <w:trPr>
          <w:cantSplit/>
          <w:trHeight w:val="18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89F59" w14:textId="77777777" w:rsidR="00917025" w:rsidRDefault="00917025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5ECE1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D3B86" w14:textId="77777777" w:rsidR="00917025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1379C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3B7F0A6E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FDEA1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sch. </w:t>
            </w:r>
          </w:p>
          <w:p w14:paraId="42CC7099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3, 5, </w:t>
            </w:r>
          </w:p>
          <w:p w14:paraId="38087A92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7, 9 </w:t>
            </w:r>
          </w:p>
          <w:p w14:paraId="3852F67A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şi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66C14" w14:textId="77777777" w:rsidR="00917025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D193B" w14:textId="77777777" w:rsidR="00917025" w:rsidRDefault="0091702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D975F" w14:textId="77777777" w:rsidR="00917025" w:rsidRPr="00935D4F" w:rsidRDefault="0091702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4CE0F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1 - 6.</w:t>
            </w:r>
          </w:p>
          <w:p w14:paraId="5231F847" w14:textId="77777777" w:rsidR="00917025" w:rsidRDefault="0091702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7ED92B9" w14:textId="77777777" w:rsidR="00917025" w:rsidRDefault="00917025" w:rsidP="00CF0E71">
      <w:pPr>
        <w:spacing w:before="40" w:line="276" w:lineRule="auto"/>
        <w:ind w:right="57"/>
        <w:rPr>
          <w:sz w:val="20"/>
        </w:rPr>
      </w:pPr>
    </w:p>
    <w:p w14:paraId="54449167" w14:textId="77777777" w:rsidR="00917025" w:rsidRDefault="00917025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t>LINIA 301 F</w:t>
      </w:r>
    </w:p>
    <w:p w14:paraId="658AECAA" w14:textId="77777777" w:rsidR="00917025" w:rsidRPr="005D215B" w:rsidRDefault="00917025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917025" w14:paraId="64944805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62434" w14:textId="77777777" w:rsidR="00917025" w:rsidRDefault="0091702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7AEB1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580EF" w14:textId="77777777" w:rsidR="00917025" w:rsidRPr="00B3607C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0395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4F41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4A0EB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E48AA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76B66DCF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F860D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6714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pe teren, numai cu palete cu diagonală.</w:t>
            </w:r>
          </w:p>
        </w:tc>
      </w:tr>
      <w:tr w:rsidR="00917025" w14:paraId="2D584336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BCD7F" w14:textId="77777777" w:rsidR="00917025" w:rsidRDefault="0091702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7474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5FC81" w14:textId="77777777" w:rsidR="00917025" w:rsidRPr="00B3607C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4C3E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CED2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6212E8C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80A10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6B90B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59B6E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8D34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E4D4E0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I  -  V şi firele 1 şi 2 Chitila - Chiajna şi </w:t>
            </w:r>
          </w:p>
          <w:p w14:paraId="66B79EE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Chiajna - Jilava.</w:t>
            </w:r>
          </w:p>
        </w:tc>
      </w:tr>
      <w:tr w:rsidR="00917025" w14:paraId="01BDC42A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73E0B" w14:textId="77777777" w:rsidR="00917025" w:rsidRDefault="0091702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3F42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A52F0" w14:textId="77777777" w:rsidR="00917025" w:rsidRPr="00B3607C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C81B3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Chiajna</w:t>
            </w:r>
          </w:p>
          <w:p w14:paraId="474898E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FA153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237CD634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255B2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E481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127BA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DBDF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4 directă.</w:t>
            </w:r>
          </w:p>
        </w:tc>
      </w:tr>
      <w:tr w:rsidR="00917025" w14:paraId="01B4A77A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B3667" w14:textId="77777777" w:rsidR="00917025" w:rsidRDefault="00917025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301A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28A21" w14:textId="77777777" w:rsidR="00917025" w:rsidRPr="00B3607C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9EB9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Chiajna -</w:t>
            </w:r>
          </w:p>
          <w:p w14:paraId="68AF739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directă, </w:t>
            </w:r>
          </w:p>
          <w:p w14:paraId="2DF1639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71AA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687B4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0FB14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4+617</w:t>
            </w:r>
          </w:p>
          <w:p w14:paraId="1C8CFD51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ED81A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548D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975EE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  <w:p w14:paraId="0C21A49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A89ACA5" w14:textId="77777777" w:rsidR="00917025" w:rsidRDefault="00917025">
      <w:pPr>
        <w:spacing w:before="40" w:after="40" w:line="192" w:lineRule="auto"/>
        <w:ind w:right="57"/>
        <w:rPr>
          <w:sz w:val="20"/>
          <w:lang w:val="en-US"/>
        </w:rPr>
      </w:pPr>
    </w:p>
    <w:p w14:paraId="244AB4AA" w14:textId="77777777" w:rsidR="00917025" w:rsidRDefault="00917025" w:rsidP="00F14E3C">
      <w:pPr>
        <w:pStyle w:val="Heading1"/>
        <w:spacing w:line="360" w:lineRule="auto"/>
      </w:pPr>
      <w:r>
        <w:t>LINIA 301 F1</w:t>
      </w:r>
    </w:p>
    <w:p w14:paraId="61019BF2" w14:textId="77777777" w:rsidR="00917025" w:rsidRDefault="00917025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917025" w14:paraId="3E776B7C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889FA" w14:textId="77777777" w:rsidR="00917025" w:rsidRDefault="0091702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2075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0BEC4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3527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65ED92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E4D31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43354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21853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BF6E8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BD21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02F48FBD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3578E" w14:textId="77777777" w:rsidR="00917025" w:rsidRDefault="0091702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29E7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5A700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4833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8A9C0A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F7B1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1E756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4C11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1141C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D2DD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02599F0B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AF815" w14:textId="77777777" w:rsidR="00917025" w:rsidRDefault="0091702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C4734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44CF7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9669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382686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D242A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16827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5749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779B6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50A5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7CD53DAC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725C3" w14:textId="77777777" w:rsidR="00917025" w:rsidRDefault="0091702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08F9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19E52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3A36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4C08AA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4C3D3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pacing w:val="-10"/>
                <w:sz w:val="20"/>
              </w:rPr>
              <w:t>diag.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4B29393D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4 - 16,</w:t>
            </w:r>
          </w:p>
          <w:p w14:paraId="0785ACD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52347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72CD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009F9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B757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457C731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BF695" w14:textId="77777777" w:rsidR="00917025" w:rsidRDefault="0091702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F78CA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99BDF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DA69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83C838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EFDB4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7C18C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90BED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B4470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D3F2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2A42CDB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719FC" w14:textId="77777777" w:rsidR="00917025" w:rsidRDefault="0091702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CBBF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44116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1A5C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010E93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0498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1E316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1A66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A587F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1E31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47B2CB3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ABAD2" w14:textId="77777777" w:rsidR="00917025" w:rsidRDefault="0091702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E0638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17CD2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E3C0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A72048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39D8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85F4DFD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FA5BE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66B21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88343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09CF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497A608C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A866C" w14:textId="77777777" w:rsidR="00917025" w:rsidRDefault="0091702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3B2BA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C6D13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1542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BD57B3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49ECF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8AD3D0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/ 48, 24 / 34, 26 / 36</w:t>
            </w:r>
          </w:p>
          <w:p w14:paraId="090AD02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7EDFE16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7DF19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6AD7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92037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5DF7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3514515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6BAFD" w14:textId="77777777" w:rsidR="00917025" w:rsidRDefault="0091702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07DD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85362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3ABDF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985589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5474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BD971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1807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95853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E49D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6D2BC34E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251D2" w14:textId="77777777" w:rsidR="00917025" w:rsidRDefault="0091702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9DADB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DB6CE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B065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FAEAA5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9C60A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9BF3FD4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</w:t>
            </w:r>
          </w:p>
          <w:p w14:paraId="69008BD1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0CF07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3344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987D8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D539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4C22F2BE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07B2D" w14:textId="77777777" w:rsidR="00917025" w:rsidRDefault="0091702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2404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95A02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ED39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4694CE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756F1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F1120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0CD9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C1950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3C46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74263A2B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753F0" w14:textId="77777777" w:rsidR="00917025" w:rsidRDefault="0091702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C142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CE5DE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B521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7A9DB8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8B93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56824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8F0BE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85D54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10AC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44E14D22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27C54" w14:textId="77777777" w:rsidR="00917025" w:rsidRDefault="0091702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8945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F576B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99C3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A9A6C2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3F84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862AE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E918B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23D5E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8F7A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17025" w14:paraId="156FF364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8E32D" w14:textId="77777777" w:rsidR="00917025" w:rsidRDefault="0091702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FF64F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9210C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5960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2F8C3F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28A5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100 şi </w:t>
            </w:r>
          </w:p>
          <w:p w14:paraId="0700DFA8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0D32C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22018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5FBC7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8F0F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17025" w14:paraId="296C8B59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912C2" w14:textId="77777777" w:rsidR="00917025" w:rsidRDefault="0091702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13E4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EB3D7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5F04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B4EF3C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C3241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între T.D.J.</w:t>
            </w:r>
          </w:p>
          <w:p w14:paraId="6650AA5F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44 / 60 şi </w:t>
            </w:r>
          </w:p>
          <w:p w14:paraId="3FA4F8A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3AEA1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F246A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4CCBF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FBE3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30FD2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23B2 – 28B2.</w:t>
            </w:r>
          </w:p>
        </w:tc>
      </w:tr>
      <w:tr w:rsidR="00917025" w14:paraId="6201DEEC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AA86D" w14:textId="77777777" w:rsidR="00917025" w:rsidRDefault="0091702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C484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E5843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CD53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A9C4E6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8EB2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64 </w:t>
            </w:r>
          </w:p>
          <w:p w14:paraId="4EE255A4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5BFC54EF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3454A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61A5F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E9D56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6922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14B2 – 16B2.</w:t>
            </w:r>
          </w:p>
        </w:tc>
      </w:tr>
      <w:tr w:rsidR="00917025" w14:paraId="5B4EC17C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1EE21" w14:textId="77777777" w:rsidR="00917025" w:rsidRDefault="0091702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9657F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77634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E842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2D0AF2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C1C9E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2D51A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64274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02738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D695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59820B0C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1A98E" w14:textId="77777777" w:rsidR="00917025" w:rsidRDefault="0091702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2A1E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AC5F4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91F2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97CB1DF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0934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EC76A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4DEF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A58B5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A13B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6F682CE6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EA978" w14:textId="77777777" w:rsidR="00917025" w:rsidRDefault="0091702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83FD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57CC2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0090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3971043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78F1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93A67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23B1D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29C21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C7A9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1D531757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F7449" w14:textId="77777777" w:rsidR="00917025" w:rsidRDefault="00917025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CCA6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D4F2C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3139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543621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61AB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ABD15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4C53D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FA3AF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7210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100 ml de la călcâi </w:t>
            </w:r>
          </w:p>
          <w:p w14:paraId="148BDD9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sch. nr. 9 Post Giulești </w:t>
            </w:r>
          </w:p>
          <w:p w14:paraId="54BFE87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spre Post 23.</w:t>
            </w:r>
          </w:p>
          <w:p w14:paraId="61458FB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pe teren </w:t>
            </w:r>
          </w:p>
          <w:p w14:paraId="44A8518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Post 23 cu palete galbene </w:t>
            </w:r>
          </w:p>
          <w:p w14:paraId="084D6CC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diagonală.</w:t>
            </w:r>
          </w:p>
        </w:tc>
      </w:tr>
    </w:tbl>
    <w:p w14:paraId="17B3208D" w14:textId="77777777" w:rsidR="00917025" w:rsidRDefault="00917025">
      <w:pPr>
        <w:spacing w:before="40" w:after="40" w:line="192" w:lineRule="auto"/>
        <w:ind w:right="57"/>
        <w:rPr>
          <w:sz w:val="20"/>
        </w:rPr>
      </w:pPr>
    </w:p>
    <w:p w14:paraId="3F3EA547" w14:textId="77777777" w:rsidR="00917025" w:rsidRDefault="00917025" w:rsidP="007E3B63">
      <w:pPr>
        <w:pStyle w:val="Heading1"/>
        <w:spacing w:line="360" w:lineRule="auto"/>
      </w:pPr>
      <w:r>
        <w:t>LINIA 301 G</w:t>
      </w:r>
    </w:p>
    <w:p w14:paraId="61575E39" w14:textId="77777777" w:rsidR="00917025" w:rsidRDefault="00917025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917025" w14:paraId="162800F4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68AD8" w14:textId="77777777" w:rsidR="00917025" w:rsidRDefault="0091702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96E04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8E5883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650E2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1B9F040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2C043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6CD68B4D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AF551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21771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A1CFF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73F67" w14:textId="77777777" w:rsidR="00917025" w:rsidRDefault="00917025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6B88BE23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93C67" w14:textId="77777777" w:rsidR="00917025" w:rsidRDefault="0091702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EF1E4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293B1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8BB4D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106562F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5216B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A7FBF44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21D972CA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5761E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1225C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FE583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48E03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64F7B57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335A1" w14:textId="77777777" w:rsidR="00917025" w:rsidRDefault="0091702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D5780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2A6A3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EF8C96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2F13A5F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92D38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8ADF6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69081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029268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B78F0C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6036D43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8BA72" w14:textId="77777777" w:rsidR="00917025" w:rsidRDefault="0091702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56DB3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E2E0A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91071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D58C4F2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86888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F0378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4F92C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7DA03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37470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67DCF22B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90333" w14:textId="77777777" w:rsidR="00917025" w:rsidRDefault="0091702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C899A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7BD20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F48D8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EFA669A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EFD82" w14:textId="77777777" w:rsidR="00917025" w:rsidRDefault="00917025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6903CB8" w14:textId="77777777" w:rsidR="00917025" w:rsidRDefault="00917025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6262E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36330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11649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0AD16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41D59CC5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34747" w14:textId="77777777" w:rsidR="00917025" w:rsidRDefault="0091702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22AD0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133FE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48D96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6288624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ED3F6" w14:textId="77777777" w:rsidR="00917025" w:rsidRDefault="00917025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D06901B" w14:textId="77777777" w:rsidR="00917025" w:rsidRDefault="00917025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7FD352DE" w14:textId="77777777" w:rsidR="00917025" w:rsidRDefault="00917025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F009D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76B83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470AF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3B93A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609ECC78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BFBF9" w14:textId="77777777" w:rsidR="00917025" w:rsidRDefault="0091702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E4119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4140E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22ADE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F332897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90D90" w14:textId="77777777" w:rsidR="00917025" w:rsidRDefault="00917025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87A0595" w14:textId="77777777" w:rsidR="00917025" w:rsidRDefault="00917025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50EC6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4C6A1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4DC56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5C4E2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217AD079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7048A" w14:textId="77777777" w:rsidR="00917025" w:rsidRDefault="0091702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60004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B8A25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F8E7A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CC99A6A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5A1E8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D913379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26 - 20 </w:t>
            </w:r>
          </w:p>
          <w:p w14:paraId="06707BE8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E29AE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1CD1A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656EF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1C54D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6FFA5689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C7FF4" w14:textId="77777777" w:rsidR="00917025" w:rsidRDefault="0091702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5B737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29152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DD68C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39C97F2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DE5A6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FD6C4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EDF4A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8FBAB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B842C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14A9155E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6BBB4" w14:textId="77777777" w:rsidR="00917025" w:rsidRDefault="0091702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BE4FF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CE72C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D6956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6BEE6B9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64949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A563595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27A94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57DB8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4E2A6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7B5DF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04EB4ECB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56A1A" w14:textId="77777777" w:rsidR="00917025" w:rsidRDefault="00917025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42EB4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07F44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F1F4E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FE0D7BD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156C9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B30DD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E71F1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5F45A" w14:textId="77777777" w:rsidR="00917025" w:rsidRDefault="0091702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C1DAD" w14:textId="77777777" w:rsidR="00917025" w:rsidRDefault="00917025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23A6629" w14:textId="77777777" w:rsidR="00917025" w:rsidRDefault="00917025">
      <w:pPr>
        <w:spacing w:before="40" w:line="192" w:lineRule="auto"/>
        <w:ind w:right="57"/>
        <w:rPr>
          <w:sz w:val="20"/>
        </w:rPr>
      </w:pPr>
    </w:p>
    <w:p w14:paraId="7A8D57A7" w14:textId="77777777" w:rsidR="00917025" w:rsidRDefault="00917025" w:rsidP="00956F37">
      <w:pPr>
        <w:pStyle w:val="Heading1"/>
        <w:spacing w:line="360" w:lineRule="auto"/>
      </w:pPr>
      <w:r>
        <w:t>LINIA 301 N</w:t>
      </w:r>
    </w:p>
    <w:p w14:paraId="1B68A193" w14:textId="77777777" w:rsidR="00917025" w:rsidRDefault="00917025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917025" w14:paraId="642D58BC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B3A47" w14:textId="77777777" w:rsidR="00917025" w:rsidRDefault="0091702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7804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0C609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A217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DB3773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0C19D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04E99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3FDA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6C0BE" w14:textId="77777777" w:rsidR="00917025" w:rsidRPr="0022092F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D010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4A9E7DF0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2136B" w14:textId="77777777" w:rsidR="00917025" w:rsidRDefault="0091702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FB1A8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F664D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483D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133CB1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228D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57587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AA971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30F05" w14:textId="77777777" w:rsidR="00917025" w:rsidRPr="0022092F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40AC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442A2305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22D84" w14:textId="77777777" w:rsidR="00917025" w:rsidRDefault="0091702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8E5D1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533A1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A83E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F4200C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52C1D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A0922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D4AD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C5999" w14:textId="77777777" w:rsidR="00917025" w:rsidRPr="0022092F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5E713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18E88FD" w14:textId="77777777" w:rsidR="00917025" w:rsidRPr="00474FB0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917025" w14:paraId="64FD5EB5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E557E" w14:textId="77777777" w:rsidR="00917025" w:rsidRDefault="0091702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27653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226CA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70F03" w14:textId="77777777" w:rsidR="00917025" w:rsidRDefault="00917025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8D7DB34" w14:textId="77777777" w:rsidR="00917025" w:rsidRDefault="00917025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1300F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D84F1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1F50F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2FC52" w14:textId="77777777" w:rsidR="00917025" w:rsidRPr="0022092F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68E4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63903878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73DF0" w14:textId="77777777" w:rsidR="00917025" w:rsidRDefault="0091702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00783" w14:textId="77777777" w:rsidR="00917025" w:rsidRDefault="00917025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D18F0" w14:textId="77777777" w:rsidR="00917025" w:rsidRDefault="00917025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27BB0" w14:textId="77777777" w:rsidR="00917025" w:rsidRDefault="00917025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FFA3D" w14:textId="77777777" w:rsidR="00917025" w:rsidRPr="00E4222D" w:rsidRDefault="00917025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32DFADD5" w14:textId="77777777" w:rsidR="00917025" w:rsidRPr="00E4222D" w:rsidRDefault="00917025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4A1C9CA5" w14:textId="77777777" w:rsidR="00917025" w:rsidRPr="00E4222D" w:rsidRDefault="00917025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46B23EBB" w14:textId="77777777" w:rsidR="00917025" w:rsidRDefault="00917025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D6F24" w14:textId="77777777" w:rsidR="00917025" w:rsidRDefault="00917025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D7E6F" w14:textId="77777777" w:rsidR="00917025" w:rsidRDefault="00917025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857AB" w14:textId="77777777" w:rsidR="00917025" w:rsidRPr="0022092F" w:rsidRDefault="00917025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811D0" w14:textId="77777777" w:rsidR="00917025" w:rsidRDefault="00917025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031E85AF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3409E" w14:textId="77777777" w:rsidR="00917025" w:rsidRDefault="0091702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2ABE3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91009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90AC1" w14:textId="77777777" w:rsidR="00917025" w:rsidRDefault="00917025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E4DA7" w14:textId="77777777" w:rsidR="00917025" w:rsidRDefault="00917025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5DAB5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41FD3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5EC31" w14:textId="77777777" w:rsidR="00917025" w:rsidRPr="0022092F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30E7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17025" w14:paraId="6ED48CA6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B42B2" w14:textId="77777777" w:rsidR="00917025" w:rsidRDefault="0091702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A826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2+950</w:t>
            </w:r>
          </w:p>
          <w:p w14:paraId="3DA89A4E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47EE0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4175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0F31294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917C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213B9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B5F6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69E12" w14:textId="77777777" w:rsidR="00917025" w:rsidRPr="0022092F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AFB3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17025" w14:paraId="356A790B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4BF6E" w14:textId="77777777" w:rsidR="00917025" w:rsidRDefault="00917025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0BF64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B56D8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F452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4F1CDB3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26BC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ABD7DDE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29FEA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DADE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60F60" w14:textId="77777777" w:rsidR="00917025" w:rsidRPr="0022092F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8AB2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0B2633A" w14:textId="77777777" w:rsidR="00917025" w:rsidRDefault="00917025">
      <w:pPr>
        <w:spacing w:before="40" w:after="40" w:line="192" w:lineRule="auto"/>
        <w:ind w:right="57"/>
        <w:rPr>
          <w:sz w:val="20"/>
        </w:rPr>
      </w:pPr>
    </w:p>
    <w:p w14:paraId="7B9ADECC" w14:textId="77777777" w:rsidR="00917025" w:rsidRDefault="00917025" w:rsidP="007F72A5">
      <w:pPr>
        <w:pStyle w:val="Heading1"/>
        <w:spacing w:line="360" w:lineRule="auto"/>
      </w:pPr>
      <w:r>
        <w:t>LINIA 301 O</w:t>
      </w:r>
    </w:p>
    <w:p w14:paraId="7F6241D3" w14:textId="77777777" w:rsidR="00917025" w:rsidRDefault="00917025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917025" w14:paraId="3380627E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43675" w14:textId="77777777" w:rsidR="00917025" w:rsidRDefault="0091702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A1B9E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252A4" w14:textId="77777777" w:rsidR="00917025" w:rsidRPr="00F1029A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93A0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6C94710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0891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6DFCA" w14:textId="77777777" w:rsidR="00917025" w:rsidRPr="00F1029A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40BF8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BFCC9" w14:textId="77777777" w:rsidR="00917025" w:rsidRPr="00F1029A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DA71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01B7069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F51A4" w14:textId="77777777" w:rsidR="00917025" w:rsidRDefault="0091702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BE091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2C1F0" w14:textId="77777777" w:rsidR="00917025" w:rsidRPr="00F1029A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6F4E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365ED3C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F759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F5588" w14:textId="77777777" w:rsidR="00917025" w:rsidRPr="00F1029A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1326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8485B" w14:textId="77777777" w:rsidR="00917025" w:rsidRPr="00F1029A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C8CE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12A4424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57672" w14:textId="77777777" w:rsidR="00917025" w:rsidRDefault="0091702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DE33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25966" w14:textId="77777777" w:rsidR="00917025" w:rsidRPr="00F1029A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C5C2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5878CDB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8B521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0AC9900E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80D20" w14:textId="77777777" w:rsidR="00917025" w:rsidRPr="00F1029A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C6CA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01476" w14:textId="77777777" w:rsidR="00917025" w:rsidRPr="00F1029A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DC0A6" w14:textId="77777777" w:rsidR="00917025" w:rsidRDefault="00917025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12BBEC2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E4F97" w14:textId="77777777" w:rsidR="00917025" w:rsidRDefault="0091702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0327D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DCF0E" w14:textId="77777777" w:rsidR="00917025" w:rsidRPr="00F1029A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D50A3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597B3D2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4F281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5381EB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E78B7" w14:textId="77777777" w:rsidR="00917025" w:rsidRPr="00F1029A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9ED7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76757" w14:textId="77777777" w:rsidR="00917025" w:rsidRPr="00F1029A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4332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5C1DE145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FBE2E" w14:textId="77777777" w:rsidR="00917025" w:rsidRDefault="0091702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FCA0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5FD74" w14:textId="77777777" w:rsidR="00917025" w:rsidRPr="00F1029A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92A9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2704192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5EAD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C4E6B9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1FF2F" w14:textId="77777777" w:rsidR="00917025" w:rsidRPr="00F1029A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76F91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FB7B6" w14:textId="77777777" w:rsidR="00917025" w:rsidRPr="00F1029A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7972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5A2E348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7FFE4" w14:textId="77777777" w:rsidR="00917025" w:rsidRDefault="0091702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08FEB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DE5CB" w14:textId="77777777" w:rsidR="00917025" w:rsidRPr="00F1029A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55D4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435905C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F5C9D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ED0CB2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E6205" w14:textId="77777777" w:rsidR="00917025" w:rsidRPr="00F1029A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3454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50750" w14:textId="77777777" w:rsidR="00917025" w:rsidRPr="00F1029A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6581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33E1063C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23EDE" w14:textId="77777777" w:rsidR="00917025" w:rsidRDefault="0091702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28EF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42633" w14:textId="77777777" w:rsidR="00917025" w:rsidRPr="00F1029A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A456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44C52FD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970D8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9FB0694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83C20" w14:textId="77777777" w:rsidR="00917025" w:rsidRPr="00F1029A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761BB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D0F0F" w14:textId="77777777" w:rsidR="00917025" w:rsidRPr="00F1029A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7A14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352A06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Acces la linia 11 D.</w:t>
            </w:r>
          </w:p>
        </w:tc>
      </w:tr>
      <w:tr w:rsidR="00917025" w14:paraId="03856214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8EBB6" w14:textId="77777777" w:rsidR="00917025" w:rsidRDefault="0091702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77CA3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532B0" w14:textId="77777777" w:rsidR="00917025" w:rsidRPr="00F1029A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649A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37F18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BCFBDB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E1B61" w14:textId="77777777" w:rsidR="00917025" w:rsidRPr="00F1029A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D226B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E35F7" w14:textId="77777777" w:rsidR="00917025" w:rsidRPr="00F1029A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92F6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14D5B9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C068E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1A, 2A și 1D.</w:t>
            </w:r>
          </w:p>
        </w:tc>
      </w:tr>
      <w:tr w:rsidR="00917025" w14:paraId="532667A9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04BEB" w14:textId="77777777" w:rsidR="00917025" w:rsidRDefault="00917025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D481F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48742" w14:textId="77777777" w:rsidR="00917025" w:rsidRPr="00F1029A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5B91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A26C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porți-unea cuprin-</w:t>
            </w:r>
          </w:p>
          <w:p w14:paraId="328DA8F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să între sch. 106 și TDJ </w:t>
            </w:r>
          </w:p>
          <w:p w14:paraId="7F96BC1A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B2522" w14:textId="77777777" w:rsidR="00917025" w:rsidRPr="00F1029A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C7493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10278" w14:textId="77777777" w:rsidR="00917025" w:rsidRPr="00F1029A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891F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2F5229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de la linia 2D la liniile 11D </w:t>
            </w:r>
          </w:p>
          <w:p w14:paraId="713D2E4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2 Centură st. București Basarab.</w:t>
            </w:r>
          </w:p>
        </w:tc>
      </w:tr>
    </w:tbl>
    <w:p w14:paraId="0363AC05" w14:textId="77777777" w:rsidR="00917025" w:rsidRDefault="00917025">
      <w:pPr>
        <w:spacing w:before="40" w:after="40" w:line="192" w:lineRule="auto"/>
        <w:ind w:right="57"/>
        <w:rPr>
          <w:sz w:val="20"/>
        </w:rPr>
      </w:pPr>
    </w:p>
    <w:p w14:paraId="3623299A" w14:textId="77777777" w:rsidR="00917025" w:rsidRDefault="00917025" w:rsidP="003260D9">
      <w:pPr>
        <w:pStyle w:val="Heading1"/>
        <w:spacing w:line="360" w:lineRule="auto"/>
      </w:pPr>
      <w:r>
        <w:t>LINIA 301 P</w:t>
      </w:r>
    </w:p>
    <w:p w14:paraId="7DFFCE0F" w14:textId="77777777" w:rsidR="00917025" w:rsidRDefault="00917025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917025" w14:paraId="6921AB92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122D6" w14:textId="77777777" w:rsidR="00917025" w:rsidRDefault="0091702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262A8" w14:textId="77777777" w:rsidR="00917025" w:rsidRDefault="0091702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F84A0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FAD7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1BD8E2F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486FA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AFFDD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6690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6E2D0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8402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2B0B3D69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001F7" w14:textId="77777777" w:rsidR="00917025" w:rsidRDefault="0091702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83939" w14:textId="77777777" w:rsidR="00917025" w:rsidRDefault="0091702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8070A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2E17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760CCC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DB94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8B1DB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BDDBA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5E0C4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CA1E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2D177209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FA49B" w14:textId="77777777" w:rsidR="00917025" w:rsidRDefault="0091702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AC8BE" w14:textId="77777777" w:rsidR="00917025" w:rsidRDefault="0091702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3F338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68F2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E7C8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CD53C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D387D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CD725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6881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B3F0E6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şi 12.</w:t>
            </w:r>
          </w:p>
        </w:tc>
      </w:tr>
      <w:tr w:rsidR="00917025" w:rsidRPr="00A8307A" w14:paraId="3BC2435E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E9217" w14:textId="77777777" w:rsidR="00917025" w:rsidRPr="00A75A00" w:rsidRDefault="0091702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77FDB" w14:textId="77777777" w:rsidR="00917025" w:rsidRPr="00A8307A" w:rsidRDefault="0091702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0C602" w14:textId="77777777" w:rsidR="00917025" w:rsidRPr="00A8307A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8FF3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Fir III București Nord - </w:t>
            </w:r>
          </w:p>
          <w:p w14:paraId="11539535" w14:textId="77777777" w:rsidR="00917025" w:rsidRPr="00A8307A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FDCF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C8085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B15CD" w14:textId="77777777" w:rsidR="00917025" w:rsidRPr="00A8307A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04F1C" w14:textId="77777777" w:rsidR="00917025" w:rsidRPr="00A8307A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7D424" w14:textId="77777777" w:rsidR="00917025" w:rsidRPr="00A8307A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41BB29CD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F4245" w14:textId="77777777" w:rsidR="00917025" w:rsidRDefault="0091702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E11BB" w14:textId="77777777" w:rsidR="00917025" w:rsidRDefault="0091702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B0369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E89C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32780E0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E021F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1G, 6G și linia cuprin-să între sch. </w:t>
            </w:r>
          </w:p>
          <w:p w14:paraId="0E643D3A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D8501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4544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1E442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EA84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35B4215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F6E2C" w14:textId="77777777" w:rsidR="00917025" w:rsidRDefault="0091702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25983" w14:textId="77777777" w:rsidR="00917025" w:rsidRDefault="0091702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0D406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2D76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A7F43F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0477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BA31C3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E3E5A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ACA8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9647C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093D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4AT - 7AT.</w:t>
            </w:r>
          </w:p>
        </w:tc>
      </w:tr>
      <w:tr w:rsidR="00917025" w14:paraId="2D2FF23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064C4" w14:textId="77777777" w:rsidR="00917025" w:rsidRDefault="0091702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6A2B3" w14:textId="77777777" w:rsidR="00917025" w:rsidRDefault="0091702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C6B4B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CF3E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9C61F6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0035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B7C242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3AAF6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25B3D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2EBA7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7643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39CB09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- 6AT.</w:t>
            </w:r>
          </w:p>
        </w:tc>
      </w:tr>
      <w:tr w:rsidR="00917025" w14:paraId="0FD013C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CF663" w14:textId="77777777" w:rsidR="00917025" w:rsidRDefault="0091702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500D8" w14:textId="77777777" w:rsidR="00917025" w:rsidRDefault="0091702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E1FE1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9EA8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6373D8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0EB0B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7585CDE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8E6A5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5059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4F7F5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93403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B1D584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- 3AT, Cap Y.</w:t>
            </w:r>
          </w:p>
        </w:tc>
      </w:tr>
      <w:tr w:rsidR="00917025" w14:paraId="73B45FE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3826C" w14:textId="77777777" w:rsidR="00917025" w:rsidRDefault="0091702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F4DDE" w14:textId="77777777" w:rsidR="00917025" w:rsidRDefault="0091702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AEEF4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DCE0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426972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253A4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DCFA08F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F4997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7162D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A7A9D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EB0B3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23DB0C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X.</w:t>
            </w:r>
          </w:p>
        </w:tc>
      </w:tr>
      <w:tr w:rsidR="00917025" w14:paraId="26CAC7E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0A418" w14:textId="77777777" w:rsidR="00917025" w:rsidRDefault="0091702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411F3" w14:textId="77777777" w:rsidR="00917025" w:rsidRDefault="0091702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159F6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5258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17DB33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1128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740C52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8F3D6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F443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7D168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9792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9DA4DC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6E7699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1D Cap Y, 1F-6F Cap X și intrare Depou.</w:t>
            </w:r>
          </w:p>
        </w:tc>
      </w:tr>
      <w:tr w:rsidR="00917025" w14:paraId="3B0FBA02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4DBE3" w14:textId="77777777" w:rsidR="00917025" w:rsidRDefault="0091702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478EB" w14:textId="77777777" w:rsidR="00917025" w:rsidRDefault="0091702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FA6F6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5122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FB6DD8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E5393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EB8F0B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D/ </w:t>
            </w:r>
          </w:p>
          <w:p w14:paraId="77F76CCD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5E9E2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A753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FB152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277A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EA5D60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- 6D, Cap Y.</w:t>
            </w:r>
          </w:p>
        </w:tc>
      </w:tr>
      <w:tr w:rsidR="00917025" w14:paraId="2546CCC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FA9E1" w14:textId="77777777" w:rsidR="00917025" w:rsidRDefault="0091702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4FDB3" w14:textId="77777777" w:rsidR="00917025" w:rsidRDefault="0091702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57127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2B6B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6376FC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715A8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B96A00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51544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D8F73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4D5AA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5BF03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1BDB14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Y.</w:t>
            </w:r>
          </w:p>
        </w:tc>
      </w:tr>
      <w:tr w:rsidR="00917025" w14:paraId="3724D8B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BD6C6" w14:textId="77777777" w:rsidR="00917025" w:rsidRDefault="0091702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B3EE6" w14:textId="77777777" w:rsidR="00917025" w:rsidRDefault="0091702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8D6A5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F50A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C66194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4368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050D619E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6AC2F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8735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DE2F0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80793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6E76BF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la liniile 1D - 4D, Cap Y.</w:t>
            </w:r>
          </w:p>
        </w:tc>
      </w:tr>
      <w:tr w:rsidR="00917025" w14:paraId="08236528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AA7FE" w14:textId="77777777" w:rsidR="00917025" w:rsidRDefault="0091702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B8801" w14:textId="77777777" w:rsidR="00917025" w:rsidRDefault="0091702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D41D6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3A6C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841F9D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A3C8A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16401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66D8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4B4DA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ADCB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7970A870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C5405" w14:textId="77777777" w:rsidR="00917025" w:rsidRDefault="0091702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02F44" w14:textId="77777777" w:rsidR="00917025" w:rsidRDefault="0091702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20950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C121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0BEAF8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0D09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32E348E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2D1F4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D311E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23492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7BBB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B899D9F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 1D - 5D și 1F - 5F.</w:t>
            </w:r>
          </w:p>
        </w:tc>
      </w:tr>
      <w:tr w:rsidR="00917025" w14:paraId="2B14D3A5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ABC0F" w14:textId="77777777" w:rsidR="00917025" w:rsidRDefault="0091702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D7087" w14:textId="77777777" w:rsidR="00917025" w:rsidRDefault="00917025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2C63C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BA17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58D6E5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F47AA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3FD1DD8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EE68C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F651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63A90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16EE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229079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1F - 2F Cap Y.</w:t>
            </w:r>
          </w:p>
        </w:tc>
      </w:tr>
      <w:tr w:rsidR="00917025" w14:paraId="7D1D1D0B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825CD" w14:textId="77777777" w:rsidR="00917025" w:rsidRDefault="0091702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F008B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48A84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2E8B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CC734A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C125B" w14:textId="77777777" w:rsidR="00917025" w:rsidRDefault="00917025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</w:t>
            </w:r>
          </w:p>
          <w:p w14:paraId="58991A87" w14:textId="77777777" w:rsidR="00917025" w:rsidRDefault="00917025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049B9559" w14:textId="77777777" w:rsidR="00917025" w:rsidRDefault="00917025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D24D0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A233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5E526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4B97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7B529C60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01C04" w14:textId="77777777" w:rsidR="00917025" w:rsidRDefault="0091702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FAA61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83EC7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D35BA" w14:textId="77777777" w:rsidR="00917025" w:rsidRDefault="00917025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Bucureşti Griviţa</w:t>
            </w:r>
          </w:p>
          <w:p w14:paraId="11C30DD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E, </w:t>
            </w:r>
          </w:p>
          <w:p w14:paraId="02F5DE53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ED00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95E4C2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CF8FF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90D4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F30F0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5405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2EC82EF2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60D5B" w14:textId="77777777" w:rsidR="00917025" w:rsidRDefault="0091702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B26EA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0A417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3F253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8A4508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297A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8717DA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E0CD2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E7AA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43282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276E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4C70B538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DC823" w14:textId="77777777" w:rsidR="00917025" w:rsidRDefault="0091702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3D8D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22F5B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F96F1" w14:textId="77777777" w:rsidR="00917025" w:rsidRDefault="00917025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8BE7012" w14:textId="77777777" w:rsidR="00917025" w:rsidRDefault="00917025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E382F" w14:textId="77777777" w:rsidR="00917025" w:rsidRDefault="00917025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41E2E28" w14:textId="77777777" w:rsidR="00917025" w:rsidRDefault="00917025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D6828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1A624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F8439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0740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2AC8F50F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4FC6A" w14:textId="77777777" w:rsidR="00917025" w:rsidRDefault="0091702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42488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A4DD2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8580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8156C6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D0BFA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8F15E2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49F1A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8B27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3492F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B74B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08D67A68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E07DA" w14:textId="77777777" w:rsidR="00917025" w:rsidRDefault="0091702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03A5E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C11DF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67D2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07C965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05888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071137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50065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CEADA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A5D9A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59D7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0E688832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2A6A6" w14:textId="77777777" w:rsidR="00917025" w:rsidRDefault="0091702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FF0FD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D0D13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B72C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8CF5D8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44CC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542395E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FCB81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ECD2E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25C30" w14:textId="77777777" w:rsidR="00917025" w:rsidRPr="001B37B8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78EA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5B3D8C60" w14:textId="77777777" w:rsidR="00917025" w:rsidRDefault="00917025">
      <w:pPr>
        <w:spacing w:before="40" w:after="40" w:line="192" w:lineRule="auto"/>
        <w:ind w:right="57"/>
        <w:rPr>
          <w:sz w:val="20"/>
        </w:rPr>
      </w:pPr>
    </w:p>
    <w:p w14:paraId="20A4E379" w14:textId="77777777" w:rsidR="00917025" w:rsidRDefault="00917025" w:rsidP="004F6534">
      <w:pPr>
        <w:pStyle w:val="Heading1"/>
        <w:spacing w:line="360" w:lineRule="auto"/>
      </w:pPr>
      <w:r>
        <w:t>LINIA 700</w:t>
      </w:r>
    </w:p>
    <w:p w14:paraId="70B75EF0" w14:textId="77777777" w:rsidR="00917025" w:rsidRDefault="00917025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917025" w14:paraId="0CB4EDFB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2100D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EAE18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9B3B9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09459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39819DC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4EC9C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5CE6C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CF673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78539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EC7D4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443E6974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A611F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C98CF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F2008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C9CC9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867A89C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C1720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01824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AFE0A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07AC2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23600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15AC1123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05D9C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3F4AC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E63DE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A1F62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9A29D03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E4E96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9A9CE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43174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A2561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8C5FE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F406D40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11 şi 12.</w:t>
            </w:r>
          </w:p>
        </w:tc>
      </w:tr>
      <w:tr w:rsidR="00917025" w14:paraId="6B2CF146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A19F3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23586" w14:textId="77777777" w:rsidR="00917025" w:rsidRDefault="00917025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C4300" w14:textId="77777777" w:rsidR="00917025" w:rsidRDefault="00917025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3315C" w14:textId="77777777" w:rsidR="00917025" w:rsidRDefault="00917025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998E0" w14:textId="77777777" w:rsidR="00917025" w:rsidRPr="00E4222D" w:rsidRDefault="00917025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1DCA85FF" w14:textId="77777777" w:rsidR="00917025" w:rsidRPr="00E4222D" w:rsidRDefault="00917025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7D833916" w14:textId="77777777" w:rsidR="00917025" w:rsidRPr="00E4222D" w:rsidRDefault="00917025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2E31FCB3" w14:textId="77777777" w:rsidR="00917025" w:rsidRDefault="00917025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834AB" w14:textId="77777777" w:rsidR="00917025" w:rsidRDefault="00917025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97591" w14:textId="77777777" w:rsidR="00917025" w:rsidRDefault="00917025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FEF4D" w14:textId="77777777" w:rsidR="00917025" w:rsidRDefault="00917025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C3C94" w14:textId="77777777" w:rsidR="00917025" w:rsidRDefault="00917025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1A813463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0FFC5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0ED6E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145AA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A6726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3463CEDC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38E48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776617B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6994E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41535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E8439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33CD2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5C4A9E1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36EB6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B3787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DEFBD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2FA41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09376C3A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FB407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CEA4AE8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8825F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E330E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970EF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E5A4B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3C62940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F2CE6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A3FE8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284A4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76DDA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27EE4227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C92AE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3244061D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B4566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2431B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52FC3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61438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1EB032C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537F8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0E8C2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E0EC8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9B9E3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562D3240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D9399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B441FF6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13 și 21 </w:t>
            </w:r>
          </w:p>
          <w:p w14:paraId="1F8AEFDE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0E6C6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20C93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94AA7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1CE33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4956305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9A5C2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8E1A9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5F698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21C22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477E01F1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D603A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1, </w:t>
            </w:r>
          </w:p>
          <w:p w14:paraId="2A017D91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 şi 27 </w:t>
            </w:r>
          </w:p>
          <w:p w14:paraId="163AFE1E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38196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F5CA5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1D0E1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6FE4B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08A5A72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9D3E0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1F06B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133FA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3E85F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3326433A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DE32E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1571F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7F9F5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D0099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CCA31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097B582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92AB3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7F815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51C6B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FDFBB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0306DEE1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11E54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22</w:t>
            </w:r>
          </w:p>
          <w:p w14:paraId="75154605" w14:textId="77777777" w:rsidR="00917025" w:rsidRPr="00B401EA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C25ED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7D588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7937B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19DB1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42C7D31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0D91B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5C8F6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B4B46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3A854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2D9D6792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B29B4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14</w:t>
            </w:r>
          </w:p>
          <w:p w14:paraId="7D9B93D0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27FF5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3BB56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6AA35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C9688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5826E3A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A2AF2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E369E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227C9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D2270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55EEE30D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944AF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551CDB0B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C1D4C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CC075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005CC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B2CEB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917025" w14:paraId="7674BE3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74A10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138F4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2CD1E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3E7FE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237CAEC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09CCC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283C0884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F7198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58C31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00194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95313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917025" w14:paraId="7450A55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32F28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4FB42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7D1D8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A0E28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3B8DE155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A5AB0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  <w:p w14:paraId="2145DF7E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inclu-</w:t>
            </w:r>
          </w:p>
          <w:p w14:paraId="109B982D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9C10D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FED3C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CE4A6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C8394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0B61B83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4266A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29DAD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7E8A4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4998A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Mogoșoaia - </w:t>
            </w:r>
          </w:p>
          <w:p w14:paraId="66B34BA6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A1DB6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29301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E5692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13+071</w:t>
            </w:r>
          </w:p>
          <w:p w14:paraId="24DBE446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124FA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4529A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17025" w14:paraId="7E8B5BE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5AAEA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ABA0A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FBBBE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24503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4FCE4786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ACBCD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9556F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F549F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14+200</w:t>
            </w:r>
          </w:p>
          <w:p w14:paraId="167E34AD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78D52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5264E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17025" w14:paraId="4D3CFAE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2588E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C281C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BA2EC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60F08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4EDB4A78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4D003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CDB95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0AA75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  <w:p w14:paraId="670847B5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3D8AC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C2A3B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17025" w14:paraId="71B0553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2C8E9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26DAF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6A0A7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DE47B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Fierbinţi</w:t>
            </w:r>
          </w:p>
          <w:p w14:paraId="19C33D45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239D5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1A24E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C62FA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DE616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0CEF4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262B88C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2BC89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7903D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  <w:p w14:paraId="3BF53E0A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9E338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EB029" w14:textId="77777777" w:rsidR="00917025" w:rsidRDefault="00917025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32690669" w14:textId="77777777" w:rsidR="00917025" w:rsidRDefault="00917025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7CB2E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A5FCE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A2F3D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319FF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8EF26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17025" w14:paraId="44BA9CD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A2901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403D9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58+500</w:t>
            </w:r>
          </w:p>
          <w:p w14:paraId="60C478AB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613FB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9788C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46A27025" w14:textId="77777777" w:rsidR="00917025" w:rsidRPr="008A1A04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51AC0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01364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49C6D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1C4D0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8106A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17025" w14:paraId="40F5AE7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F678D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473B3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63+720</w:t>
            </w:r>
          </w:p>
          <w:p w14:paraId="1A676DF3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1C78A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0BED1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</w:rPr>
              <w:t>Hm Armășești –</w:t>
            </w:r>
          </w:p>
          <w:p w14:paraId="10252EEC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5C2C9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E9BEC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06CCC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AB390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7730D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804 se va citi poziția Km 48+170 – 55+000</w:t>
            </w:r>
          </w:p>
        </w:tc>
      </w:tr>
      <w:tr w:rsidR="00917025" w14:paraId="12744AD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2BE8F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537B0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135+550</w:t>
            </w:r>
          </w:p>
          <w:p w14:paraId="75F61634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EBCBA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B24E1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Ruşeţu -</w:t>
            </w:r>
          </w:p>
          <w:p w14:paraId="0FA2A894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9EB43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35DB4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E9FAE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08F28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0CD2C" w14:textId="77777777" w:rsidR="00917025" w:rsidRPr="00C20CA5" w:rsidRDefault="0091702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DABCA15" w14:textId="77777777" w:rsidR="00917025" w:rsidRPr="00EB107D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187C828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7F153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1C11D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A45B6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1183A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399B635B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F5E52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F123579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A39F2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DF4B1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12D33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FE3F5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58ED18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8C894F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 st. Făurei, Cap X.</w:t>
            </w:r>
          </w:p>
        </w:tc>
      </w:tr>
      <w:tr w:rsidR="00917025" w14:paraId="288B169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74A6E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F474F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1FBF8A87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214F1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A285C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6BCB1DD9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(zonă aparate de cale Cap X aferente </w:t>
            </w:r>
          </w:p>
          <w:p w14:paraId="6A44F229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AF11F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1377C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A6862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37DBA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B0170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13, 19, 25 </w:t>
            </w:r>
          </w:p>
          <w:p w14:paraId="138320B9" w14:textId="77777777" w:rsidR="00917025" w:rsidRPr="00C401D9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35 Cap X. </w:t>
            </w:r>
          </w:p>
        </w:tc>
      </w:tr>
      <w:tr w:rsidR="00917025" w14:paraId="0F057AD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DD62C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E4ED9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38DDC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5FF25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Brăila</w:t>
            </w:r>
          </w:p>
          <w:p w14:paraId="545A208E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  <w:p w14:paraId="209FDA01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primiri – expedieri </w:t>
            </w:r>
          </w:p>
          <w:p w14:paraId="2F7B19DA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B9098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B06ED3D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804B8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9CC3A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CAE8E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13D20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Afectrează intrări – ieşiri la liniile 5 – 7 </w:t>
            </w:r>
          </w:p>
          <w:p w14:paraId="66A2CFA9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917025" w14:paraId="1F70605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6218E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23F2A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E34C2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AABC1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BC435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30ED3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CB23C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230+200</w:t>
            </w:r>
          </w:p>
          <w:p w14:paraId="71EE6BC1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8C1A6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9E4ED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17025" w14:paraId="53C0A8F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52BE5F5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1BC5F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47695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60586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Vădeni</w:t>
            </w:r>
          </w:p>
          <w:p w14:paraId="5A8EC5E3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A77FF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DEA4601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C826F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4AFB8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6060E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30341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3DA9CEB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11F9341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F7EF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241+300</w:t>
            </w:r>
          </w:p>
          <w:p w14:paraId="4A146510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5FD78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9923A" w14:textId="77777777" w:rsidR="00917025" w:rsidRDefault="00917025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60BB864C" w14:textId="77777777" w:rsidR="00917025" w:rsidRDefault="00917025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BF98A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0D422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7149C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E930A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BD5E6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17025" w14:paraId="6EB2508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66C2D7B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989D8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A0C38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397C8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5F22D2E2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1126C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CAFC6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0000C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246+100</w:t>
            </w:r>
          </w:p>
          <w:p w14:paraId="08EE79EC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807A0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958D8" w14:textId="77777777" w:rsidR="00917025" w:rsidRPr="00C20CA5" w:rsidRDefault="00917025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83259F7" w14:textId="77777777" w:rsidR="00917025" w:rsidRPr="00EB107D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03AC401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8A8FB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77FEC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3594C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5AD46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4D152926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88506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074186F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A51B0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C8E0D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25CA5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8EA34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E8D9294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3CE864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 6 - 8.</w:t>
            </w:r>
          </w:p>
        </w:tc>
      </w:tr>
      <w:tr w:rsidR="00917025" w14:paraId="60C6E1F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44EB6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C5C1B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6564C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96DF5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367C53BB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4ECFF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424D818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2C1F3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747B6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71969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6BA92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Afectează intrări - ieşiri </w:t>
            </w:r>
          </w:p>
          <w:p w14:paraId="04703C53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917025" w14:paraId="1D9CC9E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89CB2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0472F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7ACD7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E9AFB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553C7815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7A2DC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6A8F949B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4F17A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08FC3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81FC1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708F5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49F4A50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F2B874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</w:t>
            </w:r>
          </w:p>
          <w:p w14:paraId="739B085D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primiri-expedieri Cap Y.</w:t>
            </w:r>
          </w:p>
        </w:tc>
      </w:tr>
      <w:tr w:rsidR="00917025" w14:paraId="6E3F64F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A6EF9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007F1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D9F50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59628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5CAE4B0E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23FB7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10D30AFA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8D4D7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A0289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03815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45033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12594CF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CAB2B2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1 - 8 </w:t>
            </w:r>
          </w:p>
          <w:p w14:paraId="70364D46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917025" w14:paraId="63605A8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0951F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58DD1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E76AC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B85F7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18FF3AA3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933E4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87FE7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FA518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D844E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95E1B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647C0D5E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19CE02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6 - 8  </w:t>
            </w:r>
          </w:p>
          <w:p w14:paraId="2700C3B2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917025" w14:paraId="4FFE598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CF4B6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4A889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24F03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DFC43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24634579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CF01A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3D150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1C8ED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5DDEE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F9EEC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68609BB2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41D74D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7 - 8  </w:t>
            </w:r>
          </w:p>
          <w:p w14:paraId="41ED846E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917025" w14:paraId="7ECA203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DB3FC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EB4DE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D9F43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3956D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Filești</w:t>
            </w:r>
          </w:p>
          <w:p w14:paraId="32782009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1BDE7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călcâi sch. 12 la </w:t>
            </w:r>
          </w:p>
          <w:p w14:paraId="378F2F72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BEACE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B91C4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3D721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0FF67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D12FA44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17F977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3, 4 și 6 Cap Y și peste sch. 16, 18 și TDJ 22/24.</w:t>
            </w:r>
          </w:p>
        </w:tc>
      </w:tr>
      <w:tr w:rsidR="00917025" w14:paraId="31B7E58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3FECF" w14:textId="77777777" w:rsidR="00917025" w:rsidRDefault="00917025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310A8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2E57C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A8177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Galaţi Călători</w:t>
            </w:r>
          </w:p>
          <w:p w14:paraId="5E258DA4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7BD7E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D80B5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F9C37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89224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B56B4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55A1940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3C876845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</w:tbl>
    <w:p w14:paraId="76EC2F72" w14:textId="77777777" w:rsidR="00917025" w:rsidRDefault="00917025">
      <w:pPr>
        <w:spacing w:before="40" w:after="40" w:line="192" w:lineRule="auto"/>
        <w:ind w:right="57"/>
        <w:rPr>
          <w:sz w:val="20"/>
        </w:rPr>
      </w:pPr>
    </w:p>
    <w:p w14:paraId="663919CD" w14:textId="77777777" w:rsidR="00917025" w:rsidRDefault="00917025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379FAA16" w14:textId="77777777" w:rsidR="00917025" w:rsidRDefault="00917025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917025" w14:paraId="4E50A762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CD4F4" w14:textId="77777777" w:rsidR="00917025" w:rsidRDefault="0091702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248A4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997AB" w14:textId="77777777" w:rsidR="00917025" w:rsidRPr="001304AF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C4EAA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1DA2BDE8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C2136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472C35F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71BDFA89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150AF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1073F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F9BCE" w14:textId="77777777" w:rsidR="00917025" w:rsidRPr="001304AF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91636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1E5F082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D486B5E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2E4BBB35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2A59B3BA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917025" w14:paraId="4C9C2CC2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23904" w14:textId="77777777" w:rsidR="00917025" w:rsidRDefault="0091702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1FCD6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D61EE" w14:textId="77777777" w:rsidR="00917025" w:rsidRPr="001304AF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2A62E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265DE776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56EE9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48FCCC34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2532CA2C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2C750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50CEC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D90CC" w14:textId="77777777" w:rsidR="00917025" w:rsidRPr="001304AF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8E4DC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F50A46A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43C03DD7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411137F3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917025" w14:paraId="1A72371C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DF342" w14:textId="77777777" w:rsidR="00917025" w:rsidRDefault="0091702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9EA36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2C3B2583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ACADC" w14:textId="77777777" w:rsidR="00917025" w:rsidRPr="001304AF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54392" w14:textId="77777777" w:rsidR="00917025" w:rsidRDefault="00917025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705E165F" w14:textId="77777777" w:rsidR="00917025" w:rsidRDefault="00917025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D2EA6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38520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6E8E8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1BC4F" w14:textId="77777777" w:rsidR="00917025" w:rsidRPr="001304AF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20D19" w14:textId="77777777" w:rsidR="00917025" w:rsidRPr="006A2576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0F8D4F3A" w14:textId="77777777" w:rsidR="00917025" w:rsidRPr="006A2576" w:rsidRDefault="00917025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3B252110" w14:textId="77777777" w:rsidR="00917025" w:rsidRDefault="00917025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17025" w14:paraId="01DA4B2B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8EDE9" w14:textId="77777777" w:rsidR="00917025" w:rsidRDefault="0091702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BDB17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7760B3DB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0C2BB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B689B" w14:textId="77777777" w:rsidR="00917025" w:rsidRDefault="00917025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8F8FF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51DB0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0B49E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DD668" w14:textId="77777777" w:rsidR="00917025" w:rsidRPr="001304AF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738C8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17025" w14:paraId="5907E4E1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26380" w14:textId="77777777" w:rsidR="00917025" w:rsidRDefault="0091702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FE5CA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578F6161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7AEC4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85798" w14:textId="77777777" w:rsidR="00917025" w:rsidRDefault="00917025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51326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C63BC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AFCFC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839A5" w14:textId="77777777" w:rsidR="00917025" w:rsidRPr="001304AF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85094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17025" w14:paraId="0BC1C1F7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45E89" w14:textId="77777777" w:rsidR="00917025" w:rsidRDefault="0091702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B7C98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65B7B05A" w14:textId="77777777" w:rsidR="00917025" w:rsidRDefault="00917025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5646E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AB3D8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21DD1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EA52E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3AFC6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B2581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AB941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17025" w14:paraId="0F5F43B4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AE1EC" w14:textId="77777777" w:rsidR="00917025" w:rsidRDefault="0091702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9CF43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1E90FD7B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91DBE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6D57E" w14:textId="77777777" w:rsidR="00917025" w:rsidRPr="001904F7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929F4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B2DAF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48DAF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C36C2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D958F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917025" w14:paraId="1E875A80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4FF12" w14:textId="77777777" w:rsidR="00917025" w:rsidRDefault="0091702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A3599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22D7032E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1B1F6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4F153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AD785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ABF0B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FC589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A0FFC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3E9A7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17025" w14:paraId="5DDAA004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7A822" w14:textId="77777777" w:rsidR="00917025" w:rsidRDefault="0091702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9ECB4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0C2A92C1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CB607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00210" w14:textId="77777777" w:rsidR="00917025" w:rsidRPr="00DA3842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BD948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B8535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22B3C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13C57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4C181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58051FF" w14:textId="77777777" w:rsidR="00917025" w:rsidRDefault="00917025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36D67F33" w14:textId="77777777" w:rsidR="00917025" w:rsidRDefault="00917025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17025" w14:paraId="2E06721E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9A726" w14:textId="77777777" w:rsidR="00917025" w:rsidRDefault="0091702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E33A5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26A02ECA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FB9CC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7ACB6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9A7A6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1437F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7682F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48F18" w14:textId="77777777" w:rsidR="00917025" w:rsidRPr="001304AF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25227" w14:textId="77777777" w:rsidR="00917025" w:rsidRPr="00175A24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17025" w14:paraId="5D03D7C2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4BB78" w14:textId="77777777" w:rsidR="00917025" w:rsidRDefault="0091702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8CAE0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677BDCDF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54DA0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FBB35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DB00D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7CDB8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BF45F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AA2E6" w14:textId="77777777" w:rsidR="00917025" w:rsidRPr="001304AF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828D9" w14:textId="77777777" w:rsidR="00917025" w:rsidRPr="00175A24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17025" w14:paraId="57C20819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91FE4" w14:textId="77777777" w:rsidR="00917025" w:rsidRDefault="0091702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955AD" w14:textId="77777777" w:rsidR="00917025" w:rsidRDefault="00917025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8C4C2" w14:textId="77777777" w:rsidR="00917025" w:rsidRDefault="00917025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12A81" w14:textId="77777777" w:rsidR="00917025" w:rsidRDefault="00917025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61588382" w14:textId="77777777" w:rsidR="00917025" w:rsidRDefault="00917025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9FA9B" w14:textId="77777777" w:rsidR="00917025" w:rsidRDefault="00917025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8CFC0C2" w14:textId="77777777" w:rsidR="00917025" w:rsidRDefault="00917025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2B202" w14:textId="77777777" w:rsidR="00917025" w:rsidRDefault="00917025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3E744" w14:textId="77777777" w:rsidR="00917025" w:rsidRDefault="00917025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C152A" w14:textId="77777777" w:rsidR="00917025" w:rsidRPr="001304AF" w:rsidRDefault="00917025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4B0AB" w14:textId="77777777" w:rsidR="00917025" w:rsidRDefault="00917025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75A63BD" w14:textId="77777777" w:rsidR="00917025" w:rsidRDefault="00917025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B13EC7" w14:textId="77777777" w:rsidR="00917025" w:rsidRPr="00175A24" w:rsidRDefault="00917025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917025" w14:paraId="12F98D79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D7C93" w14:textId="77777777" w:rsidR="00917025" w:rsidRDefault="0091702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0F6E9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D0482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2F472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45F8B81E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C36A7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C89AA1D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007B5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4772F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D040A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0D5CA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F067E47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271FBE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917025" w14:paraId="250D459D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51F72" w14:textId="77777777" w:rsidR="00917025" w:rsidRDefault="0091702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40CA3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5BA35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559CD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04F2B916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32987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A4D0425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4F30F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D4456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398CB" w14:textId="77777777" w:rsidR="00917025" w:rsidRPr="001304AF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97FD5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679F149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2A4E5E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917025" w14:paraId="29D0F134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46D3B" w14:textId="77777777" w:rsidR="00917025" w:rsidRDefault="0091702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F3811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6B087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F0868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23DB2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5AD2F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19D8C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6C95C38C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BBAD5" w14:textId="77777777" w:rsidR="00917025" w:rsidRPr="001304AF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B69A6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17025" w14:paraId="17FE9312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220F2" w14:textId="77777777" w:rsidR="00917025" w:rsidRDefault="0091702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6C193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17ED0031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D1ED4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4B2B6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8C829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390C7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611DC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81086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E91DD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17025" w14:paraId="58E99FA6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CCD78" w14:textId="77777777" w:rsidR="00917025" w:rsidRDefault="0091702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3235A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FF45C" w14:textId="77777777" w:rsidR="00917025" w:rsidRPr="001304AF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E3DE6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8D9572D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24325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6D06CE8F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F4846" w14:textId="77777777" w:rsidR="00917025" w:rsidRPr="00CA3079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476E0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15A38" w14:textId="77777777" w:rsidR="00917025" w:rsidRPr="001304AF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F174B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7DD8951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917025" w14:paraId="3B918BB6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E7820" w14:textId="77777777" w:rsidR="00917025" w:rsidRDefault="0091702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32EC6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0CD66941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097E4" w14:textId="77777777" w:rsidR="00917025" w:rsidRPr="001304AF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FBEEC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2EC4D4F" w14:textId="77777777" w:rsidR="00917025" w:rsidRPr="00180EA2" w:rsidRDefault="00917025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EA6FD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92933" w14:textId="77777777" w:rsidR="00917025" w:rsidRPr="00CA3079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E7BF1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5B479" w14:textId="77777777" w:rsidR="00917025" w:rsidRPr="001304AF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983B0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5FDC8D5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040E81AD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917025" w14:paraId="645735FB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991FE" w14:textId="77777777" w:rsidR="00917025" w:rsidRDefault="0091702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2A50C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2AD27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98B4E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9321CE1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AD302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DC373" w14:textId="77777777" w:rsidR="00917025" w:rsidRPr="00CA3079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FF6CF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673C297B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03C10" w14:textId="77777777" w:rsidR="00917025" w:rsidRPr="001304AF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CE644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47A77DF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7955968D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7D98AE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917025" w14:paraId="5F521736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ED82C" w14:textId="77777777" w:rsidR="00917025" w:rsidRDefault="00917025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7B85F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8EAAE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FF634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9151B28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FA772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3887990E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4507835B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708A8" w14:textId="77777777" w:rsidR="00917025" w:rsidRPr="00CA3079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403A0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BEEDC" w14:textId="77777777" w:rsidR="00917025" w:rsidRPr="001304AF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750AE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CDEE646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2E34D4B6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3BD11652" w14:textId="77777777" w:rsidR="00917025" w:rsidRPr="00B71446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6B516122" w14:textId="77777777" w:rsidR="00917025" w:rsidRDefault="00917025">
      <w:pPr>
        <w:tabs>
          <w:tab w:val="left" w:pos="6382"/>
        </w:tabs>
        <w:rPr>
          <w:sz w:val="20"/>
        </w:rPr>
      </w:pPr>
    </w:p>
    <w:p w14:paraId="31A73FF5" w14:textId="77777777" w:rsidR="00917025" w:rsidRDefault="00917025" w:rsidP="00F0370D">
      <w:pPr>
        <w:pStyle w:val="Heading1"/>
        <w:spacing w:line="360" w:lineRule="auto"/>
      </w:pPr>
      <w:r>
        <w:t>LINIA 800</w:t>
      </w:r>
    </w:p>
    <w:p w14:paraId="784D7590" w14:textId="77777777" w:rsidR="00917025" w:rsidRDefault="00917025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917025" w14:paraId="62FBF457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4142A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A67D08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7535B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58D6C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76F2706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8F343" w14:textId="77777777" w:rsidR="00917025" w:rsidRDefault="0091702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D92244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444C7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CF3100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7BB60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3219E823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99CB9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E4D5C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A887A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2AA27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BA68158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CEB60" w14:textId="77777777" w:rsidR="00917025" w:rsidRDefault="0091702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EBCFB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C4D3CF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E71E3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3C217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2785E14C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B6341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B749A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5166D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FA55AD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1B58DEA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2091A" w14:textId="77777777" w:rsidR="00917025" w:rsidRDefault="0091702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3DBAC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3F3C49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89E74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38B21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95D334D" w14:textId="77777777" w:rsidR="00917025" w:rsidRDefault="00917025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Cu acces la liniile 11 şi 12.</w:t>
            </w:r>
          </w:p>
        </w:tc>
      </w:tr>
      <w:tr w:rsidR="00917025" w:rsidRPr="00A8307A" w14:paraId="6F1CE69C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0EFA8" w14:textId="77777777" w:rsidR="00917025" w:rsidRPr="00A75A00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6F212" w14:textId="77777777" w:rsidR="00917025" w:rsidRPr="00A8307A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187E9" w14:textId="77777777" w:rsidR="00917025" w:rsidRPr="00A8307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7DAA6" w14:textId="77777777" w:rsidR="00917025" w:rsidRPr="00A8307A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BE673" w14:textId="77777777" w:rsidR="00917025" w:rsidRDefault="0091702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574A2F2" w14:textId="77777777" w:rsidR="00917025" w:rsidRDefault="0091702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23 - 27 </w:t>
            </w:r>
          </w:p>
          <w:p w14:paraId="669BD73B" w14:textId="77777777" w:rsidR="00917025" w:rsidRDefault="0091702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039CF0EB" w14:textId="77777777" w:rsidR="00917025" w:rsidRDefault="0091702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30BDD" w14:textId="77777777" w:rsidR="00917025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AE25E" w14:textId="77777777" w:rsidR="00917025" w:rsidRPr="00A8307A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4B1C1E" w14:textId="77777777" w:rsidR="00917025" w:rsidRPr="00A8307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2A14A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472470F" w14:textId="77777777" w:rsidR="00917025" w:rsidRPr="00A8307A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treceri în abatere la București Triaj.</w:t>
            </w:r>
          </w:p>
        </w:tc>
      </w:tr>
      <w:tr w:rsidR="00917025" w14:paraId="3FC1FDF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7D88C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B3FAA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61734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4F371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  <w:p w14:paraId="2EBC0FD1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78FA0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400DF100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35AD9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12C78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3D854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ED518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6AF9A09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8DD80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63922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AD20D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90A92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778AD" w14:textId="77777777" w:rsidR="00917025" w:rsidRDefault="00917025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57D6595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ECBCA" w14:textId="77777777" w:rsidR="00917025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CC2DF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CD196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1229D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3AB5BD8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20272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47733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DCAAE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51EF3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10A6B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9A946" w14:textId="77777777" w:rsidR="00917025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FCCC0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ED84A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C4FFF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7B8189C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5DB35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76C4D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29CF7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C8526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 peste sch. 33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CDF58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0F2F5" w14:textId="77777777" w:rsidR="00917025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57F7D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15+950</w:t>
            </w:r>
          </w:p>
          <w:p w14:paraId="6E08BA1F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91DB0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4CE78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74134F5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FED11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66132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B8199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79A87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025FB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DC841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836B0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6C5F2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49DBF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2047125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F755A3B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917025" w14:paraId="6199ABF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7A881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825EC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38607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9BCB1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8BFC6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1D0DE" w14:textId="77777777" w:rsidR="00917025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6A87F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ACD6D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7BEC3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86E3BE5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FCA02C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917025" w14:paraId="1DBC888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75030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C2E63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C437C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5DCBE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21FB1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6ABC2" w14:textId="77777777" w:rsidR="00917025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7FEE1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9C991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692A0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553BA87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277B92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917025" w14:paraId="2569984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E5984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CF8D0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237ED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85C50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A1B0B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C2E65" w14:textId="77777777" w:rsidR="00917025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C9169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3563E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04DFB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D0C7EA2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62EEA3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917025" w14:paraId="5826DC9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33341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23A8E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D0950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B36F3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7EFE7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0C3B52DA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6382E" w14:textId="77777777" w:rsidR="00917025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62563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51749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B40EF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17025" w14:paraId="3462DD1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8E5BE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28AE8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6C57BACC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6201D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AEA0E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1D5C1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22F91" w14:textId="77777777" w:rsidR="00917025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7C170" w14:textId="77777777" w:rsidR="00917025" w:rsidRDefault="00917025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77C4D7F3" w14:textId="77777777" w:rsidR="00917025" w:rsidRDefault="00917025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D85A1" w14:textId="77777777" w:rsidR="00917025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C512D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17025" w14:paraId="0F0D822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8F94C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0C40E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E390E" w14:textId="77777777" w:rsidR="00917025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FC48D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7DC40F5D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E6130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358C3" w14:textId="77777777" w:rsidR="00917025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10104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109+800</w:t>
            </w:r>
          </w:p>
          <w:p w14:paraId="20F0B791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F0998" w14:textId="77777777" w:rsidR="00917025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FF6D8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17025" w14:paraId="3FC28C5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6E92A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B9F4F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B9C99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38002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6C92B22D" w14:textId="77777777" w:rsidR="00917025" w:rsidRPr="008B2519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A664D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9C37EDA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633BC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B7229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777F1" w14:textId="77777777" w:rsidR="00917025" w:rsidRPr="008D08DE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14BB8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917025" w14:paraId="0F0B02E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FA04E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5A5FB" w14:textId="77777777" w:rsidR="00917025" w:rsidRDefault="0091702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D5942" w14:textId="77777777" w:rsidR="00917025" w:rsidRPr="001161EA" w:rsidRDefault="0091702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63954" w14:textId="77777777" w:rsidR="00917025" w:rsidRDefault="00917025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St. Feteşti</w:t>
            </w:r>
          </w:p>
          <w:p w14:paraId="43A22B33" w14:textId="77777777" w:rsidR="00917025" w:rsidRDefault="00917025" w:rsidP="0089719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01BA5" w14:textId="77777777" w:rsidR="00917025" w:rsidRDefault="0091702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651153CB" w14:textId="77777777" w:rsidR="00917025" w:rsidRDefault="0091702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87E31" w14:textId="77777777" w:rsidR="00917025" w:rsidRPr="001161EA" w:rsidRDefault="0091702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E09C5" w14:textId="77777777" w:rsidR="00917025" w:rsidRDefault="0091702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9C0F5" w14:textId="77777777" w:rsidR="00917025" w:rsidRPr="008D08DE" w:rsidRDefault="00917025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C2A2D" w14:textId="77777777" w:rsidR="00917025" w:rsidRDefault="00917025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UNIFERTRANS și la liniile 2, 3, 7 - 12. </w:t>
            </w:r>
          </w:p>
        </w:tc>
      </w:tr>
      <w:tr w:rsidR="00917025" w14:paraId="6A5BB98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A0F09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FA6EF" w14:textId="77777777" w:rsidR="00917025" w:rsidRDefault="00917025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3F06D" w14:textId="77777777" w:rsidR="00917025" w:rsidRPr="001161EA" w:rsidRDefault="00917025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B31A8" w14:textId="77777777" w:rsidR="00917025" w:rsidRDefault="00917025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CCC60" w14:textId="77777777" w:rsidR="00917025" w:rsidRDefault="00917025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9709E" w14:textId="77777777" w:rsidR="00917025" w:rsidRPr="001161EA" w:rsidRDefault="00917025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22CE5" w14:textId="77777777" w:rsidR="00917025" w:rsidRDefault="00917025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142AD" w14:textId="77777777" w:rsidR="00917025" w:rsidRDefault="00917025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7DFDB" w14:textId="77777777" w:rsidR="00917025" w:rsidRDefault="00917025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Fără inductori.</w:t>
            </w:r>
          </w:p>
          <w:p w14:paraId="1F53BBE3" w14:textId="77777777" w:rsidR="00917025" w:rsidRDefault="00917025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și 6 St. Saligny.</w:t>
            </w:r>
          </w:p>
        </w:tc>
      </w:tr>
      <w:tr w:rsidR="00917025" w14:paraId="7835D90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91D26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021FC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47899" w14:textId="77777777" w:rsidR="00917025" w:rsidRPr="001161EA" w:rsidRDefault="0091702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333F7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6EAD4EEA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94C17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24A8C32F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sch. 94 până la vârf </w:t>
            </w:r>
          </w:p>
          <w:p w14:paraId="795497B8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D7025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4107C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9451C" w14:textId="77777777" w:rsidR="00917025" w:rsidRPr="001161EA" w:rsidRDefault="00917025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CF168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17025" w14:paraId="6A14484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3CEDD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3CEBA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E7243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2531F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0D7BC3DA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531C6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</w:t>
            </w:r>
          </w:p>
          <w:p w14:paraId="28235FE2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XPNB,</w:t>
            </w:r>
          </w:p>
          <w:p w14:paraId="70222A9B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95D6A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194EE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B5E1A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5FE29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509CA46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4CBE4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EC158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C2CCD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F9A87" w14:textId="77777777" w:rsidR="00917025" w:rsidRDefault="00917025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327EFA8" w14:textId="77777777" w:rsidR="00917025" w:rsidRDefault="00917025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1C5DE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09437" w14:textId="77777777" w:rsidR="00917025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2CF28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20ED0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F473D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linia 7 Grupa A</w:t>
            </w:r>
          </w:p>
        </w:tc>
      </w:tr>
      <w:tr w:rsidR="00917025" w14:paraId="3093CAF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D15CA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99A3C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EBDF2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9D810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1B2ADE9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6A427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44436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98F80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31112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2A4DA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BAF359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1660FD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17 şi 18.</w:t>
            </w:r>
          </w:p>
        </w:tc>
      </w:tr>
      <w:tr w:rsidR="00917025" w14:paraId="2597A14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D2AEF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4F32F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21C2E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FDCD7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44F7EC90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B1C96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4A33F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7925D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6B189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58DA4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0606F6E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1D177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DAB6E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675B3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E2C98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4D219185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86E0A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23D7D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DC5AB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5021F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F204C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3C7F86D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BAA8D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AD5DE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B55AE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2B83F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61F32007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08FE6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D3ED9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0F1F0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E3545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E4A92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3F09895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51B70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A3AAE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9F862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A92E7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33296D0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07CCF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0E378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35D5D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1B2D8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6DE43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73F6B01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739CE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17432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36C6A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31EEF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14169D8E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18</w:t>
            </w:r>
          </w:p>
          <w:p w14:paraId="42A70530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EC98C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6C1CC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582F4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DAE4C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4636A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4A2EA2F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F9490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34988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8AB7D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7C662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E126DA0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46CAA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991EC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FCE40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8139E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547E0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AC32E0C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0CCA5BC1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18 şi 19.</w:t>
            </w:r>
          </w:p>
        </w:tc>
      </w:tr>
      <w:tr w:rsidR="00917025" w14:paraId="65F8101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F1C92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7FF60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D0D45" w14:textId="77777777" w:rsidR="00917025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2F299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1ABF3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 </w:t>
            </w:r>
          </w:p>
          <w:p w14:paraId="4FFE7759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564A6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333E8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B3202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A51B1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32CBA69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liniile 1-4 Cap X</w:t>
            </w:r>
          </w:p>
        </w:tc>
      </w:tr>
      <w:tr w:rsidR="00917025" w14:paraId="63B38DA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DC979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7219D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16B36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AD51A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Basarabi - </w:t>
            </w:r>
          </w:p>
          <w:p w14:paraId="561E2228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13EF5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92274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BBA18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210+950</w:t>
            </w:r>
          </w:p>
          <w:p w14:paraId="393F1199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2DD1E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9AD20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17025" w14:paraId="22BF2C9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EF2CC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56ADB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11904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996E7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A2EFDB2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79770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F09949B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6D96CDF4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3D / 5D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80D10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A0FBB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A4883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C7952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D70D51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26B4B1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firul I și firul II la liniile 1D - 5D și la </w:t>
            </w:r>
          </w:p>
          <w:p w14:paraId="40EEC317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Grupa B.</w:t>
            </w:r>
          </w:p>
        </w:tc>
      </w:tr>
      <w:tr w:rsidR="00917025" w14:paraId="4B10097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D56AC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2CD77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124EC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251A4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E12ED99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1EB70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121EDE5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04B99" w14:textId="77777777" w:rsidR="00917025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10B84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3A61C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8743B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7BB654D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935F6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7FCA1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3734C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AF70A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5A3F899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4E7BE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1BBB158E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69E88" w14:textId="77777777" w:rsidR="00917025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CBF38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08BE8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3FE7A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0EE68EE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11FEF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2E247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F7817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EC9F8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787111A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7DC67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</w:t>
            </w:r>
          </w:p>
          <w:p w14:paraId="49BF199C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346465F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7A067609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41B/</w:t>
            </w:r>
          </w:p>
          <w:p w14:paraId="64EB3B11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5E87F" w14:textId="77777777" w:rsidR="00917025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52A81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C4C97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2F965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063D0E4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50D75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21DAA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8ECA2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ACF94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9BA3A9A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71DFA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26F5FFBA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03872" w14:textId="77777777" w:rsidR="00917025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237E4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714CB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5B065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0E060EF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874E1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8CE74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51594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995A5" w14:textId="77777777" w:rsidR="00917025" w:rsidRDefault="00917025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FEED4B3" w14:textId="77777777" w:rsidR="00917025" w:rsidRDefault="00917025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2B74F" w14:textId="77777777" w:rsidR="00917025" w:rsidRPr="00F565BC" w:rsidRDefault="00917025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2E1F3B33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EE3C6" w14:textId="77777777" w:rsidR="00917025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51160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85FD3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0F439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917025" w14:paraId="4F4F6D2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9E969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C3164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FB7C7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9F6E1" w14:textId="77777777" w:rsidR="00917025" w:rsidRDefault="00917025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4C0E84E" w14:textId="77777777" w:rsidR="00917025" w:rsidRDefault="00917025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CFEFC" w14:textId="77777777" w:rsidR="00917025" w:rsidRDefault="00917025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CEECCC2" w14:textId="77777777" w:rsidR="00917025" w:rsidRDefault="00917025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205B3" w14:textId="77777777" w:rsidR="00917025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141A0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F674D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AC474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917025" w14:paraId="0253746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A86C5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1101A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39BCD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CBF98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88F05EF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361E3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B2F26EA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4DCF7" w14:textId="77777777" w:rsidR="00917025" w:rsidRPr="001161EA" w:rsidRDefault="00917025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DB03E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F236C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ECB76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664056EA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4D53422C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7A, 9A</w:t>
            </w:r>
          </w:p>
          <w:p w14:paraId="0E1E72CC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şi linia de legătură </w:t>
            </w:r>
          </w:p>
          <w:p w14:paraId="4126A34C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Grupa D -  Grupa A.</w:t>
            </w:r>
          </w:p>
        </w:tc>
      </w:tr>
      <w:tr w:rsidR="00917025" w14:paraId="43B3875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0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45194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A7846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520A5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246AA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D5DB0D1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4F939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SI 054 (intre sch 16 și 30)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9DB7F" w14:textId="77777777" w:rsidR="00917025" w:rsidRDefault="00917025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65E2C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778F4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8009B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059C3498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fir II L 814 la liniile </w:t>
            </w:r>
          </w:p>
          <w:p w14:paraId="549A6F7A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1 - 7 Grupa Tranzit. </w:t>
            </w:r>
            <w:r>
              <w:rPr>
                <w:b/>
                <w:bCs/>
                <w:i/>
                <w:iCs/>
                <w:sz w:val="20"/>
              </w:rPr>
              <w:br/>
              <w:t>Și liniile 1-11 Grupa A.</w:t>
            </w:r>
          </w:p>
        </w:tc>
      </w:tr>
      <w:tr w:rsidR="00917025" w14:paraId="22E5D37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CF824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8527F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1AEAB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6E2D5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8790A61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FEE99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0AC148BD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03687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8B7E6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3F11D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59112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285B2779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0625D2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917025" w14:paraId="5F520E8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E3E77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F4AF2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B1F73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24A3B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0FE68FE7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B5BEC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69723FC1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4B2D7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DD93E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3F206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88322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768B769B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 - 11.</w:t>
            </w:r>
          </w:p>
        </w:tc>
      </w:tr>
      <w:tr w:rsidR="00917025" w14:paraId="1F507A8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4DC9C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03F03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E36F9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FC2FA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4287C677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6DD58E4E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146B0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75C1AD9E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E84E1" w14:textId="77777777" w:rsidR="00917025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C7697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E6A4E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0F818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4A8EAE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pe firul III în direcția Palas sau Constanța Mărfuri.</w:t>
            </w:r>
          </w:p>
        </w:tc>
      </w:tr>
      <w:tr w:rsidR="00917025" w14:paraId="35C7817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8AA23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3E38C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D3BD1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C7F1E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0BB5729A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A2E93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992D1" w14:textId="77777777" w:rsidR="00917025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25ED4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CAB15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C03B9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0A2B818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D6620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3BB8F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F1FF0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8FC80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FBB8AD3" w14:textId="77777777" w:rsidR="00917025" w:rsidRDefault="00917025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98FB3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AB811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44FB3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2529B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7D036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7BCCC9C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5170C" w14:textId="77777777" w:rsidR="00917025" w:rsidRDefault="00917025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1FCA1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57B17" w14:textId="77777777" w:rsidR="00917025" w:rsidRPr="001161EA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FE996" w14:textId="77777777" w:rsidR="00917025" w:rsidRDefault="00917025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5A0FD3A" w14:textId="77777777" w:rsidR="00917025" w:rsidRDefault="00917025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F7CD3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493ED" w14:textId="77777777" w:rsidR="00917025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BCCE1" w14:textId="77777777" w:rsidR="00917025" w:rsidRDefault="00917025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FAF26" w14:textId="77777777" w:rsidR="00917025" w:rsidRPr="008D08DE" w:rsidRDefault="00917025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F35B8" w14:textId="77777777" w:rsidR="00917025" w:rsidRDefault="00917025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A65D3BF" w14:textId="77777777" w:rsidR="00917025" w:rsidRDefault="00917025">
      <w:pPr>
        <w:spacing w:before="40" w:after="40" w:line="192" w:lineRule="auto"/>
        <w:ind w:right="57"/>
        <w:rPr>
          <w:sz w:val="20"/>
        </w:rPr>
      </w:pPr>
    </w:p>
    <w:p w14:paraId="7DEFDC16" w14:textId="77777777" w:rsidR="00917025" w:rsidRDefault="00917025" w:rsidP="00C261F4">
      <w:pPr>
        <w:pStyle w:val="Heading1"/>
        <w:spacing w:line="360" w:lineRule="auto"/>
      </w:pPr>
      <w:r>
        <w:t>LINIA 801 B</w:t>
      </w:r>
    </w:p>
    <w:p w14:paraId="75DB272F" w14:textId="77777777" w:rsidR="00917025" w:rsidRDefault="00917025" w:rsidP="00B10E9F">
      <w:pPr>
        <w:pStyle w:val="Heading1"/>
        <w:spacing w:line="360" w:lineRule="auto"/>
        <w:rPr>
          <w:b w:val="0"/>
          <w:bCs w:val="0"/>
          <w:sz w:val="8"/>
        </w:rPr>
      </w:pPr>
      <w:r>
        <w:t>BUCUREŞTI OBOR - PANTELIMON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917025" w14:paraId="7C575FD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B2531" w14:textId="77777777" w:rsidR="00917025" w:rsidRDefault="00917025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EB10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A267F" w14:textId="77777777" w:rsidR="00917025" w:rsidRPr="00556109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39E8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519A1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3C64E9A4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3FC3E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08AD3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A9241" w14:textId="77777777" w:rsidR="00917025" w:rsidRPr="00556109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973A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62837BD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439C2" w14:textId="77777777" w:rsidR="00917025" w:rsidRDefault="00917025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89721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A83AF" w14:textId="77777777" w:rsidR="00917025" w:rsidRPr="00556109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AC15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80E9B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52EA5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B3DB8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B8426" w14:textId="77777777" w:rsidR="00917025" w:rsidRPr="00556109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98A8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40719543" w14:textId="77777777">
        <w:trPr>
          <w:cantSplit/>
          <w:trHeight w:val="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39092" w14:textId="77777777" w:rsidR="00917025" w:rsidRDefault="00917025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E0F38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AE3E9" w14:textId="77777777" w:rsidR="00917025" w:rsidRPr="00556109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6323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  <w:p w14:paraId="74A065C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C82CA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05E26BF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8 - 12 </w:t>
            </w:r>
          </w:p>
          <w:p w14:paraId="5A54510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6FB6184A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ED468" w14:textId="77777777" w:rsidR="00917025" w:rsidRPr="003E0E1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E0E1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767A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F8120" w14:textId="77777777" w:rsidR="00917025" w:rsidRPr="00556109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9893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917025" w14:paraId="3EAD9E0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81177" w14:textId="77777777" w:rsidR="00917025" w:rsidRDefault="00917025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2F22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16A10" w14:textId="77777777" w:rsidR="00917025" w:rsidRPr="00556109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EA6D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2E3A3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3CF23" w14:textId="77777777" w:rsidR="00917025" w:rsidRPr="003E0E1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E5358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04ACE" w14:textId="77777777" w:rsidR="00917025" w:rsidRPr="00556109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2BA0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5C763A7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1A, 2A, 2B şi 3B.</w:t>
            </w:r>
          </w:p>
        </w:tc>
      </w:tr>
    </w:tbl>
    <w:p w14:paraId="25935DBD" w14:textId="77777777" w:rsidR="00917025" w:rsidRDefault="00917025">
      <w:pPr>
        <w:spacing w:before="40" w:after="40" w:line="192" w:lineRule="auto"/>
        <w:ind w:right="57"/>
        <w:rPr>
          <w:sz w:val="20"/>
        </w:rPr>
      </w:pPr>
    </w:p>
    <w:p w14:paraId="21A15A7D" w14:textId="77777777" w:rsidR="00917025" w:rsidRDefault="00917025" w:rsidP="00FF5C69">
      <w:pPr>
        <w:pStyle w:val="Heading1"/>
        <w:spacing w:line="276" w:lineRule="auto"/>
      </w:pPr>
      <w:r>
        <w:t>LINIA 804</w:t>
      </w:r>
    </w:p>
    <w:p w14:paraId="461927C7" w14:textId="77777777" w:rsidR="00917025" w:rsidRDefault="00917025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917025" w14:paraId="32CA112B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7EA3D" w14:textId="77777777" w:rsidR="00917025" w:rsidRDefault="0091702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2040D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44E20AB0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0E2F9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0268D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2463BCA0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811F4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59096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8A741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53D81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5765A" w14:textId="77777777" w:rsidR="00917025" w:rsidRPr="00436B1D" w:rsidRDefault="00917025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917025" w14:paraId="48357643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17A7D" w14:textId="77777777" w:rsidR="00917025" w:rsidRDefault="0091702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4B50D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71626A91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F3B61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5D812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752F1097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C59D5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F0649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10A6B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973ED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128C3" w14:textId="77777777" w:rsidR="00917025" w:rsidRPr="00436B1D" w:rsidRDefault="00917025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917025" w14:paraId="18C299EE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6D5BC" w14:textId="77777777" w:rsidR="00917025" w:rsidRDefault="0091702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26EA2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029AEE75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ABB6D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4EB8F" w14:textId="77777777" w:rsidR="00917025" w:rsidRDefault="00917025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21BDCF2B" w14:textId="77777777" w:rsidR="00917025" w:rsidRDefault="00917025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1637D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27518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30CE2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21AE8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F2A32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917025" w14:paraId="7EB161A4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80A29" w14:textId="77777777" w:rsidR="00917025" w:rsidRDefault="0091702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ACAC4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51D1B56B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99938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7E0E5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75AB8C3A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F8182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83C8F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7F5BE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B51EB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25A51" w14:textId="77777777" w:rsidR="00917025" w:rsidRPr="00E25A4B" w:rsidRDefault="00917025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643FCD3C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17025" w14:paraId="47192AE9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BD187" w14:textId="77777777" w:rsidR="00917025" w:rsidRDefault="0091702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2191C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5DAA24C1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0FB4B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55DC3" w14:textId="77777777" w:rsidR="00917025" w:rsidRDefault="00917025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12AAE2CD" w14:textId="77777777" w:rsidR="00917025" w:rsidRDefault="00917025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B8799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DCA1A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F3943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495CF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3F133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917025" w14:paraId="7D5C1F68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01060" w14:textId="77777777" w:rsidR="00917025" w:rsidRDefault="0091702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103A6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5C9CC" w14:textId="77777777" w:rsidR="00917025" w:rsidRPr="00A152FB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B96CA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3BF48AA4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2F778574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77EBF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6236E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9F5B9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34F48DFA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78C82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62527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27174339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DDB9B" w14:textId="77777777" w:rsidR="00917025" w:rsidRDefault="0091702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EA8D8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18B030A7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72367" w14:textId="77777777" w:rsidR="00917025" w:rsidRPr="00A152FB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5EAC0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07ABBAC5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6228C412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50F6E2B2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2A639FAE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1A7F5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5425D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FB3E4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4FDF4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F6877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0CC0113A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A98B5" w14:textId="77777777" w:rsidR="00917025" w:rsidRDefault="0091702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12EAB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84AF0" w14:textId="77777777" w:rsidR="00917025" w:rsidRPr="00A152FB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F938E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09DC9B89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6F478E4A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272A9D94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BF170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A11C7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8F30E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2781525A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120B0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FB930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17025" w14:paraId="2C564514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186AF" w14:textId="77777777" w:rsidR="00917025" w:rsidRDefault="0091702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8AC49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635A5" w14:textId="77777777" w:rsidR="00917025" w:rsidRPr="00A152FB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505EE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76F17990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28D17E21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0725C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88FFA01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6D63F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61F95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651CD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CE191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4CFBD3EC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4DC19" w14:textId="77777777" w:rsidR="00917025" w:rsidRDefault="0091702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C57AA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5FDBF184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D5037" w14:textId="77777777" w:rsidR="00917025" w:rsidRPr="00A152FB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AF9BD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5C9BA47F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277FF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26600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FEB36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F4EF5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4ECC2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917025" w14:paraId="644D9C97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DF1E7" w14:textId="77777777" w:rsidR="00917025" w:rsidRDefault="0091702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61DB5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671E8D15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740DD" w14:textId="77777777" w:rsidR="00917025" w:rsidRPr="00A152FB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016C9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2F16CED9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A2CA8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FE9FF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0A19F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51D43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07EA2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0A71140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917025" w14:paraId="1C96E5B3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D2C9E" w14:textId="77777777" w:rsidR="00917025" w:rsidRDefault="0091702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5621F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0E3205FF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CCD19" w14:textId="77777777" w:rsidR="00917025" w:rsidRPr="00A152FB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4FA2B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602E2567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DBBD4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BA4EE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33465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E0325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B9768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552C3916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917025" w14:paraId="09202D13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6BC4C" w14:textId="77777777" w:rsidR="00917025" w:rsidRDefault="0091702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29943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77DE5729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2A619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ADDA1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2BC54D72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4B38CDE1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5D3F04CE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55A84B65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3461457F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3F0E1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CB61E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35039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984CE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8B477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1D23C18D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DDE56" w14:textId="77777777" w:rsidR="00917025" w:rsidRDefault="0091702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75811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A6150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40B70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08E78535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DFA9A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8B3B033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B6E98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E7D6E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ED859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EC40C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303D6022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4F2BF" w14:textId="77777777" w:rsidR="00917025" w:rsidRDefault="0091702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17E46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62B0E" w14:textId="77777777" w:rsidR="00917025" w:rsidRPr="00A152FB" w:rsidRDefault="00917025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E99F2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5B449515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81AFF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096B5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27127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B9F03" w14:textId="77777777" w:rsidR="00917025" w:rsidRPr="00F9444C" w:rsidRDefault="00917025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0189F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1E3EB672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DC00F" w14:textId="77777777" w:rsidR="00917025" w:rsidRDefault="0091702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DD2C4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43EBA8CE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7CD7D" w14:textId="77777777" w:rsidR="00917025" w:rsidRPr="00A152FB" w:rsidRDefault="00917025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30868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2C764903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BB9A7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E1309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D122A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EC38E" w14:textId="77777777" w:rsidR="00917025" w:rsidRPr="00F9444C" w:rsidRDefault="00917025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0E073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235F68A8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917025" w14:paraId="7FD16509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9FCD7" w14:textId="77777777" w:rsidR="00917025" w:rsidRDefault="0091702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5C49C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41A45BDB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4A976" w14:textId="77777777" w:rsidR="00917025" w:rsidRPr="00A152FB" w:rsidRDefault="00917025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609F5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1978B9AC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7C1C4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16494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C5C94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8794D" w14:textId="77777777" w:rsidR="00917025" w:rsidRPr="00F9444C" w:rsidRDefault="00917025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24928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91D3043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917025" w14:paraId="105A1354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DFD49" w14:textId="77777777" w:rsidR="00917025" w:rsidRDefault="0091702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AAC77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72DFE" w14:textId="77777777" w:rsidR="00917025" w:rsidRPr="00A152FB" w:rsidRDefault="00917025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C3E2A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669C9BD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D5ADC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54385DC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31DE4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E8CEC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0EC15" w14:textId="77777777" w:rsidR="00917025" w:rsidRPr="00F9444C" w:rsidRDefault="00917025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DE43B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6E5975E9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0D5A9C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917025" w14:paraId="30646EE6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42C58" w14:textId="77777777" w:rsidR="00917025" w:rsidRDefault="0091702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619F7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EE516" w14:textId="77777777" w:rsidR="00917025" w:rsidRPr="00A152FB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733FE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3E25731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7A3F4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9A77A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AB316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6C751C92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5F51D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93EEA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35F67A2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1E17766A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267BB5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917025" w14:paraId="7B8993E2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F4479" w14:textId="77777777" w:rsidR="00917025" w:rsidRDefault="0091702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2A468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A0A71" w14:textId="77777777" w:rsidR="00917025" w:rsidRPr="00A152FB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F50AA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02166BC5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10829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112CB16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5F2B2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C5920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3FEE2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61146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249176DC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917025" w14:paraId="43D4A41A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B4D9E" w14:textId="77777777" w:rsidR="00917025" w:rsidRDefault="0091702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DA4CE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836BA" w14:textId="77777777" w:rsidR="00917025" w:rsidRPr="00A152FB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8206A" w14:textId="77777777" w:rsidR="00917025" w:rsidRDefault="00917025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247047BE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D1793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E03D3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56995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06103EE4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9686D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7EEE4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17025" w14:paraId="4507BDCD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85C46" w14:textId="77777777" w:rsidR="00917025" w:rsidRDefault="0091702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8D9AD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37911" w14:textId="77777777" w:rsidR="00917025" w:rsidRPr="00A152FB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87C5D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7A093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8085D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5A3E9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5CBE1076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A7183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15E9F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17025" w14:paraId="7BFA6431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92941" w14:textId="77777777" w:rsidR="00917025" w:rsidRDefault="00917025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07CE7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6B447F09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A634C" w14:textId="77777777" w:rsidR="00917025" w:rsidRPr="00A152FB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02B29" w14:textId="77777777" w:rsidR="00917025" w:rsidRDefault="00917025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4817C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857BA" w14:textId="77777777" w:rsidR="00917025" w:rsidRPr="00F9444C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A40B3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113D5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28F26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4FE29F44" w14:textId="77777777" w:rsidR="00917025" w:rsidRDefault="00917025" w:rsidP="00802827">
      <w:pPr>
        <w:spacing w:line="276" w:lineRule="auto"/>
        <w:ind w:right="57"/>
        <w:rPr>
          <w:sz w:val="20"/>
        </w:rPr>
      </w:pPr>
    </w:p>
    <w:p w14:paraId="54B9EBA3" w14:textId="77777777" w:rsidR="00917025" w:rsidRDefault="00917025" w:rsidP="00DE7850">
      <w:pPr>
        <w:pStyle w:val="Heading1"/>
        <w:spacing w:line="360" w:lineRule="auto"/>
      </w:pPr>
      <w:r>
        <w:t>LINIA 806</w:t>
      </w:r>
    </w:p>
    <w:p w14:paraId="7B91B02A" w14:textId="77777777" w:rsidR="00917025" w:rsidRDefault="00917025" w:rsidP="006103AD">
      <w:pPr>
        <w:pStyle w:val="Heading1"/>
        <w:spacing w:line="360" w:lineRule="auto"/>
        <w:rPr>
          <w:b w:val="0"/>
          <w:bCs w:val="0"/>
          <w:sz w:val="8"/>
        </w:rPr>
      </w:pPr>
      <w:r>
        <w:t>RAMIFICAŢIE AMARA - SLOBOZIA VECHE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917025" w14:paraId="33D7B669" w14:textId="77777777">
        <w:trPr>
          <w:cantSplit/>
          <w:trHeight w:val="96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0474D" w14:textId="77777777" w:rsidR="00917025" w:rsidRDefault="00917025">
            <w:pPr>
              <w:numPr>
                <w:ilvl w:val="0"/>
                <w:numId w:val="19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C1B2E" w14:textId="77777777" w:rsidR="00917025" w:rsidRDefault="00917025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4C8B951E" w14:textId="77777777" w:rsidR="00917025" w:rsidRDefault="00917025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47ED6" w14:textId="77777777" w:rsidR="00917025" w:rsidRPr="000A2807" w:rsidRDefault="00917025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29089" w14:textId="77777777" w:rsidR="00917025" w:rsidRDefault="00917025" w:rsidP="00C16C0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 Amara – </w:t>
            </w:r>
          </w:p>
          <w:p w14:paraId="6FCFCBD5" w14:textId="77777777" w:rsidR="00917025" w:rsidRDefault="00917025" w:rsidP="00C16C0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Veche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B9215" w14:textId="77777777" w:rsidR="00917025" w:rsidRDefault="00917025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FF217" w14:textId="77777777" w:rsidR="00917025" w:rsidRPr="000A2807" w:rsidRDefault="00917025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73A9D" w14:textId="77777777" w:rsidR="00917025" w:rsidRDefault="00917025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08635" w14:textId="77777777" w:rsidR="00917025" w:rsidRPr="000A2807" w:rsidRDefault="00917025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96BC2" w14:textId="77777777" w:rsidR="00917025" w:rsidRDefault="00917025" w:rsidP="00C16C0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pe teren</w:t>
            </w:r>
          </w:p>
        </w:tc>
      </w:tr>
    </w:tbl>
    <w:p w14:paraId="757DB82D" w14:textId="77777777" w:rsidR="00917025" w:rsidRDefault="00917025">
      <w:pPr>
        <w:spacing w:before="40" w:after="40" w:line="192" w:lineRule="auto"/>
        <w:ind w:right="57"/>
        <w:rPr>
          <w:sz w:val="20"/>
        </w:rPr>
      </w:pPr>
    </w:p>
    <w:p w14:paraId="6064F09B" w14:textId="77777777" w:rsidR="00917025" w:rsidRDefault="00917025" w:rsidP="00535684">
      <w:pPr>
        <w:pStyle w:val="Heading1"/>
        <w:spacing w:line="360" w:lineRule="auto"/>
      </w:pPr>
      <w:r>
        <w:lastRenderedPageBreak/>
        <w:t>LINIA 807</w:t>
      </w:r>
    </w:p>
    <w:p w14:paraId="1B6F4473" w14:textId="77777777" w:rsidR="00917025" w:rsidRDefault="00917025" w:rsidP="00FC1359">
      <w:pPr>
        <w:pStyle w:val="Heading1"/>
        <w:spacing w:line="360" w:lineRule="auto"/>
        <w:rPr>
          <w:b w:val="0"/>
          <w:bCs w:val="0"/>
          <w:sz w:val="8"/>
        </w:rPr>
      </w:pPr>
      <w:r>
        <w:t>SLOBOZIA NOUĂ - SLOBOZIA VECHE - CIULNIŢA - CĂLĂRAŞI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917025" w14:paraId="78B87787" w14:textId="77777777">
        <w:trPr>
          <w:cantSplit/>
          <w:trHeight w:val="84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1B6F6" w14:textId="77777777" w:rsidR="00917025" w:rsidRDefault="0091702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4C445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15+320</w:t>
            </w:r>
          </w:p>
          <w:p w14:paraId="4D1A8127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99933" w14:textId="77777777" w:rsidR="00917025" w:rsidRPr="007345A6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6FFD0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Veche -</w:t>
            </w:r>
          </w:p>
          <w:p w14:paraId="5D209093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73237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E4784" w14:textId="77777777" w:rsidR="00917025" w:rsidRPr="007345A6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A5D22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3B472" w14:textId="77777777" w:rsidR="00917025" w:rsidRPr="007345A6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E641D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A93792F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*Valabil pentru trenurile care au în compunere două și trei locomotive cuplate.</w:t>
            </w:r>
          </w:p>
          <w:p w14:paraId="069CF950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Este interzisă circulația trenurilor care au în compunere 4 sau mai multe locomotive cuplate.</w:t>
            </w:r>
          </w:p>
          <w:p w14:paraId="4F1521A4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Este interzisă frânarea și staționarea pe pod km 15+250.</w:t>
            </w:r>
          </w:p>
        </w:tc>
      </w:tr>
      <w:tr w:rsidR="00917025" w14:paraId="0008414D" w14:textId="77777777">
        <w:trPr>
          <w:cantSplit/>
          <w:trHeight w:val="84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E65E9" w14:textId="77777777" w:rsidR="00917025" w:rsidRDefault="0091702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87CD4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  <w:p w14:paraId="40499B0C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DE084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B1AE5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Sud -</w:t>
            </w:r>
          </w:p>
          <w:p w14:paraId="03B38F19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565A3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8D07F" w14:textId="77777777" w:rsidR="00917025" w:rsidRPr="007345A6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3470B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93F98" w14:textId="77777777" w:rsidR="00917025" w:rsidRPr="007345A6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998D0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17025" w14:paraId="0AAFA350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DE35D" w14:textId="77777777" w:rsidR="00917025" w:rsidRDefault="0091702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85010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43ECA" w14:textId="77777777" w:rsidR="00917025" w:rsidRPr="007345A6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9C870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6FEB5098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 7,  8 şi 9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FC43E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83D18" w14:textId="77777777" w:rsidR="00917025" w:rsidRPr="007345A6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345A6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C6889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306B1" w14:textId="77777777" w:rsidR="00917025" w:rsidRPr="007345A6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4939D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27A87B18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8ED29" w14:textId="77777777" w:rsidR="00917025" w:rsidRDefault="0091702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F011B" w14:textId="77777777" w:rsidR="00917025" w:rsidRDefault="00917025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A4006" w14:textId="77777777" w:rsidR="00917025" w:rsidRPr="007345A6" w:rsidRDefault="00917025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71080" w14:textId="77777777" w:rsidR="00917025" w:rsidRDefault="00917025" w:rsidP="002E4A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1030F50A" w14:textId="77777777" w:rsidR="00917025" w:rsidRDefault="00917025" w:rsidP="002E4A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541BF" w14:textId="77777777" w:rsidR="00917025" w:rsidRDefault="00917025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8104F" w14:textId="77777777" w:rsidR="00917025" w:rsidRPr="007345A6" w:rsidRDefault="00917025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66AF6" w14:textId="77777777" w:rsidR="00917025" w:rsidRDefault="00917025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4842250D" w14:textId="77777777" w:rsidR="00917025" w:rsidRDefault="00917025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43AB7" w14:textId="77777777" w:rsidR="00917025" w:rsidRPr="007345A6" w:rsidRDefault="00917025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40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D53E6" w14:textId="77777777" w:rsidR="00917025" w:rsidRDefault="00917025" w:rsidP="002E4A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17025" w14:paraId="48CC46C7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707B6" w14:textId="77777777" w:rsidR="00917025" w:rsidRDefault="0091702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F893E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0C4E0" w14:textId="77777777" w:rsidR="00917025" w:rsidRPr="007345A6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D8570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Nord –</w:t>
            </w:r>
          </w:p>
          <w:p w14:paraId="74C4FF23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Sud, linia 2 directă St. Călăraşi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CDFD2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349BE" w14:textId="77777777" w:rsidR="00917025" w:rsidRPr="007345A6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0B851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18+500</w:t>
            </w:r>
          </w:p>
          <w:p w14:paraId="07BBE168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30E6C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D358D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17025" w14:paraId="27B425AB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410FD" w14:textId="77777777" w:rsidR="00917025" w:rsidRDefault="0091702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CABCC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7B4E8" w14:textId="77777777" w:rsidR="00917025" w:rsidRPr="007345A6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41599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Nord</w:t>
            </w:r>
          </w:p>
          <w:p w14:paraId="128D8F50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4, 5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FA5EF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24DB2AA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C12BA" w14:textId="77777777" w:rsidR="00917025" w:rsidRPr="007345A6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743CA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0442C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410C5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625DA97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5CB44" w14:textId="77777777" w:rsidR="00917025" w:rsidRDefault="00917025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3C7BE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2AE46" w14:textId="77777777" w:rsidR="00917025" w:rsidRPr="007345A6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47CCA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Sud</w:t>
            </w:r>
          </w:p>
          <w:p w14:paraId="4EC3FE30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3, 4, 5 și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B691A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AFBF956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951DA" w14:textId="77777777" w:rsidR="00917025" w:rsidRPr="007345A6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345A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5EA8B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3A1E0" w14:textId="77777777" w:rsidR="00917025" w:rsidRPr="007345A6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5DDE0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E3C6625" w14:textId="77777777" w:rsidR="00917025" w:rsidRDefault="00917025">
      <w:pPr>
        <w:spacing w:before="40" w:after="40" w:line="192" w:lineRule="auto"/>
        <w:ind w:right="57"/>
        <w:rPr>
          <w:sz w:val="20"/>
        </w:rPr>
      </w:pPr>
    </w:p>
    <w:p w14:paraId="7E8440D6" w14:textId="77777777" w:rsidR="00917025" w:rsidRDefault="00917025" w:rsidP="00633134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810</w:t>
      </w:r>
    </w:p>
    <w:p w14:paraId="32B84475" w14:textId="77777777" w:rsidR="00917025" w:rsidRDefault="00917025" w:rsidP="004245E9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lastRenderedPageBreak/>
        <w:t>MEDGIDIA - NEGRU VODĂ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917025" w14:paraId="35DDEDDC" w14:textId="77777777">
        <w:trPr>
          <w:cantSplit/>
          <w:trHeight w:val="29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719F0" w14:textId="77777777" w:rsidR="00917025" w:rsidRDefault="0091702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AF97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FEAB8" w14:textId="77777777" w:rsidR="00917025" w:rsidRPr="006E445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C750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7163564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</w:t>
            </w:r>
          </w:p>
          <w:p w14:paraId="0AF0D01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A9E33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3C43E0B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 94</w:t>
            </w:r>
          </w:p>
          <w:p w14:paraId="130FE22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3FC09" w14:textId="77777777" w:rsidR="00917025" w:rsidRPr="00BB01D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8C781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A585B" w14:textId="77777777" w:rsidR="00917025" w:rsidRPr="006E445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C999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17025" w14:paraId="57FE732E" w14:textId="77777777">
        <w:trPr>
          <w:cantSplit/>
          <w:trHeight w:val="29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AD1E3" w14:textId="77777777" w:rsidR="00917025" w:rsidRDefault="0091702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2B773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48348" w14:textId="77777777" w:rsidR="00917025" w:rsidRPr="006E445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D261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77EB1E63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  <w:p w14:paraId="11F9BA9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8322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 XPNB până la vârf 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919AD" w14:textId="77777777" w:rsidR="00917025" w:rsidRPr="00BB01D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ABFF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33076" w14:textId="77777777" w:rsidR="00917025" w:rsidRPr="006E445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7059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4B30A041" w14:textId="77777777">
        <w:trPr>
          <w:cantSplit/>
          <w:trHeight w:val="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5992E" w14:textId="77777777" w:rsidR="00917025" w:rsidRDefault="0091702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26203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6E0EF" w14:textId="77777777" w:rsidR="00917025" w:rsidRPr="006E445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0147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 Grupa A</w:t>
            </w:r>
          </w:p>
          <w:p w14:paraId="42DE7C7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10, 11 şi 14 </w:t>
            </w:r>
          </w:p>
          <w:p w14:paraId="6C5A9E1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02B5A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</w:t>
            </w:r>
          </w:p>
          <w:p w14:paraId="493C08B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73969" w14:textId="77777777" w:rsidR="00917025" w:rsidRPr="00BB01D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23E5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DAD14" w14:textId="77777777" w:rsidR="00917025" w:rsidRPr="006E445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5913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3A1EB38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0BD26" w14:textId="77777777" w:rsidR="00917025" w:rsidRDefault="0091702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524F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8AAA5" w14:textId="77777777" w:rsidR="00917025" w:rsidRPr="006E445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7404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 Grupa A</w:t>
            </w:r>
          </w:p>
          <w:p w14:paraId="6679B07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2D848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1E03E51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35C15" w14:textId="77777777" w:rsidR="00917025" w:rsidRPr="00BB01D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03D03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19373" w14:textId="77777777" w:rsidR="00917025" w:rsidRPr="006E445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28A4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6989D89C" w14:textId="77777777">
        <w:trPr>
          <w:cantSplit/>
          <w:trHeight w:val="8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A5307" w14:textId="77777777" w:rsidR="00917025" w:rsidRDefault="0091702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01F9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8BAD9" w14:textId="77777777" w:rsidR="00917025" w:rsidRPr="006E445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4EC4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Medgidia PC 2 </w:t>
            </w:r>
          </w:p>
          <w:p w14:paraId="65482FC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E186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DD9D2FF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 </w:t>
            </w:r>
          </w:p>
          <w:p w14:paraId="68805C5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3A8C3" w14:textId="77777777" w:rsidR="00917025" w:rsidRPr="00BB01D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DFFEE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0250D" w14:textId="77777777" w:rsidR="00917025" w:rsidRPr="006E445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A4A8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2DBA7DB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7C205" w14:textId="77777777" w:rsidR="00917025" w:rsidRDefault="0091702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B227E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70C1A" w14:textId="77777777" w:rsidR="00917025" w:rsidRPr="006E445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7EA2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PC 2 </w:t>
            </w:r>
          </w:p>
          <w:p w14:paraId="519DE60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E85EB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 </w:t>
            </w:r>
          </w:p>
          <w:p w14:paraId="43B44703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5123B" w14:textId="77777777" w:rsidR="00917025" w:rsidRPr="00BB01D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960F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99D33" w14:textId="77777777" w:rsidR="00917025" w:rsidRPr="006E445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0939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5178646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6A7DB" w14:textId="77777777" w:rsidR="00917025" w:rsidRDefault="0091702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2617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10+000</w:t>
            </w:r>
          </w:p>
          <w:p w14:paraId="6932C59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2E8ED" w14:textId="77777777" w:rsidR="00917025" w:rsidRPr="006E445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EB95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- Ciocârlia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9385E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427FF" w14:textId="77777777" w:rsidR="00917025" w:rsidRPr="00BB01D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F1DCD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73C34" w14:textId="77777777" w:rsidR="00917025" w:rsidRPr="006E445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D851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17025" w14:paraId="6090561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1A11D" w14:textId="77777777" w:rsidR="00917025" w:rsidRDefault="0091702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E7E2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13+900</w:t>
            </w:r>
          </w:p>
          <w:p w14:paraId="66BA3C83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05D16" w14:textId="77777777" w:rsidR="00917025" w:rsidRPr="006E445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FD34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Medgidia PC 2 - </w:t>
            </w:r>
          </w:p>
          <w:p w14:paraId="4C8862A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Ciocârlia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D1B5A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F0324" w14:textId="77777777" w:rsidR="00917025" w:rsidRPr="00BB01D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865CD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64EB3" w14:textId="77777777" w:rsidR="00917025" w:rsidRPr="006E445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6121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17025" w14:paraId="3C4E5E6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2AAFC" w14:textId="77777777" w:rsidR="00917025" w:rsidRDefault="0091702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6531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  <w:p w14:paraId="3BCEBFD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28+725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2B28A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80F48" w14:textId="77777777" w:rsidR="00917025" w:rsidRDefault="00917025" w:rsidP="000B124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Medgidia PC 2 - </w:t>
            </w:r>
          </w:p>
          <w:p w14:paraId="435F0B02" w14:textId="77777777" w:rsidR="00917025" w:rsidRDefault="00917025" w:rsidP="000B124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Ciocârlia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61B01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6AF96" w14:textId="77777777" w:rsidR="00917025" w:rsidRPr="00BB01D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AC623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012D9" w14:textId="77777777" w:rsidR="00917025" w:rsidRPr="006E445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FB20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17025" w14:paraId="5BBBDC5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9ADA1" w14:textId="77777777" w:rsidR="00917025" w:rsidRDefault="0091702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6C32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92B20" w14:textId="77777777" w:rsidR="00917025" w:rsidRPr="006E445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8257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Ciocârlia</w:t>
            </w:r>
          </w:p>
          <w:p w14:paraId="6651507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7EA92" w14:textId="77777777" w:rsidR="00917025" w:rsidRDefault="00917025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13ED5FA" w14:textId="77777777" w:rsidR="00917025" w:rsidRDefault="00917025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5 </w:t>
            </w:r>
          </w:p>
          <w:p w14:paraId="12A3CA17" w14:textId="77777777" w:rsidR="00917025" w:rsidRDefault="00917025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C87FB" w14:textId="77777777" w:rsidR="00917025" w:rsidRPr="00BB01DD" w:rsidRDefault="00917025">
            <w:pPr>
              <w:spacing w:before="120" w:after="40"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987CB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B47E6" w14:textId="77777777" w:rsidR="00917025" w:rsidRPr="006E445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1EB2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17955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C8A70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LFI ROMCEREAL.</w:t>
            </w:r>
          </w:p>
        </w:tc>
      </w:tr>
      <w:tr w:rsidR="00917025" w14:paraId="496DAF56" w14:textId="77777777">
        <w:trPr>
          <w:cantSplit/>
          <w:trHeight w:val="11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166CD" w14:textId="77777777" w:rsidR="00917025" w:rsidRDefault="0091702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194D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82286" w14:textId="77777777" w:rsidR="00917025" w:rsidRPr="006E445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1326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Cobadin</w:t>
            </w:r>
          </w:p>
          <w:p w14:paraId="39D7EE2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7A88E" w14:textId="77777777" w:rsidR="00917025" w:rsidRDefault="00917025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 inclusiv</w:t>
            </w:r>
          </w:p>
          <w:p w14:paraId="0B6A2263" w14:textId="77777777" w:rsidR="00917025" w:rsidRDefault="00917025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1B5D86E" w14:textId="77777777" w:rsidR="00917025" w:rsidRDefault="00917025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383CAABC" w14:textId="77777777" w:rsidR="00917025" w:rsidRDefault="00917025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11 şi 6 </w:t>
            </w:r>
          </w:p>
          <w:p w14:paraId="0A6EBFAD" w14:textId="77777777" w:rsidR="00917025" w:rsidRDefault="00917025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BFE01" w14:textId="77777777" w:rsidR="00917025" w:rsidRPr="00BB01DD" w:rsidRDefault="00917025">
            <w:pPr>
              <w:spacing w:before="120" w:after="40"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C420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D11CD" w14:textId="77777777" w:rsidR="00917025" w:rsidRPr="006E445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0E5D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6D27E2FE" w14:textId="77777777">
        <w:trPr>
          <w:cantSplit/>
          <w:trHeight w:val="5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C4E5C" w14:textId="77777777" w:rsidR="00917025" w:rsidRDefault="0091702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6EA4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66AE1" w14:textId="77777777" w:rsidR="00917025" w:rsidRPr="006E445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EFF7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Casicea</w:t>
            </w:r>
          </w:p>
          <w:p w14:paraId="212C891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4558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9A206E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F336B" w14:textId="77777777" w:rsidR="00917025" w:rsidRPr="00BB01D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45A81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0B70B" w14:textId="77777777" w:rsidR="00917025" w:rsidRPr="006E445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AF2F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</w:t>
            </w:r>
          </w:p>
        </w:tc>
      </w:tr>
      <w:tr w:rsidR="00917025" w14:paraId="5A2398A5" w14:textId="77777777">
        <w:trPr>
          <w:cantSplit/>
          <w:trHeight w:val="10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C0E61" w14:textId="77777777" w:rsidR="00917025" w:rsidRDefault="0091702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06C7D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55+195</w:t>
            </w:r>
          </w:p>
          <w:p w14:paraId="184EDBAB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55+245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DE3F3" w14:textId="77777777" w:rsidR="00917025" w:rsidRPr="006E445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E96E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Casicea -</w:t>
            </w:r>
          </w:p>
          <w:p w14:paraId="2560DE0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Negru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2D43E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50141" w14:textId="77777777" w:rsidR="00917025" w:rsidRPr="00BB01D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DCCF8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CFBF7" w14:textId="77777777" w:rsidR="00917025" w:rsidRPr="006E445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B239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EF0870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</w:t>
            </w:r>
          </w:p>
          <w:p w14:paraId="6C783203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(locomotivă sau vagon).</w:t>
            </w:r>
          </w:p>
        </w:tc>
      </w:tr>
      <w:tr w:rsidR="00917025" w14:paraId="10933926" w14:textId="77777777">
        <w:trPr>
          <w:cantSplit/>
          <w:trHeight w:val="8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3E003" w14:textId="77777777" w:rsidR="00917025" w:rsidRDefault="0091702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5A66A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DE363" w14:textId="77777777" w:rsidR="00917025" w:rsidRPr="006E445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90D4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Negru Vodă</w:t>
            </w:r>
          </w:p>
          <w:p w14:paraId="69AE4A9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10DE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Cap X şi </w:t>
            </w:r>
          </w:p>
          <w:p w14:paraId="322F187B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AFE0D" w14:textId="77777777" w:rsidR="00917025" w:rsidRPr="00BB01D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10A9F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13DB1" w14:textId="77777777" w:rsidR="00917025" w:rsidRPr="006E445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8978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</w:t>
            </w:r>
          </w:p>
          <w:p w14:paraId="3F49E2E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în Cap Y linia este închisă.</w:t>
            </w:r>
          </w:p>
        </w:tc>
      </w:tr>
      <w:tr w:rsidR="00917025" w14:paraId="6C1E5398" w14:textId="77777777">
        <w:trPr>
          <w:cantSplit/>
          <w:trHeight w:val="9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4303B" w14:textId="77777777" w:rsidR="00917025" w:rsidRDefault="0091702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B47EF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38972" w14:textId="77777777" w:rsidR="00917025" w:rsidRPr="006E445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CAA4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Negru Vodă</w:t>
            </w:r>
          </w:p>
          <w:p w14:paraId="669DA47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C0D73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715CDDE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  <w:p w14:paraId="12B9BAB1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A3BCEC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85DCA" w14:textId="77777777" w:rsidR="00917025" w:rsidRPr="00BB01D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302E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2F657" w14:textId="77777777" w:rsidR="00917025" w:rsidRPr="006E445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137B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</w:t>
            </w:r>
          </w:p>
          <w:p w14:paraId="4F32D4E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  <w:tr w:rsidR="00917025" w14:paraId="465AC43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9D877" w14:textId="77777777" w:rsidR="00917025" w:rsidRDefault="00917025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23CF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90972" w14:textId="77777777" w:rsidR="00917025" w:rsidRPr="006E445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C4C3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Negru Vodă</w:t>
            </w:r>
          </w:p>
          <w:p w14:paraId="28D549F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3CDCB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707AB3A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  <w:p w14:paraId="2E4AA50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0AA8A9D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466ED" w14:textId="77777777" w:rsidR="00917025" w:rsidRPr="00BB01D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D6D4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67108" w14:textId="77777777" w:rsidR="00917025" w:rsidRPr="006E445D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B2A7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</w:t>
            </w:r>
          </w:p>
          <w:p w14:paraId="1618895F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</w:tbl>
    <w:p w14:paraId="2325A555" w14:textId="77777777" w:rsidR="00917025" w:rsidRDefault="00917025">
      <w:pPr>
        <w:spacing w:before="40" w:after="40" w:line="192" w:lineRule="auto"/>
        <w:ind w:right="57"/>
        <w:rPr>
          <w:sz w:val="20"/>
        </w:rPr>
      </w:pPr>
    </w:p>
    <w:p w14:paraId="3F1B4485" w14:textId="77777777" w:rsidR="00917025" w:rsidRDefault="00917025" w:rsidP="00322BD3">
      <w:pPr>
        <w:pStyle w:val="Heading1"/>
        <w:spacing w:line="360" w:lineRule="auto"/>
      </w:pPr>
      <w:r>
        <w:t>LINIA 810 A</w:t>
      </w:r>
    </w:p>
    <w:p w14:paraId="142082D4" w14:textId="77777777" w:rsidR="00917025" w:rsidRDefault="00917025" w:rsidP="002978D2">
      <w:pPr>
        <w:pStyle w:val="Heading1"/>
        <w:spacing w:line="360" w:lineRule="auto"/>
        <w:rPr>
          <w:b w:val="0"/>
          <w:bCs w:val="0"/>
          <w:sz w:val="8"/>
        </w:rPr>
      </w:pPr>
      <w:r>
        <w:t>DOROBANŢU - MEDGIDIA PC 2 - ANTESTAŢIE ROMCIM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917025" w14:paraId="4330753D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7B0B2" w14:textId="77777777" w:rsidR="00917025" w:rsidRDefault="0091702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2608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ECA6D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8A33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PC2</w:t>
            </w:r>
          </w:p>
          <w:p w14:paraId="115988B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E75E6" w14:textId="77777777" w:rsidR="00917025" w:rsidRDefault="00917025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B5DD2D9" w14:textId="77777777" w:rsidR="00917025" w:rsidRDefault="00917025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 </w:t>
            </w:r>
          </w:p>
          <w:p w14:paraId="796E7D96" w14:textId="77777777" w:rsidR="00917025" w:rsidRDefault="00917025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4CA85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A20DD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BA23D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BE3D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5F91095E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E7F99" w14:textId="77777777" w:rsidR="00917025" w:rsidRDefault="0091702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1F3A4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C92FF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0383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PC2 </w:t>
            </w:r>
          </w:p>
          <w:p w14:paraId="5B49B8A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D9F55" w14:textId="77777777" w:rsidR="00917025" w:rsidRDefault="00917025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5165059" w14:textId="77777777" w:rsidR="00917025" w:rsidRDefault="00917025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741569AE" w14:textId="77777777" w:rsidR="00917025" w:rsidRDefault="00917025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42215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C72C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CB6A1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7130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314FD32D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14CAA" w14:textId="77777777" w:rsidR="00917025" w:rsidRDefault="0091702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6F6B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5+300</w:t>
            </w:r>
          </w:p>
          <w:p w14:paraId="36B3A5F8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2EC9E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C34D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PC2 -</w:t>
            </w:r>
          </w:p>
          <w:p w14:paraId="503465A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Antestație ROMCIM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CF5C4" w14:textId="77777777" w:rsidR="00917025" w:rsidRDefault="00917025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D0CDD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337A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AD272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80B8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17025" w14:paraId="73B50E84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52C9A" w14:textId="77777777" w:rsidR="00917025" w:rsidRDefault="00917025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D062E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304AD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7454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Antestație ROMCIM</w:t>
            </w:r>
          </w:p>
          <w:p w14:paraId="7F98915F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 din complex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DE3A6" w14:textId="77777777" w:rsidR="00917025" w:rsidRDefault="00917025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30DC6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4672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637AE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2F95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3FAE4E7" w14:textId="77777777" w:rsidR="00917025" w:rsidRDefault="00917025">
      <w:pPr>
        <w:spacing w:before="40" w:after="40" w:line="192" w:lineRule="auto"/>
        <w:ind w:right="57"/>
        <w:rPr>
          <w:sz w:val="20"/>
        </w:rPr>
      </w:pPr>
    </w:p>
    <w:p w14:paraId="4EDAFF9A" w14:textId="77777777" w:rsidR="00917025" w:rsidRDefault="00917025" w:rsidP="00D509E3">
      <w:pPr>
        <w:pStyle w:val="Heading1"/>
        <w:spacing w:line="360" w:lineRule="auto"/>
      </w:pPr>
      <w:r>
        <w:t>LINIA 812</w:t>
      </w:r>
    </w:p>
    <w:p w14:paraId="428C9162" w14:textId="77777777" w:rsidR="00917025" w:rsidRDefault="00917025" w:rsidP="00AC38B3">
      <w:pPr>
        <w:pStyle w:val="Heading1"/>
        <w:spacing w:line="360" w:lineRule="auto"/>
        <w:rPr>
          <w:b w:val="0"/>
          <w:bCs w:val="0"/>
          <w:sz w:val="8"/>
        </w:rPr>
      </w:pPr>
      <w:r>
        <w:t>MEDGIDIA - TULCEA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917025" w14:paraId="3DC7B499" w14:textId="77777777">
        <w:trPr>
          <w:cantSplit/>
          <w:trHeight w:val="11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23FA9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0EED1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69926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E1CC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68A1B25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liniile 10, </w:t>
            </w:r>
          </w:p>
          <w:p w14:paraId="1E437D1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şi 14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37C48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 ieşiri</w:t>
            </w:r>
          </w:p>
          <w:p w14:paraId="52639937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9C29F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C4053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CA5F0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6D6B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18156C63" w14:textId="77777777">
        <w:trPr>
          <w:cantSplit/>
          <w:trHeight w:val="7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81911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65F98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E0976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DB30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4B6A23F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29518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E95CF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5E2BD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863E0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C3B8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255F99AE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BD57B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9760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4+450</w:t>
            </w:r>
          </w:p>
          <w:p w14:paraId="1AE28433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66A32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2C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4FFE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–</w:t>
            </w:r>
          </w:p>
          <w:p w14:paraId="2DEAA8A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5A135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6361C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6B16E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199F5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C336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7BCE9B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917025" w14:paraId="06865FF0" w14:textId="77777777">
        <w:trPr>
          <w:cantSplit/>
          <w:trHeight w:val="6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76DAB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7219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13+700</w:t>
            </w:r>
          </w:p>
          <w:p w14:paraId="5CAFBFD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EB6B3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3E1F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–</w:t>
            </w:r>
          </w:p>
          <w:p w14:paraId="654FD07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E2181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82063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F5D97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64BB6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3678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17025" w14:paraId="23EDF0CD" w14:textId="77777777">
        <w:trPr>
          <w:cantSplit/>
          <w:trHeight w:val="15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B23C5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83580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94FEF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C54E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3DC1C39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83424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peste diag.</w:t>
            </w:r>
          </w:p>
          <w:p w14:paraId="17753833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5 - 11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9BE51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6EF56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87BC7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14A5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29E15F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BE8D1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diagonalele 11 – 13 </w:t>
            </w:r>
          </w:p>
          <w:p w14:paraId="4A3665D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liniile 3 – 5. </w:t>
            </w:r>
          </w:p>
        </w:tc>
      </w:tr>
      <w:tr w:rsidR="00917025" w14:paraId="2DB71807" w14:textId="77777777">
        <w:trPr>
          <w:cantSplit/>
          <w:trHeight w:val="15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BC06F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26BF7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4D67F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591F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30DD83A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160AF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Cap X și </w:t>
            </w:r>
          </w:p>
          <w:p w14:paraId="5EB6F56F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297B0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21827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54226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76533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6652349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ax stație și Cap Y </w:t>
            </w:r>
          </w:p>
          <w:p w14:paraId="7AB931C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este închisă.</w:t>
            </w:r>
          </w:p>
        </w:tc>
      </w:tr>
      <w:tr w:rsidR="00917025" w14:paraId="57A21603" w14:textId="77777777">
        <w:trPr>
          <w:cantSplit/>
          <w:trHeight w:val="7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186B4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99023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B8C5F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4E38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653911F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3612F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43F36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9CD1D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EAAD9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D347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65C94D4C" w14:textId="77777777">
        <w:trPr>
          <w:cantSplit/>
          <w:trHeight w:val="1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3630F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BF47D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F488A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E91E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6A9108F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2AE4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3CB5720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17E436E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</w:t>
            </w:r>
          </w:p>
          <w:p w14:paraId="291B3D3F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252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960FF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AD893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35340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D7B8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367CAD05" w14:textId="77777777">
        <w:trPr>
          <w:cantSplit/>
          <w:trHeight w:val="18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75996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4CECC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E32F6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5F2D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2891018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4B4CB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0FC8A94A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şi </w:t>
            </w:r>
          </w:p>
          <w:p w14:paraId="201331AF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5CA16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67AB8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EBEAF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6114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6D0774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  <w:tr w:rsidR="00917025" w14:paraId="63D05122" w14:textId="77777777">
        <w:trPr>
          <w:cantSplit/>
          <w:trHeight w:val="18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66491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D0104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CD756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DD2C3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309B587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E582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 </w:t>
            </w:r>
          </w:p>
          <w:p w14:paraId="1FA79D9E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120 m </w:t>
            </w:r>
          </w:p>
          <w:p w14:paraId="7C566FA4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sch. 17 </w:t>
            </w:r>
          </w:p>
          <w:p w14:paraId="1B05DE17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Cântar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5E768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B4C76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10FE1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AE96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3880263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Restul liniei este închisă.</w:t>
            </w:r>
          </w:p>
        </w:tc>
      </w:tr>
      <w:tr w:rsidR="00917025" w14:paraId="06553790" w14:textId="77777777">
        <w:trPr>
          <w:cantSplit/>
          <w:trHeight w:val="1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56817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70523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CCDD5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12E1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4E52B7D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2D059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FD71A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BC215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17DF6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A3A8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C13558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C5271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diagonalele 14 – 16 </w:t>
            </w:r>
          </w:p>
          <w:p w14:paraId="627A3BC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liniile 5 şi 6. </w:t>
            </w:r>
          </w:p>
        </w:tc>
      </w:tr>
      <w:tr w:rsidR="00917025" w14:paraId="05D6A689" w14:textId="77777777">
        <w:trPr>
          <w:cantSplit/>
          <w:trHeight w:val="8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14E1B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E1D86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F94F8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2A82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RMK  </w:t>
            </w:r>
          </w:p>
          <w:p w14:paraId="1C9A245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098E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5AA6054B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6+675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5FD5E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5C0F1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77D18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6ED9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17025" w14:paraId="0C7E61D2" w14:textId="77777777">
        <w:trPr>
          <w:cantSplit/>
          <w:trHeight w:val="9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F8AF9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32495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F55D3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C567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Linia RMK  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F0D9F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E7A4B2D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şi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2E2F4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969CE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CE265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61F6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57BC64CF" w14:textId="77777777">
        <w:trPr>
          <w:cantSplit/>
          <w:trHeight w:val="22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B74C0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AE43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30+300</w:t>
            </w:r>
          </w:p>
          <w:p w14:paraId="1C50B146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D87DF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2C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24DC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 –</w:t>
            </w:r>
          </w:p>
          <w:p w14:paraId="04ADB37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B9C1A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0552F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0A759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0A872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AF03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14E167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 respectă numai </w:t>
            </w:r>
          </w:p>
          <w:p w14:paraId="0BBFCA3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primul vehicul din compunerea trenului (locomotivă sau vagon).</w:t>
            </w:r>
          </w:p>
        </w:tc>
      </w:tr>
      <w:tr w:rsidR="00917025" w14:paraId="4513CC33" w14:textId="77777777">
        <w:trPr>
          <w:cantSplit/>
          <w:trHeight w:val="9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43D13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806FA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06F13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205F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Târguşor Dobrogea</w:t>
            </w:r>
          </w:p>
          <w:p w14:paraId="4F2BBB4F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D92B9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2B8EC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CF6EB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996A0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4385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A922EA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prin Cap Y.</w:t>
            </w:r>
          </w:p>
        </w:tc>
      </w:tr>
      <w:tr w:rsidR="00917025" w14:paraId="1DFA4469" w14:textId="77777777">
        <w:trPr>
          <w:cantSplit/>
          <w:trHeight w:val="4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DA815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5E228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39+470</w:t>
            </w:r>
          </w:p>
          <w:p w14:paraId="2171D8AC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39+775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2048B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51BF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 -</w:t>
            </w:r>
          </w:p>
          <w:p w14:paraId="4FCEB9E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Cogealac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ED7B1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5760B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E6E8B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3AF94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37584" w14:textId="77777777" w:rsidR="00917025" w:rsidRPr="00562792" w:rsidRDefault="0091702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562792">
              <w:rPr>
                <w:b/>
                <w:bCs/>
                <w:iCs/>
                <w:sz w:val="20"/>
              </w:rPr>
              <w:t>*Valabil pentru trenurile remorcate cu două și trei locomotive cuplate.</w:t>
            </w:r>
          </w:p>
          <w:p w14:paraId="77801DFE" w14:textId="77777777" w:rsidR="00917025" w:rsidRPr="00562792" w:rsidRDefault="0091702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562792">
              <w:rPr>
                <w:b/>
                <w:bCs/>
                <w:iCs/>
                <w:sz w:val="20"/>
              </w:rPr>
              <w:t>Este interzisă circulația trenurilor care au  în compunere patru sau mai multe locomotive cuplate.</w:t>
            </w:r>
          </w:p>
          <w:p w14:paraId="090B9FB3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3DF56C15" w14:textId="77777777">
        <w:trPr>
          <w:cantSplit/>
          <w:trHeight w:val="4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F3455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75F98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48+700</w:t>
            </w:r>
          </w:p>
          <w:p w14:paraId="368B255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402ED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0F7CA" w14:textId="77777777" w:rsidR="00917025" w:rsidRDefault="00917025" w:rsidP="00B9348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 -</w:t>
            </w:r>
          </w:p>
          <w:p w14:paraId="3F7EFB57" w14:textId="77777777" w:rsidR="00917025" w:rsidRDefault="00917025" w:rsidP="00B9348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Cogealac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D153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3CC4D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18056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53F55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B5C6C" w14:textId="77777777" w:rsidR="00917025" w:rsidRPr="00562792" w:rsidRDefault="00917025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S</w:t>
            </w:r>
            <w:r w:rsidRPr="00B93482">
              <w:rPr>
                <w:b/>
                <w:bCs/>
                <w:iCs/>
                <w:sz w:val="20"/>
              </w:rPr>
              <w:t>emnalizată pe teren zi/noapte cu tot trenul fără inductori la paleta galbenă.</w:t>
            </w:r>
          </w:p>
        </w:tc>
      </w:tr>
      <w:tr w:rsidR="00917025" w14:paraId="08991789" w14:textId="77777777">
        <w:trPr>
          <w:cantSplit/>
          <w:trHeight w:val="92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03B19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7DCEA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2C4A4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E93E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Cogealac</w:t>
            </w:r>
          </w:p>
          <w:p w14:paraId="718DEED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FD490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135A9645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39595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E37AA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A59FC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B019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170EFFDF" w14:textId="77777777">
        <w:trPr>
          <w:cantSplit/>
          <w:trHeight w:val="14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8AB26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ABC7A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D6EEA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4AB4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Mihai Viteazu</w:t>
            </w:r>
          </w:p>
          <w:p w14:paraId="40DB72F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68C6E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5</w:t>
            </w:r>
          </w:p>
          <w:p w14:paraId="6AD626D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şi </w:t>
            </w:r>
          </w:p>
          <w:p w14:paraId="349DAA07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09BCC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59F01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19E31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E7373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CDFDEB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Între schimbătorul</w:t>
            </w:r>
          </w:p>
          <w:p w14:paraId="236FE77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numărul 6 şi schimbătorul numărul 2, linia este închisă.</w:t>
            </w:r>
          </w:p>
        </w:tc>
      </w:tr>
      <w:tr w:rsidR="00917025" w14:paraId="47186A74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AC05D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28C06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28CA8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AF7FF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Baia Dobrogei</w:t>
            </w:r>
          </w:p>
          <w:p w14:paraId="7018F23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0F622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0DBF3B37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F5DAE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9DEF7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B5BDB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FCE4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07969690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8D1FD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C9553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976C1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DAFA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Baia Dobrogei</w:t>
            </w:r>
          </w:p>
          <w:p w14:paraId="2838053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rampă</w:t>
            </w:r>
          </w:p>
          <w:p w14:paraId="082CD24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7 şi 18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B58E3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0EDDE2AC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D8AAB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DA613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90CBB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A360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0240D066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ACFC1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0F6DB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AFDEF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C938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Babadag</w:t>
            </w:r>
          </w:p>
          <w:p w14:paraId="6293F2B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8 şi 9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22B91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E4D83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093BF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0FBA7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2F36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0C8B33A6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79706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97CF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107+325</w:t>
            </w:r>
          </w:p>
          <w:p w14:paraId="45FC4B57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107+375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33313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B645F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10B6961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984EA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CEF8E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EFFAB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2F7DF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BFB0F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17025" w14:paraId="77033E77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9242F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DFC1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110+540</w:t>
            </w:r>
          </w:p>
          <w:p w14:paraId="25BD2526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110+640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6E304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003D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602044D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CED7A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F3C36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5A3C2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80F88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8CE3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81CE17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doar cu primul vehicul din compunerea trenului (locomotivă sau vagon).</w:t>
            </w:r>
          </w:p>
        </w:tc>
      </w:tr>
      <w:tr w:rsidR="00917025" w14:paraId="020864E0" w14:textId="77777777">
        <w:trPr>
          <w:cantSplit/>
          <w:trHeight w:val="22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05510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C2E24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122+275</w:t>
            </w:r>
          </w:p>
          <w:p w14:paraId="2592E11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122+375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0EF51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9BB5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5915967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9DEC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40FD2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FC67A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E1256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222D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93E80E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</w:t>
            </w:r>
          </w:p>
          <w:p w14:paraId="5DE3AA4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(locomotivă  sau vagon).</w:t>
            </w:r>
          </w:p>
        </w:tc>
      </w:tr>
      <w:tr w:rsidR="00917025" w14:paraId="11FA3C96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29B40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AB0BB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126+750</w:t>
            </w:r>
          </w:p>
          <w:p w14:paraId="43BAD58B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F06A4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EB6E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214C1A3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7209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98AC1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D08EC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C1469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7CF5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17025" w14:paraId="584EFF47" w14:textId="77777777">
        <w:trPr>
          <w:cantSplit/>
          <w:trHeight w:val="8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30342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0E0BA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A3308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4B69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512D7BE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7E7FF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398C049E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/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9F937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A8852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CADB8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1567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17025" w14:paraId="120BF1B5" w14:textId="77777777">
        <w:trPr>
          <w:cantSplit/>
          <w:trHeight w:val="19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41DC8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77D70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40E3A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2871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01D428F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3348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între axa staţiei </w:t>
            </w:r>
          </w:p>
          <w:p w14:paraId="1E735234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şi </w:t>
            </w:r>
          </w:p>
          <w:p w14:paraId="4925449F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</w:t>
            </w:r>
            <w:r w:rsidRPr="001A61C3">
              <w:rPr>
                <w:b/>
                <w:bCs/>
                <w:sz w:val="20"/>
              </w:rPr>
              <w:t>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6564A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91626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36B4C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824F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5FEFEAB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Cap X la axa staţiei linia este închisă.</w:t>
            </w:r>
          </w:p>
        </w:tc>
      </w:tr>
      <w:tr w:rsidR="00917025" w14:paraId="74F9D02E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458F6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5B5A7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68AE1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AB0F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12136AF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B55E8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B6664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4049C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1BF4B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48C5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917025" w14:paraId="65848AEC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47357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9A98B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130+800</w:t>
            </w:r>
          </w:p>
          <w:p w14:paraId="7CAA2AA2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293B2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8DD7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 -</w:t>
            </w:r>
          </w:p>
          <w:p w14:paraId="1E351B3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1BF8E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E9BBB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91333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26331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43C9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17025" w14:paraId="5B1EA083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2706E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FE6A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133+000</w:t>
            </w:r>
          </w:p>
          <w:p w14:paraId="44AF90F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86151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A2C4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 -</w:t>
            </w:r>
          </w:p>
          <w:p w14:paraId="18A08C9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D26B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2E902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1EA37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2F673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59C0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17025" w14:paraId="5223CB5A" w14:textId="77777777">
        <w:trPr>
          <w:cantSplit/>
          <w:trHeight w:val="1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0ACBD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F9EC2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A58FB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4939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603ECBD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DE11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peste T.D.J. </w:t>
            </w:r>
          </w:p>
          <w:p w14:paraId="6951638E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3</w:t>
            </w:r>
            <w:r>
              <w:rPr>
                <w:b/>
                <w:bCs/>
                <w:sz w:val="20"/>
              </w:rPr>
              <w:t xml:space="preserve"> </w:t>
            </w:r>
            <w:r w:rsidRPr="001A61C3">
              <w:rPr>
                <w:b/>
                <w:bCs/>
                <w:sz w:val="20"/>
              </w:rPr>
              <w:t>/</w:t>
            </w:r>
            <w:r>
              <w:rPr>
                <w:b/>
                <w:bCs/>
                <w:sz w:val="20"/>
              </w:rPr>
              <w:t xml:space="preserve"> </w:t>
            </w:r>
            <w:r w:rsidRPr="001A61C3">
              <w:rPr>
                <w:b/>
                <w:bCs/>
                <w:sz w:val="20"/>
              </w:rPr>
              <w:t>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538DE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38746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94E31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9656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1C5DE4EC" w14:textId="77777777">
        <w:trPr>
          <w:cantSplit/>
          <w:trHeight w:val="12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D189B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5D524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E8FF5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5879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253F80A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83801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7C938F5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sch. 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1A61C3">
              <w:rPr>
                <w:b/>
                <w:bCs/>
                <w:spacing w:val="-10"/>
                <w:sz w:val="20"/>
              </w:rPr>
              <w:t>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AEA7D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2B54C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1F011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36C4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4DD12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 şi 18.</w:t>
            </w:r>
          </w:p>
        </w:tc>
      </w:tr>
      <w:tr w:rsidR="00917025" w14:paraId="6EDC79D7" w14:textId="77777777">
        <w:trPr>
          <w:cantSplit/>
          <w:trHeight w:val="11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3DFBD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B43BB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23040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206D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45BDBFE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89BB3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CF9E922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sch. 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1A61C3">
              <w:rPr>
                <w:b/>
                <w:bCs/>
                <w:spacing w:val="-10"/>
                <w:sz w:val="20"/>
              </w:rPr>
              <w:t>3</w:t>
            </w:r>
            <w:r>
              <w:rPr>
                <w:b/>
                <w:bCs/>
                <w:spacing w:val="-10"/>
                <w:sz w:val="20"/>
              </w:rPr>
              <w:t>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1A5A8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CCB84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8443E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EEEB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0C7D2E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F35A5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14 şi 18.</w:t>
            </w:r>
          </w:p>
        </w:tc>
      </w:tr>
      <w:tr w:rsidR="00917025" w14:paraId="5DC48A46" w14:textId="77777777">
        <w:trPr>
          <w:cantSplit/>
          <w:trHeight w:val="5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B1D17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7AD7C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73560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7A11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0E2B6A3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578D2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8F1C6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FF878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BEEA1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E8AE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25E4CFD4" w14:textId="77777777">
        <w:trPr>
          <w:cantSplit/>
          <w:trHeight w:val="6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99A16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92519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0E12A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ABAC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6D1B8EA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C5EE7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1B3A4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54763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06C44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65B9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2CC31A7E" w14:textId="77777777">
        <w:trPr>
          <w:cantSplit/>
          <w:trHeight w:val="9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5CA49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E3D4B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239DF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2C86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45EEC73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DAB5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axul stației în </w:t>
            </w:r>
          </w:p>
          <w:p w14:paraId="488366C6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A9411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F3DB8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FAB44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A06FF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89B66C9" w14:textId="77777777" w:rsidR="00917025" w:rsidRPr="00F662B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662B5">
              <w:rPr>
                <w:b/>
                <w:bCs/>
                <w:i/>
                <w:sz w:val="20"/>
              </w:rPr>
              <w:t>Din axul stației în Cap Y linia este închisă.</w:t>
            </w:r>
          </w:p>
        </w:tc>
      </w:tr>
      <w:tr w:rsidR="00917025" w14:paraId="338EDE6D" w14:textId="77777777">
        <w:trPr>
          <w:cantSplit/>
          <w:trHeight w:val="5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C15B6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9BAF6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65305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BD6F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2523583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CFC11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F0533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73405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36A05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7499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1135B6BB" w14:textId="77777777">
        <w:trPr>
          <w:cantSplit/>
          <w:trHeight w:val="8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7DAC3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0122D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6300C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E252F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08255A6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18 A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A3BE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între sch. </w:t>
            </w:r>
          </w:p>
          <w:p w14:paraId="4FA9950A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9 şi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78556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312E0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80507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5958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11FCD0D5" w14:textId="77777777">
        <w:trPr>
          <w:cantSplit/>
          <w:trHeight w:val="9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FEC3D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6C4DC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B30EC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0911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2FDB2AE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88F1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11665CA5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33</w:t>
            </w:r>
            <w:r>
              <w:rPr>
                <w:b/>
                <w:bCs/>
                <w:sz w:val="20"/>
              </w:rPr>
              <w:t xml:space="preserve"> şi 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CE003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AA429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8A744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5A48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A65E48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17025" w14:paraId="6D468E35" w14:textId="77777777">
        <w:trPr>
          <w:cantSplit/>
          <w:trHeight w:val="9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4414A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9796B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141+350</w:t>
            </w:r>
          </w:p>
          <w:p w14:paraId="2DA3C6ED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34FC1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7A14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 -</w:t>
            </w:r>
          </w:p>
          <w:p w14:paraId="2B2274D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Oraş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8117F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42F58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926A0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B91EF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A2E1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17025" w14:paraId="477FA875" w14:textId="77777777">
        <w:trPr>
          <w:cantSplit/>
          <w:trHeight w:val="9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A6909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C59C1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C38FF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3807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Oraş</w:t>
            </w:r>
          </w:p>
          <w:p w14:paraId="0983B89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E03AD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54EFD6DE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2E662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CE803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D8D96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D8CCF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6AD267DE" w14:textId="77777777">
        <w:trPr>
          <w:cantSplit/>
          <w:trHeight w:val="9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E6062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434D8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C0082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C645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Oraş</w:t>
            </w:r>
          </w:p>
          <w:p w14:paraId="63B2A48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F25C9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7839802F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7880E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B5A07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98952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5F34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4A82F10E" w14:textId="77777777">
        <w:trPr>
          <w:cantSplit/>
          <w:trHeight w:val="9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7ACA1" w14:textId="77777777" w:rsidR="00917025" w:rsidRPr="001A61C3" w:rsidRDefault="00917025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6756D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3C7BD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2822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Tulcea Oraş </w:t>
            </w:r>
          </w:p>
          <w:p w14:paraId="347768CF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63FC9CD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și 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A0DE4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1B93D499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FB34C" w14:textId="77777777" w:rsidR="00917025" w:rsidRPr="006A7C82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E298D" w14:textId="77777777" w:rsidR="00917025" w:rsidRPr="001A61C3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CCFE2" w14:textId="77777777" w:rsidR="00917025" w:rsidRPr="00772CB4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FB36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C66701E" w14:textId="77777777" w:rsidR="00917025" w:rsidRDefault="00917025">
      <w:pPr>
        <w:spacing w:before="40" w:after="40" w:line="192" w:lineRule="auto"/>
        <w:ind w:right="57"/>
        <w:rPr>
          <w:sz w:val="20"/>
        </w:rPr>
      </w:pPr>
    </w:p>
    <w:p w14:paraId="584CF8EE" w14:textId="77777777" w:rsidR="00B61976" w:rsidRDefault="00B61976">
      <w:pPr>
        <w:spacing w:before="40" w:after="40" w:line="192" w:lineRule="auto"/>
        <w:ind w:right="57"/>
        <w:rPr>
          <w:sz w:val="20"/>
        </w:rPr>
      </w:pPr>
    </w:p>
    <w:p w14:paraId="373881AA" w14:textId="77777777" w:rsidR="00917025" w:rsidRDefault="00917025" w:rsidP="00672C80">
      <w:pPr>
        <w:pStyle w:val="Heading1"/>
        <w:spacing w:line="360" w:lineRule="auto"/>
      </w:pPr>
      <w:r>
        <w:lastRenderedPageBreak/>
        <w:t>LINIA 813</w:t>
      </w:r>
    </w:p>
    <w:p w14:paraId="0DD31BC5" w14:textId="77777777" w:rsidR="00917025" w:rsidRDefault="00917025" w:rsidP="00576868">
      <w:pPr>
        <w:pStyle w:val="Heading1"/>
        <w:spacing w:line="360" w:lineRule="auto"/>
        <w:rPr>
          <w:b w:val="0"/>
          <w:bCs w:val="0"/>
          <w:sz w:val="8"/>
        </w:rPr>
      </w:pPr>
      <w:r>
        <w:t>CONSTANŢA - MANGALIA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1"/>
        <w:gridCol w:w="874"/>
        <w:gridCol w:w="757"/>
        <w:gridCol w:w="2212"/>
        <w:gridCol w:w="873"/>
        <w:gridCol w:w="756"/>
        <w:gridCol w:w="873"/>
        <w:gridCol w:w="756"/>
        <w:gridCol w:w="2508"/>
      </w:tblGrid>
      <w:tr w:rsidR="00917025" w14:paraId="759ADEE8" w14:textId="77777777">
        <w:trPr>
          <w:cantSplit/>
          <w:trHeight w:val="2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D1334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6AC67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09E4B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589E5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71C8108C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FBC74" w14:textId="77777777" w:rsidR="00917025" w:rsidRDefault="00917025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795D6FB3" w14:textId="77777777" w:rsidR="00917025" w:rsidRDefault="00917025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323C3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F9B85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E398B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28FFE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3591BB30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6701A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77F2B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679C7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A8302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6F00DB03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EE287" w14:textId="77777777" w:rsidR="00917025" w:rsidRDefault="00917025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peste </w:t>
            </w:r>
          </w:p>
          <w:p w14:paraId="17A4FFD4" w14:textId="77777777" w:rsidR="00917025" w:rsidRDefault="00917025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diag.</w:t>
            </w:r>
          </w:p>
          <w:p w14:paraId="2FF736FE" w14:textId="77777777" w:rsidR="00917025" w:rsidRDefault="00917025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50/54-46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572FC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8F6AC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C2F7B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63310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791F78B9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6FA21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687BA" w14:textId="77777777" w:rsidR="00917025" w:rsidRDefault="00917025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1A5D6" w14:textId="77777777" w:rsidR="00917025" w:rsidRDefault="00917025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3F694" w14:textId="77777777" w:rsidR="00917025" w:rsidRDefault="00917025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2A9784ED" w14:textId="77777777" w:rsidR="00917025" w:rsidRDefault="00917025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346ED" w14:textId="77777777" w:rsidR="00917025" w:rsidRDefault="00917025" w:rsidP="00515B1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4A8DE" w14:textId="77777777" w:rsidR="00917025" w:rsidRDefault="00917025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F4462" w14:textId="77777777" w:rsidR="00917025" w:rsidRDefault="00917025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F47A2" w14:textId="77777777" w:rsidR="00917025" w:rsidRPr="00564F54" w:rsidRDefault="00917025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BD823" w14:textId="77777777" w:rsidR="00917025" w:rsidRDefault="00917025" w:rsidP="00515B1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2FA033A7" w14:textId="77777777">
        <w:trPr>
          <w:cantSplit/>
          <w:trHeight w:val="164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75262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1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05922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Cs/>
                <w:i/>
                <w:sz w:val="36"/>
                <w:szCs w:val="36"/>
              </w:rPr>
            </w:pPr>
            <w:r w:rsidRPr="00564F54">
              <w:rPr>
                <w:bCs/>
                <w:i/>
                <w:sz w:val="36"/>
                <w:szCs w:val="36"/>
              </w:rPr>
              <w:t>firul III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85DE6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-</w:t>
            </w:r>
          </w:p>
          <w:p w14:paraId="2336ED4A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Ramificaţie </w:t>
            </w:r>
          </w:p>
          <w:p w14:paraId="0D39F439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Vii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AD500" w14:textId="77777777" w:rsidR="00917025" w:rsidRPr="001A0BE2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>între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</w:t>
            </w:r>
          </w:p>
          <w:p w14:paraId="4EAA0D82" w14:textId="77777777" w:rsidR="00917025" w:rsidRPr="001A0BE2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26 şi 28 </w:t>
            </w:r>
          </w:p>
          <w:p w14:paraId="6CD50A04" w14:textId="77777777" w:rsidR="00917025" w:rsidRPr="001A0BE2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şi </w:t>
            </w:r>
          </w:p>
          <w:p w14:paraId="43EE3AD5" w14:textId="77777777" w:rsidR="00917025" w:rsidRPr="00564F54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A0BE2">
              <w:rPr>
                <w:b/>
                <w:bCs/>
                <w:sz w:val="20"/>
                <w:szCs w:val="20"/>
              </w:rPr>
              <w:t>peste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26 </w:t>
            </w: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1A0BE2">
              <w:rPr>
                <w:b/>
                <w:bCs/>
                <w:sz w:val="20"/>
                <w:szCs w:val="20"/>
              </w:rPr>
              <w:t>în abatere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3CF21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DDEFC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55FDD0BB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A59CC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3AF91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319F3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77C08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-</w:t>
            </w:r>
          </w:p>
          <w:p w14:paraId="329E2961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64C6C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ECEB170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9E63B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26FC1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5FE93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447D6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044AF17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 813.</w:t>
            </w:r>
          </w:p>
        </w:tc>
      </w:tr>
      <w:tr w:rsidR="00917025" w14:paraId="2F52E364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D8BCD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8E03C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F3072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2464E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Oraș -</w:t>
            </w:r>
          </w:p>
          <w:p w14:paraId="3A2FDD5A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B9651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28C59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F13E3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228+028</w:t>
            </w:r>
          </w:p>
          <w:p w14:paraId="7D8AD855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A323C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5FD4B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teren, f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>r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 xml:space="preserve"> inductori la paleta galbena Afecteaza intr /iesiri  Fir I si Fir II  L 813 Constanta Oras-Agigea Nord.</w:t>
            </w:r>
          </w:p>
        </w:tc>
      </w:tr>
      <w:tr w:rsidR="00917025" w14:paraId="2182E45D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A2F33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17B86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478CAA85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68296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C9F44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 directa si sch.: 5,9,13, 6 si  sch.2 , pe directa.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6C766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C69C6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2A2FA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326B0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00DED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Semnalizată pe teren, fără inductori la paleta galbenă. Afectează intrări /ieșiri Linia II directă stația Agigea Nord</w:t>
            </w:r>
          </w:p>
        </w:tc>
      </w:tr>
      <w:tr w:rsidR="00917025" w14:paraId="626B77CE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F7E28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78B1C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0B56B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CBAA4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III directa si sch.: 7, 11, 15, 8 si sch.4 , pe directa 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0E737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30752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C7C34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6FF59F32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925DE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E9448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 , fara inductori la paleta galbena Afecteaza intr /iesiri la Linia III directa statia Agigea Nord.</w:t>
            </w:r>
          </w:p>
        </w:tc>
      </w:tr>
      <w:tr w:rsidR="00917025" w14:paraId="5CEC3B08" w14:textId="77777777">
        <w:trPr>
          <w:cantSplit/>
          <w:trHeight w:val="10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FF805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ABE04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8965E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D51BE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75C5A556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4C0BD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642ED19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08EBB24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7 - 9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E0C80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25BBA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59E26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0FEC2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FAA2222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trecerea de pe firul I pe firul II şi invers. </w:t>
            </w:r>
          </w:p>
        </w:tc>
      </w:tr>
      <w:tr w:rsidR="00917025" w14:paraId="025D879A" w14:textId="77777777">
        <w:trPr>
          <w:cantSplit/>
          <w:trHeight w:val="96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18316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ED362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0421F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59233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62E6A0CB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365A9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14FDD09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5FDF7789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9B7BC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A6F86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56BC8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4941F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5135980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II.</w:t>
            </w:r>
          </w:p>
        </w:tc>
      </w:tr>
      <w:tr w:rsidR="00917025" w14:paraId="075FD2D9" w14:textId="77777777">
        <w:trPr>
          <w:cantSplit/>
          <w:trHeight w:val="6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7DB69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93B63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8398F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4C857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6CD67D95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C9E02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4266ADAF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15 - 19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1EF42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4AB44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B25F3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B9161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844EF43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9B9995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917025" w14:paraId="6EDF4AA4" w14:textId="77777777">
        <w:trPr>
          <w:cantSplit/>
          <w:trHeight w:val="89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87E57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38939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443B2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5FB66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D5A5BF0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5BE9B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13 </w:t>
            </w:r>
          </w:p>
          <w:p w14:paraId="6BEE37E4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32223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15961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EAEB6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1591B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9B4243E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OIL TERMINAL.</w:t>
            </w:r>
          </w:p>
        </w:tc>
      </w:tr>
      <w:tr w:rsidR="00917025" w14:paraId="21191BB9" w14:textId="77777777">
        <w:trPr>
          <w:cantSplit/>
          <w:trHeight w:val="69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F79E8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4645E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B2EA2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8D771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63ADD4AD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4EDC1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03E1D717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şi 21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535E5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14FF0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45113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72A28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917025" w14:paraId="33CD7459" w14:textId="77777777">
        <w:trPr>
          <w:cantSplit/>
          <w:trHeight w:val="105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93DDB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6D67F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F9B1C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E33E7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3B9D746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44E4D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CD0D0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3AA88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1FDB2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E6AC9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395361AF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D7470C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917025" w14:paraId="35979453" w14:textId="77777777">
        <w:trPr>
          <w:cantSplit/>
          <w:trHeight w:val="969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53DC4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F7453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E7231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F73B4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6466992E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4F0F5CEA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C69BB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0F3EA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A2EB2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E68F1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C85D8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6B1F5E56" w14:textId="77777777">
        <w:trPr>
          <w:cantSplit/>
          <w:trHeight w:val="7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2115E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0F521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8AC62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A0AAF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BC8C8AC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50C733F1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08D01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E1AC8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64612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AEB18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9C74B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2D2FE0AB" w14:textId="77777777">
        <w:trPr>
          <w:cantSplit/>
          <w:trHeight w:val="44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2FE22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C1F9E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5ABE5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02C35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326CDA0D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5F4AD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83D0E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B225E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259A6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6058D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59E62EAE" w14:textId="77777777">
        <w:trPr>
          <w:cantSplit/>
          <w:trHeight w:val="62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ACFEC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7555F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2DFAD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BB23B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5317F16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56048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08AB9C93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18 - 22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274E4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B1F3B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9CA16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A9BEA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26C2578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şi 7.</w:t>
            </w:r>
          </w:p>
        </w:tc>
      </w:tr>
      <w:tr w:rsidR="00917025" w14:paraId="4960B6EF" w14:textId="77777777">
        <w:trPr>
          <w:cantSplit/>
          <w:trHeight w:val="55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9AAFD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1ADB0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1037E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FC858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1B15D46D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32820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714E3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92A53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96E2B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4546A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65675CD1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917025" w14:paraId="2840BA4E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6D614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F7C49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FA6C7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E0B37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4CA11E89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D5AA4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D2B1C7E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29F10297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/ 18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D153A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418A8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29C8E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CBDEB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B9E9B0A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AEB117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firul II 813 la </w:t>
            </w:r>
          </w:p>
          <w:p w14:paraId="1ECC8CC2" w14:textId="77777777" w:rsidR="00917025" w:rsidRPr="00CB3CD0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liniile 4 -7 </w:t>
            </w:r>
            <w:r>
              <w:rPr>
                <w:b/>
                <w:bCs/>
                <w:i/>
                <w:sz w:val="20"/>
              </w:rPr>
              <w:t>s</w:t>
            </w:r>
            <w:r w:rsidRPr="00175D9D">
              <w:rPr>
                <w:b/>
                <w:bCs/>
                <w:i/>
                <w:sz w:val="20"/>
              </w:rPr>
              <w:t>t. Agigea Nord ş</w:t>
            </w:r>
            <w:r w:rsidRPr="00175D9D">
              <w:rPr>
                <w:b/>
                <w:bCs/>
                <w:i/>
                <w:sz w:val="20"/>
                <w:lang w:val="en-US"/>
              </w:rPr>
              <w:t>i la linia C</w:t>
            </w:r>
            <w:r>
              <w:rPr>
                <w:b/>
                <w:bCs/>
                <w:i/>
                <w:sz w:val="20"/>
                <w:lang w:val="en-US"/>
              </w:rPr>
              <w:t>OMVEX</w:t>
            </w:r>
            <w:r w:rsidRPr="00175D9D">
              <w:rPr>
                <w:b/>
                <w:bCs/>
                <w:i/>
                <w:sz w:val="20"/>
                <w:lang w:val="en-US"/>
              </w:rPr>
              <w:t>.</w:t>
            </w:r>
          </w:p>
        </w:tc>
      </w:tr>
      <w:tr w:rsidR="00917025" w14:paraId="0E1A3FF7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81548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547EB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4D744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31DD4" w14:textId="77777777" w:rsidR="00917025" w:rsidRDefault="00917025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09CC047E" w14:textId="77777777" w:rsidR="00917025" w:rsidRDefault="00917025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50B45" w14:textId="77777777" w:rsidR="00917025" w:rsidRDefault="00917025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721E55EE" w14:textId="77777777" w:rsidR="00917025" w:rsidRDefault="00917025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37770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9AD6D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EE8BD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39910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A23E523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 și invers.</w:t>
            </w:r>
          </w:p>
        </w:tc>
      </w:tr>
      <w:tr w:rsidR="00917025" w14:paraId="57F1D3D6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4AED0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3315C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4809816B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2+272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6CE66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8E172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Agigea Nord - </w:t>
            </w:r>
          </w:p>
          <w:p w14:paraId="3C8D8358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Constanța Port Zona C</w:t>
            </w:r>
          </w:p>
          <w:p w14:paraId="1BF491E6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(linia COMVEX)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DF09C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45229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0BF4B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22177644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2+146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0D642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88DB8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3B4602DD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8ACA7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482CC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A96F6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E46D1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Port</w:t>
            </w:r>
          </w:p>
          <w:p w14:paraId="62EF85AF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Zona C, Grupa A, liniile 1, 2, 3 și 4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86889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F2112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46616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D3CD2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3349B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36DBB158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8A8FD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79714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B9156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37D7E" w14:textId="77777777" w:rsidR="00917025" w:rsidRDefault="00917025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6051F7CE" w14:textId="77777777" w:rsidR="00917025" w:rsidRDefault="00917025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C7A0B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2DA86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6416A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  <w:p w14:paraId="6E884736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0DC4C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04F36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17025" w14:paraId="01BCC6FA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F5802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012CE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232+900</w:t>
            </w:r>
          </w:p>
          <w:p w14:paraId="2EEE26A7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233+090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DA8E4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4EC9A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24058526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1C070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0384E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CDF98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A9572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41E58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17025" w14:paraId="19949D70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A105B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2467D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70951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D5572" w14:textId="77777777" w:rsidR="00917025" w:rsidRDefault="00917025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5853DB44" w14:textId="77777777" w:rsidR="00917025" w:rsidRDefault="00917025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X, peste sch.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FAC47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0DAD7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822AE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  <w:p w14:paraId="04872603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9E86D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6854D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17025" w14:paraId="0F4B9A5C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88995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3064D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  <w:p w14:paraId="45C58479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234+300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80141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4F8A6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3053D092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549D5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E2D39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9AA10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E1729" w14:textId="77777777" w:rsidR="00917025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B305F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17025" w14:paraId="66A21B63" w14:textId="77777777">
        <w:trPr>
          <w:cantSplit/>
          <w:trHeight w:val="11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D79FC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DAC17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FA547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4741A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3806E515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F3616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01AD391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 / 11 </w:t>
            </w:r>
          </w:p>
          <w:p w14:paraId="603338F7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D4D06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0AB3C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5DE4A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D66EA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din st. Agigea Nord pe firul II 813 spre staţia Ferry - Boat.</w:t>
            </w:r>
          </w:p>
        </w:tc>
      </w:tr>
      <w:tr w:rsidR="00917025" w14:paraId="13CF5B6B" w14:textId="77777777">
        <w:trPr>
          <w:cantSplit/>
          <w:trHeight w:val="67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192E2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CD3D8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80D77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95BC8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4D42E16B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EB6F1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A4CF2B3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– 9 /11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78AE0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7A903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BB8AC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87D91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F7610C6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813 spre staţia </w:t>
            </w:r>
          </w:p>
          <w:p w14:paraId="0F6E4164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- Boat.</w:t>
            </w:r>
          </w:p>
        </w:tc>
      </w:tr>
      <w:tr w:rsidR="00917025" w14:paraId="6D9EB52E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2D34B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0994C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245+070</w:t>
            </w:r>
          </w:p>
          <w:p w14:paraId="2625C32A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245+120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CF1D6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64E79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594D467B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5C450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8EC8F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7E5F8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E2186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9137E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2E4D7C1A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pentru primul vehicul din compunerea trenului (locomotivă sau vagon).</w:t>
            </w:r>
          </w:p>
        </w:tc>
      </w:tr>
      <w:tr w:rsidR="00917025" w14:paraId="4C52CF34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99E58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C80E5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248+900</w:t>
            </w:r>
          </w:p>
          <w:p w14:paraId="73C98C75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E5859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FFAEB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3CB9BFC5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EBD76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729FE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2ABBE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39A40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15766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numai cu primul hehicul din componența trenului (Locomotivă sau automotor)</w:t>
            </w:r>
          </w:p>
        </w:tc>
      </w:tr>
      <w:tr w:rsidR="00917025" w14:paraId="77A265B6" w14:textId="77777777">
        <w:trPr>
          <w:cantSplit/>
          <w:trHeight w:val="7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3CE24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8032A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250+500</w:t>
            </w:r>
          </w:p>
          <w:p w14:paraId="0E4E0BB2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250+550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3704C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807A2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2069C94A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BE3E4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26AAA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29E26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9FFF5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D2B73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B58C5A0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 trenului (locomotivă sau vagon).</w:t>
            </w:r>
          </w:p>
        </w:tc>
      </w:tr>
      <w:tr w:rsidR="00917025" w14:paraId="6A9CBD60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4E81C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950B7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A4E73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0870B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0BB96ED1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CF5C8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DD9CA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8F5F2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01D69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4E61C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</w:tc>
      </w:tr>
      <w:tr w:rsidR="00917025" w14:paraId="726DBDC1" w14:textId="77777777">
        <w:trPr>
          <w:cantSplit/>
          <w:trHeight w:val="762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A0530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5B8D5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0BEA3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E4569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Neptun</w:t>
            </w:r>
          </w:p>
          <w:p w14:paraId="7529B0F2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63204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069B844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6 - 8 - 10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EE95C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B5466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1AF11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5C2C3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</w:tc>
      </w:tr>
      <w:tr w:rsidR="00917025" w14:paraId="21067B14" w14:textId="77777777">
        <w:trPr>
          <w:cantSplit/>
          <w:trHeight w:val="42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58C52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525B2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3D38A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71F9D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48D492A4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A77CB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6 </w:t>
            </w:r>
          </w:p>
          <w:p w14:paraId="12A274E6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B6056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BB9B5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00EFA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B4578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4024CC5C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C0AF00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8 - 10.</w:t>
            </w:r>
          </w:p>
        </w:tc>
      </w:tr>
      <w:tr w:rsidR="00917025" w14:paraId="60784A55" w14:textId="77777777">
        <w:trPr>
          <w:cantSplit/>
          <w:trHeight w:val="2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C6D35" w14:textId="77777777" w:rsidR="00917025" w:rsidRDefault="00917025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653E9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DDA53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D8356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75444445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9 abătută 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BF696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B2FCB82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F0D1A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64DE0" w14:textId="77777777" w:rsidR="00917025" w:rsidRDefault="0091702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66363" w14:textId="77777777" w:rsidR="00917025" w:rsidRPr="00564F54" w:rsidRDefault="0091702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FC514" w14:textId="77777777" w:rsidR="00917025" w:rsidRDefault="0091702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1C89652" w14:textId="77777777" w:rsidR="00917025" w:rsidRPr="00237377" w:rsidRDefault="00917025">
      <w:pPr>
        <w:spacing w:before="40" w:after="40" w:line="192" w:lineRule="auto"/>
        <w:ind w:right="57"/>
        <w:rPr>
          <w:sz w:val="20"/>
          <w:szCs w:val="20"/>
        </w:rPr>
      </w:pPr>
    </w:p>
    <w:p w14:paraId="774A93E0" w14:textId="77777777" w:rsidR="00917025" w:rsidRDefault="00917025" w:rsidP="00D96D74">
      <w:pPr>
        <w:pStyle w:val="Heading1"/>
        <w:spacing w:line="360" w:lineRule="auto"/>
      </w:pPr>
      <w:r>
        <w:t>LINIA 813 A</w:t>
      </w:r>
    </w:p>
    <w:p w14:paraId="0317E6C0" w14:textId="77777777" w:rsidR="00917025" w:rsidRDefault="00917025" w:rsidP="00E13613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AGIGEA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917025" w14:paraId="5D4D7921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BF64B" w14:textId="77777777" w:rsidR="00917025" w:rsidRDefault="0091702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46AF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4F28A72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1+000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05A34" w14:textId="77777777" w:rsidR="00917025" w:rsidRPr="00E230A0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230A0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1661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57A65B1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Sud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1804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33ED1" w14:textId="77777777" w:rsidR="00917025" w:rsidRPr="009033AC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DD10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827F1" w14:textId="77777777" w:rsidR="00917025" w:rsidRPr="009033AC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1502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06890467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CDC55" w14:textId="77777777" w:rsidR="00917025" w:rsidRDefault="0091702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D473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1+000</w:t>
            </w:r>
          </w:p>
          <w:p w14:paraId="1C724534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5A88A" w14:textId="77777777" w:rsidR="00917025" w:rsidRPr="00E230A0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230A0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FAF5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Sud</w:t>
            </w:r>
          </w:p>
          <w:p w14:paraId="47E77EF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directă, </w:t>
            </w:r>
          </w:p>
          <w:p w14:paraId="16FDBC9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schimbătorul numărul 1 </w:t>
            </w:r>
          </w:p>
          <w:p w14:paraId="1F37D86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schimbătorul numărul FN 15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68798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C9C53" w14:textId="77777777" w:rsidR="00917025" w:rsidRPr="009033AC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5E84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CDA9C" w14:textId="77777777" w:rsidR="00917025" w:rsidRPr="009033AC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B8563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216AE91E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AAA4D" w14:textId="77777777" w:rsidR="00917025" w:rsidRDefault="00917025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41F5E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4395B" w14:textId="77777777" w:rsidR="00917025" w:rsidRPr="00E230A0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93A9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Sud</w:t>
            </w:r>
          </w:p>
          <w:p w14:paraId="73F9874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863A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3A6A8" w14:textId="77777777" w:rsidR="00917025" w:rsidRPr="009033AC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9033A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D3C3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C0B3B" w14:textId="77777777" w:rsidR="00917025" w:rsidRPr="009033AC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7BD0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D7DF340" w14:textId="77777777" w:rsidR="00917025" w:rsidRDefault="00917025">
      <w:pPr>
        <w:spacing w:before="40" w:after="40" w:line="192" w:lineRule="auto"/>
        <w:ind w:right="57"/>
        <w:rPr>
          <w:sz w:val="20"/>
        </w:rPr>
      </w:pPr>
    </w:p>
    <w:p w14:paraId="2ECA1CB6" w14:textId="77777777" w:rsidR="00917025" w:rsidRDefault="00917025" w:rsidP="00A73B8F">
      <w:pPr>
        <w:pStyle w:val="Heading1"/>
        <w:spacing w:line="360" w:lineRule="auto"/>
      </w:pPr>
      <w:r>
        <w:t>LINIA 813 B</w:t>
      </w:r>
    </w:p>
    <w:p w14:paraId="1ABC46A4" w14:textId="77777777" w:rsidR="00917025" w:rsidRDefault="00917025" w:rsidP="00BA2E4F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FERRY BOAT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917025" w14:paraId="38F8D6EB" w14:textId="77777777">
        <w:trPr>
          <w:cantSplit/>
          <w:trHeight w:val="226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EB0DC" w14:textId="77777777" w:rsidR="00917025" w:rsidRDefault="00917025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3B30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6E0FE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2298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269FA47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53834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0CFA0DF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/ 11 </w:t>
            </w:r>
          </w:p>
          <w:p w14:paraId="6FF685D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A2D8D" w14:textId="77777777" w:rsidR="00917025" w:rsidRPr="00305F8E" w:rsidRDefault="0091702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251F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F3F1B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4C8A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76B259F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firul II 813 spre staţia </w:t>
            </w:r>
          </w:p>
          <w:p w14:paraId="3332A53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Boat.</w:t>
            </w:r>
          </w:p>
        </w:tc>
      </w:tr>
      <w:tr w:rsidR="00917025" w14:paraId="1F7B36B3" w14:textId="77777777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9C818" w14:textId="77777777" w:rsidR="00917025" w:rsidRDefault="00917025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E0893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0A7BD0AA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0B464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547B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4C6D9DE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Ferry Boat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ED5E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18B02" w14:textId="77777777" w:rsidR="00917025" w:rsidRPr="00305F8E" w:rsidRDefault="0091702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EC87B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E0129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F39A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2E327D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17025" w14:paraId="400A48ED" w14:textId="77777777">
        <w:trPr>
          <w:cantSplit/>
          <w:trHeight w:val="12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E263A" w14:textId="77777777" w:rsidR="00917025" w:rsidRDefault="00917025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D578F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4F6A4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6EEC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48835C93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35F3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34E8F628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83E76" w14:textId="77777777" w:rsidR="00917025" w:rsidRPr="00305F8E" w:rsidRDefault="0091702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11E3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10CA8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F595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0353C71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 -  8.</w:t>
            </w:r>
          </w:p>
        </w:tc>
      </w:tr>
      <w:tr w:rsidR="00917025" w14:paraId="04996919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C7813" w14:textId="77777777" w:rsidR="00917025" w:rsidRDefault="00917025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768CA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BD8D7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A603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6F49C29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C20C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27C62" w14:textId="77777777" w:rsidR="00917025" w:rsidRPr="00305F8E" w:rsidRDefault="0091702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AB2D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AAF19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C549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186A85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F49F8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6 - 16.</w:t>
            </w:r>
          </w:p>
        </w:tc>
      </w:tr>
      <w:tr w:rsidR="00917025" w14:paraId="2093C5E2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19025" w14:textId="77777777" w:rsidR="00917025" w:rsidRDefault="00917025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3876D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F2BF9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6E55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112849E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868A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3B5EB" w14:textId="77777777" w:rsidR="00917025" w:rsidRDefault="0091702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6DDC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5DF60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72A6F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535A8E48" w14:textId="77777777">
        <w:trPr>
          <w:cantSplit/>
          <w:trHeight w:val="181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B359C" w14:textId="77777777" w:rsidR="00917025" w:rsidRDefault="00917025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47898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3074E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C1BFF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117AC56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3CA0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</w:t>
            </w:r>
          </w:p>
          <w:p w14:paraId="7C9923B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BE26C" w14:textId="77777777" w:rsidR="00917025" w:rsidRPr="00305F8E" w:rsidRDefault="0091702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A12E3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37D82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2C58F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71B1D6E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8EB24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8.</w:t>
            </w:r>
          </w:p>
        </w:tc>
      </w:tr>
      <w:tr w:rsidR="00917025" w14:paraId="6CC2A3B3" w14:textId="77777777">
        <w:trPr>
          <w:cantSplit/>
          <w:trHeight w:val="15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15259" w14:textId="77777777" w:rsidR="00917025" w:rsidRDefault="00917025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0F34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1C78E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1677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424BABC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ADAAB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3D458" w14:textId="77777777" w:rsidR="00917025" w:rsidRPr="00305F8E" w:rsidRDefault="0091702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6287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BE1E8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6585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3382AB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3CCBAD4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  <w:tr w:rsidR="00917025" w14:paraId="7FC9B0A4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F0B5C" w14:textId="77777777" w:rsidR="00917025" w:rsidRDefault="00917025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36951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C184D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D249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36111D1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6586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9EE63" w14:textId="77777777" w:rsidR="00917025" w:rsidRPr="00305F8E" w:rsidRDefault="0091702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B21B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8089E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F91A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312AD9F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E9B885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917025" w14:paraId="4BDB4728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A7145" w14:textId="77777777" w:rsidR="00917025" w:rsidRDefault="00917025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8614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881FC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F8C4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1985FAB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0977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FD7FE" w14:textId="77777777" w:rsidR="00917025" w:rsidRPr="00305F8E" w:rsidRDefault="0091702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E1FB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36D71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A9093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A9091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CE2E8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917025" w14:paraId="20E4C404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5B521" w14:textId="77777777" w:rsidR="00917025" w:rsidRDefault="00917025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2868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FFD8D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EE48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1A314AB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BE8C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13A,</w:t>
            </w:r>
          </w:p>
          <w:p w14:paraId="13EE112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3FC20" w14:textId="77777777" w:rsidR="00917025" w:rsidRDefault="0091702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C290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DA284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080A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618C136B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0813C" w14:textId="77777777" w:rsidR="00917025" w:rsidRDefault="00917025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A7B9D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5254F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5081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3E9328C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0216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A5E2E5A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52CE7" w14:textId="77777777" w:rsidR="00917025" w:rsidRDefault="0091702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87D93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63A34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3D9DF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5DAA18F3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și 13.</w:t>
            </w:r>
          </w:p>
        </w:tc>
      </w:tr>
      <w:tr w:rsidR="00917025" w14:paraId="2ABDDF45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1D459" w14:textId="77777777" w:rsidR="00917025" w:rsidRDefault="00917025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C4A6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0073F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2D90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67BC8C8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8E11A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D908128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4BB7A5C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53 </w:t>
            </w:r>
          </w:p>
          <w:p w14:paraId="5F5FEA1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40E34" w14:textId="77777777" w:rsidR="00917025" w:rsidRDefault="0091702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1D448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99D82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C456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419FCE6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917025" w14:paraId="0AE7668E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B2718" w14:textId="77777777" w:rsidR="00917025" w:rsidRDefault="00917025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7931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1DABB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0EC9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A11EAC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7859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A7BDFE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57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93453" w14:textId="77777777" w:rsidR="00917025" w:rsidRDefault="0091702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92FB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857F8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3B2C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6C5EC63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15.</w:t>
            </w:r>
          </w:p>
        </w:tc>
      </w:tr>
      <w:tr w:rsidR="00917025" w14:paraId="399916BA" w14:textId="77777777">
        <w:trPr>
          <w:cantSplit/>
          <w:trHeight w:val="6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61426" w14:textId="77777777" w:rsidR="00917025" w:rsidRDefault="00917025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FE95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7B242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E46E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D33BE6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9 şi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B3F4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6FE1A" w14:textId="77777777" w:rsidR="00917025" w:rsidRPr="00305F8E" w:rsidRDefault="0091702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F029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317DA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6B41F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4337C9CD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9B503" w14:textId="77777777" w:rsidR="00917025" w:rsidRDefault="00917025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20CF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7D6D1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8D22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47935E9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11 și 13 - 17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18034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03C8E" w14:textId="77777777" w:rsidR="00917025" w:rsidRPr="00305F8E" w:rsidRDefault="0091702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0028E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EDBDF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5F57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10702DE4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58E05" w14:textId="77777777" w:rsidR="00917025" w:rsidRDefault="00917025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639C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3203F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8D70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631DB54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F61A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2BBE8" w14:textId="77777777" w:rsidR="00917025" w:rsidRPr="00305F8E" w:rsidRDefault="0091702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F8481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B1ECE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9ABC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45EA0050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D3E93" w14:textId="77777777" w:rsidR="00917025" w:rsidRDefault="00917025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6507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9AE82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8A3C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1FA0723F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BAA0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16C607BD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8A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39E8C" w14:textId="77777777" w:rsidR="00917025" w:rsidRPr="00305F8E" w:rsidRDefault="0091702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6463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162C9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77D9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319785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29CEA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6 - 11.</w:t>
            </w:r>
          </w:p>
        </w:tc>
      </w:tr>
      <w:tr w:rsidR="00917025" w14:paraId="015BD40D" w14:textId="77777777">
        <w:trPr>
          <w:cantSplit/>
          <w:trHeight w:val="9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ACB83" w14:textId="77777777" w:rsidR="00917025" w:rsidRDefault="00917025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E413F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9F3DE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D474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5894D233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0E0CB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CA5AA" w14:textId="77777777" w:rsidR="00917025" w:rsidRDefault="0091702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C1D0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2B78A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7F7B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B67AF8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C5ABC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15 - 17.</w:t>
            </w:r>
          </w:p>
        </w:tc>
      </w:tr>
      <w:tr w:rsidR="00917025" w14:paraId="3BD5C395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2B9C9" w14:textId="77777777" w:rsidR="00917025" w:rsidRDefault="00917025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E1D4D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6EAA3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45CF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58800D6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439025B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de tragere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43893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B1760" w14:textId="77777777" w:rsidR="00917025" w:rsidRDefault="0091702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C8BA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64DFA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A2E3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C3C996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de tragere racordată din sch. nr. 4.</w:t>
            </w:r>
          </w:p>
        </w:tc>
      </w:tr>
      <w:tr w:rsidR="00917025" w14:paraId="7C75DC12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D09C4" w14:textId="77777777" w:rsidR="00917025" w:rsidRDefault="00917025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C677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B0499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C217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7CDDDCA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6D28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65EA1" w14:textId="77777777" w:rsidR="00917025" w:rsidRPr="00305F8E" w:rsidRDefault="00917025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9101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A4440" w14:textId="77777777" w:rsidR="00917025" w:rsidRPr="00305F8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9308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1A8813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72F03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5 - 11.</w:t>
            </w:r>
          </w:p>
        </w:tc>
      </w:tr>
    </w:tbl>
    <w:p w14:paraId="50888EEE" w14:textId="77777777" w:rsidR="00917025" w:rsidRDefault="00917025" w:rsidP="002242FB">
      <w:pPr>
        <w:spacing w:before="40" w:after="40" w:line="192" w:lineRule="auto"/>
        <w:ind w:right="57"/>
      </w:pPr>
    </w:p>
    <w:p w14:paraId="7CAAD9E5" w14:textId="77777777" w:rsidR="00917025" w:rsidRDefault="00917025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814</w:t>
      </w:r>
    </w:p>
    <w:p w14:paraId="417631EF" w14:textId="77777777" w:rsidR="00917025" w:rsidRDefault="00917025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917025" w14:paraId="4CB852D0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66E85" w14:textId="77777777" w:rsidR="00917025" w:rsidRDefault="0091702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AD635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88CB1" w14:textId="77777777" w:rsidR="00917025" w:rsidRPr="002B6917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A2930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DBAC379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9B2CD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D4501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D0BBB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7F300" w14:textId="77777777" w:rsidR="00917025" w:rsidRPr="002A6824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240B0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74D5C069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DDC37" w14:textId="77777777" w:rsidR="00917025" w:rsidRDefault="0091702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5FDFB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D2B0C" w14:textId="77777777" w:rsidR="00917025" w:rsidRPr="002B6917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95349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A1CEEF7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82C3B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4B95BD9B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7CBE8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67300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69A2C" w14:textId="77777777" w:rsidR="00917025" w:rsidRPr="002A6824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5554A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0DD72B3C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375C1" w14:textId="77777777" w:rsidR="00917025" w:rsidRDefault="0091702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93F77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45D3F" w14:textId="77777777" w:rsidR="00917025" w:rsidRPr="002B6917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A0963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1170118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1BF4D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3464AEB0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158E54E1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105B0565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ABC60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969B1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89BB2" w14:textId="77777777" w:rsidR="00917025" w:rsidRPr="002A6824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9C0D2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3D9F148C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24257" w14:textId="77777777" w:rsidR="00917025" w:rsidRDefault="0091702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7B727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A522B" w14:textId="77777777" w:rsidR="00917025" w:rsidRPr="002B6917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F3755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00A6729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45AF8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5FC2DC72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FE119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B5433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9F362" w14:textId="77777777" w:rsidR="00917025" w:rsidRPr="002A6824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ABBB0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1512D067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40EE3" w14:textId="77777777" w:rsidR="00917025" w:rsidRDefault="0091702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BCDA4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CE8BD" w14:textId="77777777" w:rsidR="00917025" w:rsidRPr="002B6917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98489" w14:textId="77777777" w:rsidR="00917025" w:rsidRDefault="00917025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E0E487F" w14:textId="77777777" w:rsidR="00917025" w:rsidRDefault="00917025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009F9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1D8B8D7F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FF451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C7D3A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CDD95" w14:textId="77777777" w:rsidR="00917025" w:rsidRPr="002A6824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D69DA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917025" w14:paraId="67A30F2E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1AACE" w14:textId="77777777" w:rsidR="00917025" w:rsidRDefault="0091702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25AD5" w14:textId="77777777" w:rsidR="00917025" w:rsidRDefault="00917025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3677B" w14:textId="77777777" w:rsidR="00917025" w:rsidRPr="002B6917" w:rsidRDefault="00917025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5CC2D" w14:textId="77777777" w:rsidR="00917025" w:rsidRDefault="00917025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2C6A2CE" w14:textId="77777777" w:rsidR="00917025" w:rsidRDefault="00917025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0851D" w14:textId="77777777" w:rsidR="00917025" w:rsidRDefault="00917025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66DF7FED" w14:textId="77777777" w:rsidR="00917025" w:rsidRDefault="00917025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B917F" w14:textId="77777777" w:rsidR="00917025" w:rsidRDefault="00917025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98C48" w14:textId="77777777" w:rsidR="00917025" w:rsidRDefault="00917025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76326" w14:textId="77777777" w:rsidR="00917025" w:rsidRPr="002A6824" w:rsidRDefault="00917025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37D19" w14:textId="77777777" w:rsidR="00917025" w:rsidRDefault="00917025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917025" w14:paraId="43A3AF7C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A5583" w14:textId="77777777" w:rsidR="00917025" w:rsidRDefault="0091702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F81D1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41940" w14:textId="77777777" w:rsidR="00917025" w:rsidRPr="002B6917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97C6D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A5722B6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6BDB7409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F67E4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D4181F3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3253C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86676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F736B" w14:textId="77777777" w:rsidR="00917025" w:rsidRPr="002A6824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B8C57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6C776C8E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005A1" w14:textId="77777777" w:rsidR="00917025" w:rsidRDefault="0091702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4ECAC" w14:textId="77777777" w:rsidR="00917025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84DA2" w14:textId="77777777" w:rsidR="00917025" w:rsidRPr="002B6917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7472D" w14:textId="77777777" w:rsidR="00917025" w:rsidRDefault="00917025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0F23EA0" w14:textId="77777777" w:rsidR="00917025" w:rsidRDefault="00917025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93939" w14:textId="77777777" w:rsidR="00917025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SI 054 (intre sch. 16 și 30)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502EB" w14:textId="77777777" w:rsidR="00917025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DC897" w14:textId="77777777" w:rsidR="00917025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50CD0" w14:textId="77777777" w:rsidR="00917025" w:rsidRPr="002A6824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97E1A" w14:textId="77777777" w:rsidR="00917025" w:rsidRDefault="00917025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din Fir II L 814 la liniile </w:t>
            </w:r>
            <w:r>
              <w:rPr>
                <w:b/>
                <w:bCs/>
                <w:i/>
                <w:iCs/>
                <w:sz w:val="20"/>
              </w:rPr>
              <w:br/>
              <w:t xml:space="preserve">1 - 7 </w:t>
            </w:r>
            <w:r w:rsidRPr="006A155E">
              <w:rPr>
                <w:b/>
                <w:bCs/>
                <w:i/>
                <w:iCs/>
                <w:sz w:val="20"/>
              </w:rPr>
              <w:t>Grupa Tranzit</w:t>
            </w:r>
            <w:r>
              <w:rPr>
                <w:b/>
                <w:bCs/>
                <w:i/>
                <w:iCs/>
                <w:sz w:val="20"/>
              </w:rPr>
              <w:t xml:space="preserve">, </w:t>
            </w:r>
            <w:r>
              <w:rPr>
                <w:b/>
                <w:bCs/>
                <w:i/>
                <w:iCs/>
                <w:sz w:val="20"/>
              </w:rPr>
              <w:br/>
              <w:t>și liniile 1-11 Grupa A.</w:t>
            </w:r>
            <w:r w:rsidRPr="006A155E">
              <w:rPr>
                <w:b/>
                <w:bCs/>
                <w:i/>
                <w:iCs/>
                <w:sz w:val="20"/>
              </w:rPr>
              <w:t xml:space="preserve"> </w:t>
            </w:r>
          </w:p>
        </w:tc>
      </w:tr>
      <w:tr w:rsidR="00917025" w14:paraId="5AD756FD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C7DDF" w14:textId="77777777" w:rsidR="00917025" w:rsidRDefault="0091702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59845" w14:textId="77777777" w:rsidR="00917025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5B6F7B1D" w14:textId="77777777" w:rsidR="00917025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2DEAD" w14:textId="77777777" w:rsidR="00917025" w:rsidRPr="002B6917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57634" w14:textId="77777777" w:rsidR="00917025" w:rsidRDefault="00917025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7E847D2E" w14:textId="77777777" w:rsidR="00917025" w:rsidRDefault="00917025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3BC35B2D" w14:textId="77777777" w:rsidR="00917025" w:rsidRDefault="00917025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DA4CA" w14:textId="77777777" w:rsidR="00917025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7B23F" w14:textId="77777777" w:rsidR="00917025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E0510" w14:textId="77777777" w:rsidR="00917025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3694F90D" w14:textId="77777777" w:rsidR="00917025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33115" w14:textId="77777777" w:rsidR="00917025" w:rsidRPr="002A6824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E9F70" w14:textId="77777777" w:rsidR="00917025" w:rsidRDefault="00917025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17025" w14:paraId="179E4196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116CF" w14:textId="77777777" w:rsidR="00917025" w:rsidRDefault="0091702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4B016" w14:textId="77777777" w:rsidR="00917025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3E7E6" w14:textId="77777777" w:rsidR="00917025" w:rsidRPr="002B6917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44D55" w14:textId="77777777" w:rsidR="00917025" w:rsidRDefault="00917025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77186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1CEAEBA3" w14:textId="77777777" w:rsidR="00917025" w:rsidRDefault="00917025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E8A67" w14:textId="77777777" w:rsidR="00917025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0887A" w14:textId="77777777" w:rsidR="00917025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0A249" w14:textId="77777777" w:rsidR="00917025" w:rsidRPr="002A6824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EAEFF" w14:textId="77777777" w:rsidR="00917025" w:rsidRDefault="00917025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669C5CBA" w14:textId="77777777" w:rsidR="00917025" w:rsidRDefault="00917025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917025" w14:paraId="45B0E8E1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6CE31" w14:textId="77777777" w:rsidR="00917025" w:rsidRDefault="0091702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0F835" w14:textId="77777777" w:rsidR="00917025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ECAE3" w14:textId="77777777" w:rsidR="00917025" w:rsidRPr="002B6917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A6B29" w14:textId="77777777" w:rsidR="00917025" w:rsidRDefault="00917025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DF81C" w14:textId="77777777" w:rsidR="00917025" w:rsidRDefault="00917025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41985" w14:textId="77777777" w:rsidR="00917025" w:rsidRPr="00557C88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3EADE" w14:textId="77777777" w:rsidR="00917025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6218A" w14:textId="77777777" w:rsidR="00917025" w:rsidRPr="002A6824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16B45" w14:textId="77777777" w:rsidR="00917025" w:rsidRDefault="00917025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1CD227D" w14:textId="77777777" w:rsidR="00917025" w:rsidRPr="00D83307" w:rsidRDefault="00917025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917025" w14:paraId="29C9E7A2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2E6EA" w14:textId="77777777" w:rsidR="00917025" w:rsidRDefault="0091702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17D6B" w14:textId="77777777" w:rsidR="00917025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5469E" w14:textId="77777777" w:rsidR="00917025" w:rsidRPr="002B6917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2DF96" w14:textId="77777777" w:rsidR="00917025" w:rsidRDefault="00917025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25683C36" w14:textId="77777777" w:rsidR="00917025" w:rsidRDefault="00917025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A985E" w14:textId="77777777" w:rsidR="00917025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42332" w14:textId="77777777" w:rsidR="00917025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6EEDB" w14:textId="77777777" w:rsidR="00917025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64284" w14:textId="77777777" w:rsidR="00917025" w:rsidRPr="002A6824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29E91" w14:textId="77777777" w:rsidR="00917025" w:rsidRDefault="00917025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56150E4A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80C37" w14:textId="77777777" w:rsidR="00917025" w:rsidRDefault="0091702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97612" w14:textId="77777777" w:rsidR="00917025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34D14" w14:textId="77777777" w:rsidR="00917025" w:rsidRPr="002B6917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0EF79" w14:textId="77777777" w:rsidR="00917025" w:rsidRDefault="00917025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665FF4C8" w14:textId="77777777" w:rsidR="00917025" w:rsidRDefault="00917025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E985E" w14:textId="77777777" w:rsidR="00917025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7FD5B" w14:textId="77777777" w:rsidR="00917025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F502C" w14:textId="77777777" w:rsidR="00917025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35FBB" w14:textId="77777777" w:rsidR="00917025" w:rsidRPr="002A6824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C682B" w14:textId="77777777" w:rsidR="00917025" w:rsidRDefault="00917025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1A2E2BD1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21077" w14:textId="77777777" w:rsidR="00917025" w:rsidRDefault="0091702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E6812" w14:textId="77777777" w:rsidR="00917025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B2EEB" w14:textId="77777777" w:rsidR="00917025" w:rsidRPr="002B6917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3AB13" w14:textId="77777777" w:rsidR="00917025" w:rsidRDefault="00917025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3786D4DA" w14:textId="77777777" w:rsidR="00917025" w:rsidRDefault="00917025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0825E" w14:textId="77777777" w:rsidR="00917025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61B74" w14:textId="77777777" w:rsidR="00917025" w:rsidRPr="00557C88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7F9AD" w14:textId="77777777" w:rsidR="00917025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20EBA" w14:textId="77777777" w:rsidR="00917025" w:rsidRPr="002A6824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BEE34" w14:textId="77777777" w:rsidR="00917025" w:rsidRDefault="00917025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382D3384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3AC1E" w14:textId="77777777" w:rsidR="00917025" w:rsidRDefault="00917025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EE7C5" w14:textId="77777777" w:rsidR="00917025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E4790" w14:textId="77777777" w:rsidR="00917025" w:rsidRPr="002B6917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C0E5E" w14:textId="77777777" w:rsidR="00917025" w:rsidRDefault="00917025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052008B0" w14:textId="77777777" w:rsidR="00917025" w:rsidRPr="006315B8" w:rsidRDefault="00917025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A07ED" w14:textId="77777777" w:rsidR="00917025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EED94" w14:textId="77777777" w:rsidR="00917025" w:rsidRPr="00557C88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D48D8" w14:textId="77777777" w:rsidR="00917025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04689" w14:textId="77777777" w:rsidR="00917025" w:rsidRPr="002A6824" w:rsidRDefault="00917025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EB4DD" w14:textId="77777777" w:rsidR="00917025" w:rsidRDefault="00917025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91E0F64" w14:textId="77777777" w:rsidR="00917025" w:rsidRPr="00930181" w:rsidRDefault="00917025">
      <w:pPr>
        <w:tabs>
          <w:tab w:val="left" w:pos="3183"/>
        </w:tabs>
      </w:pPr>
    </w:p>
    <w:p w14:paraId="2B5508A6" w14:textId="77777777" w:rsidR="00917025" w:rsidRDefault="00917025" w:rsidP="00E566AF">
      <w:pPr>
        <w:pStyle w:val="Heading1"/>
        <w:spacing w:line="360" w:lineRule="auto"/>
      </w:pPr>
      <w:r>
        <w:t>LINIA 817</w:t>
      </w:r>
    </w:p>
    <w:p w14:paraId="78399CF8" w14:textId="77777777" w:rsidR="00917025" w:rsidRDefault="00917025" w:rsidP="00313EFA">
      <w:pPr>
        <w:pStyle w:val="Heading1"/>
        <w:spacing w:line="360" w:lineRule="auto"/>
        <w:rPr>
          <w:b w:val="0"/>
          <w:bCs w:val="0"/>
          <w:sz w:val="8"/>
        </w:rPr>
      </w:pPr>
      <w:r>
        <w:t>DOROBANŢU - CAP MIDIA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917025" w14:paraId="2EEF822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7E009" w14:textId="77777777" w:rsidR="00917025" w:rsidRDefault="0091702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AA28B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A9034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AEF5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Nazarcea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C84EB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inclusiv sch. 13 și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3FAB8" w14:textId="77777777" w:rsidR="00917025" w:rsidRPr="000A692F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64C6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D9994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9A94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1148918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FD919" w14:textId="77777777" w:rsidR="00917025" w:rsidRDefault="0091702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854E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12+000</w:t>
            </w:r>
          </w:p>
          <w:p w14:paraId="757DB39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FEFB0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B1D8F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Nazarcea -</w:t>
            </w:r>
          </w:p>
          <w:p w14:paraId="3F29E31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9078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18ACD" w14:textId="77777777" w:rsidR="00917025" w:rsidRPr="000A692F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6910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64FA6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A5D4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17025" w14:paraId="303D7E0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3DF1B" w14:textId="77777777" w:rsidR="00917025" w:rsidRDefault="0091702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2DA5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22+300</w:t>
            </w:r>
          </w:p>
          <w:p w14:paraId="17CEF2AE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0C417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FA01D" w14:textId="77777777" w:rsidR="00917025" w:rsidRDefault="00917025" w:rsidP="0053092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Nazarcea -</w:t>
            </w:r>
          </w:p>
          <w:p w14:paraId="209E58D2" w14:textId="77777777" w:rsidR="00917025" w:rsidRDefault="00917025" w:rsidP="0053092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2336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BACD9" w14:textId="77777777" w:rsidR="00917025" w:rsidRPr="000A692F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2C8FD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568AE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D9BB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65BF11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17025" w14:paraId="592C63C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90852" w14:textId="77777777" w:rsidR="00917025" w:rsidRDefault="0091702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0FE9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3C7AB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F924F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Nazarcea -</w:t>
            </w:r>
          </w:p>
          <w:p w14:paraId="35FCBA7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A31EF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A7B56" w14:textId="77777777" w:rsidR="00917025" w:rsidRPr="000A692F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A601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  <w:p w14:paraId="625547FE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7BBDA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E9F9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17025" w14:paraId="043AE471" w14:textId="77777777">
        <w:trPr>
          <w:cantSplit/>
          <w:trHeight w:val="6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D9F6B" w14:textId="77777777" w:rsidR="00917025" w:rsidRDefault="0091702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98D9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  <w:p w14:paraId="2719726F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7D5FB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8C6D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6921ED7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FDE9F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C6548" w14:textId="77777777" w:rsidR="00917025" w:rsidRPr="000A692F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66E18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A8122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8DD33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72A72BB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A80A4" w14:textId="77777777" w:rsidR="00917025" w:rsidRDefault="0091702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5F941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81F1D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E4F9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0D10F6B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61C5A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AA048" w14:textId="77777777" w:rsidR="00917025" w:rsidRPr="000A692F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3C01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  <w:p w14:paraId="03DD660A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030C6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BFD0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126A0A9B" w14:textId="77777777">
        <w:trPr>
          <w:cantSplit/>
          <w:trHeight w:val="8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414F2" w14:textId="77777777" w:rsidR="00917025" w:rsidRDefault="0091702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45444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19210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D561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4B6C87DF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555D9" w14:textId="77777777" w:rsidR="00917025" w:rsidRDefault="00917025">
            <w:pPr>
              <w:spacing w:before="40" w:after="40" w:line="360" w:lineRule="auto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ADB2585" w14:textId="77777777" w:rsidR="00917025" w:rsidRDefault="00917025">
            <w:pPr>
              <w:spacing w:before="40" w:after="40" w:line="360" w:lineRule="auto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diag.</w:t>
            </w:r>
          </w:p>
          <w:p w14:paraId="743B484A" w14:textId="77777777" w:rsidR="00917025" w:rsidRDefault="00917025">
            <w:pPr>
              <w:spacing w:before="40" w:after="40" w:line="360" w:lineRule="auto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 7 - 19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12B28" w14:textId="77777777" w:rsidR="00917025" w:rsidRPr="000A692F" w:rsidRDefault="00917025">
            <w:pPr>
              <w:spacing w:before="120" w:after="40"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16324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52C1A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9BAF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1F731B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3AD6C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Firul I la Firul II </w:t>
            </w:r>
          </w:p>
          <w:p w14:paraId="234E6AF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invers.</w:t>
            </w:r>
          </w:p>
        </w:tc>
      </w:tr>
      <w:tr w:rsidR="00917025" w14:paraId="4022FD84" w14:textId="77777777">
        <w:trPr>
          <w:cantSplit/>
          <w:trHeight w:val="6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5885F" w14:textId="77777777" w:rsidR="00917025" w:rsidRDefault="0091702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D507E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5E384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60E9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5A4B070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8A22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0B3FD" w14:textId="77777777" w:rsidR="00917025" w:rsidRPr="000A692F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5CF3F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C71A9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14F1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08FD297F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48F97" w14:textId="77777777" w:rsidR="00917025" w:rsidRDefault="0091702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55724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CDE44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7968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3E57230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840F4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08FF4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F7024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DC928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AC03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4DC63735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D9811" w14:textId="77777777" w:rsidR="00917025" w:rsidRDefault="0091702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FC773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3699C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74F8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 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3B1CF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 și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92705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AC17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D083C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1D85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4FE8F54C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0DAC6" w14:textId="77777777" w:rsidR="00917025" w:rsidRDefault="0091702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5B4B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1F78B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2521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6154C20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3854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D5B6D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91B8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19CA0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281C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6104989E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74E56" w14:textId="77777777" w:rsidR="00917025" w:rsidRDefault="0091702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4F80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  <w:p w14:paraId="694C2CF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6B6D6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0E9D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 -  Cap Midia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6A1A3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3B238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8FD8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  <w:p w14:paraId="00435FE4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26F9E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0C64F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5CD8553C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FD006" w14:textId="77777777" w:rsidR="00917025" w:rsidRDefault="0091702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C3BDD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  <w:p w14:paraId="7651644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0CD36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D6D2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 -  Cap Midia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1578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767CC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5FF3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  <w:p w14:paraId="2C1B9481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CD7F4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5833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1025FE47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AC0BA" w14:textId="77777777" w:rsidR="00917025" w:rsidRDefault="0091702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088E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  <w:p w14:paraId="3321883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2C46D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6506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 -  Cap Midia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77234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53F95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5195B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  <w:p w14:paraId="05DABD4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C4B7F" w14:textId="77777777" w:rsidR="00917025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926E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724E6E1C" w14:textId="77777777">
        <w:trPr>
          <w:cantSplit/>
          <w:trHeight w:val="1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8B087" w14:textId="77777777" w:rsidR="00917025" w:rsidRDefault="0091702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8F081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32+050</w:t>
            </w:r>
          </w:p>
          <w:p w14:paraId="59EF46F3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1BA0F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9047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BACD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02B364D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3 - 51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05BAE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9F84E" w14:textId="77777777" w:rsidR="00917025" w:rsidRPr="000A692F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7ADDE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5D5D8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9A22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0C145E05" w14:textId="77777777">
        <w:trPr>
          <w:cantSplit/>
          <w:trHeight w:val="4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30E00" w14:textId="77777777" w:rsidR="00917025" w:rsidRDefault="0091702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CEA2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F669B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027F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362B1364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9 - 41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3AE2F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E0629" w14:textId="77777777" w:rsidR="00917025" w:rsidRPr="000A692F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F188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32+150</w:t>
            </w:r>
          </w:p>
          <w:p w14:paraId="00ABDCE4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5CA01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9047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3648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24B75194" w14:textId="77777777">
        <w:trPr>
          <w:cantSplit/>
          <w:trHeight w:val="7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7AAAE" w14:textId="77777777" w:rsidR="00917025" w:rsidRDefault="0091702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B85EB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D3E66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F811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4038CF8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E95BB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9431468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45 - 61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29BB7" w14:textId="77777777" w:rsidR="00917025" w:rsidRPr="000A692F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CB5B1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30498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4050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A318DC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5A19A40C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1 - 3.</w:t>
            </w:r>
          </w:p>
        </w:tc>
      </w:tr>
      <w:tr w:rsidR="00917025" w14:paraId="3AD8AE12" w14:textId="77777777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15FDA" w14:textId="77777777" w:rsidR="00917025" w:rsidRDefault="0091702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6F3CE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3F5DD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BD27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2805D50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A576C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788709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41 - 49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4776D" w14:textId="77777777" w:rsidR="00917025" w:rsidRPr="000A692F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652E9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784F8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4ED2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15A701E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8C1A4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şi 9.</w:t>
            </w:r>
          </w:p>
        </w:tc>
      </w:tr>
      <w:tr w:rsidR="00917025" w14:paraId="5589BFD1" w14:textId="77777777">
        <w:trPr>
          <w:cantSplit/>
          <w:trHeight w:val="5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ABCAF" w14:textId="77777777" w:rsidR="00917025" w:rsidRDefault="0091702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55EBD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05858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A001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34C216D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347EB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AC7FB" w14:textId="77777777" w:rsidR="00917025" w:rsidRPr="000A692F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6B83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5A2CB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321E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CF8AB28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CAEA4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917025" w14:paraId="1B7E2AA8" w14:textId="77777777">
        <w:trPr>
          <w:cantSplit/>
          <w:trHeight w:val="5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086AD" w14:textId="77777777" w:rsidR="00917025" w:rsidRDefault="0091702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B54D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2AC92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34F8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Cap Midia </w:t>
            </w:r>
          </w:p>
          <w:p w14:paraId="2E6EDCD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BD68F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D0328B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D6BDD" w14:textId="77777777" w:rsidR="00917025" w:rsidRPr="000A692F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FDB64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090EE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4A8D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10309909" w14:textId="77777777">
        <w:trPr>
          <w:cantSplit/>
          <w:trHeight w:val="5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72DBF" w14:textId="77777777" w:rsidR="00917025" w:rsidRDefault="0091702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2D380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8AA8A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3768D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11B7FA55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B5323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 </w:t>
            </w:r>
          </w:p>
          <w:p w14:paraId="7F8151C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1F2A7CD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10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3CCDF" w14:textId="77777777" w:rsidR="00917025" w:rsidRPr="000A692F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76A83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E2C2E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1E60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B31B9F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B7E70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1 - 13 și </w:t>
            </w:r>
          </w:p>
          <w:p w14:paraId="032727DA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Rompetrol.</w:t>
            </w:r>
          </w:p>
        </w:tc>
      </w:tr>
      <w:tr w:rsidR="00917025" w14:paraId="21FF4DDB" w14:textId="77777777">
        <w:trPr>
          <w:cantSplit/>
          <w:trHeight w:val="4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BA2A6" w14:textId="77777777" w:rsidR="00917025" w:rsidRDefault="0091702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B838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0FDD3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65B33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2CB57B4F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85FFD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897420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46 - 32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CED91" w14:textId="77777777" w:rsidR="00917025" w:rsidRPr="000A692F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2CA9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2C072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DBB17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2B7E1A15" w14:textId="77777777">
        <w:trPr>
          <w:cantSplit/>
          <w:trHeight w:val="2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A7EA2" w14:textId="77777777" w:rsidR="00917025" w:rsidRDefault="00917025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8EFE8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87611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63B6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1F918E00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1569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463A85D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54 - 64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EB287" w14:textId="77777777" w:rsidR="00917025" w:rsidRPr="000A692F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3CE78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49AF4" w14:textId="77777777" w:rsidR="00917025" w:rsidRPr="00E90477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92F72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FBB6029" w14:textId="77777777" w:rsidR="00917025" w:rsidRDefault="00917025">
      <w:pPr>
        <w:spacing w:before="40" w:after="40" w:line="192" w:lineRule="auto"/>
        <w:ind w:right="57"/>
        <w:rPr>
          <w:sz w:val="20"/>
        </w:rPr>
      </w:pPr>
    </w:p>
    <w:p w14:paraId="14E87898" w14:textId="77777777" w:rsidR="00917025" w:rsidRDefault="00917025" w:rsidP="006F6DF5">
      <w:pPr>
        <w:pStyle w:val="Heading1"/>
        <w:spacing w:line="360" w:lineRule="auto"/>
      </w:pPr>
      <w:r>
        <w:t>LINIA 817 A</w:t>
      </w:r>
    </w:p>
    <w:p w14:paraId="35672D5F" w14:textId="77777777" w:rsidR="00917025" w:rsidRDefault="00917025" w:rsidP="003A3E06">
      <w:pPr>
        <w:pStyle w:val="Heading1"/>
        <w:spacing w:line="360" w:lineRule="auto"/>
        <w:rPr>
          <w:b w:val="0"/>
          <w:bCs w:val="0"/>
          <w:sz w:val="8"/>
        </w:rPr>
      </w:pPr>
      <w:r>
        <w:t>CAP MIDIA - SITORMAN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917025" w14:paraId="1B45FCCE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45A4C" w14:textId="77777777" w:rsidR="00917025" w:rsidRDefault="00917025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8E5B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13143" w14:textId="77777777" w:rsidR="00917025" w:rsidRPr="00D7456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BAF61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CLA Luminiţa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4067D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5969B29D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L  </w:t>
            </w:r>
          </w:p>
          <w:p w14:paraId="46F61CA2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AB54665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 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A7ED6" w14:textId="77777777" w:rsidR="00917025" w:rsidRPr="00E17F4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7F4E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0B20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AB205" w14:textId="77777777" w:rsidR="00917025" w:rsidRPr="00E17F4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C7736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1409997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0286D" w14:textId="77777777" w:rsidR="00917025" w:rsidRDefault="00917025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BC347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F40EE" w14:textId="77777777" w:rsidR="00917025" w:rsidRPr="00D7456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A9E89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CLA Luminiţa</w:t>
            </w:r>
          </w:p>
          <w:p w14:paraId="3470D0D3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 din complex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80D6F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852E9" w14:textId="77777777" w:rsidR="00917025" w:rsidRPr="00E17F4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7F4E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18A96" w14:textId="77777777" w:rsidR="00917025" w:rsidRDefault="0091702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E8371" w14:textId="77777777" w:rsidR="00917025" w:rsidRPr="00E17F4E" w:rsidRDefault="0091702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575EB" w14:textId="77777777" w:rsidR="00917025" w:rsidRDefault="0091702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F51C6BE" w14:textId="77777777" w:rsidR="00917025" w:rsidRDefault="00917025">
      <w:pPr>
        <w:spacing w:before="40" w:after="40" w:line="192" w:lineRule="auto"/>
        <w:ind w:right="57"/>
        <w:rPr>
          <w:sz w:val="20"/>
        </w:rPr>
      </w:pPr>
    </w:p>
    <w:p w14:paraId="26CEE81C" w14:textId="77777777" w:rsidR="00917025" w:rsidRDefault="00917025" w:rsidP="00445244">
      <w:pPr>
        <w:pStyle w:val="Heading1"/>
        <w:spacing w:line="24" w:lineRule="atLeast"/>
      </w:pPr>
      <w:r>
        <w:t>LINIA 818</w:t>
      </w:r>
    </w:p>
    <w:p w14:paraId="6AAB4C11" w14:textId="77777777" w:rsidR="00917025" w:rsidRDefault="00917025" w:rsidP="00445244">
      <w:pPr>
        <w:pStyle w:val="Heading1"/>
        <w:spacing w:line="24" w:lineRule="atLeast"/>
        <w:rPr>
          <w:b w:val="0"/>
          <w:bCs w:val="0"/>
          <w:sz w:val="8"/>
        </w:rPr>
      </w:pPr>
      <w:r>
        <w:t>PALAS - CONSTANŢA MĂRFURI - NĂVODARI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917025" w14:paraId="6679C958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21678" w14:textId="77777777" w:rsidR="00917025" w:rsidRDefault="0091702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4E1D2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8022A" w14:textId="77777777" w:rsidR="00917025" w:rsidRPr="00E54142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7ED09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Oraș</w:t>
            </w:r>
          </w:p>
          <w:p w14:paraId="525D3BB3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5DC81C2A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D64CD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0E40FBBF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677BF" w14:textId="77777777" w:rsidR="00917025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CBE6B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1D53B" w14:textId="77777777" w:rsidR="00917025" w:rsidRPr="00E54142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E016A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3791633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37558270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 firul III în direcția Palas sau Constanța Mărfuri.</w:t>
            </w:r>
          </w:p>
        </w:tc>
      </w:tr>
      <w:tr w:rsidR="00917025" w14:paraId="059ACE04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E19D2" w14:textId="77777777" w:rsidR="00917025" w:rsidRDefault="0091702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179DD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CCE54" w14:textId="77777777" w:rsidR="00917025" w:rsidRPr="00E54142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44B74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E9F59EF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A19E3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0013E" w14:textId="77777777" w:rsidR="00917025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C70F4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61AC8" w14:textId="77777777" w:rsidR="00917025" w:rsidRPr="00E54142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E31D6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6D795B20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E18D1" w14:textId="77777777" w:rsidR="00917025" w:rsidRDefault="0091702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AC797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7D881" w14:textId="77777777" w:rsidR="00917025" w:rsidRPr="00E54142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98EE0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9AB0230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FCAF9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700 m</w:t>
            </w:r>
          </w:p>
          <w:p w14:paraId="119A7CA4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6EAC4C4F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85D65" w14:textId="77777777" w:rsidR="00917025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3DEB4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398A1" w14:textId="77777777" w:rsidR="00917025" w:rsidRPr="00E54142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30812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0EEFFCD7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9CA7E" w14:textId="77777777" w:rsidR="00917025" w:rsidRDefault="0091702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A24F6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89508" w14:textId="77777777" w:rsidR="00917025" w:rsidRPr="00E54142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A3F6D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7E02B9D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5F8E8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35B</w:t>
            </w:r>
          </w:p>
          <w:p w14:paraId="705AB212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26E5BEA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3EC9181E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43AF1742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C0915" w14:textId="77777777" w:rsidR="00917025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536C1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278EF" w14:textId="77777777" w:rsidR="00917025" w:rsidRPr="00E54142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6351A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3B4EB535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38824" w14:textId="77777777" w:rsidR="00917025" w:rsidRDefault="0091702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AA439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ADBB3" w14:textId="77777777" w:rsidR="00917025" w:rsidRPr="00E54142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B3653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9FFCEE4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0D845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7C65A7EE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83FA2" w14:textId="77777777" w:rsidR="00917025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E1288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9955E" w14:textId="77777777" w:rsidR="00917025" w:rsidRPr="00E54142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40632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3DC67AE1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A94A2" w14:textId="77777777" w:rsidR="00917025" w:rsidRDefault="0091702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4F7A6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D6B40" w14:textId="77777777" w:rsidR="00917025" w:rsidRPr="00E54142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86F2F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76E3E5B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5B5B128E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3C832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4149B" w14:textId="77777777" w:rsidR="00917025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77479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C0AAB" w14:textId="77777777" w:rsidR="00917025" w:rsidRPr="00E54142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20B40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65F515C0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4E169" w14:textId="77777777" w:rsidR="00917025" w:rsidRDefault="0091702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81A2F" w14:textId="77777777" w:rsidR="00917025" w:rsidRDefault="00917025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18140" w14:textId="77777777" w:rsidR="00917025" w:rsidRPr="00E54142" w:rsidRDefault="00917025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84EB0" w14:textId="77777777" w:rsidR="00917025" w:rsidRDefault="00917025" w:rsidP="004B4AC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BFF98FF" w14:textId="77777777" w:rsidR="00917025" w:rsidRDefault="00917025" w:rsidP="004B4AC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D270E" w14:textId="77777777" w:rsidR="00917025" w:rsidRPr="004B4AC4" w:rsidRDefault="00917025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B4AC4">
              <w:rPr>
                <w:b/>
                <w:bCs/>
                <w:sz w:val="20"/>
                <w:szCs w:val="20"/>
              </w:rPr>
              <w:t>peste sch 56 pe ambele poziții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03BAD" w14:textId="77777777" w:rsidR="00917025" w:rsidRPr="004B4AC4" w:rsidRDefault="00917025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B4AC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E0B6E" w14:textId="77777777" w:rsidR="00917025" w:rsidRDefault="00917025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93B8C" w14:textId="77777777" w:rsidR="00917025" w:rsidRPr="00E54142" w:rsidRDefault="00917025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t> 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E59BB" w14:textId="77777777" w:rsidR="00917025" w:rsidRPr="004B4AC4" w:rsidRDefault="00917025" w:rsidP="004B4AC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B4AC4">
              <w:rPr>
                <w:b/>
                <w:bCs/>
                <w:i/>
                <w:iCs/>
                <w:sz w:val="20"/>
                <w:szCs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L8 Grupa A și Linia Colectoare</w:t>
            </w:r>
          </w:p>
        </w:tc>
      </w:tr>
      <w:tr w:rsidR="00917025" w14:paraId="11E1B8B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05725" w14:textId="77777777" w:rsidR="00917025" w:rsidRDefault="0091702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BEB99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A3F85" w14:textId="77777777" w:rsidR="00917025" w:rsidRPr="00E54142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3C395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6353050B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54FA4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CF57C" w14:textId="77777777" w:rsidR="00917025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264A6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0+600</w:t>
            </w:r>
          </w:p>
          <w:p w14:paraId="7FBC1389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669CD" w14:textId="77777777" w:rsidR="00917025" w:rsidRPr="00E54142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5C134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917025" w14:paraId="70E1553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90421" w14:textId="77777777" w:rsidR="00917025" w:rsidRDefault="0091702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014D2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B83EB" w14:textId="77777777" w:rsidR="00917025" w:rsidRPr="00E54142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0C117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  <w:r>
              <w:rPr>
                <w:b/>
                <w:bCs/>
                <w:sz w:val="20"/>
              </w:rPr>
              <w:t>, linia 1 directă și sch. 2A, 28, 8 și 6 pe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C466D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6B0D8" w14:textId="77777777" w:rsidR="00917025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B2204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  <w:p w14:paraId="3F44BB3C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3+058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FC716" w14:textId="77777777" w:rsidR="00917025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56C1D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0B33A9B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E5601" w14:textId="77777777" w:rsidR="00917025" w:rsidRDefault="0091702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61B22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BDF16" w14:textId="77777777" w:rsidR="00917025" w:rsidRPr="00E54142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A32E0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 xml:space="preserve">St. Constanța Mărfuri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E73B8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9 în abatere 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A4A76" w14:textId="77777777" w:rsidR="00917025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76AEE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E130A" w14:textId="77777777" w:rsidR="00917025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D33AA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735AC4F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3C593" w14:textId="77777777" w:rsidR="00917025" w:rsidRDefault="0091702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F734B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6C464" w14:textId="77777777" w:rsidR="00917025" w:rsidRPr="00E54142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8D006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149A7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11/13 în abatere 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3637B" w14:textId="77777777" w:rsidR="00917025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C6163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10EE5" w14:textId="77777777" w:rsidR="00917025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551A9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7E62F57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237D3" w14:textId="77777777" w:rsidR="00917025" w:rsidRDefault="0091702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4979C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8FC30" w14:textId="77777777" w:rsidR="00917025" w:rsidRPr="00E54142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F7FF8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D58AF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legătură dintre sch. 13 și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01AB2" w14:textId="77777777" w:rsidR="00917025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D18DF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006AC" w14:textId="77777777" w:rsidR="00917025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C9814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5C42F3A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F5A34" w14:textId="77777777" w:rsidR="00917025" w:rsidRDefault="0091702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4487F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DEE2D" w14:textId="77777777" w:rsidR="00917025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71D79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27EBA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 xml:space="preserve">peste sch.8 </w:t>
            </w:r>
          </w:p>
          <w:p w14:paraId="06248243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5EBE7" w14:textId="77777777" w:rsidR="00917025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7D32A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CA85B" w14:textId="77777777" w:rsidR="00917025" w:rsidRPr="00E54142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38A71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și  L3  Constanța. Mărfuri Cap Y.</w:t>
            </w:r>
          </w:p>
        </w:tc>
      </w:tr>
      <w:tr w:rsidR="00917025" w14:paraId="4539642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A4F5F" w14:textId="77777777" w:rsidR="00917025" w:rsidRDefault="0091702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3B319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A99C7" w14:textId="77777777" w:rsidR="00917025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A3D04" w14:textId="77777777" w:rsidR="00917025" w:rsidRPr="00277DE8" w:rsidRDefault="00917025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36E24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6250A96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5613D61C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8 - TDJ</w:t>
            </w:r>
          </w:p>
          <w:p w14:paraId="5209E429" w14:textId="77777777" w:rsidR="00917025" w:rsidRPr="00277DE8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2D9A0" w14:textId="77777777" w:rsidR="00917025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3BC13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2DC6D" w14:textId="77777777" w:rsidR="00917025" w:rsidRPr="00E54142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F0BEE" w14:textId="77777777" w:rsidR="00917025" w:rsidRPr="00277DE8" w:rsidRDefault="00917025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   Constanța. Mărfuri Cap Y.</w:t>
            </w:r>
          </w:p>
        </w:tc>
      </w:tr>
      <w:tr w:rsidR="00917025" w14:paraId="6896981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32872" w14:textId="77777777" w:rsidR="00917025" w:rsidRDefault="0091702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36AD0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59FC2" w14:textId="77777777" w:rsidR="00917025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E820F" w14:textId="77777777" w:rsidR="00917025" w:rsidRPr="00277DE8" w:rsidRDefault="00917025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05636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A682A83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933B5B6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5FCEE3F4" w14:textId="77777777" w:rsidR="00917025" w:rsidRPr="00277DE8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14 - 18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BE381" w14:textId="77777777" w:rsidR="00917025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399DE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2907F" w14:textId="77777777" w:rsidR="00917025" w:rsidRPr="00E54142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E307B" w14:textId="77777777" w:rsidR="00917025" w:rsidRPr="00277DE8" w:rsidRDefault="00917025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3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   Constanța. Mărfuri Cap Y.</w:t>
            </w:r>
          </w:p>
        </w:tc>
      </w:tr>
      <w:tr w:rsidR="00917025" w14:paraId="45FAB36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51659" w14:textId="77777777" w:rsidR="00917025" w:rsidRDefault="0091702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7416D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5DE6B" w14:textId="77777777" w:rsidR="00917025" w:rsidRPr="00E54142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29765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Mărfuri</w:t>
            </w:r>
          </w:p>
          <w:p w14:paraId="5C86E684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63437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DE8CA" w14:textId="77777777" w:rsidR="00917025" w:rsidRPr="00E54142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5414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859D0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A3E88" w14:textId="77777777" w:rsidR="00917025" w:rsidRPr="00E54142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DA333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17025" w14:paraId="2F5A784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1EC2F" w14:textId="77777777" w:rsidR="00917025" w:rsidRDefault="00917025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E9885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E112B" w14:textId="77777777" w:rsidR="00917025" w:rsidRPr="00E54142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552D9" w14:textId="77777777" w:rsidR="00917025" w:rsidRDefault="00917025" w:rsidP="00E74AB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0D281977" w14:textId="77777777" w:rsidR="00917025" w:rsidRDefault="00917025" w:rsidP="00E74AB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59A69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1801F" w14:textId="77777777" w:rsidR="00917025" w:rsidRPr="00E54142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CCDCC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3+058</w:t>
            </w:r>
          </w:p>
          <w:p w14:paraId="506FEF37" w14:textId="77777777" w:rsidR="00917025" w:rsidRDefault="00917025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8DE3B" w14:textId="77777777" w:rsidR="00917025" w:rsidRPr="00E54142" w:rsidRDefault="00917025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261B0" w14:textId="77777777" w:rsidR="00917025" w:rsidRDefault="00917025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3CC4FF61" w14:textId="77777777" w:rsidR="00917025" w:rsidRPr="00C21997" w:rsidRDefault="00917025" w:rsidP="00445244">
      <w:pPr>
        <w:spacing w:before="40" w:after="40" w:line="24" w:lineRule="atLeast"/>
        <w:ind w:right="57"/>
        <w:rPr>
          <w:b/>
          <w:bCs/>
          <w:sz w:val="20"/>
        </w:rPr>
      </w:pPr>
    </w:p>
    <w:p w14:paraId="4044D1EB" w14:textId="77777777" w:rsidR="00917025" w:rsidRDefault="00917025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2CADA1F" w14:textId="77777777" w:rsidR="00B61976" w:rsidRPr="00C21F42" w:rsidRDefault="00B6197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B35F512" w14:textId="77777777" w:rsidR="00917025" w:rsidRPr="00C21F42" w:rsidRDefault="00917025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50077F11" w14:textId="77777777" w:rsidR="00917025" w:rsidRPr="00C21F42" w:rsidRDefault="00917025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4AA28C9C" w14:textId="77777777" w:rsidR="00917025" w:rsidRPr="00C21F42" w:rsidRDefault="00917025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58F929EB" w14:textId="77777777" w:rsidR="00917025" w:rsidRDefault="00917025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69C9EFC4" w14:textId="77777777" w:rsidR="00917025" w:rsidRPr="00C21F42" w:rsidRDefault="00917025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0300126A" w14:textId="77777777" w:rsidR="00917025" w:rsidRPr="00C21F42" w:rsidRDefault="00917025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34CF28AD" w14:textId="77777777" w:rsidR="00917025" w:rsidRPr="00C21F42" w:rsidRDefault="00917025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0A584939" w14:textId="77777777" w:rsidR="00917025" w:rsidRPr="00C21F42" w:rsidRDefault="00917025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14FD76FC" w14:textId="77777777" w:rsidR="001513BB" w:rsidRPr="00B22ABF" w:rsidRDefault="001513BB" w:rsidP="00B22ABF"/>
    <w:sectPr w:rsidR="001513BB" w:rsidRPr="00B22ABF" w:rsidSect="003135CD">
      <w:headerReference w:type="even" r:id="rId7"/>
      <w:headerReference w:type="default" r:id="rId8"/>
      <w:headerReference w:type="first" r:id="rId9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4FBF9" w14:textId="77777777" w:rsidR="00D76AA6" w:rsidRDefault="00D76AA6">
      <w:r>
        <w:separator/>
      </w:r>
    </w:p>
  </w:endnote>
  <w:endnote w:type="continuationSeparator" w:id="0">
    <w:p w14:paraId="786B2F10" w14:textId="77777777" w:rsidR="00D76AA6" w:rsidRDefault="00D76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145DE" w14:textId="77777777" w:rsidR="00D76AA6" w:rsidRDefault="00D76AA6">
      <w:r>
        <w:separator/>
      </w:r>
    </w:p>
  </w:footnote>
  <w:footnote w:type="continuationSeparator" w:id="0">
    <w:p w14:paraId="73CCC350" w14:textId="77777777" w:rsidR="00D76AA6" w:rsidRDefault="00D76A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CB13B" w14:textId="77777777" w:rsidR="00615117" w:rsidRDefault="00FB1547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02DEE">
      <w:rPr>
        <w:rStyle w:val="PageNumber"/>
      </w:rPr>
      <w:t>2</w:t>
    </w:r>
    <w:r>
      <w:rPr>
        <w:rStyle w:val="PageNumber"/>
      </w:rPr>
      <w:fldChar w:fldCharType="end"/>
    </w:r>
  </w:p>
  <w:p w14:paraId="52A7E9E4" w14:textId="404727A6" w:rsidR="00615117" w:rsidRDefault="008A20F5" w:rsidP="003135CD">
    <w:pPr>
      <w:framePr w:w="7337" w:h="340" w:hRule="exact" w:wrap="around" w:vAnchor="page" w:hAnchor="page" w:x="1254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   </w:t>
    </w:r>
    <w:r w:rsidR="0097323E">
      <w:rPr>
        <w:b/>
        <w:bCs/>
        <w:i/>
        <w:iCs/>
        <w:sz w:val="22"/>
      </w:rPr>
      <w:t>decada 21-31 august 2026</w:t>
    </w:r>
  </w:p>
  <w:p w14:paraId="0EC4B848" w14:textId="77777777" w:rsidR="00615117" w:rsidRDefault="00615117">
    <w:pPr>
      <w:pStyle w:val="Header"/>
      <w:ind w:firstLine="357"/>
      <w:jc w:val="right"/>
      <w:rPr>
        <w:rStyle w:val="PageNumber"/>
        <w:b/>
        <w:bCs/>
      </w:rPr>
    </w:pPr>
    <w:r>
      <w:rPr>
        <w:rStyle w:val="PageNumber"/>
        <w:b/>
        <w:bCs/>
      </w:rPr>
      <w:t>B.A.R. CONSTANŢA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3"/>
      <w:gridCol w:w="799"/>
      <w:gridCol w:w="799"/>
      <w:gridCol w:w="2224"/>
      <w:gridCol w:w="827"/>
      <w:gridCol w:w="827"/>
      <w:gridCol w:w="799"/>
      <w:gridCol w:w="799"/>
      <w:gridCol w:w="2449"/>
    </w:tblGrid>
    <w:tr w:rsidR="00615117" w14:paraId="62BE6689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2BDE5D93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CB8ABD1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23A43B7B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6E8AAD41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59259311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1187E824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staţii, aferente </w:t>
          </w:r>
        </w:p>
        <w:p w14:paraId="25E17550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555E356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1A34C615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759FD689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0FF64DD8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7715058C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7C82C0E5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3F2F06E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0A28B38C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567CBD5A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A790814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6037ADB2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30F7BFA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1413F865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5D2CF49C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20B0EE2C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3EADDE3C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2F336BE1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615117" w14:paraId="409E3C96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D7080C5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2008C7BB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BE31353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21690815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5567D88E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0BEBB201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C1891D9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5A02899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6C42254F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11872E1F" w14:textId="77777777" w:rsidR="00615117" w:rsidRDefault="00615117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2CC7E" w14:textId="77777777" w:rsidR="00615117" w:rsidRDefault="00FB1547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31FCA">
      <w:rPr>
        <w:rStyle w:val="PageNumber"/>
      </w:rPr>
      <w:t>3</w:t>
    </w:r>
    <w:r>
      <w:rPr>
        <w:rStyle w:val="PageNumber"/>
      </w:rPr>
      <w:fldChar w:fldCharType="end"/>
    </w:r>
  </w:p>
  <w:p w14:paraId="3FFBEA92" w14:textId="296D753A" w:rsidR="00D66BBF" w:rsidRPr="00A048AC" w:rsidRDefault="008A20F5" w:rsidP="003B1950">
    <w:pPr>
      <w:framePr w:w="7524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97323E">
      <w:rPr>
        <w:b/>
        <w:bCs/>
        <w:i/>
        <w:iCs/>
        <w:sz w:val="22"/>
      </w:rPr>
      <w:t>decada 21-31 august 2026</w:t>
    </w:r>
  </w:p>
  <w:p w14:paraId="3E62B2FD" w14:textId="77777777" w:rsidR="00B049BC" w:rsidRPr="0098517A" w:rsidRDefault="00B049BC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6B79667B" w14:textId="77777777" w:rsidR="00CC094E" w:rsidRPr="00583208" w:rsidRDefault="00CC094E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2B5D5CF8" w14:textId="77777777" w:rsidR="00695368" w:rsidRPr="00C77A46" w:rsidRDefault="00695368" w:rsidP="003B1950">
    <w:pPr>
      <w:framePr w:w="7524" w:h="340" w:hRule="exact" w:wrap="around" w:vAnchor="page" w:hAnchor="page" w:x="3193" w:y="891"/>
      <w:rPr>
        <w:b/>
        <w:sz w:val="28"/>
      </w:rPr>
    </w:pPr>
  </w:p>
  <w:p w14:paraId="37C4594E" w14:textId="77777777" w:rsidR="0062578A" w:rsidRPr="00165349" w:rsidRDefault="0062578A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02A2DC8E" w14:textId="77777777" w:rsidR="00957FC7" w:rsidRPr="00165349" w:rsidRDefault="00957FC7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3CF3F78C" w14:textId="77777777" w:rsidR="00615117" w:rsidRDefault="00615117" w:rsidP="003B1950">
    <w:pPr>
      <w:framePr w:w="7524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766C8608" w14:textId="77777777" w:rsidR="00615117" w:rsidRDefault="00615117">
    <w:pPr>
      <w:pStyle w:val="Header"/>
      <w:rPr>
        <w:rStyle w:val="PageNumber"/>
        <w:b/>
        <w:bCs/>
      </w:rPr>
    </w:pPr>
    <w:r>
      <w:rPr>
        <w:rStyle w:val="PageNumber"/>
        <w:b/>
        <w:bCs/>
      </w:rPr>
      <w:t>B.A.R. CONSTANŢA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9"/>
      <w:gridCol w:w="803"/>
      <w:gridCol w:w="803"/>
      <w:gridCol w:w="2237"/>
      <w:gridCol w:w="803"/>
      <w:gridCol w:w="803"/>
      <w:gridCol w:w="803"/>
      <w:gridCol w:w="803"/>
      <w:gridCol w:w="2462"/>
    </w:tblGrid>
    <w:tr w:rsidR="004E6072" w14:paraId="6D745AF7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3C5EDF63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EACA3D2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6015745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321E4C7C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4F69011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0A5AE915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</w:t>
          </w:r>
        </w:p>
        <w:p w14:paraId="5CAC806D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din staţii, aferente 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60C7BF78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6A0951AE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028F806B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563E342E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2B64A21B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4EABA4AC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29D94389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0F00AB93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27C2E0D9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7A38B261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6C20335D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2A5F6801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2925B386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2664E84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082EF7E2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0CE84CA8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46D17B4F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4E6072" w14:paraId="591F3FDD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23D2AAB2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3EB36F8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1A8ACC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4EF9ECBE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4FC1EA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37318AA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2A1A854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EC348B4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74C8DEFB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1EE1E4B8" w14:textId="77777777" w:rsidR="00615117" w:rsidRDefault="00615117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B824B" w14:textId="77777777" w:rsidR="00615117" w:rsidRDefault="00615117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2ED5"/>
    <w:multiLevelType w:val="hybridMultilevel"/>
    <w:tmpl w:val="2C40158A"/>
    <w:lvl w:ilvl="0" w:tplc="2086F8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D5388D"/>
    <w:multiLevelType w:val="hybridMultilevel"/>
    <w:tmpl w:val="5C0C9458"/>
    <w:lvl w:ilvl="0" w:tplc="7D2EED80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" w15:restartNumberingAfterBreak="0">
    <w:nsid w:val="08C400D0"/>
    <w:multiLevelType w:val="hybridMultilevel"/>
    <w:tmpl w:val="BA560C2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" w15:restartNumberingAfterBreak="0">
    <w:nsid w:val="0E213192"/>
    <w:multiLevelType w:val="hybridMultilevel"/>
    <w:tmpl w:val="C71C10D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5" w15:restartNumberingAfterBreak="0">
    <w:nsid w:val="0E4A595E"/>
    <w:multiLevelType w:val="hybridMultilevel"/>
    <w:tmpl w:val="44061C9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 w15:restartNumberingAfterBreak="0">
    <w:nsid w:val="109F5E99"/>
    <w:multiLevelType w:val="hybridMultilevel"/>
    <w:tmpl w:val="96907A4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7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8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9" w15:restartNumberingAfterBreak="0">
    <w:nsid w:val="19B15032"/>
    <w:multiLevelType w:val="hybridMultilevel"/>
    <w:tmpl w:val="ABD0008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0" w15:restartNumberingAfterBreak="0">
    <w:nsid w:val="1AEB60B2"/>
    <w:multiLevelType w:val="hybridMultilevel"/>
    <w:tmpl w:val="611E2A20"/>
    <w:lvl w:ilvl="0" w:tplc="8B60664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1" w15:restartNumberingAfterBreak="0">
    <w:nsid w:val="1BB072E2"/>
    <w:multiLevelType w:val="hybridMultilevel"/>
    <w:tmpl w:val="15968BD8"/>
    <w:lvl w:ilvl="0" w:tplc="7D2EED80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 w15:restartNumberingAfterBreak="0">
    <w:nsid w:val="1EDF090F"/>
    <w:multiLevelType w:val="hybridMultilevel"/>
    <w:tmpl w:val="8C24AC0E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3" w15:restartNumberingAfterBreak="0">
    <w:nsid w:val="304E60B9"/>
    <w:multiLevelType w:val="hybridMultilevel"/>
    <w:tmpl w:val="C8B4250A"/>
    <w:lvl w:ilvl="0" w:tplc="7D2EED80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4" w15:restartNumberingAfterBreak="0">
    <w:nsid w:val="326169CA"/>
    <w:multiLevelType w:val="hybridMultilevel"/>
    <w:tmpl w:val="556A1F4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5" w15:restartNumberingAfterBreak="0">
    <w:nsid w:val="36976E9A"/>
    <w:multiLevelType w:val="hybridMultilevel"/>
    <w:tmpl w:val="9064AEF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6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 w15:restartNumberingAfterBreak="0">
    <w:nsid w:val="486353B7"/>
    <w:multiLevelType w:val="hybridMultilevel"/>
    <w:tmpl w:val="CD804178"/>
    <w:lvl w:ilvl="0" w:tplc="7D2EED80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8" w15:restartNumberingAfterBreak="0">
    <w:nsid w:val="499F10EF"/>
    <w:multiLevelType w:val="hybridMultilevel"/>
    <w:tmpl w:val="9340A38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9" w15:restartNumberingAfterBreak="0">
    <w:nsid w:val="514B6B47"/>
    <w:multiLevelType w:val="hybridMultilevel"/>
    <w:tmpl w:val="523E9EDE"/>
    <w:lvl w:ilvl="0" w:tplc="7D2EED80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6A5D62"/>
    <w:multiLevelType w:val="hybridMultilevel"/>
    <w:tmpl w:val="6B028D12"/>
    <w:lvl w:ilvl="0" w:tplc="7D2EED80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 w15:restartNumberingAfterBreak="0">
    <w:nsid w:val="61CE5D73"/>
    <w:multiLevelType w:val="hybridMultilevel"/>
    <w:tmpl w:val="943EA910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2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23" w15:restartNumberingAfterBreak="0">
    <w:nsid w:val="69EB2548"/>
    <w:multiLevelType w:val="hybridMultilevel"/>
    <w:tmpl w:val="04FEEEF0"/>
    <w:lvl w:ilvl="0" w:tplc="7D2EED80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4" w15:restartNumberingAfterBreak="0">
    <w:nsid w:val="6FDF145D"/>
    <w:multiLevelType w:val="hybridMultilevel"/>
    <w:tmpl w:val="D95EA288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5" w15:restartNumberingAfterBreak="0">
    <w:nsid w:val="788C6E1A"/>
    <w:multiLevelType w:val="hybridMultilevel"/>
    <w:tmpl w:val="3656E210"/>
    <w:lvl w:ilvl="0" w:tplc="7D2EED80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num w:numId="1" w16cid:durableId="711080598">
    <w:abstractNumId w:val="19"/>
  </w:num>
  <w:num w:numId="2" w16cid:durableId="368989693">
    <w:abstractNumId w:val="0"/>
  </w:num>
  <w:num w:numId="3" w16cid:durableId="1132938672">
    <w:abstractNumId w:val="24"/>
  </w:num>
  <w:num w:numId="4" w16cid:durableId="116339246">
    <w:abstractNumId w:val="12"/>
  </w:num>
  <w:num w:numId="5" w16cid:durableId="716778721">
    <w:abstractNumId w:val="3"/>
  </w:num>
  <w:num w:numId="6" w16cid:durableId="858474648">
    <w:abstractNumId w:val="7"/>
  </w:num>
  <w:num w:numId="7" w16cid:durableId="2095472625">
    <w:abstractNumId w:val="22"/>
  </w:num>
  <w:num w:numId="8" w16cid:durableId="801726418">
    <w:abstractNumId w:val="16"/>
  </w:num>
  <w:num w:numId="9" w16cid:durableId="1041244009">
    <w:abstractNumId w:val="5"/>
  </w:num>
  <w:num w:numId="10" w16cid:durableId="1831094235">
    <w:abstractNumId w:val="4"/>
  </w:num>
  <w:num w:numId="11" w16cid:durableId="964390748">
    <w:abstractNumId w:val="15"/>
  </w:num>
  <w:num w:numId="12" w16cid:durableId="1868450489">
    <w:abstractNumId w:val="18"/>
  </w:num>
  <w:num w:numId="13" w16cid:durableId="417362291">
    <w:abstractNumId w:val="6"/>
  </w:num>
  <w:num w:numId="14" w16cid:durableId="311645915">
    <w:abstractNumId w:val="2"/>
  </w:num>
  <w:num w:numId="15" w16cid:durableId="1237594596">
    <w:abstractNumId w:val="8"/>
  </w:num>
  <w:num w:numId="16" w16cid:durableId="2086301032">
    <w:abstractNumId w:val="21"/>
  </w:num>
  <w:num w:numId="17" w16cid:durableId="1757168850">
    <w:abstractNumId w:val="9"/>
  </w:num>
  <w:num w:numId="18" w16cid:durableId="808284790">
    <w:abstractNumId w:val="14"/>
  </w:num>
  <w:num w:numId="19" w16cid:durableId="166528053">
    <w:abstractNumId w:val="10"/>
  </w:num>
  <w:num w:numId="20" w16cid:durableId="1704212812">
    <w:abstractNumId w:val="17"/>
  </w:num>
  <w:num w:numId="21" w16cid:durableId="121274162">
    <w:abstractNumId w:val="23"/>
  </w:num>
  <w:num w:numId="22" w16cid:durableId="1498228360">
    <w:abstractNumId w:val="25"/>
  </w:num>
  <w:num w:numId="23" w16cid:durableId="226646822">
    <w:abstractNumId w:val="11"/>
  </w:num>
  <w:num w:numId="24" w16cid:durableId="659963520">
    <w:abstractNumId w:val="1"/>
  </w:num>
  <w:num w:numId="25" w16cid:durableId="1483082714">
    <w:abstractNumId w:val="20"/>
  </w:num>
  <w:num w:numId="26" w16cid:durableId="327367931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aOv7I8KIuPugHRI7ejvBxYomoW+HNooz7k3U/M1gvB92LJxskgB9Ff3Ei24v7Yecn3rsSNi8vVV2esdMARyaIQ==" w:salt="0/OyLQNT5KybAgL9fczbNA=="/>
  <w:defaultTabStop w:val="720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4779"/>
    <w:rsid w:val="000000DC"/>
    <w:rsid w:val="00000E1B"/>
    <w:rsid w:val="00000EBB"/>
    <w:rsid w:val="00001105"/>
    <w:rsid w:val="00001457"/>
    <w:rsid w:val="00001707"/>
    <w:rsid w:val="0000191B"/>
    <w:rsid w:val="00001DCD"/>
    <w:rsid w:val="000025B3"/>
    <w:rsid w:val="0000269E"/>
    <w:rsid w:val="0000296F"/>
    <w:rsid w:val="00002C0A"/>
    <w:rsid w:val="000037A8"/>
    <w:rsid w:val="0000465F"/>
    <w:rsid w:val="000057DB"/>
    <w:rsid w:val="00006512"/>
    <w:rsid w:val="00006BFA"/>
    <w:rsid w:val="00006DEC"/>
    <w:rsid w:val="00006E63"/>
    <w:rsid w:val="000070C5"/>
    <w:rsid w:val="00007A36"/>
    <w:rsid w:val="00007C99"/>
    <w:rsid w:val="0001081F"/>
    <w:rsid w:val="00010830"/>
    <w:rsid w:val="00010C5C"/>
    <w:rsid w:val="0001134F"/>
    <w:rsid w:val="00011595"/>
    <w:rsid w:val="00011823"/>
    <w:rsid w:val="00012024"/>
    <w:rsid w:val="00012230"/>
    <w:rsid w:val="0001296A"/>
    <w:rsid w:val="000137F5"/>
    <w:rsid w:val="00014623"/>
    <w:rsid w:val="000149E5"/>
    <w:rsid w:val="00014F1F"/>
    <w:rsid w:val="000153EE"/>
    <w:rsid w:val="000167DB"/>
    <w:rsid w:val="0001683B"/>
    <w:rsid w:val="00016AE2"/>
    <w:rsid w:val="00016B09"/>
    <w:rsid w:val="00016C96"/>
    <w:rsid w:val="00017922"/>
    <w:rsid w:val="00017A5A"/>
    <w:rsid w:val="00017E15"/>
    <w:rsid w:val="00017FA7"/>
    <w:rsid w:val="00020047"/>
    <w:rsid w:val="00021D57"/>
    <w:rsid w:val="000227F7"/>
    <w:rsid w:val="00022E94"/>
    <w:rsid w:val="00023468"/>
    <w:rsid w:val="00023D7E"/>
    <w:rsid w:val="00023EAD"/>
    <w:rsid w:val="00023F40"/>
    <w:rsid w:val="0002494B"/>
    <w:rsid w:val="0002494C"/>
    <w:rsid w:val="00024EDF"/>
    <w:rsid w:val="00025073"/>
    <w:rsid w:val="00025C61"/>
    <w:rsid w:val="00025CEA"/>
    <w:rsid w:val="00025D1D"/>
    <w:rsid w:val="00025DE5"/>
    <w:rsid w:val="00025FCD"/>
    <w:rsid w:val="0002669D"/>
    <w:rsid w:val="000266DD"/>
    <w:rsid w:val="000267D5"/>
    <w:rsid w:val="0002742F"/>
    <w:rsid w:val="0002788D"/>
    <w:rsid w:val="00027964"/>
    <w:rsid w:val="00030335"/>
    <w:rsid w:val="00030AA4"/>
    <w:rsid w:val="000313A4"/>
    <w:rsid w:val="00032300"/>
    <w:rsid w:val="0003241C"/>
    <w:rsid w:val="0003277C"/>
    <w:rsid w:val="00032AD7"/>
    <w:rsid w:val="00032D77"/>
    <w:rsid w:val="00033E96"/>
    <w:rsid w:val="00034059"/>
    <w:rsid w:val="0003485B"/>
    <w:rsid w:val="00034A51"/>
    <w:rsid w:val="000353C6"/>
    <w:rsid w:val="0003592A"/>
    <w:rsid w:val="000366E9"/>
    <w:rsid w:val="00036720"/>
    <w:rsid w:val="00036D9D"/>
    <w:rsid w:val="00036FDA"/>
    <w:rsid w:val="00037135"/>
    <w:rsid w:val="000373BE"/>
    <w:rsid w:val="000373E9"/>
    <w:rsid w:val="00037908"/>
    <w:rsid w:val="00037EDF"/>
    <w:rsid w:val="000404C7"/>
    <w:rsid w:val="00040E49"/>
    <w:rsid w:val="00041678"/>
    <w:rsid w:val="00041B2A"/>
    <w:rsid w:val="000422F8"/>
    <w:rsid w:val="00042783"/>
    <w:rsid w:val="00042BA8"/>
    <w:rsid w:val="00042CB7"/>
    <w:rsid w:val="00042D90"/>
    <w:rsid w:val="00042E36"/>
    <w:rsid w:val="000430F0"/>
    <w:rsid w:val="000439B3"/>
    <w:rsid w:val="00043BF3"/>
    <w:rsid w:val="00043C97"/>
    <w:rsid w:val="00043D77"/>
    <w:rsid w:val="00043E57"/>
    <w:rsid w:val="00043FF4"/>
    <w:rsid w:val="0004416E"/>
    <w:rsid w:val="000449E9"/>
    <w:rsid w:val="00044B4E"/>
    <w:rsid w:val="00044DF0"/>
    <w:rsid w:val="000450EC"/>
    <w:rsid w:val="0004577C"/>
    <w:rsid w:val="00045E9C"/>
    <w:rsid w:val="00046458"/>
    <w:rsid w:val="00046709"/>
    <w:rsid w:val="00046B0E"/>
    <w:rsid w:val="000471A0"/>
    <w:rsid w:val="00047B23"/>
    <w:rsid w:val="00050F92"/>
    <w:rsid w:val="00050FE4"/>
    <w:rsid w:val="000518B0"/>
    <w:rsid w:val="0005202C"/>
    <w:rsid w:val="000527F0"/>
    <w:rsid w:val="0005320A"/>
    <w:rsid w:val="0005348D"/>
    <w:rsid w:val="000537F3"/>
    <w:rsid w:val="000542C6"/>
    <w:rsid w:val="000547AC"/>
    <w:rsid w:val="00054C9E"/>
    <w:rsid w:val="00054D72"/>
    <w:rsid w:val="00054E68"/>
    <w:rsid w:val="000551ED"/>
    <w:rsid w:val="00055410"/>
    <w:rsid w:val="00055AF3"/>
    <w:rsid w:val="00055B28"/>
    <w:rsid w:val="00056180"/>
    <w:rsid w:val="00056AEC"/>
    <w:rsid w:val="00056E3F"/>
    <w:rsid w:val="0006002F"/>
    <w:rsid w:val="0006004A"/>
    <w:rsid w:val="0006025C"/>
    <w:rsid w:val="000604F3"/>
    <w:rsid w:val="00060537"/>
    <w:rsid w:val="00060EDF"/>
    <w:rsid w:val="00061969"/>
    <w:rsid w:val="00061BF9"/>
    <w:rsid w:val="00061C95"/>
    <w:rsid w:val="0006211E"/>
    <w:rsid w:val="000627C1"/>
    <w:rsid w:val="00062FF3"/>
    <w:rsid w:val="0006363B"/>
    <w:rsid w:val="00063773"/>
    <w:rsid w:val="0006421E"/>
    <w:rsid w:val="0006443E"/>
    <w:rsid w:val="00065908"/>
    <w:rsid w:val="00065F7E"/>
    <w:rsid w:val="000661B4"/>
    <w:rsid w:val="000662C8"/>
    <w:rsid w:val="000663D8"/>
    <w:rsid w:val="00066442"/>
    <w:rsid w:val="00066855"/>
    <w:rsid w:val="000673D3"/>
    <w:rsid w:val="0006768A"/>
    <w:rsid w:val="00067F77"/>
    <w:rsid w:val="000701D5"/>
    <w:rsid w:val="00070208"/>
    <w:rsid w:val="000705EB"/>
    <w:rsid w:val="0007118C"/>
    <w:rsid w:val="00071A41"/>
    <w:rsid w:val="00072302"/>
    <w:rsid w:val="00072551"/>
    <w:rsid w:val="000728F0"/>
    <w:rsid w:val="000728F2"/>
    <w:rsid w:val="00072BEA"/>
    <w:rsid w:val="00072F44"/>
    <w:rsid w:val="00073AFB"/>
    <w:rsid w:val="00074596"/>
    <w:rsid w:val="000746B6"/>
    <w:rsid w:val="00074E4B"/>
    <w:rsid w:val="00075256"/>
    <w:rsid w:val="00075816"/>
    <w:rsid w:val="00075A7F"/>
    <w:rsid w:val="00075AF9"/>
    <w:rsid w:val="00075EDB"/>
    <w:rsid w:val="00075FF3"/>
    <w:rsid w:val="0007604B"/>
    <w:rsid w:val="0007605B"/>
    <w:rsid w:val="0007743F"/>
    <w:rsid w:val="00077473"/>
    <w:rsid w:val="000774AC"/>
    <w:rsid w:val="000776A7"/>
    <w:rsid w:val="00077AB9"/>
    <w:rsid w:val="00077C21"/>
    <w:rsid w:val="00077DB9"/>
    <w:rsid w:val="00080018"/>
    <w:rsid w:val="00080301"/>
    <w:rsid w:val="00080656"/>
    <w:rsid w:val="00080AA7"/>
    <w:rsid w:val="00081086"/>
    <w:rsid w:val="00081D71"/>
    <w:rsid w:val="000820D8"/>
    <w:rsid w:val="00082BAB"/>
    <w:rsid w:val="000832D4"/>
    <w:rsid w:val="000834E9"/>
    <w:rsid w:val="000836EC"/>
    <w:rsid w:val="00083C3E"/>
    <w:rsid w:val="00083DFF"/>
    <w:rsid w:val="000840EA"/>
    <w:rsid w:val="000844C7"/>
    <w:rsid w:val="00084F88"/>
    <w:rsid w:val="000851D8"/>
    <w:rsid w:val="0008522F"/>
    <w:rsid w:val="000854FF"/>
    <w:rsid w:val="00085784"/>
    <w:rsid w:val="00085C7A"/>
    <w:rsid w:val="000865B7"/>
    <w:rsid w:val="00086E46"/>
    <w:rsid w:val="00087815"/>
    <w:rsid w:val="000879E3"/>
    <w:rsid w:val="00087A41"/>
    <w:rsid w:val="00087BF3"/>
    <w:rsid w:val="00090531"/>
    <w:rsid w:val="0009164C"/>
    <w:rsid w:val="00091C0A"/>
    <w:rsid w:val="00092024"/>
    <w:rsid w:val="0009213E"/>
    <w:rsid w:val="00093253"/>
    <w:rsid w:val="00093593"/>
    <w:rsid w:val="00093745"/>
    <w:rsid w:val="00093A7A"/>
    <w:rsid w:val="00093ADD"/>
    <w:rsid w:val="00094D7C"/>
    <w:rsid w:val="00094D92"/>
    <w:rsid w:val="00095524"/>
    <w:rsid w:val="00095C84"/>
    <w:rsid w:val="00095D0F"/>
    <w:rsid w:val="00096999"/>
    <w:rsid w:val="00096DDA"/>
    <w:rsid w:val="0009720C"/>
    <w:rsid w:val="000973C0"/>
    <w:rsid w:val="00097607"/>
    <w:rsid w:val="0009769E"/>
    <w:rsid w:val="00097C14"/>
    <w:rsid w:val="000A00CF"/>
    <w:rsid w:val="000A00EB"/>
    <w:rsid w:val="000A0E17"/>
    <w:rsid w:val="000A167B"/>
    <w:rsid w:val="000A1968"/>
    <w:rsid w:val="000A1AE5"/>
    <w:rsid w:val="000A2009"/>
    <w:rsid w:val="000A244E"/>
    <w:rsid w:val="000A27F2"/>
    <w:rsid w:val="000A3180"/>
    <w:rsid w:val="000A34DA"/>
    <w:rsid w:val="000A3898"/>
    <w:rsid w:val="000A3A39"/>
    <w:rsid w:val="000A3FDD"/>
    <w:rsid w:val="000A40E3"/>
    <w:rsid w:val="000A4299"/>
    <w:rsid w:val="000A4FAD"/>
    <w:rsid w:val="000A511E"/>
    <w:rsid w:val="000A649B"/>
    <w:rsid w:val="000A6815"/>
    <w:rsid w:val="000A6870"/>
    <w:rsid w:val="000A7618"/>
    <w:rsid w:val="000A7EF6"/>
    <w:rsid w:val="000B02C4"/>
    <w:rsid w:val="000B05CE"/>
    <w:rsid w:val="000B1764"/>
    <w:rsid w:val="000B18FB"/>
    <w:rsid w:val="000B1928"/>
    <w:rsid w:val="000B27DA"/>
    <w:rsid w:val="000B2A81"/>
    <w:rsid w:val="000B3132"/>
    <w:rsid w:val="000B349C"/>
    <w:rsid w:val="000B3CC1"/>
    <w:rsid w:val="000B3F11"/>
    <w:rsid w:val="000B4000"/>
    <w:rsid w:val="000B4391"/>
    <w:rsid w:val="000B46DD"/>
    <w:rsid w:val="000B5649"/>
    <w:rsid w:val="000B5731"/>
    <w:rsid w:val="000B5AEF"/>
    <w:rsid w:val="000B628B"/>
    <w:rsid w:val="000B64CD"/>
    <w:rsid w:val="000B6D80"/>
    <w:rsid w:val="000B6EC5"/>
    <w:rsid w:val="000B70D0"/>
    <w:rsid w:val="000B7440"/>
    <w:rsid w:val="000B7A7C"/>
    <w:rsid w:val="000B7B1F"/>
    <w:rsid w:val="000B7C72"/>
    <w:rsid w:val="000B7D4A"/>
    <w:rsid w:val="000C0008"/>
    <w:rsid w:val="000C00EB"/>
    <w:rsid w:val="000C0273"/>
    <w:rsid w:val="000C049D"/>
    <w:rsid w:val="000C061D"/>
    <w:rsid w:val="000C0831"/>
    <w:rsid w:val="000C0868"/>
    <w:rsid w:val="000C1E30"/>
    <w:rsid w:val="000C230B"/>
    <w:rsid w:val="000C2706"/>
    <w:rsid w:val="000C33F2"/>
    <w:rsid w:val="000C40EE"/>
    <w:rsid w:val="000C48BC"/>
    <w:rsid w:val="000C4F7D"/>
    <w:rsid w:val="000C503B"/>
    <w:rsid w:val="000C527E"/>
    <w:rsid w:val="000C5615"/>
    <w:rsid w:val="000C56D3"/>
    <w:rsid w:val="000C5AA7"/>
    <w:rsid w:val="000C5AD2"/>
    <w:rsid w:val="000C6FFB"/>
    <w:rsid w:val="000C70A5"/>
    <w:rsid w:val="000C7791"/>
    <w:rsid w:val="000C7ED9"/>
    <w:rsid w:val="000D0567"/>
    <w:rsid w:val="000D1058"/>
    <w:rsid w:val="000D158F"/>
    <w:rsid w:val="000D15CC"/>
    <w:rsid w:val="000D1869"/>
    <w:rsid w:val="000D1968"/>
    <w:rsid w:val="000D1B9E"/>
    <w:rsid w:val="000D1CD5"/>
    <w:rsid w:val="000D1D88"/>
    <w:rsid w:val="000D27A8"/>
    <w:rsid w:val="000D27EA"/>
    <w:rsid w:val="000D299F"/>
    <w:rsid w:val="000D29CD"/>
    <w:rsid w:val="000D3088"/>
    <w:rsid w:val="000D31E2"/>
    <w:rsid w:val="000D3298"/>
    <w:rsid w:val="000D39E9"/>
    <w:rsid w:val="000D469F"/>
    <w:rsid w:val="000D4A0D"/>
    <w:rsid w:val="000D503E"/>
    <w:rsid w:val="000D5147"/>
    <w:rsid w:val="000D52BB"/>
    <w:rsid w:val="000D52F0"/>
    <w:rsid w:val="000D5684"/>
    <w:rsid w:val="000D569B"/>
    <w:rsid w:val="000D59AD"/>
    <w:rsid w:val="000D5DF5"/>
    <w:rsid w:val="000D632A"/>
    <w:rsid w:val="000D6349"/>
    <w:rsid w:val="000D6C53"/>
    <w:rsid w:val="000D7122"/>
    <w:rsid w:val="000D72D7"/>
    <w:rsid w:val="000D7341"/>
    <w:rsid w:val="000D798B"/>
    <w:rsid w:val="000D7E22"/>
    <w:rsid w:val="000D7F9D"/>
    <w:rsid w:val="000E003B"/>
    <w:rsid w:val="000E010F"/>
    <w:rsid w:val="000E0345"/>
    <w:rsid w:val="000E0D9B"/>
    <w:rsid w:val="000E119B"/>
    <w:rsid w:val="000E2119"/>
    <w:rsid w:val="000E2A7E"/>
    <w:rsid w:val="000E2B60"/>
    <w:rsid w:val="000E2F82"/>
    <w:rsid w:val="000E3317"/>
    <w:rsid w:val="000E38B4"/>
    <w:rsid w:val="000E398A"/>
    <w:rsid w:val="000E399C"/>
    <w:rsid w:val="000E3C18"/>
    <w:rsid w:val="000E484B"/>
    <w:rsid w:val="000E495F"/>
    <w:rsid w:val="000E512C"/>
    <w:rsid w:val="000E55DA"/>
    <w:rsid w:val="000E5DD3"/>
    <w:rsid w:val="000E655B"/>
    <w:rsid w:val="000E719F"/>
    <w:rsid w:val="000E7820"/>
    <w:rsid w:val="000E792A"/>
    <w:rsid w:val="000E7A4B"/>
    <w:rsid w:val="000E7A59"/>
    <w:rsid w:val="000F0185"/>
    <w:rsid w:val="000F03A4"/>
    <w:rsid w:val="000F03B9"/>
    <w:rsid w:val="000F05C6"/>
    <w:rsid w:val="000F0DFD"/>
    <w:rsid w:val="000F1098"/>
    <w:rsid w:val="000F12DB"/>
    <w:rsid w:val="000F1517"/>
    <w:rsid w:val="000F15A8"/>
    <w:rsid w:val="000F1B4F"/>
    <w:rsid w:val="000F1CF6"/>
    <w:rsid w:val="000F2324"/>
    <w:rsid w:val="000F29E5"/>
    <w:rsid w:val="000F3620"/>
    <w:rsid w:val="000F386E"/>
    <w:rsid w:val="000F3EC4"/>
    <w:rsid w:val="000F3F2E"/>
    <w:rsid w:val="000F4297"/>
    <w:rsid w:val="000F4300"/>
    <w:rsid w:val="000F4444"/>
    <w:rsid w:val="000F45C2"/>
    <w:rsid w:val="000F4673"/>
    <w:rsid w:val="000F503C"/>
    <w:rsid w:val="000F5301"/>
    <w:rsid w:val="000F536A"/>
    <w:rsid w:val="000F5C4F"/>
    <w:rsid w:val="000F6358"/>
    <w:rsid w:val="000F76B5"/>
    <w:rsid w:val="000F7BA5"/>
    <w:rsid w:val="00100270"/>
    <w:rsid w:val="00100BA6"/>
    <w:rsid w:val="00100BCC"/>
    <w:rsid w:val="001014A7"/>
    <w:rsid w:val="00101B24"/>
    <w:rsid w:val="00102272"/>
    <w:rsid w:val="00102807"/>
    <w:rsid w:val="00102E15"/>
    <w:rsid w:val="0010330B"/>
    <w:rsid w:val="001033FE"/>
    <w:rsid w:val="0010479D"/>
    <w:rsid w:val="0010482C"/>
    <w:rsid w:val="001048A7"/>
    <w:rsid w:val="00105434"/>
    <w:rsid w:val="001055AB"/>
    <w:rsid w:val="001055F3"/>
    <w:rsid w:val="00105E5C"/>
    <w:rsid w:val="001067EF"/>
    <w:rsid w:val="001068F6"/>
    <w:rsid w:val="00106DA3"/>
    <w:rsid w:val="00106E43"/>
    <w:rsid w:val="001071AB"/>
    <w:rsid w:val="00107EF7"/>
    <w:rsid w:val="00110206"/>
    <w:rsid w:val="00110C5B"/>
    <w:rsid w:val="00111602"/>
    <w:rsid w:val="00111A07"/>
    <w:rsid w:val="00111CEC"/>
    <w:rsid w:val="00111D3F"/>
    <w:rsid w:val="0011229F"/>
    <w:rsid w:val="001126F5"/>
    <w:rsid w:val="0011433D"/>
    <w:rsid w:val="001144FC"/>
    <w:rsid w:val="001153D6"/>
    <w:rsid w:val="00115ABC"/>
    <w:rsid w:val="00116037"/>
    <w:rsid w:val="001161C5"/>
    <w:rsid w:val="00116C77"/>
    <w:rsid w:val="001171D7"/>
    <w:rsid w:val="00117342"/>
    <w:rsid w:val="0011781B"/>
    <w:rsid w:val="00117CE6"/>
    <w:rsid w:val="00117DE7"/>
    <w:rsid w:val="00120263"/>
    <w:rsid w:val="0012095C"/>
    <w:rsid w:val="00120B4A"/>
    <w:rsid w:val="00120BD6"/>
    <w:rsid w:val="00121275"/>
    <w:rsid w:val="00121429"/>
    <w:rsid w:val="0012183D"/>
    <w:rsid w:val="00121AC4"/>
    <w:rsid w:val="00121B85"/>
    <w:rsid w:val="00121CEB"/>
    <w:rsid w:val="0012281D"/>
    <w:rsid w:val="00123D35"/>
    <w:rsid w:val="00124BD7"/>
    <w:rsid w:val="00124E55"/>
    <w:rsid w:val="001259C8"/>
    <w:rsid w:val="00126116"/>
    <w:rsid w:val="00126CBB"/>
    <w:rsid w:val="00126D33"/>
    <w:rsid w:val="00127E3B"/>
    <w:rsid w:val="001305C4"/>
    <w:rsid w:val="00130AA5"/>
    <w:rsid w:val="001318BA"/>
    <w:rsid w:val="00131B5B"/>
    <w:rsid w:val="00131E76"/>
    <w:rsid w:val="00132789"/>
    <w:rsid w:val="00132B01"/>
    <w:rsid w:val="00133015"/>
    <w:rsid w:val="0013391B"/>
    <w:rsid w:val="00133A2C"/>
    <w:rsid w:val="00133C8F"/>
    <w:rsid w:val="00133D37"/>
    <w:rsid w:val="00134077"/>
    <w:rsid w:val="00135957"/>
    <w:rsid w:val="00136D6A"/>
    <w:rsid w:val="00136EC7"/>
    <w:rsid w:val="001375EC"/>
    <w:rsid w:val="0013767B"/>
    <w:rsid w:val="0014066F"/>
    <w:rsid w:val="00140A9F"/>
    <w:rsid w:val="001413DB"/>
    <w:rsid w:val="00141761"/>
    <w:rsid w:val="00141E4A"/>
    <w:rsid w:val="0014214D"/>
    <w:rsid w:val="001427BF"/>
    <w:rsid w:val="00142C7C"/>
    <w:rsid w:val="00143804"/>
    <w:rsid w:val="00143BDF"/>
    <w:rsid w:val="00143C07"/>
    <w:rsid w:val="00143CB7"/>
    <w:rsid w:val="0014488F"/>
    <w:rsid w:val="00144C9A"/>
    <w:rsid w:val="00144F6A"/>
    <w:rsid w:val="0014583E"/>
    <w:rsid w:val="00146A30"/>
    <w:rsid w:val="00147006"/>
    <w:rsid w:val="001472B1"/>
    <w:rsid w:val="00147716"/>
    <w:rsid w:val="00147789"/>
    <w:rsid w:val="00147807"/>
    <w:rsid w:val="001478BB"/>
    <w:rsid w:val="00147D5F"/>
    <w:rsid w:val="00150579"/>
    <w:rsid w:val="001511F4"/>
    <w:rsid w:val="0015139D"/>
    <w:rsid w:val="001513BB"/>
    <w:rsid w:val="001517BC"/>
    <w:rsid w:val="0015195A"/>
    <w:rsid w:val="00151C5A"/>
    <w:rsid w:val="00153832"/>
    <w:rsid w:val="00153B2C"/>
    <w:rsid w:val="00154A4B"/>
    <w:rsid w:val="00156ACF"/>
    <w:rsid w:val="00156CA0"/>
    <w:rsid w:val="00157478"/>
    <w:rsid w:val="001576EF"/>
    <w:rsid w:val="001577AC"/>
    <w:rsid w:val="00157BD7"/>
    <w:rsid w:val="00160008"/>
    <w:rsid w:val="00160DBE"/>
    <w:rsid w:val="0016120E"/>
    <w:rsid w:val="0016156D"/>
    <w:rsid w:val="00161C3D"/>
    <w:rsid w:val="001620FE"/>
    <w:rsid w:val="00162C15"/>
    <w:rsid w:val="00162EC4"/>
    <w:rsid w:val="001639B7"/>
    <w:rsid w:val="00163F4C"/>
    <w:rsid w:val="0016468A"/>
    <w:rsid w:val="00165CF2"/>
    <w:rsid w:val="00165DFD"/>
    <w:rsid w:val="001661AE"/>
    <w:rsid w:val="001661F3"/>
    <w:rsid w:val="001669A2"/>
    <w:rsid w:val="00166A56"/>
    <w:rsid w:val="00166A7D"/>
    <w:rsid w:val="00166BB9"/>
    <w:rsid w:val="001670CB"/>
    <w:rsid w:val="001673A8"/>
    <w:rsid w:val="00167E3D"/>
    <w:rsid w:val="0017031D"/>
    <w:rsid w:val="00170C42"/>
    <w:rsid w:val="00170E42"/>
    <w:rsid w:val="001717FD"/>
    <w:rsid w:val="001718F2"/>
    <w:rsid w:val="00171956"/>
    <w:rsid w:val="00171A28"/>
    <w:rsid w:val="00171B37"/>
    <w:rsid w:val="00171B6A"/>
    <w:rsid w:val="00171D43"/>
    <w:rsid w:val="00171FE0"/>
    <w:rsid w:val="00172A3B"/>
    <w:rsid w:val="00172B91"/>
    <w:rsid w:val="001736E7"/>
    <w:rsid w:val="001749CE"/>
    <w:rsid w:val="00174E76"/>
    <w:rsid w:val="00175119"/>
    <w:rsid w:val="00175189"/>
    <w:rsid w:val="00175DFC"/>
    <w:rsid w:val="00175F66"/>
    <w:rsid w:val="00176225"/>
    <w:rsid w:val="00176FB7"/>
    <w:rsid w:val="00177866"/>
    <w:rsid w:val="001779C7"/>
    <w:rsid w:val="00177E26"/>
    <w:rsid w:val="00177ED2"/>
    <w:rsid w:val="0018021D"/>
    <w:rsid w:val="001804F8"/>
    <w:rsid w:val="00181BE8"/>
    <w:rsid w:val="00182758"/>
    <w:rsid w:val="00184BC1"/>
    <w:rsid w:val="0018549B"/>
    <w:rsid w:val="00185757"/>
    <w:rsid w:val="001858C0"/>
    <w:rsid w:val="00185948"/>
    <w:rsid w:val="001860D7"/>
    <w:rsid w:val="00186ABE"/>
    <w:rsid w:val="00186BB0"/>
    <w:rsid w:val="00187A58"/>
    <w:rsid w:val="00187D9A"/>
    <w:rsid w:val="00187D9D"/>
    <w:rsid w:val="00187DD1"/>
    <w:rsid w:val="00190C1E"/>
    <w:rsid w:val="00191273"/>
    <w:rsid w:val="00192328"/>
    <w:rsid w:val="00192375"/>
    <w:rsid w:val="00192F7A"/>
    <w:rsid w:val="001930C4"/>
    <w:rsid w:val="001934A7"/>
    <w:rsid w:val="001934B5"/>
    <w:rsid w:val="00193884"/>
    <w:rsid w:val="00193B10"/>
    <w:rsid w:val="00193D40"/>
    <w:rsid w:val="00193E3A"/>
    <w:rsid w:val="001941E6"/>
    <w:rsid w:val="0019455C"/>
    <w:rsid w:val="001950F0"/>
    <w:rsid w:val="00195380"/>
    <w:rsid w:val="00195463"/>
    <w:rsid w:val="00195499"/>
    <w:rsid w:val="0019549A"/>
    <w:rsid w:val="00195B56"/>
    <w:rsid w:val="00195C8B"/>
    <w:rsid w:val="00195DF9"/>
    <w:rsid w:val="00195E57"/>
    <w:rsid w:val="00195F73"/>
    <w:rsid w:val="00197AD7"/>
    <w:rsid w:val="00197C6B"/>
    <w:rsid w:val="00197E12"/>
    <w:rsid w:val="001A08C3"/>
    <w:rsid w:val="001A1142"/>
    <w:rsid w:val="001A149D"/>
    <w:rsid w:val="001A17CC"/>
    <w:rsid w:val="001A1E1D"/>
    <w:rsid w:val="001A21A3"/>
    <w:rsid w:val="001A2BF7"/>
    <w:rsid w:val="001A2C8B"/>
    <w:rsid w:val="001A2F57"/>
    <w:rsid w:val="001A3015"/>
    <w:rsid w:val="001A30CC"/>
    <w:rsid w:val="001A33CE"/>
    <w:rsid w:val="001A34E1"/>
    <w:rsid w:val="001A369B"/>
    <w:rsid w:val="001A382F"/>
    <w:rsid w:val="001A38FF"/>
    <w:rsid w:val="001A4402"/>
    <w:rsid w:val="001A4440"/>
    <w:rsid w:val="001A44BA"/>
    <w:rsid w:val="001A4841"/>
    <w:rsid w:val="001A48BD"/>
    <w:rsid w:val="001A4A2C"/>
    <w:rsid w:val="001A517B"/>
    <w:rsid w:val="001A5D85"/>
    <w:rsid w:val="001A612F"/>
    <w:rsid w:val="001A6287"/>
    <w:rsid w:val="001A6324"/>
    <w:rsid w:val="001A7324"/>
    <w:rsid w:val="001A79F1"/>
    <w:rsid w:val="001B0067"/>
    <w:rsid w:val="001B0803"/>
    <w:rsid w:val="001B0BE6"/>
    <w:rsid w:val="001B13AA"/>
    <w:rsid w:val="001B18FC"/>
    <w:rsid w:val="001B19B9"/>
    <w:rsid w:val="001B1C50"/>
    <w:rsid w:val="001B217D"/>
    <w:rsid w:val="001B2923"/>
    <w:rsid w:val="001B2FAE"/>
    <w:rsid w:val="001B31A1"/>
    <w:rsid w:val="001B34FF"/>
    <w:rsid w:val="001B3590"/>
    <w:rsid w:val="001B3944"/>
    <w:rsid w:val="001B421C"/>
    <w:rsid w:val="001B459B"/>
    <w:rsid w:val="001B4D5F"/>
    <w:rsid w:val="001B4DE6"/>
    <w:rsid w:val="001B5B5B"/>
    <w:rsid w:val="001B5D12"/>
    <w:rsid w:val="001B5DA7"/>
    <w:rsid w:val="001B6246"/>
    <w:rsid w:val="001B62BA"/>
    <w:rsid w:val="001B636E"/>
    <w:rsid w:val="001B7218"/>
    <w:rsid w:val="001C01FF"/>
    <w:rsid w:val="001C05A6"/>
    <w:rsid w:val="001C0AD2"/>
    <w:rsid w:val="001C0C5E"/>
    <w:rsid w:val="001C124C"/>
    <w:rsid w:val="001C1B81"/>
    <w:rsid w:val="001C2CE6"/>
    <w:rsid w:val="001C2FD1"/>
    <w:rsid w:val="001C30D7"/>
    <w:rsid w:val="001C4584"/>
    <w:rsid w:val="001C46A3"/>
    <w:rsid w:val="001C51DD"/>
    <w:rsid w:val="001C56A3"/>
    <w:rsid w:val="001C5915"/>
    <w:rsid w:val="001C5A0A"/>
    <w:rsid w:val="001C63C6"/>
    <w:rsid w:val="001C65A4"/>
    <w:rsid w:val="001C6EA6"/>
    <w:rsid w:val="001C6EF5"/>
    <w:rsid w:val="001C6FBC"/>
    <w:rsid w:val="001C7BC2"/>
    <w:rsid w:val="001C7D3E"/>
    <w:rsid w:val="001C7E5B"/>
    <w:rsid w:val="001C7E6A"/>
    <w:rsid w:val="001D0EDB"/>
    <w:rsid w:val="001D0F83"/>
    <w:rsid w:val="001D18AE"/>
    <w:rsid w:val="001D18B2"/>
    <w:rsid w:val="001D1906"/>
    <w:rsid w:val="001D2267"/>
    <w:rsid w:val="001D242D"/>
    <w:rsid w:val="001D2712"/>
    <w:rsid w:val="001D2AD6"/>
    <w:rsid w:val="001D371E"/>
    <w:rsid w:val="001D3BA4"/>
    <w:rsid w:val="001D4226"/>
    <w:rsid w:val="001D437D"/>
    <w:rsid w:val="001D4421"/>
    <w:rsid w:val="001D4BA8"/>
    <w:rsid w:val="001D4CC2"/>
    <w:rsid w:val="001D4D08"/>
    <w:rsid w:val="001D5473"/>
    <w:rsid w:val="001D6BAB"/>
    <w:rsid w:val="001D6D12"/>
    <w:rsid w:val="001D75F9"/>
    <w:rsid w:val="001D7B82"/>
    <w:rsid w:val="001D7D90"/>
    <w:rsid w:val="001E0281"/>
    <w:rsid w:val="001E044F"/>
    <w:rsid w:val="001E063B"/>
    <w:rsid w:val="001E0A2D"/>
    <w:rsid w:val="001E18FE"/>
    <w:rsid w:val="001E19FB"/>
    <w:rsid w:val="001E1CE9"/>
    <w:rsid w:val="001E27CD"/>
    <w:rsid w:val="001E2A11"/>
    <w:rsid w:val="001E2A22"/>
    <w:rsid w:val="001E2D93"/>
    <w:rsid w:val="001E354A"/>
    <w:rsid w:val="001E3AC4"/>
    <w:rsid w:val="001E3F1C"/>
    <w:rsid w:val="001E450A"/>
    <w:rsid w:val="001E484B"/>
    <w:rsid w:val="001E519F"/>
    <w:rsid w:val="001E577D"/>
    <w:rsid w:val="001E6407"/>
    <w:rsid w:val="001E64FB"/>
    <w:rsid w:val="001F0142"/>
    <w:rsid w:val="001F1061"/>
    <w:rsid w:val="001F279F"/>
    <w:rsid w:val="001F2B93"/>
    <w:rsid w:val="001F2D22"/>
    <w:rsid w:val="001F36A8"/>
    <w:rsid w:val="001F3943"/>
    <w:rsid w:val="001F39A2"/>
    <w:rsid w:val="001F3D64"/>
    <w:rsid w:val="001F486D"/>
    <w:rsid w:val="001F507E"/>
    <w:rsid w:val="001F508B"/>
    <w:rsid w:val="001F54B8"/>
    <w:rsid w:val="001F54C6"/>
    <w:rsid w:val="001F5523"/>
    <w:rsid w:val="001F59EB"/>
    <w:rsid w:val="001F5B21"/>
    <w:rsid w:val="001F5E03"/>
    <w:rsid w:val="001F6A5D"/>
    <w:rsid w:val="001F6C5F"/>
    <w:rsid w:val="001F7CA0"/>
    <w:rsid w:val="001F7EC9"/>
    <w:rsid w:val="001F7F90"/>
    <w:rsid w:val="00200124"/>
    <w:rsid w:val="002003E3"/>
    <w:rsid w:val="002005F3"/>
    <w:rsid w:val="0020130A"/>
    <w:rsid w:val="0020161B"/>
    <w:rsid w:val="0020233A"/>
    <w:rsid w:val="00202B7C"/>
    <w:rsid w:val="002036D6"/>
    <w:rsid w:val="002037F1"/>
    <w:rsid w:val="002038CB"/>
    <w:rsid w:val="00203E77"/>
    <w:rsid w:val="0020420B"/>
    <w:rsid w:val="002042CB"/>
    <w:rsid w:val="00204F84"/>
    <w:rsid w:val="0020527E"/>
    <w:rsid w:val="00205368"/>
    <w:rsid w:val="00205517"/>
    <w:rsid w:val="00205A50"/>
    <w:rsid w:val="00205FE4"/>
    <w:rsid w:val="00206973"/>
    <w:rsid w:val="00206BCC"/>
    <w:rsid w:val="00207565"/>
    <w:rsid w:val="00207EFA"/>
    <w:rsid w:val="00207F03"/>
    <w:rsid w:val="00210B35"/>
    <w:rsid w:val="00210F5D"/>
    <w:rsid w:val="002119D6"/>
    <w:rsid w:val="002120DA"/>
    <w:rsid w:val="00212479"/>
    <w:rsid w:val="00212624"/>
    <w:rsid w:val="00212EF4"/>
    <w:rsid w:val="00212FBA"/>
    <w:rsid w:val="00213497"/>
    <w:rsid w:val="00213577"/>
    <w:rsid w:val="00213946"/>
    <w:rsid w:val="00213A15"/>
    <w:rsid w:val="00213C6E"/>
    <w:rsid w:val="00213F4E"/>
    <w:rsid w:val="00214387"/>
    <w:rsid w:val="002144CF"/>
    <w:rsid w:val="002148B3"/>
    <w:rsid w:val="00214A2D"/>
    <w:rsid w:val="0021503F"/>
    <w:rsid w:val="0021573F"/>
    <w:rsid w:val="0021614B"/>
    <w:rsid w:val="00216431"/>
    <w:rsid w:val="002168A6"/>
    <w:rsid w:val="00216CDB"/>
    <w:rsid w:val="00217592"/>
    <w:rsid w:val="0021782F"/>
    <w:rsid w:val="00217850"/>
    <w:rsid w:val="00217935"/>
    <w:rsid w:val="00217EFC"/>
    <w:rsid w:val="00220312"/>
    <w:rsid w:val="002219C9"/>
    <w:rsid w:val="00221B23"/>
    <w:rsid w:val="0022256E"/>
    <w:rsid w:val="00222F51"/>
    <w:rsid w:val="0022395B"/>
    <w:rsid w:val="00224170"/>
    <w:rsid w:val="002249B1"/>
    <w:rsid w:val="00225479"/>
    <w:rsid w:val="0022553F"/>
    <w:rsid w:val="002258AF"/>
    <w:rsid w:val="00225B96"/>
    <w:rsid w:val="00225CC6"/>
    <w:rsid w:val="002261D0"/>
    <w:rsid w:val="00226F34"/>
    <w:rsid w:val="002278C9"/>
    <w:rsid w:val="00230044"/>
    <w:rsid w:val="00230625"/>
    <w:rsid w:val="00230914"/>
    <w:rsid w:val="00230BDE"/>
    <w:rsid w:val="0023107A"/>
    <w:rsid w:val="00231483"/>
    <w:rsid w:val="00231AC6"/>
    <w:rsid w:val="00231D6F"/>
    <w:rsid w:val="00232412"/>
    <w:rsid w:val="002329AA"/>
    <w:rsid w:val="00232A5D"/>
    <w:rsid w:val="00232C55"/>
    <w:rsid w:val="00232D37"/>
    <w:rsid w:val="00232DFC"/>
    <w:rsid w:val="00232FD0"/>
    <w:rsid w:val="00233243"/>
    <w:rsid w:val="002333CA"/>
    <w:rsid w:val="00233412"/>
    <w:rsid w:val="00233942"/>
    <w:rsid w:val="00234439"/>
    <w:rsid w:val="00234D25"/>
    <w:rsid w:val="00234EA8"/>
    <w:rsid w:val="00234FC0"/>
    <w:rsid w:val="0023540D"/>
    <w:rsid w:val="002354FE"/>
    <w:rsid w:val="00235695"/>
    <w:rsid w:val="00235876"/>
    <w:rsid w:val="00235904"/>
    <w:rsid w:val="00235CFF"/>
    <w:rsid w:val="002361E8"/>
    <w:rsid w:val="0023675B"/>
    <w:rsid w:val="00236F51"/>
    <w:rsid w:val="0023706E"/>
    <w:rsid w:val="00237BF2"/>
    <w:rsid w:val="00237F76"/>
    <w:rsid w:val="0024078C"/>
    <w:rsid w:val="00240F46"/>
    <w:rsid w:val="002419F0"/>
    <w:rsid w:val="0024271E"/>
    <w:rsid w:val="00242E81"/>
    <w:rsid w:val="0024324F"/>
    <w:rsid w:val="00243259"/>
    <w:rsid w:val="002432D8"/>
    <w:rsid w:val="00243805"/>
    <w:rsid w:val="002438B8"/>
    <w:rsid w:val="00244051"/>
    <w:rsid w:val="00244373"/>
    <w:rsid w:val="00244401"/>
    <w:rsid w:val="002445E9"/>
    <w:rsid w:val="00244815"/>
    <w:rsid w:val="00244862"/>
    <w:rsid w:val="00245253"/>
    <w:rsid w:val="00245EAB"/>
    <w:rsid w:val="00246C28"/>
    <w:rsid w:val="0024738E"/>
    <w:rsid w:val="00247A22"/>
    <w:rsid w:val="00247A7E"/>
    <w:rsid w:val="002500AC"/>
    <w:rsid w:val="002505F4"/>
    <w:rsid w:val="0025075E"/>
    <w:rsid w:val="00250A05"/>
    <w:rsid w:val="002510B6"/>
    <w:rsid w:val="00251192"/>
    <w:rsid w:val="002512DC"/>
    <w:rsid w:val="0025137D"/>
    <w:rsid w:val="00251404"/>
    <w:rsid w:val="0025142A"/>
    <w:rsid w:val="00251636"/>
    <w:rsid w:val="002519B2"/>
    <w:rsid w:val="00251AFD"/>
    <w:rsid w:val="00251B20"/>
    <w:rsid w:val="0025216B"/>
    <w:rsid w:val="0025248B"/>
    <w:rsid w:val="002524A7"/>
    <w:rsid w:val="00253322"/>
    <w:rsid w:val="00253DFE"/>
    <w:rsid w:val="00253E18"/>
    <w:rsid w:val="00253E8B"/>
    <w:rsid w:val="00253FE3"/>
    <w:rsid w:val="00253FFF"/>
    <w:rsid w:val="00254072"/>
    <w:rsid w:val="00254261"/>
    <w:rsid w:val="00254BE5"/>
    <w:rsid w:val="00255650"/>
    <w:rsid w:val="002556DA"/>
    <w:rsid w:val="00255809"/>
    <w:rsid w:val="00255C0E"/>
    <w:rsid w:val="00255CD6"/>
    <w:rsid w:val="002564CC"/>
    <w:rsid w:val="002566DB"/>
    <w:rsid w:val="002568FB"/>
    <w:rsid w:val="00256FAD"/>
    <w:rsid w:val="00257645"/>
    <w:rsid w:val="002576BE"/>
    <w:rsid w:val="002577A8"/>
    <w:rsid w:val="00257ADB"/>
    <w:rsid w:val="00257D17"/>
    <w:rsid w:val="00257E4C"/>
    <w:rsid w:val="0026036D"/>
    <w:rsid w:val="0026061E"/>
    <w:rsid w:val="00260BF0"/>
    <w:rsid w:val="00260CCB"/>
    <w:rsid w:val="0026149A"/>
    <w:rsid w:val="00261522"/>
    <w:rsid w:val="00261C00"/>
    <w:rsid w:val="00261D68"/>
    <w:rsid w:val="002620A7"/>
    <w:rsid w:val="00262390"/>
    <w:rsid w:val="002628AB"/>
    <w:rsid w:val="0026341C"/>
    <w:rsid w:val="00263D1F"/>
    <w:rsid w:val="00263D7F"/>
    <w:rsid w:val="0026418F"/>
    <w:rsid w:val="00264216"/>
    <w:rsid w:val="002647E0"/>
    <w:rsid w:val="00264AEE"/>
    <w:rsid w:val="00265826"/>
    <w:rsid w:val="00265836"/>
    <w:rsid w:val="00265E29"/>
    <w:rsid w:val="00265F1A"/>
    <w:rsid w:val="002660AD"/>
    <w:rsid w:val="0026659E"/>
    <w:rsid w:val="0026663C"/>
    <w:rsid w:val="00266D60"/>
    <w:rsid w:val="00266E3B"/>
    <w:rsid w:val="002670E2"/>
    <w:rsid w:val="002674D3"/>
    <w:rsid w:val="00267836"/>
    <w:rsid w:val="00267AD8"/>
    <w:rsid w:val="002703D7"/>
    <w:rsid w:val="0027048D"/>
    <w:rsid w:val="00270A10"/>
    <w:rsid w:val="00270D66"/>
    <w:rsid w:val="00270E88"/>
    <w:rsid w:val="002715C2"/>
    <w:rsid w:val="00271895"/>
    <w:rsid w:val="00271A2A"/>
    <w:rsid w:val="00271BEF"/>
    <w:rsid w:val="00271FA5"/>
    <w:rsid w:val="0027339B"/>
    <w:rsid w:val="00273A9E"/>
    <w:rsid w:val="002748F6"/>
    <w:rsid w:val="00274B44"/>
    <w:rsid w:val="0027511E"/>
    <w:rsid w:val="002753D7"/>
    <w:rsid w:val="002755DF"/>
    <w:rsid w:val="00275E0E"/>
    <w:rsid w:val="00275E12"/>
    <w:rsid w:val="0027622F"/>
    <w:rsid w:val="002763D0"/>
    <w:rsid w:val="00276AC6"/>
    <w:rsid w:val="00276B3B"/>
    <w:rsid w:val="0027740B"/>
    <w:rsid w:val="0027759A"/>
    <w:rsid w:val="00277783"/>
    <w:rsid w:val="002777F4"/>
    <w:rsid w:val="00277A7E"/>
    <w:rsid w:val="00277E16"/>
    <w:rsid w:val="002804FE"/>
    <w:rsid w:val="00280A0B"/>
    <w:rsid w:val="00280B1B"/>
    <w:rsid w:val="00280C23"/>
    <w:rsid w:val="00280C7D"/>
    <w:rsid w:val="002819C5"/>
    <w:rsid w:val="00282112"/>
    <w:rsid w:val="002826CE"/>
    <w:rsid w:val="00283633"/>
    <w:rsid w:val="00283844"/>
    <w:rsid w:val="0028453F"/>
    <w:rsid w:val="0028496F"/>
    <w:rsid w:val="00285469"/>
    <w:rsid w:val="00285601"/>
    <w:rsid w:val="00285919"/>
    <w:rsid w:val="00285CB0"/>
    <w:rsid w:val="00285F2D"/>
    <w:rsid w:val="00286402"/>
    <w:rsid w:val="0028671B"/>
    <w:rsid w:val="00286AC2"/>
    <w:rsid w:val="00286B88"/>
    <w:rsid w:val="00286E39"/>
    <w:rsid w:val="00286F6E"/>
    <w:rsid w:val="002873C3"/>
    <w:rsid w:val="00287AB8"/>
    <w:rsid w:val="00287BA3"/>
    <w:rsid w:val="00287C03"/>
    <w:rsid w:val="00290496"/>
    <w:rsid w:val="00290620"/>
    <w:rsid w:val="00290BBE"/>
    <w:rsid w:val="00290D0A"/>
    <w:rsid w:val="00290D2F"/>
    <w:rsid w:val="0029130D"/>
    <w:rsid w:val="00291B1B"/>
    <w:rsid w:val="00291C55"/>
    <w:rsid w:val="00291DC9"/>
    <w:rsid w:val="00291EB2"/>
    <w:rsid w:val="00292080"/>
    <w:rsid w:val="002922BE"/>
    <w:rsid w:val="00292899"/>
    <w:rsid w:val="00292F4A"/>
    <w:rsid w:val="002933A6"/>
    <w:rsid w:val="002934CA"/>
    <w:rsid w:val="0029386E"/>
    <w:rsid w:val="00293BC0"/>
    <w:rsid w:val="00293D2B"/>
    <w:rsid w:val="00293F1F"/>
    <w:rsid w:val="00294975"/>
    <w:rsid w:val="00294A61"/>
    <w:rsid w:val="0029545B"/>
    <w:rsid w:val="002959C1"/>
    <w:rsid w:val="00295DAD"/>
    <w:rsid w:val="00296010"/>
    <w:rsid w:val="00296629"/>
    <w:rsid w:val="0029674F"/>
    <w:rsid w:val="002977DF"/>
    <w:rsid w:val="002A057D"/>
    <w:rsid w:val="002A10BB"/>
    <w:rsid w:val="002A12D0"/>
    <w:rsid w:val="002A12FA"/>
    <w:rsid w:val="002A1634"/>
    <w:rsid w:val="002A1CA6"/>
    <w:rsid w:val="002A1F1B"/>
    <w:rsid w:val="002A23A3"/>
    <w:rsid w:val="002A2465"/>
    <w:rsid w:val="002A24D5"/>
    <w:rsid w:val="002A3100"/>
    <w:rsid w:val="002A35DA"/>
    <w:rsid w:val="002A461B"/>
    <w:rsid w:val="002A4633"/>
    <w:rsid w:val="002A4874"/>
    <w:rsid w:val="002A4B4E"/>
    <w:rsid w:val="002A5176"/>
    <w:rsid w:val="002A519C"/>
    <w:rsid w:val="002A52BC"/>
    <w:rsid w:val="002A58B3"/>
    <w:rsid w:val="002A595C"/>
    <w:rsid w:val="002A6037"/>
    <w:rsid w:val="002A6D6F"/>
    <w:rsid w:val="002A73D9"/>
    <w:rsid w:val="002A746C"/>
    <w:rsid w:val="002A76B5"/>
    <w:rsid w:val="002B0312"/>
    <w:rsid w:val="002B0408"/>
    <w:rsid w:val="002B0C4A"/>
    <w:rsid w:val="002B0C68"/>
    <w:rsid w:val="002B174B"/>
    <w:rsid w:val="002B1BD6"/>
    <w:rsid w:val="002B2520"/>
    <w:rsid w:val="002B272A"/>
    <w:rsid w:val="002B38AC"/>
    <w:rsid w:val="002B4244"/>
    <w:rsid w:val="002B4665"/>
    <w:rsid w:val="002B486A"/>
    <w:rsid w:val="002B4C07"/>
    <w:rsid w:val="002B4F80"/>
    <w:rsid w:val="002B4FB5"/>
    <w:rsid w:val="002B50B7"/>
    <w:rsid w:val="002B55AA"/>
    <w:rsid w:val="002B5620"/>
    <w:rsid w:val="002B58F8"/>
    <w:rsid w:val="002B70E5"/>
    <w:rsid w:val="002B77B8"/>
    <w:rsid w:val="002B7931"/>
    <w:rsid w:val="002B7B31"/>
    <w:rsid w:val="002B7ECD"/>
    <w:rsid w:val="002C034A"/>
    <w:rsid w:val="002C0A33"/>
    <w:rsid w:val="002C0D1A"/>
    <w:rsid w:val="002C1FD6"/>
    <w:rsid w:val="002C20B6"/>
    <w:rsid w:val="002C2523"/>
    <w:rsid w:val="002C2A68"/>
    <w:rsid w:val="002C2AF7"/>
    <w:rsid w:val="002C3191"/>
    <w:rsid w:val="002C3596"/>
    <w:rsid w:val="002C3B60"/>
    <w:rsid w:val="002C3EF8"/>
    <w:rsid w:val="002C4859"/>
    <w:rsid w:val="002C4AFD"/>
    <w:rsid w:val="002C4DA4"/>
    <w:rsid w:val="002C531B"/>
    <w:rsid w:val="002C5903"/>
    <w:rsid w:val="002C5AA1"/>
    <w:rsid w:val="002C5B40"/>
    <w:rsid w:val="002C5E4B"/>
    <w:rsid w:val="002C639A"/>
    <w:rsid w:val="002C669E"/>
    <w:rsid w:val="002C6EA8"/>
    <w:rsid w:val="002C70A3"/>
    <w:rsid w:val="002C713A"/>
    <w:rsid w:val="002C7162"/>
    <w:rsid w:val="002C72DF"/>
    <w:rsid w:val="002C751B"/>
    <w:rsid w:val="002C75F2"/>
    <w:rsid w:val="002C7C04"/>
    <w:rsid w:val="002D0CB1"/>
    <w:rsid w:val="002D113D"/>
    <w:rsid w:val="002D189E"/>
    <w:rsid w:val="002D1978"/>
    <w:rsid w:val="002D1FEC"/>
    <w:rsid w:val="002D26F1"/>
    <w:rsid w:val="002D2CD6"/>
    <w:rsid w:val="002D2F83"/>
    <w:rsid w:val="002D423A"/>
    <w:rsid w:val="002D4654"/>
    <w:rsid w:val="002D4732"/>
    <w:rsid w:val="002D4980"/>
    <w:rsid w:val="002D4EA8"/>
    <w:rsid w:val="002D50F9"/>
    <w:rsid w:val="002D5533"/>
    <w:rsid w:val="002D55B2"/>
    <w:rsid w:val="002D56FC"/>
    <w:rsid w:val="002D6252"/>
    <w:rsid w:val="002D7E9B"/>
    <w:rsid w:val="002D7F8D"/>
    <w:rsid w:val="002E0B42"/>
    <w:rsid w:val="002E0EF5"/>
    <w:rsid w:val="002E175F"/>
    <w:rsid w:val="002E1995"/>
    <w:rsid w:val="002E1A6F"/>
    <w:rsid w:val="002E1EB8"/>
    <w:rsid w:val="002E25A1"/>
    <w:rsid w:val="002E25E8"/>
    <w:rsid w:val="002E2674"/>
    <w:rsid w:val="002E26C0"/>
    <w:rsid w:val="002E2808"/>
    <w:rsid w:val="002E33B7"/>
    <w:rsid w:val="002E3817"/>
    <w:rsid w:val="002E398C"/>
    <w:rsid w:val="002E3CDB"/>
    <w:rsid w:val="002E4255"/>
    <w:rsid w:val="002E4A9E"/>
    <w:rsid w:val="002E5077"/>
    <w:rsid w:val="002E51C4"/>
    <w:rsid w:val="002E544D"/>
    <w:rsid w:val="002E5B15"/>
    <w:rsid w:val="002E606A"/>
    <w:rsid w:val="002E6176"/>
    <w:rsid w:val="002E6A93"/>
    <w:rsid w:val="002E6D01"/>
    <w:rsid w:val="002E6D74"/>
    <w:rsid w:val="002E6DEA"/>
    <w:rsid w:val="002E70B0"/>
    <w:rsid w:val="002E7303"/>
    <w:rsid w:val="002E74BF"/>
    <w:rsid w:val="002E7759"/>
    <w:rsid w:val="002E78F7"/>
    <w:rsid w:val="002E7EF7"/>
    <w:rsid w:val="002F0205"/>
    <w:rsid w:val="002F0EFC"/>
    <w:rsid w:val="002F11B7"/>
    <w:rsid w:val="002F131E"/>
    <w:rsid w:val="002F1368"/>
    <w:rsid w:val="002F21E4"/>
    <w:rsid w:val="002F22CB"/>
    <w:rsid w:val="002F2C12"/>
    <w:rsid w:val="002F3B02"/>
    <w:rsid w:val="002F3D1A"/>
    <w:rsid w:val="002F429B"/>
    <w:rsid w:val="002F47CC"/>
    <w:rsid w:val="002F4A03"/>
    <w:rsid w:val="002F4CC2"/>
    <w:rsid w:val="002F4D9D"/>
    <w:rsid w:val="002F5520"/>
    <w:rsid w:val="002F5F5D"/>
    <w:rsid w:val="002F60D6"/>
    <w:rsid w:val="002F620B"/>
    <w:rsid w:val="002F6839"/>
    <w:rsid w:val="002F7358"/>
    <w:rsid w:val="002F7642"/>
    <w:rsid w:val="002F7D73"/>
    <w:rsid w:val="0030042A"/>
    <w:rsid w:val="00300A21"/>
    <w:rsid w:val="003017E1"/>
    <w:rsid w:val="003028CA"/>
    <w:rsid w:val="00302F78"/>
    <w:rsid w:val="00303744"/>
    <w:rsid w:val="00303FC3"/>
    <w:rsid w:val="00303FCE"/>
    <w:rsid w:val="00304018"/>
    <w:rsid w:val="00304099"/>
    <w:rsid w:val="003041E8"/>
    <w:rsid w:val="003043E1"/>
    <w:rsid w:val="00304972"/>
    <w:rsid w:val="003051D5"/>
    <w:rsid w:val="00305C90"/>
    <w:rsid w:val="003063C1"/>
    <w:rsid w:val="00306756"/>
    <w:rsid w:val="00306DEE"/>
    <w:rsid w:val="00306E4A"/>
    <w:rsid w:val="00306FDB"/>
    <w:rsid w:val="003076F2"/>
    <w:rsid w:val="003077C5"/>
    <w:rsid w:val="0030788E"/>
    <w:rsid w:val="00307BC6"/>
    <w:rsid w:val="00310139"/>
    <w:rsid w:val="0031073A"/>
    <w:rsid w:val="00311C8A"/>
    <w:rsid w:val="00311E87"/>
    <w:rsid w:val="003120D0"/>
    <w:rsid w:val="00312338"/>
    <w:rsid w:val="003124F0"/>
    <w:rsid w:val="00312755"/>
    <w:rsid w:val="00312C1D"/>
    <w:rsid w:val="00312E27"/>
    <w:rsid w:val="00312F4C"/>
    <w:rsid w:val="003135CD"/>
    <w:rsid w:val="00313F18"/>
    <w:rsid w:val="0031413E"/>
    <w:rsid w:val="00315819"/>
    <w:rsid w:val="00315D03"/>
    <w:rsid w:val="003163C6"/>
    <w:rsid w:val="003175CD"/>
    <w:rsid w:val="00320F30"/>
    <w:rsid w:val="00321096"/>
    <w:rsid w:val="003211BF"/>
    <w:rsid w:val="00321560"/>
    <w:rsid w:val="0032188E"/>
    <w:rsid w:val="00321A54"/>
    <w:rsid w:val="00321D33"/>
    <w:rsid w:val="00322976"/>
    <w:rsid w:val="003232A5"/>
    <w:rsid w:val="0032357E"/>
    <w:rsid w:val="00323BEA"/>
    <w:rsid w:val="00324A26"/>
    <w:rsid w:val="00324ADE"/>
    <w:rsid w:val="00324D53"/>
    <w:rsid w:val="0032589B"/>
    <w:rsid w:val="003258F1"/>
    <w:rsid w:val="003264C4"/>
    <w:rsid w:val="003265A3"/>
    <w:rsid w:val="00326762"/>
    <w:rsid w:val="00326B72"/>
    <w:rsid w:val="00326BD5"/>
    <w:rsid w:val="00326F2D"/>
    <w:rsid w:val="0032711C"/>
    <w:rsid w:val="003271B7"/>
    <w:rsid w:val="00327934"/>
    <w:rsid w:val="00327C30"/>
    <w:rsid w:val="003301DC"/>
    <w:rsid w:val="00330504"/>
    <w:rsid w:val="00330E6A"/>
    <w:rsid w:val="0033147C"/>
    <w:rsid w:val="00331497"/>
    <w:rsid w:val="00331FAD"/>
    <w:rsid w:val="00331FCA"/>
    <w:rsid w:val="0033214A"/>
    <w:rsid w:val="003321BF"/>
    <w:rsid w:val="003323A6"/>
    <w:rsid w:val="003327DF"/>
    <w:rsid w:val="00332B6E"/>
    <w:rsid w:val="00332F6F"/>
    <w:rsid w:val="003334BC"/>
    <w:rsid w:val="00333597"/>
    <w:rsid w:val="003338EA"/>
    <w:rsid w:val="003341B0"/>
    <w:rsid w:val="003352B1"/>
    <w:rsid w:val="00335E3A"/>
    <w:rsid w:val="00336143"/>
    <w:rsid w:val="003362C8"/>
    <w:rsid w:val="0033693D"/>
    <w:rsid w:val="00336A66"/>
    <w:rsid w:val="00336DCF"/>
    <w:rsid w:val="00336FD2"/>
    <w:rsid w:val="003370A0"/>
    <w:rsid w:val="0033782A"/>
    <w:rsid w:val="00340302"/>
    <w:rsid w:val="003417E3"/>
    <w:rsid w:val="00341BA1"/>
    <w:rsid w:val="00341D83"/>
    <w:rsid w:val="003425B7"/>
    <w:rsid w:val="003430F2"/>
    <w:rsid w:val="00343190"/>
    <w:rsid w:val="00344EB6"/>
    <w:rsid w:val="003451F6"/>
    <w:rsid w:val="00345398"/>
    <w:rsid w:val="00345804"/>
    <w:rsid w:val="00345E27"/>
    <w:rsid w:val="00347C97"/>
    <w:rsid w:val="00347D20"/>
    <w:rsid w:val="00347D44"/>
    <w:rsid w:val="00350A36"/>
    <w:rsid w:val="00352403"/>
    <w:rsid w:val="003531BE"/>
    <w:rsid w:val="0035364D"/>
    <w:rsid w:val="00353AA7"/>
    <w:rsid w:val="00353BBE"/>
    <w:rsid w:val="003540FE"/>
    <w:rsid w:val="003543B6"/>
    <w:rsid w:val="00354641"/>
    <w:rsid w:val="003546DD"/>
    <w:rsid w:val="00354C71"/>
    <w:rsid w:val="003555D6"/>
    <w:rsid w:val="003559E0"/>
    <w:rsid w:val="00355D62"/>
    <w:rsid w:val="00355E0F"/>
    <w:rsid w:val="00355E97"/>
    <w:rsid w:val="00356038"/>
    <w:rsid w:val="003561A2"/>
    <w:rsid w:val="00356290"/>
    <w:rsid w:val="00357451"/>
    <w:rsid w:val="00357539"/>
    <w:rsid w:val="00357774"/>
    <w:rsid w:val="003607AB"/>
    <w:rsid w:val="00360813"/>
    <w:rsid w:val="00361477"/>
    <w:rsid w:val="00361828"/>
    <w:rsid w:val="00362B71"/>
    <w:rsid w:val="00362E57"/>
    <w:rsid w:val="00362F22"/>
    <w:rsid w:val="0036365E"/>
    <w:rsid w:val="00363843"/>
    <w:rsid w:val="00363A2E"/>
    <w:rsid w:val="00363D7E"/>
    <w:rsid w:val="00363DD1"/>
    <w:rsid w:val="00364516"/>
    <w:rsid w:val="00364941"/>
    <w:rsid w:val="00364DAD"/>
    <w:rsid w:val="00365296"/>
    <w:rsid w:val="00365B36"/>
    <w:rsid w:val="00365B78"/>
    <w:rsid w:val="00365F22"/>
    <w:rsid w:val="003675D1"/>
    <w:rsid w:val="00367BCD"/>
    <w:rsid w:val="00367C73"/>
    <w:rsid w:val="00367E23"/>
    <w:rsid w:val="00370AB7"/>
    <w:rsid w:val="00370CCA"/>
    <w:rsid w:val="0037127A"/>
    <w:rsid w:val="00371573"/>
    <w:rsid w:val="00371756"/>
    <w:rsid w:val="003719B0"/>
    <w:rsid w:val="00371C41"/>
    <w:rsid w:val="00372908"/>
    <w:rsid w:val="00373139"/>
    <w:rsid w:val="003735AE"/>
    <w:rsid w:val="00373C63"/>
    <w:rsid w:val="00374133"/>
    <w:rsid w:val="0037456F"/>
    <w:rsid w:val="00374D5F"/>
    <w:rsid w:val="00374E60"/>
    <w:rsid w:val="00375049"/>
    <w:rsid w:val="00375774"/>
    <w:rsid w:val="003760BF"/>
    <w:rsid w:val="003763D7"/>
    <w:rsid w:val="0037680C"/>
    <w:rsid w:val="0037698F"/>
    <w:rsid w:val="00376C80"/>
    <w:rsid w:val="00376FE4"/>
    <w:rsid w:val="0037752C"/>
    <w:rsid w:val="00377676"/>
    <w:rsid w:val="00377BF4"/>
    <w:rsid w:val="00377F3D"/>
    <w:rsid w:val="00380B19"/>
    <w:rsid w:val="0038162B"/>
    <w:rsid w:val="003819EE"/>
    <w:rsid w:val="00381E0C"/>
    <w:rsid w:val="00381E79"/>
    <w:rsid w:val="003828AE"/>
    <w:rsid w:val="0038321A"/>
    <w:rsid w:val="00383732"/>
    <w:rsid w:val="00383A83"/>
    <w:rsid w:val="0038462C"/>
    <w:rsid w:val="003847FE"/>
    <w:rsid w:val="00384C16"/>
    <w:rsid w:val="00384DD8"/>
    <w:rsid w:val="0038603D"/>
    <w:rsid w:val="0038635A"/>
    <w:rsid w:val="0038688A"/>
    <w:rsid w:val="00386DF9"/>
    <w:rsid w:val="003871A2"/>
    <w:rsid w:val="00387331"/>
    <w:rsid w:val="0038737A"/>
    <w:rsid w:val="0038765B"/>
    <w:rsid w:val="00390883"/>
    <w:rsid w:val="00390BD9"/>
    <w:rsid w:val="00390C7A"/>
    <w:rsid w:val="00390EDE"/>
    <w:rsid w:val="00391B24"/>
    <w:rsid w:val="003924C8"/>
    <w:rsid w:val="00392FAD"/>
    <w:rsid w:val="00393876"/>
    <w:rsid w:val="00393B6C"/>
    <w:rsid w:val="00393CC0"/>
    <w:rsid w:val="00394863"/>
    <w:rsid w:val="00394909"/>
    <w:rsid w:val="0039490A"/>
    <w:rsid w:val="00394B81"/>
    <w:rsid w:val="00394C36"/>
    <w:rsid w:val="00394D42"/>
    <w:rsid w:val="00394F0B"/>
    <w:rsid w:val="00395454"/>
    <w:rsid w:val="00395C29"/>
    <w:rsid w:val="00396A88"/>
    <w:rsid w:val="00396C79"/>
    <w:rsid w:val="00396D1C"/>
    <w:rsid w:val="003970F2"/>
    <w:rsid w:val="00397295"/>
    <w:rsid w:val="00397307"/>
    <w:rsid w:val="003973D8"/>
    <w:rsid w:val="00397558"/>
    <w:rsid w:val="0039793B"/>
    <w:rsid w:val="003A02C9"/>
    <w:rsid w:val="003A112F"/>
    <w:rsid w:val="003A1278"/>
    <w:rsid w:val="003A1BFF"/>
    <w:rsid w:val="003A282E"/>
    <w:rsid w:val="003A2AA4"/>
    <w:rsid w:val="003A2E57"/>
    <w:rsid w:val="003A2EC1"/>
    <w:rsid w:val="003A36B7"/>
    <w:rsid w:val="003A390A"/>
    <w:rsid w:val="003A39C2"/>
    <w:rsid w:val="003A3AD0"/>
    <w:rsid w:val="003A400E"/>
    <w:rsid w:val="003A4025"/>
    <w:rsid w:val="003A437C"/>
    <w:rsid w:val="003A50A9"/>
    <w:rsid w:val="003A5460"/>
    <w:rsid w:val="003A5ED6"/>
    <w:rsid w:val="003A6DCD"/>
    <w:rsid w:val="003A71D7"/>
    <w:rsid w:val="003A72EF"/>
    <w:rsid w:val="003A7AA8"/>
    <w:rsid w:val="003A7E0F"/>
    <w:rsid w:val="003B003B"/>
    <w:rsid w:val="003B004D"/>
    <w:rsid w:val="003B13C3"/>
    <w:rsid w:val="003B1950"/>
    <w:rsid w:val="003B1DAD"/>
    <w:rsid w:val="003B1E36"/>
    <w:rsid w:val="003B2093"/>
    <w:rsid w:val="003B2D1D"/>
    <w:rsid w:val="003B2FE1"/>
    <w:rsid w:val="003B3347"/>
    <w:rsid w:val="003B37E6"/>
    <w:rsid w:val="003B3B69"/>
    <w:rsid w:val="003B3D4C"/>
    <w:rsid w:val="003B3DBC"/>
    <w:rsid w:val="003B3DEB"/>
    <w:rsid w:val="003B4090"/>
    <w:rsid w:val="003B4B2D"/>
    <w:rsid w:val="003B4D03"/>
    <w:rsid w:val="003B5018"/>
    <w:rsid w:val="003B5262"/>
    <w:rsid w:val="003B54E5"/>
    <w:rsid w:val="003B5DB3"/>
    <w:rsid w:val="003B6CFD"/>
    <w:rsid w:val="003B6D00"/>
    <w:rsid w:val="003B6EAA"/>
    <w:rsid w:val="003B715E"/>
    <w:rsid w:val="003B79F2"/>
    <w:rsid w:val="003B7CD2"/>
    <w:rsid w:val="003B7D55"/>
    <w:rsid w:val="003B7DE1"/>
    <w:rsid w:val="003B7EE7"/>
    <w:rsid w:val="003C0381"/>
    <w:rsid w:val="003C0C97"/>
    <w:rsid w:val="003C2086"/>
    <w:rsid w:val="003C24F4"/>
    <w:rsid w:val="003C3BD7"/>
    <w:rsid w:val="003C4CEF"/>
    <w:rsid w:val="003C5C15"/>
    <w:rsid w:val="003C6470"/>
    <w:rsid w:val="003C6739"/>
    <w:rsid w:val="003C7272"/>
    <w:rsid w:val="003C7426"/>
    <w:rsid w:val="003C7570"/>
    <w:rsid w:val="003C75D1"/>
    <w:rsid w:val="003C7611"/>
    <w:rsid w:val="003C7661"/>
    <w:rsid w:val="003C76C1"/>
    <w:rsid w:val="003C7710"/>
    <w:rsid w:val="003C775A"/>
    <w:rsid w:val="003C7C8C"/>
    <w:rsid w:val="003D0447"/>
    <w:rsid w:val="003D04FA"/>
    <w:rsid w:val="003D058E"/>
    <w:rsid w:val="003D0B88"/>
    <w:rsid w:val="003D1565"/>
    <w:rsid w:val="003D170E"/>
    <w:rsid w:val="003D17C9"/>
    <w:rsid w:val="003D1823"/>
    <w:rsid w:val="003D1B0A"/>
    <w:rsid w:val="003D1CDA"/>
    <w:rsid w:val="003D2814"/>
    <w:rsid w:val="003D2B5E"/>
    <w:rsid w:val="003D351A"/>
    <w:rsid w:val="003D3A26"/>
    <w:rsid w:val="003D4D8F"/>
    <w:rsid w:val="003D5006"/>
    <w:rsid w:val="003D5A42"/>
    <w:rsid w:val="003D6377"/>
    <w:rsid w:val="003D653B"/>
    <w:rsid w:val="003D682D"/>
    <w:rsid w:val="003D6FA4"/>
    <w:rsid w:val="003D6FAE"/>
    <w:rsid w:val="003D7B03"/>
    <w:rsid w:val="003E045D"/>
    <w:rsid w:val="003E04AF"/>
    <w:rsid w:val="003E083D"/>
    <w:rsid w:val="003E0B79"/>
    <w:rsid w:val="003E0E71"/>
    <w:rsid w:val="003E0EC2"/>
    <w:rsid w:val="003E13C8"/>
    <w:rsid w:val="003E1634"/>
    <w:rsid w:val="003E188E"/>
    <w:rsid w:val="003E1C23"/>
    <w:rsid w:val="003E1D64"/>
    <w:rsid w:val="003E1F11"/>
    <w:rsid w:val="003E29B4"/>
    <w:rsid w:val="003E2ACB"/>
    <w:rsid w:val="003E2BDF"/>
    <w:rsid w:val="003E2EB1"/>
    <w:rsid w:val="003E32B8"/>
    <w:rsid w:val="003E3FDB"/>
    <w:rsid w:val="003E4072"/>
    <w:rsid w:val="003E42DB"/>
    <w:rsid w:val="003E4C6F"/>
    <w:rsid w:val="003E55A6"/>
    <w:rsid w:val="003E5B0E"/>
    <w:rsid w:val="003E661F"/>
    <w:rsid w:val="003E68CC"/>
    <w:rsid w:val="003E6D91"/>
    <w:rsid w:val="003E6F75"/>
    <w:rsid w:val="003E7665"/>
    <w:rsid w:val="003E7CB6"/>
    <w:rsid w:val="003F03B1"/>
    <w:rsid w:val="003F0514"/>
    <w:rsid w:val="003F0EC6"/>
    <w:rsid w:val="003F187F"/>
    <w:rsid w:val="003F19CD"/>
    <w:rsid w:val="003F1A3F"/>
    <w:rsid w:val="003F1B97"/>
    <w:rsid w:val="003F1DF4"/>
    <w:rsid w:val="003F269A"/>
    <w:rsid w:val="003F2800"/>
    <w:rsid w:val="003F3016"/>
    <w:rsid w:val="003F30CF"/>
    <w:rsid w:val="003F32A5"/>
    <w:rsid w:val="003F3592"/>
    <w:rsid w:val="003F3FD4"/>
    <w:rsid w:val="003F423C"/>
    <w:rsid w:val="003F48F5"/>
    <w:rsid w:val="003F4BBA"/>
    <w:rsid w:val="003F4BE0"/>
    <w:rsid w:val="003F527F"/>
    <w:rsid w:val="003F57C3"/>
    <w:rsid w:val="003F582F"/>
    <w:rsid w:val="003F607F"/>
    <w:rsid w:val="003F6722"/>
    <w:rsid w:val="003F6849"/>
    <w:rsid w:val="003F6B01"/>
    <w:rsid w:val="003F6D6E"/>
    <w:rsid w:val="003F6E05"/>
    <w:rsid w:val="003F746D"/>
    <w:rsid w:val="003F767E"/>
    <w:rsid w:val="003F7D45"/>
    <w:rsid w:val="00400164"/>
    <w:rsid w:val="00400DAA"/>
    <w:rsid w:val="00401031"/>
    <w:rsid w:val="0040135E"/>
    <w:rsid w:val="00401DB8"/>
    <w:rsid w:val="004022BA"/>
    <w:rsid w:val="00402642"/>
    <w:rsid w:val="0040427F"/>
    <w:rsid w:val="004049AB"/>
    <w:rsid w:val="004049AE"/>
    <w:rsid w:val="004049BC"/>
    <w:rsid w:val="00404E26"/>
    <w:rsid w:val="00404E8A"/>
    <w:rsid w:val="0040522E"/>
    <w:rsid w:val="00405A07"/>
    <w:rsid w:val="00406F11"/>
    <w:rsid w:val="004076FE"/>
    <w:rsid w:val="00407725"/>
    <w:rsid w:val="00407791"/>
    <w:rsid w:val="004079E9"/>
    <w:rsid w:val="00407C63"/>
    <w:rsid w:val="004100CD"/>
    <w:rsid w:val="004109AD"/>
    <w:rsid w:val="00410B1A"/>
    <w:rsid w:val="00410C37"/>
    <w:rsid w:val="00410E69"/>
    <w:rsid w:val="00411028"/>
    <w:rsid w:val="0041130B"/>
    <w:rsid w:val="004116F3"/>
    <w:rsid w:val="004123AB"/>
    <w:rsid w:val="004123BC"/>
    <w:rsid w:val="00412807"/>
    <w:rsid w:val="004128A8"/>
    <w:rsid w:val="00412CD1"/>
    <w:rsid w:val="004130E6"/>
    <w:rsid w:val="00413300"/>
    <w:rsid w:val="0041368A"/>
    <w:rsid w:val="004137DF"/>
    <w:rsid w:val="0041380C"/>
    <w:rsid w:val="0041381D"/>
    <w:rsid w:val="00413887"/>
    <w:rsid w:val="00414415"/>
    <w:rsid w:val="00414492"/>
    <w:rsid w:val="004148FD"/>
    <w:rsid w:val="004150DA"/>
    <w:rsid w:val="00415426"/>
    <w:rsid w:val="00415976"/>
    <w:rsid w:val="00415B4C"/>
    <w:rsid w:val="00415B54"/>
    <w:rsid w:val="00416343"/>
    <w:rsid w:val="0041723B"/>
    <w:rsid w:val="00417315"/>
    <w:rsid w:val="00417628"/>
    <w:rsid w:val="00417B33"/>
    <w:rsid w:val="0042037A"/>
    <w:rsid w:val="0042094D"/>
    <w:rsid w:val="004215A6"/>
    <w:rsid w:val="00421B72"/>
    <w:rsid w:val="00421DB7"/>
    <w:rsid w:val="00422CCD"/>
    <w:rsid w:val="00422F4D"/>
    <w:rsid w:val="00423A38"/>
    <w:rsid w:val="00423CB9"/>
    <w:rsid w:val="004248E0"/>
    <w:rsid w:val="004248FD"/>
    <w:rsid w:val="00424DAD"/>
    <w:rsid w:val="00424DF3"/>
    <w:rsid w:val="00425D1F"/>
    <w:rsid w:val="00426130"/>
    <w:rsid w:val="00426240"/>
    <w:rsid w:val="004263BD"/>
    <w:rsid w:val="00426874"/>
    <w:rsid w:val="00426B7C"/>
    <w:rsid w:val="00426D49"/>
    <w:rsid w:val="004272B0"/>
    <w:rsid w:val="00427734"/>
    <w:rsid w:val="004307FD"/>
    <w:rsid w:val="00430BBE"/>
    <w:rsid w:val="00430C22"/>
    <w:rsid w:val="00430EEF"/>
    <w:rsid w:val="00431790"/>
    <w:rsid w:val="00431D22"/>
    <w:rsid w:val="00431F86"/>
    <w:rsid w:val="0043254C"/>
    <w:rsid w:val="00432A20"/>
    <w:rsid w:val="00432D35"/>
    <w:rsid w:val="004333E6"/>
    <w:rsid w:val="00434A7A"/>
    <w:rsid w:val="00434FDE"/>
    <w:rsid w:val="00435265"/>
    <w:rsid w:val="0043536B"/>
    <w:rsid w:val="00435619"/>
    <w:rsid w:val="00435C0B"/>
    <w:rsid w:val="00435EBD"/>
    <w:rsid w:val="004365B5"/>
    <w:rsid w:val="00437399"/>
    <w:rsid w:val="00437A54"/>
    <w:rsid w:val="0044045C"/>
    <w:rsid w:val="00440588"/>
    <w:rsid w:val="00440D10"/>
    <w:rsid w:val="004418F2"/>
    <w:rsid w:val="00441DE4"/>
    <w:rsid w:val="00441F0C"/>
    <w:rsid w:val="00442AC3"/>
    <w:rsid w:val="00442E96"/>
    <w:rsid w:val="00442EAD"/>
    <w:rsid w:val="0044319A"/>
    <w:rsid w:val="00443666"/>
    <w:rsid w:val="004439F0"/>
    <w:rsid w:val="00443AEE"/>
    <w:rsid w:val="00443CF4"/>
    <w:rsid w:val="00443E08"/>
    <w:rsid w:val="00443FA2"/>
    <w:rsid w:val="00444922"/>
    <w:rsid w:val="00444B49"/>
    <w:rsid w:val="004456EF"/>
    <w:rsid w:val="00446153"/>
    <w:rsid w:val="004463E0"/>
    <w:rsid w:val="00446C7C"/>
    <w:rsid w:val="004471F4"/>
    <w:rsid w:val="00447643"/>
    <w:rsid w:val="004501DF"/>
    <w:rsid w:val="0045026F"/>
    <w:rsid w:val="00450657"/>
    <w:rsid w:val="00450A2C"/>
    <w:rsid w:val="004510C1"/>
    <w:rsid w:val="004516D2"/>
    <w:rsid w:val="0045179C"/>
    <w:rsid w:val="00451C94"/>
    <w:rsid w:val="00451DB6"/>
    <w:rsid w:val="0045203B"/>
    <w:rsid w:val="004526B0"/>
    <w:rsid w:val="0045333D"/>
    <w:rsid w:val="0045340A"/>
    <w:rsid w:val="00453973"/>
    <w:rsid w:val="00454A9F"/>
    <w:rsid w:val="00454BE7"/>
    <w:rsid w:val="00454C4F"/>
    <w:rsid w:val="00454E90"/>
    <w:rsid w:val="004552E2"/>
    <w:rsid w:val="00455A0D"/>
    <w:rsid w:val="00455C38"/>
    <w:rsid w:val="00455CB8"/>
    <w:rsid w:val="00455F8C"/>
    <w:rsid w:val="0045610E"/>
    <w:rsid w:val="00456709"/>
    <w:rsid w:val="0045684C"/>
    <w:rsid w:val="00456BD3"/>
    <w:rsid w:val="00456F3B"/>
    <w:rsid w:val="0045756F"/>
    <w:rsid w:val="00457684"/>
    <w:rsid w:val="004579F5"/>
    <w:rsid w:val="00460579"/>
    <w:rsid w:val="0046103F"/>
    <w:rsid w:val="00461170"/>
    <w:rsid w:val="00461828"/>
    <w:rsid w:val="00461FAD"/>
    <w:rsid w:val="0046220F"/>
    <w:rsid w:val="004622E7"/>
    <w:rsid w:val="004623E7"/>
    <w:rsid w:val="00462591"/>
    <w:rsid w:val="00462907"/>
    <w:rsid w:val="0046297B"/>
    <w:rsid w:val="00462DD2"/>
    <w:rsid w:val="0046328A"/>
    <w:rsid w:val="004632BB"/>
    <w:rsid w:val="00463997"/>
    <w:rsid w:val="00463BE8"/>
    <w:rsid w:val="00463C3F"/>
    <w:rsid w:val="00463E7B"/>
    <w:rsid w:val="004641AB"/>
    <w:rsid w:val="00464582"/>
    <w:rsid w:val="004645BF"/>
    <w:rsid w:val="00466648"/>
    <w:rsid w:val="004674B9"/>
    <w:rsid w:val="00467922"/>
    <w:rsid w:val="00467A94"/>
    <w:rsid w:val="00470130"/>
    <w:rsid w:val="00470ACD"/>
    <w:rsid w:val="00470BC1"/>
    <w:rsid w:val="004718D8"/>
    <w:rsid w:val="0047198F"/>
    <w:rsid w:val="00471C18"/>
    <w:rsid w:val="0047238B"/>
    <w:rsid w:val="00473C89"/>
    <w:rsid w:val="00473FAA"/>
    <w:rsid w:val="00474025"/>
    <w:rsid w:val="00474063"/>
    <w:rsid w:val="0047417A"/>
    <w:rsid w:val="004742E2"/>
    <w:rsid w:val="00475C7D"/>
    <w:rsid w:val="0047604C"/>
    <w:rsid w:val="00476B5D"/>
    <w:rsid w:val="004771ED"/>
    <w:rsid w:val="004774BA"/>
    <w:rsid w:val="00477A18"/>
    <w:rsid w:val="00480968"/>
    <w:rsid w:val="004809F5"/>
    <w:rsid w:val="00481454"/>
    <w:rsid w:val="00482155"/>
    <w:rsid w:val="00482495"/>
    <w:rsid w:val="004832B4"/>
    <w:rsid w:val="004834C5"/>
    <w:rsid w:val="004837DF"/>
    <w:rsid w:val="00483C67"/>
    <w:rsid w:val="00484421"/>
    <w:rsid w:val="004847FA"/>
    <w:rsid w:val="00484CD3"/>
    <w:rsid w:val="0048547C"/>
    <w:rsid w:val="004856FB"/>
    <w:rsid w:val="00485BCB"/>
    <w:rsid w:val="00485FF7"/>
    <w:rsid w:val="004862D0"/>
    <w:rsid w:val="0048685D"/>
    <w:rsid w:val="00486F1B"/>
    <w:rsid w:val="00486F88"/>
    <w:rsid w:val="004872CE"/>
    <w:rsid w:val="0048742E"/>
    <w:rsid w:val="004874C2"/>
    <w:rsid w:val="004879CD"/>
    <w:rsid w:val="00487D8D"/>
    <w:rsid w:val="0049064B"/>
    <w:rsid w:val="004912F1"/>
    <w:rsid w:val="00491398"/>
    <w:rsid w:val="00491C74"/>
    <w:rsid w:val="00492093"/>
    <w:rsid w:val="00492D59"/>
    <w:rsid w:val="00493005"/>
    <w:rsid w:val="004931AE"/>
    <w:rsid w:val="00494814"/>
    <w:rsid w:val="004953A0"/>
    <w:rsid w:val="004955A6"/>
    <w:rsid w:val="004957DB"/>
    <w:rsid w:val="004958BA"/>
    <w:rsid w:val="00495D96"/>
    <w:rsid w:val="004962C2"/>
    <w:rsid w:val="00496789"/>
    <w:rsid w:val="00496C13"/>
    <w:rsid w:val="00497154"/>
    <w:rsid w:val="004972EC"/>
    <w:rsid w:val="004978C5"/>
    <w:rsid w:val="00497C28"/>
    <w:rsid w:val="004A0513"/>
    <w:rsid w:val="004A0663"/>
    <w:rsid w:val="004A06C0"/>
    <w:rsid w:val="004A0B1E"/>
    <w:rsid w:val="004A0F85"/>
    <w:rsid w:val="004A0FB2"/>
    <w:rsid w:val="004A126D"/>
    <w:rsid w:val="004A1327"/>
    <w:rsid w:val="004A19CB"/>
    <w:rsid w:val="004A1C77"/>
    <w:rsid w:val="004A2278"/>
    <w:rsid w:val="004A2AA7"/>
    <w:rsid w:val="004A2D2B"/>
    <w:rsid w:val="004A2FCC"/>
    <w:rsid w:val="004A4015"/>
    <w:rsid w:val="004A5279"/>
    <w:rsid w:val="004A52C8"/>
    <w:rsid w:val="004A538D"/>
    <w:rsid w:val="004A55E6"/>
    <w:rsid w:val="004A5B76"/>
    <w:rsid w:val="004A5E52"/>
    <w:rsid w:val="004A5EB0"/>
    <w:rsid w:val="004A5ECF"/>
    <w:rsid w:val="004A616C"/>
    <w:rsid w:val="004A617E"/>
    <w:rsid w:val="004A6577"/>
    <w:rsid w:val="004A6AAA"/>
    <w:rsid w:val="004A6BD9"/>
    <w:rsid w:val="004A70C3"/>
    <w:rsid w:val="004A7F9F"/>
    <w:rsid w:val="004B02F6"/>
    <w:rsid w:val="004B06A9"/>
    <w:rsid w:val="004B154D"/>
    <w:rsid w:val="004B1C39"/>
    <w:rsid w:val="004B21CF"/>
    <w:rsid w:val="004B2534"/>
    <w:rsid w:val="004B27D9"/>
    <w:rsid w:val="004B2883"/>
    <w:rsid w:val="004B306A"/>
    <w:rsid w:val="004B311C"/>
    <w:rsid w:val="004B32B2"/>
    <w:rsid w:val="004B332E"/>
    <w:rsid w:val="004B3B61"/>
    <w:rsid w:val="004B3B68"/>
    <w:rsid w:val="004B40FE"/>
    <w:rsid w:val="004B4332"/>
    <w:rsid w:val="004B4990"/>
    <w:rsid w:val="004B4C77"/>
    <w:rsid w:val="004B4E1B"/>
    <w:rsid w:val="004B51F2"/>
    <w:rsid w:val="004B53C5"/>
    <w:rsid w:val="004B5455"/>
    <w:rsid w:val="004B5D7B"/>
    <w:rsid w:val="004B64A7"/>
    <w:rsid w:val="004B7075"/>
    <w:rsid w:val="004B7265"/>
    <w:rsid w:val="004B7600"/>
    <w:rsid w:val="004C0C1E"/>
    <w:rsid w:val="004C0C76"/>
    <w:rsid w:val="004C0C7A"/>
    <w:rsid w:val="004C0E66"/>
    <w:rsid w:val="004C100C"/>
    <w:rsid w:val="004C1E00"/>
    <w:rsid w:val="004C2AE2"/>
    <w:rsid w:val="004C34B9"/>
    <w:rsid w:val="004C3AE3"/>
    <w:rsid w:val="004C3EEF"/>
    <w:rsid w:val="004C40FB"/>
    <w:rsid w:val="004C453A"/>
    <w:rsid w:val="004C5094"/>
    <w:rsid w:val="004C52BB"/>
    <w:rsid w:val="004C564E"/>
    <w:rsid w:val="004C568A"/>
    <w:rsid w:val="004C56DE"/>
    <w:rsid w:val="004C5C34"/>
    <w:rsid w:val="004C60B3"/>
    <w:rsid w:val="004C6638"/>
    <w:rsid w:val="004C67DD"/>
    <w:rsid w:val="004C70D1"/>
    <w:rsid w:val="004C7D10"/>
    <w:rsid w:val="004C7DEA"/>
    <w:rsid w:val="004D060C"/>
    <w:rsid w:val="004D0C97"/>
    <w:rsid w:val="004D0F1F"/>
    <w:rsid w:val="004D0FC8"/>
    <w:rsid w:val="004D11FD"/>
    <w:rsid w:val="004D16AD"/>
    <w:rsid w:val="004D1AE6"/>
    <w:rsid w:val="004D1C55"/>
    <w:rsid w:val="004D2163"/>
    <w:rsid w:val="004D2191"/>
    <w:rsid w:val="004D29EB"/>
    <w:rsid w:val="004D374D"/>
    <w:rsid w:val="004D396A"/>
    <w:rsid w:val="004D3C11"/>
    <w:rsid w:val="004D45F9"/>
    <w:rsid w:val="004D4C06"/>
    <w:rsid w:val="004D4CD9"/>
    <w:rsid w:val="004D52EB"/>
    <w:rsid w:val="004D532E"/>
    <w:rsid w:val="004D56FC"/>
    <w:rsid w:val="004D58F5"/>
    <w:rsid w:val="004D65DB"/>
    <w:rsid w:val="004D6B0D"/>
    <w:rsid w:val="004E0240"/>
    <w:rsid w:val="004E0EED"/>
    <w:rsid w:val="004E191D"/>
    <w:rsid w:val="004E2199"/>
    <w:rsid w:val="004E2366"/>
    <w:rsid w:val="004E2B09"/>
    <w:rsid w:val="004E3189"/>
    <w:rsid w:val="004E31DB"/>
    <w:rsid w:val="004E3E4F"/>
    <w:rsid w:val="004E4A23"/>
    <w:rsid w:val="004E54E3"/>
    <w:rsid w:val="004E5AE6"/>
    <w:rsid w:val="004E5DE1"/>
    <w:rsid w:val="004E5F39"/>
    <w:rsid w:val="004E5F49"/>
    <w:rsid w:val="004E6072"/>
    <w:rsid w:val="004E6B40"/>
    <w:rsid w:val="004E77FD"/>
    <w:rsid w:val="004F0A38"/>
    <w:rsid w:val="004F0B40"/>
    <w:rsid w:val="004F1CB6"/>
    <w:rsid w:val="004F1CE1"/>
    <w:rsid w:val="004F22F5"/>
    <w:rsid w:val="004F245F"/>
    <w:rsid w:val="004F2B97"/>
    <w:rsid w:val="004F2DD8"/>
    <w:rsid w:val="004F2F1A"/>
    <w:rsid w:val="004F31EE"/>
    <w:rsid w:val="004F3A0E"/>
    <w:rsid w:val="004F3C8F"/>
    <w:rsid w:val="004F4296"/>
    <w:rsid w:val="004F48A5"/>
    <w:rsid w:val="004F4D2D"/>
    <w:rsid w:val="004F5477"/>
    <w:rsid w:val="004F6B1B"/>
    <w:rsid w:val="004F73DC"/>
    <w:rsid w:val="004F7965"/>
    <w:rsid w:val="004F7DCA"/>
    <w:rsid w:val="004F7F11"/>
    <w:rsid w:val="004F7F61"/>
    <w:rsid w:val="005005C6"/>
    <w:rsid w:val="00500BC4"/>
    <w:rsid w:val="00500CED"/>
    <w:rsid w:val="005016CB"/>
    <w:rsid w:val="005017F9"/>
    <w:rsid w:val="00501CFA"/>
    <w:rsid w:val="00501FA0"/>
    <w:rsid w:val="0050255B"/>
    <w:rsid w:val="00502BE3"/>
    <w:rsid w:val="00502F8F"/>
    <w:rsid w:val="00503B9F"/>
    <w:rsid w:val="00503D69"/>
    <w:rsid w:val="005043D2"/>
    <w:rsid w:val="00504597"/>
    <w:rsid w:val="0050468E"/>
    <w:rsid w:val="00504E42"/>
    <w:rsid w:val="00505C91"/>
    <w:rsid w:val="00505DC4"/>
    <w:rsid w:val="00506950"/>
    <w:rsid w:val="00506AB4"/>
    <w:rsid w:val="00506B83"/>
    <w:rsid w:val="0050794C"/>
    <w:rsid w:val="00507CCA"/>
    <w:rsid w:val="005111ED"/>
    <w:rsid w:val="005116C7"/>
    <w:rsid w:val="00511BEE"/>
    <w:rsid w:val="00511D51"/>
    <w:rsid w:val="005120BF"/>
    <w:rsid w:val="0051279E"/>
    <w:rsid w:val="00512BF2"/>
    <w:rsid w:val="005134F9"/>
    <w:rsid w:val="00513926"/>
    <w:rsid w:val="005139A3"/>
    <w:rsid w:val="00513C2F"/>
    <w:rsid w:val="00513FC6"/>
    <w:rsid w:val="005140A0"/>
    <w:rsid w:val="005146D1"/>
    <w:rsid w:val="005148E9"/>
    <w:rsid w:val="00514D18"/>
    <w:rsid w:val="0051535B"/>
    <w:rsid w:val="005158D0"/>
    <w:rsid w:val="00515A0D"/>
    <w:rsid w:val="00515F9C"/>
    <w:rsid w:val="00516172"/>
    <w:rsid w:val="00516462"/>
    <w:rsid w:val="00516835"/>
    <w:rsid w:val="005174F0"/>
    <w:rsid w:val="005177CA"/>
    <w:rsid w:val="00517D0D"/>
    <w:rsid w:val="00517DF7"/>
    <w:rsid w:val="00520482"/>
    <w:rsid w:val="005205AD"/>
    <w:rsid w:val="005206A8"/>
    <w:rsid w:val="005208CA"/>
    <w:rsid w:val="00520934"/>
    <w:rsid w:val="00520981"/>
    <w:rsid w:val="005209A3"/>
    <w:rsid w:val="00521006"/>
    <w:rsid w:val="005219A7"/>
    <w:rsid w:val="005219D9"/>
    <w:rsid w:val="00521A36"/>
    <w:rsid w:val="00521CB3"/>
    <w:rsid w:val="005220CC"/>
    <w:rsid w:val="0052232B"/>
    <w:rsid w:val="005225D8"/>
    <w:rsid w:val="005228C1"/>
    <w:rsid w:val="00522BA4"/>
    <w:rsid w:val="00523041"/>
    <w:rsid w:val="005230ED"/>
    <w:rsid w:val="00523156"/>
    <w:rsid w:val="00523DC9"/>
    <w:rsid w:val="00523E7F"/>
    <w:rsid w:val="00524994"/>
    <w:rsid w:val="00524AAB"/>
    <w:rsid w:val="00524F01"/>
    <w:rsid w:val="0052548B"/>
    <w:rsid w:val="00525620"/>
    <w:rsid w:val="00525622"/>
    <w:rsid w:val="005256C4"/>
    <w:rsid w:val="00525AAB"/>
    <w:rsid w:val="00525C28"/>
    <w:rsid w:val="00525CEF"/>
    <w:rsid w:val="005263DA"/>
    <w:rsid w:val="00526664"/>
    <w:rsid w:val="005266A2"/>
    <w:rsid w:val="00526993"/>
    <w:rsid w:val="00526BC3"/>
    <w:rsid w:val="005300FA"/>
    <w:rsid w:val="005310D3"/>
    <w:rsid w:val="00531301"/>
    <w:rsid w:val="00531CF0"/>
    <w:rsid w:val="005326D6"/>
    <w:rsid w:val="005329B2"/>
    <w:rsid w:val="00532F84"/>
    <w:rsid w:val="0053372A"/>
    <w:rsid w:val="0053472F"/>
    <w:rsid w:val="00534DA3"/>
    <w:rsid w:val="0053531A"/>
    <w:rsid w:val="0053541E"/>
    <w:rsid w:val="0053558A"/>
    <w:rsid w:val="00535C17"/>
    <w:rsid w:val="005369D2"/>
    <w:rsid w:val="0053734A"/>
    <w:rsid w:val="005378A7"/>
    <w:rsid w:val="00537EE7"/>
    <w:rsid w:val="0054003C"/>
    <w:rsid w:val="00540B49"/>
    <w:rsid w:val="00541007"/>
    <w:rsid w:val="0054134C"/>
    <w:rsid w:val="00541736"/>
    <w:rsid w:val="0054238E"/>
    <w:rsid w:val="00542591"/>
    <w:rsid w:val="00542762"/>
    <w:rsid w:val="00542FD1"/>
    <w:rsid w:val="00544050"/>
    <w:rsid w:val="00544054"/>
    <w:rsid w:val="005442EA"/>
    <w:rsid w:val="00544403"/>
    <w:rsid w:val="00544640"/>
    <w:rsid w:val="00544A1B"/>
    <w:rsid w:val="00544D0C"/>
    <w:rsid w:val="00545037"/>
    <w:rsid w:val="005452DC"/>
    <w:rsid w:val="005457B0"/>
    <w:rsid w:val="0054608A"/>
    <w:rsid w:val="0054634C"/>
    <w:rsid w:val="00546EFE"/>
    <w:rsid w:val="005478CE"/>
    <w:rsid w:val="00547980"/>
    <w:rsid w:val="00547FD1"/>
    <w:rsid w:val="00550156"/>
    <w:rsid w:val="0055023E"/>
    <w:rsid w:val="00550539"/>
    <w:rsid w:val="005506E9"/>
    <w:rsid w:val="00550718"/>
    <w:rsid w:val="0055094A"/>
    <w:rsid w:val="005509F9"/>
    <w:rsid w:val="0055107C"/>
    <w:rsid w:val="00551F08"/>
    <w:rsid w:val="00552433"/>
    <w:rsid w:val="00552B9C"/>
    <w:rsid w:val="00553C04"/>
    <w:rsid w:val="00553E84"/>
    <w:rsid w:val="00554599"/>
    <w:rsid w:val="00554776"/>
    <w:rsid w:val="005547FC"/>
    <w:rsid w:val="0055480E"/>
    <w:rsid w:val="00554CD8"/>
    <w:rsid w:val="005550EE"/>
    <w:rsid w:val="00555140"/>
    <w:rsid w:val="00555D43"/>
    <w:rsid w:val="00557110"/>
    <w:rsid w:val="00557ADB"/>
    <w:rsid w:val="00557C92"/>
    <w:rsid w:val="005600EA"/>
    <w:rsid w:val="00560101"/>
    <w:rsid w:val="0056048A"/>
    <w:rsid w:val="00560507"/>
    <w:rsid w:val="00560B7E"/>
    <w:rsid w:val="00560E22"/>
    <w:rsid w:val="00560E7C"/>
    <w:rsid w:val="00560F82"/>
    <w:rsid w:val="005613AC"/>
    <w:rsid w:val="005615A3"/>
    <w:rsid w:val="00561755"/>
    <w:rsid w:val="005617B4"/>
    <w:rsid w:val="0056183B"/>
    <w:rsid w:val="0056197A"/>
    <w:rsid w:val="00561AB2"/>
    <w:rsid w:val="00562232"/>
    <w:rsid w:val="00562B3A"/>
    <w:rsid w:val="00562B7E"/>
    <w:rsid w:val="00562BE6"/>
    <w:rsid w:val="005631BF"/>
    <w:rsid w:val="005631F5"/>
    <w:rsid w:val="00563936"/>
    <w:rsid w:val="00563BBF"/>
    <w:rsid w:val="00564804"/>
    <w:rsid w:val="00564D50"/>
    <w:rsid w:val="005658BB"/>
    <w:rsid w:val="00565907"/>
    <w:rsid w:val="00565949"/>
    <w:rsid w:val="00565B26"/>
    <w:rsid w:val="00565C17"/>
    <w:rsid w:val="00565D74"/>
    <w:rsid w:val="00565F5B"/>
    <w:rsid w:val="0056613C"/>
    <w:rsid w:val="00566363"/>
    <w:rsid w:val="00566733"/>
    <w:rsid w:val="00566768"/>
    <w:rsid w:val="00567464"/>
    <w:rsid w:val="00567AA8"/>
    <w:rsid w:val="00567B12"/>
    <w:rsid w:val="00567C9F"/>
    <w:rsid w:val="00570BC5"/>
    <w:rsid w:val="00571CCB"/>
    <w:rsid w:val="00572E07"/>
    <w:rsid w:val="005730F6"/>
    <w:rsid w:val="00573953"/>
    <w:rsid w:val="00574171"/>
    <w:rsid w:val="00574204"/>
    <w:rsid w:val="00574586"/>
    <w:rsid w:val="00574A86"/>
    <w:rsid w:val="00574E82"/>
    <w:rsid w:val="00574EC6"/>
    <w:rsid w:val="00574F53"/>
    <w:rsid w:val="005754B7"/>
    <w:rsid w:val="00575B3D"/>
    <w:rsid w:val="00575DAB"/>
    <w:rsid w:val="00576265"/>
    <w:rsid w:val="00576273"/>
    <w:rsid w:val="005769DF"/>
    <w:rsid w:val="005771CA"/>
    <w:rsid w:val="00577890"/>
    <w:rsid w:val="00577D7F"/>
    <w:rsid w:val="00577FF7"/>
    <w:rsid w:val="005804A6"/>
    <w:rsid w:val="00580847"/>
    <w:rsid w:val="00580927"/>
    <w:rsid w:val="00580941"/>
    <w:rsid w:val="00580B8E"/>
    <w:rsid w:val="00580DC1"/>
    <w:rsid w:val="00581E96"/>
    <w:rsid w:val="00582233"/>
    <w:rsid w:val="005826B0"/>
    <w:rsid w:val="0058312F"/>
    <w:rsid w:val="0058348D"/>
    <w:rsid w:val="0058348F"/>
    <w:rsid w:val="005838B7"/>
    <w:rsid w:val="00584589"/>
    <w:rsid w:val="00584AED"/>
    <w:rsid w:val="00584CFD"/>
    <w:rsid w:val="00584DF9"/>
    <w:rsid w:val="00584EEE"/>
    <w:rsid w:val="00585043"/>
    <w:rsid w:val="005854B9"/>
    <w:rsid w:val="005854E1"/>
    <w:rsid w:val="00585D8E"/>
    <w:rsid w:val="005877FC"/>
    <w:rsid w:val="00587CD8"/>
    <w:rsid w:val="005903A4"/>
    <w:rsid w:val="005905BD"/>
    <w:rsid w:val="005909FD"/>
    <w:rsid w:val="0059143C"/>
    <w:rsid w:val="00591AC2"/>
    <w:rsid w:val="00592670"/>
    <w:rsid w:val="00593608"/>
    <w:rsid w:val="00593AD1"/>
    <w:rsid w:val="00594150"/>
    <w:rsid w:val="0059435F"/>
    <w:rsid w:val="005953CA"/>
    <w:rsid w:val="005957A9"/>
    <w:rsid w:val="00595FC4"/>
    <w:rsid w:val="005960BB"/>
    <w:rsid w:val="0059616D"/>
    <w:rsid w:val="0059627F"/>
    <w:rsid w:val="00596381"/>
    <w:rsid w:val="00596891"/>
    <w:rsid w:val="00596AA9"/>
    <w:rsid w:val="00596BF2"/>
    <w:rsid w:val="00596CEC"/>
    <w:rsid w:val="00597FC7"/>
    <w:rsid w:val="005A0BB6"/>
    <w:rsid w:val="005A0F97"/>
    <w:rsid w:val="005A13C9"/>
    <w:rsid w:val="005A1A74"/>
    <w:rsid w:val="005A20BC"/>
    <w:rsid w:val="005A23AF"/>
    <w:rsid w:val="005A24D2"/>
    <w:rsid w:val="005A305E"/>
    <w:rsid w:val="005A32B2"/>
    <w:rsid w:val="005A3F70"/>
    <w:rsid w:val="005A42D0"/>
    <w:rsid w:val="005A48C4"/>
    <w:rsid w:val="005A4960"/>
    <w:rsid w:val="005A4987"/>
    <w:rsid w:val="005A4A41"/>
    <w:rsid w:val="005A5280"/>
    <w:rsid w:val="005A5CF5"/>
    <w:rsid w:val="005A5DD0"/>
    <w:rsid w:val="005A60C0"/>
    <w:rsid w:val="005A6657"/>
    <w:rsid w:val="005A6C98"/>
    <w:rsid w:val="005A6EC5"/>
    <w:rsid w:val="005A6FBB"/>
    <w:rsid w:val="005A7537"/>
    <w:rsid w:val="005A7BBA"/>
    <w:rsid w:val="005B0453"/>
    <w:rsid w:val="005B063B"/>
    <w:rsid w:val="005B0BFA"/>
    <w:rsid w:val="005B13AD"/>
    <w:rsid w:val="005B1669"/>
    <w:rsid w:val="005B2121"/>
    <w:rsid w:val="005B2151"/>
    <w:rsid w:val="005B2451"/>
    <w:rsid w:val="005B29E7"/>
    <w:rsid w:val="005B2BB4"/>
    <w:rsid w:val="005B31CA"/>
    <w:rsid w:val="005B49A8"/>
    <w:rsid w:val="005B4DEC"/>
    <w:rsid w:val="005B4F52"/>
    <w:rsid w:val="005B5206"/>
    <w:rsid w:val="005B526A"/>
    <w:rsid w:val="005B5776"/>
    <w:rsid w:val="005B5A78"/>
    <w:rsid w:val="005B6434"/>
    <w:rsid w:val="005B65EC"/>
    <w:rsid w:val="005B68E7"/>
    <w:rsid w:val="005B6AC7"/>
    <w:rsid w:val="005B75F5"/>
    <w:rsid w:val="005B7700"/>
    <w:rsid w:val="005B7A45"/>
    <w:rsid w:val="005B7FC0"/>
    <w:rsid w:val="005C012D"/>
    <w:rsid w:val="005C0677"/>
    <w:rsid w:val="005C0A12"/>
    <w:rsid w:val="005C0C16"/>
    <w:rsid w:val="005C0D93"/>
    <w:rsid w:val="005C154A"/>
    <w:rsid w:val="005C15DE"/>
    <w:rsid w:val="005C169B"/>
    <w:rsid w:val="005C19A1"/>
    <w:rsid w:val="005C19AF"/>
    <w:rsid w:val="005C19C8"/>
    <w:rsid w:val="005C1EC8"/>
    <w:rsid w:val="005C20A4"/>
    <w:rsid w:val="005C3F4E"/>
    <w:rsid w:val="005C4124"/>
    <w:rsid w:val="005C41A1"/>
    <w:rsid w:val="005C46D1"/>
    <w:rsid w:val="005C49B9"/>
    <w:rsid w:val="005C500A"/>
    <w:rsid w:val="005C5A3E"/>
    <w:rsid w:val="005C63A8"/>
    <w:rsid w:val="005C6EC3"/>
    <w:rsid w:val="005C7389"/>
    <w:rsid w:val="005C7826"/>
    <w:rsid w:val="005C7C87"/>
    <w:rsid w:val="005C7CFF"/>
    <w:rsid w:val="005C7E59"/>
    <w:rsid w:val="005D047E"/>
    <w:rsid w:val="005D0539"/>
    <w:rsid w:val="005D08D8"/>
    <w:rsid w:val="005D0D07"/>
    <w:rsid w:val="005D11D0"/>
    <w:rsid w:val="005D156F"/>
    <w:rsid w:val="005D16F9"/>
    <w:rsid w:val="005D2034"/>
    <w:rsid w:val="005D3460"/>
    <w:rsid w:val="005D50D4"/>
    <w:rsid w:val="005D51AB"/>
    <w:rsid w:val="005D562F"/>
    <w:rsid w:val="005D5B41"/>
    <w:rsid w:val="005D5FCB"/>
    <w:rsid w:val="005D62AB"/>
    <w:rsid w:val="005D71A0"/>
    <w:rsid w:val="005D71B7"/>
    <w:rsid w:val="005D7DB4"/>
    <w:rsid w:val="005E060E"/>
    <w:rsid w:val="005E0837"/>
    <w:rsid w:val="005E220D"/>
    <w:rsid w:val="005E2D85"/>
    <w:rsid w:val="005E2D8C"/>
    <w:rsid w:val="005E30C7"/>
    <w:rsid w:val="005E32FA"/>
    <w:rsid w:val="005E33FB"/>
    <w:rsid w:val="005E3536"/>
    <w:rsid w:val="005E3D02"/>
    <w:rsid w:val="005E3FE1"/>
    <w:rsid w:val="005E4018"/>
    <w:rsid w:val="005E460D"/>
    <w:rsid w:val="005E4F8B"/>
    <w:rsid w:val="005E55B8"/>
    <w:rsid w:val="005E5AB3"/>
    <w:rsid w:val="005E6128"/>
    <w:rsid w:val="005E6558"/>
    <w:rsid w:val="005E6F37"/>
    <w:rsid w:val="005E73CA"/>
    <w:rsid w:val="005E78E2"/>
    <w:rsid w:val="005E7ABE"/>
    <w:rsid w:val="005F024A"/>
    <w:rsid w:val="005F086B"/>
    <w:rsid w:val="005F0914"/>
    <w:rsid w:val="005F0AEC"/>
    <w:rsid w:val="005F0BF5"/>
    <w:rsid w:val="005F147F"/>
    <w:rsid w:val="005F194A"/>
    <w:rsid w:val="005F1AFA"/>
    <w:rsid w:val="005F1D2A"/>
    <w:rsid w:val="005F1E36"/>
    <w:rsid w:val="005F266D"/>
    <w:rsid w:val="005F3438"/>
    <w:rsid w:val="005F373C"/>
    <w:rsid w:val="005F3E51"/>
    <w:rsid w:val="005F41FA"/>
    <w:rsid w:val="005F5913"/>
    <w:rsid w:val="005F738C"/>
    <w:rsid w:val="005F7557"/>
    <w:rsid w:val="005F78E9"/>
    <w:rsid w:val="005F7AB0"/>
    <w:rsid w:val="005F7BBD"/>
    <w:rsid w:val="006001D0"/>
    <w:rsid w:val="006004C9"/>
    <w:rsid w:val="0060099E"/>
    <w:rsid w:val="00600D60"/>
    <w:rsid w:val="00600D7C"/>
    <w:rsid w:val="0060183F"/>
    <w:rsid w:val="006020BC"/>
    <w:rsid w:val="006023D3"/>
    <w:rsid w:val="0060290C"/>
    <w:rsid w:val="0060314A"/>
    <w:rsid w:val="006037EA"/>
    <w:rsid w:val="00603A23"/>
    <w:rsid w:val="00603D40"/>
    <w:rsid w:val="00604538"/>
    <w:rsid w:val="00604731"/>
    <w:rsid w:val="006047F2"/>
    <w:rsid w:val="00604B43"/>
    <w:rsid w:val="00605270"/>
    <w:rsid w:val="00605AAE"/>
    <w:rsid w:val="00605B3E"/>
    <w:rsid w:val="00605FA3"/>
    <w:rsid w:val="0060691F"/>
    <w:rsid w:val="00606CAA"/>
    <w:rsid w:val="006076C4"/>
    <w:rsid w:val="006079F4"/>
    <w:rsid w:val="00610034"/>
    <w:rsid w:val="0061004C"/>
    <w:rsid w:val="0061069F"/>
    <w:rsid w:val="006107AD"/>
    <w:rsid w:val="006111B8"/>
    <w:rsid w:val="0061150B"/>
    <w:rsid w:val="00611A09"/>
    <w:rsid w:val="00611E87"/>
    <w:rsid w:val="0061258F"/>
    <w:rsid w:val="00612849"/>
    <w:rsid w:val="00612FD7"/>
    <w:rsid w:val="00612FFF"/>
    <w:rsid w:val="00613249"/>
    <w:rsid w:val="006135CE"/>
    <w:rsid w:val="006136B9"/>
    <w:rsid w:val="006149F7"/>
    <w:rsid w:val="00614EAD"/>
    <w:rsid w:val="00615117"/>
    <w:rsid w:val="0061536D"/>
    <w:rsid w:val="00615789"/>
    <w:rsid w:val="00615EF8"/>
    <w:rsid w:val="00615F1D"/>
    <w:rsid w:val="00616424"/>
    <w:rsid w:val="00616AFB"/>
    <w:rsid w:val="00616C56"/>
    <w:rsid w:val="006171B6"/>
    <w:rsid w:val="00617500"/>
    <w:rsid w:val="006176F5"/>
    <w:rsid w:val="006179A5"/>
    <w:rsid w:val="00617B46"/>
    <w:rsid w:val="00617C72"/>
    <w:rsid w:val="00620EC0"/>
    <w:rsid w:val="00621419"/>
    <w:rsid w:val="00621752"/>
    <w:rsid w:val="00621B4F"/>
    <w:rsid w:val="006220AC"/>
    <w:rsid w:val="0062281F"/>
    <w:rsid w:val="00623070"/>
    <w:rsid w:val="00623F91"/>
    <w:rsid w:val="0062454E"/>
    <w:rsid w:val="00624D11"/>
    <w:rsid w:val="0062527F"/>
    <w:rsid w:val="0062578A"/>
    <w:rsid w:val="006260F7"/>
    <w:rsid w:val="00626183"/>
    <w:rsid w:val="006267C0"/>
    <w:rsid w:val="00627278"/>
    <w:rsid w:val="0062789E"/>
    <w:rsid w:val="00627CBF"/>
    <w:rsid w:val="00630053"/>
    <w:rsid w:val="00630E09"/>
    <w:rsid w:val="00630F22"/>
    <w:rsid w:val="0063151E"/>
    <w:rsid w:val="00631FED"/>
    <w:rsid w:val="006325AB"/>
    <w:rsid w:val="006327E3"/>
    <w:rsid w:val="006329C2"/>
    <w:rsid w:val="00632BD5"/>
    <w:rsid w:val="006336C5"/>
    <w:rsid w:val="00633AF4"/>
    <w:rsid w:val="00633D5D"/>
    <w:rsid w:val="006342AB"/>
    <w:rsid w:val="00634720"/>
    <w:rsid w:val="00634BB1"/>
    <w:rsid w:val="00634F01"/>
    <w:rsid w:val="00634F5B"/>
    <w:rsid w:val="00634FE8"/>
    <w:rsid w:val="006355F1"/>
    <w:rsid w:val="006356EC"/>
    <w:rsid w:val="00635888"/>
    <w:rsid w:val="006360CE"/>
    <w:rsid w:val="0063613B"/>
    <w:rsid w:val="00636802"/>
    <w:rsid w:val="00636C90"/>
    <w:rsid w:val="00636D41"/>
    <w:rsid w:val="00636DDE"/>
    <w:rsid w:val="006372A2"/>
    <w:rsid w:val="00637AEB"/>
    <w:rsid w:val="006401C8"/>
    <w:rsid w:val="00640803"/>
    <w:rsid w:val="00640A10"/>
    <w:rsid w:val="006418CA"/>
    <w:rsid w:val="00641F63"/>
    <w:rsid w:val="00642623"/>
    <w:rsid w:val="00642797"/>
    <w:rsid w:val="00642D0D"/>
    <w:rsid w:val="0064317C"/>
    <w:rsid w:val="00643908"/>
    <w:rsid w:val="00643961"/>
    <w:rsid w:val="00644317"/>
    <w:rsid w:val="00644510"/>
    <w:rsid w:val="006445FE"/>
    <w:rsid w:val="00645070"/>
    <w:rsid w:val="00647261"/>
    <w:rsid w:val="0064737F"/>
    <w:rsid w:val="00647AC1"/>
    <w:rsid w:val="00647EB3"/>
    <w:rsid w:val="00650790"/>
    <w:rsid w:val="006508CE"/>
    <w:rsid w:val="00651216"/>
    <w:rsid w:val="0065158D"/>
    <w:rsid w:val="00651996"/>
    <w:rsid w:val="00651FBB"/>
    <w:rsid w:val="006529AF"/>
    <w:rsid w:val="0065343C"/>
    <w:rsid w:val="00653B6A"/>
    <w:rsid w:val="00654530"/>
    <w:rsid w:val="00654CA3"/>
    <w:rsid w:val="0065501E"/>
    <w:rsid w:val="006555C7"/>
    <w:rsid w:val="00655622"/>
    <w:rsid w:val="006556AF"/>
    <w:rsid w:val="006559F2"/>
    <w:rsid w:val="00655D0B"/>
    <w:rsid w:val="00656A47"/>
    <w:rsid w:val="00657214"/>
    <w:rsid w:val="0065737D"/>
    <w:rsid w:val="006603B6"/>
    <w:rsid w:val="00660626"/>
    <w:rsid w:val="00660C83"/>
    <w:rsid w:val="00661BA5"/>
    <w:rsid w:val="00661C02"/>
    <w:rsid w:val="00662477"/>
    <w:rsid w:val="00662554"/>
    <w:rsid w:val="00662811"/>
    <w:rsid w:val="00662C90"/>
    <w:rsid w:val="00663A13"/>
    <w:rsid w:val="00663BB3"/>
    <w:rsid w:val="0066400A"/>
    <w:rsid w:val="0066529E"/>
    <w:rsid w:val="006653E1"/>
    <w:rsid w:val="006653FD"/>
    <w:rsid w:val="006655BD"/>
    <w:rsid w:val="006666E3"/>
    <w:rsid w:val="006671CF"/>
    <w:rsid w:val="00667590"/>
    <w:rsid w:val="006676F5"/>
    <w:rsid w:val="00667CAE"/>
    <w:rsid w:val="006705B1"/>
    <w:rsid w:val="00671016"/>
    <w:rsid w:val="0067147C"/>
    <w:rsid w:val="00671797"/>
    <w:rsid w:val="006721DE"/>
    <w:rsid w:val="00672723"/>
    <w:rsid w:val="00672937"/>
    <w:rsid w:val="006729A8"/>
    <w:rsid w:val="00672DB6"/>
    <w:rsid w:val="00672FA6"/>
    <w:rsid w:val="00673B7D"/>
    <w:rsid w:val="00674460"/>
    <w:rsid w:val="0067473B"/>
    <w:rsid w:val="00675254"/>
    <w:rsid w:val="00675B95"/>
    <w:rsid w:val="00675DD3"/>
    <w:rsid w:val="00675E2D"/>
    <w:rsid w:val="006760D8"/>
    <w:rsid w:val="00676154"/>
    <w:rsid w:val="00676B31"/>
    <w:rsid w:val="00676DBA"/>
    <w:rsid w:val="00677CAB"/>
    <w:rsid w:val="00680036"/>
    <w:rsid w:val="0068034B"/>
    <w:rsid w:val="006803F1"/>
    <w:rsid w:val="006816CC"/>
    <w:rsid w:val="006818BD"/>
    <w:rsid w:val="00681D93"/>
    <w:rsid w:val="0068285C"/>
    <w:rsid w:val="00682F04"/>
    <w:rsid w:val="00683847"/>
    <w:rsid w:val="00683A8F"/>
    <w:rsid w:val="0068462B"/>
    <w:rsid w:val="0068561A"/>
    <w:rsid w:val="006856CB"/>
    <w:rsid w:val="00685C62"/>
    <w:rsid w:val="00685CD7"/>
    <w:rsid w:val="00686D82"/>
    <w:rsid w:val="0068700D"/>
    <w:rsid w:val="006874AF"/>
    <w:rsid w:val="00687F2D"/>
    <w:rsid w:val="0069009C"/>
    <w:rsid w:val="006906BC"/>
    <w:rsid w:val="00690E77"/>
    <w:rsid w:val="00691171"/>
    <w:rsid w:val="0069151B"/>
    <w:rsid w:val="00691BB6"/>
    <w:rsid w:val="00691ED3"/>
    <w:rsid w:val="00692423"/>
    <w:rsid w:val="0069292F"/>
    <w:rsid w:val="006929CB"/>
    <w:rsid w:val="00692B53"/>
    <w:rsid w:val="00692D99"/>
    <w:rsid w:val="00693478"/>
    <w:rsid w:val="0069348E"/>
    <w:rsid w:val="00693953"/>
    <w:rsid w:val="0069426B"/>
    <w:rsid w:val="006944FC"/>
    <w:rsid w:val="00694787"/>
    <w:rsid w:val="00695368"/>
    <w:rsid w:val="00695774"/>
    <w:rsid w:val="0069674E"/>
    <w:rsid w:val="0069681D"/>
    <w:rsid w:val="00696A5D"/>
    <w:rsid w:val="00696D94"/>
    <w:rsid w:val="0069739F"/>
    <w:rsid w:val="0069774B"/>
    <w:rsid w:val="006A00CD"/>
    <w:rsid w:val="006A07B6"/>
    <w:rsid w:val="006A0A45"/>
    <w:rsid w:val="006A0AB3"/>
    <w:rsid w:val="006A0DE0"/>
    <w:rsid w:val="006A0E30"/>
    <w:rsid w:val="006A0E75"/>
    <w:rsid w:val="006A1301"/>
    <w:rsid w:val="006A19B5"/>
    <w:rsid w:val="006A1E93"/>
    <w:rsid w:val="006A2A07"/>
    <w:rsid w:val="006A2EC2"/>
    <w:rsid w:val="006A372B"/>
    <w:rsid w:val="006A3BDD"/>
    <w:rsid w:val="006A416D"/>
    <w:rsid w:val="006A4187"/>
    <w:rsid w:val="006A4CEC"/>
    <w:rsid w:val="006A5069"/>
    <w:rsid w:val="006A5169"/>
    <w:rsid w:val="006A5261"/>
    <w:rsid w:val="006A5D1C"/>
    <w:rsid w:val="006A6368"/>
    <w:rsid w:val="006A7303"/>
    <w:rsid w:val="006B00DE"/>
    <w:rsid w:val="006B027E"/>
    <w:rsid w:val="006B03CD"/>
    <w:rsid w:val="006B0C75"/>
    <w:rsid w:val="006B0CB3"/>
    <w:rsid w:val="006B0D39"/>
    <w:rsid w:val="006B0D90"/>
    <w:rsid w:val="006B10B7"/>
    <w:rsid w:val="006B138F"/>
    <w:rsid w:val="006B2553"/>
    <w:rsid w:val="006B2ACB"/>
    <w:rsid w:val="006B2EF6"/>
    <w:rsid w:val="006B30C3"/>
    <w:rsid w:val="006B3356"/>
    <w:rsid w:val="006B33FC"/>
    <w:rsid w:val="006B34F4"/>
    <w:rsid w:val="006B3516"/>
    <w:rsid w:val="006B378E"/>
    <w:rsid w:val="006B41D7"/>
    <w:rsid w:val="006B45AC"/>
    <w:rsid w:val="006B4641"/>
    <w:rsid w:val="006B4763"/>
    <w:rsid w:val="006B4CB9"/>
    <w:rsid w:val="006B5256"/>
    <w:rsid w:val="006B5322"/>
    <w:rsid w:val="006B53A3"/>
    <w:rsid w:val="006B565E"/>
    <w:rsid w:val="006B61D4"/>
    <w:rsid w:val="006B6529"/>
    <w:rsid w:val="006B66CB"/>
    <w:rsid w:val="006B6AEA"/>
    <w:rsid w:val="006B722C"/>
    <w:rsid w:val="006B7752"/>
    <w:rsid w:val="006B78F7"/>
    <w:rsid w:val="006B7BC2"/>
    <w:rsid w:val="006B7E6B"/>
    <w:rsid w:val="006C15FE"/>
    <w:rsid w:val="006C18D8"/>
    <w:rsid w:val="006C1ADC"/>
    <w:rsid w:val="006C1D0F"/>
    <w:rsid w:val="006C21BC"/>
    <w:rsid w:val="006C2C66"/>
    <w:rsid w:val="006C311C"/>
    <w:rsid w:val="006C3141"/>
    <w:rsid w:val="006C3E98"/>
    <w:rsid w:val="006C417E"/>
    <w:rsid w:val="006C4475"/>
    <w:rsid w:val="006C4647"/>
    <w:rsid w:val="006C48C8"/>
    <w:rsid w:val="006C4A0F"/>
    <w:rsid w:val="006C5AAB"/>
    <w:rsid w:val="006C6DC1"/>
    <w:rsid w:val="006C737B"/>
    <w:rsid w:val="006C747B"/>
    <w:rsid w:val="006C7F08"/>
    <w:rsid w:val="006D004B"/>
    <w:rsid w:val="006D01B8"/>
    <w:rsid w:val="006D098F"/>
    <w:rsid w:val="006D09AB"/>
    <w:rsid w:val="006D0BD5"/>
    <w:rsid w:val="006D1785"/>
    <w:rsid w:val="006D19B7"/>
    <w:rsid w:val="006D1D92"/>
    <w:rsid w:val="006D2193"/>
    <w:rsid w:val="006D24DE"/>
    <w:rsid w:val="006D25BC"/>
    <w:rsid w:val="006D32CA"/>
    <w:rsid w:val="006D35BA"/>
    <w:rsid w:val="006D3876"/>
    <w:rsid w:val="006D3A5F"/>
    <w:rsid w:val="006D3C66"/>
    <w:rsid w:val="006D4B27"/>
    <w:rsid w:val="006D4E94"/>
    <w:rsid w:val="006D4FFA"/>
    <w:rsid w:val="006D5883"/>
    <w:rsid w:val="006D5ABD"/>
    <w:rsid w:val="006D5CC0"/>
    <w:rsid w:val="006D69B3"/>
    <w:rsid w:val="006D6A68"/>
    <w:rsid w:val="006D6B0C"/>
    <w:rsid w:val="006D6C8C"/>
    <w:rsid w:val="006D70B3"/>
    <w:rsid w:val="006D7B51"/>
    <w:rsid w:val="006E02DB"/>
    <w:rsid w:val="006E04DD"/>
    <w:rsid w:val="006E06C5"/>
    <w:rsid w:val="006E0ED6"/>
    <w:rsid w:val="006E3D78"/>
    <w:rsid w:val="006E3DF4"/>
    <w:rsid w:val="006E3F5E"/>
    <w:rsid w:val="006E4D7A"/>
    <w:rsid w:val="006E5E02"/>
    <w:rsid w:val="006E5E45"/>
    <w:rsid w:val="006E64CC"/>
    <w:rsid w:val="006E72CC"/>
    <w:rsid w:val="006E7651"/>
    <w:rsid w:val="006E7729"/>
    <w:rsid w:val="006E786E"/>
    <w:rsid w:val="006E7AE7"/>
    <w:rsid w:val="006F041E"/>
    <w:rsid w:val="006F05C8"/>
    <w:rsid w:val="006F07BA"/>
    <w:rsid w:val="006F11AB"/>
    <w:rsid w:val="006F1253"/>
    <w:rsid w:val="006F1537"/>
    <w:rsid w:val="006F17E6"/>
    <w:rsid w:val="006F302D"/>
    <w:rsid w:val="006F3788"/>
    <w:rsid w:val="006F4048"/>
    <w:rsid w:val="006F414F"/>
    <w:rsid w:val="006F508D"/>
    <w:rsid w:val="006F5526"/>
    <w:rsid w:val="006F57F3"/>
    <w:rsid w:val="006F59F1"/>
    <w:rsid w:val="006F5C01"/>
    <w:rsid w:val="006F6AC2"/>
    <w:rsid w:val="006F6C1F"/>
    <w:rsid w:val="006F71F9"/>
    <w:rsid w:val="006F7F36"/>
    <w:rsid w:val="006F7FE4"/>
    <w:rsid w:val="0070007C"/>
    <w:rsid w:val="0070052E"/>
    <w:rsid w:val="00700DB5"/>
    <w:rsid w:val="00700F3F"/>
    <w:rsid w:val="00701EEE"/>
    <w:rsid w:val="00701F8D"/>
    <w:rsid w:val="007021B9"/>
    <w:rsid w:val="007025CA"/>
    <w:rsid w:val="00702988"/>
    <w:rsid w:val="00702FF5"/>
    <w:rsid w:val="00703BE1"/>
    <w:rsid w:val="00703E5A"/>
    <w:rsid w:val="007043A3"/>
    <w:rsid w:val="007045A5"/>
    <w:rsid w:val="00704D2C"/>
    <w:rsid w:val="00705480"/>
    <w:rsid w:val="00705787"/>
    <w:rsid w:val="00705BE3"/>
    <w:rsid w:val="0070610B"/>
    <w:rsid w:val="007067F6"/>
    <w:rsid w:val="00706B1A"/>
    <w:rsid w:val="0070740F"/>
    <w:rsid w:val="00707FE4"/>
    <w:rsid w:val="00710066"/>
    <w:rsid w:val="0071036D"/>
    <w:rsid w:val="007109B7"/>
    <w:rsid w:val="00710CEC"/>
    <w:rsid w:val="00710FEA"/>
    <w:rsid w:val="00711760"/>
    <w:rsid w:val="00711AC7"/>
    <w:rsid w:val="00712059"/>
    <w:rsid w:val="0071240F"/>
    <w:rsid w:val="007129CB"/>
    <w:rsid w:val="007131BC"/>
    <w:rsid w:val="00713705"/>
    <w:rsid w:val="00713AE2"/>
    <w:rsid w:val="00713DA3"/>
    <w:rsid w:val="00714280"/>
    <w:rsid w:val="007143EB"/>
    <w:rsid w:val="00714E31"/>
    <w:rsid w:val="00715A6E"/>
    <w:rsid w:val="0071665E"/>
    <w:rsid w:val="007168BE"/>
    <w:rsid w:val="0071734E"/>
    <w:rsid w:val="00720A6E"/>
    <w:rsid w:val="00720AF0"/>
    <w:rsid w:val="00720EBB"/>
    <w:rsid w:val="0072112E"/>
    <w:rsid w:val="00721674"/>
    <w:rsid w:val="00721D77"/>
    <w:rsid w:val="007220BF"/>
    <w:rsid w:val="00722289"/>
    <w:rsid w:val="007228CE"/>
    <w:rsid w:val="0072313C"/>
    <w:rsid w:val="00723EB5"/>
    <w:rsid w:val="0072573A"/>
    <w:rsid w:val="00725B27"/>
    <w:rsid w:val="00725CD3"/>
    <w:rsid w:val="00726072"/>
    <w:rsid w:val="007262B9"/>
    <w:rsid w:val="00726E6D"/>
    <w:rsid w:val="00727208"/>
    <w:rsid w:val="007309EF"/>
    <w:rsid w:val="00731032"/>
    <w:rsid w:val="007317E6"/>
    <w:rsid w:val="007317F0"/>
    <w:rsid w:val="00731A88"/>
    <w:rsid w:val="007333C2"/>
    <w:rsid w:val="007336B8"/>
    <w:rsid w:val="007338E2"/>
    <w:rsid w:val="00733C8B"/>
    <w:rsid w:val="00733CCD"/>
    <w:rsid w:val="007347BD"/>
    <w:rsid w:val="00734C88"/>
    <w:rsid w:val="007350FA"/>
    <w:rsid w:val="0073518C"/>
    <w:rsid w:val="007354F9"/>
    <w:rsid w:val="0073553F"/>
    <w:rsid w:val="00735A5D"/>
    <w:rsid w:val="00736D25"/>
    <w:rsid w:val="007372AE"/>
    <w:rsid w:val="00737A83"/>
    <w:rsid w:val="00737C2A"/>
    <w:rsid w:val="00740789"/>
    <w:rsid w:val="00740935"/>
    <w:rsid w:val="0074138A"/>
    <w:rsid w:val="00741550"/>
    <w:rsid w:val="0074204F"/>
    <w:rsid w:val="00742339"/>
    <w:rsid w:val="00742377"/>
    <w:rsid w:val="007425D1"/>
    <w:rsid w:val="007427D0"/>
    <w:rsid w:val="00743521"/>
    <w:rsid w:val="00743DBF"/>
    <w:rsid w:val="007446E8"/>
    <w:rsid w:val="0074474C"/>
    <w:rsid w:val="00744B32"/>
    <w:rsid w:val="007451F2"/>
    <w:rsid w:val="00745219"/>
    <w:rsid w:val="00745272"/>
    <w:rsid w:val="007464BD"/>
    <w:rsid w:val="00746526"/>
    <w:rsid w:val="00746663"/>
    <w:rsid w:val="00746C3B"/>
    <w:rsid w:val="0074761E"/>
    <w:rsid w:val="00747AED"/>
    <w:rsid w:val="00747DE8"/>
    <w:rsid w:val="00747F01"/>
    <w:rsid w:val="0075038E"/>
    <w:rsid w:val="007503A8"/>
    <w:rsid w:val="00750FD3"/>
    <w:rsid w:val="00751278"/>
    <w:rsid w:val="00751475"/>
    <w:rsid w:val="007526AF"/>
    <w:rsid w:val="007527AC"/>
    <w:rsid w:val="00752CD0"/>
    <w:rsid w:val="007530F1"/>
    <w:rsid w:val="00753776"/>
    <w:rsid w:val="007537BB"/>
    <w:rsid w:val="00753993"/>
    <w:rsid w:val="00754288"/>
    <w:rsid w:val="00754A6D"/>
    <w:rsid w:val="00754EDD"/>
    <w:rsid w:val="0075524C"/>
    <w:rsid w:val="00755950"/>
    <w:rsid w:val="00755A3B"/>
    <w:rsid w:val="00755B3C"/>
    <w:rsid w:val="00755F91"/>
    <w:rsid w:val="007563FA"/>
    <w:rsid w:val="0075699A"/>
    <w:rsid w:val="00756B38"/>
    <w:rsid w:val="00756D6D"/>
    <w:rsid w:val="007570EA"/>
    <w:rsid w:val="00757646"/>
    <w:rsid w:val="0075794B"/>
    <w:rsid w:val="00757F2C"/>
    <w:rsid w:val="0076037B"/>
    <w:rsid w:val="00760506"/>
    <w:rsid w:val="00761FEA"/>
    <w:rsid w:val="00762422"/>
    <w:rsid w:val="007635F2"/>
    <w:rsid w:val="007639E8"/>
    <w:rsid w:val="00763E28"/>
    <w:rsid w:val="00764C09"/>
    <w:rsid w:val="007650FF"/>
    <w:rsid w:val="007656C7"/>
    <w:rsid w:val="00765B1B"/>
    <w:rsid w:val="00766B85"/>
    <w:rsid w:val="00766C34"/>
    <w:rsid w:val="00766D5B"/>
    <w:rsid w:val="0076771C"/>
    <w:rsid w:val="00767A1F"/>
    <w:rsid w:val="00767B4E"/>
    <w:rsid w:val="00767D67"/>
    <w:rsid w:val="00767E76"/>
    <w:rsid w:val="00770137"/>
    <w:rsid w:val="00770CFE"/>
    <w:rsid w:val="00770DCD"/>
    <w:rsid w:val="00771899"/>
    <w:rsid w:val="007721A4"/>
    <w:rsid w:val="00772AF3"/>
    <w:rsid w:val="00772B09"/>
    <w:rsid w:val="00772C45"/>
    <w:rsid w:val="00773047"/>
    <w:rsid w:val="007730C9"/>
    <w:rsid w:val="007737AE"/>
    <w:rsid w:val="00773806"/>
    <w:rsid w:val="0077446A"/>
    <w:rsid w:val="00775693"/>
    <w:rsid w:val="00775DBD"/>
    <w:rsid w:val="00775F1E"/>
    <w:rsid w:val="0077619B"/>
    <w:rsid w:val="007766BD"/>
    <w:rsid w:val="0077701F"/>
    <w:rsid w:val="0077724A"/>
    <w:rsid w:val="007772D1"/>
    <w:rsid w:val="00777609"/>
    <w:rsid w:val="0077783A"/>
    <w:rsid w:val="00777DCE"/>
    <w:rsid w:val="007803CF"/>
    <w:rsid w:val="00780566"/>
    <w:rsid w:val="00780A49"/>
    <w:rsid w:val="007812E3"/>
    <w:rsid w:val="00782827"/>
    <w:rsid w:val="00782AE5"/>
    <w:rsid w:val="00782B11"/>
    <w:rsid w:val="00782BB3"/>
    <w:rsid w:val="007835FF"/>
    <w:rsid w:val="00783992"/>
    <w:rsid w:val="00783A1A"/>
    <w:rsid w:val="00784861"/>
    <w:rsid w:val="007849C4"/>
    <w:rsid w:val="00785065"/>
    <w:rsid w:val="007850F8"/>
    <w:rsid w:val="0078552C"/>
    <w:rsid w:val="007857F3"/>
    <w:rsid w:val="00785A88"/>
    <w:rsid w:val="0078669E"/>
    <w:rsid w:val="00786DE3"/>
    <w:rsid w:val="00786F61"/>
    <w:rsid w:val="00787003"/>
    <w:rsid w:val="0078782B"/>
    <w:rsid w:val="00787A6C"/>
    <w:rsid w:val="00787EE7"/>
    <w:rsid w:val="00790304"/>
    <w:rsid w:val="00790358"/>
    <w:rsid w:val="007903E1"/>
    <w:rsid w:val="00790ED1"/>
    <w:rsid w:val="00790F60"/>
    <w:rsid w:val="00791886"/>
    <w:rsid w:val="007919D0"/>
    <w:rsid w:val="007919E3"/>
    <w:rsid w:val="00791E58"/>
    <w:rsid w:val="00792227"/>
    <w:rsid w:val="00792348"/>
    <w:rsid w:val="00792368"/>
    <w:rsid w:val="00792438"/>
    <w:rsid w:val="0079266A"/>
    <w:rsid w:val="00793544"/>
    <w:rsid w:val="0079440F"/>
    <w:rsid w:val="00794B25"/>
    <w:rsid w:val="007951BB"/>
    <w:rsid w:val="007953B4"/>
    <w:rsid w:val="007954B5"/>
    <w:rsid w:val="00795EEA"/>
    <w:rsid w:val="0079609B"/>
    <w:rsid w:val="00796240"/>
    <w:rsid w:val="0079648E"/>
    <w:rsid w:val="00797D83"/>
    <w:rsid w:val="007A0452"/>
    <w:rsid w:val="007A06F3"/>
    <w:rsid w:val="007A09ED"/>
    <w:rsid w:val="007A0A20"/>
    <w:rsid w:val="007A0E00"/>
    <w:rsid w:val="007A12A5"/>
    <w:rsid w:val="007A1462"/>
    <w:rsid w:val="007A14EB"/>
    <w:rsid w:val="007A1B2C"/>
    <w:rsid w:val="007A1E37"/>
    <w:rsid w:val="007A2162"/>
    <w:rsid w:val="007A2395"/>
    <w:rsid w:val="007A2DD4"/>
    <w:rsid w:val="007A2E41"/>
    <w:rsid w:val="007A3308"/>
    <w:rsid w:val="007A3556"/>
    <w:rsid w:val="007A375D"/>
    <w:rsid w:val="007A3A6E"/>
    <w:rsid w:val="007A460C"/>
    <w:rsid w:val="007A4CAE"/>
    <w:rsid w:val="007A5B0F"/>
    <w:rsid w:val="007A5E15"/>
    <w:rsid w:val="007A5EDC"/>
    <w:rsid w:val="007A61F2"/>
    <w:rsid w:val="007A65CA"/>
    <w:rsid w:val="007A7477"/>
    <w:rsid w:val="007A753F"/>
    <w:rsid w:val="007A7C61"/>
    <w:rsid w:val="007B0583"/>
    <w:rsid w:val="007B0903"/>
    <w:rsid w:val="007B0E14"/>
    <w:rsid w:val="007B181C"/>
    <w:rsid w:val="007B1A1A"/>
    <w:rsid w:val="007B1B8B"/>
    <w:rsid w:val="007B1C03"/>
    <w:rsid w:val="007B2381"/>
    <w:rsid w:val="007B23A9"/>
    <w:rsid w:val="007B29F7"/>
    <w:rsid w:val="007B3884"/>
    <w:rsid w:val="007B39F0"/>
    <w:rsid w:val="007B3D24"/>
    <w:rsid w:val="007B3FDF"/>
    <w:rsid w:val="007B4122"/>
    <w:rsid w:val="007B43EC"/>
    <w:rsid w:val="007B48F4"/>
    <w:rsid w:val="007B4B61"/>
    <w:rsid w:val="007B522C"/>
    <w:rsid w:val="007B5C0E"/>
    <w:rsid w:val="007B6416"/>
    <w:rsid w:val="007B71D4"/>
    <w:rsid w:val="007B7517"/>
    <w:rsid w:val="007C0505"/>
    <w:rsid w:val="007C07C9"/>
    <w:rsid w:val="007C08CA"/>
    <w:rsid w:val="007C14F0"/>
    <w:rsid w:val="007C1BB1"/>
    <w:rsid w:val="007C1D41"/>
    <w:rsid w:val="007C1E93"/>
    <w:rsid w:val="007C22BC"/>
    <w:rsid w:val="007C2765"/>
    <w:rsid w:val="007C2AE9"/>
    <w:rsid w:val="007C302E"/>
    <w:rsid w:val="007C30D7"/>
    <w:rsid w:val="007C3397"/>
    <w:rsid w:val="007C36E2"/>
    <w:rsid w:val="007C3E6A"/>
    <w:rsid w:val="007C40FF"/>
    <w:rsid w:val="007C43EF"/>
    <w:rsid w:val="007C5A0E"/>
    <w:rsid w:val="007C5F3E"/>
    <w:rsid w:val="007C64BE"/>
    <w:rsid w:val="007C6678"/>
    <w:rsid w:val="007C74E0"/>
    <w:rsid w:val="007C76A7"/>
    <w:rsid w:val="007C7824"/>
    <w:rsid w:val="007D01CA"/>
    <w:rsid w:val="007D021E"/>
    <w:rsid w:val="007D0520"/>
    <w:rsid w:val="007D0F97"/>
    <w:rsid w:val="007D1504"/>
    <w:rsid w:val="007D152B"/>
    <w:rsid w:val="007D18C4"/>
    <w:rsid w:val="007D1C6C"/>
    <w:rsid w:val="007D1EEF"/>
    <w:rsid w:val="007D29DE"/>
    <w:rsid w:val="007D2A4A"/>
    <w:rsid w:val="007D2D85"/>
    <w:rsid w:val="007D371D"/>
    <w:rsid w:val="007D38B8"/>
    <w:rsid w:val="007D3BD3"/>
    <w:rsid w:val="007D40F6"/>
    <w:rsid w:val="007D4226"/>
    <w:rsid w:val="007D4C18"/>
    <w:rsid w:val="007D4D64"/>
    <w:rsid w:val="007D5B65"/>
    <w:rsid w:val="007D6877"/>
    <w:rsid w:val="007D6D43"/>
    <w:rsid w:val="007D6FB0"/>
    <w:rsid w:val="007D72BF"/>
    <w:rsid w:val="007D774A"/>
    <w:rsid w:val="007D7793"/>
    <w:rsid w:val="007D7824"/>
    <w:rsid w:val="007E0DA0"/>
    <w:rsid w:val="007E11B9"/>
    <w:rsid w:val="007E1486"/>
    <w:rsid w:val="007E15F1"/>
    <w:rsid w:val="007E19CD"/>
    <w:rsid w:val="007E1A9C"/>
    <w:rsid w:val="007E1B82"/>
    <w:rsid w:val="007E217A"/>
    <w:rsid w:val="007E2EBA"/>
    <w:rsid w:val="007E438C"/>
    <w:rsid w:val="007E4EC4"/>
    <w:rsid w:val="007E5E14"/>
    <w:rsid w:val="007E5E2B"/>
    <w:rsid w:val="007E5EC3"/>
    <w:rsid w:val="007E7C9C"/>
    <w:rsid w:val="007F00DD"/>
    <w:rsid w:val="007F04AC"/>
    <w:rsid w:val="007F0696"/>
    <w:rsid w:val="007F1369"/>
    <w:rsid w:val="007F1502"/>
    <w:rsid w:val="007F1958"/>
    <w:rsid w:val="007F22FD"/>
    <w:rsid w:val="007F25C8"/>
    <w:rsid w:val="007F29F7"/>
    <w:rsid w:val="007F2D6F"/>
    <w:rsid w:val="007F2DA0"/>
    <w:rsid w:val="007F302F"/>
    <w:rsid w:val="007F3379"/>
    <w:rsid w:val="007F33E6"/>
    <w:rsid w:val="007F37DA"/>
    <w:rsid w:val="007F38FE"/>
    <w:rsid w:val="007F3A0C"/>
    <w:rsid w:val="007F3C46"/>
    <w:rsid w:val="007F3F02"/>
    <w:rsid w:val="007F4250"/>
    <w:rsid w:val="007F42C8"/>
    <w:rsid w:val="007F4AA7"/>
    <w:rsid w:val="007F5692"/>
    <w:rsid w:val="007F5850"/>
    <w:rsid w:val="007F59E5"/>
    <w:rsid w:val="007F5BC9"/>
    <w:rsid w:val="007F5D89"/>
    <w:rsid w:val="007F5EA8"/>
    <w:rsid w:val="007F629F"/>
    <w:rsid w:val="007F6992"/>
    <w:rsid w:val="007F6D8A"/>
    <w:rsid w:val="007F78AA"/>
    <w:rsid w:val="007F7BC5"/>
    <w:rsid w:val="007F7F8C"/>
    <w:rsid w:val="00800907"/>
    <w:rsid w:val="008009E3"/>
    <w:rsid w:val="00800BFB"/>
    <w:rsid w:val="00800C45"/>
    <w:rsid w:val="00801BE3"/>
    <w:rsid w:val="008023D7"/>
    <w:rsid w:val="00803098"/>
    <w:rsid w:val="008030E1"/>
    <w:rsid w:val="0080415E"/>
    <w:rsid w:val="0080430E"/>
    <w:rsid w:val="00804602"/>
    <w:rsid w:val="00804894"/>
    <w:rsid w:val="008057BE"/>
    <w:rsid w:val="00805E2E"/>
    <w:rsid w:val="00805FAA"/>
    <w:rsid w:val="0080602B"/>
    <w:rsid w:val="00806747"/>
    <w:rsid w:val="00806F90"/>
    <w:rsid w:val="0080762F"/>
    <w:rsid w:val="008077E1"/>
    <w:rsid w:val="008079F4"/>
    <w:rsid w:val="00807A04"/>
    <w:rsid w:val="00810A90"/>
    <w:rsid w:val="008113CC"/>
    <w:rsid w:val="00812E66"/>
    <w:rsid w:val="0081321C"/>
    <w:rsid w:val="0081388A"/>
    <w:rsid w:val="00814BAF"/>
    <w:rsid w:val="0081540C"/>
    <w:rsid w:val="008158DE"/>
    <w:rsid w:val="00815CE6"/>
    <w:rsid w:val="00816330"/>
    <w:rsid w:val="0081682E"/>
    <w:rsid w:val="00816F77"/>
    <w:rsid w:val="008170C1"/>
    <w:rsid w:val="00817287"/>
    <w:rsid w:val="0081791A"/>
    <w:rsid w:val="0081791D"/>
    <w:rsid w:val="00820872"/>
    <w:rsid w:val="00820AEF"/>
    <w:rsid w:val="00820D3C"/>
    <w:rsid w:val="00820DDC"/>
    <w:rsid w:val="00821212"/>
    <w:rsid w:val="008221F0"/>
    <w:rsid w:val="008224F1"/>
    <w:rsid w:val="00822BAF"/>
    <w:rsid w:val="00822BF6"/>
    <w:rsid w:val="00822CAB"/>
    <w:rsid w:val="00823027"/>
    <w:rsid w:val="00823B5D"/>
    <w:rsid w:val="00824729"/>
    <w:rsid w:val="00824F66"/>
    <w:rsid w:val="00825512"/>
    <w:rsid w:val="0082586B"/>
    <w:rsid w:val="00825879"/>
    <w:rsid w:val="008259C2"/>
    <w:rsid w:val="00825BCD"/>
    <w:rsid w:val="0082637E"/>
    <w:rsid w:val="00826D4F"/>
    <w:rsid w:val="00826F88"/>
    <w:rsid w:val="00827441"/>
    <w:rsid w:val="008275EC"/>
    <w:rsid w:val="00830168"/>
    <w:rsid w:val="00830174"/>
    <w:rsid w:val="00830E09"/>
    <w:rsid w:val="00831411"/>
    <w:rsid w:val="00831602"/>
    <w:rsid w:val="008317BC"/>
    <w:rsid w:val="00832575"/>
    <w:rsid w:val="00832692"/>
    <w:rsid w:val="00832949"/>
    <w:rsid w:val="00833A1C"/>
    <w:rsid w:val="00833BED"/>
    <w:rsid w:val="00834041"/>
    <w:rsid w:val="008343FB"/>
    <w:rsid w:val="00834D34"/>
    <w:rsid w:val="00834D4C"/>
    <w:rsid w:val="0083509E"/>
    <w:rsid w:val="00835B64"/>
    <w:rsid w:val="008362E5"/>
    <w:rsid w:val="008366D7"/>
    <w:rsid w:val="00836E1B"/>
    <w:rsid w:val="00836E22"/>
    <w:rsid w:val="008371AB"/>
    <w:rsid w:val="0083750E"/>
    <w:rsid w:val="0083780F"/>
    <w:rsid w:val="00837BAA"/>
    <w:rsid w:val="008400BE"/>
    <w:rsid w:val="00840186"/>
    <w:rsid w:val="008401B2"/>
    <w:rsid w:val="00840278"/>
    <w:rsid w:val="008402B0"/>
    <w:rsid w:val="00840F29"/>
    <w:rsid w:val="0084216F"/>
    <w:rsid w:val="00842408"/>
    <w:rsid w:val="008427C0"/>
    <w:rsid w:val="008428DC"/>
    <w:rsid w:val="008437A2"/>
    <w:rsid w:val="00843B45"/>
    <w:rsid w:val="00843D26"/>
    <w:rsid w:val="00844D48"/>
    <w:rsid w:val="0084574C"/>
    <w:rsid w:val="00845AC5"/>
    <w:rsid w:val="00845ADD"/>
    <w:rsid w:val="00847580"/>
    <w:rsid w:val="00850034"/>
    <w:rsid w:val="008505BF"/>
    <w:rsid w:val="0085165C"/>
    <w:rsid w:val="008519CA"/>
    <w:rsid w:val="00851D34"/>
    <w:rsid w:val="008526FE"/>
    <w:rsid w:val="00852CFC"/>
    <w:rsid w:val="00852EF7"/>
    <w:rsid w:val="00853211"/>
    <w:rsid w:val="0085377D"/>
    <w:rsid w:val="00853A12"/>
    <w:rsid w:val="00853D5E"/>
    <w:rsid w:val="008546C7"/>
    <w:rsid w:val="008547F1"/>
    <w:rsid w:val="008553D5"/>
    <w:rsid w:val="00856220"/>
    <w:rsid w:val="00856A3A"/>
    <w:rsid w:val="00856D7F"/>
    <w:rsid w:val="00856E61"/>
    <w:rsid w:val="00857EBB"/>
    <w:rsid w:val="008602A5"/>
    <w:rsid w:val="00860A5D"/>
    <w:rsid w:val="00861133"/>
    <w:rsid w:val="00861664"/>
    <w:rsid w:val="00861CDA"/>
    <w:rsid w:val="00862729"/>
    <w:rsid w:val="00862AAE"/>
    <w:rsid w:val="00862DF6"/>
    <w:rsid w:val="00862E07"/>
    <w:rsid w:val="0086342E"/>
    <w:rsid w:val="00863F93"/>
    <w:rsid w:val="008645EB"/>
    <w:rsid w:val="00864779"/>
    <w:rsid w:val="0086548B"/>
    <w:rsid w:val="00865860"/>
    <w:rsid w:val="008659EE"/>
    <w:rsid w:val="00865A4A"/>
    <w:rsid w:val="00865B06"/>
    <w:rsid w:val="00865B89"/>
    <w:rsid w:val="008663E1"/>
    <w:rsid w:val="008663F2"/>
    <w:rsid w:val="0086649F"/>
    <w:rsid w:val="008664A0"/>
    <w:rsid w:val="0086692F"/>
    <w:rsid w:val="00866D2C"/>
    <w:rsid w:val="00866FE6"/>
    <w:rsid w:val="008672D9"/>
    <w:rsid w:val="00867B0A"/>
    <w:rsid w:val="00867DE7"/>
    <w:rsid w:val="00870067"/>
    <w:rsid w:val="0087037C"/>
    <w:rsid w:val="008707F2"/>
    <w:rsid w:val="00870AAA"/>
    <w:rsid w:val="00870AAE"/>
    <w:rsid w:val="00870B7B"/>
    <w:rsid w:val="00870D05"/>
    <w:rsid w:val="00872CCB"/>
    <w:rsid w:val="00872E9C"/>
    <w:rsid w:val="00873781"/>
    <w:rsid w:val="00874351"/>
    <w:rsid w:val="008754F5"/>
    <w:rsid w:val="00875D91"/>
    <w:rsid w:val="00876033"/>
    <w:rsid w:val="008770EB"/>
    <w:rsid w:val="008776B8"/>
    <w:rsid w:val="00877753"/>
    <w:rsid w:val="0087775A"/>
    <w:rsid w:val="008777E3"/>
    <w:rsid w:val="00877A46"/>
    <w:rsid w:val="00877CB1"/>
    <w:rsid w:val="00877DEB"/>
    <w:rsid w:val="008804AA"/>
    <w:rsid w:val="0088103E"/>
    <w:rsid w:val="00881419"/>
    <w:rsid w:val="00881505"/>
    <w:rsid w:val="00881DB3"/>
    <w:rsid w:val="00881F9C"/>
    <w:rsid w:val="00882184"/>
    <w:rsid w:val="00882BDC"/>
    <w:rsid w:val="00884371"/>
    <w:rsid w:val="008845B6"/>
    <w:rsid w:val="00884E6C"/>
    <w:rsid w:val="00885200"/>
    <w:rsid w:val="00886067"/>
    <w:rsid w:val="008864D4"/>
    <w:rsid w:val="00886B4B"/>
    <w:rsid w:val="00887C80"/>
    <w:rsid w:val="00887E9E"/>
    <w:rsid w:val="00890513"/>
    <w:rsid w:val="0089075F"/>
    <w:rsid w:val="00890AB4"/>
    <w:rsid w:val="0089158C"/>
    <w:rsid w:val="008915FF"/>
    <w:rsid w:val="00891F91"/>
    <w:rsid w:val="008925FB"/>
    <w:rsid w:val="0089274C"/>
    <w:rsid w:val="008927C5"/>
    <w:rsid w:val="0089291E"/>
    <w:rsid w:val="0089331E"/>
    <w:rsid w:val="008933E2"/>
    <w:rsid w:val="00893464"/>
    <w:rsid w:val="008935CE"/>
    <w:rsid w:val="008936F7"/>
    <w:rsid w:val="00893879"/>
    <w:rsid w:val="00894793"/>
    <w:rsid w:val="00894B25"/>
    <w:rsid w:val="00894D3D"/>
    <w:rsid w:val="008955B6"/>
    <w:rsid w:val="00896413"/>
    <w:rsid w:val="00896587"/>
    <w:rsid w:val="0089728A"/>
    <w:rsid w:val="008975D1"/>
    <w:rsid w:val="008975F5"/>
    <w:rsid w:val="0089774C"/>
    <w:rsid w:val="008A032C"/>
    <w:rsid w:val="008A0701"/>
    <w:rsid w:val="008A1018"/>
    <w:rsid w:val="008A12EC"/>
    <w:rsid w:val="008A1637"/>
    <w:rsid w:val="008A18B5"/>
    <w:rsid w:val="008A1AB7"/>
    <w:rsid w:val="008A20F5"/>
    <w:rsid w:val="008A225A"/>
    <w:rsid w:val="008A26F4"/>
    <w:rsid w:val="008A276D"/>
    <w:rsid w:val="008A2CD8"/>
    <w:rsid w:val="008A2E48"/>
    <w:rsid w:val="008A31C5"/>
    <w:rsid w:val="008A366D"/>
    <w:rsid w:val="008A39F1"/>
    <w:rsid w:val="008A4290"/>
    <w:rsid w:val="008A42A1"/>
    <w:rsid w:val="008A494B"/>
    <w:rsid w:val="008A4C81"/>
    <w:rsid w:val="008A5101"/>
    <w:rsid w:val="008A6B0D"/>
    <w:rsid w:val="008A710C"/>
    <w:rsid w:val="008A71F4"/>
    <w:rsid w:val="008A79A5"/>
    <w:rsid w:val="008A7D38"/>
    <w:rsid w:val="008A7E35"/>
    <w:rsid w:val="008B0951"/>
    <w:rsid w:val="008B0A66"/>
    <w:rsid w:val="008B0F6D"/>
    <w:rsid w:val="008B139B"/>
    <w:rsid w:val="008B1410"/>
    <w:rsid w:val="008B1474"/>
    <w:rsid w:val="008B168C"/>
    <w:rsid w:val="008B1ECF"/>
    <w:rsid w:val="008B27EA"/>
    <w:rsid w:val="008B2875"/>
    <w:rsid w:val="008B2A35"/>
    <w:rsid w:val="008B2A7B"/>
    <w:rsid w:val="008B2A8C"/>
    <w:rsid w:val="008B2BD7"/>
    <w:rsid w:val="008B314C"/>
    <w:rsid w:val="008B36C0"/>
    <w:rsid w:val="008B3725"/>
    <w:rsid w:val="008B4BDC"/>
    <w:rsid w:val="008B59A2"/>
    <w:rsid w:val="008B5AED"/>
    <w:rsid w:val="008B606F"/>
    <w:rsid w:val="008B649C"/>
    <w:rsid w:val="008B6D5C"/>
    <w:rsid w:val="008B7216"/>
    <w:rsid w:val="008B721D"/>
    <w:rsid w:val="008B73E2"/>
    <w:rsid w:val="008C0541"/>
    <w:rsid w:val="008C0A07"/>
    <w:rsid w:val="008C0B04"/>
    <w:rsid w:val="008C0FD4"/>
    <w:rsid w:val="008C1219"/>
    <w:rsid w:val="008C1999"/>
    <w:rsid w:val="008C1ED9"/>
    <w:rsid w:val="008C232D"/>
    <w:rsid w:val="008C29AD"/>
    <w:rsid w:val="008C2BFD"/>
    <w:rsid w:val="008C2EF9"/>
    <w:rsid w:val="008C3082"/>
    <w:rsid w:val="008C3108"/>
    <w:rsid w:val="008C3275"/>
    <w:rsid w:val="008C32A2"/>
    <w:rsid w:val="008C331D"/>
    <w:rsid w:val="008C355A"/>
    <w:rsid w:val="008C36CA"/>
    <w:rsid w:val="008C41B6"/>
    <w:rsid w:val="008C44E1"/>
    <w:rsid w:val="008C4527"/>
    <w:rsid w:val="008C4640"/>
    <w:rsid w:val="008C49E6"/>
    <w:rsid w:val="008C50C1"/>
    <w:rsid w:val="008C55BA"/>
    <w:rsid w:val="008C56E0"/>
    <w:rsid w:val="008C571A"/>
    <w:rsid w:val="008C5D60"/>
    <w:rsid w:val="008C5E50"/>
    <w:rsid w:val="008C66C4"/>
    <w:rsid w:val="008C6B2D"/>
    <w:rsid w:val="008C6C58"/>
    <w:rsid w:val="008C73B5"/>
    <w:rsid w:val="008C7407"/>
    <w:rsid w:val="008C7418"/>
    <w:rsid w:val="008C7973"/>
    <w:rsid w:val="008C79FF"/>
    <w:rsid w:val="008C7BC3"/>
    <w:rsid w:val="008D054E"/>
    <w:rsid w:val="008D059D"/>
    <w:rsid w:val="008D0CCC"/>
    <w:rsid w:val="008D120B"/>
    <w:rsid w:val="008D13F2"/>
    <w:rsid w:val="008D1993"/>
    <w:rsid w:val="008D2CA8"/>
    <w:rsid w:val="008D2FE5"/>
    <w:rsid w:val="008D3BBE"/>
    <w:rsid w:val="008D3C8F"/>
    <w:rsid w:val="008D3EFA"/>
    <w:rsid w:val="008D4017"/>
    <w:rsid w:val="008D414C"/>
    <w:rsid w:val="008D471B"/>
    <w:rsid w:val="008D474B"/>
    <w:rsid w:val="008D4B9D"/>
    <w:rsid w:val="008D4CF3"/>
    <w:rsid w:val="008D5002"/>
    <w:rsid w:val="008D52BD"/>
    <w:rsid w:val="008D583E"/>
    <w:rsid w:val="008D5CA3"/>
    <w:rsid w:val="008D5DE4"/>
    <w:rsid w:val="008D6357"/>
    <w:rsid w:val="008D6408"/>
    <w:rsid w:val="008D6B39"/>
    <w:rsid w:val="008D71AB"/>
    <w:rsid w:val="008D77D7"/>
    <w:rsid w:val="008D7AAF"/>
    <w:rsid w:val="008E00F2"/>
    <w:rsid w:val="008E047C"/>
    <w:rsid w:val="008E04C5"/>
    <w:rsid w:val="008E0B07"/>
    <w:rsid w:val="008E10DD"/>
    <w:rsid w:val="008E1825"/>
    <w:rsid w:val="008E18F2"/>
    <w:rsid w:val="008E1C95"/>
    <w:rsid w:val="008E2617"/>
    <w:rsid w:val="008E3369"/>
    <w:rsid w:val="008E370B"/>
    <w:rsid w:val="008E373E"/>
    <w:rsid w:val="008E38A5"/>
    <w:rsid w:val="008E4452"/>
    <w:rsid w:val="008E4C9E"/>
    <w:rsid w:val="008E4EDE"/>
    <w:rsid w:val="008E4F12"/>
    <w:rsid w:val="008E532A"/>
    <w:rsid w:val="008E5661"/>
    <w:rsid w:val="008E62A7"/>
    <w:rsid w:val="008E653D"/>
    <w:rsid w:val="008E6F50"/>
    <w:rsid w:val="008E73C2"/>
    <w:rsid w:val="008E73DF"/>
    <w:rsid w:val="008E75B4"/>
    <w:rsid w:val="008E7978"/>
    <w:rsid w:val="008E7A7D"/>
    <w:rsid w:val="008E7B3B"/>
    <w:rsid w:val="008F01B1"/>
    <w:rsid w:val="008F025C"/>
    <w:rsid w:val="008F05B1"/>
    <w:rsid w:val="008F0875"/>
    <w:rsid w:val="008F0E64"/>
    <w:rsid w:val="008F0F25"/>
    <w:rsid w:val="008F10F5"/>
    <w:rsid w:val="008F1911"/>
    <w:rsid w:val="008F1CEA"/>
    <w:rsid w:val="008F1E10"/>
    <w:rsid w:val="008F209E"/>
    <w:rsid w:val="008F2360"/>
    <w:rsid w:val="008F36E8"/>
    <w:rsid w:val="008F3CC0"/>
    <w:rsid w:val="008F3FF1"/>
    <w:rsid w:val="008F43FF"/>
    <w:rsid w:val="008F4415"/>
    <w:rsid w:val="008F49B6"/>
    <w:rsid w:val="008F558F"/>
    <w:rsid w:val="008F5D2B"/>
    <w:rsid w:val="008F5D52"/>
    <w:rsid w:val="008F5D9A"/>
    <w:rsid w:val="008F617D"/>
    <w:rsid w:val="008F635A"/>
    <w:rsid w:val="008F645F"/>
    <w:rsid w:val="008F6761"/>
    <w:rsid w:val="008F6835"/>
    <w:rsid w:val="008F6DEE"/>
    <w:rsid w:val="008F7156"/>
    <w:rsid w:val="008F76B5"/>
    <w:rsid w:val="008F7F25"/>
    <w:rsid w:val="0090007A"/>
    <w:rsid w:val="00900765"/>
    <w:rsid w:val="00900C9C"/>
    <w:rsid w:val="00900D16"/>
    <w:rsid w:val="00900DCF"/>
    <w:rsid w:val="00900F06"/>
    <w:rsid w:val="009010AF"/>
    <w:rsid w:val="0090176E"/>
    <w:rsid w:val="0090250E"/>
    <w:rsid w:val="00902ED3"/>
    <w:rsid w:val="00902FE3"/>
    <w:rsid w:val="00903285"/>
    <w:rsid w:val="0090364D"/>
    <w:rsid w:val="009038D0"/>
    <w:rsid w:val="00903C4E"/>
    <w:rsid w:val="0090474A"/>
    <w:rsid w:val="00904ADF"/>
    <w:rsid w:val="00904B7D"/>
    <w:rsid w:val="00904D15"/>
    <w:rsid w:val="00905A0F"/>
    <w:rsid w:val="00905AA7"/>
    <w:rsid w:val="00905B9D"/>
    <w:rsid w:val="0090698C"/>
    <w:rsid w:val="009108AD"/>
    <w:rsid w:val="009108ED"/>
    <w:rsid w:val="00910C89"/>
    <w:rsid w:val="00910D78"/>
    <w:rsid w:val="0091118B"/>
    <w:rsid w:val="00911365"/>
    <w:rsid w:val="00911B6F"/>
    <w:rsid w:val="00911D89"/>
    <w:rsid w:val="00912033"/>
    <w:rsid w:val="0091292D"/>
    <w:rsid w:val="00912A12"/>
    <w:rsid w:val="00912DEB"/>
    <w:rsid w:val="00912E23"/>
    <w:rsid w:val="009134EB"/>
    <w:rsid w:val="00913830"/>
    <w:rsid w:val="00914269"/>
    <w:rsid w:val="00914306"/>
    <w:rsid w:val="00914A41"/>
    <w:rsid w:val="00914FD0"/>
    <w:rsid w:val="00915312"/>
    <w:rsid w:val="00915338"/>
    <w:rsid w:val="00915BDE"/>
    <w:rsid w:val="00915F83"/>
    <w:rsid w:val="00917025"/>
    <w:rsid w:val="009171D7"/>
    <w:rsid w:val="0091726A"/>
    <w:rsid w:val="00917409"/>
    <w:rsid w:val="009174D4"/>
    <w:rsid w:val="00917A7C"/>
    <w:rsid w:val="009200B0"/>
    <w:rsid w:val="00920424"/>
    <w:rsid w:val="009206CD"/>
    <w:rsid w:val="009207C9"/>
    <w:rsid w:val="00920A3B"/>
    <w:rsid w:val="00920D34"/>
    <w:rsid w:val="00920F06"/>
    <w:rsid w:val="0092126F"/>
    <w:rsid w:val="0092267F"/>
    <w:rsid w:val="009228EB"/>
    <w:rsid w:val="00922D3B"/>
    <w:rsid w:val="009231B7"/>
    <w:rsid w:val="00923420"/>
    <w:rsid w:val="00923658"/>
    <w:rsid w:val="009241D8"/>
    <w:rsid w:val="009244D6"/>
    <w:rsid w:val="009247E2"/>
    <w:rsid w:val="00924EFD"/>
    <w:rsid w:val="009252DB"/>
    <w:rsid w:val="00925524"/>
    <w:rsid w:val="00925A15"/>
    <w:rsid w:val="009266C7"/>
    <w:rsid w:val="00926822"/>
    <w:rsid w:val="009268EF"/>
    <w:rsid w:val="00926AD4"/>
    <w:rsid w:val="00927012"/>
    <w:rsid w:val="00927503"/>
    <w:rsid w:val="00927AE2"/>
    <w:rsid w:val="00927C33"/>
    <w:rsid w:val="00927DA7"/>
    <w:rsid w:val="00927E4A"/>
    <w:rsid w:val="00930390"/>
    <w:rsid w:val="00930453"/>
    <w:rsid w:val="009315C4"/>
    <w:rsid w:val="00932033"/>
    <w:rsid w:val="00932396"/>
    <w:rsid w:val="00932688"/>
    <w:rsid w:val="00932C88"/>
    <w:rsid w:val="009331F2"/>
    <w:rsid w:val="0093395B"/>
    <w:rsid w:val="00934311"/>
    <w:rsid w:val="00934438"/>
    <w:rsid w:val="009348C2"/>
    <w:rsid w:val="00934AAE"/>
    <w:rsid w:val="00935C51"/>
    <w:rsid w:val="00936035"/>
    <w:rsid w:val="00936688"/>
    <w:rsid w:val="00937A61"/>
    <w:rsid w:val="00937B90"/>
    <w:rsid w:val="009405EC"/>
    <w:rsid w:val="009416E7"/>
    <w:rsid w:val="009431A3"/>
    <w:rsid w:val="00943433"/>
    <w:rsid w:val="009439DB"/>
    <w:rsid w:val="00943AA3"/>
    <w:rsid w:val="00943D63"/>
    <w:rsid w:val="00943EB1"/>
    <w:rsid w:val="00944018"/>
    <w:rsid w:val="00944AD0"/>
    <w:rsid w:val="00945983"/>
    <w:rsid w:val="00945B48"/>
    <w:rsid w:val="00946467"/>
    <w:rsid w:val="0094752A"/>
    <w:rsid w:val="009479D6"/>
    <w:rsid w:val="00947AEA"/>
    <w:rsid w:val="00947AFF"/>
    <w:rsid w:val="00950138"/>
    <w:rsid w:val="009507CC"/>
    <w:rsid w:val="00950ABD"/>
    <w:rsid w:val="00950CDE"/>
    <w:rsid w:val="00950EBE"/>
    <w:rsid w:val="0095136A"/>
    <w:rsid w:val="0095166F"/>
    <w:rsid w:val="0095183B"/>
    <w:rsid w:val="00951C49"/>
    <w:rsid w:val="00951D45"/>
    <w:rsid w:val="00951FCA"/>
    <w:rsid w:val="009527FE"/>
    <w:rsid w:val="00952953"/>
    <w:rsid w:val="009529D0"/>
    <w:rsid w:val="00953849"/>
    <w:rsid w:val="0095412B"/>
    <w:rsid w:val="00955C40"/>
    <w:rsid w:val="00955EEF"/>
    <w:rsid w:val="0095629B"/>
    <w:rsid w:val="009562A2"/>
    <w:rsid w:val="00957467"/>
    <w:rsid w:val="00957856"/>
    <w:rsid w:val="00957FC7"/>
    <w:rsid w:val="00960403"/>
    <w:rsid w:val="009604ED"/>
    <w:rsid w:val="00960992"/>
    <w:rsid w:val="00961216"/>
    <w:rsid w:val="009612EB"/>
    <w:rsid w:val="00961BE5"/>
    <w:rsid w:val="00961C6C"/>
    <w:rsid w:val="00961EB8"/>
    <w:rsid w:val="009622BD"/>
    <w:rsid w:val="009624C7"/>
    <w:rsid w:val="009628DF"/>
    <w:rsid w:val="009632D3"/>
    <w:rsid w:val="00963846"/>
    <w:rsid w:val="00963ABC"/>
    <w:rsid w:val="00964233"/>
    <w:rsid w:val="0096430F"/>
    <w:rsid w:val="009647DB"/>
    <w:rsid w:val="00964E17"/>
    <w:rsid w:val="0096525D"/>
    <w:rsid w:val="0096558B"/>
    <w:rsid w:val="00965E03"/>
    <w:rsid w:val="009663E4"/>
    <w:rsid w:val="009668F0"/>
    <w:rsid w:val="0096694C"/>
    <w:rsid w:val="009669B2"/>
    <w:rsid w:val="00966A14"/>
    <w:rsid w:val="00966EB5"/>
    <w:rsid w:val="0096752A"/>
    <w:rsid w:val="009676BA"/>
    <w:rsid w:val="0096792F"/>
    <w:rsid w:val="00967B70"/>
    <w:rsid w:val="00970E2A"/>
    <w:rsid w:val="00971762"/>
    <w:rsid w:val="00971850"/>
    <w:rsid w:val="00971D22"/>
    <w:rsid w:val="00972305"/>
    <w:rsid w:val="00972A0F"/>
    <w:rsid w:val="00973191"/>
    <w:rsid w:val="0097323E"/>
    <w:rsid w:val="00973356"/>
    <w:rsid w:val="009734D9"/>
    <w:rsid w:val="00973C9C"/>
    <w:rsid w:val="00973EE1"/>
    <w:rsid w:val="0097402D"/>
    <w:rsid w:val="0097470D"/>
    <w:rsid w:val="00975817"/>
    <w:rsid w:val="0097590D"/>
    <w:rsid w:val="00975959"/>
    <w:rsid w:val="00975C3D"/>
    <w:rsid w:val="00976ACE"/>
    <w:rsid w:val="00976C81"/>
    <w:rsid w:val="00976D49"/>
    <w:rsid w:val="00977BD5"/>
    <w:rsid w:val="009807D4"/>
    <w:rsid w:val="009819D7"/>
    <w:rsid w:val="00981EBC"/>
    <w:rsid w:val="00982CDD"/>
    <w:rsid w:val="00982CED"/>
    <w:rsid w:val="00983448"/>
    <w:rsid w:val="009834EF"/>
    <w:rsid w:val="0098369E"/>
    <w:rsid w:val="009836D9"/>
    <w:rsid w:val="00983BE6"/>
    <w:rsid w:val="00983CF4"/>
    <w:rsid w:val="0098433D"/>
    <w:rsid w:val="0098507A"/>
    <w:rsid w:val="009850BB"/>
    <w:rsid w:val="009856C3"/>
    <w:rsid w:val="00985F2A"/>
    <w:rsid w:val="00986255"/>
    <w:rsid w:val="0098643B"/>
    <w:rsid w:val="009865F8"/>
    <w:rsid w:val="00986A3A"/>
    <w:rsid w:val="00986B2D"/>
    <w:rsid w:val="00986E9A"/>
    <w:rsid w:val="00986F06"/>
    <w:rsid w:val="0098703D"/>
    <w:rsid w:val="00987159"/>
    <w:rsid w:val="00987324"/>
    <w:rsid w:val="009873A8"/>
    <w:rsid w:val="009873B8"/>
    <w:rsid w:val="009878D2"/>
    <w:rsid w:val="00987916"/>
    <w:rsid w:val="00987C0D"/>
    <w:rsid w:val="00987CE5"/>
    <w:rsid w:val="00987D52"/>
    <w:rsid w:val="009902C8"/>
    <w:rsid w:val="00990695"/>
    <w:rsid w:val="00990846"/>
    <w:rsid w:val="00990879"/>
    <w:rsid w:val="009909AF"/>
    <w:rsid w:val="00990EA8"/>
    <w:rsid w:val="009913A0"/>
    <w:rsid w:val="00991564"/>
    <w:rsid w:val="009924BC"/>
    <w:rsid w:val="009925AC"/>
    <w:rsid w:val="00992F00"/>
    <w:rsid w:val="00992F2F"/>
    <w:rsid w:val="0099360F"/>
    <w:rsid w:val="009939D0"/>
    <w:rsid w:val="009942E3"/>
    <w:rsid w:val="0099437F"/>
    <w:rsid w:val="00994458"/>
    <w:rsid w:val="00994764"/>
    <w:rsid w:val="00994C1B"/>
    <w:rsid w:val="0099518E"/>
    <w:rsid w:val="00995727"/>
    <w:rsid w:val="00995A0B"/>
    <w:rsid w:val="00995B83"/>
    <w:rsid w:val="00996820"/>
    <w:rsid w:val="00997551"/>
    <w:rsid w:val="009A09EC"/>
    <w:rsid w:val="009A0BC9"/>
    <w:rsid w:val="009A160C"/>
    <w:rsid w:val="009A1B1F"/>
    <w:rsid w:val="009A1BA1"/>
    <w:rsid w:val="009A1EC7"/>
    <w:rsid w:val="009A229C"/>
    <w:rsid w:val="009A26E8"/>
    <w:rsid w:val="009A311B"/>
    <w:rsid w:val="009A3207"/>
    <w:rsid w:val="009A3625"/>
    <w:rsid w:val="009A4150"/>
    <w:rsid w:val="009A434A"/>
    <w:rsid w:val="009A5D28"/>
    <w:rsid w:val="009A5EB3"/>
    <w:rsid w:val="009A5FC8"/>
    <w:rsid w:val="009A60FA"/>
    <w:rsid w:val="009A61A0"/>
    <w:rsid w:val="009A670A"/>
    <w:rsid w:val="009A6A46"/>
    <w:rsid w:val="009A6C27"/>
    <w:rsid w:val="009A6CD1"/>
    <w:rsid w:val="009A6E4E"/>
    <w:rsid w:val="009A6EF3"/>
    <w:rsid w:val="009A7033"/>
    <w:rsid w:val="009A759A"/>
    <w:rsid w:val="009A79EA"/>
    <w:rsid w:val="009A7D20"/>
    <w:rsid w:val="009B057B"/>
    <w:rsid w:val="009B074E"/>
    <w:rsid w:val="009B176B"/>
    <w:rsid w:val="009B1789"/>
    <w:rsid w:val="009B1A46"/>
    <w:rsid w:val="009B254D"/>
    <w:rsid w:val="009B2754"/>
    <w:rsid w:val="009B2F4D"/>
    <w:rsid w:val="009B3075"/>
    <w:rsid w:val="009B3550"/>
    <w:rsid w:val="009B364F"/>
    <w:rsid w:val="009B3DB0"/>
    <w:rsid w:val="009B43D8"/>
    <w:rsid w:val="009B4BDF"/>
    <w:rsid w:val="009B5560"/>
    <w:rsid w:val="009B5645"/>
    <w:rsid w:val="009B5691"/>
    <w:rsid w:val="009B58D9"/>
    <w:rsid w:val="009B5966"/>
    <w:rsid w:val="009B5988"/>
    <w:rsid w:val="009B5CFD"/>
    <w:rsid w:val="009B615E"/>
    <w:rsid w:val="009B73B9"/>
    <w:rsid w:val="009B77F8"/>
    <w:rsid w:val="009B7AB4"/>
    <w:rsid w:val="009B7B8B"/>
    <w:rsid w:val="009B7E43"/>
    <w:rsid w:val="009C0839"/>
    <w:rsid w:val="009C0A77"/>
    <w:rsid w:val="009C0DD9"/>
    <w:rsid w:val="009C1239"/>
    <w:rsid w:val="009C17E2"/>
    <w:rsid w:val="009C2251"/>
    <w:rsid w:val="009C248C"/>
    <w:rsid w:val="009C24D2"/>
    <w:rsid w:val="009C26B0"/>
    <w:rsid w:val="009C2AC4"/>
    <w:rsid w:val="009C31B4"/>
    <w:rsid w:val="009C3FC1"/>
    <w:rsid w:val="009C4317"/>
    <w:rsid w:val="009C43E6"/>
    <w:rsid w:val="009C4671"/>
    <w:rsid w:val="009C4EA5"/>
    <w:rsid w:val="009C5388"/>
    <w:rsid w:val="009C5C0F"/>
    <w:rsid w:val="009C5CBC"/>
    <w:rsid w:val="009C5FF6"/>
    <w:rsid w:val="009C60B2"/>
    <w:rsid w:val="009C658D"/>
    <w:rsid w:val="009C66CE"/>
    <w:rsid w:val="009C793F"/>
    <w:rsid w:val="009C7DA5"/>
    <w:rsid w:val="009D0354"/>
    <w:rsid w:val="009D0451"/>
    <w:rsid w:val="009D05AA"/>
    <w:rsid w:val="009D084A"/>
    <w:rsid w:val="009D157B"/>
    <w:rsid w:val="009D18AE"/>
    <w:rsid w:val="009D1CC2"/>
    <w:rsid w:val="009D1F7C"/>
    <w:rsid w:val="009D34DD"/>
    <w:rsid w:val="009D38B7"/>
    <w:rsid w:val="009D393B"/>
    <w:rsid w:val="009D39E7"/>
    <w:rsid w:val="009D3AEF"/>
    <w:rsid w:val="009D4F07"/>
    <w:rsid w:val="009D5378"/>
    <w:rsid w:val="009D53EC"/>
    <w:rsid w:val="009D56A2"/>
    <w:rsid w:val="009D5771"/>
    <w:rsid w:val="009D5A60"/>
    <w:rsid w:val="009D5AD3"/>
    <w:rsid w:val="009D6088"/>
    <w:rsid w:val="009D64F4"/>
    <w:rsid w:val="009D65B6"/>
    <w:rsid w:val="009D6D2E"/>
    <w:rsid w:val="009D6D70"/>
    <w:rsid w:val="009D759F"/>
    <w:rsid w:val="009E1245"/>
    <w:rsid w:val="009E1FFB"/>
    <w:rsid w:val="009E234C"/>
    <w:rsid w:val="009E2B5A"/>
    <w:rsid w:val="009E2E10"/>
    <w:rsid w:val="009E3161"/>
    <w:rsid w:val="009E38EF"/>
    <w:rsid w:val="009E3B60"/>
    <w:rsid w:val="009E3D89"/>
    <w:rsid w:val="009E3EAB"/>
    <w:rsid w:val="009E4357"/>
    <w:rsid w:val="009E48EC"/>
    <w:rsid w:val="009E4B79"/>
    <w:rsid w:val="009E607F"/>
    <w:rsid w:val="009E6ECC"/>
    <w:rsid w:val="009E7814"/>
    <w:rsid w:val="009E7EC2"/>
    <w:rsid w:val="009F0081"/>
    <w:rsid w:val="009F0850"/>
    <w:rsid w:val="009F1622"/>
    <w:rsid w:val="009F18B4"/>
    <w:rsid w:val="009F1900"/>
    <w:rsid w:val="009F1CD0"/>
    <w:rsid w:val="009F2193"/>
    <w:rsid w:val="009F27C2"/>
    <w:rsid w:val="009F28FF"/>
    <w:rsid w:val="009F29BD"/>
    <w:rsid w:val="009F2A2A"/>
    <w:rsid w:val="009F2DDB"/>
    <w:rsid w:val="009F3243"/>
    <w:rsid w:val="009F35D9"/>
    <w:rsid w:val="009F3D22"/>
    <w:rsid w:val="009F3D6D"/>
    <w:rsid w:val="009F4054"/>
    <w:rsid w:val="009F4280"/>
    <w:rsid w:val="009F42C3"/>
    <w:rsid w:val="009F4572"/>
    <w:rsid w:val="009F486B"/>
    <w:rsid w:val="009F498A"/>
    <w:rsid w:val="009F4A73"/>
    <w:rsid w:val="009F4C96"/>
    <w:rsid w:val="009F4DE1"/>
    <w:rsid w:val="009F5F4D"/>
    <w:rsid w:val="009F6094"/>
    <w:rsid w:val="009F6276"/>
    <w:rsid w:val="009F6706"/>
    <w:rsid w:val="009F694D"/>
    <w:rsid w:val="009F75AC"/>
    <w:rsid w:val="009F7FEA"/>
    <w:rsid w:val="00A004C8"/>
    <w:rsid w:val="00A0071F"/>
    <w:rsid w:val="00A011CF"/>
    <w:rsid w:val="00A012BA"/>
    <w:rsid w:val="00A0136D"/>
    <w:rsid w:val="00A014BB"/>
    <w:rsid w:val="00A01651"/>
    <w:rsid w:val="00A01664"/>
    <w:rsid w:val="00A019DD"/>
    <w:rsid w:val="00A02376"/>
    <w:rsid w:val="00A024EF"/>
    <w:rsid w:val="00A0305E"/>
    <w:rsid w:val="00A031D3"/>
    <w:rsid w:val="00A03503"/>
    <w:rsid w:val="00A03AAB"/>
    <w:rsid w:val="00A0426B"/>
    <w:rsid w:val="00A04CBA"/>
    <w:rsid w:val="00A04E19"/>
    <w:rsid w:val="00A0529B"/>
    <w:rsid w:val="00A055F5"/>
    <w:rsid w:val="00A05D72"/>
    <w:rsid w:val="00A05EFE"/>
    <w:rsid w:val="00A05F8D"/>
    <w:rsid w:val="00A0631C"/>
    <w:rsid w:val="00A069E4"/>
    <w:rsid w:val="00A06AB5"/>
    <w:rsid w:val="00A06DAF"/>
    <w:rsid w:val="00A07199"/>
    <w:rsid w:val="00A07516"/>
    <w:rsid w:val="00A07D73"/>
    <w:rsid w:val="00A07F91"/>
    <w:rsid w:val="00A10573"/>
    <w:rsid w:val="00A10820"/>
    <w:rsid w:val="00A10992"/>
    <w:rsid w:val="00A11D4A"/>
    <w:rsid w:val="00A12962"/>
    <w:rsid w:val="00A131B8"/>
    <w:rsid w:val="00A13215"/>
    <w:rsid w:val="00A14314"/>
    <w:rsid w:val="00A14425"/>
    <w:rsid w:val="00A14DCE"/>
    <w:rsid w:val="00A1532D"/>
    <w:rsid w:val="00A153A9"/>
    <w:rsid w:val="00A154B7"/>
    <w:rsid w:val="00A15B9F"/>
    <w:rsid w:val="00A162CD"/>
    <w:rsid w:val="00A16397"/>
    <w:rsid w:val="00A1754D"/>
    <w:rsid w:val="00A175E6"/>
    <w:rsid w:val="00A178CC"/>
    <w:rsid w:val="00A206EC"/>
    <w:rsid w:val="00A2074F"/>
    <w:rsid w:val="00A20D33"/>
    <w:rsid w:val="00A2128C"/>
    <w:rsid w:val="00A212B4"/>
    <w:rsid w:val="00A21399"/>
    <w:rsid w:val="00A21451"/>
    <w:rsid w:val="00A21CE0"/>
    <w:rsid w:val="00A21EF7"/>
    <w:rsid w:val="00A228E1"/>
    <w:rsid w:val="00A22B74"/>
    <w:rsid w:val="00A2415D"/>
    <w:rsid w:val="00A25011"/>
    <w:rsid w:val="00A25E58"/>
    <w:rsid w:val="00A26041"/>
    <w:rsid w:val="00A2665F"/>
    <w:rsid w:val="00A271FC"/>
    <w:rsid w:val="00A27F81"/>
    <w:rsid w:val="00A30D76"/>
    <w:rsid w:val="00A30EB4"/>
    <w:rsid w:val="00A3122F"/>
    <w:rsid w:val="00A3183D"/>
    <w:rsid w:val="00A318AC"/>
    <w:rsid w:val="00A318B1"/>
    <w:rsid w:val="00A31940"/>
    <w:rsid w:val="00A31ED6"/>
    <w:rsid w:val="00A323CC"/>
    <w:rsid w:val="00A32820"/>
    <w:rsid w:val="00A328FA"/>
    <w:rsid w:val="00A32A9D"/>
    <w:rsid w:val="00A33146"/>
    <w:rsid w:val="00A3331B"/>
    <w:rsid w:val="00A339FE"/>
    <w:rsid w:val="00A3409C"/>
    <w:rsid w:val="00A34774"/>
    <w:rsid w:val="00A348AD"/>
    <w:rsid w:val="00A348CE"/>
    <w:rsid w:val="00A34B57"/>
    <w:rsid w:val="00A34EAF"/>
    <w:rsid w:val="00A3565A"/>
    <w:rsid w:val="00A3586C"/>
    <w:rsid w:val="00A35CB0"/>
    <w:rsid w:val="00A36087"/>
    <w:rsid w:val="00A360AD"/>
    <w:rsid w:val="00A36101"/>
    <w:rsid w:val="00A36D60"/>
    <w:rsid w:val="00A373AD"/>
    <w:rsid w:val="00A37AC0"/>
    <w:rsid w:val="00A40AAB"/>
    <w:rsid w:val="00A41499"/>
    <w:rsid w:val="00A42131"/>
    <w:rsid w:val="00A43648"/>
    <w:rsid w:val="00A445C2"/>
    <w:rsid w:val="00A447CE"/>
    <w:rsid w:val="00A44EE4"/>
    <w:rsid w:val="00A455A6"/>
    <w:rsid w:val="00A45704"/>
    <w:rsid w:val="00A45819"/>
    <w:rsid w:val="00A45E18"/>
    <w:rsid w:val="00A45E55"/>
    <w:rsid w:val="00A467F7"/>
    <w:rsid w:val="00A47059"/>
    <w:rsid w:val="00A47347"/>
    <w:rsid w:val="00A47689"/>
    <w:rsid w:val="00A47B22"/>
    <w:rsid w:val="00A508F8"/>
    <w:rsid w:val="00A524A9"/>
    <w:rsid w:val="00A538F2"/>
    <w:rsid w:val="00A5391C"/>
    <w:rsid w:val="00A540B9"/>
    <w:rsid w:val="00A54494"/>
    <w:rsid w:val="00A54946"/>
    <w:rsid w:val="00A55DBD"/>
    <w:rsid w:val="00A5619B"/>
    <w:rsid w:val="00A568C5"/>
    <w:rsid w:val="00A60088"/>
    <w:rsid w:val="00A6078A"/>
    <w:rsid w:val="00A607C5"/>
    <w:rsid w:val="00A60F23"/>
    <w:rsid w:val="00A60FCD"/>
    <w:rsid w:val="00A611AA"/>
    <w:rsid w:val="00A613E4"/>
    <w:rsid w:val="00A61691"/>
    <w:rsid w:val="00A618DC"/>
    <w:rsid w:val="00A61AF8"/>
    <w:rsid w:val="00A61DD3"/>
    <w:rsid w:val="00A621C1"/>
    <w:rsid w:val="00A630C4"/>
    <w:rsid w:val="00A630FF"/>
    <w:rsid w:val="00A64EA8"/>
    <w:rsid w:val="00A64F1D"/>
    <w:rsid w:val="00A65104"/>
    <w:rsid w:val="00A65B38"/>
    <w:rsid w:val="00A65BF8"/>
    <w:rsid w:val="00A66393"/>
    <w:rsid w:val="00A67AE2"/>
    <w:rsid w:val="00A67C6F"/>
    <w:rsid w:val="00A67C88"/>
    <w:rsid w:val="00A700FD"/>
    <w:rsid w:val="00A70905"/>
    <w:rsid w:val="00A70B23"/>
    <w:rsid w:val="00A70C67"/>
    <w:rsid w:val="00A70FBC"/>
    <w:rsid w:val="00A7114E"/>
    <w:rsid w:val="00A7196C"/>
    <w:rsid w:val="00A72DC1"/>
    <w:rsid w:val="00A731A8"/>
    <w:rsid w:val="00A73562"/>
    <w:rsid w:val="00A7488E"/>
    <w:rsid w:val="00A74925"/>
    <w:rsid w:val="00A75A82"/>
    <w:rsid w:val="00A75C27"/>
    <w:rsid w:val="00A75DEF"/>
    <w:rsid w:val="00A76703"/>
    <w:rsid w:val="00A7716C"/>
    <w:rsid w:val="00A77252"/>
    <w:rsid w:val="00A77894"/>
    <w:rsid w:val="00A77BFF"/>
    <w:rsid w:val="00A80D33"/>
    <w:rsid w:val="00A80DBE"/>
    <w:rsid w:val="00A80FD5"/>
    <w:rsid w:val="00A81E69"/>
    <w:rsid w:val="00A82C1F"/>
    <w:rsid w:val="00A830AD"/>
    <w:rsid w:val="00A83193"/>
    <w:rsid w:val="00A836C8"/>
    <w:rsid w:val="00A83B8E"/>
    <w:rsid w:val="00A83B9C"/>
    <w:rsid w:val="00A83C5D"/>
    <w:rsid w:val="00A83C76"/>
    <w:rsid w:val="00A83EF5"/>
    <w:rsid w:val="00A8403C"/>
    <w:rsid w:val="00A84303"/>
    <w:rsid w:val="00A848AE"/>
    <w:rsid w:val="00A84CF8"/>
    <w:rsid w:val="00A84E1F"/>
    <w:rsid w:val="00A85419"/>
    <w:rsid w:val="00A86106"/>
    <w:rsid w:val="00A861C6"/>
    <w:rsid w:val="00A86692"/>
    <w:rsid w:val="00A867A4"/>
    <w:rsid w:val="00A86B5A"/>
    <w:rsid w:val="00A86CAA"/>
    <w:rsid w:val="00A87095"/>
    <w:rsid w:val="00A8722B"/>
    <w:rsid w:val="00A873C2"/>
    <w:rsid w:val="00A875E2"/>
    <w:rsid w:val="00A87637"/>
    <w:rsid w:val="00A87E51"/>
    <w:rsid w:val="00A90109"/>
    <w:rsid w:val="00A902C1"/>
    <w:rsid w:val="00A90463"/>
    <w:rsid w:val="00A9061A"/>
    <w:rsid w:val="00A90882"/>
    <w:rsid w:val="00A90E83"/>
    <w:rsid w:val="00A90ECB"/>
    <w:rsid w:val="00A9100D"/>
    <w:rsid w:val="00A91498"/>
    <w:rsid w:val="00A916C6"/>
    <w:rsid w:val="00A91C2D"/>
    <w:rsid w:val="00A92ECB"/>
    <w:rsid w:val="00A933CB"/>
    <w:rsid w:val="00A93737"/>
    <w:rsid w:val="00A93865"/>
    <w:rsid w:val="00A93F86"/>
    <w:rsid w:val="00A93F9E"/>
    <w:rsid w:val="00A942B0"/>
    <w:rsid w:val="00A94687"/>
    <w:rsid w:val="00A9469A"/>
    <w:rsid w:val="00A946BA"/>
    <w:rsid w:val="00A94E29"/>
    <w:rsid w:val="00A95090"/>
    <w:rsid w:val="00A96C77"/>
    <w:rsid w:val="00A96F4E"/>
    <w:rsid w:val="00A978B8"/>
    <w:rsid w:val="00AA0562"/>
    <w:rsid w:val="00AA06F2"/>
    <w:rsid w:val="00AA08AF"/>
    <w:rsid w:val="00AA0ABF"/>
    <w:rsid w:val="00AA0FB9"/>
    <w:rsid w:val="00AA12C7"/>
    <w:rsid w:val="00AA3AE4"/>
    <w:rsid w:val="00AA3C00"/>
    <w:rsid w:val="00AA43C4"/>
    <w:rsid w:val="00AA43FF"/>
    <w:rsid w:val="00AA4C3B"/>
    <w:rsid w:val="00AA4FD4"/>
    <w:rsid w:val="00AA5FC7"/>
    <w:rsid w:val="00AA635E"/>
    <w:rsid w:val="00AA6B10"/>
    <w:rsid w:val="00AA6F43"/>
    <w:rsid w:val="00AA7147"/>
    <w:rsid w:val="00AB0F02"/>
    <w:rsid w:val="00AB126C"/>
    <w:rsid w:val="00AB14AA"/>
    <w:rsid w:val="00AB1E58"/>
    <w:rsid w:val="00AB2263"/>
    <w:rsid w:val="00AB2320"/>
    <w:rsid w:val="00AB23C3"/>
    <w:rsid w:val="00AB2501"/>
    <w:rsid w:val="00AB3195"/>
    <w:rsid w:val="00AB34A8"/>
    <w:rsid w:val="00AB354F"/>
    <w:rsid w:val="00AB3A87"/>
    <w:rsid w:val="00AB3CFE"/>
    <w:rsid w:val="00AB3E0A"/>
    <w:rsid w:val="00AB469C"/>
    <w:rsid w:val="00AB46B2"/>
    <w:rsid w:val="00AB4C5F"/>
    <w:rsid w:val="00AB52E1"/>
    <w:rsid w:val="00AB5687"/>
    <w:rsid w:val="00AB5AD2"/>
    <w:rsid w:val="00AB62BC"/>
    <w:rsid w:val="00AB679F"/>
    <w:rsid w:val="00AB680F"/>
    <w:rsid w:val="00AB6BF6"/>
    <w:rsid w:val="00AB7CE6"/>
    <w:rsid w:val="00AB7D3A"/>
    <w:rsid w:val="00AB7E72"/>
    <w:rsid w:val="00AB7FDA"/>
    <w:rsid w:val="00AC054E"/>
    <w:rsid w:val="00AC06EA"/>
    <w:rsid w:val="00AC08D8"/>
    <w:rsid w:val="00AC095B"/>
    <w:rsid w:val="00AC0C0C"/>
    <w:rsid w:val="00AC0E88"/>
    <w:rsid w:val="00AC111A"/>
    <w:rsid w:val="00AC1755"/>
    <w:rsid w:val="00AC198F"/>
    <w:rsid w:val="00AC2619"/>
    <w:rsid w:val="00AC27B2"/>
    <w:rsid w:val="00AC2C17"/>
    <w:rsid w:val="00AC2D12"/>
    <w:rsid w:val="00AC3412"/>
    <w:rsid w:val="00AC3613"/>
    <w:rsid w:val="00AC3BD6"/>
    <w:rsid w:val="00AC42F5"/>
    <w:rsid w:val="00AC544D"/>
    <w:rsid w:val="00AC588E"/>
    <w:rsid w:val="00AC59A9"/>
    <w:rsid w:val="00AC5AC8"/>
    <w:rsid w:val="00AC6152"/>
    <w:rsid w:val="00AC6C3C"/>
    <w:rsid w:val="00AC6F8A"/>
    <w:rsid w:val="00AC7278"/>
    <w:rsid w:val="00AC727D"/>
    <w:rsid w:val="00AC74E7"/>
    <w:rsid w:val="00AC7B61"/>
    <w:rsid w:val="00AC7D92"/>
    <w:rsid w:val="00AC7E7F"/>
    <w:rsid w:val="00AC7F4D"/>
    <w:rsid w:val="00AD06DF"/>
    <w:rsid w:val="00AD0B5C"/>
    <w:rsid w:val="00AD0C93"/>
    <w:rsid w:val="00AD0D86"/>
    <w:rsid w:val="00AD10DE"/>
    <w:rsid w:val="00AD1147"/>
    <w:rsid w:val="00AD140B"/>
    <w:rsid w:val="00AD1C83"/>
    <w:rsid w:val="00AD2510"/>
    <w:rsid w:val="00AD256E"/>
    <w:rsid w:val="00AD2C81"/>
    <w:rsid w:val="00AD337A"/>
    <w:rsid w:val="00AD443D"/>
    <w:rsid w:val="00AD50F0"/>
    <w:rsid w:val="00AD52A9"/>
    <w:rsid w:val="00AD5C3B"/>
    <w:rsid w:val="00AD6687"/>
    <w:rsid w:val="00AD68DB"/>
    <w:rsid w:val="00AD6FC1"/>
    <w:rsid w:val="00AD71DE"/>
    <w:rsid w:val="00AD797C"/>
    <w:rsid w:val="00AD7C97"/>
    <w:rsid w:val="00AE0095"/>
    <w:rsid w:val="00AE08EF"/>
    <w:rsid w:val="00AE0CF2"/>
    <w:rsid w:val="00AE0D29"/>
    <w:rsid w:val="00AE0DA0"/>
    <w:rsid w:val="00AE0FD7"/>
    <w:rsid w:val="00AE2286"/>
    <w:rsid w:val="00AE2663"/>
    <w:rsid w:val="00AE2E09"/>
    <w:rsid w:val="00AE306F"/>
    <w:rsid w:val="00AE3193"/>
    <w:rsid w:val="00AE3BEC"/>
    <w:rsid w:val="00AE3D27"/>
    <w:rsid w:val="00AE44C5"/>
    <w:rsid w:val="00AE47BB"/>
    <w:rsid w:val="00AE4908"/>
    <w:rsid w:val="00AE577E"/>
    <w:rsid w:val="00AE5CA1"/>
    <w:rsid w:val="00AE62EC"/>
    <w:rsid w:val="00AE6C53"/>
    <w:rsid w:val="00AE7073"/>
    <w:rsid w:val="00AE727C"/>
    <w:rsid w:val="00AE783B"/>
    <w:rsid w:val="00AE7AA4"/>
    <w:rsid w:val="00AE7B65"/>
    <w:rsid w:val="00AF0F04"/>
    <w:rsid w:val="00AF1155"/>
    <w:rsid w:val="00AF1923"/>
    <w:rsid w:val="00AF1D52"/>
    <w:rsid w:val="00AF206F"/>
    <w:rsid w:val="00AF246D"/>
    <w:rsid w:val="00AF2AB4"/>
    <w:rsid w:val="00AF2ABC"/>
    <w:rsid w:val="00AF2FF1"/>
    <w:rsid w:val="00AF35E6"/>
    <w:rsid w:val="00AF36F7"/>
    <w:rsid w:val="00AF401E"/>
    <w:rsid w:val="00AF422E"/>
    <w:rsid w:val="00AF4381"/>
    <w:rsid w:val="00AF4D52"/>
    <w:rsid w:val="00AF4D69"/>
    <w:rsid w:val="00AF4DA1"/>
    <w:rsid w:val="00AF4E90"/>
    <w:rsid w:val="00AF5041"/>
    <w:rsid w:val="00AF6521"/>
    <w:rsid w:val="00AF6957"/>
    <w:rsid w:val="00AF6A23"/>
    <w:rsid w:val="00AF6D36"/>
    <w:rsid w:val="00AF705E"/>
    <w:rsid w:val="00AF7467"/>
    <w:rsid w:val="00B00AD8"/>
    <w:rsid w:val="00B0238B"/>
    <w:rsid w:val="00B02DEE"/>
    <w:rsid w:val="00B02DFB"/>
    <w:rsid w:val="00B033B8"/>
    <w:rsid w:val="00B03B04"/>
    <w:rsid w:val="00B03E36"/>
    <w:rsid w:val="00B042FE"/>
    <w:rsid w:val="00B0432F"/>
    <w:rsid w:val="00B049BC"/>
    <w:rsid w:val="00B05419"/>
    <w:rsid w:val="00B05444"/>
    <w:rsid w:val="00B05499"/>
    <w:rsid w:val="00B057FB"/>
    <w:rsid w:val="00B05AD8"/>
    <w:rsid w:val="00B062B7"/>
    <w:rsid w:val="00B0695F"/>
    <w:rsid w:val="00B06EA4"/>
    <w:rsid w:val="00B06EFA"/>
    <w:rsid w:val="00B079B8"/>
    <w:rsid w:val="00B07F6C"/>
    <w:rsid w:val="00B10022"/>
    <w:rsid w:val="00B1026D"/>
    <w:rsid w:val="00B10341"/>
    <w:rsid w:val="00B10E7E"/>
    <w:rsid w:val="00B117AB"/>
    <w:rsid w:val="00B12DE8"/>
    <w:rsid w:val="00B12F02"/>
    <w:rsid w:val="00B13626"/>
    <w:rsid w:val="00B145BA"/>
    <w:rsid w:val="00B14D12"/>
    <w:rsid w:val="00B1575C"/>
    <w:rsid w:val="00B159D4"/>
    <w:rsid w:val="00B167A7"/>
    <w:rsid w:val="00B16917"/>
    <w:rsid w:val="00B16BA7"/>
    <w:rsid w:val="00B17259"/>
    <w:rsid w:val="00B17295"/>
    <w:rsid w:val="00B17C91"/>
    <w:rsid w:val="00B17D88"/>
    <w:rsid w:val="00B200A3"/>
    <w:rsid w:val="00B204B4"/>
    <w:rsid w:val="00B20686"/>
    <w:rsid w:val="00B20981"/>
    <w:rsid w:val="00B20D78"/>
    <w:rsid w:val="00B21116"/>
    <w:rsid w:val="00B21185"/>
    <w:rsid w:val="00B21963"/>
    <w:rsid w:val="00B220FB"/>
    <w:rsid w:val="00B221DD"/>
    <w:rsid w:val="00B22635"/>
    <w:rsid w:val="00B22ABF"/>
    <w:rsid w:val="00B2404B"/>
    <w:rsid w:val="00B24202"/>
    <w:rsid w:val="00B242DE"/>
    <w:rsid w:val="00B24A93"/>
    <w:rsid w:val="00B24B64"/>
    <w:rsid w:val="00B24CE5"/>
    <w:rsid w:val="00B24DD3"/>
    <w:rsid w:val="00B25F39"/>
    <w:rsid w:val="00B2674B"/>
    <w:rsid w:val="00B269EF"/>
    <w:rsid w:val="00B26B76"/>
    <w:rsid w:val="00B26C84"/>
    <w:rsid w:val="00B26E9C"/>
    <w:rsid w:val="00B26F36"/>
    <w:rsid w:val="00B275DE"/>
    <w:rsid w:val="00B2765E"/>
    <w:rsid w:val="00B2768A"/>
    <w:rsid w:val="00B27E2C"/>
    <w:rsid w:val="00B303FC"/>
    <w:rsid w:val="00B306BF"/>
    <w:rsid w:val="00B30870"/>
    <w:rsid w:val="00B30DD2"/>
    <w:rsid w:val="00B30FB6"/>
    <w:rsid w:val="00B30FEB"/>
    <w:rsid w:val="00B31596"/>
    <w:rsid w:val="00B317DE"/>
    <w:rsid w:val="00B31975"/>
    <w:rsid w:val="00B31BAD"/>
    <w:rsid w:val="00B32302"/>
    <w:rsid w:val="00B32361"/>
    <w:rsid w:val="00B3285F"/>
    <w:rsid w:val="00B328F3"/>
    <w:rsid w:val="00B32F98"/>
    <w:rsid w:val="00B331A7"/>
    <w:rsid w:val="00B331AE"/>
    <w:rsid w:val="00B33342"/>
    <w:rsid w:val="00B33373"/>
    <w:rsid w:val="00B337CF"/>
    <w:rsid w:val="00B337DE"/>
    <w:rsid w:val="00B33A60"/>
    <w:rsid w:val="00B33E9F"/>
    <w:rsid w:val="00B343D1"/>
    <w:rsid w:val="00B34D1F"/>
    <w:rsid w:val="00B35687"/>
    <w:rsid w:val="00B35901"/>
    <w:rsid w:val="00B35EC3"/>
    <w:rsid w:val="00B35F99"/>
    <w:rsid w:val="00B36162"/>
    <w:rsid w:val="00B363A6"/>
    <w:rsid w:val="00B369C8"/>
    <w:rsid w:val="00B36D2C"/>
    <w:rsid w:val="00B36DF3"/>
    <w:rsid w:val="00B37133"/>
    <w:rsid w:val="00B3780A"/>
    <w:rsid w:val="00B37A41"/>
    <w:rsid w:val="00B37DF6"/>
    <w:rsid w:val="00B37E59"/>
    <w:rsid w:val="00B37E7F"/>
    <w:rsid w:val="00B402FD"/>
    <w:rsid w:val="00B403A9"/>
    <w:rsid w:val="00B40BCF"/>
    <w:rsid w:val="00B42A09"/>
    <w:rsid w:val="00B43060"/>
    <w:rsid w:val="00B43255"/>
    <w:rsid w:val="00B43F05"/>
    <w:rsid w:val="00B4410D"/>
    <w:rsid w:val="00B442E8"/>
    <w:rsid w:val="00B44596"/>
    <w:rsid w:val="00B447AF"/>
    <w:rsid w:val="00B4481C"/>
    <w:rsid w:val="00B4492D"/>
    <w:rsid w:val="00B44BA0"/>
    <w:rsid w:val="00B4506F"/>
    <w:rsid w:val="00B45A3B"/>
    <w:rsid w:val="00B46AC4"/>
    <w:rsid w:val="00B46DFE"/>
    <w:rsid w:val="00B47406"/>
    <w:rsid w:val="00B4744C"/>
    <w:rsid w:val="00B47535"/>
    <w:rsid w:val="00B50476"/>
    <w:rsid w:val="00B50782"/>
    <w:rsid w:val="00B507FD"/>
    <w:rsid w:val="00B51928"/>
    <w:rsid w:val="00B51B44"/>
    <w:rsid w:val="00B51C93"/>
    <w:rsid w:val="00B5224D"/>
    <w:rsid w:val="00B52DC7"/>
    <w:rsid w:val="00B5324C"/>
    <w:rsid w:val="00B53C6D"/>
    <w:rsid w:val="00B54018"/>
    <w:rsid w:val="00B544BA"/>
    <w:rsid w:val="00B54526"/>
    <w:rsid w:val="00B55E3A"/>
    <w:rsid w:val="00B55ED5"/>
    <w:rsid w:val="00B5637B"/>
    <w:rsid w:val="00B56732"/>
    <w:rsid w:val="00B56A90"/>
    <w:rsid w:val="00B57E9D"/>
    <w:rsid w:val="00B601A7"/>
    <w:rsid w:val="00B606E0"/>
    <w:rsid w:val="00B6097E"/>
    <w:rsid w:val="00B60D13"/>
    <w:rsid w:val="00B61976"/>
    <w:rsid w:val="00B61999"/>
    <w:rsid w:val="00B62E98"/>
    <w:rsid w:val="00B63929"/>
    <w:rsid w:val="00B643B6"/>
    <w:rsid w:val="00B64A3C"/>
    <w:rsid w:val="00B65843"/>
    <w:rsid w:val="00B65BA7"/>
    <w:rsid w:val="00B6678D"/>
    <w:rsid w:val="00B66DFE"/>
    <w:rsid w:val="00B67110"/>
    <w:rsid w:val="00B6784C"/>
    <w:rsid w:val="00B708EA"/>
    <w:rsid w:val="00B70B53"/>
    <w:rsid w:val="00B710C5"/>
    <w:rsid w:val="00B719E1"/>
    <w:rsid w:val="00B71ACD"/>
    <w:rsid w:val="00B729E4"/>
    <w:rsid w:val="00B72AF2"/>
    <w:rsid w:val="00B72BED"/>
    <w:rsid w:val="00B72C16"/>
    <w:rsid w:val="00B72CCE"/>
    <w:rsid w:val="00B72E61"/>
    <w:rsid w:val="00B73042"/>
    <w:rsid w:val="00B73806"/>
    <w:rsid w:val="00B73D19"/>
    <w:rsid w:val="00B73D78"/>
    <w:rsid w:val="00B73FDF"/>
    <w:rsid w:val="00B745F9"/>
    <w:rsid w:val="00B74C03"/>
    <w:rsid w:val="00B75224"/>
    <w:rsid w:val="00B75967"/>
    <w:rsid w:val="00B76437"/>
    <w:rsid w:val="00B76B56"/>
    <w:rsid w:val="00B778A2"/>
    <w:rsid w:val="00B80641"/>
    <w:rsid w:val="00B8067A"/>
    <w:rsid w:val="00B80BA3"/>
    <w:rsid w:val="00B80D30"/>
    <w:rsid w:val="00B81543"/>
    <w:rsid w:val="00B81B15"/>
    <w:rsid w:val="00B81BF4"/>
    <w:rsid w:val="00B820C3"/>
    <w:rsid w:val="00B820C7"/>
    <w:rsid w:val="00B82297"/>
    <w:rsid w:val="00B832B8"/>
    <w:rsid w:val="00B83DE4"/>
    <w:rsid w:val="00B84138"/>
    <w:rsid w:val="00B8426C"/>
    <w:rsid w:val="00B8457C"/>
    <w:rsid w:val="00B84C08"/>
    <w:rsid w:val="00B85424"/>
    <w:rsid w:val="00B859CF"/>
    <w:rsid w:val="00B85E70"/>
    <w:rsid w:val="00B85EEB"/>
    <w:rsid w:val="00B861DE"/>
    <w:rsid w:val="00B86925"/>
    <w:rsid w:val="00B86DF8"/>
    <w:rsid w:val="00B87452"/>
    <w:rsid w:val="00B87B5A"/>
    <w:rsid w:val="00B87BFF"/>
    <w:rsid w:val="00B87EF3"/>
    <w:rsid w:val="00B87F69"/>
    <w:rsid w:val="00B900C2"/>
    <w:rsid w:val="00B9065F"/>
    <w:rsid w:val="00B90681"/>
    <w:rsid w:val="00B90879"/>
    <w:rsid w:val="00B90AD3"/>
    <w:rsid w:val="00B9107C"/>
    <w:rsid w:val="00B91799"/>
    <w:rsid w:val="00B918B2"/>
    <w:rsid w:val="00B91C5A"/>
    <w:rsid w:val="00B9204A"/>
    <w:rsid w:val="00B9256C"/>
    <w:rsid w:val="00B92F5A"/>
    <w:rsid w:val="00B936A8"/>
    <w:rsid w:val="00B937F4"/>
    <w:rsid w:val="00B941C6"/>
    <w:rsid w:val="00B94378"/>
    <w:rsid w:val="00B946F1"/>
    <w:rsid w:val="00B94788"/>
    <w:rsid w:val="00B949AE"/>
    <w:rsid w:val="00B94B59"/>
    <w:rsid w:val="00B94F1D"/>
    <w:rsid w:val="00B95713"/>
    <w:rsid w:val="00B959C7"/>
    <w:rsid w:val="00B960E6"/>
    <w:rsid w:val="00B96EE7"/>
    <w:rsid w:val="00B97054"/>
    <w:rsid w:val="00B9735A"/>
    <w:rsid w:val="00B977FD"/>
    <w:rsid w:val="00B97C72"/>
    <w:rsid w:val="00B97C7B"/>
    <w:rsid w:val="00BA0B29"/>
    <w:rsid w:val="00BA1606"/>
    <w:rsid w:val="00BA1BF2"/>
    <w:rsid w:val="00BA1C98"/>
    <w:rsid w:val="00BA1EB1"/>
    <w:rsid w:val="00BA215C"/>
    <w:rsid w:val="00BA21F3"/>
    <w:rsid w:val="00BA22B6"/>
    <w:rsid w:val="00BA271B"/>
    <w:rsid w:val="00BA2A80"/>
    <w:rsid w:val="00BA2B63"/>
    <w:rsid w:val="00BA30A8"/>
    <w:rsid w:val="00BA354D"/>
    <w:rsid w:val="00BA3DEF"/>
    <w:rsid w:val="00BA40AE"/>
    <w:rsid w:val="00BA456C"/>
    <w:rsid w:val="00BA48A8"/>
    <w:rsid w:val="00BA4B31"/>
    <w:rsid w:val="00BA6373"/>
    <w:rsid w:val="00BA664E"/>
    <w:rsid w:val="00BA75FA"/>
    <w:rsid w:val="00BB00A3"/>
    <w:rsid w:val="00BB04BC"/>
    <w:rsid w:val="00BB0807"/>
    <w:rsid w:val="00BB09E6"/>
    <w:rsid w:val="00BB0B3E"/>
    <w:rsid w:val="00BB0C0C"/>
    <w:rsid w:val="00BB10DD"/>
    <w:rsid w:val="00BB11F5"/>
    <w:rsid w:val="00BB140F"/>
    <w:rsid w:val="00BB1972"/>
    <w:rsid w:val="00BB23AB"/>
    <w:rsid w:val="00BB276B"/>
    <w:rsid w:val="00BB2D94"/>
    <w:rsid w:val="00BB36BA"/>
    <w:rsid w:val="00BB3FF6"/>
    <w:rsid w:val="00BB49F0"/>
    <w:rsid w:val="00BB51D6"/>
    <w:rsid w:val="00BB5425"/>
    <w:rsid w:val="00BB59AC"/>
    <w:rsid w:val="00BB5A42"/>
    <w:rsid w:val="00BB6623"/>
    <w:rsid w:val="00BB67ED"/>
    <w:rsid w:val="00BB6BB9"/>
    <w:rsid w:val="00BB7333"/>
    <w:rsid w:val="00BB7528"/>
    <w:rsid w:val="00BC02E0"/>
    <w:rsid w:val="00BC07C8"/>
    <w:rsid w:val="00BC0FC6"/>
    <w:rsid w:val="00BC1504"/>
    <w:rsid w:val="00BC1575"/>
    <w:rsid w:val="00BC1B66"/>
    <w:rsid w:val="00BC1BB4"/>
    <w:rsid w:val="00BC1CDE"/>
    <w:rsid w:val="00BC2081"/>
    <w:rsid w:val="00BC26A8"/>
    <w:rsid w:val="00BC2967"/>
    <w:rsid w:val="00BC2D1D"/>
    <w:rsid w:val="00BC2E31"/>
    <w:rsid w:val="00BC3262"/>
    <w:rsid w:val="00BC38B7"/>
    <w:rsid w:val="00BC3A2F"/>
    <w:rsid w:val="00BC3A7B"/>
    <w:rsid w:val="00BC3FC2"/>
    <w:rsid w:val="00BC4304"/>
    <w:rsid w:val="00BC4F06"/>
    <w:rsid w:val="00BC50BB"/>
    <w:rsid w:val="00BC5476"/>
    <w:rsid w:val="00BC5E82"/>
    <w:rsid w:val="00BC5F7C"/>
    <w:rsid w:val="00BC6047"/>
    <w:rsid w:val="00BC63EC"/>
    <w:rsid w:val="00BC668C"/>
    <w:rsid w:val="00BD028D"/>
    <w:rsid w:val="00BD097D"/>
    <w:rsid w:val="00BD0997"/>
    <w:rsid w:val="00BD0CA6"/>
    <w:rsid w:val="00BD131B"/>
    <w:rsid w:val="00BD14AE"/>
    <w:rsid w:val="00BD16F9"/>
    <w:rsid w:val="00BD1E4C"/>
    <w:rsid w:val="00BD26E1"/>
    <w:rsid w:val="00BD2C44"/>
    <w:rsid w:val="00BD300E"/>
    <w:rsid w:val="00BD3ACB"/>
    <w:rsid w:val="00BD3EC8"/>
    <w:rsid w:val="00BD443A"/>
    <w:rsid w:val="00BD4C40"/>
    <w:rsid w:val="00BD4CFF"/>
    <w:rsid w:val="00BD5083"/>
    <w:rsid w:val="00BD54E0"/>
    <w:rsid w:val="00BD550E"/>
    <w:rsid w:val="00BD5855"/>
    <w:rsid w:val="00BD5AB7"/>
    <w:rsid w:val="00BD5CCD"/>
    <w:rsid w:val="00BD61D1"/>
    <w:rsid w:val="00BD65DB"/>
    <w:rsid w:val="00BD6D42"/>
    <w:rsid w:val="00BD75A5"/>
    <w:rsid w:val="00BD7AA7"/>
    <w:rsid w:val="00BE0041"/>
    <w:rsid w:val="00BE0576"/>
    <w:rsid w:val="00BE0587"/>
    <w:rsid w:val="00BE1662"/>
    <w:rsid w:val="00BE1A8F"/>
    <w:rsid w:val="00BE2234"/>
    <w:rsid w:val="00BE2235"/>
    <w:rsid w:val="00BE2809"/>
    <w:rsid w:val="00BE2E0A"/>
    <w:rsid w:val="00BE3FF2"/>
    <w:rsid w:val="00BE4553"/>
    <w:rsid w:val="00BE45B2"/>
    <w:rsid w:val="00BE4974"/>
    <w:rsid w:val="00BE4D56"/>
    <w:rsid w:val="00BE4DF5"/>
    <w:rsid w:val="00BE58ED"/>
    <w:rsid w:val="00BE5C42"/>
    <w:rsid w:val="00BE5E7C"/>
    <w:rsid w:val="00BE627C"/>
    <w:rsid w:val="00BE6626"/>
    <w:rsid w:val="00BE6E02"/>
    <w:rsid w:val="00BE6EF1"/>
    <w:rsid w:val="00BE7251"/>
    <w:rsid w:val="00BE7534"/>
    <w:rsid w:val="00BE7AB4"/>
    <w:rsid w:val="00BF0280"/>
    <w:rsid w:val="00BF058C"/>
    <w:rsid w:val="00BF0689"/>
    <w:rsid w:val="00BF0B6A"/>
    <w:rsid w:val="00BF0F5D"/>
    <w:rsid w:val="00BF1138"/>
    <w:rsid w:val="00BF13CC"/>
    <w:rsid w:val="00BF13E3"/>
    <w:rsid w:val="00BF189D"/>
    <w:rsid w:val="00BF194D"/>
    <w:rsid w:val="00BF1A93"/>
    <w:rsid w:val="00BF1CFF"/>
    <w:rsid w:val="00BF21C4"/>
    <w:rsid w:val="00BF2B8C"/>
    <w:rsid w:val="00BF30EF"/>
    <w:rsid w:val="00BF3E9D"/>
    <w:rsid w:val="00BF3F8F"/>
    <w:rsid w:val="00BF408E"/>
    <w:rsid w:val="00BF475A"/>
    <w:rsid w:val="00BF4BA3"/>
    <w:rsid w:val="00BF5CB4"/>
    <w:rsid w:val="00BF5D21"/>
    <w:rsid w:val="00BF5EEB"/>
    <w:rsid w:val="00BF5EFB"/>
    <w:rsid w:val="00BF5F54"/>
    <w:rsid w:val="00BF6060"/>
    <w:rsid w:val="00BF67E3"/>
    <w:rsid w:val="00BF6EFC"/>
    <w:rsid w:val="00BF6F61"/>
    <w:rsid w:val="00BF6FF9"/>
    <w:rsid w:val="00BF7325"/>
    <w:rsid w:val="00BF73C2"/>
    <w:rsid w:val="00BF740C"/>
    <w:rsid w:val="00BF749D"/>
    <w:rsid w:val="00BF7BE7"/>
    <w:rsid w:val="00BF7DE6"/>
    <w:rsid w:val="00C0091A"/>
    <w:rsid w:val="00C009DE"/>
    <w:rsid w:val="00C00B9E"/>
    <w:rsid w:val="00C00BD4"/>
    <w:rsid w:val="00C01D0B"/>
    <w:rsid w:val="00C02D9A"/>
    <w:rsid w:val="00C03217"/>
    <w:rsid w:val="00C03472"/>
    <w:rsid w:val="00C05612"/>
    <w:rsid w:val="00C05D26"/>
    <w:rsid w:val="00C0615B"/>
    <w:rsid w:val="00C06728"/>
    <w:rsid w:val="00C06B86"/>
    <w:rsid w:val="00C06D05"/>
    <w:rsid w:val="00C07E77"/>
    <w:rsid w:val="00C07FCE"/>
    <w:rsid w:val="00C1005E"/>
    <w:rsid w:val="00C107C5"/>
    <w:rsid w:val="00C10FC3"/>
    <w:rsid w:val="00C116C3"/>
    <w:rsid w:val="00C11B40"/>
    <w:rsid w:val="00C12139"/>
    <w:rsid w:val="00C12AF9"/>
    <w:rsid w:val="00C12D79"/>
    <w:rsid w:val="00C12EC7"/>
    <w:rsid w:val="00C13593"/>
    <w:rsid w:val="00C13922"/>
    <w:rsid w:val="00C13E11"/>
    <w:rsid w:val="00C14022"/>
    <w:rsid w:val="00C14795"/>
    <w:rsid w:val="00C15C90"/>
    <w:rsid w:val="00C16CF6"/>
    <w:rsid w:val="00C16DD4"/>
    <w:rsid w:val="00C17522"/>
    <w:rsid w:val="00C17A09"/>
    <w:rsid w:val="00C17BFD"/>
    <w:rsid w:val="00C17D9A"/>
    <w:rsid w:val="00C17DA4"/>
    <w:rsid w:val="00C202FC"/>
    <w:rsid w:val="00C20924"/>
    <w:rsid w:val="00C218B8"/>
    <w:rsid w:val="00C225CC"/>
    <w:rsid w:val="00C22621"/>
    <w:rsid w:val="00C22E98"/>
    <w:rsid w:val="00C2338F"/>
    <w:rsid w:val="00C234DB"/>
    <w:rsid w:val="00C236AA"/>
    <w:rsid w:val="00C24124"/>
    <w:rsid w:val="00C243A6"/>
    <w:rsid w:val="00C245D7"/>
    <w:rsid w:val="00C24F56"/>
    <w:rsid w:val="00C251C3"/>
    <w:rsid w:val="00C256FF"/>
    <w:rsid w:val="00C2652F"/>
    <w:rsid w:val="00C268C3"/>
    <w:rsid w:val="00C26EEC"/>
    <w:rsid w:val="00C2709E"/>
    <w:rsid w:val="00C27234"/>
    <w:rsid w:val="00C272DE"/>
    <w:rsid w:val="00C27A00"/>
    <w:rsid w:val="00C302B9"/>
    <w:rsid w:val="00C306CE"/>
    <w:rsid w:val="00C31216"/>
    <w:rsid w:val="00C31B9B"/>
    <w:rsid w:val="00C32089"/>
    <w:rsid w:val="00C32736"/>
    <w:rsid w:val="00C32C4B"/>
    <w:rsid w:val="00C32E73"/>
    <w:rsid w:val="00C335C2"/>
    <w:rsid w:val="00C33621"/>
    <w:rsid w:val="00C336C4"/>
    <w:rsid w:val="00C33FE5"/>
    <w:rsid w:val="00C34919"/>
    <w:rsid w:val="00C35382"/>
    <w:rsid w:val="00C35757"/>
    <w:rsid w:val="00C35B79"/>
    <w:rsid w:val="00C35D25"/>
    <w:rsid w:val="00C36369"/>
    <w:rsid w:val="00C37A61"/>
    <w:rsid w:val="00C401D1"/>
    <w:rsid w:val="00C404CF"/>
    <w:rsid w:val="00C4054A"/>
    <w:rsid w:val="00C4126C"/>
    <w:rsid w:val="00C41C94"/>
    <w:rsid w:val="00C41CC7"/>
    <w:rsid w:val="00C41FE2"/>
    <w:rsid w:val="00C4228F"/>
    <w:rsid w:val="00C422B7"/>
    <w:rsid w:val="00C425BC"/>
    <w:rsid w:val="00C42A5F"/>
    <w:rsid w:val="00C42A70"/>
    <w:rsid w:val="00C4355B"/>
    <w:rsid w:val="00C43EDD"/>
    <w:rsid w:val="00C44DDA"/>
    <w:rsid w:val="00C44E52"/>
    <w:rsid w:val="00C46283"/>
    <w:rsid w:val="00C46753"/>
    <w:rsid w:val="00C46C8F"/>
    <w:rsid w:val="00C47AF7"/>
    <w:rsid w:val="00C47D32"/>
    <w:rsid w:val="00C47F9F"/>
    <w:rsid w:val="00C50436"/>
    <w:rsid w:val="00C513A9"/>
    <w:rsid w:val="00C51C69"/>
    <w:rsid w:val="00C52A45"/>
    <w:rsid w:val="00C53107"/>
    <w:rsid w:val="00C537E0"/>
    <w:rsid w:val="00C53870"/>
    <w:rsid w:val="00C53A64"/>
    <w:rsid w:val="00C53DD7"/>
    <w:rsid w:val="00C53F45"/>
    <w:rsid w:val="00C53FC2"/>
    <w:rsid w:val="00C5448D"/>
    <w:rsid w:val="00C546E8"/>
    <w:rsid w:val="00C5471F"/>
    <w:rsid w:val="00C54903"/>
    <w:rsid w:val="00C54953"/>
    <w:rsid w:val="00C549E0"/>
    <w:rsid w:val="00C54AC0"/>
    <w:rsid w:val="00C54B64"/>
    <w:rsid w:val="00C54C44"/>
    <w:rsid w:val="00C54D83"/>
    <w:rsid w:val="00C54EDF"/>
    <w:rsid w:val="00C55611"/>
    <w:rsid w:val="00C557F0"/>
    <w:rsid w:val="00C55C56"/>
    <w:rsid w:val="00C56256"/>
    <w:rsid w:val="00C564D4"/>
    <w:rsid w:val="00C568FB"/>
    <w:rsid w:val="00C56F1C"/>
    <w:rsid w:val="00C57087"/>
    <w:rsid w:val="00C57BF9"/>
    <w:rsid w:val="00C57F3F"/>
    <w:rsid w:val="00C57FEE"/>
    <w:rsid w:val="00C6075D"/>
    <w:rsid w:val="00C61087"/>
    <w:rsid w:val="00C62670"/>
    <w:rsid w:val="00C628AA"/>
    <w:rsid w:val="00C62F7F"/>
    <w:rsid w:val="00C63748"/>
    <w:rsid w:val="00C63AA7"/>
    <w:rsid w:val="00C63B66"/>
    <w:rsid w:val="00C63C67"/>
    <w:rsid w:val="00C640FE"/>
    <w:rsid w:val="00C64476"/>
    <w:rsid w:val="00C64555"/>
    <w:rsid w:val="00C647B9"/>
    <w:rsid w:val="00C64AD9"/>
    <w:rsid w:val="00C6573B"/>
    <w:rsid w:val="00C65C31"/>
    <w:rsid w:val="00C66CC2"/>
    <w:rsid w:val="00C67630"/>
    <w:rsid w:val="00C67C26"/>
    <w:rsid w:val="00C67D67"/>
    <w:rsid w:val="00C67DE5"/>
    <w:rsid w:val="00C67F7D"/>
    <w:rsid w:val="00C7026B"/>
    <w:rsid w:val="00C704A9"/>
    <w:rsid w:val="00C71E2F"/>
    <w:rsid w:val="00C7213F"/>
    <w:rsid w:val="00C72A24"/>
    <w:rsid w:val="00C72EAC"/>
    <w:rsid w:val="00C730C8"/>
    <w:rsid w:val="00C731F6"/>
    <w:rsid w:val="00C75392"/>
    <w:rsid w:val="00C753EF"/>
    <w:rsid w:val="00C755D4"/>
    <w:rsid w:val="00C75646"/>
    <w:rsid w:val="00C75900"/>
    <w:rsid w:val="00C75AFA"/>
    <w:rsid w:val="00C76454"/>
    <w:rsid w:val="00C769CB"/>
    <w:rsid w:val="00C7756A"/>
    <w:rsid w:val="00C77839"/>
    <w:rsid w:val="00C80123"/>
    <w:rsid w:val="00C801CE"/>
    <w:rsid w:val="00C80403"/>
    <w:rsid w:val="00C80522"/>
    <w:rsid w:val="00C805E3"/>
    <w:rsid w:val="00C80910"/>
    <w:rsid w:val="00C8147C"/>
    <w:rsid w:val="00C81588"/>
    <w:rsid w:val="00C816FE"/>
    <w:rsid w:val="00C81A9C"/>
    <w:rsid w:val="00C81D99"/>
    <w:rsid w:val="00C81DF7"/>
    <w:rsid w:val="00C827DD"/>
    <w:rsid w:val="00C82BAB"/>
    <w:rsid w:val="00C82F14"/>
    <w:rsid w:val="00C832E2"/>
    <w:rsid w:val="00C83626"/>
    <w:rsid w:val="00C83872"/>
    <w:rsid w:val="00C84C82"/>
    <w:rsid w:val="00C852E3"/>
    <w:rsid w:val="00C854A0"/>
    <w:rsid w:val="00C86275"/>
    <w:rsid w:val="00C8660A"/>
    <w:rsid w:val="00C86B63"/>
    <w:rsid w:val="00C86DD0"/>
    <w:rsid w:val="00C8717F"/>
    <w:rsid w:val="00C87B7B"/>
    <w:rsid w:val="00C907C3"/>
    <w:rsid w:val="00C9082D"/>
    <w:rsid w:val="00C9092C"/>
    <w:rsid w:val="00C90D10"/>
    <w:rsid w:val="00C91C62"/>
    <w:rsid w:val="00C92397"/>
    <w:rsid w:val="00C927D4"/>
    <w:rsid w:val="00C929F4"/>
    <w:rsid w:val="00C92EB8"/>
    <w:rsid w:val="00C9306C"/>
    <w:rsid w:val="00C93301"/>
    <w:rsid w:val="00C934A7"/>
    <w:rsid w:val="00C93A92"/>
    <w:rsid w:val="00C93DDF"/>
    <w:rsid w:val="00C94144"/>
    <w:rsid w:val="00C941A1"/>
    <w:rsid w:val="00C941E0"/>
    <w:rsid w:val="00C94B6C"/>
    <w:rsid w:val="00C95579"/>
    <w:rsid w:val="00C95714"/>
    <w:rsid w:val="00C95992"/>
    <w:rsid w:val="00C95FD9"/>
    <w:rsid w:val="00C9604F"/>
    <w:rsid w:val="00C9680B"/>
    <w:rsid w:val="00C96880"/>
    <w:rsid w:val="00C96987"/>
    <w:rsid w:val="00C96A3E"/>
    <w:rsid w:val="00C978A2"/>
    <w:rsid w:val="00CA02A6"/>
    <w:rsid w:val="00CA06B9"/>
    <w:rsid w:val="00CA0855"/>
    <w:rsid w:val="00CA0A9E"/>
    <w:rsid w:val="00CA10D1"/>
    <w:rsid w:val="00CA1496"/>
    <w:rsid w:val="00CA14C1"/>
    <w:rsid w:val="00CA1613"/>
    <w:rsid w:val="00CA16A9"/>
    <w:rsid w:val="00CA18D7"/>
    <w:rsid w:val="00CA1A2D"/>
    <w:rsid w:val="00CA1F9B"/>
    <w:rsid w:val="00CA1FDD"/>
    <w:rsid w:val="00CA2045"/>
    <w:rsid w:val="00CA2393"/>
    <w:rsid w:val="00CA2C01"/>
    <w:rsid w:val="00CA457F"/>
    <w:rsid w:val="00CA49C1"/>
    <w:rsid w:val="00CA4B78"/>
    <w:rsid w:val="00CA50E4"/>
    <w:rsid w:val="00CA5810"/>
    <w:rsid w:val="00CA64A5"/>
    <w:rsid w:val="00CA6650"/>
    <w:rsid w:val="00CA667C"/>
    <w:rsid w:val="00CA6C91"/>
    <w:rsid w:val="00CA6FBB"/>
    <w:rsid w:val="00CA759D"/>
    <w:rsid w:val="00CA7A60"/>
    <w:rsid w:val="00CA7B52"/>
    <w:rsid w:val="00CA7EB0"/>
    <w:rsid w:val="00CB03DD"/>
    <w:rsid w:val="00CB058E"/>
    <w:rsid w:val="00CB0A11"/>
    <w:rsid w:val="00CB0C39"/>
    <w:rsid w:val="00CB0CD1"/>
    <w:rsid w:val="00CB0E1C"/>
    <w:rsid w:val="00CB0E30"/>
    <w:rsid w:val="00CB1C46"/>
    <w:rsid w:val="00CB3EAB"/>
    <w:rsid w:val="00CB47E2"/>
    <w:rsid w:val="00CB4D0C"/>
    <w:rsid w:val="00CB4D1F"/>
    <w:rsid w:val="00CB506A"/>
    <w:rsid w:val="00CB5805"/>
    <w:rsid w:val="00CB665A"/>
    <w:rsid w:val="00CB67B9"/>
    <w:rsid w:val="00CB6A1C"/>
    <w:rsid w:val="00CB6E56"/>
    <w:rsid w:val="00CB7384"/>
    <w:rsid w:val="00CB7391"/>
    <w:rsid w:val="00CB78B9"/>
    <w:rsid w:val="00CB7F32"/>
    <w:rsid w:val="00CC089A"/>
    <w:rsid w:val="00CC094E"/>
    <w:rsid w:val="00CC0D13"/>
    <w:rsid w:val="00CC1A22"/>
    <w:rsid w:val="00CC1BF8"/>
    <w:rsid w:val="00CC1DFD"/>
    <w:rsid w:val="00CC21C7"/>
    <w:rsid w:val="00CC24F1"/>
    <w:rsid w:val="00CC254E"/>
    <w:rsid w:val="00CC2E56"/>
    <w:rsid w:val="00CC2F8F"/>
    <w:rsid w:val="00CC4222"/>
    <w:rsid w:val="00CC43E2"/>
    <w:rsid w:val="00CC4641"/>
    <w:rsid w:val="00CC4A86"/>
    <w:rsid w:val="00CC4AB8"/>
    <w:rsid w:val="00CC4AF6"/>
    <w:rsid w:val="00CC4B30"/>
    <w:rsid w:val="00CC53F5"/>
    <w:rsid w:val="00CC5818"/>
    <w:rsid w:val="00CC5B20"/>
    <w:rsid w:val="00CC5BE9"/>
    <w:rsid w:val="00CC5DA7"/>
    <w:rsid w:val="00CC5F95"/>
    <w:rsid w:val="00CC6179"/>
    <w:rsid w:val="00CC6DAA"/>
    <w:rsid w:val="00CC7C74"/>
    <w:rsid w:val="00CC7F3C"/>
    <w:rsid w:val="00CD02CC"/>
    <w:rsid w:val="00CD0B73"/>
    <w:rsid w:val="00CD0DB1"/>
    <w:rsid w:val="00CD0FF7"/>
    <w:rsid w:val="00CD1458"/>
    <w:rsid w:val="00CD173E"/>
    <w:rsid w:val="00CD1C47"/>
    <w:rsid w:val="00CD2042"/>
    <w:rsid w:val="00CD24DF"/>
    <w:rsid w:val="00CD2AAE"/>
    <w:rsid w:val="00CD2E47"/>
    <w:rsid w:val="00CD30A2"/>
    <w:rsid w:val="00CD36EF"/>
    <w:rsid w:val="00CD3EE6"/>
    <w:rsid w:val="00CD4424"/>
    <w:rsid w:val="00CD4685"/>
    <w:rsid w:val="00CD5609"/>
    <w:rsid w:val="00CD5656"/>
    <w:rsid w:val="00CD5AF7"/>
    <w:rsid w:val="00CD60AD"/>
    <w:rsid w:val="00CD61DC"/>
    <w:rsid w:val="00CD644A"/>
    <w:rsid w:val="00CD64AD"/>
    <w:rsid w:val="00CD655C"/>
    <w:rsid w:val="00CD6F1D"/>
    <w:rsid w:val="00CD77C9"/>
    <w:rsid w:val="00CD7F21"/>
    <w:rsid w:val="00CE02FD"/>
    <w:rsid w:val="00CE05EF"/>
    <w:rsid w:val="00CE0758"/>
    <w:rsid w:val="00CE0CB6"/>
    <w:rsid w:val="00CE0ECF"/>
    <w:rsid w:val="00CE0F83"/>
    <w:rsid w:val="00CE14DD"/>
    <w:rsid w:val="00CE181B"/>
    <w:rsid w:val="00CE19D6"/>
    <w:rsid w:val="00CE295D"/>
    <w:rsid w:val="00CE2B86"/>
    <w:rsid w:val="00CE3352"/>
    <w:rsid w:val="00CE3D8B"/>
    <w:rsid w:val="00CE4FD5"/>
    <w:rsid w:val="00CE56DD"/>
    <w:rsid w:val="00CE5746"/>
    <w:rsid w:val="00CE577B"/>
    <w:rsid w:val="00CE57DF"/>
    <w:rsid w:val="00CE5991"/>
    <w:rsid w:val="00CE5EBE"/>
    <w:rsid w:val="00CE637B"/>
    <w:rsid w:val="00CE6450"/>
    <w:rsid w:val="00CE678A"/>
    <w:rsid w:val="00CE6ED7"/>
    <w:rsid w:val="00CF06EC"/>
    <w:rsid w:val="00CF07B1"/>
    <w:rsid w:val="00CF0986"/>
    <w:rsid w:val="00CF1603"/>
    <w:rsid w:val="00CF1884"/>
    <w:rsid w:val="00CF27A5"/>
    <w:rsid w:val="00CF2DC4"/>
    <w:rsid w:val="00CF3151"/>
    <w:rsid w:val="00CF3309"/>
    <w:rsid w:val="00CF37C7"/>
    <w:rsid w:val="00CF4037"/>
    <w:rsid w:val="00CF4B94"/>
    <w:rsid w:val="00CF5195"/>
    <w:rsid w:val="00CF53CA"/>
    <w:rsid w:val="00CF5A24"/>
    <w:rsid w:val="00CF62DC"/>
    <w:rsid w:val="00CF6ADB"/>
    <w:rsid w:val="00CF6F72"/>
    <w:rsid w:val="00CF75F1"/>
    <w:rsid w:val="00CF777C"/>
    <w:rsid w:val="00D00188"/>
    <w:rsid w:val="00D007AC"/>
    <w:rsid w:val="00D00AA7"/>
    <w:rsid w:val="00D0143F"/>
    <w:rsid w:val="00D02292"/>
    <w:rsid w:val="00D02620"/>
    <w:rsid w:val="00D0262A"/>
    <w:rsid w:val="00D0280F"/>
    <w:rsid w:val="00D030FA"/>
    <w:rsid w:val="00D031D4"/>
    <w:rsid w:val="00D035E2"/>
    <w:rsid w:val="00D04262"/>
    <w:rsid w:val="00D042E1"/>
    <w:rsid w:val="00D04698"/>
    <w:rsid w:val="00D04960"/>
    <w:rsid w:val="00D04C5A"/>
    <w:rsid w:val="00D05158"/>
    <w:rsid w:val="00D0579F"/>
    <w:rsid w:val="00D061DE"/>
    <w:rsid w:val="00D06F99"/>
    <w:rsid w:val="00D07255"/>
    <w:rsid w:val="00D103AF"/>
    <w:rsid w:val="00D109DC"/>
    <w:rsid w:val="00D10BA4"/>
    <w:rsid w:val="00D10C24"/>
    <w:rsid w:val="00D11481"/>
    <w:rsid w:val="00D114CE"/>
    <w:rsid w:val="00D117DB"/>
    <w:rsid w:val="00D12BB6"/>
    <w:rsid w:val="00D12FA3"/>
    <w:rsid w:val="00D13233"/>
    <w:rsid w:val="00D1350D"/>
    <w:rsid w:val="00D13E83"/>
    <w:rsid w:val="00D14076"/>
    <w:rsid w:val="00D14A56"/>
    <w:rsid w:val="00D15192"/>
    <w:rsid w:val="00D153E7"/>
    <w:rsid w:val="00D15949"/>
    <w:rsid w:val="00D15CEF"/>
    <w:rsid w:val="00D15F5C"/>
    <w:rsid w:val="00D16AB2"/>
    <w:rsid w:val="00D16B06"/>
    <w:rsid w:val="00D17221"/>
    <w:rsid w:val="00D17B28"/>
    <w:rsid w:val="00D2043A"/>
    <w:rsid w:val="00D20624"/>
    <w:rsid w:val="00D2095E"/>
    <w:rsid w:val="00D21069"/>
    <w:rsid w:val="00D21601"/>
    <w:rsid w:val="00D21BFB"/>
    <w:rsid w:val="00D21E17"/>
    <w:rsid w:val="00D22556"/>
    <w:rsid w:val="00D232FA"/>
    <w:rsid w:val="00D2398F"/>
    <w:rsid w:val="00D23D63"/>
    <w:rsid w:val="00D23DCC"/>
    <w:rsid w:val="00D23DCD"/>
    <w:rsid w:val="00D23E37"/>
    <w:rsid w:val="00D24146"/>
    <w:rsid w:val="00D250A1"/>
    <w:rsid w:val="00D254D6"/>
    <w:rsid w:val="00D25C70"/>
    <w:rsid w:val="00D25D38"/>
    <w:rsid w:val="00D2660C"/>
    <w:rsid w:val="00D26881"/>
    <w:rsid w:val="00D26B4C"/>
    <w:rsid w:val="00D271EB"/>
    <w:rsid w:val="00D2738E"/>
    <w:rsid w:val="00D27625"/>
    <w:rsid w:val="00D276C4"/>
    <w:rsid w:val="00D27AD0"/>
    <w:rsid w:val="00D27EDF"/>
    <w:rsid w:val="00D3030C"/>
    <w:rsid w:val="00D309EE"/>
    <w:rsid w:val="00D31033"/>
    <w:rsid w:val="00D31179"/>
    <w:rsid w:val="00D316FB"/>
    <w:rsid w:val="00D31AA4"/>
    <w:rsid w:val="00D31C59"/>
    <w:rsid w:val="00D31E34"/>
    <w:rsid w:val="00D31F3A"/>
    <w:rsid w:val="00D321B8"/>
    <w:rsid w:val="00D32378"/>
    <w:rsid w:val="00D32551"/>
    <w:rsid w:val="00D332C3"/>
    <w:rsid w:val="00D336E4"/>
    <w:rsid w:val="00D33C48"/>
    <w:rsid w:val="00D33FA5"/>
    <w:rsid w:val="00D34189"/>
    <w:rsid w:val="00D341D3"/>
    <w:rsid w:val="00D346FB"/>
    <w:rsid w:val="00D34CD0"/>
    <w:rsid w:val="00D3595E"/>
    <w:rsid w:val="00D36CC6"/>
    <w:rsid w:val="00D36F16"/>
    <w:rsid w:val="00D36F5B"/>
    <w:rsid w:val="00D37602"/>
    <w:rsid w:val="00D376C4"/>
    <w:rsid w:val="00D40279"/>
    <w:rsid w:val="00D403B9"/>
    <w:rsid w:val="00D4097F"/>
    <w:rsid w:val="00D409BE"/>
    <w:rsid w:val="00D40DAE"/>
    <w:rsid w:val="00D41482"/>
    <w:rsid w:val="00D416EF"/>
    <w:rsid w:val="00D423A7"/>
    <w:rsid w:val="00D424CC"/>
    <w:rsid w:val="00D429F3"/>
    <w:rsid w:val="00D42E5B"/>
    <w:rsid w:val="00D434A4"/>
    <w:rsid w:val="00D449A5"/>
    <w:rsid w:val="00D455D9"/>
    <w:rsid w:val="00D46143"/>
    <w:rsid w:val="00D46DFD"/>
    <w:rsid w:val="00D4752D"/>
    <w:rsid w:val="00D478D5"/>
    <w:rsid w:val="00D47F68"/>
    <w:rsid w:val="00D50401"/>
    <w:rsid w:val="00D506A8"/>
    <w:rsid w:val="00D50713"/>
    <w:rsid w:val="00D50C2C"/>
    <w:rsid w:val="00D51474"/>
    <w:rsid w:val="00D51732"/>
    <w:rsid w:val="00D523C2"/>
    <w:rsid w:val="00D52A28"/>
    <w:rsid w:val="00D52AE3"/>
    <w:rsid w:val="00D534CD"/>
    <w:rsid w:val="00D535F6"/>
    <w:rsid w:val="00D53CB5"/>
    <w:rsid w:val="00D53F49"/>
    <w:rsid w:val="00D540F9"/>
    <w:rsid w:val="00D5422E"/>
    <w:rsid w:val="00D54632"/>
    <w:rsid w:val="00D54685"/>
    <w:rsid w:val="00D546DD"/>
    <w:rsid w:val="00D54721"/>
    <w:rsid w:val="00D54977"/>
    <w:rsid w:val="00D54CC3"/>
    <w:rsid w:val="00D54D28"/>
    <w:rsid w:val="00D55187"/>
    <w:rsid w:val="00D55CEB"/>
    <w:rsid w:val="00D56456"/>
    <w:rsid w:val="00D56909"/>
    <w:rsid w:val="00D56A39"/>
    <w:rsid w:val="00D56EF1"/>
    <w:rsid w:val="00D56F13"/>
    <w:rsid w:val="00D578D3"/>
    <w:rsid w:val="00D600A4"/>
    <w:rsid w:val="00D601F0"/>
    <w:rsid w:val="00D605BE"/>
    <w:rsid w:val="00D60850"/>
    <w:rsid w:val="00D60EC9"/>
    <w:rsid w:val="00D61E98"/>
    <w:rsid w:val="00D62746"/>
    <w:rsid w:val="00D62B23"/>
    <w:rsid w:val="00D631FF"/>
    <w:rsid w:val="00D633D9"/>
    <w:rsid w:val="00D63807"/>
    <w:rsid w:val="00D63A16"/>
    <w:rsid w:val="00D64B8F"/>
    <w:rsid w:val="00D64D72"/>
    <w:rsid w:val="00D652EA"/>
    <w:rsid w:val="00D65B61"/>
    <w:rsid w:val="00D6639B"/>
    <w:rsid w:val="00D6689C"/>
    <w:rsid w:val="00D66BB8"/>
    <w:rsid w:val="00D66BBF"/>
    <w:rsid w:val="00D66D4A"/>
    <w:rsid w:val="00D670CA"/>
    <w:rsid w:val="00D67AC4"/>
    <w:rsid w:val="00D700E4"/>
    <w:rsid w:val="00D70761"/>
    <w:rsid w:val="00D71887"/>
    <w:rsid w:val="00D7245D"/>
    <w:rsid w:val="00D72BD1"/>
    <w:rsid w:val="00D72F6C"/>
    <w:rsid w:val="00D7352A"/>
    <w:rsid w:val="00D73571"/>
    <w:rsid w:val="00D7382D"/>
    <w:rsid w:val="00D73840"/>
    <w:rsid w:val="00D73CFE"/>
    <w:rsid w:val="00D7422B"/>
    <w:rsid w:val="00D74AFD"/>
    <w:rsid w:val="00D7553E"/>
    <w:rsid w:val="00D760B8"/>
    <w:rsid w:val="00D76178"/>
    <w:rsid w:val="00D761D5"/>
    <w:rsid w:val="00D76AA6"/>
    <w:rsid w:val="00D7721F"/>
    <w:rsid w:val="00D77A3C"/>
    <w:rsid w:val="00D77C14"/>
    <w:rsid w:val="00D80144"/>
    <w:rsid w:val="00D801B9"/>
    <w:rsid w:val="00D80962"/>
    <w:rsid w:val="00D809DB"/>
    <w:rsid w:val="00D80F39"/>
    <w:rsid w:val="00D81AA4"/>
    <w:rsid w:val="00D81B20"/>
    <w:rsid w:val="00D81BEA"/>
    <w:rsid w:val="00D81F4E"/>
    <w:rsid w:val="00D822B9"/>
    <w:rsid w:val="00D824E8"/>
    <w:rsid w:val="00D82E9E"/>
    <w:rsid w:val="00D83124"/>
    <w:rsid w:val="00D83B7F"/>
    <w:rsid w:val="00D83DE6"/>
    <w:rsid w:val="00D84525"/>
    <w:rsid w:val="00D846EB"/>
    <w:rsid w:val="00D85582"/>
    <w:rsid w:val="00D8569F"/>
    <w:rsid w:val="00D86233"/>
    <w:rsid w:val="00D86642"/>
    <w:rsid w:val="00D86716"/>
    <w:rsid w:val="00D86C7A"/>
    <w:rsid w:val="00D871E5"/>
    <w:rsid w:val="00D872AD"/>
    <w:rsid w:val="00D87381"/>
    <w:rsid w:val="00D87646"/>
    <w:rsid w:val="00D87D50"/>
    <w:rsid w:val="00D87EB3"/>
    <w:rsid w:val="00D901A5"/>
    <w:rsid w:val="00D9050A"/>
    <w:rsid w:val="00D90A30"/>
    <w:rsid w:val="00D913B9"/>
    <w:rsid w:val="00D915B0"/>
    <w:rsid w:val="00D92C67"/>
    <w:rsid w:val="00D92DAA"/>
    <w:rsid w:val="00D930C8"/>
    <w:rsid w:val="00D937E4"/>
    <w:rsid w:val="00D9385B"/>
    <w:rsid w:val="00D9394B"/>
    <w:rsid w:val="00D93AE7"/>
    <w:rsid w:val="00D93F4C"/>
    <w:rsid w:val="00D946AF"/>
    <w:rsid w:val="00D94835"/>
    <w:rsid w:val="00D94ABD"/>
    <w:rsid w:val="00D94D69"/>
    <w:rsid w:val="00D9557A"/>
    <w:rsid w:val="00D958D0"/>
    <w:rsid w:val="00D96DDA"/>
    <w:rsid w:val="00D9751F"/>
    <w:rsid w:val="00D97AF2"/>
    <w:rsid w:val="00D97B5B"/>
    <w:rsid w:val="00D97D89"/>
    <w:rsid w:val="00DA082E"/>
    <w:rsid w:val="00DA118C"/>
    <w:rsid w:val="00DA1216"/>
    <w:rsid w:val="00DA15F7"/>
    <w:rsid w:val="00DA16AD"/>
    <w:rsid w:val="00DA1D3F"/>
    <w:rsid w:val="00DA2199"/>
    <w:rsid w:val="00DA27F1"/>
    <w:rsid w:val="00DA2CF1"/>
    <w:rsid w:val="00DA2D62"/>
    <w:rsid w:val="00DA30E4"/>
    <w:rsid w:val="00DA352F"/>
    <w:rsid w:val="00DA4774"/>
    <w:rsid w:val="00DA4890"/>
    <w:rsid w:val="00DA4A75"/>
    <w:rsid w:val="00DA55E8"/>
    <w:rsid w:val="00DA5923"/>
    <w:rsid w:val="00DA5F90"/>
    <w:rsid w:val="00DA6750"/>
    <w:rsid w:val="00DA6964"/>
    <w:rsid w:val="00DA6ACC"/>
    <w:rsid w:val="00DA78B5"/>
    <w:rsid w:val="00DA7C07"/>
    <w:rsid w:val="00DA7FAB"/>
    <w:rsid w:val="00DA7FCC"/>
    <w:rsid w:val="00DB1191"/>
    <w:rsid w:val="00DB13BC"/>
    <w:rsid w:val="00DB1895"/>
    <w:rsid w:val="00DB1B81"/>
    <w:rsid w:val="00DB1BEA"/>
    <w:rsid w:val="00DB1F89"/>
    <w:rsid w:val="00DB2B8B"/>
    <w:rsid w:val="00DB2CC4"/>
    <w:rsid w:val="00DB3AE8"/>
    <w:rsid w:val="00DB52AD"/>
    <w:rsid w:val="00DB544F"/>
    <w:rsid w:val="00DB5A2B"/>
    <w:rsid w:val="00DB5B80"/>
    <w:rsid w:val="00DB6736"/>
    <w:rsid w:val="00DB6FA4"/>
    <w:rsid w:val="00DB77B5"/>
    <w:rsid w:val="00DC0105"/>
    <w:rsid w:val="00DC01DC"/>
    <w:rsid w:val="00DC05D6"/>
    <w:rsid w:val="00DC09DE"/>
    <w:rsid w:val="00DC0AD2"/>
    <w:rsid w:val="00DC0BBC"/>
    <w:rsid w:val="00DC0BC8"/>
    <w:rsid w:val="00DC0D19"/>
    <w:rsid w:val="00DC0D80"/>
    <w:rsid w:val="00DC1234"/>
    <w:rsid w:val="00DC19D8"/>
    <w:rsid w:val="00DC1B6E"/>
    <w:rsid w:val="00DC2115"/>
    <w:rsid w:val="00DC2151"/>
    <w:rsid w:val="00DC22A8"/>
    <w:rsid w:val="00DC22CA"/>
    <w:rsid w:val="00DC293D"/>
    <w:rsid w:val="00DC29BA"/>
    <w:rsid w:val="00DC2CB4"/>
    <w:rsid w:val="00DC3109"/>
    <w:rsid w:val="00DC4620"/>
    <w:rsid w:val="00DC47E0"/>
    <w:rsid w:val="00DC4F68"/>
    <w:rsid w:val="00DC523B"/>
    <w:rsid w:val="00DC543F"/>
    <w:rsid w:val="00DC58A9"/>
    <w:rsid w:val="00DC5D65"/>
    <w:rsid w:val="00DC5F7F"/>
    <w:rsid w:val="00DC666E"/>
    <w:rsid w:val="00DC68A2"/>
    <w:rsid w:val="00DC6A2F"/>
    <w:rsid w:val="00DC6B48"/>
    <w:rsid w:val="00DC76D6"/>
    <w:rsid w:val="00DD00AA"/>
    <w:rsid w:val="00DD0100"/>
    <w:rsid w:val="00DD0419"/>
    <w:rsid w:val="00DD04D8"/>
    <w:rsid w:val="00DD1125"/>
    <w:rsid w:val="00DD1339"/>
    <w:rsid w:val="00DD1BD3"/>
    <w:rsid w:val="00DD20C3"/>
    <w:rsid w:val="00DD2308"/>
    <w:rsid w:val="00DD2744"/>
    <w:rsid w:val="00DD334F"/>
    <w:rsid w:val="00DD3ACA"/>
    <w:rsid w:val="00DD3F73"/>
    <w:rsid w:val="00DD4452"/>
    <w:rsid w:val="00DD44F6"/>
    <w:rsid w:val="00DD4818"/>
    <w:rsid w:val="00DD4B33"/>
    <w:rsid w:val="00DD5723"/>
    <w:rsid w:val="00DD5DD9"/>
    <w:rsid w:val="00DD62F1"/>
    <w:rsid w:val="00DD6441"/>
    <w:rsid w:val="00DD6952"/>
    <w:rsid w:val="00DD6B5A"/>
    <w:rsid w:val="00DD7879"/>
    <w:rsid w:val="00DD7EFD"/>
    <w:rsid w:val="00DE01E7"/>
    <w:rsid w:val="00DE0712"/>
    <w:rsid w:val="00DE0C0A"/>
    <w:rsid w:val="00DE0CD5"/>
    <w:rsid w:val="00DE130A"/>
    <w:rsid w:val="00DE212D"/>
    <w:rsid w:val="00DE218F"/>
    <w:rsid w:val="00DE22D8"/>
    <w:rsid w:val="00DE26BF"/>
    <w:rsid w:val="00DE3058"/>
    <w:rsid w:val="00DE323B"/>
    <w:rsid w:val="00DE32A5"/>
    <w:rsid w:val="00DE32E7"/>
    <w:rsid w:val="00DE339B"/>
    <w:rsid w:val="00DE3F36"/>
    <w:rsid w:val="00DE40C3"/>
    <w:rsid w:val="00DE4316"/>
    <w:rsid w:val="00DE49AF"/>
    <w:rsid w:val="00DE49BB"/>
    <w:rsid w:val="00DE5D22"/>
    <w:rsid w:val="00DE6264"/>
    <w:rsid w:val="00DE6621"/>
    <w:rsid w:val="00DE6ABA"/>
    <w:rsid w:val="00DE76BD"/>
    <w:rsid w:val="00DE7742"/>
    <w:rsid w:val="00DE79BE"/>
    <w:rsid w:val="00DE7BE5"/>
    <w:rsid w:val="00DF0124"/>
    <w:rsid w:val="00DF08D0"/>
    <w:rsid w:val="00DF1506"/>
    <w:rsid w:val="00DF1571"/>
    <w:rsid w:val="00DF1864"/>
    <w:rsid w:val="00DF1BD1"/>
    <w:rsid w:val="00DF2354"/>
    <w:rsid w:val="00DF23DB"/>
    <w:rsid w:val="00DF25F8"/>
    <w:rsid w:val="00DF3107"/>
    <w:rsid w:val="00DF31AA"/>
    <w:rsid w:val="00DF32A9"/>
    <w:rsid w:val="00DF3752"/>
    <w:rsid w:val="00DF39E5"/>
    <w:rsid w:val="00DF3F36"/>
    <w:rsid w:val="00DF42BB"/>
    <w:rsid w:val="00DF4FAF"/>
    <w:rsid w:val="00DF529F"/>
    <w:rsid w:val="00DF53BD"/>
    <w:rsid w:val="00DF5564"/>
    <w:rsid w:val="00DF5756"/>
    <w:rsid w:val="00DF5B27"/>
    <w:rsid w:val="00DF5E66"/>
    <w:rsid w:val="00DF6D15"/>
    <w:rsid w:val="00DF6FB4"/>
    <w:rsid w:val="00DF71BF"/>
    <w:rsid w:val="00DF74B2"/>
    <w:rsid w:val="00DF77FC"/>
    <w:rsid w:val="00DF7FB3"/>
    <w:rsid w:val="00E002E0"/>
    <w:rsid w:val="00E0160C"/>
    <w:rsid w:val="00E017B4"/>
    <w:rsid w:val="00E02442"/>
    <w:rsid w:val="00E02444"/>
    <w:rsid w:val="00E0373E"/>
    <w:rsid w:val="00E047FB"/>
    <w:rsid w:val="00E048A0"/>
    <w:rsid w:val="00E048EB"/>
    <w:rsid w:val="00E056E9"/>
    <w:rsid w:val="00E06E61"/>
    <w:rsid w:val="00E06F3A"/>
    <w:rsid w:val="00E07005"/>
    <w:rsid w:val="00E07852"/>
    <w:rsid w:val="00E07B78"/>
    <w:rsid w:val="00E07D7B"/>
    <w:rsid w:val="00E10559"/>
    <w:rsid w:val="00E10675"/>
    <w:rsid w:val="00E11493"/>
    <w:rsid w:val="00E11CD0"/>
    <w:rsid w:val="00E121E0"/>
    <w:rsid w:val="00E1231F"/>
    <w:rsid w:val="00E12558"/>
    <w:rsid w:val="00E1349F"/>
    <w:rsid w:val="00E1360D"/>
    <w:rsid w:val="00E139FB"/>
    <w:rsid w:val="00E13A92"/>
    <w:rsid w:val="00E13D2C"/>
    <w:rsid w:val="00E1401F"/>
    <w:rsid w:val="00E140A5"/>
    <w:rsid w:val="00E14D39"/>
    <w:rsid w:val="00E15909"/>
    <w:rsid w:val="00E15CCF"/>
    <w:rsid w:val="00E15E33"/>
    <w:rsid w:val="00E16677"/>
    <w:rsid w:val="00E1690B"/>
    <w:rsid w:val="00E17355"/>
    <w:rsid w:val="00E17896"/>
    <w:rsid w:val="00E20178"/>
    <w:rsid w:val="00E20729"/>
    <w:rsid w:val="00E20ACB"/>
    <w:rsid w:val="00E20B23"/>
    <w:rsid w:val="00E20D67"/>
    <w:rsid w:val="00E210C9"/>
    <w:rsid w:val="00E2161E"/>
    <w:rsid w:val="00E21793"/>
    <w:rsid w:val="00E223DC"/>
    <w:rsid w:val="00E227C4"/>
    <w:rsid w:val="00E22C0E"/>
    <w:rsid w:val="00E23206"/>
    <w:rsid w:val="00E235A1"/>
    <w:rsid w:val="00E23C78"/>
    <w:rsid w:val="00E23F10"/>
    <w:rsid w:val="00E23F97"/>
    <w:rsid w:val="00E24206"/>
    <w:rsid w:val="00E24730"/>
    <w:rsid w:val="00E247C8"/>
    <w:rsid w:val="00E24856"/>
    <w:rsid w:val="00E2500B"/>
    <w:rsid w:val="00E25229"/>
    <w:rsid w:val="00E25292"/>
    <w:rsid w:val="00E252B0"/>
    <w:rsid w:val="00E25BBD"/>
    <w:rsid w:val="00E25D48"/>
    <w:rsid w:val="00E26442"/>
    <w:rsid w:val="00E2661B"/>
    <w:rsid w:val="00E26B88"/>
    <w:rsid w:val="00E26ED2"/>
    <w:rsid w:val="00E275D1"/>
    <w:rsid w:val="00E279C7"/>
    <w:rsid w:val="00E27A47"/>
    <w:rsid w:val="00E27ACC"/>
    <w:rsid w:val="00E27CB7"/>
    <w:rsid w:val="00E30096"/>
    <w:rsid w:val="00E305A7"/>
    <w:rsid w:val="00E3083F"/>
    <w:rsid w:val="00E30895"/>
    <w:rsid w:val="00E30DB7"/>
    <w:rsid w:val="00E313D4"/>
    <w:rsid w:val="00E31746"/>
    <w:rsid w:val="00E317AE"/>
    <w:rsid w:val="00E319FF"/>
    <w:rsid w:val="00E31C1C"/>
    <w:rsid w:val="00E31F51"/>
    <w:rsid w:val="00E320AE"/>
    <w:rsid w:val="00E3218A"/>
    <w:rsid w:val="00E329C9"/>
    <w:rsid w:val="00E32E6F"/>
    <w:rsid w:val="00E3333A"/>
    <w:rsid w:val="00E334AA"/>
    <w:rsid w:val="00E3356A"/>
    <w:rsid w:val="00E3366B"/>
    <w:rsid w:val="00E33B23"/>
    <w:rsid w:val="00E33C73"/>
    <w:rsid w:val="00E341A7"/>
    <w:rsid w:val="00E342CC"/>
    <w:rsid w:val="00E347F7"/>
    <w:rsid w:val="00E35153"/>
    <w:rsid w:val="00E35B14"/>
    <w:rsid w:val="00E35DEB"/>
    <w:rsid w:val="00E36107"/>
    <w:rsid w:val="00E36AB2"/>
    <w:rsid w:val="00E36E25"/>
    <w:rsid w:val="00E37119"/>
    <w:rsid w:val="00E3765D"/>
    <w:rsid w:val="00E377A4"/>
    <w:rsid w:val="00E379C9"/>
    <w:rsid w:val="00E37EC6"/>
    <w:rsid w:val="00E37F20"/>
    <w:rsid w:val="00E400B9"/>
    <w:rsid w:val="00E409A5"/>
    <w:rsid w:val="00E40D8C"/>
    <w:rsid w:val="00E417F8"/>
    <w:rsid w:val="00E418F5"/>
    <w:rsid w:val="00E419BC"/>
    <w:rsid w:val="00E41A4E"/>
    <w:rsid w:val="00E425A6"/>
    <w:rsid w:val="00E42E46"/>
    <w:rsid w:val="00E432F4"/>
    <w:rsid w:val="00E43616"/>
    <w:rsid w:val="00E437FB"/>
    <w:rsid w:val="00E43B25"/>
    <w:rsid w:val="00E43DE6"/>
    <w:rsid w:val="00E43F21"/>
    <w:rsid w:val="00E441EC"/>
    <w:rsid w:val="00E44350"/>
    <w:rsid w:val="00E455AC"/>
    <w:rsid w:val="00E4580C"/>
    <w:rsid w:val="00E45A60"/>
    <w:rsid w:val="00E45B2D"/>
    <w:rsid w:val="00E45F66"/>
    <w:rsid w:val="00E479B7"/>
    <w:rsid w:val="00E47E07"/>
    <w:rsid w:val="00E50E75"/>
    <w:rsid w:val="00E51643"/>
    <w:rsid w:val="00E51747"/>
    <w:rsid w:val="00E519F7"/>
    <w:rsid w:val="00E5397C"/>
    <w:rsid w:val="00E54B80"/>
    <w:rsid w:val="00E55A0E"/>
    <w:rsid w:val="00E55C81"/>
    <w:rsid w:val="00E56026"/>
    <w:rsid w:val="00E56092"/>
    <w:rsid w:val="00E5674D"/>
    <w:rsid w:val="00E56DF9"/>
    <w:rsid w:val="00E56E99"/>
    <w:rsid w:val="00E5700B"/>
    <w:rsid w:val="00E574F7"/>
    <w:rsid w:val="00E5765D"/>
    <w:rsid w:val="00E57709"/>
    <w:rsid w:val="00E604A5"/>
    <w:rsid w:val="00E607E6"/>
    <w:rsid w:val="00E60990"/>
    <w:rsid w:val="00E60AA9"/>
    <w:rsid w:val="00E61786"/>
    <w:rsid w:val="00E61D8D"/>
    <w:rsid w:val="00E62E49"/>
    <w:rsid w:val="00E62F28"/>
    <w:rsid w:val="00E636E8"/>
    <w:rsid w:val="00E65105"/>
    <w:rsid w:val="00E65988"/>
    <w:rsid w:val="00E65C1F"/>
    <w:rsid w:val="00E66020"/>
    <w:rsid w:val="00E665BD"/>
    <w:rsid w:val="00E667BF"/>
    <w:rsid w:val="00E66D5C"/>
    <w:rsid w:val="00E66F39"/>
    <w:rsid w:val="00E6723A"/>
    <w:rsid w:val="00E672BF"/>
    <w:rsid w:val="00E67418"/>
    <w:rsid w:val="00E6771C"/>
    <w:rsid w:val="00E678F7"/>
    <w:rsid w:val="00E67C75"/>
    <w:rsid w:val="00E702E4"/>
    <w:rsid w:val="00E7092B"/>
    <w:rsid w:val="00E70D81"/>
    <w:rsid w:val="00E7140E"/>
    <w:rsid w:val="00E7156B"/>
    <w:rsid w:val="00E715F7"/>
    <w:rsid w:val="00E71604"/>
    <w:rsid w:val="00E72594"/>
    <w:rsid w:val="00E72DB0"/>
    <w:rsid w:val="00E7373B"/>
    <w:rsid w:val="00E73927"/>
    <w:rsid w:val="00E7459C"/>
    <w:rsid w:val="00E74B1A"/>
    <w:rsid w:val="00E74B69"/>
    <w:rsid w:val="00E74DE0"/>
    <w:rsid w:val="00E750FC"/>
    <w:rsid w:val="00E758A1"/>
    <w:rsid w:val="00E75F7A"/>
    <w:rsid w:val="00E76243"/>
    <w:rsid w:val="00E76BFE"/>
    <w:rsid w:val="00E7736B"/>
    <w:rsid w:val="00E776EC"/>
    <w:rsid w:val="00E77C35"/>
    <w:rsid w:val="00E80118"/>
    <w:rsid w:val="00E811A9"/>
    <w:rsid w:val="00E81ABF"/>
    <w:rsid w:val="00E81DF0"/>
    <w:rsid w:val="00E82970"/>
    <w:rsid w:val="00E82D36"/>
    <w:rsid w:val="00E831FC"/>
    <w:rsid w:val="00E83392"/>
    <w:rsid w:val="00E833C0"/>
    <w:rsid w:val="00E83455"/>
    <w:rsid w:val="00E83842"/>
    <w:rsid w:val="00E83BF4"/>
    <w:rsid w:val="00E8421B"/>
    <w:rsid w:val="00E845A5"/>
    <w:rsid w:val="00E845B7"/>
    <w:rsid w:val="00E84982"/>
    <w:rsid w:val="00E84B75"/>
    <w:rsid w:val="00E84D13"/>
    <w:rsid w:val="00E8508B"/>
    <w:rsid w:val="00E8512E"/>
    <w:rsid w:val="00E85907"/>
    <w:rsid w:val="00E85E57"/>
    <w:rsid w:val="00E864F7"/>
    <w:rsid w:val="00E86623"/>
    <w:rsid w:val="00E87D68"/>
    <w:rsid w:val="00E9020A"/>
    <w:rsid w:val="00E92416"/>
    <w:rsid w:val="00E92423"/>
    <w:rsid w:val="00E9271F"/>
    <w:rsid w:val="00E928EA"/>
    <w:rsid w:val="00E9387B"/>
    <w:rsid w:val="00E93E96"/>
    <w:rsid w:val="00E94437"/>
    <w:rsid w:val="00E94650"/>
    <w:rsid w:val="00E9491E"/>
    <w:rsid w:val="00E95286"/>
    <w:rsid w:val="00E95565"/>
    <w:rsid w:val="00E95BC0"/>
    <w:rsid w:val="00E95CAA"/>
    <w:rsid w:val="00E966E0"/>
    <w:rsid w:val="00E97A60"/>
    <w:rsid w:val="00EA0188"/>
    <w:rsid w:val="00EA024F"/>
    <w:rsid w:val="00EA04D8"/>
    <w:rsid w:val="00EA0553"/>
    <w:rsid w:val="00EA06F7"/>
    <w:rsid w:val="00EA097D"/>
    <w:rsid w:val="00EA0D50"/>
    <w:rsid w:val="00EA13F6"/>
    <w:rsid w:val="00EA1853"/>
    <w:rsid w:val="00EA21D6"/>
    <w:rsid w:val="00EA229D"/>
    <w:rsid w:val="00EA25C2"/>
    <w:rsid w:val="00EA2796"/>
    <w:rsid w:val="00EA282D"/>
    <w:rsid w:val="00EA28D6"/>
    <w:rsid w:val="00EA2A35"/>
    <w:rsid w:val="00EA2C40"/>
    <w:rsid w:val="00EA2E0F"/>
    <w:rsid w:val="00EA2E51"/>
    <w:rsid w:val="00EA33F5"/>
    <w:rsid w:val="00EA3BC5"/>
    <w:rsid w:val="00EA4306"/>
    <w:rsid w:val="00EA4C5A"/>
    <w:rsid w:val="00EA4EF5"/>
    <w:rsid w:val="00EA5034"/>
    <w:rsid w:val="00EA5263"/>
    <w:rsid w:val="00EA542F"/>
    <w:rsid w:val="00EA55AE"/>
    <w:rsid w:val="00EA5CC7"/>
    <w:rsid w:val="00EA5F42"/>
    <w:rsid w:val="00EA65C7"/>
    <w:rsid w:val="00EA68E6"/>
    <w:rsid w:val="00EA69E9"/>
    <w:rsid w:val="00EA7A16"/>
    <w:rsid w:val="00EA7D1F"/>
    <w:rsid w:val="00EA7EF6"/>
    <w:rsid w:val="00EB0AED"/>
    <w:rsid w:val="00EB0F64"/>
    <w:rsid w:val="00EB10AB"/>
    <w:rsid w:val="00EB1719"/>
    <w:rsid w:val="00EB1959"/>
    <w:rsid w:val="00EB1BD8"/>
    <w:rsid w:val="00EB1D18"/>
    <w:rsid w:val="00EB25A8"/>
    <w:rsid w:val="00EB286F"/>
    <w:rsid w:val="00EB2DB7"/>
    <w:rsid w:val="00EB2E4D"/>
    <w:rsid w:val="00EB313F"/>
    <w:rsid w:val="00EB32B9"/>
    <w:rsid w:val="00EB35A5"/>
    <w:rsid w:val="00EB3877"/>
    <w:rsid w:val="00EB3BC2"/>
    <w:rsid w:val="00EB3C4E"/>
    <w:rsid w:val="00EB42AE"/>
    <w:rsid w:val="00EB4462"/>
    <w:rsid w:val="00EB5585"/>
    <w:rsid w:val="00EB567F"/>
    <w:rsid w:val="00EB5F33"/>
    <w:rsid w:val="00EB61DC"/>
    <w:rsid w:val="00EB620B"/>
    <w:rsid w:val="00EB65E6"/>
    <w:rsid w:val="00EB6697"/>
    <w:rsid w:val="00EB73BE"/>
    <w:rsid w:val="00EB7AD1"/>
    <w:rsid w:val="00EB7D7E"/>
    <w:rsid w:val="00EB7EBA"/>
    <w:rsid w:val="00EC0038"/>
    <w:rsid w:val="00EC01C6"/>
    <w:rsid w:val="00EC03D7"/>
    <w:rsid w:val="00EC0609"/>
    <w:rsid w:val="00EC161B"/>
    <w:rsid w:val="00EC241F"/>
    <w:rsid w:val="00EC2483"/>
    <w:rsid w:val="00EC2629"/>
    <w:rsid w:val="00EC2824"/>
    <w:rsid w:val="00EC285B"/>
    <w:rsid w:val="00EC2C7F"/>
    <w:rsid w:val="00EC371D"/>
    <w:rsid w:val="00EC374E"/>
    <w:rsid w:val="00EC39FE"/>
    <w:rsid w:val="00EC4B4E"/>
    <w:rsid w:val="00EC504C"/>
    <w:rsid w:val="00EC5864"/>
    <w:rsid w:val="00EC6389"/>
    <w:rsid w:val="00EC6617"/>
    <w:rsid w:val="00EC6832"/>
    <w:rsid w:val="00EC6946"/>
    <w:rsid w:val="00ED0412"/>
    <w:rsid w:val="00ED05CD"/>
    <w:rsid w:val="00ED0789"/>
    <w:rsid w:val="00ED0D27"/>
    <w:rsid w:val="00ED0D4A"/>
    <w:rsid w:val="00ED0F99"/>
    <w:rsid w:val="00ED12EE"/>
    <w:rsid w:val="00ED1AEE"/>
    <w:rsid w:val="00ED1B19"/>
    <w:rsid w:val="00ED1E9D"/>
    <w:rsid w:val="00ED1EDB"/>
    <w:rsid w:val="00ED2CE4"/>
    <w:rsid w:val="00ED2DCC"/>
    <w:rsid w:val="00ED2E8A"/>
    <w:rsid w:val="00ED3470"/>
    <w:rsid w:val="00ED3715"/>
    <w:rsid w:val="00ED3AF4"/>
    <w:rsid w:val="00ED3C79"/>
    <w:rsid w:val="00ED4386"/>
    <w:rsid w:val="00ED4772"/>
    <w:rsid w:val="00ED4A10"/>
    <w:rsid w:val="00ED4BCA"/>
    <w:rsid w:val="00ED5477"/>
    <w:rsid w:val="00ED54DA"/>
    <w:rsid w:val="00ED565B"/>
    <w:rsid w:val="00ED6072"/>
    <w:rsid w:val="00ED6758"/>
    <w:rsid w:val="00ED6795"/>
    <w:rsid w:val="00ED6F4F"/>
    <w:rsid w:val="00ED72CD"/>
    <w:rsid w:val="00ED7308"/>
    <w:rsid w:val="00ED730B"/>
    <w:rsid w:val="00ED769F"/>
    <w:rsid w:val="00ED779C"/>
    <w:rsid w:val="00EE01DA"/>
    <w:rsid w:val="00EE03D0"/>
    <w:rsid w:val="00EE0D3E"/>
    <w:rsid w:val="00EE13DE"/>
    <w:rsid w:val="00EE1565"/>
    <w:rsid w:val="00EE1AEE"/>
    <w:rsid w:val="00EE2430"/>
    <w:rsid w:val="00EE2D4F"/>
    <w:rsid w:val="00EE3047"/>
    <w:rsid w:val="00EE372E"/>
    <w:rsid w:val="00EE3A19"/>
    <w:rsid w:val="00EE3CBA"/>
    <w:rsid w:val="00EE4D01"/>
    <w:rsid w:val="00EE4E3D"/>
    <w:rsid w:val="00EE531B"/>
    <w:rsid w:val="00EE55DC"/>
    <w:rsid w:val="00EE5D3C"/>
    <w:rsid w:val="00EE61A9"/>
    <w:rsid w:val="00EE61B5"/>
    <w:rsid w:val="00EE6C74"/>
    <w:rsid w:val="00EE71E7"/>
    <w:rsid w:val="00EE7475"/>
    <w:rsid w:val="00EE7A25"/>
    <w:rsid w:val="00EE7CB0"/>
    <w:rsid w:val="00EE7ED9"/>
    <w:rsid w:val="00EF048C"/>
    <w:rsid w:val="00EF0625"/>
    <w:rsid w:val="00EF068C"/>
    <w:rsid w:val="00EF07C8"/>
    <w:rsid w:val="00EF0A2E"/>
    <w:rsid w:val="00EF10EB"/>
    <w:rsid w:val="00EF139B"/>
    <w:rsid w:val="00EF1A22"/>
    <w:rsid w:val="00EF1B03"/>
    <w:rsid w:val="00EF218C"/>
    <w:rsid w:val="00EF2A3F"/>
    <w:rsid w:val="00EF46CE"/>
    <w:rsid w:val="00EF492B"/>
    <w:rsid w:val="00EF4D3B"/>
    <w:rsid w:val="00EF5298"/>
    <w:rsid w:val="00EF52BC"/>
    <w:rsid w:val="00EF6013"/>
    <w:rsid w:val="00EF602C"/>
    <w:rsid w:val="00EF63F2"/>
    <w:rsid w:val="00EF6D2A"/>
    <w:rsid w:val="00EF6E26"/>
    <w:rsid w:val="00EF72C1"/>
    <w:rsid w:val="00EF7561"/>
    <w:rsid w:val="00EF7BAA"/>
    <w:rsid w:val="00EF7E55"/>
    <w:rsid w:val="00F008DE"/>
    <w:rsid w:val="00F00BB8"/>
    <w:rsid w:val="00F00E44"/>
    <w:rsid w:val="00F011CA"/>
    <w:rsid w:val="00F0130E"/>
    <w:rsid w:val="00F01379"/>
    <w:rsid w:val="00F0166D"/>
    <w:rsid w:val="00F017D3"/>
    <w:rsid w:val="00F01830"/>
    <w:rsid w:val="00F01BC8"/>
    <w:rsid w:val="00F02001"/>
    <w:rsid w:val="00F029AA"/>
    <w:rsid w:val="00F02F34"/>
    <w:rsid w:val="00F030B9"/>
    <w:rsid w:val="00F0313F"/>
    <w:rsid w:val="00F033EB"/>
    <w:rsid w:val="00F04518"/>
    <w:rsid w:val="00F0474E"/>
    <w:rsid w:val="00F05814"/>
    <w:rsid w:val="00F05816"/>
    <w:rsid w:val="00F0646E"/>
    <w:rsid w:val="00F06A19"/>
    <w:rsid w:val="00F06C60"/>
    <w:rsid w:val="00F070B4"/>
    <w:rsid w:val="00F073CE"/>
    <w:rsid w:val="00F07651"/>
    <w:rsid w:val="00F079DB"/>
    <w:rsid w:val="00F07C94"/>
    <w:rsid w:val="00F10140"/>
    <w:rsid w:val="00F108AF"/>
    <w:rsid w:val="00F10FB9"/>
    <w:rsid w:val="00F11154"/>
    <w:rsid w:val="00F11346"/>
    <w:rsid w:val="00F115BE"/>
    <w:rsid w:val="00F11DE0"/>
    <w:rsid w:val="00F124CB"/>
    <w:rsid w:val="00F12D88"/>
    <w:rsid w:val="00F13052"/>
    <w:rsid w:val="00F13191"/>
    <w:rsid w:val="00F13DB8"/>
    <w:rsid w:val="00F1461B"/>
    <w:rsid w:val="00F1702F"/>
    <w:rsid w:val="00F171B0"/>
    <w:rsid w:val="00F176C3"/>
    <w:rsid w:val="00F2092B"/>
    <w:rsid w:val="00F2094D"/>
    <w:rsid w:val="00F20EA5"/>
    <w:rsid w:val="00F216AD"/>
    <w:rsid w:val="00F21ABB"/>
    <w:rsid w:val="00F21ABF"/>
    <w:rsid w:val="00F2203F"/>
    <w:rsid w:val="00F220E6"/>
    <w:rsid w:val="00F22387"/>
    <w:rsid w:val="00F2293B"/>
    <w:rsid w:val="00F22E82"/>
    <w:rsid w:val="00F22F2E"/>
    <w:rsid w:val="00F231EF"/>
    <w:rsid w:val="00F23298"/>
    <w:rsid w:val="00F23765"/>
    <w:rsid w:val="00F23821"/>
    <w:rsid w:val="00F2440A"/>
    <w:rsid w:val="00F24AA5"/>
    <w:rsid w:val="00F24BF9"/>
    <w:rsid w:val="00F25963"/>
    <w:rsid w:val="00F25F7B"/>
    <w:rsid w:val="00F26431"/>
    <w:rsid w:val="00F26D66"/>
    <w:rsid w:val="00F26E95"/>
    <w:rsid w:val="00F27229"/>
    <w:rsid w:val="00F2768D"/>
    <w:rsid w:val="00F27B65"/>
    <w:rsid w:val="00F27C1F"/>
    <w:rsid w:val="00F27CA6"/>
    <w:rsid w:val="00F27E1D"/>
    <w:rsid w:val="00F300B8"/>
    <w:rsid w:val="00F3151C"/>
    <w:rsid w:val="00F315E6"/>
    <w:rsid w:val="00F319DD"/>
    <w:rsid w:val="00F31D77"/>
    <w:rsid w:val="00F321A9"/>
    <w:rsid w:val="00F3236F"/>
    <w:rsid w:val="00F3242C"/>
    <w:rsid w:val="00F32692"/>
    <w:rsid w:val="00F32A67"/>
    <w:rsid w:val="00F33B5A"/>
    <w:rsid w:val="00F33FBE"/>
    <w:rsid w:val="00F33FCA"/>
    <w:rsid w:val="00F349CF"/>
    <w:rsid w:val="00F34DD8"/>
    <w:rsid w:val="00F35515"/>
    <w:rsid w:val="00F355A3"/>
    <w:rsid w:val="00F3606F"/>
    <w:rsid w:val="00F360B5"/>
    <w:rsid w:val="00F364C6"/>
    <w:rsid w:val="00F36720"/>
    <w:rsid w:val="00F36AB5"/>
    <w:rsid w:val="00F37322"/>
    <w:rsid w:val="00F37410"/>
    <w:rsid w:val="00F37925"/>
    <w:rsid w:val="00F37BE6"/>
    <w:rsid w:val="00F37F06"/>
    <w:rsid w:val="00F401D6"/>
    <w:rsid w:val="00F40294"/>
    <w:rsid w:val="00F405B4"/>
    <w:rsid w:val="00F4085D"/>
    <w:rsid w:val="00F411C5"/>
    <w:rsid w:val="00F412B5"/>
    <w:rsid w:val="00F413DA"/>
    <w:rsid w:val="00F41D84"/>
    <w:rsid w:val="00F435CB"/>
    <w:rsid w:val="00F43BF7"/>
    <w:rsid w:val="00F441BA"/>
    <w:rsid w:val="00F44C4B"/>
    <w:rsid w:val="00F454EF"/>
    <w:rsid w:val="00F4569C"/>
    <w:rsid w:val="00F460EF"/>
    <w:rsid w:val="00F46505"/>
    <w:rsid w:val="00F46B3C"/>
    <w:rsid w:val="00F47112"/>
    <w:rsid w:val="00F474D4"/>
    <w:rsid w:val="00F474EA"/>
    <w:rsid w:val="00F47A05"/>
    <w:rsid w:val="00F47E50"/>
    <w:rsid w:val="00F5034E"/>
    <w:rsid w:val="00F50F89"/>
    <w:rsid w:val="00F51DEB"/>
    <w:rsid w:val="00F5234F"/>
    <w:rsid w:val="00F52846"/>
    <w:rsid w:val="00F52DF9"/>
    <w:rsid w:val="00F52E02"/>
    <w:rsid w:val="00F53465"/>
    <w:rsid w:val="00F53687"/>
    <w:rsid w:val="00F53AB9"/>
    <w:rsid w:val="00F540C0"/>
    <w:rsid w:val="00F5439A"/>
    <w:rsid w:val="00F546EF"/>
    <w:rsid w:val="00F54C19"/>
    <w:rsid w:val="00F54DE4"/>
    <w:rsid w:val="00F55ECC"/>
    <w:rsid w:val="00F56220"/>
    <w:rsid w:val="00F565CA"/>
    <w:rsid w:val="00F570FA"/>
    <w:rsid w:val="00F5714F"/>
    <w:rsid w:val="00F571E3"/>
    <w:rsid w:val="00F57DE2"/>
    <w:rsid w:val="00F603B9"/>
    <w:rsid w:val="00F603D1"/>
    <w:rsid w:val="00F609A2"/>
    <w:rsid w:val="00F61610"/>
    <w:rsid w:val="00F61BB6"/>
    <w:rsid w:val="00F620BC"/>
    <w:rsid w:val="00F621BF"/>
    <w:rsid w:val="00F623D1"/>
    <w:rsid w:val="00F624FE"/>
    <w:rsid w:val="00F627A6"/>
    <w:rsid w:val="00F62D5D"/>
    <w:rsid w:val="00F62D6A"/>
    <w:rsid w:val="00F62F36"/>
    <w:rsid w:val="00F634F8"/>
    <w:rsid w:val="00F63654"/>
    <w:rsid w:val="00F638FE"/>
    <w:rsid w:val="00F63AB2"/>
    <w:rsid w:val="00F64486"/>
    <w:rsid w:val="00F649AD"/>
    <w:rsid w:val="00F64A2C"/>
    <w:rsid w:val="00F652EF"/>
    <w:rsid w:val="00F65AA0"/>
    <w:rsid w:val="00F65E7E"/>
    <w:rsid w:val="00F663A5"/>
    <w:rsid w:val="00F66DEF"/>
    <w:rsid w:val="00F67203"/>
    <w:rsid w:val="00F6746D"/>
    <w:rsid w:val="00F677A2"/>
    <w:rsid w:val="00F67981"/>
    <w:rsid w:val="00F67A51"/>
    <w:rsid w:val="00F67DB4"/>
    <w:rsid w:val="00F67F22"/>
    <w:rsid w:val="00F7084F"/>
    <w:rsid w:val="00F709BB"/>
    <w:rsid w:val="00F70E6B"/>
    <w:rsid w:val="00F7143F"/>
    <w:rsid w:val="00F716BE"/>
    <w:rsid w:val="00F718E0"/>
    <w:rsid w:val="00F71DC6"/>
    <w:rsid w:val="00F72119"/>
    <w:rsid w:val="00F725BC"/>
    <w:rsid w:val="00F72B95"/>
    <w:rsid w:val="00F72DF0"/>
    <w:rsid w:val="00F7323E"/>
    <w:rsid w:val="00F7341A"/>
    <w:rsid w:val="00F7346E"/>
    <w:rsid w:val="00F74677"/>
    <w:rsid w:val="00F7491F"/>
    <w:rsid w:val="00F74C53"/>
    <w:rsid w:val="00F74DCB"/>
    <w:rsid w:val="00F74E80"/>
    <w:rsid w:val="00F75282"/>
    <w:rsid w:val="00F7584E"/>
    <w:rsid w:val="00F75C68"/>
    <w:rsid w:val="00F75CDE"/>
    <w:rsid w:val="00F7617C"/>
    <w:rsid w:val="00F76215"/>
    <w:rsid w:val="00F76662"/>
    <w:rsid w:val="00F769AC"/>
    <w:rsid w:val="00F76DE5"/>
    <w:rsid w:val="00F7707C"/>
    <w:rsid w:val="00F7715B"/>
    <w:rsid w:val="00F77172"/>
    <w:rsid w:val="00F7774C"/>
    <w:rsid w:val="00F77E54"/>
    <w:rsid w:val="00F80E9F"/>
    <w:rsid w:val="00F810E2"/>
    <w:rsid w:val="00F811ED"/>
    <w:rsid w:val="00F81500"/>
    <w:rsid w:val="00F817E4"/>
    <w:rsid w:val="00F81A01"/>
    <w:rsid w:val="00F826E2"/>
    <w:rsid w:val="00F82B59"/>
    <w:rsid w:val="00F835B3"/>
    <w:rsid w:val="00F844C9"/>
    <w:rsid w:val="00F844D4"/>
    <w:rsid w:val="00F84516"/>
    <w:rsid w:val="00F84534"/>
    <w:rsid w:val="00F84ACB"/>
    <w:rsid w:val="00F854E4"/>
    <w:rsid w:val="00F85509"/>
    <w:rsid w:val="00F85E91"/>
    <w:rsid w:val="00F8619D"/>
    <w:rsid w:val="00F862EC"/>
    <w:rsid w:val="00F86ACB"/>
    <w:rsid w:val="00F86BB3"/>
    <w:rsid w:val="00F86C13"/>
    <w:rsid w:val="00F871DC"/>
    <w:rsid w:val="00F8749D"/>
    <w:rsid w:val="00F876C8"/>
    <w:rsid w:val="00F876E0"/>
    <w:rsid w:val="00F879A9"/>
    <w:rsid w:val="00F87A42"/>
    <w:rsid w:val="00F87AE0"/>
    <w:rsid w:val="00F90176"/>
    <w:rsid w:val="00F90534"/>
    <w:rsid w:val="00F905A1"/>
    <w:rsid w:val="00F912A5"/>
    <w:rsid w:val="00F914D0"/>
    <w:rsid w:val="00F9189A"/>
    <w:rsid w:val="00F91D27"/>
    <w:rsid w:val="00F9213A"/>
    <w:rsid w:val="00F921E0"/>
    <w:rsid w:val="00F93E2E"/>
    <w:rsid w:val="00F94112"/>
    <w:rsid w:val="00F94221"/>
    <w:rsid w:val="00F9445E"/>
    <w:rsid w:val="00F94460"/>
    <w:rsid w:val="00F945FF"/>
    <w:rsid w:val="00F946AD"/>
    <w:rsid w:val="00F9559B"/>
    <w:rsid w:val="00F95B08"/>
    <w:rsid w:val="00F95B1A"/>
    <w:rsid w:val="00F95CE0"/>
    <w:rsid w:val="00F95DA0"/>
    <w:rsid w:val="00F95E96"/>
    <w:rsid w:val="00F95ED9"/>
    <w:rsid w:val="00F96275"/>
    <w:rsid w:val="00F96563"/>
    <w:rsid w:val="00F966A5"/>
    <w:rsid w:val="00F973D9"/>
    <w:rsid w:val="00F97548"/>
    <w:rsid w:val="00F9763E"/>
    <w:rsid w:val="00F97A22"/>
    <w:rsid w:val="00FA020E"/>
    <w:rsid w:val="00FA0681"/>
    <w:rsid w:val="00FA09E1"/>
    <w:rsid w:val="00FA0EB4"/>
    <w:rsid w:val="00FA10EC"/>
    <w:rsid w:val="00FA1CA4"/>
    <w:rsid w:val="00FA2141"/>
    <w:rsid w:val="00FA27FF"/>
    <w:rsid w:val="00FA2F31"/>
    <w:rsid w:val="00FA2F3F"/>
    <w:rsid w:val="00FA3369"/>
    <w:rsid w:val="00FA3569"/>
    <w:rsid w:val="00FA3D16"/>
    <w:rsid w:val="00FA41C8"/>
    <w:rsid w:val="00FA4358"/>
    <w:rsid w:val="00FA490D"/>
    <w:rsid w:val="00FA4B0C"/>
    <w:rsid w:val="00FA545A"/>
    <w:rsid w:val="00FA5463"/>
    <w:rsid w:val="00FA5656"/>
    <w:rsid w:val="00FA588C"/>
    <w:rsid w:val="00FA5AF2"/>
    <w:rsid w:val="00FA66B8"/>
    <w:rsid w:val="00FA690B"/>
    <w:rsid w:val="00FA699B"/>
    <w:rsid w:val="00FA6BFD"/>
    <w:rsid w:val="00FA722D"/>
    <w:rsid w:val="00FA734A"/>
    <w:rsid w:val="00FA74D3"/>
    <w:rsid w:val="00FA7651"/>
    <w:rsid w:val="00FB02EA"/>
    <w:rsid w:val="00FB0E46"/>
    <w:rsid w:val="00FB10D8"/>
    <w:rsid w:val="00FB1547"/>
    <w:rsid w:val="00FB1A68"/>
    <w:rsid w:val="00FB1B15"/>
    <w:rsid w:val="00FB226B"/>
    <w:rsid w:val="00FB2C44"/>
    <w:rsid w:val="00FB36F1"/>
    <w:rsid w:val="00FB3D97"/>
    <w:rsid w:val="00FB403B"/>
    <w:rsid w:val="00FB425D"/>
    <w:rsid w:val="00FB48BE"/>
    <w:rsid w:val="00FB4FB6"/>
    <w:rsid w:val="00FB55B6"/>
    <w:rsid w:val="00FB5896"/>
    <w:rsid w:val="00FB5FBB"/>
    <w:rsid w:val="00FB6090"/>
    <w:rsid w:val="00FB60BB"/>
    <w:rsid w:val="00FB6BF9"/>
    <w:rsid w:val="00FB727E"/>
    <w:rsid w:val="00FB728E"/>
    <w:rsid w:val="00FB7471"/>
    <w:rsid w:val="00FB75AE"/>
    <w:rsid w:val="00FB7680"/>
    <w:rsid w:val="00FB769C"/>
    <w:rsid w:val="00FB7719"/>
    <w:rsid w:val="00FB7A80"/>
    <w:rsid w:val="00FC017F"/>
    <w:rsid w:val="00FC1430"/>
    <w:rsid w:val="00FC18A9"/>
    <w:rsid w:val="00FC1944"/>
    <w:rsid w:val="00FC1A80"/>
    <w:rsid w:val="00FC24D2"/>
    <w:rsid w:val="00FC25ED"/>
    <w:rsid w:val="00FC26F1"/>
    <w:rsid w:val="00FC2C5D"/>
    <w:rsid w:val="00FC3284"/>
    <w:rsid w:val="00FC34F5"/>
    <w:rsid w:val="00FC3506"/>
    <w:rsid w:val="00FC395C"/>
    <w:rsid w:val="00FC3A37"/>
    <w:rsid w:val="00FC44CF"/>
    <w:rsid w:val="00FC51E1"/>
    <w:rsid w:val="00FC5FA1"/>
    <w:rsid w:val="00FC5FE0"/>
    <w:rsid w:val="00FC63E3"/>
    <w:rsid w:val="00FC6CB7"/>
    <w:rsid w:val="00FC72D3"/>
    <w:rsid w:val="00FC72EA"/>
    <w:rsid w:val="00FC7619"/>
    <w:rsid w:val="00FC76AE"/>
    <w:rsid w:val="00FD040D"/>
    <w:rsid w:val="00FD07C3"/>
    <w:rsid w:val="00FD1FB2"/>
    <w:rsid w:val="00FD2242"/>
    <w:rsid w:val="00FD2978"/>
    <w:rsid w:val="00FD2D97"/>
    <w:rsid w:val="00FD3B1A"/>
    <w:rsid w:val="00FD4066"/>
    <w:rsid w:val="00FD55E1"/>
    <w:rsid w:val="00FD5FD2"/>
    <w:rsid w:val="00FD6629"/>
    <w:rsid w:val="00FD6A01"/>
    <w:rsid w:val="00FD78B5"/>
    <w:rsid w:val="00FD7D01"/>
    <w:rsid w:val="00FD7F11"/>
    <w:rsid w:val="00FE0113"/>
    <w:rsid w:val="00FE06BB"/>
    <w:rsid w:val="00FE0BC2"/>
    <w:rsid w:val="00FE1458"/>
    <w:rsid w:val="00FE18AA"/>
    <w:rsid w:val="00FE210B"/>
    <w:rsid w:val="00FE252A"/>
    <w:rsid w:val="00FE258A"/>
    <w:rsid w:val="00FE258C"/>
    <w:rsid w:val="00FE27CE"/>
    <w:rsid w:val="00FE2CD0"/>
    <w:rsid w:val="00FE2D71"/>
    <w:rsid w:val="00FE2E76"/>
    <w:rsid w:val="00FE30B1"/>
    <w:rsid w:val="00FE38B7"/>
    <w:rsid w:val="00FE432F"/>
    <w:rsid w:val="00FE450D"/>
    <w:rsid w:val="00FE4703"/>
    <w:rsid w:val="00FE4833"/>
    <w:rsid w:val="00FE4D36"/>
    <w:rsid w:val="00FE4ECB"/>
    <w:rsid w:val="00FE5157"/>
    <w:rsid w:val="00FE525D"/>
    <w:rsid w:val="00FE5A06"/>
    <w:rsid w:val="00FE6575"/>
    <w:rsid w:val="00FE6752"/>
    <w:rsid w:val="00FE695E"/>
    <w:rsid w:val="00FE70A6"/>
    <w:rsid w:val="00FE7806"/>
    <w:rsid w:val="00FE7925"/>
    <w:rsid w:val="00FF01FF"/>
    <w:rsid w:val="00FF021E"/>
    <w:rsid w:val="00FF0379"/>
    <w:rsid w:val="00FF0706"/>
    <w:rsid w:val="00FF0847"/>
    <w:rsid w:val="00FF10BB"/>
    <w:rsid w:val="00FF127A"/>
    <w:rsid w:val="00FF13CE"/>
    <w:rsid w:val="00FF14BC"/>
    <w:rsid w:val="00FF1507"/>
    <w:rsid w:val="00FF1D19"/>
    <w:rsid w:val="00FF1F34"/>
    <w:rsid w:val="00FF2215"/>
    <w:rsid w:val="00FF26ED"/>
    <w:rsid w:val="00FF32A5"/>
    <w:rsid w:val="00FF3755"/>
    <w:rsid w:val="00FF43FF"/>
    <w:rsid w:val="00FF474C"/>
    <w:rsid w:val="00FF4EA5"/>
    <w:rsid w:val="00FF4F34"/>
    <w:rsid w:val="00FF55EF"/>
    <w:rsid w:val="00FF6478"/>
    <w:rsid w:val="00FF65F3"/>
    <w:rsid w:val="00FF716A"/>
    <w:rsid w:val="00FF7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CBCE08A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CD2"/>
    <w:rPr>
      <w:noProof/>
      <w:sz w:val="24"/>
      <w:szCs w:val="24"/>
      <w:lang w:val="ro-RO"/>
    </w:rPr>
  </w:style>
  <w:style w:type="paragraph" w:styleId="Heading1">
    <w:name w:val="heading 1"/>
    <w:aliases w:val="BAR"/>
    <w:basedOn w:val="Normal"/>
    <w:next w:val="Normal"/>
    <w:qFormat/>
    <w:rsid w:val="003B7CD2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3B7CD2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3B7CD2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3B7CD2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3B7CD2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3B7CD2"/>
    <w:pPr>
      <w:keepNext/>
      <w:outlineLvl w:val="5"/>
    </w:pPr>
    <w:rPr>
      <w:rFonts w:ascii="Helvetica-R" w:hAnsi="Helvetica-R"/>
      <w:b/>
      <w:bCs/>
      <w:sz w:val="20"/>
    </w:rPr>
  </w:style>
  <w:style w:type="paragraph" w:styleId="Heading7">
    <w:name w:val="heading 7"/>
    <w:basedOn w:val="Normal"/>
    <w:next w:val="Normal"/>
    <w:qFormat/>
    <w:rsid w:val="003B7CD2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qFormat/>
    <w:rsid w:val="003B7CD2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eastAsia="ro-RO"/>
    </w:rPr>
  </w:style>
  <w:style w:type="paragraph" w:styleId="Heading9">
    <w:name w:val="heading 9"/>
    <w:basedOn w:val="Normal"/>
    <w:next w:val="Normal"/>
    <w:qFormat/>
    <w:rsid w:val="003B7CD2"/>
    <w:pPr>
      <w:keepNext/>
      <w:jc w:val="right"/>
      <w:outlineLvl w:val="8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RSTYLE">
    <w:name w:val="BARSTYLE"/>
    <w:basedOn w:val="Normal"/>
    <w:rsid w:val="003B7CD2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sz w:val="22"/>
      <w:szCs w:val="20"/>
      <w:lang w:val="nl-NL"/>
    </w:rPr>
  </w:style>
  <w:style w:type="paragraph" w:styleId="Header">
    <w:name w:val="header"/>
    <w:basedOn w:val="Normal"/>
    <w:rsid w:val="003B7CD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B7CD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B7CD2"/>
  </w:style>
  <w:style w:type="paragraph" w:styleId="BlockText">
    <w:name w:val="Block Text"/>
    <w:basedOn w:val="Normal"/>
    <w:rsid w:val="003B7CD2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3B7CD2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3B7CD2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rsid w:val="003B7CD2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customStyle="1" w:styleId="Heading2Char">
    <w:name w:val="Heading 2 Char"/>
    <w:link w:val="Heading2"/>
    <w:rsid w:val="007919E3"/>
    <w:rPr>
      <w:rFonts w:ascii="Helvetica-R" w:hAnsi="Helvetica-R"/>
      <w:b/>
      <w:bCs/>
      <w:noProof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2</TotalTime>
  <Pages>1</Pages>
  <Words>6938</Words>
  <Characters>39553</Characters>
  <Application>Microsoft Office Word</Application>
  <DocSecurity>0</DocSecurity>
  <Lines>329</Lines>
  <Paragraphs>92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46399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6</cp:revision>
  <cp:lastPrinted>2012-08-09T06:05:00Z</cp:lastPrinted>
  <dcterms:created xsi:type="dcterms:W3CDTF">2026-08-12T07:19:00Z</dcterms:created>
  <dcterms:modified xsi:type="dcterms:W3CDTF">2026-08-12T08:45:00Z</dcterms:modified>
</cp:coreProperties>
</file>