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E0013" w14:textId="77777777" w:rsidR="00A46681" w:rsidRPr="00B26C8D" w:rsidRDefault="00A46681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044616E6" w14:textId="3FE25FB2" w:rsidR="00A46681" w:rsidRPr="00B26C8D" w:rsidRDefault="00A46681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0FE921EA" w14:textId="77777777" w:rsidR="00A46681" w:rsidRDefault="00A46681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7DC6D5DC" w14:textId="77777777" w:rsidR="00A46681" w:rsidRDefault="00A46681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5007608B" w14:textId="77777777" w:rsidR="00A46681" w:rsidRDefault="00A46681">
      <w:pPr>
        <w:jc w:val="center"/>
        <w:rPr>
          <w:sz w:val="28"/>
        </w:rPr>
      </w:pPr>
    </w:p>
    <w:p w14:paraId="460F85A5" w14:textId="77777777" w:rsidR="00A46681" w:rsidRDefault="00A46681">
      <w:pPr>
        <w:jc w:val="center"/>
        <w:rPr>
          <w:sz w:val="28"/>
        </w:rPr>
      </w:pPr>
    </w:p>
    <w:p w14:paraId="3C62D115" w14:textId="77777777" w:rsidR="00A46681" w:rsidRDefault="00A46681">
      <w:pPr>
        <w:jc w:val="center"/>
        <w:rPr>
          <w:sz w:val="28"/>
        </w:rPr>
      </w:pPr>
    </w:p>
    <w:p w14:paraId="35FBDBC3" w14:textId="77777777" w:rsidR="00A46681" w:rsidRDefault="00A46681">
      <w:pPr>
        <w:jc w:val="center"/>
        <w:rPr>
          <w:sz w:val="28"/>
        </w:rPr>
      </w:pPr>
    </w:p>
    <w:p w14:paraId="1A2A861C" w14:textId="77777777" w:rsidR="00A46681" w:rsidRDefault="00A46681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CONSTANŢA</w:t>
      </w:r>
    </w:p>
    <w:p w14:paraId="6C679179" w14:textId="77777777" w:rsidR="00A46681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5359F94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5C44BCBA" w14:textId="77777777" w:rsidR="00A46681" w:rsidRDefault="00A46681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54090974" w14:textId="77777777" w:rsidR="00A46681" w:rsidRDefault="00A46681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septembrie 2026</w:t>
      </w:r>
    </w:p>
    <w:p w14:paraId="79BC97D4" w14:textId="77777777" w:rsidR="00A46681" w:rsidRDefault="00A46681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A46681" w14:paraId="60CFC16F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5319A769" w14:textId="77777777" w:rsidR="00A46681" w:rsidRDefault="00A46681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1A3849AE" w14:textId="77777777" w:rsidR="00A46681" w:rsidRDefault="00A46681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7C6F4637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53E59A0D" w14:textId="77777777" w:rsidR="00A46681" w:rsidRDefault="00A46681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2A53B81F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68CB371B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70DE957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4BBD82F9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40567887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505AA65D" w14:textId="77777777" w:rsidR="00A46681" w:rsidRDefault="00A46681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40AD1706" w14:textId="77777777" w:rsidR="00A46681" w:rsidRDefault="00A46681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4B5927D5" w14:textId="77777777" w:rsidR="00A46681" w:rsidRDefault="00A46681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3659EA60" w14:textId="77777777" w:rsidR="00A46681" w:rsidRDefault="00A46681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3281301B" w14:textId="77777777" w:rsidR="00A46681" w:rsidRDefault="00A46681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211F3D60" w14:textId="77777777" w:rsidR="00A46681" w:rsidRDefault="00A46681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46823CE1" w14:textId="77777777" w:rsidR="00A46681" w:rsidRDefault="00A46681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0D6655A3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29F01626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7A8E71AA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45AB79FF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5E741390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261F52AE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1AB3AF1C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7A518D1A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59F06AC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A46681" w14:paraId="63022424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1D3CAE12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3BEEADD9" w14:textId="77777777" w:rsidR="00A46681" w:rsidRDefault="00A4668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4E903858" w14:textId="77777777" w:rsidR="00A46681" w:rsidRDefault="00A4668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0DCE71FF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43F7F7F0" w14:textId="77777777" w:rsidR="00A46681" w:rsidRDefault="00A4668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1AEF83C9" w14:textId="77777777" w:rsidR="00A46681" w:rsidRDefault="00A4668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719F8870" w14:textId="77777777" w:rsidR="00A46681" w:rsidRDefault="00A4668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0422966" w14:textId="77777777" w:rsidR="00A46681" w:rsidRDefault="00A4668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553AF982" w14:textId="77777777" w:rsidR="00A46681" w:rsidRDefault="00A4668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5282C6B1" w14:textId="77777777" w:rsidR="00A46681" w:rsidRDefault="00A46681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7E0D65AA" w14:textId="77777777" w:rsidR="00A46681" w:rsidRDefault="00A46681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64315CCE" w14:textId="77777777" w:rsidR="00A46681" w:rsidRDefault="00A46681">
      <w:pPr>
        <w:spacing w:line="192" w:lineRule="auto"/>
        <w:jc w:val="center"/>
      </w:pPr>
    </w:p>
    <w:p w14:paraId="54C241F9" w14:textId="77777777" w:rsidR="00A46681" w:rsidRDefault="00A46681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3B69BFF4" w14:textId="77777777" w:rsidR="00A46681" w:rsidRPr="006310EB" w:rsidRDefault="00A46681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62F5CCF4" w14:textId="77777777" w:rsidR="00A46681" w:rsidRPr="006310EB" w:rsidRDefault="00A46681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0AC49A44" w14:textId="77777777" w:rsidR="00A46681" w:rsidRPr="006310EB" w:rsidRDefault="00A46681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2E0ABA00" w14:textId="77777777" w:rsidR="00A46681" w:rsidRDefault="00A46681" w:rsidP="00C64D9B">
      <w:pPr>
        <w:pStyle w:val="Heading1"/>
        <w:spacing w:line="360" w:lineRule="auto"/>
      </w:pPr>
      <w:r>
        <w:t xml:space="preserve">LINIA 301 Ba </w:t>
      </w:r>
    </w:p>
    <w:p w14:paraId="6C8E4F37" w14:textId="77777777" w:rsidR="00A46681" w:rsidRDefault="00A46681" w:rsidP="00501B1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PR Buciumeni  - mogoşoaia - VOLUNTARI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A46681" w14:paraId="390EF7BE" w14:textId="77777777">
        <w:trPr>
          <w:cantSplit/>
          <w:trHeight w:val="1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1DA2E" w14:textId="77777777" w:rsidR="00A46681" w:rsidRDefault="00A4668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BF173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AA158" w14:textId="77777777" w:rsidR="00A46681" w:rsidRPr="00244AE6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C7B45" w14:textId="77777777" w:rsidR="00A46681" w:rsidRDefault="00A46681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1D8C9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F16853E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11B</w:t>
            </w:r>
          </w:p>
          <w:p w14:paraId="0E02566C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A17DF" w14:textId="77777777" w:rsidR="00A46681" w:rsidRPr="00771A06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870D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3CAAC" w14:textId="77777777" w:rsidR="00A46681" w:rsidRPr="00244AE6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3173A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A46681" w14:paraId="0EDBAD36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30E9D" w14:textId="77777777" w:rsidR="00A46681" w:rsidRDefault="00A4668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67AA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9BB4E" w14:textId="77777777" w:rsidR="00A46681" w:rsidRPr="00244AE6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34AF1" w14:textId="77777777" w:rsidR="00A46681" w:rsidRDefault="00A46681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F4D0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CD2BF22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3B </w:t>
            </w:r>
          </w:p>
          <w:p w14:paraId="2BFB4096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 5B </w:t>
            </w:r>
          </w:p>
          <w:p w14:paraId="60E98E09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</w:t>
            </w:r>
          </w:p>
          <w:p w14:paraId="7AFADD69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D05CD" w14:textId="77777777" w:rsidR="00A46681" w:rsidRPr="00771A06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4384D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CFF8" w14:textId="77777777" w:rsidR="00A46681" w:rsidRPr="00244AE6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72972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Remiza Specială Mogoşoaia.</w:t>
            </w:r>
          </w:p>
          <w:p w14:paraId="57CDD7C6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A46681" w14:paraId="70306148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A1C6" w14:textId="77777777" w:rsidR="00A46681" w:rsidRDefault="00A4668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E266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1+100</w:t>
            </w:r>
          </w:p>
          <w:p w14:paraId="17EC491C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1+400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D79EE" w14:textId="77777777" w:rsidR="00A46681" w:rsidRPr="00244AE6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B9999" w14:textId="77777777" w:rsidR="00A46681" w:rsidRDefault="00A46681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Buciumeni -</w:t>
            </w:r>
          </w:p>
          <w:p w14:paraId="404038E8" w14:textId="77777777" w:rsidR="00A46681" w:rsidRDefault="00A46681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Mogoşoaia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EA34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CC97F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AE9AD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351D7" w14:textId="77777777" w:rsidR="00A46681" w:rsidRPr="00244AE6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5D3B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A46681" w14:paraId="0DF15215" w14:textId="77777777">
        <w:trPr>
          <w:cantSplit/>
          <w:trHeight w:val="294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FC33" w14:textId="77777777" w:rsidR="00A46681" w:rsidRDefault="00A4668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7D984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05E24" w14:textId="77777777" w:rsidR="00A46681" w:rsidRPr="00244AE6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865F8" w14:textId="77777777" w:rsidR="00A46681" w:rsidRDefault="00A46681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7AC9B3B" w14:textId="77777777" w:rsidR="00A46681" w:rsidRDefault="00A46681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C12DA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6FC2F08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şi 27 </w:t>
            </w:r>
          </w:p>
          <w:p w14:paraId="33A506B8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F9F41" w14:textId="77777777" w:rsidR="00A46681" w:rsidRPr="00771A06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555B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06E9C" w14:textId="77777777" w:rsidR="00A46681" w:rsidRPr="00244AE6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01563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A46681" w14:paraId="2773D345" w14:textId="77777777">
        <w:trPr>
          <w:cantSplit/>
          <w:trHeight w:val="21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69E4E" w14:textId="77777777" w:rsidR="00A46681" w:rsidRDefault="00A46681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41CC3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01339" w14:textId="77777777" w:rsidR="00A46681" w:rsidRPr="00244AE6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E35E4" w14:textId="77777777" w:rsidR="00A46681" w:rsidRDefault="00A46681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Mogoşoaia </w:t>
            </w:r>
          </w:p>
          <w:p w14:paraId="627650E8" w14:textId="77777777" w:rsidR="00A46681" w:rsidRDefault="00A46681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AAF64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22 </w:t>
            </w:r>
          </w:p>
          <w:p w14:paraId="64F78ABC" w14:textId="77777777" w:rsidR="00A46681" w:rsidRPr="00964B09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2E6F" w14:textId="77777777" w:rsidR="00A46681" w:rsidRPr="00771A06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C0D87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FA62B" w14:textId="77777777" w:rsidR="00A46681" w:rsidRPr="00244AE6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6AD50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</w:tbl>
    <w:p w14:paraId="217CC5A0" w14:textId="77777777" w:rsidR="00A46681" w:rsidRDefault="00A46681">
      <w:pPr>
        <w:spacing w:before="40" w:line="192" w:lineRule="auto"/>
        <w:ind w:right="57"/>
        <w:rPr>
          <w:sz w:val="20"/>
        </w:rPr>
      </w:pPr>
    </w:p>
    <w:p w14:paraId="6C5D5F34" w14:textId="77777777" w:rsidR="00A46681" w:rsidRDefault="00A46681" w:rsidP="009E1E10">
      <w:pPr>
        <w:pStyle w:val="Heading1"/>
        <w:spacing w:line="360" w:lineRule="auto"/>
      </w:pPr>
      <w:r>
        <w:t>LINIA 301 Bb</w:t>
      </w:r>
    </w:p>
    <w:p w14:paraId="551A4B78" w14:textId="77777777" w:rsidR="00A46681" w:rsidRDefault="00A46681" w:rsidP="004B35A3">
      <w:pPr>
        <w:pStyle w:val="Heading1"/>
        <w:spacing w:line="360" w:lineRule="auto"/>
        <w:rPr>
          <w:b w:val="0"/>
          <w:bCs w:val="0"/>
          <w:sz w:val="8"/>
        </w:rPr>
      </w:pPr>
      <w:r>
        <w:t>MOGOŞOAIA - VOLUNTARI - Ram. PASĂREA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A46681" w14:paraId="1715F909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24EA" w14:textId="77777777" w:rsidR="00A46681" w:rsidRDefault="00A46681">
            <w:pPr>
              <w:numPr>
                <w:ilvl w:val="0"/>
                <w:numId w:val="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1B8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C8B20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2061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Mogoșoaia -</w:t>
            </w:r>
          </w:p>
          <w:p w14:paraId="1AF18F4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Otopeni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2839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F07CE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B3C6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7+900</w:t>
            </w:r>
          </w:p>
          <w:p w14:paraId="2E79421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8+500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84962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4322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0FF9E85" w14:textId="77777777" w:rsidR="00A46681" w:rsidRDefault="00A46681">
      <w:pPr>
        <w:spacing w:before="40" w:after="40" w:line="192" w:lineRule="auto"/>
        <w:ind w:right="57"/>
        <w:rPr>
          <w:sz w:val="20"/>
        </w:rPr>
      </w:pPr>
    </w:p>
    <w:p w14:paraId="60385563" w14:textId="77777777" w:rsidR="00A46681" w:rsidRDefault="00A46681" w:rsidP="00CF0E71">
      <w:pPr>
        <w:pStyle w:val="Heading1"/>
        <w:spacing w:line="276" w:lineRule="auto"/>
      </w:pPr>
      <w:r>
        <w:t>LINIA 301 D</w:t>
      </w:r>
    </w:p>
    <w:p w14:paraId="6C30AB07" w14:textId="77777777" w:rsidR="00A46681" w:rsidRDefault="00A46681" w:rsidP="00CF0E71">
      <w:pPr>
        <w:pStyle w:val="Heading1"/>
        <w:spacing w:line="276" w:lineRule="auto"/>
        <w:rPr>
          <w:b w:val="0"/>
          <w:bCs w:val="0"/>
          <w:sz w:val="8"/>
        </w:rPr>
      </w:pPr>
      <w:r>
        <w:t>PANTELIMON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A46681" w14:paraId="5EDD8FCE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E133F" w14:textId="77777777" w:rsidR="00A46681" w:rsidRDefault="00A4668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51A58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31+250</w:t>
            </w:r>
          </w:p>
          <w:p w14:paraId="6860A697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DC2D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284B6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Pantelimon - </w:t>
            </w:r>
          </w:p>
          <w:p w14:paraId="382A1634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2ABCC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581F6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6D78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69CA" w14:textId="77777777" w:rsidR="00A46681" w:rsidRPr="00935D4F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A3205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02FD4DBB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AF32" w14:textId="77777777" w:rsidR="00A46681" w:rsidRDefault="00A4668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7F771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81A5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65761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6A63062B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0890B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DC65AA3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11ED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CB4E5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4A283" w14:textId="77777777" w:rsidR="00A46681" w:rsidRPr="00935D4F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B55F5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61C5CD39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BBB7A" w14:textId="77777777" w:rsidR="00A46681" w:rsidRDefault="00A4668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4082B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A4A17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9207B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684FFD80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0A37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23DBD57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598E2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6EDB2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9861A" w14:textId="77777777" w:rsidR="00A46681" w:rsidRPr="00935D4F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A7561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5CAEE47A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EEC61" w14:textId="77777777" w:rsidR="00A46681" w:rsidRDefault="00A4668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3BEC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AC225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F77C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150F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C219F17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10980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64CAB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7F572" w14:textId="77777777" w:rsidR="00A46681" w:rsidRPr="00935D4F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C82A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00DF40A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FF868" w14:textId="77777777" w:rsidR="00A46681" w:rsidRDefault="00A4668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990B1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080C9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787C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Bucureşti Sud </w:t>
            </w:r>
          </w:p>
          <w:p w14:paraId="7950023D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CC29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80EE6E3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C4976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B1A25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D4F5" w14:textId="77777777" w:rsidR="00A46681" w:rsidRPr="00935D4F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49AD7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E54E9CC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A99F9B9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 Cap X.</w:t>
            </w:r>
          </w:p>
        </w:tc>
      </w:tr>
      <w:tr w:rsidR="00A46681" w14:paraId="1638ED80" w14:textId="77777777">
        <w:trPr>
          <w:cantSplit/>
          <w:trHeight w:val="10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088F" w14:textId="77777777" w:rsidR="00A46681" w:rsidRDefault="00A4668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D497D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1DD8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AD4B7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564F43E0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BC895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10, 12, 34</w:t>
            </w:r>
          </w:p>
          <w:p w14:paraId="257ADEA9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5BCCDC3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672E9FE8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9810B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83CD8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E6A3" w14:textId="77777777" w:rsidR="00A46681" w:rsidRPr="00935D4F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6E697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4D3EDFB7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BF549" w14:textId="77777777" w:rsidR="00A46681" w:rsidRDefault="00A4668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A451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5BD79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2A325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BAA0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2C97373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355EEF20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6086B48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14 /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55AA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B308D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26A3C" w14:textId="77777777" w:rsidR="00A46681" w:rsidRPr="00935D4F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277E8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către Antestaţia Faur.</w:t>
            </w:r>
          </w:p>
        </w:tc>
      </w:tr>
      <w:tr w:rsidR="00A46681" w14:paraId="287ADB95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9408F" w14:textId="77777777" w:rsidR="00A46681" w:rsidRDefault="00A4668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E4F97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37+165</w:t>
            </w:r>
          </w:p>
          <w:p w14:paraId="7CD0430C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9201D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1E302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Bucureşti Sud Grupa Tehnică - </w:t>
            </w:r>
          </w:p>
          <w:p w14:paraId="7DAEA1D5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6DFA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E490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52DD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EA6FF" w14:textId="77777777" w:rsidR="00A46681" w:rsidRPr="00935D4F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9861C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7C6D65EC" w14:textId="77777777">
        <w:trPr>
          <w:cantSplit/>
          <w:trHeight w:val="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9CE7" w14:textId="77777777" w:rsidR="00A46681" w:rsidRDefault="00A4668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FF1F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0FA64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295A9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44B3C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B372AA5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BA5B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91AA9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0AAEC" w14:textId="77777777" w:rsidR="00A46681" w:rsidRPr="00935D4F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9FE4B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12A4F4C" w14:textId="77777777"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C1768" w14:textId="77777777" w:rsidR="00A46681" w:rsidRDefault="00A4668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AB03E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834F4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6D5B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1913E127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4547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B706F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42A4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A7234" w14:textId="77777777" w:rsidR="00A46681" w:rsidRPr="00935D4F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C32EB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5E763CB" w14:textId="77777777">
        <w:trPr>
          <w:cantSplit/>
          <w:trHeight w:val="4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0B5B4" w14:textId="77777777" w:rsidR="00A46681" w:rsidRDefault="00A4668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A2D8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EFF5B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6F318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23689991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80BD7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</w:t>
            </w:r>
          </w:p>
          <w:p w14:paraId="414B31D7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diag.</w:t>
            </w:r>
          </w:p>
          <w:p w14:paraId="7CC3CCF5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DA9F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FD46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357A" w14:textId="77777777" w:rsidR="00A46681" w:rsidRPr="00935D4F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67B5C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18B278F" w14:textId="77777777">
        <w:trPr>
          <w:cantSplit/>
          <w:trHeight w:val="25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C47D3" w14:textId="77777777" w:rsidR="00A46681" w:rsidRDefault="00A4668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C44C3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E83F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9906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15933062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3D1BA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12, 14, 16 </w:t>
            </w:r>
          </w:p>
          <w:p w14:paraId="6F81BA43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5ED3998B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T.D.J. </w:t>
            </w:r>
          </w:p>
          <w:p w14:paraId="76B6576A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6941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6C43E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3725E" w14:textId="77777777" w:rsidR="00A46681" w:rsidRPr="00935D4F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2CBB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09ABDEB3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A1FB265" w14:textId="77777777">
        <w:trPr>
          <w:cantSplit/>
          <w:trHeight w:val="18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96B11" w14:textId="77777777" w:rsidR="00A46681" w:rsidRDefault="00A46681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6E60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034D1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6E488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647A0E7E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AF6DA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</w:t>
            </w:r>
          </w:p>
          <w:p w14:paraId="232CE56F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3, 5, </w:t>
            </w:r>
          </w:p>
          <w:p w14:paraId="0C6A9DCE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7, 9 </w:t>
            </w:r>
          </w:p>
          <w:p w14:paraId="7134B070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şi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B945" w14:textId="77777777" w:rsidR="00A46681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D33DA" w14:textId="77777777" w:rsidR="00A46681" w:rsidRDefault="00A4668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B1D59" w14:textId="77777777" w:rsidR="00A46681" w:rsidRPr="00935D4F" w:rsidRDefault="00A4668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18938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6E29F16C" w14:textId="77777777" w:rsidR="00A46681" w:rsidRDefault="00A4668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D0BB7C4" w14:textId="77777777" w:rsidR="00A46681" w:rsidRDefault="00A46681" w:rsidP="00CF0E71">
      <w:pPr>
        <w:spacing w:before="40" w:line="276" w:lineRule="auto"/>
        <w:ind w:right="57"/>
        <w:rPr>
          <w:sz w:val="20"/>
        </w:rPr>
      </w:pPr>
    </w:p>
    <w:p w14:paraId="5B008E82" w14:textId="77777777" w:rsidR="00A46681" w:rsidRDefault="00A46681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3F680931" w14:textId="77777777" w:rsidR="00A46681" w:rsidRPr="005D215B" w:rsidRDefault="00A46681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A46681" w14:paraId="6F94EE3C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55FDD" w14:textId="77777777" w:rsidR="00A46681" w:rsidRDefault="00A4668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B6A9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08E1" w14:textId="77777777" w:rsidR="00A46681" w:rsidRPr="00B3607C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6F2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6666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3C747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AF4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0A522C3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DF07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3D23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A46681" w14:paraId="6A0EEAF7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4549B" w14:textId="77777777" w:rsidR="00A46681" w:rsidRDefault="00A4668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E8BD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850B0" w14:textId="77777777" w:rsidR="00A46681" w:rsidRPr="00B3607C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C3AA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831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48CBD73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BDB9A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8A8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0507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79DA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A908A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2CBD025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A46681" w14:paraId="378DCA0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E424" w14:textId="77777777" w:rsidR="00A46681" w:rsidRDefault="00A4668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50DD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01BD7" w14:textId="77777777" w:rsidR="00A46681" w:rsidRPr="00B3607C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8C5D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5369E46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C187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6DF346E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C6B2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750F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C7D5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132F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A46681" w14:paraId="59268803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B8E1C" w14:textId="77777777" w:rsidR="00A46681" w:rsidRDefault="00A46681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7AAC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F6FA2" w14:textId="77777777" w:rsidR="00A46681" w:rsidRPr="00B3607C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A5D7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784F656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18F1365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B9D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F1C9D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96CC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3DDFF66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C7F8B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E53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265FA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7C30046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63CC0C5" w14:textId="77777777" w:rsidR="00A46681" w:rsidRDefault="00A46681">
      <w:pPr>
        <w:spacing w:before="40" w:after="40" w:line="192" w:lineRule="auto"/>
        <w:ind w:right="57"/>
        <w:rPr>
          <w:sz w:val="20"/>
          <w:lang w:val="en-US"/>
        </w:rPr>
      </w:pPr>
    </w:p>
    <w:p w14:paraId="226D1563" w14:textId="77777777" w:rsidR="00A46681" w:rsidRDefault="00A46681" w:rsidP="00F14E3C">
      <w:pPr>
        <w:pStyle w:val="Heading1"/>
        <w:spacing w:line="360" w:lineRule="auto"/>
      </w:pPr>
      <w:r>
        <w:t>LINIA 301 F1</w:t>
      </w:r>
    </w:p>
    <w:p w14:paraId="4DDA2C2A" w14:textId="77777777" w:rsidR="00A46681" w:rsidRDefault="00A46681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A46681" w14:paraId="2EFC56FB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D1FC0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7D01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68C78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7C57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27E3E7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F40D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710E9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072D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284C9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CF55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1E976D4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1AF41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D22C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4301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551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A8DBB2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D3C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2C9F1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DDD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F8EC3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C80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3D122CD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59CB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6BC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AEFF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24F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24CA1C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0F8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E159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F75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37125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8617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73E1701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0C80C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495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F49B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B70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A423D6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FC5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43EFD14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623D514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4C75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90B8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C30E2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04B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57A936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6D7C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60C0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77A06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151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232F62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B595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E5629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C45A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8DA94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417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1846DF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5A518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B58E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F08FC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88EA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1F6689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7A90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D07AE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C5B4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8E0F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921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6D3B8F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7E9E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547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F5264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8953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C91B62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6A99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3A536D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8AEF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A87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05E6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1F72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4E2BFD2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7443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50A9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9A3E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12B7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18E71F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E25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973A90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4528680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A2ACED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F190E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0F1F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FA6A9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8CF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A608CC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5A312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C3D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7122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70C6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FF2B5C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C3F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0D4A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7D9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DC0E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C28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449DA93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5C978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E14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43A3A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AA51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CBBBA3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3DAE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8517A6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18D19AE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FA54C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51C3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42E1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768B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E714C60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310EB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E73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9BF1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558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A2AE1E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334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50482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AF30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A1A80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77AD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9B01E49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BBB7E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A89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47E34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A401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309C33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20CE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25E0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7FD6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16283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D0C5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0C495FA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6898C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8E1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2ADBF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445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34B84A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D68B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71119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7A3A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ED85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ACE2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12A293A0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5470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6248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33E35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64CE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4E0DEA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9C6D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24DE05B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E0EA0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057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26B17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3286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55D2EF75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6132E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8C1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C8FDF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815C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F5792B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424C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0D24169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3C83D4C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D765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2164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CB046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3668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A09DC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A46681" w14:paraId="216F375A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92C81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11E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497DF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0E6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45BFDF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C208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1FE82B9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8DE00B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DA49F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1608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AD35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E95A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A46681" w14:paraId="45F60F26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B46D2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8B8E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B9014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30E4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5C7B0C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5AD3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2F88A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58CA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1467F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A449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70241B96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00AC9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A7CA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D4FB6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7DDB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B62C02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1805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64979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D910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2A7B9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90B5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302E1EF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32F51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AF76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7D4F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1329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E5DA99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0A3B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52F04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9AB9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93C96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3A2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1643E45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264F7" w14:textId="77777777" w:rsidR="00A46681" w:rsidRDefault="00A46681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3B1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F8F49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8CAA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8420D3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5CC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0424A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BD31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F159D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219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375DA97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1F3C1D3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603A9E8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43E0741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14D16D8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3DB5AF90" w14:textId="77777777" w:rsidR="00A46681" w:rsidRDefault="00A46681">
      <w:pPr>
        <w:spacing w:before="40" w:after="40" w:line="192" w:lineRule="auto"/>
        <w:ind w:right="57"/>
        <w:rPr>
          <w:sz w:val="20"/>
        </w:rPr>
      </w:pPr>
    </w:p>
    <w:p w14:paraId="3E61220D" w14:textId="77777777" w:rsidR="00A46681" w:rsidRDefault="00A46681" w:rsidP="007E3B63">
      <w:pPr>
        <w:pStyle w:val="Heading1"/>
        <w:spacing w:line="360" w:lineRule="auto"/>
      </w:pPr>
      <w:r>
        <w:t>LINIA 301 G</w:t>
      </w:r>
    </w:p>
    <w:p w14:paraId="2F642ECE" w14:textId="77777777" w:rsidR="00A46681" w:rsidRDefault="00A46681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A46681" w14:paraId="036584DD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465C2" w14:textId="77777777" w:rsidR="00A46681" w:rsidRDefault="00A4668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0A3E8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CF2B7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84501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B3BE7D8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A10F4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32A91F0F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941B1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9E277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1CDCA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0A137" w14:textId="77777777" w:rsidR="00A46681" w:rsidRDefault="00A46681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3DBAF7A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6C981" w14:textId="77777777" w:rsidR="00A46681" w:rsidRDefault="00A4668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D550B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47884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01A8B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7574859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F4FEE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12A2FE3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A7BC373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5DE28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87409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82608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7D38D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A3BB86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79A56" w14:textId="77777777" w:rsidR="00A46681" w:rsidRDefault="00A4668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8A5DD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FFA35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EA4E3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11865F1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BA15A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9A229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EB5AB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C327F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9EFA8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DDC30C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D2B7E" w14:textId="77777777" w:rsidR="00A46681" w:rsidRDefault="00A4668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A5AD6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BAA53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1D8D2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4C79947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FF9FB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5ED12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4B20B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F160F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DEA8F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12077DA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7873F" w14:textId="77777777" w:rsidR="00A46681" w:rsidRDefault="00A4668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76FE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D8D2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3D55E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45D5244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9A963" w14:textId="77777777" w:rsidR="00A46681" w:rsidRDefault="00A4668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853F4A9" w14:textId="77777777" w:rsidR="00A46681" w:rsidRDefault="00A4668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CBFE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78587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A2CA4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F4395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D645AC7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28A62" w14:textId="77777777" w:rsidR="00A46681" w:rsidRDefault="00A4668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3C78A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DAB1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47ECF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151A21E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52758" w14:textId="77777777" w:rsidR="00A46681" w:rsidRDefault="00A4668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D8361FD" w14:textId="77777777" w:rsidR="00A46681" w:rsidRDefault="00A4668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64530D09" w14:textId="77777777" w:rsidR="00A46681" w:rsidRDefault="00A4668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80249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C9990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0A7E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B742B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EA133EA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773B" w14:textId="77777777" w:rsidR="00A46681" w:rsidRDefault="00A4668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A04B3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32103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6760F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D6C14F6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CF058" w14:textId="77777777" w:rsidR="00A46681" w:rsidRDefault="00A4668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C4D24AE" w14:textId="77777777" w:rsidR="00A46681" w:rsidRDefault="00A46681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F057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51E3B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5BB8B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6B82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C4A6157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821B" w14:textId="77777777" w:rsidR="00A46681" w:rsidRDefault="00A4668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2772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AE787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0F8D6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E971EEE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A6D9A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79B57F4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7D8A0F84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4007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16CD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6A2D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80090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9B4CFBB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515F4" w14:textId="77777777" w:rsidR="00A46681" w:rsidRDefault="00A4668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81930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B47B0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A1183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05EC1FC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48989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D0DF5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D4AE3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EF354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C9EF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308B0F3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2714" w14:textId="77777777" w:rsidR="00A46681" w:rsidRDefault="00A4668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2048E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590B5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D306B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5274958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591F5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52D2771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EDFD0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CE62A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68430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28B6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E89EE34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2429" w14:textId="77777777" w:rsidR="00A46681" w:rsidRDefault="00A46681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CF01F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83B8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F4FF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52CBB97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591B5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39E5A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EB51E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7123E" w14:textId="77777777" w:rsidR="00A46681" w:rsidRDefault="00A46681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C644" w14:textId="77777777" w:rsidR="00A46681" w:rsidRDefault="00A46681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C841004" w14:textId="77777777" w:rsidR="00A46681" w:rsidRDefault="00A46681">
      <w:pPr>
        <w:spacing w:before="40" w:line="192" w:lineRule="auto"/>
        <w:ind w:right="57"/>
        <w:rPr>
          <w:sz w:val="20"/>
        </w:rPr>
      </w:pPr>
    </w:p>
    <w:p w14:paraId="6E923C4B" w14:textId="77777777" w:rsidR="00A46681" w:rsidRDefault="00A46681" w:rsidP="00956F37">
      <w:pPr>
        <w:pStyle w:val="Heading1"/>
        <w:spacing w:line="360" w:lineRule="auto"/>
      </w:pPr>
      <w:r>
        <w:t>LINIA 301 N</w:t>
      </w:r>
    </w:p>
    <w:p w14:paraId="7B200819" w14:textId="77777777" w:rsidR="00A46681" w:rsidRDefault="00A46681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A46681" w14:paraId="4ADD0934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394DB" w14:textId="77777777" w:rsidR="00A46681" w:rsidRDefault="00A4668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24D1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3E8F6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CE00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2DB9BB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1FBF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C4B5B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E26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1B5D4" w14:textId="77777777" w:rsidR="00A46681" w:rsidRPr="00220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95E2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7CACD6D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6FB58" w14:textId="77777777" w:rsidR="00A46681" w:rsidRDefault="00A4668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5153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BCC4D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9805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0BD3F5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35C8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04BF4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EA4F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C2D1E" w14:textId="77777777" w:rsidR="00A46681" w:rsidRPr="00220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9C0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38904CBC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AAEFB" w14:textId="77777777" w:rsidR="00A46681" w:rsidRDefault="00A4668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7819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5BDC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EC0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59C971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E089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BF5D2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2743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7180" w14:textId="77777777" w:rsidR="00A46681" w:rsidRPr="00220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9027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AF01CDF" w14:textId="77777777" w:rsidR="00A46681" w:rsidRPr="00474FB0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A46681" w14:paraId="581615E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CAB35" w14:textId="77777777" w:rsidR="00A46681" w:rsidRDefault="00A4668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0BAB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8BE20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2A6D1" w14:textId="77777777" w:rsidR="00A46681" w:rsidRDefault="00A46681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B968DED" w14:textId="77777777" w:rsidR="00A46681" w:rsidRDefault="00A46681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F631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205B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B02F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DE1FA" w14:textId="77777777" w:rsidR="00A46681" w:rsidRPr="00220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ED4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FA98B7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45ACC" w14:textId="77777777" w:rsidR="00A46681" w:rsidRDefault="00A4668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304E" w14:textId="77777777" w:rsidR="00A46681" w:rsidRDefault="00A46681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60545" w14:textId="77777777" w:rsidR="00A46681" w:rsidRDefault="00A46681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4CEE2" w14:textId="77777777" w:rsidR="00A46681" w:rsidRDefault="00A46681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6B06" w14:textId="77777777" w:rsidR="00A46681" w:rsidRPr="00E4222D" w:rsidRDefault="00A46681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0533A47E" w14:textId="77777777" w:rsidR="00A46681" w:rsidRPr="00E4222D" w:rsidRDefault="00A46681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293A2B0D" w14:textId="77777777" w:rsidR="00A46681" w:rsidRPr="00E4222D" w:rsidRDefault="00A46681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37924AD2" w14:textId="77777777" w:rsidR="00A46681" w:rsidRDefault="00A46681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D1D81" w14:textId="77777777" w:rsidR="00A46681" w:rsidRDefault="00A46681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8EB7" w14:textId="77777777" w:rsidR="00A46681" w:rsidRDefault="00A46681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CECCF" w14:textId="77777777" w:rsidR="00A46681" w:rsidRPr="0022092F" w:rsidRDefault="00A46681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58203" w14:textId="77777777" w:rsidR="00A46681" w:rsidRDefault="00A46681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FB57B69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823E" w14:textId="77777777" w:rsidR="00A46681" w:rsidRDefault="00A4668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66F2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2CA7E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EF467" w14:textId="77777777" w:rsidR="00A46681" w:rsidRDefault="00A46681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2E8D7" w14:textId="77777777" w:rsidR="00A46681" w:rsidRDefault="00A46681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B3647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E282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6F214" w14:textId="77777777" w:rsidR="00A46681" w:rsidRPr="00220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AC8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3E33DDA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C2AFD" w14:textId="77777777" w:rsidR="00A46681" w:rsidRDefault="00A4668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9D61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5B373AA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BE29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6176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334C31C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0F4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C35C3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4B1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77AC2" w14:textId="77777777" w:rsidR="00A46681" w:rsidRPr="00220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251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774E36F2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5A9D" w14:textId="77777777" w:rsidR="00A46681" w:rsidRDefault="00A46681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D234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70BA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454C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5986366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1156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1FE2AE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041F1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EC7F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93919" w14:textId="77777777" w:rsidR="00A46681" w:rsidRPr="00220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0580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E9ECE7D" w14:textId="77777777" w:rsidR="00A46681" w:rsidRDefault="00A46681">
      <w:pPr>
        <w:spacing w:before="40" w:after="40" w:line="192" w:lineRule="auto"/>
        <w:ind w:right="57"/>
        <w:rPr>
          <w:sz w:val="20"/>
        </w:rPr>
      </w:pPr>
    </w:p>
    <w:p w14:paraId="3C88EF2A" w14:textId="77777777" w:rsidR="00A46681" w:rsidRDefault="00A46681" w:rsidP="007F72A5">
      <w:pPr>
        <w:pStyle w:val="Heading1"/>
        <w:spacing w:line="360" w:lineRule="auto"/>
      </w:pPr>
      <w:r>
        <w:t>LINIA 301 O</w:t>
      </w:r>
    </w:p>
    <w:p w14:paraId="6C4BE4EA" w14:textId="77777777" w:rsidR="00A46681" w:rsidRDefault="00A46681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A46681" w14:paraId="6BE641B1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9C9DD" w14:textId="77777777" w:rsidR="00A46681" w:rsidRDefault="00A4668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1E9A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D27EC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15F6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0436B88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119E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AD7F5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983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B3106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4921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2E2AD0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3175D" w14:textId="77777777" w:rsidR="00A46681" w:rsidRDefault="00A4668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4329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87D0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B3E0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4507A25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602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4D118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67B8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CF263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B705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522145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A814" w14:textId="77777777" w:rsidR="00A46681" w:rsidRDefault="00A4668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EC7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9DD3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C91C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6590546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2011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00F02F1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A47B7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DF53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6476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CF71" w14:textId="77777777" w:rsidR="00A46681" w:rsidRDefault="00A46681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3B1107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2416B" w14:textId="77777777" w:rsidR="00A46681" w:rsidRDefault="00A4668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45F1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1D30B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425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749FA21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A968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60CFC2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3DFB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37E4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520C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57CC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F11A452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C98D" w14:textId="77777777" w:rsidR="00A46681" w:rsidRDefault="00A4668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E6A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6C353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0308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741872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B99A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4732A8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39573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921C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20106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E175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BB4E84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9971D" w14:textId="77777777" w:rsidR="00A46681" w:rsidRDefault="00A4668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6E54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712BE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B8B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305A5A4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6D71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9B6AA7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06B3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8EEF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A5AA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25E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9C343A3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FC6D4" w14:textId="77777777" w:rsidR="00A46681" w:rsidRDefault="00A4668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A77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3F152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AB0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52364BD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9127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F16F78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33078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71C1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CCC63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B06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805ED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A46681" w14:paraId="1CA9BC53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67C7C" w14:textId="77777777" w:rsidR="00A46681" w:rsidRDefault="00A4668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8AB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FACDA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6E71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CF4B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D63E3C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5E29E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3BBE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CC4DD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4FB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813FC0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B80BC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A46681" w14:paraId="47F44486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A7181" w14:textId="77777777" w:rsidR="00A46681" w:rsidRDefault="00A46681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121E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F668D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E06D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405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758A11B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4CD682D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E7D7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C015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D39F5" w14:textId="77777777" w:rsidR="00A46681" w:rsidRPr="00F1029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5386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42B84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42A4D10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00F5A4FF" w14:textId="77777777" w:rsidR="00A46681" w:rsidRDefault="00A46681">
      <w:pPr>
        <w:spacing w:before="40" w:after="40" w:line="192" w:lineRule="auto"/>
        <w:ind w:right="57"/>
        <w:rPr>
          <w:sz w:val="20"/>
        </w:rPr>
      </w:pPr>
    </w:p>
    <w:p w14:paraId="4577B7E6" w14:textId="77777777" w:rsidR="00A46681" w:rsidRDefault="00A46681" w:rsidP="003260D9">
      <w:pPr>
        <w:pStyle w:val="Heading1"/>
        <w:spacing w:line="360" w:lineRule="auto"/>
      </w:pPr>
      <w:r>
        <w:t>LINIA 301 P</w:t>
      </w:r>
    </w:p>
    <w:p w14:paraId="1CD6DB88" w14:textId="77777777" w:rsidR="00A46681" w:rsidRDefault="00A46681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A46681" w14:paraId="6A571CD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0B63C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C2718" w14:textId="77777777" w:rsidR="00A46681" w:rsidRDefault="00A4668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6A9C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AA09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EEE8F7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FD8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6687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71E0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7322E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CE76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F39899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0839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3B50" w14:textId="77777777" w:rsidR="00A46681" w:rsidRDefault="00A4668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4646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EDFF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C520BB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7A22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38621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D9E6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4CA7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372D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59F837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FED0D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5CFFC" w14:textId="77777777" w:rsidR="00A46681" w:rsidRDefault="00A4668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8BC3B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FA6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8FD0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F5EFC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BF64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46FA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6A81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9BF1F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A46681" w:rsidRPr="00A8307A" w14:paraId="3A77C4F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3AFDF" w14:textId="77777777" w:rsidR="00A46681" w:rsidRPr="00A75A00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EBB9A" w14:textId="77777777" w:rsidR="00A46681" w:rsidRPr="00A8307A" w:rsidRDefault="00A4668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FE8A0" w14:textId="77777777" w:rsidR="00A46681" w:rsidRPr="00A8307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C084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0A15A66B" w14:textId="77777777" w:rsidR="00A46681" w:rsidRPr="00A8307A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E138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5A18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A4262" w14:textId="77777777" w:rsidR="00A46681" w:rsidRPr="00A8307A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1603A" w14:textId="77777777" w:rsidR="00A46681" w:rsidRPr="00A8307A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55482" w14:textId="77777777" w:rsidR="00A46681" w:rsidRPr="00A8307A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C59C7A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CE103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0E9A3" w14:textId="77777777" w:rsidR="00A46681" w:rsidRDefault="00A4668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FD8DE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FC7D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4903560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53B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54231D7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7E52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3FCD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6760D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BD4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B9CB18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D309A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E632D" w14:textId="77777777" w:rsidR="00A46681" w:rsidRDefault="00A4668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B061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E5CF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E2166D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4252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CC1D5C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23ABB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40E4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5975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BBDC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A46681" w14:paraId="565FB57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30B91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F81C1" w14:textId="77777777" w:rsidR="00A46681" w:rsidRDefault="00A4668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1BF46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CB8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F42DCF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4E0E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8D4D59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2A2E7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02F5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5EC82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F1C6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D20977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A46681" w14:paraId="0E6FE83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FB55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6BDB3" w14:textId="77777777" w:rsidR="00A46681" w:rsidRDefault="00A4668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635B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8601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6BC325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5275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1E22799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5E0F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B29A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910ED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B55A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4319D6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A46681" w14:paraId="699A18A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D16A4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A9168" w14:textId="77777777" w:rsidR="00A46681" w:rsidRDefault="00A4668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91821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593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1ED974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368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F262B5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89D1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5FA8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81010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D108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90C9C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A46681" w14:paraId="0F1FF8A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1C44B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45F77" w14:textId="77777777" w:rsidR="00A46681" w:rsidRDefault="00A4668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397C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D416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DE31A2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04A0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AD4B6E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A678F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9B0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8A0E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FF02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4C394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3DDBA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A46681" w14:paraId="7CD299B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AD15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3ED39" w14:textId="77777777" w:rsidR="00A46681" w:rsidRDefault="00A4668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08170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2AEC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9B8FE4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F199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D86B51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33DEF6E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2959F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2B3D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A89CA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4CAD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0C5BC3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A46681" w14:paraId="3F5E542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F03FA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85E37" w14:textId="77777777" w:rsidR="00A46681" w:rsidRDefault="00A4668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3605E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4975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2AED05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BEE2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86D1A5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7C428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22D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EC376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5D8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5A182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A46681" w14:paraId="143284F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F6C42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8DEC4" w14:textId="77777777" w:rsidR="00A46681" w:rsidRDefault="00A4668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6E749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AC7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85B4B7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BA51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9AA5E6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505A4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253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8BFE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A929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E77C7A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A46681" w14:paraId="597F8E72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EB63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D2D00" w14:textId="77777777" w:rsidR="00A46681" w:rsidRDefault="00A4668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4328B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3B44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5988B1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DF0F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2F3C0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DE6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AAE9F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9FE5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F06B107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89DC2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D5FF" w14:textId="77777777" w:rsidR="00A46681" w:rsidRDefault="00A4668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66C28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102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279596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8849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8B34E2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AEC78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5C1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F7D14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E44E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D532B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A46681" w14:paraId="1297CF2A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35A2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04465" w14:textId="77777777" w:rsidR="00A46681" w:rsidRDefault="00A46681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A78B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4329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3A5ECC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9560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CE5116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2FE6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6D1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8B970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ECC5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202DAF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A46681" w14:paraId="6E0EC34C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33B06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C3AE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DAFED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2ED6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F4ADEF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77874" w14:textId="77777777" w:rsidR="00A46681" w:rsidRDefault="00A46681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64B4B6C1" w14:textId="77777777" w:rsidR="00A46681" w:rsidRDefault="00A46681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03D4084C" w14:textId="77777777" w:rsidR="00A46681" w:rsidRDefault="00A46681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FA96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0486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741DC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5A9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2001F73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73664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E76D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E2A4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D65B3" w14:textId="77777777" w:rsidR="00A46681" w:rsidRDefault="00A46681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2F335FB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60ECBC1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87D7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BF1560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D4B3D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C4C2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1A0A0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DFA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9449D9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5C6F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E107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ADF5A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7610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642218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C5B8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F1F578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EA772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AAE7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9E5D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C556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783F3CA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F8A64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0FE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8924D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44FB" w14:textId="77777777" w:rsidR="00A46681" w:rsidRDefault="00A46681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27FFCB8" w14:textId="77777777" w:rsidR="00A46681" w:rsidRDefault="00A46681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EE6C6" w14:textId="77777777" w:rsidR="00A46681" w:rsidRDefault="00A46681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DB82228" w14:textId="77777777" w:rsidR="00A46681" w:rsidRDefault="00A46681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3257C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CE6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91745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E8C9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ABA1E72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670B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A08F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67180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D14D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0845D2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A3F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7596CE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2D824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AD1A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A58E0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556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3BC9ADEA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EF22D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D7E5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5A3B5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61C3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E852C1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69F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605B77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D2E4C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5E51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16D48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2E2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194F9FD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1CDBD" w14:textId="77777777" w:rsidR="00A46681" w:rsidRDefault="00A46681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E9C7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420D2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BF19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F40A59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C98D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A20894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E8D4F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CB7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78A9" w14:textId="77777777" w:rsidR="00A46681" w:rsidRPr="001B37B8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7EE1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B472364" w14:textId="77777777" w:rsidR="00A46681" w:rsidRDefault="00A46681">
      <w:pPr>
        <w:spacing w:before="40" w:after="40" w:line="192" w:lineRule="auto"/>
        <w:ind w:right="57"/>
        <w:rPr>
          <w:sz w:val="20"/>
        </w:rPr>
      </w:pPr>
    </w:p>
    <w:p w14:paraId="6612D728" w14:textId="77777777" w:rsidR="00A46681" w:rsidRDefault="00A46681" w:rsidP="004F6534">
      <w:pPr>
        <w:pStyle w:val="Heading1"/>
        <w:spacing w:line="360" w:lineRule="auto"/>
      </w:pPr>
      <w:r>
        <w:t>LINIA 700</w:t>
      </w:r>
    </w:p>
    <w:p w14:paraId="7BD50CEB" w14:textId="77777777" w:rsidR="00A46681" w:rsidRDefault="00A46681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A46681" w14:paraId="4D287ABF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D8916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0D24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EE979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F82F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150774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C88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A0EE2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9D46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9D1A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BEB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34045D0D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9C131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52A1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FA5C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84FE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19B01D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2F28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EA87D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2AB0A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5A3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93FE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3FB97DF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28C1F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6574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F2CB7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32DDE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4E358C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13D1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1B4F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E921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82BC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C271B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F53B9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A46681" w14:paraId="1CA09BF6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E308F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C307" w14:textId="77777777" w:rsidR="00A46681" w:rsidRDefault="00A46681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BBEBB" w14:textId="77777777" w:rsidR="00A46681" w:rsidRDefault="00A46681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E7F3" w14:textId="77777777" w:rsidR="00A46681" w:rsidRDefault="00A46681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F0ADA" w14:textId="77777777" w:rsidR="00A46681" w:rsidRPr="00E4222D" w:rsidRDefault="00A46681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4D90222A" w14:textId="77777777" w:rsidR="00A46681" w:rsidRPr="00E4222D" w:rsidRDefault="00A46681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2D7B7E59" w14:textId="77777777" w:rsidR="00A46681" w:rsidRPr="00E4222D" w:rsidRDefault="00A46681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75AAF50B" w14:textId="77777777" w:rsidR="00A46681" w:rsidRDefault="00A46681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7A999" w14:textId="77777777" w:rsidR="00A46681" w:rsidRDefault="00A46681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1D24" w14:textId="77777777" w:rsidR="00A46681" w:rsidRDefault="00A46681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49749" w14:textId="77777777" w:rsidR="00A46681" w:rsidRDefault="00A46681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CC7FB" w14:textId="77777777" w:rsidR="00A46681" w:rsidRDefault="00A46681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71A7A10F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BF38D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3F8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075E2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72B2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10F5F0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D133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196FB00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7F68F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915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64B5D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5EE66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325EE1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AACC4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2BFD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6260C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E61C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1497A0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AAED0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27146B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2BC91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8B13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42B3B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479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F975AC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4685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A257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6B0B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65CA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8FDAD2B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9021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44012FE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76FB4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54D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466BD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6480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F5A257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1D9A8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F4A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24107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7B8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5A045D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4A04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6A6773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7B38A9F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D2905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78F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C4E88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D971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3DCE345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5DCF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7B9A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9DAEA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0130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D670A7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8B0D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497645B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595D23C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20F6F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7117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674B2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7C8C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A78E1F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BA4DC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053E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09A4B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F80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2E6002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9E1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D2ACD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DA8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F6800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5A49D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EF18DA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2A7A3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5F44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10E1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65896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EC14BF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BCB3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22</w:t>
            </w:r>
          </w:p>
          <w:p w14:paraId="75FF2B3B" w14:textId="77777777" w:rsidR="00A46681" w:rsidRPr="00B401EA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A701E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C082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0D5D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AA32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31144A8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4C10D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C0B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7178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1D08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CD98CE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F6D2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420B7F4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C321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DA32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7F02B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590E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34AAC2C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CE740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06EE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B2FB8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2683B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13576B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887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5739628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A31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AE04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BBFFE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13AD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A46681" w14:paraId="54C7B94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E9453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CF3B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A856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FDFA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094FA6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A28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6CA6B4F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4FD6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59D6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38DDF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6729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A46681" w14:paraId="7505B29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B4371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027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925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B5BDB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1AFDB5D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F73E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5E8E14B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0BBDD2B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90089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43A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A312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5E81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6EAC9D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1F54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C1B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62FA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AD93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78CB653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300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D9A8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3DCB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21266A4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75EC2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B312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3B0CD5E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D266C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7F2B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75DB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1137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2DC3E1CB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9F95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07612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721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  <w:p w14:paraId="45CBEF9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34AC6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5C61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3AEF0EA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6982A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88BA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16971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F89B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003C230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7CF4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6CE0E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B9DF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0878E7E0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44AF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ABEB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34900F1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1933B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F64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01D1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78D1D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5DFD515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7A06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3330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9E1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8AB07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62C5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A8AFE9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017D6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39D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781AE9C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7A77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FC21D" w14:textId="77777777" w:rsidR="00A46681" w:rsidRDefault="00A46681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6936BC7B" w14:textId="77777777" w:rsidR="00A46681" w:rsidRDefault="00A46681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B4B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7B2BD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F51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8968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3AE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68EAC90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4FF87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BCBB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3F23E88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6458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568B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38704CFE" w14:textId="77777777" w:rsidR="00A46681" w:rsidRPr="008A1A04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6B70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4863F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F019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BFA0F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D7E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18987A4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CA4D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968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504BBFD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6C2F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E8B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5589A3A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EC9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9B819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85CF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441CE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D6B41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A46681" w14:paraId="3A46A07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7AB38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4A60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2782263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9738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229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725B217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2400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4EB25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DA76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D219F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917F" w14:textId="77777777" w:rsidR="00A46681" w:rsidRPr="00C20CA5" w:rsidRDefault="00A4668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D7DB2F1" w14:textId="77777777" w:rsidR="00A46681" w:rsidRPr="00EB107D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7DE9718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7CC8D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F21B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C01F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334E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6071ABB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5092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ECD2B8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DEBE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ECC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3CC7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982FE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BE34F46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64F3CB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A46681" w14:paraId="35F1A67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76D9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D5A3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0299F14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A04C9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6849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3BA539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0E260966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3485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6450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40CB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845B5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7156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628C2844" w14:textId="77777777" w:rsidR="00A46681" w:rsidRPr="00C401D9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A46681" w14:paraId="6ED25F3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C4DC5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041E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0640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2A75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555A38CD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0141F0E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59C3C55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6FC1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DB0EC7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C9EB1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0EA1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1E6AD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3EA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210F9BA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A46681" w14:paraId="1EAC621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B476D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FEC0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8530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573CE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878E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42D28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4A8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7BC9AFBA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76EBB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AEA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0055EAB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3CA868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58E9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D58BC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1D83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4CA0D7D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4A0A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81503A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B2D90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B0C0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C7B8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B083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4A1376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B1B0B34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9D31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5D73CB5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C5BA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45B4D" w14:textId="77777777" w:rsidR="00A46681" w:rsidRDefault="00A46681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2F0F5FB5" w14:textId="77777777" w:rsidR="00A46681" w:rsidRDefault="00A46681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683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C812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9161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F328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A2E5B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1B07D17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D6EB77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22E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BB641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E09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1E44AA66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9C9D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458C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6032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479382E0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09C74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EAFC8" w14:textId="77777777" w:rsidR="00A46681" w:rsidRPr="00C20CA5" w:rsidRDefault="00A46681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6BA7AD9" w14:textId="77777777" w:rsidR="00A46681" w:rsidRPr="00EB107D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961B34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C8F84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A6C0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F47C6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13ABE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29174D4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BCCB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FE89BD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F2C32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F50A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521DC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0A19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738E7E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2E6EE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A46681" w14:paraId="570512E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80536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CAE9A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167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0FEB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0E586A2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D328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6B784F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96C8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64B5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492BB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DF92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79EB6816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A46681" w14:paraId="5CAF426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3B62E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09B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F3110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9FC6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2EE4706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904B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30F6F6D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944F8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98EA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21309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12BC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19D75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66573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362C4DBE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A46681" w14:paraId="4ADBDB6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FF40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282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E55E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28A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723C8E6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6D5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6E837D4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AB7C2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5DBA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70A8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867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F96E3B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068F9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58BFA2F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A46681" w14:paraId="6C43B1A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C2FE4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6303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5A27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5ED2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7A077656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AF9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E2F1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3074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EC76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E312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100672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832A8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4E03363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A46681" w14:paraId="44A246E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8219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2F3E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3409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143EE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7117FD51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EFE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A5FB0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E82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8453D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4EE8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7B09CA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77393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01DADECE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A46681" w14:paraId="5DB3C98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7AD85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8935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A6500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816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39ADFC1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2C7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0232704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28BB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C73D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4CAC9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4460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0FF5F8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015201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A46681" w14:paraId="5EB6283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71FBA" w14:textId="77777777" w:rsidR="00A46681" w:rsidRDefault="00A46681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FAB0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5FCCB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BCD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3D0BFCFD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460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B9B3C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F24D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50FFD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4C7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99CFE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9CA3DE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0D321A68" w14:textId="77777777" w:rsidR="00A46681" w:rsidRDefault="00A46681">
      <w:pPr>
        <w:spacing w:before="40" w:after="40" w:line="192" w:lineRule="auto"/>
        <w:ind w:right="57"/>
        <w:rPr>
          <w:sz w:val="20"/>
        </w:rPr>
      </w:pPr>
    </w:p>
    <w:p w14:paraId="27EBC2C4" w14:textId="77777777" w:rsidR="00A46681" w:rsidRDefault="00A46681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1A9B92D3" w14:textId="77777777" w:rsidR="00A46681" w:rsidRDefault="00A46681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A46681" w14:paraId="0687DFDC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C7647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628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9BA1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1270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7B2686B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CB1E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921CD60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30D0A94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AD49F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BAAB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BE85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9A2D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1930F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77DD7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41786D2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4401723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A46681" w14:paraId="1C616B8E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3A4A9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0A18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032C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0993B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8335C0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579A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8F65C2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5E3925C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AD0DB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36A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D71E0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66ED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2757D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6F60D6B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711A635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A46681" w14:paraId="78002543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D890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BEC1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17CC4DA0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AB9DC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8F261" w14:textId="77777777" w:rsidR="00A46681" w:rsidRDefault="00A46681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0875BB1" w14:textId="77777777" w:rsidR="00A46681" w:rsidRDefault="00A46681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550B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67E4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67FF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2132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B408C" w14:textId="77777777" w:rsidR="00A46681" w:rsidRPr="006A2576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5C781C57" w14:textId="77777777" w:rsidR="00A46681" w:rsidRPr="006A2576" w:rsidRDefault="00A46681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06E41B83" w14:textId="77777777" w:rsidR="00A46681" w:rsidRDefault="00A46681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4DEFC234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26FC7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099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0528FAE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E144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4A3A6" w14:textId="77777777" w:rsidR="00A46681" w:rsidRDefault="00A46681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70F1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BB675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38810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79453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E4B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6913C658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A3403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A18E0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768935A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BFDD8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0787" w14:textId="77777777" w:rsidR="00A46681" w:rsidRDefault="00A46681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BD1D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BCA9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942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7B631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5477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45EFEB27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D128F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C3B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2D399C5F" w14:textId="77777777" w:rsidR="00A46681" w:rsidRDefault="00A46681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0A309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3E6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6B13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A629A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5881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27B2C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366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44A5CD1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D19ED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5C0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7F6E9A6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768C5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B1C50" w14:textId="77777777" w:rsidR="00A46681" w:rsidRPr="001904F7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259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10DDC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DA25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AA3EE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F824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A46681" w14:paraId="7381CDB7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8AE8A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CA1C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46A7FBC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203A4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26CF6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170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F0C2F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3A1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8E7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DA28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1CF29121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DE53B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FFD1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0D6D7AC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CF8B1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D7F8E" w14:textId="77777777" w:rsidR="00A46681" w:rsidRPr="00DA3842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361F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16852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B86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D299E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27E1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A1B530D" w14:textId="77777777" w:rsidR="00A46681" w:rsidRDefault="00A46681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054E03C0" w14:textId="77777777" w:rsidR="00A46681" w:rsidRDefault="00A46681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50E97993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65131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5931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26F91F2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D7C7A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D359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D3FC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40352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0E6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1077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746E" w14:textId="77777777" w:rsidR="00A46681" w:rsidRPr="00175A24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38E4713B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DF89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14A2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47F6D3F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FB3F4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77B1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93CC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E677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3A50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F0038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35CC" w14:textId="77777777" w:rsidR="00A46681" w:rsidRPr="00175A24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2F94423B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BF06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52232" w14:textId="77777777" w:rsidR="00A46681" w:rsidRDefault="00A46681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DA9E9" w14:textId="77777777" w:rsidR="00A46681" w:rsidRDefault="00A46681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C3002" w14:textId="77777777" w:rsidR="00A46681" w:rsidRDefault="00A46681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B1A6078" w14:textId="77777777" w:rsidR="00A46681" w:rsidRDefault="00A46681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3A7B8" w14:textId="77777777" w:rsidR="00A46681" w:rsidRDefault="00A46681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7762CAA" w14:textId="77777777" w:rsidR="00A46681" w:rsidRDefault="00A46681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C4209" w14:textId="77777777" w:rsidR="00A46681" w:rsidRDefault="00A46681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E29AA" w14:textId="77777777" w:rsidR="00A46681" w:rsidRDefault="00A46681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122CA" w14:textId="77777777" w:rsidR="00A46681" w:rsidRPr="001304AF" w:rsidRDefault="00A46681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09CE3" w14:textId="77777777" w:rsidR="00A46681" w:rsidRDefault="00A46681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DF93D3" w14:textId="77777777" w:rsidR="00A46681" w:rsidRDefault="00A46681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36B395" w14:textId="77777777" w:rsidR="00A46681" w:rsidRPr="00175A24" w:rsidRDefault="00A46681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A46681" w14:paraId="08D16A9E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DA8DF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4723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F7856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83D7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7BB610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68FC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7479D2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36AF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B1C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B6088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32CA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83F38E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236B2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A46681" w14:paraId="7E7A34E8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3E785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5B50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B3F9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B16A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12AFB05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337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41F823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29EE4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66BCA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211DB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C07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AC9BF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E8CFD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A46681" w14:paraId="71819188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A544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CDFD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4505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BA07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7D24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B51A7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8354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1611CFA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C756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3FD8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6325C422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913C8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89F6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5448BBD0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02A4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0C8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13F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002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1FE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84A8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1386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06E74C3F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3EFE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76CA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0A029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CF5AD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8E9AAD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CE6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323A062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B03F8" w14:textId="77777777" w:rsidR="00A46681" w:rsidRPr="00CA3079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4405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4741D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74CC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B9831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A46681" w14:paraId="7AFA45AB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4D185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C3D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0453F7E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43B9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D70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4E280E1" w14:textId="77777777" w:rsidR="00A46681" w:rsidRPr="00180EA2" w:rsidRDefault="00A46681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71C1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C9A55" w14:textId="77777777" w:rsidR="00A46681" w:rsidRPr="00CA3079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986C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0FE0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FC2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0481F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36FBF53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A46681" w14:paraId="1B70CA30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FAE66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73D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EC61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0323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76229F6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A9F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5720" w14:textId="77777777" w:rsidR="00A46681" w:rsidRPr="00CA3079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96F5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672560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D4BC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FFEC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2FCC60B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64679F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C2277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A46681" w14:paraId="0FE47385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51A1" w14:textId="77777777" w:rsidR="00A46681" w:rsidRDefault="00A46681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5E2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22F7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3B2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A87A78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1D36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2F882B0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15E6804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334F9" w14:textId="77777777" w:rsidR="00A46681" w:rsidRPr="00CA3079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1BD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D93E0" w14:textId="77777777" w:rsidR="00A46681" w:rsidRPr="001304AF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C0C1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2597C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463CD49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26B52F4D" w14:textId="77777777" w:rsidR="00A46681" w:rsidRPr="00B71446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4A3060ED" w14:textId="77777777" w:rsidR="00A46681" w:rsidRDefault="00A46681">
      <w:pPr>
        <w:tabs>
          <w:tab w:val="left" w:pos="6382"/>
        </w:tabs>
        <w:rPr>
          <w:sz w:val="20"/>
        </w:rPr>
      </w:pPr>
    </w:p>
    <w:p w14:paraId="1A915412" w14:textId="77777777" w:rsidR="00A46681" w:rsidRDefault="00A46681" w:rsidP="00F0370D">
      <w:pPr>
        <w:pStyle w:val="Heading1"/>
        <w:spacing w:line="360" w:lineRule="auto"/>
      </w:pPr>
      <w:r>
        <w:t>LINIA 800</w:t>
      </w:r>
    </w:p>
    <w:p w14:paraId="545307FC" w14:textId="77777777" w:rsidR="00A46681" w:rsidRDefault="00A46681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A46681" w14:paraId="0C4480F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63966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4B248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83EC8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D7B90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47A155D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2404A" w14:textId="77777777" w:rsidR="00A46681" w:rsidRDefault="00A4668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936DE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AB046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94E2A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867D6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D0BB878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55AAE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486D9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6112C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D6C65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F344D5D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8A721" w14:textId="77777777" w:rsidR="00A46681" w:rsidRDefault="00A4668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05543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3AEA1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F0E4F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4D2E6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800539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09142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17D9F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D2523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68A88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C7D3C93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9C3F1" w14:textId="77777777" w:rsidR="00A46681" w:rsidRDefault="00A4668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EEE02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DAD7F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5DB31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6E2F5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CDAA04" w14:textId="77777777" w:rsidR="00A46681" w:rsidRDefault="00A46681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A46681" w:rsidRPr="00A8307A" w14:paraId="6A494A2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29BBF" w14:textId="77777777" w:rsidR="00A46681" w:rsidRPr="00A75A00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DBF76" w14:textId="77777777" w:rsidR="00A46681" w:rsidRPr="00A8307A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6D9DF" w14:textId="77777777" w:rsidR="00A46681" w:rsidRPr="00A8307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12F35" w14:textId="77777777" w:rsidR="00A46681" w:rsidRPr="00A8307A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CCD03" w14:textId="77777777" w:rsidR="00A46681" w:rsidRDefault="00A4668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841ADE1" w14:textId="77777777" w:rsidR="00A46681" w:rsidRDefault="00A4668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4AB856A5" w14:textId="77777777" w:rsidR="00A46681" w:rsidRDefault="00A4668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CE0E3D7" w14:textId="77777777" w:rsidR="00A46681" w:rsidRDefault="00A4668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17828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B9A8E" w14:textId="77777777" w:rsidR="00A46681" w:rsidRPr="00A8307A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51585" w14:textId="77777777" w:rsidR="00A46681" w:rsidRPr="00A8307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78AA6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4EDB8C" w14:textId="77777777" w:rsidR="00A46681" w:rsidRPr="00A8307A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A46681" w14:paraId="3F6A6CF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E67CD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0EEB3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230F3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D815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6EFA7691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389D2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31EAFB8E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4E41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3DB04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62CA0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DFD8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B78D6A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E1C6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96E26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3A683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7A90F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D8A80" w14:textId="77777777" w:rsidR="00A46681" w:rsidRDefault="00A46681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9D7397A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4C328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F9418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15043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0D143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7B1107F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79F2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5F215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002C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6B14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CC8F7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67862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51A7A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569C0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6C3C5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F9F7F0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D5A2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9878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00DA8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8CC9C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49C7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1073F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FDF51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15+950</w:t>
            </w:r>
          </w:p>
          <w:p w14:paraId="546718B1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B1838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CCEA0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647DBA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92481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A5775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A013E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E63EB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BF148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38DE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64ABA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DB69B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4E06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134FD72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EBB9E8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A46681" w14:paraId="1588392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2CF31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35AC0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4A52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90C13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F80A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67E2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112F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E07E0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0E102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C4F240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8E6A12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A46681" w14:paraId="2F6F020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C738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86358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030F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A12FE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6B1F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55DBA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97DC4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A8FD5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D119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EE6327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5EBC6A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A46681" w14:paraId="3E0A37C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E9ADE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810F0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9C4E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F435C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81755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FBD5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000F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C0596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EFF90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7F40BB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E324DE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A46681" w14:paraId="1B9144B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BCE0D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97FF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FF238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C2D5B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BBD2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0E56573C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D5AA9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BD246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E88D7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8FE5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5B65970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527EC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9589B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74292446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175E8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3573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05366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C22A1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96BA2" w14:textId="77777777" w:rsidR="00A46681" w:rsidRDefault="00A46681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1492E3F8" w14:textId="77777777" w:rsidR="00A46681" w:rsidRDefault="00A46681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06AD2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F04D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521407B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FFEAC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9F47B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51762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D874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0382A96B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A2817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0D95E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FAAE9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72BC9C96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00E91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BB60D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0FCCC59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895AD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EF67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72F4B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E00CD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7B5186EB" w14:textId="77777777" w:rsidR="00A46681" w:rsidRPr="008B2519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1EC65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1C69E75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9B816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7FCB4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687FE" w14:textId="77777777" w:rsidR="00A46681" w:rsidRPr="008D08DE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E5D3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A46681" w14:paraId="63C3D32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50819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838B" w14:textId="77777777" w:rsidR="00A46681" w:rsidRDefault="00A4668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74AE1" w14:textId="77777777" w:rsidR="00A46681" w:rsidRPr="001161EA" w:rsidRDefault="00A4668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07C58" w14:textId="77777777" w:rsidR="00A46681" w:rsidRDefault="00A46681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16FF174F" w14:textId="77777777" w:rsidR="00A46681" w:rsidRDefault="00A46681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F549" w14:textId="77777777" w:rsidR="00A46681" w:rsidRDefault="00A4668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2527C537" w14:textId="77777777" w:rsidR="00A46681" w:rsidRDefault="00A4668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5A4B4" w14:textId="77777777" w:rsidR="00A46681" w:rsidRPr="001161EA" w:rsidRDefault="00A4668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3914" w14:textId="77777777" w:rsidR="00A46681" w:rsidRDefault="00A4668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63C7" w14:textId="77777777" w:rsidR="00A46681" w:rsidRPr="008D08DE" w:rsidRDefault="00A46681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E738E" w14:textId="77777777" w:rsidR="00A46681" w:rsidRDefault="00A46681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A46681" w14:paraId="572CE23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813FF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40A83" w14:textId="77777777" w:rsidR="00A46681" w:rsidRDefault="00A46681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3F424" w14:textId="77777777" w:rsidR="00A46681" w:rsidRPr="001161EA" w:rsidRDefault="00A46681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9FDE5" w14:textId="77777777" w:rsidR="00A46681" w:rsidRDefault="00A46681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DFFF2" w14:textId="77777777" w:rsidR="00A46681" w:rsidRDefault="00A46681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0EB3D" w14:textId="77777777" w:rsidR="00A46681" w:rsidRPr="001161EA" w:rsidRDefault="00A46681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549B" w14:textId="77777777" w:rsidR="00A46681" w:rsidRDefault="00A46681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3A927" w14:textId="77777777" w:rsidR="00A46681" w:rsidRDefault="00A46681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D3E1E" w14:textId="77777777" w:rsidR="00A46681" w:rsidRDefault="00A46681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7814F5F6" w14:textId="77777777" w:rsidR="00A46681" w:rsidRDefault="00A46681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A46681" w14:paraId="2E75D70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325F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5C26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0FE8B" w14:textId="77777777" w:rsidR="00A46681" w:rsidRPr="001161EA" w:rsidRDefault="00A4668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1BACA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16B7BC3D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365F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2DB958D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6D054785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988C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A2DF7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475B" w14:textId="77777777" w:rsidR="00A46681" w:rsidRPr="001161EA" w:rsidRDefault="00A46681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833BE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77DF1D2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689DE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0C8C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3D49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FEF9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4CC36E0C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A92A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3DA36BD4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416C6701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8620F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6CB58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A60B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5BAE0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3DB3C7A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D81A2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0D6E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6E5D1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B46E3" w14:textId="77777777" w:rsidR="00A46681" w:rsidRDefault="00A46681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F3B42A4" w14:textId="77777777" w:rsidR="00A46681" w:rsidRDefault="00A46681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4EB2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FB039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83EF7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475C7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72A6F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A46681" w14:paraId="448FBD0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3282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E65F6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A8C2C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4CD9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1B10B01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00DF7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8615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8CD2A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8FB5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D0F96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95BB8A5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C772E5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A46681" w14:paraId="43EAEDE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42097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339A5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71AEC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C17A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71B34D2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62B69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C5428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436C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4540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578DF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2B93F1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6CB62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5351C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4A16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E22CD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93A197F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0DCE7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5380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B1737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57EB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7C264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7AC47E4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F0C7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2EE90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6F636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03EAC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6F12A26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A93B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B0378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0CD91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AE546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AB814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693B78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E4229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D1835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65FA6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05E90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4088C6E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05B2A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0FD5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A3358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B66C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25F4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3ADCC3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40D6E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423EF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3BBF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09DE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08F70AD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39E26D52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8BFC7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F8BB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E3B1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EDB42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6AA3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959E1D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AA53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61E47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44164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D6AA0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B30590A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4911A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F5C52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5B9BE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35C8E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85B5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504D97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12BD75B8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A46681" w14:paraId="4B9E9FE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F8AE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6038D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317FB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BD744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E38CC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1FD5D5EF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CF3E9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6136C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41802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9F5A5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4318A98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A46681" w14:paraId="13633C1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9C4C7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EC7EE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D3CC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206E2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366EFAC6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3C45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001B3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19AC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30ABE02F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438ED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8AB60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161EC16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543BA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41CB3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DC89C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CA61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C81F6E8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EBEF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90D1EDF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60BD4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0B46A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5E54E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AADEB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689DE2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D51C6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6E0DD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D4025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BEAE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0FA0123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7329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05F09E66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972DD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870E2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F7DD3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AB475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FCFFBE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0698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2A912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CE5B1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49317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97BA063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4D74C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68845693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7FA28AF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2F78EE7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3E31F8C7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1C15D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C2D0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5579C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08C4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7EA9B29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EB4D1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B73BE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143E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96EA8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3A6FEAC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C594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789CA856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2E8D3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AA9C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01935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3EDE1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15A1EF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53C0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AC132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269D7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2C4F" w14:textId="77777777" w:rsidR="00A46681" w:rsidRDefault="00A46681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19785F4" w14:textId="77777777" w:rsidR="00A46681" w:rsidRDefault="00A46681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9E68" w14:textId="77777777" w:rsidR="00A46681" w:rsidRPr="00F565BC" w:rsidRDefault="00A46681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359BF88A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A8A3E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64AA2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A0817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08AA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A46681" w14:paraId="7E42705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31FA9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24AC5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B4022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26A8" w14:textId="77777777" w:rsidR="00A46681" w:rsidRDefault="00A46681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40FA764" w14:textId="77777777" w:rsidR="00A46681" w:rsidRDefault="00A46681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56F30" w14:textId="77777777" w:rsidR="00A46681" w:rsidRDefault="00A46681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AD73F55" w14:textId="77777777" w:rsidR="00A46681" w:rsidRDefault="00A46681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570E1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828C7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273F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B6445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A46681" w14:paraId="7FADB37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DED63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8D8FD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93C93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A500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AC7C36B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0D895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1A19783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25BA" w14:textId="77777777" w:rsidR="00A46681" w:rsidRPr="001161EA" w:rsidRDefault="00A46681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1FB1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ECDD0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A7435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69918AD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1A5495C4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3A024FC7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05BB5B64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A46681" w14:paraId="20F00B8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BAA09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FD34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76E1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9580C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653BB0B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8A6A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839A9E5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7A888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94A49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3CD67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BBE10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4C1736E4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A1A2D1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A46681" w14:paraId="62E90A2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757EB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4A159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980A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A721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5C75B42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A448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791F258F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0E320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605FC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79B4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AA1C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286FC519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A46681" w14:paraId="0724067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74B3E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5187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A973D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C7EB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B0A4429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43E59ECD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A0A5E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2B3CA792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54356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1607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F7F0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69385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9A62D48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A46681" w14:paraId="2C00E72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7C404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9251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4DE21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A7460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E1F5F4A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7809C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BBA2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2353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BE918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9EB33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81398E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1BFE1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AF15A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08FF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0FDA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CF509B8" w14:textId="77777777" w:rsidR="00A46681" w:rsidRDefault="00A46681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2A47E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D6F02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75AC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70812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D8A69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3522B8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25E5" w14:textId="77777777" w:rsidR="00A46681" w:rsidRDefault="00A46681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3651B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AAF61" w14:textId="77777777" w:rsidR="00A46681" w:rsidRPr="001161EA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6DC4D" w14:textId="77777777" w:rsidR="00A46681" w:rsidRDefault="00A46681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1AE5B6E" w14:textId="77777777" w:rsidR="00A46681" w:rsidRDefault="00A46681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3C30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FE43D" w14:textId="77777777" w:rsidR="00A46681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3DA17" w14:textId="77777777" w:rsidR="00A46681" w:rsidRDefault="00A46681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28DB5" w14:textId="77777777" w:rsidR="00A46681" w:rsidRPr="008D08DE" w:rsidRDefault="00A46681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1B11" w14:textId="77777777" w:rsidR="00A46681" w:rsidRDefault="00A46681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25B9C8D" w14:textId="77777777" w:rsidR="00A46681" w:rsidRDefault="00A46681">
      <w:pPr>
        <w:spacing w:before="40" w:after="40" w:line="192" w:lineRule="auto"/>
        <w:ind w:right="57"/>
        <w:rPr>
          <w:sz w:val="20"/>
        </w:rPr>
      </w:pPr>
    </w:p>
    <w:p w14:paraId="2399AB80" w14:textId="77777777" w:rsidR="00A46681" w:rsidRDefault="00A46681" w:rsidP="00C261F4">
      <w:pPr>
        <w:pStyle w:val="Heading1"/>
        <w:spacing w:line="360" w:lineRule="auto"/>
      </w:pPr>
      <w:r>
        <w:t>LINIA 801 B</w:t>
      </w:r>
    </w:p>
    <w:p w14:paraId="59551D26" w14:textId="77777777" w:rsidR="00A46681" w:rsidRDefault="00A46681" w:rsidP="00B10E9F">
      <w:pPr>
        <w:pStyle w:val="Heading1"/>
        <w:spacing w:line="360" w:lineRule="auto"/>
        <w:rPr>
          <w:b w:val="0"/>
          <w:bCs w:val="0"/>
          <w:sz w:val="8"/>
        </w:rPr>
      </w:pPr>
      <w:r>
        <w:t>BUCUREŞTI OBOR - PANTELIMON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A46681" w14:paraId="20F57C5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17DE" w14:textId="77777777" w:rsidR="00A46681" w:rsidRDefault="00A4668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C6A0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D5CB9" w14:textId="77777777" w:rsidR="00A46681" w:rsidRPr="00556109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B038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B94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6477AB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C6314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1B59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DB43" w14:textId="77777777" w:rsidR="00A46681" w:rsidRPr="00556109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73C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040E6A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04145" w14:textId="77777777" w:rsidR="00A46681" w:rsidRDefault="00A4668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4ACD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67FD" w14:textId="77777777" w:rsidR="00A46681" w:rsidRPr="00556109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165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379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C2944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8033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7728" w14:textId="77777777" w:rsidR="00A46681" w:rsidRPr="00556109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094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8CC9324" w14:textId="77777777">
        <w:trPr>
          <w:cantSplit/>
          <w:trHeight w:val="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D0E39" w14:textId="77777777" w:rsidR="00A46681" w:rsidRDefault="00A4668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7891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2C585" w14:textId="77777777" w:rsidR="00A46681" w:rsidRPr="00556109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3F7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  <w:p w14:paraId="0ABF319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D34C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83EC3D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8 - 12 </w:t>
            </w:r>
          </w:p>
          <w:p w14:paraId="5AEBA0C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C843A2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C82D" w14:textId="77777777" w:rsidR="00A46681" w:rsidRPr="003E0E1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E0E1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A251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CB1ED" w14:textId="77777777" w:rsidR="00A46681" w:rsidRPr="00556109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2A62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A46681" w14:paraId="02F529E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57A4E" w14:textId="77777777" w:rsidR="00A46681" w:rsidRDefault="00A46681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054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29505" w14:textId="77777777" w:rsidR="00A46681" w:rsidRPr="00556109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BBB2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8AFC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D0817" w14:textId="77777777" w:rsidR="00A46681" w:rsidRPr="003E0E1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C323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07732" w14:textId="77777777" w:rsidR="00A46681" w:rsidRPr="00556109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9B0F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A672B4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1A, 2A, 2B şi 3B.</w:t>
            </w:r>
          </w:p>
        </w:tc>
      </w:tr>
    </w:tbl>
    <w:p w14:paraId="125633BB" w14:textId="77777777" w:rsidR="00A46681" w:rsidRDefault="00A46681">
      <w:pPr>
        <w:spacing w:before="40" w:after="40" w:line="192" w:lineRule="auto"/>
        <w:ind w:right="57"/>
        <w:rPr>
          <w:sz w:val="20"/>
        </w:rPr>
      </w:pPr>
    </w:p>
    <w:p w14:paraId="299246FE" w14:textId="77777777" w:rsidR="00A46681" w:rsidRDefault="00A46681" w:rsidP="00FF5C69">
      <w:pPr>
        <w:pStyle w:val="Heading1"/>
        <w:spacing w:line="276" w:lineRule="auto"/>
      </w:pPr>
      <w:r>
        <w:t>LINIA 804</w:t>
      </w:r>
    </w:p>
    <w:p w14:paraId="6BBA3591" w14:textId="77777777" w:rsidR="00A46681" w:rsidRDefault="00A46681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A46681" w14:paraId="2B02F5A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FDD3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77520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11250E91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C7E28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A82F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5DF1033E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63825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49605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C0898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AAB3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B7C0D" w14:textId="77777777" w:rsidR="00A46681" w:rsidRPr="00436B1D" w:rsidRDefault="00A46681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A46681" w14:paraId="5759F815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2BE2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E4363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130BEEFB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BC7A2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67163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45B8AD25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3789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A6D77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613F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D80C2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16846" w14:textId="77777777" w:rsidR="00A46681" w:rsidRPr="00436B1D" w:rsidRDefault="00A46681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A46681" w14:paraId="4A66516E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0F60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DB63B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3854E5E7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9B0C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CE3D1" w14:textId="77777777" w:rsidR="00A46681" w:rsidRDefault="00A46681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347C9534" w14:textId="77777777" w:rsidR="00A46681" w:rsidRDefault="00A46681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4C249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2E8E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CD4BA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9C6EE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14665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A46681" w14:paraId="6E538EC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EC067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0849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2AA29C55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42B1E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6E741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4EE27BC8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39952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DCDAF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885D2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9B8F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6A7B9" w14:textId="77777777" w:rsidR="00A46681" w:rsidRPr="00E25A4B" w:rsidRDefault="00A46681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55FD37D3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696B3AEC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CB60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D127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796AB69B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C58D0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7EAD2" w14:textId="77777777" w:rsidR="00A46681" w:rsidRDefault="00A46681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3984A2A" w14:textId="77777777" w:rsidR="00A46681" w:rsidRDefault="00A46681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1F8DC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4F453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DFD46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A6091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75100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A46681" w14:paraId="005BCF37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6C57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92211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C590" w14:textId="77777777" w:rsidR="00A46681" w:rsidRPr="00A152FB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E18E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0350DFED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50AB4AAF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EF45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16CA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B0C5D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1416227B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5823B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1D818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4C3C918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910D3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5010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7B473CC4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32BED" w14:textId="77777777" w:rsidR="00A46681" w:rsidRPr="00A152FB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925B2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30580E95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3D3439B4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1796847C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04655793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D63AA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529D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F336A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4564E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FBE4A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D2CF55A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657A4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CF1B7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1C9BA" w14:textId="77777777" w:rsidR="00A46681" w:rsidRPr="00A152FB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4D304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3F701041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492C523F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445C2369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75BE6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377D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65AF9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733CF4DF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AF6F1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2CA1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5CFE678D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D67DE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9854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788C" w14:textId="77777777" w:rsidR="00A46681" w:rsidRPr="00A152FB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8F3E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7A5B0514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10DEBC04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A0B9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D25A6AE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5A60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FBD57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F6961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A7F9D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B665734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76AEF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E1D14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511E6254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F1718" w14:textId="77777777" w:rsidR="00A46681" w:rsidRPr="00A152FB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5C0BE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52902EBC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DC9ED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4498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373D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F3FB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FAF56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A46681" w14:paraId="1214F3C6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C1B03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39F9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345DF746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40EE6" w14:textId="77777777" w:rsidR="00A46681" w:rsidRPr="00A152FB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588F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6D7E38F8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C65D3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B2080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AA7F6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83ED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3E2CD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330CC28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A46681" w14:paraId="5E77B96C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8B338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03F57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536AB7D5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4E4E" w14:textId="77777777" w:rsidR="00A46681" w:rsidRPr="00A152FB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DDB3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4721144A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22E3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4DA9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1527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B3AF4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18EEA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5746C9F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A46681" w14:paraId="144A5757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13DC6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BB117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5645A93A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A0929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E43BB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433954F8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097D877D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2FC36E46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776A3F2E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4206BA0D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65C2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87F92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2D171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A7E0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35AE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F325D4B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5534A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F793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BD5D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6609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1E7E4B87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42EDD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D26D6A8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5ED55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AAEC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FFFCA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4E358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30F8CDE2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D42B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5723B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BF789" w14:textId="77777777" w:rsidR="00A46681" w:rsidRPr="00A152FB" w:rsidRDefault="00A46681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3FBCB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640F56FD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0340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71D7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1F26F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8868" w14:textId="77777777" w:rsidR="00A46681" w:rsidRPr="00F9444C" w:rsidRDefault="00A46681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3CFD3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506A619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F373C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D45D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183DA5EA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2C958" w14:textId="77777777" w:rsidR="00A46681" w:rsidRPr="00A152FB" w:rsidRDefault="00A46681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2F0F3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40A27068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F2AF0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EF4E7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63935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D6053" w14:textId="77777777" w:rsidR="00A46681" w:rsidRPr="00F9444C" w:rsidRDefault="00A46681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5213A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4E87614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A46681" w14:paraId="1E0B0F7D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D5D7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E5AE5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10F1C91A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AFFB" w14:textId="77777777" w:rsidR="00A46681" w:rsidRPr="00A152FB" w:rsidRDefault="00A46681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F93D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3FE176D2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3213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5F04C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074F1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1985" w14:textId="77777777" w:rsidR="00A46681" w:rsidRPr="00F9444C" w:rsidRDefault="00A46681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6C03C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A698B1F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A46681" w14:paraId="529F5579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DDF1E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537ED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3127" w14:textId="77777777" w:rsidR="00A46681" w:rsidRPr="00A152FB" w:rsidRDefault="00A46681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6588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C7CED5F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B1C9E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275C1B2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4C3E0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25BE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3BACC" w14:textId="77777777" w:rsidR="00A46681" w:rsidRPr="00F9444C" w:rsidRDefault="00A46681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1F69C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2CCE71A0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E9CE63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A46681" w14:paraId="7B011403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EF4EC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6E623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7B5D7" w14:textId="77777777" w:rsidR="00A46681" w:rsidRPr="00A152FB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7CCF4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7AE69EE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2BFA1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6592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B62F7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0D8057CE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5248C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D6DE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0ACB7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72CF67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F70ED7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A46681" w14:paraId="091B2DD7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9A2FC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E8CF7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BD76" w14:textId="77777777" w:rsidR="00A46681" w:rsidRPr="00A152FB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B60FC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3448CF8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F5BC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C401FDC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330B5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7E46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91A46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1B6EA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18C2ED6D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A46681" w14:paraId="104DCB0A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A5044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645A0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9EDF5" w14:textId="77777777" w:rsidR="00A46681" w:rsidRPr="00A152FB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A99F6" w14:textId="77777777" w:rsidR="00A46681" w:rsidRDefault="00A46681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77B1308E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0AEA5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8E1E9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65B0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274CD3B3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4DCC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F67CB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4766FE8C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2EE84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4F40D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3761A" w14:textId="77777777" w:rsidR="00A46681" w:rsidRPr="00A152FB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CC6A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D9D8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E1D6A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B65B6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622A0122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A65AC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35AC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5F5D7E81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01800" w14:textId="77777777" w:rsidR="00A46681" w:rsidRDefault="00A46681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9B5C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0185C65B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751CD" w14:textId="77777777" w:rsidR="00A46681" w:rsidRPr="00A152FB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9D68E" w14:textId="77777777" w:rsidR="00A46681" w:rsidRDefault="00A46681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C396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41C54" w14:textId="77777777" w:rsidR="00A46681" w:rsidRPr="00F9444C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8F78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B6FB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B5A21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20CAF587" w14:textId="77777777" w:rsidR="00A46681" w:rsidRDefault="00A46681" w:rsidP="00802827">
      <w:pPr>
        <w:spacing w:line="276" w:lineRule="auto"/>
        <w:ind w:right="57"/>
        <w:rPr>
          <w:sz w:val="20"/>
        </w:rPr>
      </w:pPr>
    </w:p>
    <w:p w14:paraId="726F4AED" w14:textId="77777777" w:rsidR="00A46681" w:rsidRDefault="00A46681" w:rsidP="00DE7850">
      <w:pPr>
        <w:pStyle w:val="Heading1"/>
        <w:spacing w:line="360" w:lineRule="auto"/>
      </w:pPr>
      <w:r>
        <w:t>LINIA 806</w:t>
      </w:r>
    </w:p>
    <w:p w14:paraId="329A5884" w14:textId="77777777" w:rsidR="00A46681" w:rsidRDefault="00A46681" w:rsidP="006103AD">
      <w:pPr>
        <w:pStyle w:val="Heading1"/>
        <w:spacing w:line="360" w:lineRule="auto"/>
        <w:rPr>
          <w:b w:val="0"/>
          <w:bCs w:val="0"/>
          <w:sz w:val="8"/>
        </w:rPr>
      </w:pPr>
      <w:r>
        <w:t>RAMIFICAŢIE AMARA - SLOBOZIA VECHE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A46681" w14:paraId="52B74433" w14:textId="77777777">
        <w:trPr>
          <w:cantSplit/>
          <w:trHeight w:val="9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28183" w14:textId="77777777" w:rsidR="00A46681" w:rsidRDefault="00A46681">
            <w:pPr>
              <w:numPr>
                <w:ilvl w:val="0"/>
                <w:numId w:val="19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F7C52" w14:textId="77777777" w:rsidR="00A46681" w:rsidRDefault="00A46681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700127AF" w14:textId="77777777" w:rsidR="00A46681" w:rsidRDefault="00A46681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C52DE" w14:textId="77777777" w:rsidR="00A46681" w:rsidRPr="000A2807" w:rsidRDefault="00A46681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3F6E0" w14:textId="77777777" w:rsidR="00A46681" w:rsidRDefault="00A46681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 Amara – </w:t>
            </w:r>
          </w:p>
          <w:p w14:paraId="6382BC53" w14:textId="77777777" w:rsidR="00A46681" w:rsidRDefault="00A46681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FAAE6" w14:textId="77777777" w:rsidR="00A46681" w:rsidRDefault="00A46681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BFEDE" w14:textId="77777777" w:rsidR="00A46681" w:rsidRPr="000A2807" w:rsidRDefault="00A46681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D3ECD" w14:textId="77777777" w:rsidR="00A46681" w:rsidRDefault="00A46681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F0221" w14:textId="77777777" w:rsidR="00A46681" w:rsidRPr="000A2807" w:rsidRDefault="00A46681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1AD04" w14:textId="77777777" w:rsidR="00A46681" w:rsidRDefault="00A46681" w:rsidP="00C16C0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</w:t>
            </w:r>
          </w:p>
        </w:tc>
      </w:tr>
    </w:tbl>
    <w:p w14:paraId="5BC038E2" w14:textId="77777777" w:rsidR="00A46681" w:rsidRDefault="00A46681">
      <w:pPr>
        <w:spacing w:before="40" w:after="40" w:line="192" w:lineRule="auto"/>
        <w:ind w:right="57"/>
        <w:rPr>
          <w:sz w:val="20"/>
        </w:rPr>
      </w:pPr>
    </w:p>
    <w:p w14:paraId="4EF4C036" w14:textId="77777777" w:rsidR="00A46681" w:rsidRDefault="00A46681" w:rsidP="00535684">
      <w:pPr>
        <w:pStyle w:val="Heading1"/>
        <w:spacing w:line="360" w:lineRule="auto"/>
      </w:pPr>
      <w:r>
        <w:t>LINIA 807</w:t>
      </w:r>
    </w:p>
    <w:p w14:paraId="1E7EB74E" w14:textId="77777777" w:rsidR="00A46681" w:rsidRDefault="00A46681" w:rsidP="00FC1359">
      <w:pPr>
        <w:pStyle w:val="Heading1"/>
        <w:spacing w:line="360" w:lineRule="auto"/>
        <w:rPr>
          <w:b w:val="0"/>
          <w:bCs w:val="0"/>
          <w:sz w:val="8"/>
        </w:rPr>
      </w:pPr>
      <w:r>
        <w:t>SLOBOZIA NOUĂ - SLOBOZIA VECHE - CIULNIŢA - CĂLĂRAŞI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A46681" w14:paraId="37968B1C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ADD16" w14:textId="77777777" w:rsidR="00A46681" w:rsidRDefault="00A4668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863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15+320</w:t>
            </w:r>
          </w:p>
          <w:p w14:paraId="29F98AC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C0DE" w14:textId="77777777" w:rsidR="00A46681" w:rsidRPr="007345A6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CF6E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 -</w:t>
            </w:r>
          </w:p>
          <w:p w14:paraId="07C948ED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5E60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45E25" w14:textId="77777777" w:rsidR="00A46681" w:rsidRPr="007345A6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800A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EE3A" w14:textId="77777777" w:rsidR="00A46681" w:rsidRPr="007345A6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804CE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97D359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*Valabil pentru trenurile care au în compunere două și trei locomotive cuplate.</w:t>
            </w:r>
          </w:p>
          <w:p w14:paraId="137DCB2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circulația trenurilor care au în compunere 4 sau mai multe locomotive cuplate.</w:t>
            </w:r>
          </w:p>
          <w:p w14:paraId="5BE692B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frânarea și staționarea pe pod km 15+250.</w:t>
            </w:r>
          </w:p>
        </w:tc>
      </w:tr>
      <w:tr w:rsidR="00A46681" w14:paraId="3FCAEF8E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37FD9" w14:textId="77777777" w:rsidR="00A46681" w:rsidRDefault="00A4668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C770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  <w:p w14:paraId="45DF478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79C7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A72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 -</w:t>
            </w:r>
          </w:p>
          <w:p w14:paraId="301EE9B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9348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F31C" w14:textId="77777777" w:rsidR="00A46681" w:rsidRPr="007345A6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B71B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6F6D0" w14:textId="77777777" w:rsidR="00A46681" w:rsidRPr="007345A6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7685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66A58E10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4F087" w14:textId="77777777" w:rsidR="00A46681" w:rsidRDefault="00A4668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C68F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E570" w14:textId="77777777" w:rsidR="00A46681" w:rsidRPr="007345A6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DB9E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430025B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 7, 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4F90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3AB22" w14:textId="77777777" w:rsidR="00A46681" w:rsidRPr="007345A6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92CC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726F4" w14:textId="77777777" w:rsidR="00A46681" w:rsidRPr="007345A6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E50F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2791D6A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7F6B1" w14:textId="77777777" w:rsidR="00A46681" w:rsidRDefault="00A4668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FE04E" w14:textId="77777777" w:rsidR="00A46681" w:rsidRDefault="00A46681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D01DA" w14:textId="77777777" w:rsidR="00A46681" w:rsidRPr="007345A6" w:rsidRDefault="00A46681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E93A" w14:textId="77777777" w:rsidR="00A46681" w:rsidRDefault="00A46681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43AC389A" w14:textId="77777777" w:rsidR="00A46681" w:rsidRDefault="00A46681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4051" w14:textId="77777777" w:rsidR="00A46681" w:rsidRDefault="00A46681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42B21" w14:textId="77777777" w:rsidR="00A46681" w:rsidRPr="007345A6" w:rsidRDefault="00A46681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78AAD" w14:textId="77777777" w:rsidR="00A46681" w:rsidRDefault="00A46681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71AFC1B9" w14:textId="77777777" w:rsidR="00A46681" w:rsidRDefault="00A46681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BCDB" w14:textId="77777777" w:rsidR="00A46681" w:rsidRPr="007345A6" w:rsidRDefault="00A46681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1812" w14:textId="77777777" w:rsidR="00A46681" w:rsidRDefault="00A46681" w:rsidP="002E4A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1A8BD557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522A" w14:textId="77777777" w:rsidR="00A46681" w:rsidRDefault="00A4668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EC2E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7700E" w14:textId="77777777" w:rsidR="00A46681" w:rsidRPr="007345A6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2B10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 –</w:t>
            </w:r>
          </w:p>
          <w:p w14:paraId="510D977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Sud, linia 2 directă St. 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356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57859" w14:textId="77777777" w:rsidR="00A46681" w:rsidRPr="007345A6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6D68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18+500</w:t>
            </w:r>
          </w:p>
          <w:p w14:paraId="6F61F8D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39E6E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1AB7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2F4FA278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42DAC" w14:textId="77777777" w:rsidR="00A46681" w:rsidRDefault="00A4668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8C26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B5A0" w14:textId="77777777" w:rsidR="00A46681" w:rsidRPr="007345A6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26FA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Nord</w:t>
            </w:r>
          </w:p>
          <w:p w14:paraId="2ED219C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4, 5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E04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08C177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C5798" w14:textId="77777777" w:rsidR="00A46681" w:rsidRPr="007345A6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91A4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82F4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9773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7BE4271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8AAA4" w14:textId="77777777" w:rsidR="00A46681" w:rsidRDefault="00A46681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70F4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C506" w14:textId="77777777" w:rsidR="00A46681" w:rsidRPr="007345A6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053CB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Sud</w:t>
            </w:r>
          </w:p>
          <w:p w14:paraId="353B59B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3, 4, 5 și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D28C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541503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E9770" w14:textId="77777777" w:rsidR="00A46681" w:rsidRPr="007345A6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44E2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C772" w14:textId="77777777" w:rsidR="00A46681" w:rsidRPr="007345A6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5BF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ABC69B4" w14:textId="77777777" w:rsidR="00A46681" w:rsidRDefault="00A46681">
      <w:pPr>
        <w:spacing w:before="40" w:after="40" w:line="192" w:lineRule="auto"/>
        <w:ind w:right="57"/>
        <w:rPr>
          <w:sz w:val="20"/>
        </w:rPr>
      </w:pPr>
    </w:p>
    <w:p w14:paraId="59839E70" w14:textId="77777777" w:rsidR="00A46681" w:rsidRDefault="00A46681" w:rsidP="00633134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810</w:t>
      </w:r>
    </w:p>
    <w:p w14:paraId="29620588" w14:textId="77777777" w:rsidR="00A46681" w:rsidRDefault="00A46681" w:rsidP="004245E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MEDGIDIA - NEGRU VODĂ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A46681" w14:paraId="0F9D759B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AF9E4" w14:textId="77777777" w:rsidR="00A46681" w:rsidRDefault="00A4668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15E3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95621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EF2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6E2889B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</w:t>
            </w:r>
          </w:p>
          <w:p w14:paraId="2438874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984A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D52014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94</w:t>
            </w:r>
          </w:p>
          <w:p w14:paraId="3E081D7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572A" w14:textId="77777777" w:rsidR="00A46681" w:rsidRPr="00BB01D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FC68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085A1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3681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7645EB64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6BB7" w14:textId="77777777" w:rsidR="00A46681" w:rsidRDefault="00A4668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20BF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2F82D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7953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3FE421A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  <w:p w14:paraId="2DEC69E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8638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 XPNB până la vârf 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F990D" w14:textId="77777777" w:rsidR="00A46681" w:rsidRPr="00BB01D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F3B1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C0555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5450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F8771A5" w14:textId="77777777">
        <w:trPr>
          <w:cantSplit/>
          <w:trHeight w:val="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450F6" w14:textId="77777777" w:rsidR="00A46681" w:rsidRDefault="00A4668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F47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93FE3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4CC5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795F2BF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10, 11 şi 14 </w:t>
            </w:r>
          </w:p>
          <w:p w14:paraId="5327B70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5FFE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</w:t>
            </w:r>
          </w:p>
          <w:p w14:paraId="3C582C9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9D77" w14:textId="77777777" w:rsidR="00A46681" w:rsidRPr="00BB01D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99F9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B6680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81AC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F3819D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FB9CF" w14:textId="77777777" w:rsidR="00A46681" w:rsidRDefault="00A4668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7FF2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39962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433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10B0076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B8A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513C32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25289" w14:textId="77777777" w:rsidR="00A46681" w:rsidRPr="00BB01D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5216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FE2EF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B56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93B240D" w14:textId="77777777">
        <w:trPr>
          <w:cantSplit/>
          <w:trHeight w:val="8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316A9" w14:textId="77777777" w:rsidR="00A46681" w:rsidRDefault="00A4668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8F98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AA435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A8D7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Medgidia PC 2 </w:t>
            </w:r>
          </w:p>
          <w:p w14:paraId="19B23D7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B8C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BD6985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229FFB1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1140C" w14:textId="77777777" w:rsidR="00A46681" w:rsidRPr="00BB01D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F70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3023C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990F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E28B44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FC23" w14:textId="77777777" w:rsidR="00A46681" w:rsidRDefault="00A4668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F966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65B3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F690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 2 </w:t>
            </w:r>
          </w:p>
          <w:p w14:paraId="5F1D2C0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C7E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2D142F2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9CFE" w14:textId="77777777" w:rsidR="00A46681" w:rsidRPr="00BB01D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B47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7D3D5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6585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B6D456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3FD1" w14:textId="77777777" w:rsidR="00A46681" w:rsidRDefault="00A4668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212F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10+000</w:t>
            </w:r>
          </w:p>
          <w:p w14:paraId="500E3FA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C02A4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E30C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- 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2556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3337" w14:textId="77777777" w:rsidR="00A46681" w:rsidRPr="00BB01D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3C22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D72EC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862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32DD7E0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C8C4F" w14:textId="77777777" w:rsidR="00A46681" w:rsidRDefault="00A4668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F915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13+900</w:t>
            </w:r>
          </w:p>
          <w:p w14:paraId="0927538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C403A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8D74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596768F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322C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9EB9C" w14:textId="77777777" w:rsidR="00A46681" w:rsidRPr="00BB01D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85E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EA25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6C6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36428C3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8ECF8" w14:textId="77777777" w:rsidR="00A46681" w:rsidRDefault="00A4668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7CDC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  <w:p w14:paraId="57CECD9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28+725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384D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9B43F" w14:textId="77777777" w:rsidR="00A46681" w:rsidRDefault="00A46681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4514994C" w14:textId="77777777" w:rsidR="00A46681" w:rsidRDefault="00A46681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CC3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CC22F" w14:textId="77777777" w:rsidR="00A46681" w:rsidRPr="00BB01D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25B3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2F05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F8FF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6BD86E7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AB8A8" w14:textId="77777777" w:rsidR="00A46681" w:rsidRDefault="00A4668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ADD3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5A588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135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Ciocârlia</w:t>
            </w:r>
          </w:p>
          <w:p w14:paraId="134FE97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D79A3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EF04D83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5 </w:t>
            </w:r>
          </w:p>
          <w:p w14:paraId="53DA78A0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26A63" w14:textId="77777777" w:rsidR="00A46681" w:rsidRPr="00BB01DD" w:rsidRDefault="00A46681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8571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2FD2D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9B0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83937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BE1FD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LFI ROMCEREAL.</w:t>
            </w:r>
          </w:p>
        </w:tc>
      </w:tr>
      <w:tr w:rsidR="00A46681" w14:paraId="1F757200" w14:textId="77777777">
        <w:trPr>
          <w:cantSplit/>
          <w:trHeight w:val="1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3CD7C" w14:textId="77777777" w:rsidR="00A46681" w:rsidRDefault="00A4668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EF5A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A957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50F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Cobadin</w:t>
            </w:r>
          </w:p>
          <w:p w14:paraId="3503C05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BFEA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inclusiv</w:t>
            </w:r>
          </w:p>
          <w:p w14:paraId="742D6CF0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DB939FD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5F249B2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 şi 6 </w:t>
            </w:r>
          </w:p>
          <w:p w14:paraId="0B0200A4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F5849" w14:textId="77777777" w:rsidR="00A46681" w:rsidRPr="00BB01DD" w:rsidRDefault="00A46681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D80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DCFB8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9D8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4F72B1D" w14:textId="77777777">
        <w:trPr>
          <w:cantSplit/>
          <w:trHeight w:val="5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32185" w14:textId="77777777" w:rsidR="00A46681" w:rsidRDefault="00A4668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9DC0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A19C2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B09E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Casicea</w:t>
            </w:r>
          </w:p>
          <w:p w14:paraId="2F88E33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1F3E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176918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B844" w14:textId="77777777" w:rsidR="00A46681" w:rsidRPr="00BB01D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1B73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4AEC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9F63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A46681" w14:paraId="12446D53" w14:textId="77777777">
        <w:trPr>
          <w:cantSplit/>
          <w:trHeight w:val="10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DEBE5" w14:textId="77777777" w:rsidR="00A46681" w:rsidRDefault="00A4668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B3C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55+195</w:t>
            </w:r>
          </w:p>
          <w:p w14:paraId="3EF03E8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55+245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C3A42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AEB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Casicea -</w:t>
            </w:r>
          </w:p>
          <w:p w14:paraId="4E01CFC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Negru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C314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C2486" w14:textId="77777777" w:rsidR="00A46681" w:rsidRPr="00BB01D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2027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49A1D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94E7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424BFF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40E452A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sau vagon).</w:t>
            </w:r>
          </w:p>
        </w:tc>
      </w:tr>
      <w:tr w:rsidR="00A46681" w14:paraId="47649A7E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BEA6" w14:textId="77777777" w:rsidR="00A46681" w:rsidRDefault="00A4668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8DAA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9AF55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283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2C2BCC1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E08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şi </w:t>
            </w:r>
          </w:p>
          <w:p w14:paraId="254F882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9289" w14:textId="77777777" w:rsidR="00A46681" w:rsidRPr="00BB01D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7A3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D9846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9EC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  <w:p w14:paraId="209320F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în Cap Y linia este închisă.</w:t>
            </w:r>
          </w:p>
        </w:tc>
      </w:tr>
      <w:tr w:rsidR="00A46681" w14:paraId="651C257D" w14:textId="77777777">
        <w:trPr>
          <w:cantSplit/>
          <w:trHeight w:val="9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7A9CA" w14:textId="77777777" w:rsidR="00A46681" w:rsidRDefault="00A4668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984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ADCC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2D3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454EB8F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F75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1732331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7BDE268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47A20C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94532" w14:textId="77777777" w:rsidR="00A46681" w:rsidRPr="00BB01D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0582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5A22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8AA4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33A8930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A46681" w14:paraId="7226AD8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718FC" w14:textId="77777777" w:rsidR="00A46681" w:rsidRDefault="00A46681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6369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91DCA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AD9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27795B1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7EC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35B69B5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397126C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4EA5F0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CD0EE" w14:textId="77777777" w:rsidR="00A46681" w:rsidRPr="00BB01D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8338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E49B7" w14:textId="77777777" w:rsidR="00A46681" w:rsidRPr="006E445D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ED2B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40A76DA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</w:tbl>
    <w:p w14:paraId="50DB2825" w14:textId="77777777" w:rsidR="00A46681" w:rsidRDefault="00A46681">
      <w:pPr>
        <w:spacing w:before="40" w:after="40" w:line="192" w:lineRule="auto"/>
        <w:ind w:right="57"/>
        <w:rPr>
          <w:sz w:val="20"/>
        </w:rPr>
      </w:pPr>
    </w:p>
    <w:p w14:paraId="37862EA5" w14:textId="77777777" w:rsidR="00A46681" w:rsidRDefault="00A46681" w:rsidP="00322BD3">
      <w:pPr>
        <w:pStyle w:val="Heading1"/>
        <w:spacing w:line="360" w:lineRule="auto"/>
      </w:pPr>
      <w:r>
        <w:t>LINIA 810 A</w:t>
      </w:r>
    </w:p>
    <w:p w14:paraId="31B84AE8" w14:textId="77777777" w:rsidR="00A46681" w:rsidRDefault="00A46681" w:rsidP="002978D2">
      <w:pPr>
        <w:pStyle w:val="Heading1"/>
        <w:spacing w:line="360" w:lineRule="auto"/>
        <w:rPr>
          <w:b w:val="0"/>
          <w:bCs w:val="0"/>
          <w:sz w:val="8"/>
        </w:rPr>
      </w:pPr>
      <w:r>
        <w:t>DOROBANŢU - MEDGIDIA PC 2 - ANTESTAŢIE ROMCIM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A46681" w14:paraId="0385A190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6D64" w14:textId="77777777" w:rsidR="00A46681" w:rsidRDefault="00A4668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7574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B9F8D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A18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</w:t>
            </w:r>
          </w:p>
          <w:p w14:paraId="67150EC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FF18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EBE14A9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7D2B622B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21678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49D0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938E3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8356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1B426DC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CF94" w14:textId="77777777" w:rsidR="00A46681" w:rsidRDefault="00A4668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386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4C1BC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900B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PC2 </w:t>
            </w:r>
          </w:p>
          <w:p w14:paraId="6DDE62B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1E8B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2C3765D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FA0ACA6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C0E22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002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E7F50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6E60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CC5B95D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B139" w14:textId="77777777" w:rsidR="00A46681" w:rsidRDefault="00A4668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28F6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5+300</w:t>
            </w:r>
          </w:p>
          <w:p w14:paraId="5673548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DB1A8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536D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PC2 -</w:t>
            </w:r>
          </w:p>
          <w:p w14:paraId="3EE6F5B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DF65A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0B85B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D56D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989DE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C49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03F31DBA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50836" w14:textId="77777777" w:rsidR="00A46681" w:rsidRDefault="00A46681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9015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46A73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4987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  <w:p w14:paraId="7338F8A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CAB9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913EB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DE9D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01A1F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6E24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0C825F0" w14:textId="77777777" w:rsidR="00A46681" w:rsidRDefault="00A46681">
      <w:pPr>
        <w:spacing w:before="40" w:after="40" w:line="192" w:lineRule="auto"/>
        <w:ind w:right="57"/>
        <w:rPr>
          <w:sz w:val="20"/>
        </w:rPr>
      </w:pPr>
    </w:p>
    <w:p w14:paraId="0A2DA94D" w14:textId="77777777" w:rsidR="00A46681" w:rsidRDefault="00A46681" w:rsidP="00D509E3">
      <w:pPr>
        <w:pStyle w:val="Heading1"/>
        <w:spacing w:line="360" w:lineRule="auto"/>
      </w:pPr>
      <w:r>
        <w:lastRenderedPageBreak/>
        <w:t>LINIA 812</w:t>
      </w:r>
    </w:p>
    <w:p w14:paraId="14C4B4D4" w14:textId="77777777" w:rsidR="00A46681" w:rsidRDefault="00A46681" w:rsidP="00AC38B3">
      <w:pPr>
        <w:pStyle w:val="Heading1"/>
        <w:spacing w:line="360" w:lineRule="auto"/>
        <w:rPr>
          <w:b w:val="0"/>
          <w:bCs w:val="0"/>
          <w:sz w:val="8"/>
        </w:rPr>
      </w:pPr>
      <w:r>
        <w:t>MEDGIDIA - TULCEA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A46681" w14:paraId="4036789D" w14:textId="77777777">
        <w:trPr>
          <w:cantSplit/>
          <w:trHeight w:val="11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9DFBB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F1DA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3158E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CED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1C42CBE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liniile 10, </w:t>
            </w:r>
          </w:p>
          <w:p w14:paraId="4994372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şi 14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9B4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 ieşiri</w:t>
            </w:r>
          </w:p>
          <w:p w14:paraId="15F2DC25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39C1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8716F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4A4BC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0B25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C8CD6EC" w14:textId="77777777">
        <w:trPr>
          <w:cantSplit/>
          <w:trHeight w:val="7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E040B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DC7C8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F676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CC62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562BF78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4CD7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2D22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5D79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8C8FF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3908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0013806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FEF0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A29E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4+450</w:t>
            </w:r>
          </w:p>
          <w:p w14:paraId="5DB698A0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A08D1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119D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7A48ED6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46E8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51F00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3257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F30A9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AA36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F5A8DD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A46681" w14:paraId="62B46E44" w14:textId="77777777">
        <w:trPr>
          <w:cantSplit/>
          <w:trHeight w:val="6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EDE79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ACD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13+700</w:t>
            </w:r>
          </w:p>
          <w:p w14:paraId="5FA77BA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EC80C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D582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0F7C1B0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9D74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9256F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DF94D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1E0FC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0C72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44853882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71DC4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B3BC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4EA5F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0056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611BC71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17734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diag.</w:t>
            </w:r>
          </w:p>
          <w:p w14:paraId="1036C210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5 - 11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F8DD3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9000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11A42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09A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E5186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E6DAA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11 – 13 </w:t>
            </w:r>
          </w:p>
          <w:p w14:paraId="245DFB7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3 – 5. </w:t>
            </w:r>
          </w:p>
        </w:tc>
      </w:tr>
      <w:tr w:rsidR="00A46681" w14:paraId="1530F615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5AE1D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5750A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7C6B0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E47C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BD437B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B526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și </w:t>
            </w:r>
          </w:p>
          <w:p w14:paraId="4B464111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13B9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08549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61CA2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547E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853FC4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ax stație și Cap Y </w:t>
            </w:r>
          </w:p>
          <w:p w14:paraId="5900F7D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este închisă.</w:t>
            </w:r>
          </w:p>
        </w:tc>
      </w:tr>
      <w:tr w:rsidR="00A46681" w14:paraId="355BEB82" w14:textId="77777777">
        <w:trPr>
          <w:cantSplit/>
          <w:trHeight w:val="7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4A97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36DC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4BA5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EDBD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53D4E4A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5C0AD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D820A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A7A1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97D7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EF07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2585D2D" w14:textId="77777777">
        <w:trPr>
          <w:cantSplit/>
          <w:trHeight w:val="1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B1BF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A5DB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0A89C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151A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5DC6133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BEA8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19C0930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0BD4916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</w:t>
            </w:r>
          </w:p>
          <w:p w14:paraId="74DA5EC0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1D924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441C6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20F9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B45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4926C49" w14:textId="77777777">
        <w:trPr>
          <w:cantSplit/>
          <w:trHeight w:val="18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B4C94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5C3AC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8BA2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79C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2E19C6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A4F2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BFC1B7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şi </w:t>
            </w:r>
          </w:p>
          <w:p w14:paraId="31B6347E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8936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4A261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61AD5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0550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DB492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A46681" w14:paraId="7EBA442F" w14:textId="77777777">
        <w:trPr>
          <w:cantSplit/>
          <w:trHeight w:val="18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0DD9A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0F73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77297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3DB7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01E7C23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3A61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 </w:t>
            </w:r>
          </w:p>
          <w:p w14:paraId="13D73A2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120 m </w:t>
            </w:r>
          </w:p>
          <w:p w14:paraId="42DE3EA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sch. 17 </w:t>
            </w:r>
          </w:p>
          <w:p w14:paraId="6315B899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Cântar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7A710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0F6B7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5A584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BAD6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97B9A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A46681" w14:paraId="70DC8A5C" w14:textId="77777777">
        <w:trPr>
          <w:cantSplit/>
          <w:trHeight w:val="1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BD54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1BE7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4556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9B49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2BF2794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3398A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32512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F763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4E42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03C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14E64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D2E45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14 – 16 </w:t>
            </w:r>
          </w:p>
          <w:p w14:paraId="738FDB4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5 şi 6. </w:t>
            </w:r>
          </w:p>
        </w:tc>
      </w:tr>
      <w:tr w:rsidR="00A46681" w14:paraId="00821015" w14:textId="77777777">
        <w:trPr>
          <w:cantSplit/>
          <w:trHeight w:val="8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4DB97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068C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08C6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6343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RMK  </w:t>
            </w:r>
          </w:p>
          <w:p w14:paraId="42AE539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988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0E902506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6+675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91093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B67C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EA024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70E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4808596B" w14:textId="77777777">
        <w:trPr>
          <w:cantSplit/>
          <w:trHeight w:val="9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FB805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348BF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9DD1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535A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Linia RMK  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7236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546E072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şi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D32C9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1F36D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9574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682E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F9B2AB9" w14:textId="77777777">
        <w:trPr>
          <w:cantSplit/>
          <w:trHeight w:val="22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B29A1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8AB1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30+300</w:t>
            </w:r>
          </w:p>
          <w:p w14:paraId="73A8E553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29C09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8DAE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 –</w:t>
            </w:r>
          </w:p>
          <w:p w14:paraId="5E530E1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03BFB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EBCB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79BE6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46F2A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9895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B264B0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 respectă numai </w:t>
            </w:r>
          </w:p>
          <w:p w14:paraId="2718705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primul vehicul din compunerea trenului (locomotivă sau vagon).</w:t>
            </w:r>
          </w:p>
        </w:tc>
      </w:tr>
      <w:tr w:rsidR="00A46681" w14:paraId="135CEA00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E8FA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09CB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9616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284A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Târguşor Dobrogea</w:t>
            </w:r>
          </w:p>
          <w:p w14:paraId="5F0829D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5DBF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B4226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59CE0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FF498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7666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30489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prin Cap Y.</w:t>
            </w:r>
          </w:p>
        </w:tc>
      </w:tr>
      <w:tr w:rsidR="00A46681" w14:paraId="05441FF3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9B746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8D7E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39+470</w:t>
            </w:r>
          </w:p>
          <w:p w14:paraId="698F0930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39+775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05B98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691F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7739751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E939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17275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0C18E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E3043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65B7" w14:textId="77777777" w:rsidR="00A46681" w:rsidRPr="00562792" w:rsidRDefault="00A4668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*Valabil pentru trenurile remorcate cu două și trei locomotive cuplate.</w:t>
            </w:r>
          </w:p>
          <w:p w14:paraId="67C0DC1E" w14:textId="77777777" w:rsidR="00A46681" w:rsidRPr="00562792" w:rsidRDefault="00A4668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Este interzisă circulația trenurilor care au  în compunere patru sau mai multe locomotive cuplate.</w:t>
            </w:r>
          </w:p>
          <w:p w14:paraId="6CC9656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DEFBE4E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A66C0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937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48+700</w:t>
            </w:r>
          </w:p>
          <w:p w14:paraId="3FE918A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3F797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E40C8" w14:textId="77777777" w:rsidR="00A46681" w:rsidRDefault="00A46681" w:rsidP="00B9348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6DA82C45" w14:textId="77777777" w:rsidR="00A46681" w:rsidRDefault="00A46681" w:rsidP="00B9348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375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2020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5592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BC40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A08A" w14:textId="77777777" w:rsidR="00A46681" w:rsidRPr="00562792" w:rsidRDefault="00A46681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</w:t>
            </w:r>
            <w:r w:rsidRPr="00B93482">
              <w:rPr>
                <w:b/>
                <w:bCs/>
                <w:iCs/>
                <w:sz w:val="20"/>
              </w:rPr>
              <w:t>emnalizată pe teren zi/noapte cu tot trenul fără inductori la paleta galbenă.</w:t>
            </w:r>
          </w:p>
        </w:tc>
      </w:tr>
      <w:tr w:rsidR="00A46681" w14:paraId="526E2A7A" w14:textId="77777777">
        <w:trPr>
          <w:cantSplit/>
          <w:trHeight w:val="92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47D98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30018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6453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0823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Cogealac</w:t>
            </w:r>
          </w:p>
          <w:p w14:paraId="61BF7AE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A9F2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B136634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4C90F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21B11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341D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D2DA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5CDAAF9" w14:textId="77777777">
        <w:trPr>
          <w:cantSplit/>
          <w:trHeight w:val="14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061FC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BEE5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2773D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5228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Mihai Viteazu</w:t>
            </w:r>
          </w:p>
          <w:p w14:paraId="7FBA2D7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36A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5</w:t>
            </w:r>
          </w:p>
          <w:p w14:paraId="59915BD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şi </w:t>
            </w:r>
          </w:p>
          <w:p w14:paraId="387D54DF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DBBF7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0BB1C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70CD9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94F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B44B3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schimbătorul</w:t>
            </w:r>
          </w:p>
          <w:p w14:paraId="7FB60AE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numărul 6 şi schimbătorul numărul 2, linia este închisă.</w:t>
            </w:r>
          </w:p>
        </w:tc>
      </w:tr>
      <w:tr w:rsidR="00A46681" w14:paraId="36799ACD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BE97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802C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1DF3D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1D6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3BCA9DA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F1A6F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975FD73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F88C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EF8B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99BC9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A444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2E279CF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489DB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9792A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A1B98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1802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1AEEC57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rampă</w:t>
            </w:r>
          </w:p>
          <w:p w14:paraId="551A49E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7 şi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15344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1E3454B0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9683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810BB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6BA6A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A3E3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3651BA22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7D757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CCF9C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9DEB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F8C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Babadag</w:t>
            </w:r>
          </w:p>
          <w:p w14:paraId="6A5054F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840A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E3438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63836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750B9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B2A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B10FDA1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76B3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B4C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107+325</w:t>
            </w:r>
          </w:p>
          <w:p w14:paraId="2BAF102E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C73CC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3571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1EEFE7B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833D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97DF9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27C38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4441D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E93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500CE42E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F0619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A34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110+540</w:t>
            </w:r>
          </w:p>
          <w:p w14:paraId="1EF8DAF8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1437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55DB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12B835B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060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DEBC5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ACB5E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B714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639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68E66D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doar cu primul vehicul din compunerea trenului (locomotivă sau vagon).</w:t>
            </w:r>
          </w:p>
        </w:tc>
      </w:tr>
      <w:tr w:rsidR="00A46681" w14:paraId="7F933949" w14:textId="77777777">
        <w:trPr>
          <w:cantSplit/>
          <w:trHeight w:val="22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AA609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5B4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122+275</w:t>
            </w:r>
          </w:p>
          <w:p w14:paraId="261A422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8B512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76AC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05C7213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102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355FB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64A89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64720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3A34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79B3F4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49D8070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 sau vagon).</w:t>
            </w:r>
          </w:p>
        </w:tc>
      </w:tr>
      <w:tr w:rsidR="00A46681" w14:paraId="3A0504A6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B53B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A814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126+750</w:t>
            </w:r>
          </w:p>
          <w:p w14:paraId="27BD9F3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2ADF8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8CF8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66AE05A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6D1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2FF9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3FC4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13A03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B700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4C3C6128" w14:textId="77777777">
        <w:trPr>
          <w:cantSplit/>
          <w:trHeight w:val="8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1ACF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1747B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E6122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1360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36A1D0B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6B6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EB4F202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51B5B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749CC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0BD8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E5DA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6F3A5BE9" w14:textId="77777777">
        <w:trPr>
          <w:cantSplit/>
          <w:trHeight w:val="19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81512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D2FB4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BCFE7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9DA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31C39CC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2766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axa staţiei </w:t>
            </w:r>
          </w:p>
          <w:p w14:paraId="34652DC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şi </w:t>
            </w:r>
          </w:p>
          <w:p w14:paraId="2899F566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</w:t>
            </w:r>
            <w:r w:rsidRPr="001A61C3">
              <w:rPr>
                <w:b/>
                <w:bCs/>
                <w:sz w:val="20"/>
              </w:rPr>
              <w:t>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8162F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7D187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E1AB0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2821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4AF68AD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Cap X la axa staţiei linia este închisă.</w:t>
            </w:r>
          </w:p>
        </w:tc>
      </w:tr>
      <w:tr w:rsidR="00A46681" w14:paraId="31F5BEAF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DDC0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DC00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D041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928C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31CF1C7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49CFB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74485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5531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D1F74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C794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A46681" w14:paraId="37BB5C96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11F42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8FF1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130+800</w:t>
            </w:r>
          </w:p>
          <w:p w14:paraId="389F0693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FA7C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5530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1F5EB6D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92FA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5A91B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53451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4FA85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8AE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30FB72C7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BBC96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950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133+000</w:t>
            </w:r>
          </w:p>
          <w:p w14:paraId="0F07A21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1BB33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7568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181EC84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5A90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24098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4D2F8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E6670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C913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2A915EBC" w14:textId="77777777">
        <w:trPr>
          <w:cantSplit/>
          <w:trHeight w:val="1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F0294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2A9C6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8121B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B755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79317B2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E33E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peste T.D.J. </w:t>
            </w:r>
          </w:p>
          <w:p w14:paraId="2529E954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90F36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96056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1954A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90DC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31E5ED5F" w14:textId="77777777">
        <w:trPr>
          <w:cantSplit/>
          <w:trHeight w:val="12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C1FED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18177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9F2D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75F6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41630AD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4BF7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E511A5B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CF9C3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8C7A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7E79B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D037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63BDEF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 şi 18.</w:t>
            </w:r>
          </w:p>
        </w:tc>
      </w:tr>
      <w:tr w:rsidR="00A46681" w14:paraId="39811708" w14:textId="77777777">
        <w:trPr>
          <w:cantSplit/>
          <w:trHeight w:val="11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0131A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9B220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33BC3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5BE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6EBB030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5B9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2D3CDE0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</w:t>
            </w:r>
            <w:r>
              <w:rPr>
                <w:b/>
                <w:bCs/>
                <w:spacing w:val="-10"/>
                <w:sz w:val="20"/>
              </w:rPr>
              <w:t>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0DA6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E7C22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D1498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E8C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CEFBA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99273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14 şi 18.</w:t>
            </w:r>
          </w:p>
        </w:tc>
      </w:tr>
      <w:tr w:rsidR="00A46681" w14:paraId="153ECB50" w14:textId="77777777">
        <w:trPr>
          <w:cantSplit/>
          <w:trHeight w:val="5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D6965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11937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1E70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95EC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7A865CB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104C6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0DD4C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7D61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4EB18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F76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F8C5393" w14:textId="77777777">
        <w:trPr>
          <w:cantSplit/>
          <w:trHeight w:val="6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A8BF0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741CB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C6C9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DF62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718BD3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9D74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84700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BF5C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23000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21F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83315D5" w14:textId="77777777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F33D9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F901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167DE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A749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647562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618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axul stației în </w:t>
            </w:r>
          </w:p>
          <w:p w14:paraId="2AC735F9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E5CF3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09D0D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5B185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253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F7959A" w14:textId="77777777" w:rsidR="00A46681" w:rsidRPr="00F662B5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662B5">
              <w:rPr>
                <w:b/>
                <w:bCs/>
                <w:i/>
                <w:sz w:val="20"/>
              </w:rPr>
              <w:t>Din axul stației în Cap Y linia este închisă.</w:t>
            </w:r>
          </w:p>
        </w:tc>
      </w:tr>
      <w:tr w:rsidR="00A46681" w14:paraId="41CFC231" w14:textId="77777777">
        <w:trPr>
          <w:cantSplit/>
          <w:trHeight w:val="5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93A88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76F69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A00AA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346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5CF01C0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12A4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4D0FB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1F7E3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FB3FB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868F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A41F756" w14:textId="77777777">
        <w:trPr>
          <w:cantSplit/>
          <w:trHeight w:val="8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B262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D389C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9ECE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5E80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72A422C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18 A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7E86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sch. </w:t>
            </w:r>
          </w:p>
          <w:p w14:paraId="7EFC1188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9 şi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9853F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978A8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6BCC4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8F1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6950BC3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A8EDC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767FD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D151F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39A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2008B0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2000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1E270142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33</w:t>
            </w:r>
            <w:r>
              <w:rPr>
                <w:b/>
                <w:bCs/>
                <w:sz w:val="20"/>
              </w:rPr>
              <w:t xml:space="preserve"> şi 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F1C1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25C79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3BE3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5A9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6F441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A46681" w14:paraId="75508482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12202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2B5B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141+350</w:t>
            </w:r>
          </w:p>
          <w:p w14:paraId="79F110A7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8D034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8265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 -</w:t>
            </w:r>
          </w:p>
          <w:p w14:paraId="44E3D47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Oraş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997B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D3452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D1185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5EC17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00D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336E75BF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85CD9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EC0C8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68B3B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8105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5838363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EC69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03116698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97ECE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776A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BC811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7149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D07923A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7E865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B3385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46470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DDE7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48DCB43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B00F7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1960F327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D677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C6F04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BD9DA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13B2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1A24ED6" w14:textId="77777777">
        <w:trPr>
          <w:cantSplit/>
          <w:trHeight w:val="9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17823" w14:textId="77777777" w:rsidR="00A46681" w:rsidRPr="001A61C3" w:rsidRDefault="00A46681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B1FA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AA6CE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DDE5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Tulcea Oraş </w:t>
            </w:r>
          </w:p>
          <w:p w14:paraId="4B68721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00EDFA8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și 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0F7E4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5422C06B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C9EF6" w14:textId="77777777" w:rsidR="00A46681" w:rsidRPr="006A7C82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B3842" w14:textId="77777777" w:rsidR="00A46681" w:rsidRPr="001A61C3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9FD3E" w14:textId="77777777" w:rsidR="00A46681" w:rsidRPr="00772CB4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4EF0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AB72E2E" w14:textId="77777777" w:rsidR="00A46681" w:rsidRDefault="00A46681">
      <w:pPr>
        <w:spacing w:before="40" w:after="40" w:line="192" w:lineRule="auto"/>
        <w:ind w:right="57"/>
        <w:rPr>
          <w:sz w:val="20"/>
        </w:rPr>
      </w:pPr>
    </w:p>
    <w:p w14:paraId="39C7BAAD" w14:textId="77777777" w:rsidR="00A46681" w:rsidRDefault="00A46681" w:rsidP="00672C80">
      <w:pPr>
        <w:pStyle w:val="Heading1"/>
        <w:spacing w:line="360" w:lineRule="auto"/>
      </w:pPr>
      <w:r>
        <w:t>LINIA 813</w:t>
      </w:r>
    </w:p>
    <w:p w14:paraId="3E5160DB" w14:textId="77777777" w:rsidR="00A46681" w:rsidRDefault="00A46681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A46681" w14:paraId="1B4693FD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7B83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8352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B9D2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399A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6F6CCBF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98259" w14:textId="77777777" w:rsidR="00A46681" w:rsidRDefault="00A46681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0EAA4456" w14:textId="77777777" w:rsidR="00A46681" w:rsidRDefault="00A46681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4CF7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182A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7810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D74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3B3D7A6B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8188A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258D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75A45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ECFF3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B6C70AC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B56B1" w14:textId="77777777" w:rsidR="00A46681" w:rsidRDefault="00A46681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7BA9A6D4" w14:textId="77777777" w:rsidR="00A46681" w:rsidRDefault="00A46681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36720DC0" w14:textId="77777777" w:rsidR="00A46681" w:rsidRDefault="00A46681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6469B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F899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D50AC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BDE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B53A90F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E2341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39EC" w14:textId="77777777" w:rsidR="00A46681" w:rsidRDefault="00A46681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9ED40" w14:textId="77777777" w:rsidR="00A46681" w:rsidRDefault="00A46681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73E9" w14:textId="77777777" w:rsidR="00A46681" w:rsidRDefault="00A46681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4FE8C50" w14:textId="77777777" w:rsidR="00A46681" w:rsidRDefault="00A46681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9844C" w14:textId="77777777" w:rsidR="00A46681" w:rsidRDefault="00A46681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2A07" w14:textId="77777777" w:rsidR="00A46681" w:rsidRDefault="00A46681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4741" w14:textId="77777777" w:rsidR="00A46681" w:rsidRDefault="00A46681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C53FE" w14:textId="77777777" w:rsidR="00A46681" w:rsidRPr="00564F54" w:rsidRDefault="00A46681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F06C6" w14:textId="77777777" w:rsidR="00A46681" w:rsidRDefault="00A46681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5F24091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950BC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AFD2F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D975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2C4607C4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15A4AEC5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6766" w14:textId="77777777" w:rsidR="00A46681" w:rsidRPr="001A0BE2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17897DD" w14:textId="77777777" w:rsidR="00A46681" w:rsidRPr="001A0BE2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2A66AAAA" w14:textId="77777777" w:rsidR="00A46681" w:rsidRPr="001A0BE2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3FAE0A22" w14:textId="77777777" w:rsidR="00A46681" w:rsidRPr="00564F54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940B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2DB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3EBBD5B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3C828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252F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9C8E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3D0B9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566B1A94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83A5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22FA6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AE3E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6366AED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8E8E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CCD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A46681" w14:paraId="10D6C695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370F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FC9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14AFD56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6787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F70F9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DCC82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7F14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F2A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39C7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D4ED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A46681" w14:paraId="0BA36255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CFD40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C3FCA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8036B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8144E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FF08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791C7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037CA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04E9189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9138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1F0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A46681" w14:paraId="7B941A44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00410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A19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1E81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3659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EA0B4FE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6B1D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CB5EE4E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A841E12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27C6B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F39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C6562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A3AA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A97256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A46681" w14:paraId="16E9F0CE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0986A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4022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2B448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1782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CC198B1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7632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4C24956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C8434BE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84853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B4FD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229EB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EF52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C80091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A46681" w14:paraId="659FA3DD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7D7D1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439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E44F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715B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9E994E9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9B37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C096E64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CAAE6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18B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F22E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B66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A6C2F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92825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A46681" w14:paraId="784D233A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E4813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FE53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9EA97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97AC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D66CDB3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E1D7A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48ED95CE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DA6C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523A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F519D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AC60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1B09A1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A46681" w14:paraId="7F70FC71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D5BAF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2CE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E7C13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ABCC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BF9940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D4E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0141400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9A39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475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4903F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EB13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A46681" w14:paraId="5133B2F2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1721D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38E2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0B91E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9D0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6F6C2F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1C0F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491A8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B04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B49E5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8F3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748ED3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C17F0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A46681" w14:paraId="22F94F07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4C19C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536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FF560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539D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717EDE1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7C0D9A3D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31DA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92EA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E44A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6B716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A966B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433EE74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964F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83B9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5F4E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F23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4AE779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042E359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DC7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4E9A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01D6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589E8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862D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A86EFF4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F9BA6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3226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5688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711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6A5E5A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82C4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6ABBB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F0EA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FB87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23E91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7693CF67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5515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E09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ED02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36E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ABBFE5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876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36C69EA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7F447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2F91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AFB7C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EC83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D3F61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A46681" w14:paraId="49B6F786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88B8B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E275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81843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78C2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6D783E0E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19E6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62D2F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0292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7CF81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057E4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36287901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A46681" w14:paraId="06A5DB2D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B98F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495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A5BE7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47E9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1989403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27F1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083474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2752ADD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4B1CE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6005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78B4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B5C7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A7419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8BD0BD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5AD3B3CE" w14:textId="77777777" w:rsidR="00A46681" w:rsidRPr="00CB3CD0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A46681" w14:paraId="7296057F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6120F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F929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71C65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9265C" w14:textId="77777777" w:rsidR="00A46681" w:rsidRDefault="00A46681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3CC15ED4" w14:textId="77777777" w:rsidR="00A46681" w:rsidRDefault="00A46681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FC8D3" w14:textId="77777777" w:rsidR="00A46681" w:rsidRDefault="00A46681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2A83061" w14:textId="77777777" w:rsidR="00A46681" w:rsidRDefault="00A46681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4B806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4C6A0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4B920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EC1A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7863B6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A46681" w14:paraId="26F53AA4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DC4D0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413CA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3C87F70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1305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273F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2DF8B49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3933B14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40C9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C27E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455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FBF3E9F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24B0D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6242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8A9D9DA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77D05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401A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15A62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54A4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034F561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8BF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0B4F5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F70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3306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4414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75953464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7407D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1A90A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D63A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D30A2" w14:textId="77777777" w:rsidR="00A46681" w:rsidRDefault="00A46681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28FF8E38" w14:textId="77777777" w:rsidR="00A46681" w:rsidRDefault="00A46681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CC3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B2E74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2005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1814E30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6451A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5F42D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449B7250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DC8E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53A1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3DB2134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9F729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BC97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7D5CD7E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2EA7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D0B0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7DAB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E4BBD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C606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725B9DBD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3C8F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8F71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0F97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ECC5A" w14:textId="77777777" w:rsidR="00A46681" w:rsidRDefault="00A46681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5DA270E2" w14:textId="77777777" w:rsidR="00A46681" w:rsidRDefault="00A46681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864A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985D8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9BD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49D66D9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99A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0D80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1CD8FF85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53C5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D8D00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7F170A1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A42E9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5AD8E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71AFC9F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2CF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01D33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D0CE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293F" w14:textId="77777777" w:rsidR="00A46681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C579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12B51A45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F459E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E8FFE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6FC0E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9DC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3902667D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98E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650F1C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2A57E53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2FDF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63D08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0062A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642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A46681" w14:paraId="58F93F49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D8F93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9D15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053D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5D5D1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329898E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B7E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252C90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DC47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607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8D4C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DA069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CFA31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0DB0F6D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A46681" w14:paraId="3A0807DE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DB66C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C447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74EAA2F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A46CD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B107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7BB4B2C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C341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66909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8579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4DCC0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581B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07D829A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A46681" w14:paraId="17F62CAD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292C8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5F94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1118942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8459A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30FF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7DD7791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CB6A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7FC1B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F970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21E97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7D7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A46681" w14:paraId="4304BCEA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B8A5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7CF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4A99EBB6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8DDF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354F0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070E6C7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76B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F225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56C35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4DCE9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B9E3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E50F646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A46681" w14:paraId="1D393E33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0338D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67A3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9F11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50CF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6360407E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701E7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0FCD9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0C31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9DE72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77AA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A46681" w14:paraId="732CAF7B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3E2B9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DB5E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A7C5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C1665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6113F4C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1AF09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6C4D013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40A5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C85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4A51D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F33A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A46681" w14:paraId="609FB6EF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4F587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E8A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1EE3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5BF5D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244AFE8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3F754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550453BD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D6E2D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87921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DD74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B655C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317C596F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7FB717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A46681" w14:paraId="3C786371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D6E6" w14:textId="77777777" w:rsidR="00A46681" w:rsidRDefault="00A46681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61AD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13394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47D72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5EDD5F98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3A9C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03A5E32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70D1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0D4CB" w14:textId="77777777" w:rsidR="00A46681" w:rsidRDefault="00A466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06BE7" w14:textId="77777777" w:rsidR="00A46681" w:rsidRPr="00564F54" w:rsidRDefault="00A4668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5603" w14:textId="77777777" w:rsidR="00A46681" w:rsidRDefault="00A4668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18BC249" w14:textId="77777777" w:rsidR="00A46681" w:rsidRPr="00237377" w:rsidRDefault="00A46681">
      <w:pPr>
        <w:spacing w:before="40" w:after="40" w:line="192" w:lineRule="auto"/>
        <w:ind w:right="57"/>
        <w:rPr>
          <w:sz w:val="20"/>
          <w:szCs w:val="20"/>
        </w:rPr>
      </w:pPr>
    </w:p>
    <w:p w14:paraId="212DF1B4" w14:textId="77777777" w:rsidR="00A46681" w:rsidRDefault="00A46681" w:rsidP="00D96D74">
      <w:pPr>
        <w:pStyle w:val="Heading1"/>
        <w:spacing w:line="360" w:lineRule="auto"/>
      </w:pPr>
      <w:r>
        <w:t>LINIA 813 A</w:t>
      </w:r>
    </w:p>
    <w:p w14:paraId="7A9E3B83" w14:textId="77777777" w:rsidR="00A46681" w:rsidRDefault="00A46681" w:rsidP="00E13613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AGIGEA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A46681" w14:paraId="4B9542D0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E087A" w14:textId="77777777" w:rsidR="00A46681" w:rsidRDefault="00A4668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7FBC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3B02B16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C610E" w14:textId="77777777" w:rsidR="00A46681" w:rsidRPr="00E230A0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44F7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4069925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Sud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4AE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A4675" w14:textId="77777777" w:rsidR="00A46681" w:rsidRPr="009033AC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DC09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2ECCC" w14:textId="77777777" w:rsidR="00A46681" w:rsidRPr="009033AC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33CE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1360D64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102ED" w14:textId="77777777" w:rsidR="00A46681" w:rsidRDefault="00A4668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9FE0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  <w:p w14:paraId="70A2909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6A25" w14:textId="77777777" w:rsidR="00A46681" w:rsidRPr="00E230A0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ECD3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681333D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</w:t>
            </w:r>
          </w:p>
          <w:p w14:paraId="43B85A7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schimbătorul numărul 1 </w:t>
            </w:r>
          </w:p>
          <w:p w14:paraId="1272F97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schimbătorul numărul FN 15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8541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FF39" w14:textId="77777777" w:rsidR="00A46681" w:rsidRPr="009033AC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4E88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94D13" w14:textId="77777777" w:rsidR="00A46681" w:rsidRPr="009033AC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971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B812C28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813B" w14:textId="77777777" w:rsidR="00A46681" w:rsidRDefault="00A46681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68E5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FC4F8" w14:textId="77777777" w:rsidR="00A46681" w:rsidRPr="00E230A0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459B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7DD3035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36F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02AA5" w14:textId="77777777" w:rsidR="00A46681" w:rsidRPr="009033AC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033A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ED6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FA2BE" w14:textId="77777777" w:rsidR="00A46681" w:rsidRPr="009033AC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31A3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587F0B2" w14:textId="77777777" w:rsidR="00A46681" w:rsidRDefault="00A46681">
      <w:pPr>
        <w:spacing w:before="40" w:after="40" w:line="192" w:lineRule="auto"/>
        <w:ind w:right="57"/>
        <w:rPr>
          <w:sz w:val="20"/>
        </w:rPr>
      </w:pPr>
    </w:p>
    <w:p w14:paraId="02D4121B" w14:textId="77777777" w:rsidR="00A46681" w:rsidRDefault="00A46681" w:rsidP="00A73B8F">
      <w:pPr>
        <w:pStyle w:val="Heading1"/>
        <w:spacing w:line="360" w:lineRule="auto"/>
      </w:pPr>
      <w:r>
        <w:lastRenderedPageBreak/>
        <w:t>LINIA 813 B</w:t>
      </w:r>
    </w:p>
    <w:p w14:paraId="1CC74384" w14:textId="77777777" w:rsidR="00A46681" w:rsidRDefault="00A46681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A46681" w14:paraId="24AD4846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5F127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1399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C0AB5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B77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621237D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5AE6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F30FAE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5515C35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9129" w14:textId="77777777" w:rsidR="00A46681" w:rsidRPr="00305F8E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A05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30A1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501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0863D77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794D471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A46681" w14:paraId="09A3212F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7647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5B4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AB1C82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9079D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04C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4371171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0737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DA4C" w14:textId="77777777" w:rsidR="00A46681" w:rsidRPr="00305F8E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84F1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9851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6446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C0AE94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1ECCC939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CAEE3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E17B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0010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91B1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350FA7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F75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17B20EE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2EAF8" w14:textId="77777777" w:rsidR="00A46681" w:rsidRPr="00305F8E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CFC4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6A42E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54CA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039A71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A46681" w14:paraId="7018DAF0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04056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F8A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47ED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45BE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765F8F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E06D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8FC0F" w14:textId="77777777" w:rsidR="00A46681" w:rsidRPr="00305F8E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AADC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8AAF0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2B3A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C1ACF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1516D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A46681" w14:paraId="4A1997DD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41DEE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CE6F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456DC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0F4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8E93E4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68A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60131" w14:textId="77777777" w:rsidR="00A46681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895A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32F18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815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029AAC1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3D346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D040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0C4C8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FBA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7873A8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6F8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056906A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002A4" w14:textId="77777777" w:rsidR="00A46681" w:rsidRPr="00305F8E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113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C2BD3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A0F3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2F57DCA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B984D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A46681" w14:paraId="5DF5EA54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8A3FA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77CF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2290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7AF3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EF91CE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6C0F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628B7" w14:textId="77777777" w:rsidR="00A46681" w:rsidRPr="00305F8E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AB8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62D78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B27F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0F9F51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03D626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A46681" w14:paraId="5A7272F5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B8696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6FBD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733CE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B261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B526D9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381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ACB5" w14:textId="77777777" w:rsidR="00A46681" w:rsidRPr="00305F8E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6F0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2546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B2D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D97B5B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236F5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A46681" w14:paraId="560EE755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0F67F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49A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EFACF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8B60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F4D35A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A67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5E40" w14:textId="77777777" w:rsidR="00A46681" w:rsidRPr="00305F8E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6A57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70632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593F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D594DF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11705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A46681" w14:paraId="414B6D88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9726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C5C8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8B12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1E3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5FCD99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AB5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0F9DB32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69EA" w14:textId="77777777" w:rsidR="00A46681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021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E14D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6175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A470BBF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C1F7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E61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EC805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C275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03EA91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9F22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FFBCCB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9366A" w14:textId="77777777" w:rsidR="00A46681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9413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8E555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2A06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257F936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A46681" w14:paraId="5BF37701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733F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F35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B42B0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A264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5BBC23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7AAC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A0051F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595636B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5B7EFD1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FAAE1" w14:textId="77777777" w:rsidR="00A46681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B3F9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2A8F8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8FF4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3715D75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A46681" w14:paraId="70195438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93D01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6087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F5A14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F887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E63C10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039E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1EA140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F4AD4" w14:textId="77777777" w:rsidR="00A46681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66B4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E487A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475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160F9D7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A46681" w14:paraId="7F438FEF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0CEB3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6614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8A42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7E45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0BE9ED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0666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5AED9" w14:textId="77777777" w:rsidR="00A46681" w:rsidRPr="00305F8E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1997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953E2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3BCE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3BA8066C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BABC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9A25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36CD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187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319C27D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027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50CAF" w14:textId="77777777" w:rsidR="00A46681" w:rsidRPr="00305F8E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468A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52D1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60EF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5437494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3307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6C8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E7BB2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3C0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32977C4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7C8A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950C4" w14:textId="77777777" w:rsidR="00A46681" w:rsidRPr="00305F8E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C153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5D629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C92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12853BE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C1248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616B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16988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A491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2922EA8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BD12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DE2862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2461C" w14:textId="77777777" w:rsidR="00A46681" w:rsidRPr="00305F8E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8916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E6E7C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17DF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EB1EF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0FAB3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A46681" w14:paraId="5A11B9DF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1760B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A4B8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14BF9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C4AB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6CB8F0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924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8972C" w14:textId="77777777" w:rsidR="00A46681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C4EE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C88B4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53AA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E7192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BC4E3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A46681" w14:paraId="7E4517F9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7FB1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A7C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86E83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45CA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10541E7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06213E8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89A9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F224A" w14:textId="77777777" w:rsidR="00A46681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5AC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D9148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B319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3AAE7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A46681" w14:paraId="7BC6071B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A391" w14:textId="77777777" w:rsidR="00A46681" w:rsidRDefault="00A46681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D21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94D3F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31E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50C7E70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699F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4DF9" w14:textId="77777777" w:rsidR="00A46681" w:rsidRPr="00305F8E" w:rsidRDefault="00A46681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835B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20C77" w14:textId="77777777" w:rsidR="00A46681" w:rsidRPr="00305F8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520A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A25E0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FE887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770B9AE7" w14:textId="77777777" w:rsidR="00A46681" w:rsidRDefault="00A46681" w:rsidP="002242FB">
      <w:pPr>
        <w:spacing w:before="40" w:after="40" w:line="192" w:lineRule="auto"/>
        <w:ind w:right="57"/>
      </w:pPr>
    </w:p>
    <w:p w14:paraId="14582305" w14:textId="77777777" w:rsidR="00A46681" w:rsidRDefault="00A46681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814</w:t>
      </w:r>
    </w:p>
    <w:p w14:paraId="14443503" w14:textId="77777777" w:rsidR="00A46681" w:rsidRDefault="00A46681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A46681" w14:paraId="63BDFD8F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25E6D" w14:textId="77777777" w:rsidR="00A46681" w:rsidRDefault="00A4668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4720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E7410" w14:textId="77777777" w:rsidR="00A46681" w:rsidRPr="002B6917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50B2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A9F900F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66FA9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66290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002AF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3BB48" w14:textId="77777777" w:rsidR="00A46681" w:rsidRPr="002A6824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8C79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431A037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53DAE" w14:textId="77777777" w:rsidR="00A46681" w:rsidRDefault="00A4668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BF0CF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222AB" w14:textId="77777777" w:rsidR="00A46681" w:rsidRPr="002B6917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8E26B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7331D15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F6BFE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720EE668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1CCA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58B5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B041A" w14:textId="77777777" w:rsidR="00A46681" w:rsidRPr="002A6824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925F3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3C31BB1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C15A6" w14:textId="77777777" w:rsidR="00A46681" w:rsidRDefault="00A4668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7FEF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CCC3" w14:textId="77777777" w:rsidR="00A46681" w:rsidRPr="002B6917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345FB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DE092A9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4D7C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25148410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1F1B1083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6C553BFE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B6747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5C6C5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71AFB" w14:textId="77777777" w:rsidR="00A46681" w:rsidRPr="002A6824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2D77E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8A54415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4262C" w14:textId="77777777" w:rsidR="00A46681" w:rsidRDefault="00A4668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94045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3928C" w14:textId="77777777" w:rsidR="00A46681" w:rsidRPr="002B6917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9EBE2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6BB3404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73B0C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4430FAAD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D84FC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36B9F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495D1" w14:textId="77777777" w:rsidR="00A46681" w:rsidRPr="002A6824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451DC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73FE364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1A755" w14:textId="77777777" w:rsidR="00A46681" w:rsidRDefault="00A4668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D2938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30BCF" w14:textId="77777777" w:rsidR="00A46681" w:rsidRPr="002B6917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BC19" w14:textId="77777777" w:rsidR="00A46681" w:rsidRDefault="00A46681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854D1E4" w14:textId="77777777" w:rsidR="00A46681" w:rsidRDefault="00A46681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E442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3BB575F1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80B5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877A5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2D142" w14:textId="77777777" w:rsidR="00A46681" w:rsidRPr="002A6824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27C10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A46681" w14:paraId="5C46E4E0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5DC32" w14:textId="77777777" w:rsidR="00A46681" w:rsidRDefault="00A4668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D5B3C" w14:textId="77777777" w:rsidR="00A46681" w:rsidRDefault="00A46681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1C405" w14:textId="77777777" w:rsidR="00A46681" w:rsidRPr="002B6917" w:rsidRDefault="00A46681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9C8A3" w14:textId="77777777" w:rsidR="00A46681" w:rsidRDefault="00A46681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992E05F" w14:textId="77777777" w:rsidR="00A46681" w:rsidRDefault="00A46681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6571C" w14:textId="77777777" w:rsidR="00A46681" w:rsidRDefault="00A46681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2838824C" w14:textId="77777777" w:rsidR="00A46681" w:rsidRDefault="00A46681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B6F23" w14:textId="77777777" w:rsidR="00A46681" w:rsidRDefault="00A46681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34DCE" w14:textId="77777777" w:rsidR="00A46681" w:rsidRDefault="00A46681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CB99" w14:textId="77777777" w:rsidR="00A46681" w:rsidRPr="002A6824" w:rsidRDefault="00A46681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9EC5" w14:textId="77777777" w:rsidR="00A46681" w:rsidRDefault="00A46681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A46681" w14:paraId="39DBFA7E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74237" w14:textId="77777777" w:rsidR="00A46681" w:rsidRDefault="00A4668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3ED7B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A55AF" w14:textId="77777777" w:rsidR="00A46681" w:rsidRPr="002B6917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5F7C8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6EFB25D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549A5341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8CAAA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803C4BC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2621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6A4EA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1988D" w14:textId="77777777" w:rsidR="00A46681" w:rsidRPr="002A6824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6104B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E093CF7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5872B" w14:textId="77777777" w:rsidR="00A46681" w:rsidRDefault="00A4668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5CD5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1959138D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FB63B" w14:textId="77777777" w:rsidR="00A46681" w:rsidRPr="002B6917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BD24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1A7AE167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7725DF4B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426E7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519B2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7C131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31FB6B90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4968" w14:textId="77777777" w:rsidR="00A46681" w:rsidRPr="002A6824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EE94E" w14:textId="77777777" w:rsidR="00A46681" w:rsidRDefault="00A46681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565125F5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8B3A" w14:textId="77777777" w:rsidR="00A46681" w:rsidRDefault="00A4668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DEC16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6F4CA" w14:textId="77777777" w:rsidR="00A46681" w:rsidRPr="002B6917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9B955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7C474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5658500F" w14:textId="77777777" w:rsidR="00A46681" w:rsidRDefault="00A46681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38F4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99286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70D20" w14:textId="77777777" w:rsidR="00A46681" w:rsidRPr="002A6824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F546D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1CE69E3C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A46681" w14:paraId="1C94A40C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10C2" w14:textId="77777777" w:rsidR="00A46681" w:rsidRDefault="00A4668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19368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0C7B6" w14:textId="77777777" w:rsidR="00A46681" w:rsidRPr="002B6917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742C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79AC4" w14:textId="77777777" w:rsidR="00A46681" w:rsidRDefault="00A46681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48CA" w14:textId="77777777" w:rsidR="00A46681" w:rsidRPr="00557C88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A4354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5AE1A" w14:textId="77777777" w:rsidR="00A46681" w:rsidRPr="002A6824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0B50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BFDD2C" w14:textId="77777777" w:rsidR="00A46681" w:rsidRPr="00D83307" w:rsidRDefault="00A46681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A46681" w14:paraId="21904236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29A5" w14:textId="77777777" w:rsidR="00A46681" w:rsidRDefault="00A4668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844C8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7C15" w14:textId="77777777" w:rsidR="00A46681" w:rsidRPr="002B6917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BF9C8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213A6ACA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880B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04D6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D3C5D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1A597" w14:textId="77777777" w:rsidR="00A46681" w:rsidRPr="002A6824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3141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2AD6467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8E2EA" w14:textId="77777777" w:rsidR="00A46681" w:rsidRDefault="00A4668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607EC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A534" w14:textId="77777777" w:rsidR="00A46681" w:rsidRPr="002B6917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085C4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7618B426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1110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F6501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E188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F626" w14:textId="77777777" w:rsidR="00A46681" w:rsidRPr="002A6824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DE2E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78832F8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8727" w14:textId="77777777" w:rsidR="00A46681" w:rsidRDefault="00A4668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AC4CC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BA05" w14:textId="77777777" w:rsidR="00A46681" w:rsidRPr="002B6917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5205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500C5B90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83AD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52796" w14:textId="77777777" w:rsidR="00A46681" w:rsidRPr="00557C88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C97FC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6701" w14:textId="77777777" w:rsidR="00A46681" w:rsidRPr="002A6824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5DA3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9A6DB27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83E91" w14:textId="77777777" w:rsidR="00A46681" w:rsidRDefault="00A46681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51EC8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AE441" w14:textId="77777777" w:rsidR="00A46681" w:rsidRPr="002B6917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3665C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4A6A9B9B" w14:textId="77777777" w:rsidR="00A46681" w:rsidRPr="006315B8" w:rsidRDefault="00A46681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06E62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A715" w14:textId="77777777" w:rsidR="00A46681" w:rsidRPr="00557C88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7F50" w14:textId="77777777" w:rsidR="00A46681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D9C1" w14:textId="77777777" w:rsidR="00A46681" w:rsidRPr="002A6824" w:rsidRDefault="00A46681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7BC12" w14:textId="77777777" w:rsidR="00A46681" w:rsidRDefault="00A46681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1322E21" w14:textId="77777777" w:rsidR="00A46681" w:rsidRPr="00930181" w:rsidRDefault="00A46681">
      <w:pPr>
        <w:tabs>
          <w:tab w:val="left" w:pos="3183"/>
        </w:tabs>
      </w:pPr>
    </w:p>
    <w:p w14:paraId="6CAB5E25" w14:textId="77777777" w:rsidR="00A46681" w:rsidRDefault="00A46681" w:rsidP="00E566AF">
      <w:pPr>
        <w:pStyle w:val="Heading1"/>
        <w:spacing w:line="360" w:lineRule="auto"/>
      </w:pPr>
      <w:r>
        <w:lastRenderedPageBreak/>
        <w:t>LINIA 817</w:t>
      </w:r>
    </w:p>
    <w:p w14:paraId="0547AC67" w14:textId="77777777" w:rsidR="00A46681" w:rsidRDefault="00A46681" w:rsidP="00313EFA">
      <w:pPr>
        <w:pStyle w:val="Heading1"/>
        <w:spacing w:line="360" w:lineRule="auto"/>
        <w:rPr>
          <w:b w:val="0"/>
          <w:bCs w:val="0"/>
          <w:sz w:val="8"/>
        </w:rPr>
      </w:pPr>
      <w:r>
        <w:t>DOROBANŢU - CAP MIDIA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A46681" w14:paraId="741513E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DA1BE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2C3F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1786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725C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Nazarcea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122A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inclusiv sch. 13 și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C2987" w14:textId="77777777" w:rsidR="00A46681" w:rsidRPr="000A6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025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F62A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056F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7E4F91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4EE6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1CBA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12+000</w:t>
            </w:r>
          </w:p>
          <w:p w14:paraId="590EE0C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1BF42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0AB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48DEC9C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E983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2BBDE" w14:textId="77777777" w:rsidR="00A46681" w:rsidRPr="000A6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E027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B918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9F2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145948A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55B66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22A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22+300</w:t>
            </w:r>
          </w:p>
          <w:p w14:paraId="783F6A1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6D2DF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4840F" w14:textId="77777777" w:rsidR="00A46681" w:rsidRDefault="00A46681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522B257D" w14:textId="77777777" w:rsidR="00A46681" w:rsidRDefault="00A46681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A17C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38A9" w14:textId="77777777" w:rsidR="00A46681" w:rsidRPr="000A6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7F8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2AA4D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C054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73E65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6A32B2D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480AA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BF5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2492C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DF68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6F474ED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877F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A4FC" w14:textId="77777777" w:rsidR="00A46681" w:rsidRPr="000A6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385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3033C89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3E26F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2AD6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6419A096" w14:textId="77777777">
        <w:trPr>
          <w:cantSplit/>
          <w:trHeight w:val="6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AFF5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2194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0810996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D6E1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8823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0D68DB1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9CA0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89C74" w14:textId="77777777" w:rsidR="00A46681" w:rsidRPr="000A6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6D82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FD525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B91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67280B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296CC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FF71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EA51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B068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527678D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64CB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A9B77" w14:textId="77777777" w:rsidR="00A46681" w:rsidRPr="000A6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B15E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2CB3E11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DC3E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3E26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28D3D81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7FEC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5291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7606F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B488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677A6AD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08C7F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8FAC34C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diag.</w:t>
            </w:r>
          </w:p>
          <w:p w14:paraId="07230850" w14:textId="77777777" w:rsidR="00A46681" w:rsidRDefault="00A46681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 7 - 19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2A666" w14:textId="77777777" w:rsidR="00A46681" w:rsidRPr="000A692F" w:rsidRDefault="00A46681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7FE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4B900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9FBC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4E00A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7ADE7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Firul I la Firul II </w:t>
            </w:r>
          </w:p>
          <w:p w14:paraId="67B4EA4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invers.</w:t>
            </w:r>
          </w:p>
        </w:tc>
      </w:tr>
      <w:tr w:rsidR="00A46681" w14:paraId="271895BA" w14:textId="77777777">
        <w:trPr>
          <w:cantSplit/>
          <w:trHeight w:val="6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D33D0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840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A2B93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680F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0D7F5AE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267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4ED7" w14:textId="77777777" w:rsidR="00A46681" w:rsidRPr="000A6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45D0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0D378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D6FD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5BA5509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4B565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FD6B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B0B4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9FC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0665F44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9373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7F047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9AF9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1AE29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33C3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39C0334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D1DB3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9374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F4DC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09A1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 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4ACC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 și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596F3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CD2C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DEDDC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AF02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91F5BF1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39F41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177C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D33E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3F13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74391F2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CC4A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12F7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E59B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455A4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622B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79E9184C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6F7A1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6B57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4F0CE8E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0C39C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D06A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4D30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00996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C7DC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1231532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F79DA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257A4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9F2D7A8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271F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7D8D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75B7287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948F0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C6A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AA2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47D8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D087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623B167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9035C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2A22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268B90E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811B1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B559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08706F9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7128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F70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A0A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65A9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4DE4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3521555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BFDF" w14:textId="77777777" w:rsidR="00A46681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C2F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3C3BA6D" w14:textId="77777777">
        <w:trPr>
          <w:cantSplit/>
          <w:trHeight w:val="1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00576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3C4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  <w:p w14:paraId="2ECAB03F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2A3E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95FB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0138FAF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3 - 51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C4B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6E13D" w14:textId="77777777" w:rsidR="00A46681" w:rsidRPr="000A6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BE12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37D1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16C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7E5FB25" w14:textId="77777777">
        <w:trPr>
          <w:cantSplit/>
          <w:trHeight w:val="4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960D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0623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59F1D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61D6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1E42309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9 - 41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DD6B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3BCA6" w14:textId="77777777" w:rsidR="00A46681" w:rsidRPr="000A6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8D165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32+150</w:t>
            </w:r>
          </w:p>
          <w:p w14:paraId="70E5E62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B895D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17FF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BC86045" w14:textId="77777777">
        <w:trPr>
          <w:cantSplit/>
          <w:trHeight w:val="7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95EE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49CF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3AFF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F457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1E28D79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3DB9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36C86A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45 - 61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76B9E" w14:textId="77777777" w:rsidR="00A46681" w:rsidRPr="000A6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854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D0E5E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CFA6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0E0C2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2F428A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A46681" w14:paraId="04F6E695" w14:textId="77777777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E320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314F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85FD5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1643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610F6DB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2BD3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A2AFA6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C0A1" w14:textId="77777777" w:rsidR="00A46681" w:rsidRPr="000A6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B873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F9263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C36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27D4F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2177A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şi 9.</w:t>
            </w:r>
          </w:p>
        </w:tc>
      </w:tr>
      <w:tr w:rsidR="00A46681" w14:paraId="36727511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911D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B4B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9A122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738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58A834F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5050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DDB52" w14:textId="77777777" w:rsidR="00A46681" w:rsidRPr="000A6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981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F09F0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D3CF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2A9990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60FA63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A46681" w14:paraId="11909505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1E37E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13C3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F7227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252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Cap Midia </w:t>
            </w:r>
          </w:p>
          <w:p w14:paraId="50CCFA9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77B1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3FA906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19D59" w14:textId="77777777" w:rsidR="00A46681" w:rsidRPr="000A6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E3D7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7F749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6803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12E5F305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1A3A6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1868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266B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FD281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29EB6D77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3676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 </w:t>
            </w:r>
          </w:p>
          <w:p w14:paraId="0CDD2A9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BB838B4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144E" w14:textId="77777777" w:rsidR="00A46681" w:rsidRPr="000A6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AFA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F7AA8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4DC8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21C7D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FBBF2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1 - 13 și </w:t>
            </w:r>
          </w:p>
          <w:p w14:paraId="73E0D205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Rompetrol.</w:t>
            </w:r>
          </w:p>
        </w:tc>
      </w:tr>
      <w:tr w:rsidR="00A46681" w14:paraId="0D199F40" w14:textId="77777777">
        <w:trPr>
          <w:cantSplit/>
          <w:trHeight w:val="4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8BB32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21F5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A2772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397F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0D72AB5C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4A352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F9A2B6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46 - 32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B5A3" w14:textId="77777777" w:rsidR="00A46681" w:rsidRPr="000A6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122C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E14C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E0D1B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7949CF41" w14:textId="77777777">
        <w:trPr>
          <w:cantSplit/>
          <w:trHeight w:val="2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16F2" w14:textId="77777777" w:rsidR="00A46681" w:rsidRDefault="00A46681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FA57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38677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A592D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0C9BD3F0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E67B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67CD26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54 - 64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0C934" w14:textId="77777777" w:rsidR="00A46681" w:rsidRPr="000A692F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3BF89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7B6F9" w14:textId="77777777" w:rsidR="00A46681" w:rsidRPr="00E90477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33DE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FA0EDBF" w14:textId="77777777" w:rsidR="00A46681" w:rsidRDefault="00A46681">
      <w:pPr>
        <w:spacing w:before="40" w:after="40" w:line="192" w:lineRule="auto"/>
        <w:ind w:right="57"/>
        <w:rPr>
          <w:sz w:val="20"/>
        </w:rPr>
      </w:pPr>
    </w:p>
    <w:p w14:paraId="0171F7E4" w14:textId="77777777" w:rsidR="00A46681" w:rsidRDefault="00A46681" w:rsidP="006F6DF5">
      <w:pPr>
        <w:pStyle w:val="Heading1"/>
        <w:spacing w:line="360" w:lineRule="auto"/>
      </w:pPr>
      <w:r>
        <w:t>LINIA 817 A</w:t>
      </w:r>
    </w:p>
    <w:p w14:paraId="0C3F9509" w14:textId="77777777" w:rsidR="00A46681" w:rsidRDefault="00A46681" w:rsidP="003A3E06">
      <w:pPr>
        <w:pStyle w:val="Heading1"/>
        <w:spacing w:line="360" w:lineRule="auto"/>
        <w:rPr>
          <w:b w:val="0"/>
          <w:bCs w:val="0"/>
          <w:sz w:val="8"/>
        </w:rPr>
      </w:pPr>
      <w:r>
        <w:t>CAP MIDIA - SITORMAN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A46681" w14:paraId="63BFB65B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3E61" w14:textId="77777777" w:rsidR="00A46681" w:rsidRDefault="00A4668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6F8DA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58AC1" w14:textId="77777777" w:rsidR="00A46681" w:rsidRPr="00D7456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8D37E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6909E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2B96E36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L  </w:t>
            </w:r>
          </w:p>
          <w:p w14:paraId="569DBBE1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C3D970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8D8A3" w14:textId="77777777" w:rsidR="00A46681" w:rsidRPr="00E17F4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BDC6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41B11" w14:textId="77777777" w:rsidR="00A46681" w:rsidRPr="00E17F4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F0A02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27DC15B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B3C6" w14:textId="77777777" w:rsidR="00A46681" w:rsidRDefault="00A46681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4904B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04D2A" w14:textId="77777777" w:rsidR="00A46681" w:rsidRPr="00D7456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CF569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  <w:p w14:paraId="77AF9CFA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608E0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F3C22" w14:textId="77777777" w:rsidR="00A46681" w:rsidRPr="00E17F4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2DE7D" w14:textId="77777777" w:rsidR="00A46681" w:rsidRDefault="00A4668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17E2" w14:textId="77777777" w:rsidR="00A46681" w:rsidRPr="00E17F4E" w:rsidRDefault="00A4668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714F6" w14:textId="77777777" w:rsidR="00A46681" w:rsidRDefault="00A4668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13A8425" w14:textId="77777777" w:rsidR="00A46681" w:rsidRDefault="00A46681">
      <w:pPr>
        <w:spacing w:before="40" w:after="40" w:line="192" w:lineRule="auto"/>
        <w:ind w:right="57"/>
        <w:rPr>
          <w:sz w:val="20"/>
        </w:rPr>
      </w:pPr>
    </w:p>
    <w:p w14:paraId="524A82D4" w14:textId="77777777" w:rsidR="00A46681" w:rsidRDefault="00A46681" w:rsidP="00445244">
      <w:pPr>
        <w:pStyle w:val="Heading1"/>
        <w:spacing w:line="24" w:lineRule="atLeast"/>
      </w:pPr>
      <w:r>
        <w:t>LINIA 818</w:t>
      </w:r>
    </w:p>
    <w:p w14:paraId="0F89D8EF" w14:textId="77777777" w:rsidR="00A46681" w:rsidRDefault="00A46681" w:rsidP="00445244">
      <w:pPr>
        <w:pStyle w:val="Heading1"/>
        <w:spacing w:line="24" w:lineRule="atLeast"/>
        <w:rPr>
          <w:b w:val="0"/>
          <w:bCs w:val="0"/>
          <w:sz w:val="8"/>
        </w:rPr>
      </w:pPr>
      <w:r>
        <w:t>PALAS - CONSTANŢA MĂRFURI - NĂVODARI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A46681" w14:paraId="64EF50DF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3FB1A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E9B7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6E014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4DDC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Oraș</w:t>
            </w:r>
          </w:p>
          <w:p w14:paraId="437ACEA8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5956E5C9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A394A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0434D3F5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0C15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76AC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54D78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DC26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8F5254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C564705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 firul III în direcția Palas sau Constanța Mărfuri.</w:t>
            </w:r>
          </w:p>
        </w:tc>
      </w:tr>
      <w:tr w:rsidR="00A46681" w14:paraId="0C947BE0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E74D8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569A4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2BD5A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FA71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5A2853D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E33E0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8F37D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1D775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35D33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421E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61C29761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10755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223F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5809D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C394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C32D59C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C17F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700 m</w:t>
            </w:r>
          </w:p>
          <w:p w14:paraId="43C120D8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6315D41C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279D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78C07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3A1CA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29387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25C81AC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4F77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38F0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C0535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0CC88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09372D2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8ADF7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35B</w:t>
            </w:r>
          </w:p>
          <w:p w14:paraId="0926C81B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FD77273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774E79EB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18A82BE7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8F664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1A05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FF46E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0E5CB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EFE7D0A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9706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99E77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1A8A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3FBC6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F1E9407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93C1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5A2E2A54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C2D7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18247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FC545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FBC0F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40F6D1A4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FD08E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0D551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45652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7615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A2EEBDA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251AFD83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52F9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7DFC5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03CB7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2280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8986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723E2685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55300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DF959" w14:textId="77777777" w:rsidR="00A46681" w:rsidRDefault="00A46681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96B6" w14:textId="77777777" w:rsidR="00A46681" w:rsidRPr="00E54142" w:rsidRDefault="00A46681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9939D" w14:textId="77777777" w:rsidR="00A46681" w:rsidRDefault="00A46681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790E386" w14:textId="77777777" w:rsidR="00A46681" w:rsidRDefault="00A46681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55E52" w14:textId="77777777" w:rsidR="00A46681" w:rsidRPr="004B4AC4" w:rsidRDefault="00A46681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B4AC4">
              <w:rPr>
                <w:b/>
                <w:bCs/>
                <w:sz w:val="20"/>
                <w:szCs w:val="20"/>
              </w:rPr>
              <w:t>peste sch 56 pe ambele poziții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07D67" w14:textId="77777777" w:rsidR="00A46681" w:rsidRPr="004B4AC4" w:rsidRDefault="00A46681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B4AC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7BDF2" w14:textId="77777777" w:rsidR="00A46681" w:rsidRDefault="00A46681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ECB7A" w14:textId="77777777" w:rsidR="00A46681" w:rsidRPr="00E54142" w:rsidRDefault="00A46681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t> 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0C3A3" w14:textId="77777777" w:rsidR="00A46681" w:rsidRPr="004B4AC4" w:rsidRDefault="00A46681" w:rsidP="004B4AC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B4AC4">
              <w:rPr>
                <w:b/>
                <w:bCs/>
                <w:i/>
                <w:iCs/>
                <w:sz w:val="20"/>
                <w:szCs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L8 Grupa A și Linia Colectoare</w:t>
            </w:r>
          </w:p>
        </w:tc>
      </w:tr>
      <w:tr w:rsidR="00A46681" w14:paraId="78AAABA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8A225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13996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B08A7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F4B7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32E3E8AC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1E04E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6F7AB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FAD2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0+600</w:t>
            </w:r>
          </w:p>
          <w:p w14:paraId="711DF765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8DBDF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7CF5B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A46681" w14:paraId="58A8630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70399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E2C4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5F69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9E954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  <w:r>
              <w:rPr>
                <w:b/>
                <w:bCs/>
                <w:sz w:val="20"/>
              </w:rPr>
              <w:t>, linia 1 directă și sch. 2A, 28, 8 și 6 pe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91F78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92445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15790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652909C0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EDCD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AD69F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71AA6D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135C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C9340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9EE7F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F3583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St. Constanța Mărfuri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9EFC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9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EC76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33D37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0325D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C2EB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3BBDF14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01892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59ED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5BE7A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91EF2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EE7A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7984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B8377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F1CC8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01979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74D3645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D0A3C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E4C15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8284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F2CB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F44DD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legătură dintre sch. 13 și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BA70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2099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1531D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6EF4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0D520D4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E99A1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89EE9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5405D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302F5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53C4F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peste sch.8 </w:t>
            </w:r>
          </w:p>
          <w:p w14:paraId="07876B3C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989AD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3AA7B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01B9A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FEADE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și  L3  Constanța. Mărfuri Cap Y.</w:t>
            </w:r>
          </w:p>
        </w:tc>
      </w:tr>
      <w:tr w:rsidR="00A46681" w14:paraId="7A3969A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4E31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57402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05223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BC148" w14:textId="77777777" w:rsidR="00A46681" w:rsidRPr="00277DE8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2ECAD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B6E9D10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D8C3E28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TDJ</w:t>
            </w:r>
          </w:p>
          <w:p w14:paraId="08399273" w14:textId="77777777" w:rsidR="00A46681" w:rsidRPr="00277DE8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3FA74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C0237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DDC28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E51D" w14:textId="77777777" w:rsidR="00A46681" w:rsidRPr="00277DE8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A46681" w14:paraId="4AA9D4A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7A0B0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3236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3D41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D8EDA" w14:textId="77777777" w:rsidR="00A46681" w:rsidRPr="00277DE8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E096D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D1C7855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84137A2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59002B20" w14:textId="77777777" w:rsidR="00A46681" w:rsidRPr="00277DE8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14 - 18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34C54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42D53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B97E6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4F17" w14:textId="77777777" w:rsidR="00A46681" w:rsidRPr="00277DE8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3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A46681" w14:paraId="008FA87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F3C4A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E33D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547A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FCACC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Mărfuri</w:t>
            </w:r>
          </w:p>
          <w:p w14:paraId="4583E553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18CAC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956E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5414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742A6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4C229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948EE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A46681" w14:paraId="5EF2CB3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F4C1B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5DFB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580A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3E70" w14:textId="77777777" w:rsidR="00A46681" w:rsidRDefault="00A46681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0B53417B" w14:textId="77777777" w:rsidR="00A46681" w:rsidRDefault="00A46681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C9A7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C775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FD1C3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  <w:p w14:paraId="701EDBDC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85B3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70AC2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746926" w14:textId="77777777" w:rsidR="00A46681" w:rsidRDefault="00A46681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312F06D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04C8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3EC8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3521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40EDA" w14:textId="77777777" w:rsidR="00A46681" w:rsidRDefault="00A46681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523AA633" w14:textId="77777777" w:rsidR="00A46681" w:rsidRDefault="00A46681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C6AC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08DA6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6F8FD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  <w:p w14:paraId="6FCADA06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0965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45337" w14:textId="77777777" w:rsidR="00A46681" w:rsidRDefault="00A46681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439318E" w14:textId="77777777" w:rsidR="00A46681" w:rsidRDefault="00A46681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09E0DFB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B31B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211D1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2DE8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7F2D9" w14:textId="77777777" w:rsidR="00A46681" w:rsidRDefault="00A46681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387C594E" w14:textId="77777777" w:rsidR="00A46681" w:rsidRDefault="00A46681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AE373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46BA6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293F9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  <w:p w14:paraId="0A039B0A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F9178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C8355" w14:textId="77777777" w:rsidR="00A46681" w:rsidRDefault="00A46681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272C72" w14:textId="77777777" w:rsidR="00A46681" w:rsidRDefault="00A46681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2D0D2A9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34234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F8CC0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5CA5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F6F0" w14:textId="77777777" w:rsidR="00A46681" w:rsidRDefault="00A46681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09033C98" w14:textId="77777777" w:rsidR="00A46681" w:rsidRDefault="00A46681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39CE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8294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4536F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  <w:p w14:paraId="7FF1CA46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D07E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075BA" w14:textId="77777777" w:rsidR="00A46681" w:rsidRDefault="00A46681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E10F1A" w14:textId="77777777" w:rsidR="00A46681" w:rsidRDefault="00A46681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A46681" w14:paraId="25A4130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D982" w14:textId="77777777" w:rsidR="00A46681" w:rsidRDefault="00A46681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35275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FA4B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4D408" w14:textId="77777777" w:rsidR="00A46681" w:rsidRDefault="00A46681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35870701" w14:textId="77777777" w:rsidR="00A46681" w:rsidRDefault="00A46681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491E0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F00D" w14:textId="77777777" w:rsidR="00A46681" w:rsidRPr="00E54142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0CF8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  <w:p w14:paraId="2D0875AA" w14:textId="77777777" w:rsidR="00A46681" w:rsidRDefault="00A46681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C011" w14:textId="77777777" w:rsidR="00A46681" w:rsidRDefault="00A46681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326B1" w14:textId="77777777" w:rsidR="00A46681" w:rsidRDefault="00A46681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0017F6" w14:textId="77777777" w:rsidR="00A46681" w:rsidRDefault="00A46681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227AEB81" w14:textId="77777777" w:rsidR="00A46681" w:rsidRPr="00C21997" w:rsidRDefault="00A46681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0A82AB86" w14:textId="77777777" w:rsidR="00A46681" w:rsidRPr="00C21F42" w:rsidRDefault="00A4668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1FAEC40" w14:textId="77777777" w:rsidR="00A46681" w:rsidRPr="00C21F42" w:rsidRDefault="00A4668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22463269" w14:textId="77777777" w:rsidR="00A46681" w:rsidRPr="00C21F42" w:rsidRDefault="00A46681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7A08B3D8" w14:textId="77777777" w:rsidR="00A46681" w:rsidRPr="00C21F42" w:rsidRDefault="00A46681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3AE84D2C" w14:textId="77777777" w:rsidR="00A46681" w:rsidRDefault="00A46681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7CE55371" w14:textId="77777777" w:rsidR="00A46681" w:rsidRPr="00C21F42" w:rsidRDefault="00A46681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04BF1AAE" w14:textId="77777777" w:rsidR="00A46681" w:rsidRPr="00C21F42" w:rsidRDefault="00A46681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326F25CE" w14:textId="77777777" w:rsidR="00A46681" w:rsidRPr="00C21F42" w:rsidRDefault="00A46681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6D0A2A32" w14:textId="77777777" w:rsidR="00A46681" w:rsidRPr="00C21F42" w:rsidRDefault="00A46681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4FD76FC" w14:textId="77777777" w:rsidR="001513BB" w:rsidRPr="007A1970" w:rsidRDefault="001513BB" w:rsidP="007A1970"/>
    <w:sectPr w:rsidR="001513BB" w:rsidRPr="007A1970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1A07B" w14:textId="77777777" w:rsidR="00E878E0" w:rsidRDefault="00E878E0">
      <w:r>
        <w:separator/>
      </w:r>
    </w:p>
  </w:endnote>
  <w:endnote w:type="continuationSeparator" w:id="0">
    <w:p w14:paraId="12C2B6B0" w14:textId="77777777" w:rsidR="00E878E0" w:rsidRDefault="00E87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2B02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DC30D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84D75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FC5FA" w14:textId="77777777" w:rsidR="00E878E0" w:rsidRDefault="00E878E0">
      <w:r>
        <w:separator/>
      </w:r>
    </w:p>
  </w:footnote>
  <w:footnote w:type="continuationSeparator" w:id="0">
    <w:p w14:paraId="13AFEE5F" w14:textId="77777777" w:rsidR="00E878E0" w:rsidRDefault="00E87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CB13B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02DEE">
      <w:rPr>
        <w:rStyle w:val="PageNumber"/>
      </w:rPr>
      <w:t>2</w:t>
    </w:r>
    <w:r>
      <w:rPr>
        <w:rStyle w:val="PageNumber"/>
      </w:rPr>
      <w:fldChar w:fldCharType="end"/>
    </w:r>
  </w:p>
  <w:p w14:paraId="52A7E9E4" w14:textId="4E66E2F9" w:rsidR="00615117" w:rsidRDefault="008A20F5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516E34">
      <w:rPr>
        <w:b/>
        <w:bCs/>
        <w:i/>
        <w:iCs/>
        <w:sz w:val="22"/>
      </w:rPr>
      <w:t>decada 1-10 septembrie 2026</w:t>
    </w:r>
  </w:p>
  <w:p w14:paraId="0EC4B848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62BE6689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BDE5D9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CB8ABD1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23A43B7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6E8AAD41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9259311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1187E824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25E1755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555E356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1A34C61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759FD68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FF64DD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771505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C82C0E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F2F06E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A28B3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567CBD5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A790814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037ADB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30F7BF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1413F86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D2CF49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0B0EE2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EADDE3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F336BE1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409E3C9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D7080C5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008C7B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BE3135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169081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567D88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0BEBB201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C1891D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A028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6C4225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1872E1F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2CC7E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1FCA">
      <w:rPr>
        <w:rStyle w:val="PageNumber"/>
      </w:rPr>
      <w:t>3</w:t>
    </w:r>
    <w:r>
      <w:rPr>
        <w:rStyle w:val="PageNumber"/>
      </w:rPr>
      <w:fldChar w:fldCharType="end"/>
    </w:r>
  </w:p>
  <w:p w14:paraId="3FFBEA92" w14:textId="10FA4A54" w:rsidR="00D66BBF" w:rsidRPr="00A048AC" w:rsidRDefault="008A20F5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516E34">
      <w:rPr>
        <w:b/>
        <w:bCs/>
        <w:i/>
        <w:iCs/>
        <w:sz w:val="22"/>
      </w:rPr>
      <w:t>decada 1-10 septembrie 2026</w:t>
    </w:r>
  </w:p>
  <w:p w14:paraId="3E62B2FD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B79667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B5D5C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37C4594E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2A2DC8E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CF3F78C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6C8608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D745AF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C5EDF6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EACA3D2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6015745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21E4C7C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4F69011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A5AE915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5CAC806D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60C7BF7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A0951A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028F806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63E342E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B64A21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4EABA4AC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9D9438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F00AB9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7C2E0D9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A38B26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C20335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A5F680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925B386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664E84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82EF7E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CE84C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46D17B4F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591F3FD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3D2AAB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3EB36F8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1A8ACC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4EF9ECBE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4FC1E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7318A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2A1A85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EC348B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C8DEF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EE1E4B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824B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ED5"/>
    <w:multiLevelType w:val="hybridMultilevel"/>
    <w:tmpl w:val="2C40158A"/>
    <w:lvl w:ilvl="0" w:tplc="2086F8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A1022"/>
    <w:multiLevelType w:val="hybridMultilevel"/>
    <w:tmpl w:val="36361C04"/>
    <w:lvl w:ilvl="0" w:tplc="38103F42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" w15:restartNumberingAfterBreak="0">
    <w:nsid w:val="0E213192"/>
    <w:multiLevelType w:val="hybridMultilevel"/>
    <w:tmpl w:val="C71C10D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 w15:restartNumberingAfterBreak="0">
    <w:nsid w:val="0E4A595E"/>
    <w:multiLevelType w:val="hybridMultilevel"/>
    <w:tmpl w:val="44061C9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0F310E3F"/>
    <w:multiLevelType w:val="hybridMultilevel"/>
    <w:tmpl w:val="6AE2FD34"/>
    <w:lvl w:ilvl="0" w:tplc="38103F42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 w15:restartNumberingAfterBreak="0">
    <w:nsid w:val="109F5E99"/>
    <w:multiLevelType w:val="hybridMultilevel"/>
    <w:tmpl w:val="96907A4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9" w15:restartNumberingAfterBreak="0">
    <w:nsid w:val="147A2F03"/>
    <w:multiLevelType w:val="hybridMultilevel"/>
    <w:tmpl w:val="8BC81088"/>
    <w:lvl w:ilvl="0" w:tplc="38103F42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0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 w15:restartNumberingAfterBreak="0">
    <w:nsid w:val="19B15032"/>
    <w:multiLevelType w:val="hybridMultilevel"/>
    <w:tmpl w:val="ABD0008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 w15:restartNumberingAfterBreak="0">
    <w:nsid w:val="1AEB60B2"/>
    <w:multiLevelType w:val="hybridMultilevel"/>
    <w:tmpl w:val="611E2A20"/>
    <w:lvl w:ilvl="0" w:tplc="8B60664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EDF090F"/>
    <w:multiLevelType w:val="hybridMultilevel"/>
    <w:tmpl w:val="8C24AC0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4" w15:restartNumberingAfterBreak="0">
    <w:nsid w:val="326169CA"/>
    <w:multiLevelType w:val="hybridMultilevel"/>
    <w:tmpl w:val="556A1F4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 w15:restartNumberingAfterBreak="0">
    <w:nsid w:val="36976E9A"/>
    <w:multiLevelType w:val="hybridMultilevel"/>
    <w:tmpl w:val="9064AEF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8" w15:restartNumberingAfterBreak="0">
    <w:nsid w:val="514B6B47"/>
    <w:multiLevelType w:val="hybridMultilevel"/>
    <w:tmpl w:val="D46CF248"/>
    <w:lvl w:ilvl="0" w:tplc="38103F42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BF4067"/>
    <w:multiLevelType w:val="hybridMultilevel"/>
    <w:tmpl w:val="E12CDACA"/>
    <w:lvl w:ilvl="0" w:tplc="38103F42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0" w15:restartNumberingAfterBreak="0">
    <w:nsid w:val="61CE5D73"/>
    <w:multiLevelType w:val="hybridMultilevel"/>
    <w:tmpl w:val="943EA910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2" w15:restartNumberingAfterBreak="0">
    <w:nsid w:val="6D5B01BF"/>
    <w:multiLevelType w:val="hybridMultilevel"/>
    <w:tmpl w:val="33CEE9AC"/>
    <w:lvl w:ilvl="0" w:tplc="38103F42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3" w15:restartNumberingAfterBreak="0">
    <w:nsid w:val="6FDF145D"/>
    <w:multiLevelType w:val="hybridMultilevel"/>
    <w:tmpl w:val="D95EA288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4" w15:restartNumberingAfterBreak="0">
    <w:nsid w:val="753C3D5B"/>
    <w:multiLevelType w:val="hybridMultilevel"/>
    <w:tmpl w:val="0128CEA0"/>
    <w:lvl w:ilvl="0" w:tplc="38103F42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 w15:restartNumberingAfterBreak="0">
    <w:nsid w:val="7F0F284C"/>
    <w:multiLevelType w:val="hybridMultilevel"/>
    <w:tmpl w:val="6862EBD4"/>
    <w:lvl w:ilvl="0" w:tplc="38103F42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num w:numId="1" w16cid:durableId="711080598">
    <w:abstractNumId w:val="18"/>
  </w:num>
  <w:num w:numId="2" w16cid:durableId="368989693">
    <w:abstractNumId w:val="0"/>
  </w:num>
  <w:num w:numId="3" w16cid:durableId="1132938672">
    <w:abstractNumId w:val="23"/>
  </w:num>
  <w:num w:numId="4" w16cid:durableId="116339246">
    <w:abstractNumId w:val="13"/>
  </w:num>
  <w:num w:numId="5" w16cid:durableId="716778721">
    <w:abstractNumId w:val="3"/>
  </w:num>
  <w:num w:numId="6" w16cid:durableId="858474648">
    <w:abstractNumId w:val="8"/>
  </w:num>
  <w:num w:numId="7" w16cid:durableId="2095472625">
    <w:abstractNumId w:val="21"/>
  </w:num>
  <w:num w:numId="8" w16cid:durableId="801726418">
    <w:abstractNumId w:val="16"/>
  </w:num>
  <w:num w:numId="9" w16cid:durableId="1041244009">
    <w:abstractNumId w:val="5"/>
  </w:num>
  <w:num w:numId="10" w16cid:durableId="1831094235">
    <w:abstractNumId w:val="4"/>
  </w:num>
  <w:num w:numId="11" w16cid:durableId="964390748">
    <w:abstractNumId w:val="15"/>
  </w:num>
  <w:num w:numId="12" w16cid:durableId="1868450489">
    <w:abstractNumId w:val="17"/>
  </w:num>
  <w:num w:numId="13" w16cid:durableId="417362291">
    <w:abstractNumId w:val="7"/>
  </w:num>
  <w:num w:numId="14" w16cid:durableId="311645915">
    <w:abstractNumId w:val="2"/>
  </w:num>
  <w:num w:numId="15" w16cid:durableId="1237594596">
    <w:abstractNumId w:val="10"/>
  </w:num>
  <w:num w:numId="16" w16cid:durableId="2086301032">
    <w:abstractNumId w:val="20"/>
  </w:num>
  <w:num w:numId="17" w16cid:durableId="1757168850">
    <w:abstractNumId w:val="11"/>
  </w:num>
  <w:num w:numId="18" w16cid:durableId="808284790">
    <w:abstractNumId w:val="14"/>
  </w:num>
  <w:num w:numId="19" w16cid:durableId="166528053">
    <w:abstractNumId w:val="12"/>
  </w:num>
  <w:num w:numId="20" w16cid:durableId="1437601121">
    <w:abstractNumId w:val="24"/>
  </w:num>
  <w:num w:numId="21" w16cid:durableId="2096658679">
    <w:abstractNumId w:val="22"/>
  </w:num>
  <w:num w:numId="22" w16cid:durableId="736128093">
    <w:abstractNumId w:val="25"/>
  </w:num>
  <w:num w:numId="23" w16cid:durableId="257251344">
    <w:abstractNumId w:val="9"/>
  </w:num>
  <w:num w:numId="24" w16cid:durableId="223415685">
    <w:abstractNumId w:val="19"/>
  </w:num>
  <w:num w:numId="25" w16cid:durableId="913707716">
    <w:abstractNumId w:val="6"/>
  </w:num>
  <w:num w:numId="26" w16cid:durableId="1894808213">
    <w:abstractNumId w:val="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1UBL0mo2pRd0iIoFBRNV4yr5uRdUZR82gTdEwzwegmYUPQ1AaKvj+J6bKOqiEJ8msXN6ApNVHXBLK9JmVYs3iw==" w:salt="SSFNSed+gApQ4gkpdl6lSw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623"/>
    <w:rsid w:val="000149E5"/>
    <w:rsid w:val="00014F1F"/>
    <w:rsid w:val="000153EE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D57"/>
    <w:rsid w:val="000227F7"/>
    <w:rsid w:val="00022E94"/>
    <w:rsid w:val="00023468"/>
    <w:rsid w:val="00023D7E"/>
    <w:rsid w:val="00023EAD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3C6"/>
    <w:rsid w:val="0003592A"/>
    <w:rsid w:val="000366E9"/>
    <w:rsid w:val="00036720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678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458"/>
    <w:rsid w:val="00046709"/>
    <w:rsid w:val="00046B0E"/>
    <w:rsid w:val="000471A0"/>
    <w:rsid w:val="00047B23"/>
    <w:rsid w:val="00050F92"/>
    <w:rsid w:val="00050FE4"/>
    <w:rsid w:val="000518B0"/>
    <w:rsid w:val="0005202C"/>
    <w:rsid w:val="000527F0"/>
    <w:rsid w:val="0005320A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6002F"/>
    <w:rsid w:val="0006025C"/>
    <w:rsid w:val="000604F3"/>
    <w:rsid w:val="00060537"/>
    <w:rsid w:val="00060EDF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1B4"/>
    <w:rsid w:val="000662C8"/>
    <w:rsid w:val="000663D8"/>
    <w:rsid w:val="00066442"/>
    <w:rsid w:val="00066855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551"/>
    <w:rsid w:val="000728F0"/>
    <w:rsid w:val="000728F2"/>
    <w:rsid w:val="00072BEA"/>
    <w:rsid w:val="00072F44"/>
    <w:rsid w:val="00073AFB"/>
    <w:rsid w:val="00074596"/>
    <w:rsid w:val="000746B6"/>
    <w:rsid w:val="00074E4B"/>
    <w:rsid w:val="00075256"/>
    <w:rsid w:val="00075816"/>
    <w:rsid w:val="00075A7F"/>
    <w:rsid w:val="00075AF9"/>
    <w:rsid w:val="00075EDB"/>
    <w:rsid w:val="00075FF3"/>
    <w:rsid w:val="0007604B"/>
    <w:rsid w:val="0007605B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898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30B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58F"/>
    <w:rsid w:val="000D15CC"/>
    <w:rsid w:val="000D1869"/>
    <w:rsid w:val="000D1968"/>
    <w:rsid w:val="000D1B9E"/>
    <w:rsid w:val="000D1CD5"/>
    <w:rsid w:val="000D1D88"/>
    <w:rsid w:val="000D27A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820"/>
    <w:rsid w:val="000E792A"/>
    <w:rsid w:val="000E7A4B"/>
    <w:rsid w:val="000E7A59"/>
    <w:rsid w:val="000F0185"/>
    <w:rsid w:val="000F03A4"/>
    <w:rsid w:val="000F03B9"/>
    <w:rsid w:val="000F05C6"/>
    <w:rsid w:val="000F0DFD"/>
    <w:rsid w:val="000F1098"/>
    <w:rsid w:val="000F12DB"/>
    <w:rsid w:val="000F1517"/>
    <w:rsid w:val="000F15A8"/>
    <w:rsid w:val="000F1B4F"/>
    <w:rsid w:val="000F1CF6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BD7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5957"/>
    <w:rsid w:val="00136D6A"/>
    <w:rsid w:val="00136EC7"/>
    <w:rsid w:val="001375EC"/>
    <w:rsid w:val="0013767B"/>
    <w:rsid w:val="0014066F"/>
    <w:rsid w:val="00140A9F"/>
    <w:rsid w:val="001413DB"/>
    <w:rsid w:val="00141761"/>
    <w:rsid w:val="00141E4A"/>
    <w:rsid w:val="0014214D"/>
    <w:rsid w:val="001427BF"/>
    <w:rsid w:val="00142C7C"/>
    <w:rsid w:val="00143804"/>
    <w:rsid w:val="00143BDF"/>
    <w:rsid w:val="00143C07"/>
    <w:rsid w:val="00143CB7"/>
    <w:rsid w:val="0014488F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7BC"/>
    <w:rsid w:val="0015195A"/>
    <w:rsid w:val="00151C5A"/>
    <w:rsid w:val="00153832"/>
    <w:rsid w:val="00153B2C"/>
    <w:rsid w:val="00154A4B"/>
    <w:rsid w:val="00156ACF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3D"/>
    <w:rsid w:val="001620FE"/>
    <w:rsid w:val="00162C15"/>
    <w:rsid w:val="00162EC4"/>
    <w:rsid w:val="001639B7"/>
    <w:rsid w:val="00163F4C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A28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4F8"/>
    <w:rsid w:val="00181BE8"/>
    <w:rsid w:val="00182758"/>
    <w:rsid w:val="00184BC1"/>
    <w:rsid w:val="0018549B"/>
    <w:rsid w:val="00185757"/>
    <w:rsid w:val="001858C0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2328"/>
    <w:rsid w:val="00192375"/>
    <w:rsid w:val="00192F7A"/>
    <w:rsid w:val="001930C4"/>
    <w:rsid w:val="001934A7"/>
    <w:rsid w:val="001934B5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B56"/>
    <w:rsid w:val="00195C8B"/>
    <w:rsid w:val="00195DF9"/>
    <w:rsid w:val="00195E57"/>
    <w:rsid w:val="00195F73"/>
    <w:rsid w:val="00197AD7"/>
    <w:rsid w:val="00197C6B"/>
    <w:rsid w:val="00197E12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4DE6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2AD6"/>
    <w:rsid w:val="001D371E"/>
    <w:rsid w:val="001D3BA4"/>
    <w:rsid w:val="001D4226"/>
    <w:rsid w:val="001D437D"/>
    <w:rsid w:val="001D4421"/>
    <w:rsid w:val="001D4BA8"/>
    <w:rsid w:val="001D4CC2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63B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19F"/>
    <w:rsid w:val="001E577D"/>
    <w:rsid w:val="001E6407"/>
    <w:rsid w:val="001E64FB"/>
    <w:rsid w:val="001F0142"/>
    <w:rsid w:val="001F1061"/>
    <w:rsid w:val="001F279F"/>
    <w:rsid w:val="001F2B93"/>
    <w:rsid w:val="001F2D22"/>
    <w:rsid w:val="001F36A8"/>
    <w:rsid w:val="001F3943"/>
    <w:rsid w:val="001F39A2"/>
    <w:rsid w:val="001F3D64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6C5F"/>
    <w:rsid w:val="001F7CA0"/>
    <w:rsid w:val="001F7EC9"/>
    <w:rsid w:val="001F7F90"/>
    <w:rsid w:val="00200124"/>
    <w:rsid w:val="002003E3"/>
    <w:rsid w:val="002005F3"/>
    <w:rsid w:val="0020130A"/>
    <w:rsid w:val="0020161B"/>
    <w:rsid w:val="0020233A"/>
    <w:rsid w:val="00202B7C"/>
    <w:rsid w:val="002036D6"/>
    <w:rsid w:val="002037F1"/>
    <w:rsid w:val="002038CB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565"/>
    <w:rsid w:val="00207EFA"/>
    <w:rsid w:val="00207F03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19C9"/>
    <w:rsid w:val="00221B23"/>
    <w:rsid w:val="0022256E"/>
    <w:rsid w:val="00222F51"/>
    <w:rsid w:val="0022395B"/>
    <w:rsid w:val="00224170"/>
    <w:rsid w:val="002249B1"/>
    <w:rsid w:val="00225479"/>
    <w:rsid w:val="0022553F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876"/>
    <w:rsid w:val="00235904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4051"/>
    <w:rsid w:val="00244373"/>
    <w:rsid w:val="00244401"/>
    <w:rsid w:val="002445E9"/>
    <w:rsid w:val="00244815"/>
    <w:rsid w:val="00244862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261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D1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E29"/>
    <w:rsid w:val="00265F1A"/>
    <w:rsid w:val="002660AD"/>
    <w:rsid w:val="0026659E"/>
    <w:rsid w:val="0026663C"/>
    <w:rsid w:val="00266D60"/>
    <w:rsid w:val="00266E3B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22F"/>
    <w:rsid w:val="002763D0"/>
    <w:rsid w:val="00276AC6"/>
    <w:rsid w:val="00276B3B"/>
    <w:rsid w:val="0027740B"/>
    <w:rsid w:val="0027759A"/>
    <w:rsid w:val="00277783"/>
    <w:rsid w:val="002777F4"/>
    <w:rsid w:val="00277A7E"/>
    <w:rsid w:val="00277E16"/>
    <w:rsid w:val="002804FE"/>
    <w:rsid w:val="00280A0B"/>
    <w:rsid w:val="00280B1B"/>
    <w:rsid w:val="00280C23"/>
    <w:rsid w:val="00280C7D"/>
    <w:rsid w:val="002819C5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CB0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496"/>
    <w:rsid w:val="00290620"/>
    <w:rsid w:val="00290BBE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4CA"/>
    <w:rsid w:val="0029386E"/>
    <w:rsid w:val="00293BC0"/>
    <w:rsid w:val="00293D2B"/>
    <w:rsid w:val="00293F1F"/>
    <w:rsid w:val="00294975"/>
    <w:rsid w:val="00294A61"/>
    <w:rsid w:val="0029545B"/>
    <w:rsid w:val="002959C1"/>
    <w:rsid w:val="00295DAD"/>
    <w:rsid w:val="00296010"/>
    <w:rsid w:val="00296629"/>
    <w:rsid w:val="0029674F"/>
    <w:rsid w:val="002977DF"/>
    <w:rsid w:val="002A057D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6D6F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B40"/>
    <w:rsid w:val="002C5E4B"/>
    <w:rsid w:val="002C639A"/>
    <w:rsid w:val="002C669E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6252"/>
    <w:rsid w:val="002D7E9B"/>
    <w:rsid w:val="002D7F8D"/>
    <w:rsid w:val="002E0B42"/>
    <w:rsid w:val="002E0EF5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1E"/>
    <w:rsid w:val="002F1368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42A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3E1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1D33"/>
    <w:rsid w:val="00322976"/>
    <w:rsid w:val="003232A5"/>
    <w:rsid w:val="0032357E"/>
    <w:rsid w:val="00323BEA"/>
    <w:rsid w:val="00324A26"/>
    <w:rsid w:val="00324ADE"/>
    <w:rsid w:val="00324D53"/>
    <w:rsid w:val="0032589B"/>
    <w:rsid w:val="003258F1"/>
    <w:rsid w:val="003264C4"/>
    <w:rsid w:val="003265A3"/>
    <w:rsid w:val="00326762"/>
    <w:rsid w:val="00326B72"/>
    <w:rsid w:val="00326BD5"/>
    <w:rsid w:val="00326F2D"/>
    <w:rsid w:val="0032711C"/>
    <w:rsid w:val="003271B7"/>
    <w:rsid w:val="00327934"/>
    <w:rsid w:val="00327C30"/>
    <w:rsid w:val="003301DC"/>
    <w:rsid w:val="00330504"/>
    <w:rsid w:val="00330E6A"/>
    <w:rsid w:val="0033147C"/>
    <w:rsid w:val="00331497"/>
    <w:rsid w:val="00331FAD"/>
    <w:rsid w:val="00331FCA"/>
    <w:rsid w:val="0033214A"/>
    <w:rsid w:val="003321BF"/>
    <w:rsid w:val="003323A6"/>
    <w:rsid w:val="003327DF"/>
    <w:rsid w:val="00332B6E"/>
    <w:rsid w:val="00332F6F"/>
    <w:rsid w:val="003334BC"/>
    <w:rsid w:val="00333597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9E0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27A"/>
    <w:rsid w:val="00371573"/>
    <w:rsid w:val="00371756"/>
    <w:rsid w:val="003719B0"/>
    <w:rsid w:val="00371C41"/>
    <w:rsid w:val="00372908"/>
    <w:rsid w:val="00373139"/>
    <w:rsid w:val="003735AE"/>
    <w:rsid w:val="00373C63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7FE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EDE"/>
    <w:rsid w:val="00391B24"/>
    <w:rsid w:val="003924C8"/>
    <w:rsid w:val="00392FAD"/>
    <w:rsid w:val="00393876"/>
    <w:rsid w:val="00393B6C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71D7"/>
    <w:rsid w:val="003A72EF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347"/>
    <w:rsid w:val="003B37E6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CD2"/>
    <w:rsid w:val="003B7D55"/>
    <w:rsid w:val="003B7DE1"/>
    <w:rsid w:val="003B7EE7"/>
    <w:rsid w:val="003C0381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5D1"/>
    <w:rsid w:val="003C7611"/>
    <w:rsid w:val="003C7661"/>
    <w:rsid w:val="003C76C1"/>
    <w:rsid w:val="003C7710"/>
    <w:rsid w:val="003C775A"/>
    <w:rsid w:val="003C7C8C"/>
    <w:rsid w:val="003D0447"/>
    <w:rsid w:val="003D04FA"/>
    <w:rsid w:val="003D058E"/>
    <w:rsid w:val="003D0B88"/>
    <w:rsid w:val="003D1565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2800"/>
    <w:rsid w:val="003F3016"/>
    <w:rsid w:val="003F30CF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46D"/>
    <w:rsid w:val="003F767E"/>
    <w:rsid w:val="003F7D45"/>
    <w:rsid w:val="00400164"/>
    <w:rsid w:val="00400DAA"/>
    <w:rsid w:val="00401031"/>
    <w:rsid w:val="0040135E"/>
    <w:rsid w:val="00401DB8"/>
    <w:rsid w:val="004022BA"/>
    <w:rsid w:val="00402642"/>
    <w:rsid w:val="0040427F"/>
    <w:rsid w:val="004049AB"/>
    <w:rsid w:val="004049AE"/>
    <w:rsid w:val="004049BC"/>
    <w:rsid w:val="00404E26"/>
    <w:rsid w:val="00404E8A"/>
    <w:rsid w:val="0040522E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68A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5A6"/>
    <w:rsid w:val="00421B72"/>
    <w:rsid w:val="00421D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C0B"/>
    <w:rsid w:val="00435EBD"/>
    <w:rsid w:val="004365B5"/>
    <w:rsid w:val="00437399"/>
    <w:rsid w:val="00437A54"/>
    <w:rsid w:val="0044045C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1DF"/>
    <w:rsid w:val="0045026F"/>
    <w:rsid w:val="00450657"/>
    <w:rsid w:val="00450A2C"/>
    <w:rsid w:val="004510C1"/>
    <w:rsid w:val="004516D2"/>
    <w:rsid w:val="0045179C"/>
    <w:rsid w:val="00451C94"/>
    <w:rsid w:val="00451DB6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0579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2DD2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922"/>
    <w:rsid w:val="00467A94"/>
    <w:rsid w:val="00470130"/>
    <w:rsid w:val="00470ACD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A18"/>
    <w:rsid w:val="00480968"/>
    <w:rsid w:val="004809F5"/>
    <w:rsid w:val="00481454"/>
    <w:rsid w:val="00482155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B"/>
    <w:rsid w:val="00485BC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814"/>
    <w:rsid w:val="004953A0"/>
    <w:rsid w:val="004955A6"/>
    <w:rsid w:val="004957DB"/>
    <w:rsid w:val="004958BA"/>
    <w:rsid w:val="00495D96"/>
    <w:rsid w:val="004962C2"/>
    <w:rsid w:val="00496789"/>
    <w:rsid w:val="00496C13"/>
    <w:rsid w:val="00497154"/>
    <w:rsid w:val="004972EC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AE2"/>
    <w:rsid w:val="004C34B9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60C"/>
    <w:rsid w:val="004D0C97"/>
    <w:rsid w:val="004D0F1F"/>
    <w:rsid w:val="004D0FC8"/>
    <w:rsid w:val="004D11FD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14F4"/>
    <w:rsid w:val="004E191D"/>
    <w:rsid w:val="004E2199"/>
    <w:rsid w:val="004E2366"/>
    <w:rsid w:val="004E2B09"/>
    <w:rsid w:val="004E3189"/>
    <w:rsid w:val="004E31DB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7FD"/>
    <w:rsid w:val="004F0A38"/>
    <w:rsid w:val="004F0B40"/>
    <w:rsid w:val="004F1CB6"/>
    <w:rsid w:val="004F1CE1"/>
    <w:rsid w:val="004F22F5"/>
    <w:rsid w:val="004F245F"/>
    <w:rsid w:val="004F2B97"/>
    <w:rsid w:val="004F2DD8"/>
    <w:rsid w:val="004F2F1A"/>
    <w:rsid w:val="004F31EE"/>
    <w:rsid w:val="004F3A0E"/>
    <w:rsid w:val="004F3C8F"/>
    <w:rsid w:val="004F4296"/>
    <w:rsid w:val="004F48A5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BC4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AB4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4F9"/>
    <w:rsid w:val="00513926"/>
    <w:rsid w:val="005139A3"/>
    <w:rsid w:val="00513C2F"/>
    <w:rsid w:val="00513FC6"/>
    <w:rsid w:val="005140A0"/>
    <w:rsid w:val="005146D1"/>
    <w:rsid w:val="005148E9"/>
    <w:rsid w:val="00514D18"/>
    <w:rsid w:val="0051535B"/>
    <w:rsid w:val="005158D0"/>
    <w:rsid w:val="00515A0D"/>
    <w:rsid w:val="00515F9C"/>
    <w:rsid w:val="00516172"/>
    <w:rsid w:val="00516462"/>
    <w:rsid w:val="00516835"/>
    <w:rsid w:val="00516E34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32B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F01"/>
    <w:rsid w:val="0052548B"/>
    <w:rsid w:val="00525620"/>
    <w:rsid w:val="00525622"/>
    <w:rsid w:val="005256C4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CF0"/>
    <w:rsid w:val="005326D6"/>
    <w:rsid w:val="005329B2"/>
    <w:rsid w:val="00532F84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A1B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107C"/>
    <w:rsid w:val="00551F08"/>
    <w:rsid w:val="00552433"/>
    <w:rsid w:val="00552B9C"/>
    <w:rsid w:val="00553C04"/>
    <w:rsid w:val="00553E84"/>
    <w:rsid w:val="00554599"/>
    <w:rsid w:val="00554776"/>
    <w:rsid w:val="005547FC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507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2BE6"/>
    <w:rsid w:val="005631BF"/>
    <w:rsid w:val="005631F5"/>
    <w:rsid w:val="00563936"/>
    <w:rsid w:val="00563BBF"/>
    <w:rsid w:val="00564804"/>
    <w:rsid w:val="00564D50"/>
    <w:rsid w:val="005658BB"/>
    <w:rsid w:val="00565907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464"/>
    <w:rsid w:val="00567AA8"/>
    <w:rsid w:val="00567B12"/>
    <w:rsid w:val="00567C9F"/>
    <w:rsid w:val="00570BC5"/>
    <w:rsid w:val="00571CCB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65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348F"/>
    <w:rsid w:val="005838B7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AC2"/>
    <w:rsid w:val="00592670"/>
    <w:rsid w:val="00593608"/>
    <w:rsid w:val="00593AD1"/>
    <w:rsid w:val="00594150"/>
    <w:rsid w:val="0059435F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0F97"/>
    <w:rsid w:val="005A13C9"/>
    <w:rsid w:val="005A1A74"/>
    <w:rsid w:val="005A20BC"/>
    <w:rsid w:val="005A23AF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280"/>
    <w:rsid w:val="005A5CF5"/>
    <w:rsid w:val="005A5DD0"/>
    <w:rsid w:val="005A60C0"/>
    <w:rsid w:val="005A6657"/>
    <w:rsid w:val="005A6C98"/>
    <w:rsid w:val="005A6EC5"/>
    <w:rsid w:val="005A6FBB"/>
    <w:rsid w:val="005A7537"/>
    <w:rsid w:val="005A7BBA"/>
    <w:rsid w:val="005B0453"/>
    <w:rsid w:val="005B063B"/>
    <w:rsid w:val="005B0BFA"/>
    <w:rsid w:val="005B13AD"/>
    <w:rsid w:val="005B1669"/>
    <w:rsid w:val="005B2121"/>
    <w:rsid w:val="005B2151"/>
    <w:rsid w:val="005B2451"/>
    <w:rsid w:val="005B29E7"/>
    <w:rsid w:val="005B2BB4"/>
    <w:rsid w:val="005B31CA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FC0"/>
    <w:rsid w:val="005C012D"/>
    <w:rsid w:val="005C0677"/>
    <w:rsid w:val="005C0A12"/>
    <w:rsid w:val="005C0C16"/>
    <w:rsid w:val="005C0D93"/>
    <w:rsid w:val="005C154A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2FA"/>
    <w:rsid w:val="005E33FB"/>
    <w:rsid w:val="005E3536"/>
    <w:rsid w:val="005E3D02"/>
    <w:rsid w:val="005E3FE1"/>
    <w:rsid w:val="005E4018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AAE"/>
    <w:rsid w:val="00605B3E"/>
    <w:rsid w:val="00605FA3"/>
    <w:rsid w:val="0060691F"/>
    <w:rsid w:val="00606CAA"/>
    <w:rsid w:val="006076C4"/>
    <w:rsid w:val="006079F4"/>
    <w:rsid w:val="00610034"/>
    <w:rsid w:val="0061004C"/>
    <w:rsid w:val="0061069F"/>
    <w:rsid w:val="006107AD"/>
    <w:rsid w:val="006111B8"/>
    <w:rsid w:val="0061150B"/>
    <w:rsid w:val="00611A09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1B6"/>
    <w:rsid w:val="00617500"/>
    <w:rsid w:val="006176F5"/>
    <w:rsid w:val="006179A5"/>
    <w:rsid w:val="00617B46"/>
    <w:rsid w:val="00617C72"/>
    <w:rsid w:val="00620864"/>
    <w:rsid w:val="00620EC0"/>
    <w:rsid w:val="00621419"/>
    <w:rsid w:val="00621752"/>
    <w:rsid w:val="00621B4F"/>
    <w:rsid w:val="006220AC"/>
    <w:rsid w:val="0062281F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13B"/>
    <w:rsid w:val="00636802"/>
    <w:rsid w:val="00636C90"/>
    <w:rsid w:val="00636D41"/>
    <w:rsid w:val="00636DDE"/>
    <w:rsid w:val="006372A2"/>
    <w:rsid w:val="00637AEB"/>
    <w:rsid w:val="006401C8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214"/>
    <w:rsid w:val="0065737D"/>
    <w:rsid w:val="006603B6"/>
    <w:rsid w:val="00660626"/>
    <w:rsid w:val="00660C83"/>
    <w:rsid w:val="00661BA5"/>
    <w:rsid w:val="00661C02"/>
    <w:rsid w:val="00662477"/>
    <w:rsid w:val="00662554"/>
    <w:rsid w:val="00662811"/>
    <w:rsid w:val="00662C90"/>
    <w:rsid w:val="00663A13"/>
    <w:rsid w:val="00663BB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9A8"/>
    <w:rsid w:val="00672DB6"/>
    <w:rsid w:val="00672FA6"/>
    <w:rsid w:val="00673B7D"/>
    <w:rsid w:val="00674460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51B"/>
    <w:rsid w:val="00691BB6"/>
    <w:rsid w:val="00691ED3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74E"/>
    <w:rsid w:val="0069681D"/>
    <w:rsid w:val="00696A5D"/>
    <w:rsid w:val="00696D94"/>
    <w:rsid w:val="0069739F"/>
    <w:rsid w:val="0069774B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A07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38F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E98"/>
    <w:rsid w:val="006C417E"/>
    <w:rsid w:val="006C4475"/>
    <w:rsid w:val="006C4647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A5F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E6"/>
    <w:rsid w:val="006F302D"/>
    <w:rsid w:val="006F3788"/>
    <w:rsid w:val="006F4048"/>
    <w:rsid w:val="006F414F"/>
    <w:rsid w:val="006F508D"/>
    <w:rsid w:val="006F5526"/>
    <w:rsid w:val="006F57F3"/>
    <w:rsid w:val="006F59F1"/>
    <w:rsid w:val="006F5C01"/>
    <w:rsid w:val="006F6AC2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2FF5"/>
    <w:rsid w:val="00703BE1"/>
    <w:rsid w:val="00703E5A"/>
    <w:rsid w:val="007043A3"/>
    <w:rsid w:val="007045A5"/>
    <w:rsid w:val="00704D2C"/>
    <w:rsid w:val="00705480"/>
    <w:rsid w:val="00705787"/>
    <w:rsid w:val="00705BE3"/>
    <w:rsid w:val="0070610B"/>
    <w:rsid w:val="007067F6"/>
    <w:rsid w:val="00706B1A"/>
    <w:rsid w:val="0070740F"/>
    <w:rsid w:val="00707FE4"/>
    <w:rsid w:val="00710066"/>
    <w:rsid w:val="0071036D"/>
    <w:rsid w:val="007109B7"/>
    <w:rsid w:val="00710CEC"/>
    <w:rsid w:val="00710FEA"/>
    <w:rsid w:val="00711760"/>
    <w:rsid w:val="00711AC7"/>
    <w:rsid w:val="00712059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28CE"/>
    <w:rsid w:val="0072313C"/>
    <w:rsid w:val="00723EB5"/>
    <w:rsid w:val="0072573A"/>
    <w:rsid w:val="00725B27"/>
    <w:rsid w:val="00725CD3"/>
    <w:rsid w:val="00726072"/>
    <w:rsid w:val="007262B9"/>
    <w:rsid w:val="00726E6D"/>
    <w:rsid w:val="00727208"/>
    <w:rsid w:val="007309EF"/>
    <w:rsid w:val="00731032"/>
    <w:rsid w:val="007317E6"/>
    <w:rsid w:val="007317F0"/>
    <w:rsid w:val="00731A88"/>
    <w:rsid w:val="007333C2"/>
    <w:rsid w:val="007336B8"/>
    <w:rsid w:val="007338E2"/>
    <w:rsid w:val="00733C8B"/>
    <w:rsid w:val="00733CCD"/>
    <w:rsid w:val="007347BD"/>
    <w:rsid w:val="00734C88"/>
    <w:rsid w:val="007350FA"/>
    <w:rsid w:val="0073518C"/>
    <w:rsid w:val="007354F9"/>
    <w:rsid w:val="0073553F"/>
    <w:rsid w:val="00735A5D"/>
    <w:rsid w:val="00736D25"/>
    <w:rsid w:val="007372AE"/>
    <w:rsid w:val="00737A83"/>
    <w:rsid w:val="00737C2A"/>
    <w:rsid w:val="00740789"/>
    <w:rsid w:val="00740935"/>
    <w:rsid w:val="0074138A"/>
    <w:rsid w:val="00741550"/>
    <w:rsid w:val="0074204F"/>
    <w:rsid w:val="00742339"/>
    <w:rsid w:val="00742377"/>
    <w:rsid w:val="007425D1"/>
    <w:rsid w:val="007427D0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47F01"/>
    <w:rsid w:val="0075038E"/>
    <w:rsid w:val="007503A8"/>
    <w:rsid w:val="00750FD3"/>
    <w:rsid w:val="00751278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803CF"/>
    <w:rsid w:val="00780566"/>
    <w:rsid w:val="00780A49"/>
    <w:rsid w:val="007812E3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9E3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648E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970"/>
    <w:rsid w:val="007A1B2C"/>
    <w:rsid w:val="007A1E37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A7C61"/>
    <w:rsid w:val="007B0583"/>
    <w:rsid w:val="007B0903"/>
    <w:rsid w:val="007B0E14"/>
    <w:rsid w:val="007B181C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765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692"/>
    <w:rsid w:val="007F5850"/>
    <w:rsid w:val="007F59E5"/>
    <w:rsid w:val="007F5BC9"/>
    <w:rsid w:val="007F5D89"/>
    <w:rsid w:val="007F5EA8"/>
    <w:rsid w:val="007F629F"/>
    <w:rsid w:val="007F6992"/>
    <w:rsid w:val="007F6D8A"/>
    <w:rsid w:val="007F78AA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0A90"/>
    <w:rsid w:val="008113CC"/>
    <w:rsid w:val="00812E66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2949"/>
    <w:rsid w:val="00833A1C"/>
    <w:rsid w:val="00833BED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28DC"/>
    <w:rsid w:val="008437A2"/>
    <w:rsid w:val="00843B45"/>
    <w:rsid w:val="00843D26"/>
    <w:rsid w:val="00844D48"/>
    <w:rsid w:val="0084574C"/>
    <w:rsid w:val="00845AC5"/>
    <w:rsid w:val="00845ADD"/>
    <w:rsid w:val="00847580"/>
    <w:rsid w:val="00850034"/>
    <w:rsid w:val="008505BF"/>
    <w:rsid w:val="0085165C"/>
    <w:rsid w:val="008519CA"/>
    <w:rsid w:val="00851D34"/>
    <w:rsid w:val="008526FE"/>
    <w:rsid w:val="00852CFC"/>
    <w:rsid w:val="00852EF7"/>
    <w:rsid w:val="00853211"/>
    <w:rsid w:val="0085377D"/>
    <w:rsid w:val="00853A12"/>
    <w:rsid w:val="00853D5E"/>
    <w:rsid w:val="008546C7"/>
    <w:rsid w:val="008547F1"/>
    <w:rsid w:val="008553D5"/>
    <w:rsid w:val="00856220"/>
    <w:rsid w:val="00856A3A"/>
    <w:rsid w:val="00856D7F"/>
    <w:rsid w:val="00856E61"/>
    <w:rsid w:val="00857EBB"/>
    <w:rsid w:val="008602A5"/>
    <w:rsid w:val="00860A5D"/>
    <w:rsid w:val="00861133"/>
    <w:rsid w:val="00861664"/>
    <w:rsid w:val="00861CDA"/>
    <w:rsid w:val="00862729"/>
    <w:rsid w:val="00862AAE"/>
    <w:rsid w:val="00862DF6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B0A"/>
    <w:rsid w:val="00867DE7"/>
    <w:rsid w:val="00870067"/>
    <w:rsid w:val="0087037C"/>
    <w:rsid w:val="008707F2"/>
    <w:rsid w:val="00870AAA"/>
    <w:rsid w:val="00870AAE"/>
    <w:rsid w:val="00870B7B"/>
    <w:rsid w:val="00870D05"/>
    <w:rsid w:val="00872CCB"/>
    <w:rsid w:val="00872E9C"/>
    <w:rsid w:val="00873781"/>
    <w:rsid w:val="00874351"/>
    <w:rsid w:val="008754F5"/>
    <w:rsid w:val="00875D91"/>
    <w:rsid w:val="00876033"/>
    <w:rsid w:val="008770EB"/>
    <w:rsid w:val="008776B8"/>
    <w:rsid w:val="00877753"/>
    <w:rsid w:val="0087775A"/>
    <w:rsid w:val="008777E3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5B6"/>
    <w:rsid w:val="00884E6C"/>
    <w:rsid w:val="00885200"/>
    <w:rsid w:val="00886067"/>
    <w:rsid w:val="008864D4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7C5"/>
    <w:rsid w:val="0089291E"/>
    <w:rsid w:val="008933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637"/>
    <w:rsid w:val="008A18B5"/>
    <w:rsid w:val="008A1AB7"/>
    <w:rsid w:val="008A20F5"/>
    <w:rsid w:val="008A225A"/>
    <w:rsid w:val="008A26F4"/>
    <w:rsid w:val="008A276D"/>
    <w:rsid w:val="008A2CD8"/>
    <w:rsid w:val="008A2E48"/>
    <w:rsid w:val="008A31C5"/>
    <w:rsid w:val="008A366D"/>
    <w:rsid w:val="008A39F1"/>
    <w:rsid w:val="008A4290"/>
    <w:rsid w:val="008A42A1"/>
    <w:rsid w:val="008A494B"/>
    <w:rsid w:val="008A4C81"/>
    <w:rsid w:val="008A510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B04"/>
    <w:rsid w:val="008C0FD4"/>
    <w:rsid w:val="008C1219"/>
    <w:rsid w:val="008C1999"/>
    <w:rsid w:val="008C1ED9"/>
    <w:rsid w:val="008C232D"/>
    <w:rsid w:val="008C29AD"/>
    <w:rsid w:val="008C2BFD"/>
    <w:rsid w:val="008C2EF9"/>
    <w:rsid w:val="008C3082"/>
    <w:rsid w:val="008C3108"/>
    <w:rsid w:val="008C3275"/>
    <w:rsid w:val="008C32A2"/>
    <w:rsid w:val="008C331D"/>
    <w:rsid w:val="008C355A"/>
    <w:rsid w:val="008C36CA"/>
    <w:rsid w:val="008C41B6"/>
    <w:rsid w:val="008C44E1"/>
    <w:rsid w:val="008C4527"/>
    <w:rsid w:val="008C4640"/>
    <w:rsid w:val="008C49E6"/>
    <w:rsid w:val="008C50C1"/>
    <w:rsid w:val="008C55BA"/>
    <w:rsid w:val="008C56E0"/>
    <w:rsid w:val="008C571A"/>
    <w:rsid w:val="008C5D60"/>
    <w:rsid w:val="008C5E50"/>
    <w:rsid w:val="008C66C4"/>
    <w:rsid w:val="008C6B2D"/>
    <w:rsid w:val="008C6C58"/>
    <w:rsid w:val="008C73B5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53D"/>
    <w:rsid w:val="008E6F50"/>
    <w:rsid w:val="008E73C2"/>
    <w:rsid w:val="008E73DF"/>
    <w:rsid w:val="008E75B4"/>
    <w:rsid w:val="008E7978"/>
    <w:rsid w:val="008E7A7D"/>
    <w:rsid w:val="008E7B3B"/>
    <w:rsid w:val="008F01B1"/>
    <w:rsid w:val="008F025C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52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F25"/>
    <w:rsid w:val="0090007A"/>
    <w:rsid w:val="00900765"/>
    <w:rsid w:val="00900C9C"/>
    <w:rsid w:val="00900D16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BDE"/>
    <w:rsid w:val="00915F83"/>
    <w:rsid w:val="00917025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16E7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ABD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992"/>
    <w:rsid w:val="00961216"/>
    <w:rsid w:val="009612EB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63E4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23E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2CDD"/>
    <w:rsid w:val="00982CED"/>
    <w:rsid w:val="00983448"/>
    <w:rsid w:val="009834EF"/>
    <w:rsid w:val="0098369E"/>
    <w:rsid w:val="009836D9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9EC"/>
    <w:rsid w:val="009A0BC9"/>
    <w:rsid w:val="009A160C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57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A77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671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354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378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607F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22"/>
    <w:rsid w:val="009F3D6D"/>
    <w:rsid w:val="009F4054"/>
    <w:rsid w:val="009F4280"/>
    <w:rsid w:val="009F42C3"/>
    <w:rsid w:val="009F4572"/>
    <w:rsid w:val="009F486B"/>
    <w:rsid w:val="009F498A"/>
    <w:rsid w:val="009F4A73"/>
    <w:rsid w:val="009F4C96"/>
    <w:rsid w:val="009F4DE1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26B"/>
    <w:rsid w:val="00A04CBA"/>
    <w:rsid w:val="00A04E19"/>
    <w:rsid w:val="00A0529B"/>
    <w:rsid w:val="00A055F5"/>
    <w:rsid w:val="00A05D72"/>
    <w:rsid w:val="00A05EFE"/>
    <w:rsid w:val="00A05F8D"/>
    <w:rsid w:val="00A0631C"/>
    <w:rsid w:val="00A069E4"/>
    <w:rsid w:val="00A06AB5"/>
    <w:rsid w:val="00A06DAF"/>
    <w:rsid w:val="00A07199"/>
    <w:rsid w:val="00A07516"/>
    <w:rsid w:val="00A07D73"/>
    <w:rsid w:val="00A07F91"/>
    <w:rsid w:val="00A10573"/>
    <w:rsid w:val="00A10820"/>
    <w:rsid w:val="00A10992"/>
    <w:rsid w:val="00A11D4A"/>
    <w:rsid w:val="00A12962"/>
    <w:rsid w:val="00A131B8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1EF7"/>
    <w:rsid w:val="00A228E1"/>
    <w:rsid w:val="00A22B74"/>
    <w:rsid w:val="00A2415D"/>
    <w:rsid w:val="00A25011"/>
    <w:rsid w:val="00A25E58"/>
    <w:rsid w:val="00A26041"/>
    <w:rsid w:val="00A2665F"/>
    <w:rsid w:val="00A271FC"/>
    <w:rsid w:val="00A27F81"/>
    <w:rsid w:val="00A30D76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101"/>
    <w:rsid w:val="00A36D60"/>
    <w:rsid w:val="00A373AD"/>
    <w:rsid w:val="00A37AC0"/>
    <w:rsid w:val="00A40AAB"/>
    <w:rsid w:val="00A41499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681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60088"/>
    <w:rsid w:val="00A6078A"/>
    <w:rsid w:val="00A607C5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4EA8"/>
    <w:rsid w:val="00A64F1D"/>
    <w:rsid w:val="00A65104"/>
    <w:rsid w:val="00A65B38"/>
    <w:rsid w:val="00A65BF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2DC1"/>
    <w:rsid w:val="00A731A8"/>
    <w:rsid w:val="00A73562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D33"/>
    <w:rsid w:val="00A80DBE"/>
    <w:rsid w:val="00A80FD5"/>
    <w:rsid w:val="00A81E6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865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8AF"/>
    <w:rsid w:val="00AA0ABF"/>
    <w:rsid w:val="00AA0FB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2E1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54E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C17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152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EE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0E7E"/>
    <w:rsid w:val="00B117AB"/>
    <w:rsid w:val="00B12DE8"/>
    <w:rsid w:val="00B12F02"/>
    <w:rsid w:val="00B13626"/>
    <w:rsid w:val="00B145BA"/>
    <w:rsid w:val="00B14D12"/>
    <w:rsid w:val="00B1575C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2ABF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6F36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42"/>
    <w:rsid w:val="00B33373"/>
    <w:rsid w:val="00B337CF"/>
    <w:rsid w:val="00B337DE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5A3B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5F9"/>
    <w:rsid w:val="00B74C03"/>
    <w:rsid w:val="00B75224"/>
    <w:rsid w:val="00B75967"/>
    <w:rsid w:val="00B76437"/>
    <w:rsid w:val="00B76B56"/>
    <w:rsid w:val="00B778A2"/>
    <w:rsid w:val="00B80641"/>
    <w:rsid w:val="00B8067A"/>
    <w:rsid w:val="00B80BA3"/>
    <w:rsid w:val="00B80D30"/>
    <w:rsid w:val="00B81543"/>
    <w:rsid w:val="00B81B15"/>
    <w:rsid w:val="00B81BF4"/>
    <w:rsid w:val="00B820C3"/>
    <w:rsid w:val="00B820C7"/>
    <w:rsid w:val="00B8229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87F69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04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59C7"/>
    <w:rsid w:val="00B960E6"/>
    <w:rsid w:val="00B96EE7"/>
    <w:rsid w:val="00B97054"/>
    <w:rsid w:val="00B9735A"/>
    <w:rsid w:val="00B977FD"/>
    <w:rsid w:val="00B97C72"/>
    <w:rsid w:val="00B97C7B"/>
    <w:rsid w:val="00BA0B29"/>
    <w:rsid w:val="00BA1606"/>
    <w:rsid w:val="00BA1BF2"/>
    <w:rsid w:val="00BA1C98"/>
    <w:rsid w:val="00BA1EB1"/>
    <w:rsid w:val="00BA215C"/>
    <w:rsid w:val="00BA21F3"/>
    <w:rsid w:val="00BA22B6"/>
    <w:rsid w:val="00BA271B"/>
    <w:rsid w:val="00BA2A80"/>
    <w:rsid w:val="00BA2B63"/>
    <w:rsid w:val="00BA30A8"/>
    <w:rsid w:val="00BA354D"/>
    <w:rsid w:val="00BA3DEF"/>
    <w:rsid w:val="00BA40AE"/>
    <w:rsid w:val="00BA456C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6BB9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4AE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6D42"/>
    <w:rsid w:val="00BD75A5"/>
    <w:rsid w:val="00BD7AA7"/>
    <w:rsid w:val="00BE0041"/>
    <w:rsid w:val="00BE0576"/>
    <w:rsid w:val="00BE0587"/>
    <w:rsid w:val="00BE1662"/>
    <w:rsid w:val="00BE1A8F"/>
    <w:rsid w:val="00BE2234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0F5D"/>
    <w:rsid w:val="00BF1138"/>
    <w:rsid w:val="00BF13CC"/>
    <w:rsid w:val="00BF13E3"/>
    <w:rsid w:val="00BF189D"/>
    <w:rsid w:val="00BF194D"/>
    <w:rsid w:val="00BF1A93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26"/>
    <w:rsid w:val="00C0615B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593"/>
    <w:rsid w:val="00C13922"/>
    <w:rsid w:val="00C13E11"/>
    <w:rsid w:val="00C14022"/>
    <w:rsid w:val="00C14795"/>
    <w:rsid w:val="00C15C90"/>
    <w:rsid w:val="00C16CF6"/>
    <w:rsid w:val="00C16DD4"/>
    <w:rsid w:val="00C17522"/>
    <w:rsid w:val="00C17A09"/>
    <w:rsid w:val="00C17BFD"/>
    <w:rsid w:val="00C17D9A"/>
    <w:rsid w:val="00C17DA4"/>
    <w:rsid w:val="00C202FC"/>
    <w:rsid w:val="00C20924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27A00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107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53"/>
    <w:rsid w:val="00C549E0"/>
    <w:rsid w:val="00C54AC0"/>
    <w:rsid w:val="00C54B64"/>
    <w:rsid w:val="00C54C44"/>
    <w:rsid w:val="00C54D83"/>
    <w:rsid w:val="00C54EDF"/>
    <w:rsid w:val="00C55611"/>
    <w:rsid w:val="00C557F0"/>
    <w:rsid w:val="00C55C56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756A"/>
    <w:rsid w:val="00C77839"/>
    <w:rsid w:val="00C80123"/>
    <w:rsid w:val="00C801CE"/>
    <w:rsid w:val="00C80403"/>
    <w:rsid w:val="00C80522"/>
    <w:rsid w:val="00C805E3"/>
    <w:rsid w:val="00C80910"/>
    <w:rsid w:val="00C8147C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397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579"/>
    <w:rsid w:val="00C95714"/>
    <w:rsid w:val="00C95992"/>
    <w:rsid w:val="00C95FD9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59D"/>
    <w:rsid w:val="00CA7A60"/>
    <w:rsid w:val="00CA7B52"/>
    <w:rsid w:val="00CA7EB0"/>
    <w:rsid w:val="00CB03DD"/>
    <w:rsid w:val="00CB058E"/>
    <w:rsid w:val="00CB0A11"/>
    <w:rsid w:val="00CB0C39"/>
    <w:rsid w:val="00CB0CD1"/>
    <w:rsid w:val="00CB0E1C"/>
    <w:rsid w:val="00CB0E30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6E56"/>
    <w:rsid w:val="00CB7384"/>
    <w:rsid w:val="00CB7391"/>
    <w:rsid w:val="00CB78B9"/>
    <w:rsid w:val="00CB7F32"/>
    <w:rsid w:val="00CC089A"/>
    <w:rsid w:val="00CC094E"/>
    <w:rsid w:val="00CC0D13"/>
    <w:rsid w:val="00CC1A22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86"/>
    <w:rsid w:val="00CC4AB8"/>
    <w:rsid w:val="00CC4AF6"/>
    <w:rsid w:val="00CC4B30"/>
    <w:rsid w:val="00CC53F5"/>
    <w:rsid w:val="00CC5818"/>
    <w:rsid w:val="00CC5B20"/>
    <w:rsid w:val="00CC5BE9"/>
    <w:rsid w:val="00CC5DA7"/>
    <w:rsid w:val="00CC5F95"/>
    <w:rsid w:val="00CC6179"/>
    <w:rsid w:val="00CC6DAA"/>
    <w:rsid w:val="00CC7C74"/>
    <w:rsid w:val="00CC7F3C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E47"/>
    <w:rsid w:val="00CD30A2"/>
    <w:rsid w:val="00CD36EF"/>
    <w:rsid w:val="00CD3EE6"/>
    <w:rsid w:val="00CD4424"/>
    <w:rsid w:val="00CD4685"/>
    <w:rsid w:val="00CD5609"/>
    <w:rsid w:val="00CD5656"/>
    <w:rsid w:val="00CD5AF7"/>
    <w:rsid w:val="00CD60AD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7B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2DC"/>
    <w:rsid w:val="00CF6ADB"/>
    <w:rsid w:val="00CF6F72"/>
    <w:rsid w:val="00CF75F1"/>
    <w:rsid w:val="00CF777C"/>
    <w:rsid w:val="00D00188"/>
    <w:rsid w:val="00D007AC"/>
    <w:rsid w:val="00D00AA7"/>
    <w:rsid w:val="00D0143F"/>
    <w:rsid w:val="00D02292"/>
    <w:rsid w:val="00D02620"/>
    <w:rsid w:val="00D0262A"/>
    <w:rsid w:val="00D0280F"/>
    <w:rsid w:val="00D030FA"/>
    <w:rsid w:val="00D031D4"/>
    <w:rsid w:val="00D035E2"/>
    <w:rsid w:val="00D04262"/>
    <w:rsid w:val="00D042E1"/>
    <w:rsid w:val="00D04698"/>
    <w:rsid w:val="00D04960"/>
    <w:rsid w:val="00D04C5A"/>
    <w:rsid w:val="00D05158"/>
    <w:rsid w:val="00D0579F"/>
    <w:rsid w:val="00D061DE"/>
    <w:rsid w:val="00D06F99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2FA"/>
    <w:rsid w:val="00D2398F"/>
    <w:rsid w:val="00D23D63"/>
    <w:rsid w:val="00D23DCC"/>
    <w:rsid w:val="00D23DCD"/>
    <w:rsid w:val="00D23E37"/>
    <w:rsid w:val="00D24146"/>
    <w:rsid w:val="00D250A1"/>
    <w:rsid w:val="00D254D6"/>
    <w:rsid w:val="00D25C70"/>
    <w:rsid w:val="00D25D38"/>
    <w:rsid w:val="00D2660C"/>
    <w:rsid w:val="00D26881"/>
    <w:rsid w:val="00D26B4C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B8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52D"/>
    <w:rsid w:val="00D478D5"/>
    <w:rsid w:val="00D47F68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977"/>
    <w:rsid w:val="00D54CC3"/>
    <w:rsid w:val="00D54D28"/>
    <w:rsid w:val="00D55187"/>
    <w:rsid w:val="00D55CEB"/>
    <w:rsid w:val="00D56456"/>
    <w:rsid w:val="00D56909"/>
    <w:rsid w:val="00D56A39"/>
    <w:rsid w:val="00D56EF1"/>
    <w:rsid w:val="00D56F13"/>
    <w:rsid w:val="00D578D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B8F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642"/>
    <w:rsid w:val="00D86716"/>
    <w:rsid w:val="00D86C7A"/>
    <w:rsid w:val="00D871E5"/>
    <w:rsid w:val="00D872AD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7E4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750"/>
    <w:rsid w:val="00DA6964"/>
    <w:rsid w:val="00DA6ACC"/>
    <w:rsid w:val="00DA78B5"/>
    <w:rsid w:val="00DA7C07"/>
    <w:rsid w:val="00DA7FAB"/>
    <w:rsid w:val="00DA7FCC"/>
    <w:rsid w:val="00DB1191"/>
    <w:rsid w:val="00DB13BC"/>
    <w:rsid w:val="00DB1895"/>
    <w:rsid w:val="00DB1B81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0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712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F36"/>
    <w:rsid w:val="00DE40C3"/>
    <w:rsid w:val="00DE4316"/>
    <w:rsid w:val="00DE49AF"/>
    <w:rsid w:val="00DE49BB"/>
    <w:rsid w:val="00DE5D22"/>
    <w:rsid w:val="00DE6264"/>
    <w:rsid w:val="00DE6621"/>
    <w:rsid w:val="00DE6ABA"/>
    <w:rsid w:val="00DE76BD"/>
    <w:rsid w:val="00DE7742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5E66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909"/>
    <w:rsid w:val="00E15CCF"/>
    <w:rsid w:val="00E15E33"/>
    <w:rsid w:val="00E16677"/>
    <w:rsid w:val="00E1690B"/>
    <w:rsid w:val="00E17355"/>
    <w:rsid w:val="00E17896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6ED2"/>
    <w:rsid w:val="00E275D1"/>
    <w:rsid w:val="00E279C7"/>
    <w:rsid w:val="00E27A47"/>
    <w:rsid w:val="00E27ACC"/>
    <w:rsid w:val="00E27CB7"/>
    <w:rsid w:val="00E30096"/>
    <w:rsid w:val="00E305A7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4AA"/>
    <w:rsid w:val="00E3356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2E46"/>
    <w:rsid w:val="00E432F4"/>
    <w:rsid w:val="00E43616"/>
    <w:rsid w:val="00E437FB"/>
    <w:rsid w:val="00E43B25"/>
    <w:rsid w:val="00E43DE6"/>
    <w:rsid w:val="00E43F21"/>
    <w:rsid w:val="00E441EC"/>
    <w:rsid w:val="00E44350"/>
    <w:rsid w:val="00E455AC"/>
    <w:rsid w:val="00E4580C"/>
    <w:rsid w:val="00E45A60"/>
    <w:rsid w:val="00E45B2D"/>
    <w:rsid w:val="00E45F66"/>
    <w:rsid w:val="00E479B7"/>
    <w:rsid w:val="00E47E07"/>
    <w:rsid w:val="00E50E75"/>
    <w:rsid w:val="00E51643"/>
    <w:rsid w:val="00E51747"/>
    <w:rsid w:val="00E519F7"/>
    <w:rsid w:val="00E5397C"/>
    <w:rsid w:val="00E54B80"/>
    <w:rsid w:val="00E55A0E"/>
    <w:rsid w:val="00E55C81"/>
    <w:rsid w:val="00E56026"/>
    <w:rsid w:val="00E56092"/>
    <w:rsid w:val="00E5674D"/>
    <w:rsid w:val="00E56DF9"/>
    <w:rsid w:val="00E56E99"/>
    <w:rsid w:val="00E5700B"/>
    <w:rsid w:val="00E574F7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6BFE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8E0"/>
    <w:rsid w:val="00E87D68"/>
    <w:rsid w:val="00E9020A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BC0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959"/>
    <w:rsid w:val="00EB1BD8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64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AEE"/>
    <w:rsid w:val="00ED1B19"/>
    <w:rsid w:val="00ED1E9D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58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D01"/>
    <w:rsid w:val="00EE4E3D"/>
    <w:rsid w:val="00EE531B"/>
    <w:rsid w:val="00EE55DC"/>
    <w:rsid w:val="00EE5D3C"/>
    <w:rsid w:val="00EE61A9"/>
    <w:rsid w:val="00EE61B5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001"/>
    <w:rsid w:val="00F029AA"/>
    <w:rsid w:val="00F02F34"/>
    <w:rsid w:val="00F030B9"/>
    <w:rsid w:val="00F0313F"/>
    <w:rsid w:val="00F033EB"/>
    <w:rsid w:val="00F04518"/>
    <w:rsid w:val="00F0474E"/>
    <w:rsid w:val="00F05814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0FB9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440A"/>
    <w:rsid w:val="00F24AA5"/>
    <w:rsid w:val="00F24BF9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606F"/>
    <w:rsid w:val="00F360B5"/>
    <w:rsid w:val="00F364C6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4C4B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3AB2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6D"/>
    <w:rsid w:val="00F677A2"/>
    <w:rsid w:val="00F67981"/>
    <w:rsid w:val="00F67A51"/>
    <w:rsid w:val="00F67DB4"/>
    <w:rsid w:val="00F67F2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4E80"/>
    <w:rsid w:val="00F75282"/>
    <w:rsid w:val="00F7584E"/>
    <w:rsid w:val="00F75C68"/>
    <w:rsid w:val="00F75CDE"/>
    <w:rsid w:val="00F7617C"/>
    <w:rsid w:val="00F76215"/>
    <w:rsid w:val="00F76662"/>
    <w:rsid w:val="00F769AC"/>
    <w:rsid w:val="00F76DE5"/>
    <w:rsid w:val="00F7707C"/>
    <w:rsid w:val="00F7715B"/>
    <w:rsid w:val="00F77172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44C9"/>
    <w:rsid w:val="00F844D4"/>
    <w:rsid w:val="00F84516"/>
    <w:rsid w:val="00F84534"/>
    <w:rsid w:val="00F84ACB"/>
    <w:rsid w:val="00F854E4"/>
    <w:rsid w:val="00F85509"/>
    <w:rsid w:val="00F85E91"/>
    <w:rsid w:val="00F8619D"/>
    <w:rsid w:val="00F862EC"/>
    <w:rsid w:val="00F86ACB"/>
    <w:rsid w:val="00F86BB3"/>
    <w:rsid w:val="00F86C13"/>
    <w:rsid w:val="00F871DC"/>
    <w:rsid w:val="00F8749D"/>
    <w:rsid w:val="00F876C8"/>
    <w:rsid w:val="00F876E0"/>
    <w:rsid w:val="00F879A9"/>
    <w:rsid w:val="00F87A42"/>
    <w:rsid w:val="00F87AE0"/>
    <w:rsid w:val="00F90176"/>
    <w:rsid w:val="00F90534"/>
    <w:rsid w:val="00F905A1"/>
    <w:rsid w:val="00F912A5"/>
    <w:rsid w:val="00F914D0"/>
    <w:rsid w:val="00F9189A"/>
    <w:rsid w:val="00F91D27"/>
    <w:rsid w:val="00F920D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6BFD"/>
    <w:rsid w:val="00FA722D"/>
    <w:rsid w:val="00FA734A"/>
    <w:rsid w:val="00FA74D3"/>
    <w:rsid w:val="00FA7651"/>
    <w:rsid w:val="00FB02EA"/>
    <w:rsid w:val="00FB0E46"/>
    <w:rsid w:val="00FB10D8"/>
    <w:rsid w:val="00FB1547"/>
    <w:rsid w:val="00FB1A68"/>
    <w:rsid w:val="00FB1B15"/>
    <w:rsid w:val="00FB226B"/>
    <w:rsid w:val="00FB2C44"/>
    <w:rsid w:val="00FB36F1"/>
    <w:rsid w:val="00FB3D97"/>
    <w:rsid w:val="00FB403B"/>
    <w:rsid w:val="00FB425D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471"/>
    <w:rsid w:val="00FB75AE"/>
    <w:rsid w:val="00FB7680"/>
    <w:rsid w:val="00FB769C"/>
    <w:rsid w:val="00FB7719"/>
    <w:rsid w:val="00FB7A80"/>
    <w:rsid w:val="00FC017F"/>
    <w:rsid w:val="00FC1430"/>
    <w:rsid w:val="00FC18A9"/>
    <w:rsid w:val="00FC1944"/>
    <w:rsid w:val="00FC1A80"/>
    <w:rsid w:val="00FC24D2"/>
    <w:rsid w:val="00FC25ED"/>
    <w:rsid w:val="00FC26F1"/>
    <w:rsid w:val="00FC2C5D"/>
    <w:rsid w:val="00FC3284"/>
    <w:rsid w:val="00FC34F5"/>
    <w:rsid w:val="00FC3506"/>
    <w:rsid w:val="00FC395C"/>
    <w:rsid w:val="00FC3A37"/>
    <w:rsid w:val="00FC44CF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5157"/>
    <w:rsid w:val="00FE525D"/>
    <w:rsid w:val="00FE5A06"/>
    <w:rsid w:val="00FE6575"/>
    <w:rsid w:val="00FE6752"/>
    <w:rsid w:val="00FE695E"/>
    <w:rsid w:val="00FE70A6"/>
    <w:rsid w:val="00FE7806"/>
    <w:rsid w:val="00FE7925"/>
    <w:rsid w:val="00FF01FF"/>
    <w:rsid w:val="00FF021E"/>
    <w:rsid w:val="00FF0379"/>
    <w:rsid w:val="00FF0706"/>
    <w:rsid w:val="00FF0847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B5B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CBCE08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CD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qFormat/>
    <w:rsid w:val="003B7CD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B7CD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B7CD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B7CD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B7CD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B7CD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qFormat/>
    <w:rsid w:val="003B7CD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qFormat/>
    <w:rsid w:val="003B7CD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qFormat/>
    <w:rsid w:val="003B7CD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B7CD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rsid w:val="003B7CD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B7CD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B7CD2"/>
  </w:style>
  <w:style w:type="paragraph" w:styleId="BlockText">
    <w:name w:val="Block Text"/>
    <w:basedOn w:val="Normal"/>
    <w:rsid w:val="003B7CD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B7CD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B7CD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rsid w:val="003B7CD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customStyle="1" w:styleId="Heading2Char">
    <w:name w:val="Heading 2 Char"/>
    <w:link w:val="Heading2"/>
    <w:rsid w:val="007919E3"/>
    <w:rPr>
      <w:rFonts w:ascii="Helvetica-R" w:hAnsi="Helvetica-R"/>
      <w:b/>
      <w:bCs/>
      <w:noProof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6895</Words>
  <Characters>39307</Characters>
  <Application>Microsoft Office Word</Application>
  <DocSecurity>0</DocSecurity>
  <Lines>327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46110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5</cp:revision>
  <cp:lastPrinted>2012-08-09T06:05:00Z</cp:lastPrinted>
  <dcterms:created xsi:type="dcterms:W3CDTF">2026-08-21T06:33:00Z</dcterms:created>
  <dcterms:modified xsi:type="dcterms:W3CDTF">2026-08-21T08:06:00Z</dcterms:modified>
</cp:coreProperties>
</file>