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41A2" w14:textId="77777777" w:rsidR="0027622F" w:rsidRPr="00B26C8D" w:rsidRDefault="0027622F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B26C8D">
        <w:rPr>
          <w:b/>
          <w:spacing w:val="-8"/>
          <w:sz w:val="16"/>
          <w:szCs w:val="16"/>
        </w:rPr>
        <w:t>C.N.C.F. "C.F.R." S.A. -  D I R E C Ţ I A  L I N I I</w:t>
      </w:r>
    </w:p>
    <w:p w14:paraId="32F14A6E" w14:textId="2AB8EF8C" w:rsidR="0027622F" w:rsidRPr="00B26C8D" w:rsidRDefault="0027622F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B26C8D">
        <w:rPr>
          <w:b/>
          <w:sz w:val="16"/>
          <w:szCs w:val="16"/>
        </w:rPr>
        <w:t xml:space="preserve"> (de la pagina 1 la pagina )</w:t>
      </w:r>
    </w:p>
    <w:p w14:paraId="6DC137F3" w14:textId="77777777" w:rsidR="0027622F" w:rsidRDefault="0027622F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288C44E3" w14:textId="77777777" w:rsidR="0027622F" w:rsidRDefault="0027622F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283B899D" w14:textId="77777777" w:rsidR="0027622F" w:rsidRDefault="0027622F">
      <w:pPr>
        <w:jc w:val="center"/>
        <w:rPr>
          <w:sz w:val="28"/>
        </w:rPr>
      </w:pPr>
    </w:p>
    <w:p w14:paraId="0F1B1B03" w14:textId="77777777" w:rsidR="0027622F" w:rsidRDefault="0027622F">
      <w:pPr>
        <w:jc w:val="center"/>
        <w:rPr>
          <w:sz w:val="28"/>
        </w:rPr>
      </w:pPr>
    </w:p>
    <w:p w14:paraId="6959AF9A" w14:textId="77777777" w:rsidR="0027622F" w:rsidRDefault="0027622F">
      <w:pPr>
        <w:jc w:val="center"/>
        <w:rPr>
          <w:sz w:val="28"/>
        </w:rPr>
      </w:pPr>
    </w:p>
    <w:p w14:paraId="30B28B93" w14:textId="77777777" w:rsidR="0027622F" w:rsidRDefault="0027622F">
      <w:pPr>
        <w:jc w:val="center"/>
        <w:rPr>
          <w:sz w:val="28"/>
        </w:rPr>
      </w:pPr>
    </w:p>
    <w:p w14:paraId="4CA15E11" w14:textId="77777777" w:rsidR="0027622F" w:rsidRDefault="0027622F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CONSTANŢA</w:t>
      </w:r>
    </w:p>
    <w:p w14:paraId="65A29FF2" w14:textId="77777777" w:rsidR="0027622F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4EEA97C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2ADEE4BA" w14:textId="77777777" w:rsidR="0027622F" w:rsidRDefault="0027622F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43F976EE" w14:textId="77777777" w:rsidR="0027622F" w:rsidRDefault="0027622F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august 2026</w:t>
      </w:r>
    </w:p>
    <w:p w14:paraId="54546D9D" w14:textId="77777777" w:rsidR="0027622F" w:rsidRDefault="0027622F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27622F" w14:paraId="07ED88D3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45FE021E" w14:textId="77777777" w:rsidR="0027622F" w:rsidRDefault="0027622F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3CA409D2" w14:textId="77777777" w:rsidR="0027622F" w:rsidRDefault="0027622F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7C199DB8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7DC49347" w14:textId="77777777" w:rsidR="0027622F" w:rsidRDefault="0027622F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7952F94F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7F3348E7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D80B3D6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7D800490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333BF0D7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1D932A92" w14:textId="77777777" w:rsidR="0027622F" w:rsidRDefault="0027622F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31D4DAF0" w14:textId="77777777" w:rsidR="0027622F" w:rsidRDefault="0027622F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4DDFEFFF" w14:textId="77777777" w:rsidR="0027622F" w:rsidRDefault="0027622F" w:rsidP="00E046C7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2306D611" w14:textId="77777777" w:rsidR="0027622F" w:rsidRDefault="0027622F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584F0824" w14:textId="77777777" w:rsidR="0027622F" w:rsidRDefault="0027622F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6AF82F3B" w14:textId="77777777" w:rsidR="0027622F" w:rsidRDefault="0027622F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4E38E8B0" w14:textId="77777777" w:rsidR="0027622F" w:rsidRDefault="0027622F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78438452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51383C91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75786D66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2809E362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1E64EDDC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2105E0CC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798DBDB5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4DB3D385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6C67E72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27622F" w14:paraId="31C8A434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3EA6BCFA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1DAC90C0" w14:textId="77777777" w:rsidR="0027622F" w:rsidRDefault="002762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0039C5A2" w14:textId="77777777" w:rsidR="0027622F" w:rsidRDefault="002762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35F8DF3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43D582AA" w14:textId="77777777" w:rsidR="0027622F" w:rsidRDefault="002762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1027E62" w14:textId="77777777" w:rsidR="0027622F" w:rsidRDefault="002762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07B77283" w14:textId="77777777" w:rsidR="0027622F" w:rsidRDefault="002762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3B0B746" w14:textId="77777777" w:rsidR="0027622F" w:rsidRDefault="002762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4D73CE4C" w14:textId="77777777" w:rsidR="0027622F" w:rsidRDefault="002762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6EBE1997" w14:textId="77777777" w:rsidR="0027622F" w:rsidRDefault="0027622F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0DE8A9D9" w14:textId="77777777" w:rsidR="0027622F" w:rsidRDefault="0027622F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79502578" w14:textId="77777777" w:rsidR="0027622F" w:rsidRDefault="0027622F">
      <w:pPr>
        <w:spacing w:line="192" w:lineRule="auto"/>
        <w:jc w:val="center"/>
      </w:pPr>
    </w:p>
    <w:p w14:paraId="12BA70D8" w14:textId="77777777" w:rsidR="0027622F" w:rsidRDefault="0027622F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1587D8E0" w14:textId="77777777" w:rsidR="0027622F" w:rsidRPr="006310EB" w:rsidRDefault="0027622F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1797CB04" w14:textId="77777777" w:rsidR="0027622F" w:rsidRPr="006310EB" w:rsidRDefault="0027622F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3554106D" w14:textId="77777777" w:rsidR="0027622F" w:rsidRPr="006310EB" w:rsidRDefault="0027622F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37EA8CFD" w14:textId="77777777" w:rsidR="0027622F" w:rsidRDefault="0027622F" w:rsidP="00C64D9B">
      <w:pPr>
        <w:pStyle w:val="Heading1"/>
        <w:spacing w:line="360" w:lineRule="auto"/>
      </w:pPr>
      <w:r>
        <w:t xml:space="preserve">LINIA 301 Ba </w:t>
      </w:r>
    </w:p>
    <w:p w14:paraId="3C2F9556" w14:textId="77777777" w:rsidR="0027622F" w:rsidRDefault="0027622F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27622F" w14:paraId="690D3482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CC67" w14:textId="77777777" w:rsidR="0027622F" w:rsidRDefault="002762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E3BD2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CE2B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0A29" w14:textId="77777777" w:rsidR="0027622F" w:rsidRDefault="0027622F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85C3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8C14C86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11B</w:t>
            </w:r>
          </w:p>
          <w:p w14:paraId="5AA1A3D8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77648" w14:textId="77777777" w:rsidR="0027622F" w:rsidRPr="00771A0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14F58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BCBC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E4300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27622F" w14:paraId="4D9506E5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45371" w14:textId="77777777" w:rsidR="0027622F" w:rsidRDefault="002762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1E553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781BD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8E84F" w14:textId="77777777" w:rsidR="0027622F" w:rsidRDefault="0027622F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4DE76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87744CF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3B </w:t>
            </w:r>
          </w:p>
          <w:p w14:paraId="4297A16D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 5B </w:t>
            </w:r>
          </w:p>
          <w:p w14:paraId="4E189F79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</w:t>
            </w:r>
          </w:p>
          <w:p w14:paraId="21AACCBC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11BA" w14:textId="77777777" w:rsidR="0027622F" w:rsidRPr="00771A0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771A0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E6B5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9B4D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AA1E0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Afectează intrări - ieşiri la Remiza Specială Mogoşoaia.</w:t>
            </w:r>
          </w:p>
          <w:p w14:paraId="01810477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27622F" w14:paraId="69DE7627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66BD6" w14:textId="77777777" w:rsidR="0027622F" w:rsidRDefault="002762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3E494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1+100</w:t>
            </w:r>
          </w:p>
          <w:p w14:paraId="46F4FAED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24EC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44EDF" w14:textId="77777777" w:rsidR="0027622F" w:rsidRDefault="0027622F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PM Buciumeni -</w:t>
            </w:r>
          </w:p>
          <w:p w14:paraId="2BE29263" w14:textId="77777777" w:rsidR="0027622F" w:rsidRDefault="0027622F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9D7B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5665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32AF3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35FFA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5E067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27622F" w14:paraId="6C909856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B2DA" w14:textId="77777777" w:rsidR="0027622F" w:rsidRDefault="002762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1244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A6F9B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849EC" w14:textId="77777777" w:rsidR="0027622F" w:rsidRDefault="0027622F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138E0EA" w14:textId="77777777" w:rsidR="0027622F" w:rsidRDefault="0027622F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9465B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AACC043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şi 27 </w:t>
            </w:r>
          </w:p>
          <w:p w14:paraId="5058B4D0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6DBF" w14:textId="77777777" w:rsidR="0027622F" w:rsidRPr="00771A0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1E96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A5767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EE60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27622F" w14:paraId="6A9A1B3B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115AE" w14:textId="77777777" w:rsidR="0027622F" w:rsidRDefault="0027622F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6032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C298B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A000" w14:textId="77777777" w:rsidR="0027622F" w:rsidRDefault="0027622F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Mogoşoaia </w:t>
            </w:r>
          </w:p>
          <w:p w14:paraId="0F60E610" w14:textId="77777777" w:rsidR="0027622F" w:rsidRDefault="0027622F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6A0EC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22 </w:t>
            </w:r>
          </w:p>
          <w:p w14:paraId="63383E8C" w14:textId="77777777" w:rsidR="0027622F" w:rsidRPr="00964B09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45F44" w14:textId="77777777" w:rsidR="0027622F" w:rsidRPr="00771A0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7AED0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A25D3" w14:textId="77777777" w:rsidR="0027622F" w:rsidRPr="00244AE6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9D556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</w:tbl>
    <w:p w14:paraId="3513A237" w14:textId="77777777" w:rsidR="0027622F" w:rsidRDefault="0027622F">
      <w:pPr>
        <w:spacing w:before="40" w:line="192" w:lineRule="auto"/>
        <w:ind w:right="57"/>
        <w:rPr>
          <w:sz w:val="20"/>
        </w:rPr>
      </w:pPr>
    </w:p>
    <w:p w14:paraId="3DF0F63B" w14:textId="77777777" w:rsidR="0027622F" w:rsidRDefault="0027622F" w:rsidP="009E1E10">
      <w:pPr>
        <w:pStyle w:val="Heading1"/>
        <w:spacing w:line="360" w:lineRule="auto"/>
      </w:pPr>
      <w:r>
        <w:t>LINIA 301 Bb</w:t>
      </w:r>
    </w:p>
    <w:p w14:paraId="6023000F" w14:textId="77777777" w:rsidR="0027622F" w:rsidRDefault="0027622F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27622F" w14:paraId="70306B6A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3C5B" w14:textId="77777777" w:rsidR="0027622F" w:rsidRDefault="0027622F">
            <w:pPr>
              <w:numPr>
                <w:ilvl w:val="0"/>
                <w:numId w:val="2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410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99ECE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E28F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Mogoșoaia -</w:t>
            </w:r>
          </w:p>
          <w:p w14:paraId="5B8572C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206B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8E8C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367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7+900</w:t>
            </w:r>
          </w:p>
          <w:p w14:paraId="3385355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C6C61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7EE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C95C47C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249836A4" w14:textId="77777777" w:rsidR="0027622F" w:rsidRDefault="0027622F" w:rsidP="00CF0E71">
      <w:pPr>
        <w:pStyle w:val="Heading1"/>
        <w:spacing w:line="276" w:lineRule="auto"/>
      </w:pPr>
      <w:r>
        <w:t>LINIA 301 D</w:t>
      </w:r>
    </w:p>
    <w:p w14:paraId="7E74EE91" w14:textId="77777777" w:rsidR="0027622F" w:rsidRDefault="0027622F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27622F" w14:paraId="5C2F8B32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12B55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430E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31+250</w:t>
            </w:r>
          </w:p>
          <w:p w14:paraId="36D14E7F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D32E2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CC49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Pantelimon - </w:t>
            </w:r>
          </w:p>
          <w:p w14:paraId="3D8AF199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55C6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4293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D03B5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E56F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B362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661DEA3B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D9C7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6E40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679D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BCE20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354F5E2B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C6878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2A09D0E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1DA5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C0A92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E75C2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84A79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3FD12964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D764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6D7C5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05C23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6DB4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5B7C54B3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4DB7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B143488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01116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C3E00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36B01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D981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4D366FB9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DC129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827F3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57E4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8BAA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BB752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D54B853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04BF4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E9698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45F1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C3127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2AC4C7E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DBC8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5DC0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D5D47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02E0E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Bucureşti Sud </w:t>
            </w:r>
          </w:p>
          <w:p w14:paraId="01F3B0F2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7EFEE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31C6A43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54D00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7EFD6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8D8CF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3E89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55F699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DE2037A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și 6 Cap X.</w:t>
            </w:r>
          </w:p>
        </w:tc>
      </w:tr>
      <w:tr w:rsidR="0027622F" w14:paraId="4B963417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4A46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4ABA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C9F9C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D592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61554131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2D815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10, 12, 34</w:t>
            </w:r>
          </w:p>
          <w:p w14:paraId="4E186AF4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9CBFDDE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41D6DE5A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FF14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A10B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09BA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D92C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60C5CD17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93EA7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86E0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2308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0B3B6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23BC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466BC3C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/ 8</w:t>
            </w:r>
          </w:p>
          <w:p w14:paraId="54503AF0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4F1EDAB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782D9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B4D9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9F9B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0CEAE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către Antestaţia Faur.</w:t>
            </w:r>
          </w:p>
        </w:tc>
      </w:tr>
      <w:tr w:rsidR="0027622F" w14:paraId="00D0E97B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CA11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9B86E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37+165</w:t>
            </w:r>
          </w:p>
          <w:p w14:paraId="54152E06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82C2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1980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Bucureşti Sud Grupa Tehnică - </w:t>
            </w:r>
          </w:p>
          <w:p w14:paraId="6C3B3936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EB43E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9074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9B7E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F315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A6351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2B9666E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B8FF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AFA03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60F32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BD4B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AEB5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AF5FBAB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4A584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E7CFC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DCD0D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4F26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AB1EDAE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6D18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F11C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8C46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C2FC0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2F6095D1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04E31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6A6B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362B0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CF49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5D2B9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4CE89EF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0A51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CB06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79ED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73D48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7376D83B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250E9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3DF6CFB0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408A72FF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753C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350D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FD451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101CA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1C88A28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E70B6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6DC9E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85D3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C9CC3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0C96A5A8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D615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4CEA9202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5DF04146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6504FF82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F958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53A7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1E75D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5AF62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1 - 6.</w:t>
            </w:r>
          </w:p>
          <w:p w14:paraId="7E25F8D9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2F96BC2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8D49B" w14:textId="77777777" w:rsidR="0027622F" w:rsidRDefault="0027622F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215D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CB91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7143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6E7CED48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7CA1C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45015DD4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607956B2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29FFCBD9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0DDC" w14:textId="77777777" w:rsidR="0027622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9C71" w14:textId="77777777" w:rsidR="0027622F" w:rsidRDefault="0027622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8DFE" w14:textId="77777777" w:rsidR="0027622F" w:rsidRPr="00935D4F" w:rsidRDefault="0027622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61553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1 - 6.</w:t>
            </w:r>
          </w:p>
          <w:p w14:paraId="1B4CF901" w14:textId="77777777" w:rsidR="0027622F" w:rsidRDefault="0027622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5A7EDDB" w14:textId="77777777" w:rsidR="0027622F" w:rsidRDefault="0027622F" w:rsidP="00CF0E71">
      <w:pPr>
        <w:spacing w:before="40" w:line="276" w:lineRule="auto"/>
        <w:ind w:right="57"/>
        <w:rPr>
          <w:sz w:val="20"/>
        </w:rPr>
      </w:pPr>
    </w:p>
    <w:p w14:paraId="7A927B28" w14:textId="77777777" w:rsidR="0027622F" w:rsidRDefault="0027622F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608B9A40" w14:textId="77777777" w:rsidR="0027622F" w:rsidRPr="005D215B" w:rsidRDefault="0027622F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7622F" w14:paraId="24E4363E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78AB" w14:textId="77777777" w:rsidR="0027622F" w:rsidRDefault="0027622F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715C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7571" w14:textId="77777777" w:rsidR="0027622F" w:rsidRPr="00B3607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5D7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EBFB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EDA5A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B91F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378BF13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1E38A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2D1B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teren, numai cu palete cu diagonală.</w:t>
            </w:r>
          </w:p>
        </w:tc>
      </w:tr>
      <w:tr w:rsidR="0027622F" w14:paraId="3D50411F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1BD6A" w14:textId="77777777" w:rsidR="0027622F" w:rsidRDefault="0027622F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C83F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841B" w14:textId="77777777" w:rsidR="0027622F" w:rsidRPr="00B3607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021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2C13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5FDB3B0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C339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264A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D548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BFC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7F9C4A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I  -  V şi firele 1 şi 2 Chitila - Chiajna şi </w:t>
            </w:r>
          </w:p>
          <w:p w14:paraId="53FA1DA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Chiajna - Jilava.</w:t>
            </w:r>
          </w:p>
        </w:tc>
      </w:tr>
      <w:tr w:rsidR="0027622F" w14:paraId="76588101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179B" w14:textId="77777777" w:rsidR="0027622F" w:rsidRDefault="0027622F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6AE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5FDD8" w14:textId="77777777" w:rsidR="0027622F" w:rsidRPr="00B3607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4C0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Chiajna</w:t>
            </w:r>
          </w:p>
          <w:p w14:paraId="77591BB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9AC7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2CA9979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21BA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9F2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93E9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E1BA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directă.</w:t>
            </w:r>
          </w:p>
        </w:tc>
      </w:tr>
      <w:tr w:rsidR="0027622F" w14:paraId="7BCA24E3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F64E" w14:textId="77777777" w:rsidR="0027622F" w:rsidRDefault="0027622F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ADA6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8EFD0" w14:textId="77777777" w:rsidR="0027622F" w:rsidRPr="00B3607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4F55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6144473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directă, </w:t>
            </w:r>
          </w:p>
          <w:p w14:paraId="136E0A6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45C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786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7A9C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4+617</w:t>
            </w:r>
          </w:p>
          <w:p w14:paraId="6358989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2071C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907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AF0B0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  <w:p w14:paraId="4E4658D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4F605F0" w14:textId="77777777" w:rsidR="0027622F" w:rsidRDefault="0027622F">
      <w:pPr>
        <w:spacing w:before="40" w:after="40" w:line="192" w:lineRule="auto"/>
        <w:ind w:right="57"/>
        <w:rPr>
          <w:sz w:val="20"/>
          <w:lang w:val="en-US"/>
        </w:rPr>
      </w:pPr>
    </w:p>
    <w:p w14:paraId="742F0EB0" w14:textId="77777777" w:rsidR="0027622F" w:rsidRDefault="0027622F" w:rsidP="00F14E3C">
      <w:pPr>
        <w:pStyle w:val="Heading1"/>
        <w:spacing w:line="360" w:lineRule="auto"/>
      </w:pPr>
      <w:r>
        <w:t>LINIA 301 F1</w:t>
      </w:r>
    </w:p>
    <w:p w14:paraId="4C53638F" w14:textId="77777777" w:rsidR="0027622F" w:rsidRDefault="0027622F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27622F" w14:paraId="2F86C4C0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F34E6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D2E2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F61E8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BEAC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56ACAE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6EE5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3595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B802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342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7EA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A14CB39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C0B5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BBA1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ECF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3627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C44CCF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8DF6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3B1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CE92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A095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5059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2149BF6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2139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678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8FF43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76E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4DFFD7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AE3B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ED37F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49E4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80BD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B03F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2934376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F5CC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6D4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CF76E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D263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B10753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E438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pacing w:val="-10"/>
                <w:sz w:val="20"/>
              </w:rPr>
              <w:t>diag.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0E209B5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4 - 16,</w:t>
            </w:r>
          </w:p>
          <w:p w14:paraId="13F4D6B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F59B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702B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044B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749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0F248C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E7F2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2263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052F5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B787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1084F3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37B0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55D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10FF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D6D89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0A9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59C7E6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F9813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9BBD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7DDA6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328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0D1227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3A0B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89D5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C45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D2580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83A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77E869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2217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7CE4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178CC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3FF6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4A8FAD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D25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7B10AF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EFB9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1FA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118E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0490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6E30CB3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DD153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5D2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9E1E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FCAA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BDE35C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9CE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CAC6D8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/ 48, 24 / 34, 26 / 36</w:t>
            </w:r>
          </w:p>
          <w:p w14:paraId="6DF2D5A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7FBE41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A9156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66C8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F5509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DFEC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65FEE2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B2005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365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396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8A69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22BD2F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8F49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D35BB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302B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C717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9982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8B0FD6A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5F62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E6D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F1DA5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1197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15B7C0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19AB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189429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</w:t>
            </w:r>
          </w:p>
          <w:p w14:paraId="69CC41B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FA4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50F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7893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71F1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C971D48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A499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5A4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5F1D8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BDC5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B8FB1A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C75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EFC65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737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DF6C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6EC6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5D1EDA0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170B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FCA3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F21F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892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A1824C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74D7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4AFE5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A4D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3608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EADE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784931F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FF40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F1E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6C301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AFC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50BBB9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8563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44F6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2681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EE75B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E7B1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6516CC9E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CD29F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8E6B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DDB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956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455E3F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1F6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100 şi </w:t>
            </w:r>
          </w:p>
          <w:p w14:paraId="6E7978A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57388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075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C73C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F3E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631754B3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B239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612F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27AE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1BC5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343604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225C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între T.D.J.</w:t>
            </w:r>
          </w:p>
          <w:p w14:paraId="5AFFBF1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44 / 60 şi </w:t>
            </w:r>
          </w:p>
          <w:p w14:paraId="2052F55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A69CA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92EC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F55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E5E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717EB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23B2 – 28B2.</w:t>
            </w:r>
          </w:p>
        </w:tc>
      </w:tr>
      <w:tr w:rsidR="0027622F" w14:paraId="129E26E3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3A9C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A358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96F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35A4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0FBE3E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3345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64 </w:t>
            </w:r>
          </w:p>
          <w:p w14:paraId="1ADCC20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20B819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881C3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D6E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E42B0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148A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14B2 – 16B2.</w:t>
            </w:r>
          </w:p>
        </w:tc>
      </w:tr>
      <w:tr w:rsidR="0027622F" w14:paraId="319A1EB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6869D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71F1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5D1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3F32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C1331C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94B4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AE2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B9D7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56D2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A03A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AC78057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A1E0B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F364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468A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E2D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A09B42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1D36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8D576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1FA0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23A3C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D92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D6C57B7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354E8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D372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A8C9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0757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908275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9C96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1943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F191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091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24E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ED8BB53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DC320" w14:textId="77777777" w:rsidR="0027622F" w:rsidRDefault="0027622F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36C9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4E51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707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3BE370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527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94E6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B0F5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BFD6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7690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100 ml de la călcâi </w:t>
            </w:r>
          </w:p>
          <w:p w14:paraId="12852E2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sch. nr. 9 Post Giulești </w:t>
            </w:r>
          </w:p>
          <w:p w14:paraId="1A48444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Post 23.</w:t>
            </w:r>
          </w:p>
          <w:p w14:paraId="616FC41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17C2629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Post 23 cu palete galbene </w:t>
            </w:r>
          </w:p>
          <w:p w14:paraId="174D62E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diagonală.</w:t>
            </w:r>
          </w:p>
        </w:tc>
      </w:tr>
    </w:tbl>
    <w:p w14:paraId="2B970C7C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4BF78A37" w14:textId="77777777" w:rsidR="0027622F" w:rsidRDefault="0027622F" w:rsidP="007E3B63">
      <w:pPr>
        <w:pStyle w:val="Heading1"/>
        <w:spacing w:line="360" w:lineRule="auto"/>
      </w:pPr>
      <w:r>
        <w:t>LINIA 301 G</w:t>
      </w:r>
    </w:p>
    <w:p w14:paraId="727E3C11" w14:textId="77777777" w:rsidR="0027622F" w:rsidRDefault="0027622F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27622F" w14:paraId="050955F4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33B14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E657B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7D2DD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11E15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7ABF581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622AA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0F9CB492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17 și 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7EC3B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E46D5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04A71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4D4ED" w14:textId="77777777" w:rsidR="0027622F" w:rsidRDefault="0027622F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B5CDD37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31A8D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E73CF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D84D9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E3899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C2E0F2A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87FF7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7223266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5F43CB5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9DACC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BA54B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0F847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180F4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321C53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F793F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B3FE0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E53FD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8BBB2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DC56AA3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8DA49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B1202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EE1B7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62795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973F1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16DFF7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7683B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68171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09602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788EB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3BC7012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42E12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81F9C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190EB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15AEA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9B126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4F7DA80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00B2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D9AAA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31D4A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55D5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C349DD3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7927F" w14:textId="77777777" w:rsidR="0027622F" w:rsidRDefault="002762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6DC1316" w14:textId="77777777" w:rsidR="0027622F" w:rsidRDefault="002762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523FB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5117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DB166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B924A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E772262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547D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42025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1F207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EAE11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A088C81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328E5" w14:textId="77777777" w:rsidR="0027622F" w:rsidRDefault="002762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544D8F2" w14:textId="77777777" w:rsidR="0027622F" w:rsidRDefault="002762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7D438A23" w14:textId="77777777" w:rsidR="0027622F" w:rsidRDefault="002762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52D5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816E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F40D1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3BF6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0C14C45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EF785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9524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483D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834E9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3F2A5F0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B31D" w14:textId="77777777" w:rsidR="0027622F" w:rsidRDefault="002762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0E851F4" w14:textId="77777777" w:rsidR="0027622F" w:rsidRDefault="0027622F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BF22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D2564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01CFB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4B71A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6F420C4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B528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7AF3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2A331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B67F6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CC04E6B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D10B3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6C674D9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26 - 20 </w:t>
            </w:r>
          </w:p>
          <w:p w14:paraId="367D9029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3AF5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2761D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F758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EFBF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40549B7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9E9C0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4FD4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85321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9EE09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73D88F8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4053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C8CC4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1022A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B943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F510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1DED52C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9E8B2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A7D6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3BF44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D7DBB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5DD233C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D8664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939A31C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61E2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E67B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CCC2F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F632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8E30E8F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E050" w14:textId="77777777" w:rsidR="0027622F" w:rsidRDefault="0027622F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230B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4FDC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964C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8B1A054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06B44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E4C0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5373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91102" w14:textId="77777777" w:rsidR="0027622F" w:rsidRDefault="0027622F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E5657" w14:textId="77777777" w:rsidR="0027622F" w:rsidRDefault="0027622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9B284AC" w14:textId="77777777" w:rsidR="0027622F" w:rsidRDefault="0027622F">
      <w:pPr>
        <w:spacing w:before="40" w:line="192" w:lineRule="auto"/>
        <w:ind w:right="57"/>
        <w:rPr>
          <w:sz w:val="20"/>
        </w:rPr>
      </w:pPr>
    </w:p>
    <w:p w14:paraId="3032AEED" w14:textId="77777777" w:rsidR="0027622F" w:rsidRDefault="0027622F" w:rsidP="00956F37">
      <w:pPr>
        <w:pStyle w:val="Heading1"/>
        <w:spacing w:line="360" w:lineRule="auto"/>
      </w:pPr>
      <w:r>
        <w:t>LINIA 301 N</w:t>
      </w:r>
    </w:p>
    <w:p w14:paraId="236D7F2F" w14:textId="77777777" w:rsidR="0027622F" w:rsidRDefault="0027622F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27622F" w14:paraId="30950B10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F3AF" w14:textId="77777777" w:rsidR="0027622F" w:rsidRDefault="002762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509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1D71F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9C6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8EBC51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8FF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1244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124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2162" w14:textId="77777777" w:rsidR="0027622F" w:rsidRPr="00220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350F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4F4E570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6410C" w14:textId="77777777" w:rsidR="0027622F" w:rsidRDefault="002762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A5A3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3457F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F35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6ED91D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0F6B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4BB5E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4E18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1D30" w14:textId="77777777" w:rsidR="0027622F" w:rsidRPr="00220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7AC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5A7149B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2C0CC" w14:textId="77777777" w:rsidR="0027622F" w:rsidRDefault="002762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B140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E43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828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81BFEA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5967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99C3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9B7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504F6" w14:textId="77777777" w:rsidR="0027622F" w:rsidRPr="00220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C3E5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2F60F2" w14:textId="77777777" w:rsidR="0027622F" w:rsidRPr="00474FB0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27622F" w14:paraId="1FC2E50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E5F57" w14:textId="77777777" w:rsidR="0027622F" w:rsidRDefault="002762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6F0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8636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B7CE" w14:textId="77777777" w:rsidR="0027622F" w:rsidRDefault="0027622F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7525325" w14:textId="77777777" w:rsidR="0027622F" w:rsidRDefault="0027622F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8F3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92C8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FB2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70EA" w14:textId="77777777" w:rsidR="0027622F" w:rsidRPr="00220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49CD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9597D1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814E" w14:textId="77777777" w:rsidR="0027622F" w:rsidRDefault="002762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53F51" w14:textId="77777777" w:rsidR="0027622F" w:rsidRDefault="0027622F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ABFD1" w14:textId="77777777" w:rsidR="0027622F" w:rsidRDefault="0027622F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DBA5F" w14:textId="77777777" w:rsidR="0027622F" w:rsidRDefault="0027622F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3BBAF" w14:textId="77777777" w:rsidR="0027622F" w:rsidRPr="00E4222D" w:rsidRDefault="0027622F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0C03F501" w14:textId="77777777" w:rsidR="0027622F" w:rsidRPr="00E4222D" w:rsidRDefault="0027622F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0EDAE555" w14:textId="77777777" w:rsidR="0027622F" w:rsidRPr="00E4222D" w:rsidRDefault="0027622F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7E9CA9AB" w14:textId="77777777" w:rsidR="0027622F" w:rsidRDefault="0027622F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60360" w14:textId="77777777" w:rsidR="0027622F" w:rsidRDefault="0027622F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5643" w14:textId="77777777" w:rsidR="0027622F" w:rsidRDefault="0027622F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620C1" w14:textId="77777777" w:rsidR="0027622F" w:rsidRPr="0022092F" w:rsidRDefault="0027622F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372D7" w14:textId="77777777" w:rsidR="0027622F" w:rsidRDefault="0027622F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2F6781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FE2A6" w14:textId="77777777" w:rsidR="0027622F" w:rsidRDefault="002762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6BC3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06A5E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D7BCE" w14:textId="77777777" w:rsidR="0027622F" w:rsidRDefault="0027622F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357A3" w14:textId="77777777" w:rsidR="0027622F" w:rsidRDefault="0027622F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0531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2281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5EA9" w14:textId="77777777" w:rsidR="0027622F" w:rsidRPr="00220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164D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290C0FB7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9674A" w14:textId="77777777" w:rsidR="0027622F" w:rsidRDefault="002762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C5B6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513C1A6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D7E9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D4D6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010F424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DAFA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84CB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225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9C0CB" w14:textId="77777777" w:rsidR="0027622F" w:rsidRPr="00220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60D6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08DFA046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B247" w14:textId="77777777" w:rsidR="0027622F" w:rsidRDefault="0027622F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B1C9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5B68A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8772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41DF83F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62CB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17E32B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305C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200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96D19" w14:textId="77777777" w:rsidR="0027622F" w:rsidRPr="00220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B54C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6145255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380D35A7" w14:textId="77777777" w:rsidR="0027622F" w:rsidRDefault="0027622F" w:rsidP="007F72A5">
      <w:pPr>
        <w:pStyle w:val="Heading1"/>
        <w:spacing w:line="360" w:lineRule="auto"/>
      </w:pPr>
      <w:r>
        <w:t>LINIA 301 O</w:t>
      </w:r>
    </w:p>
    <w:p w14:paraId="6DD0160A" w14:textId="77777777" w:rsidR="0027622F" w:rsidRDefault="0027622F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27622F" w14:paraId="0AC82414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7DAF" w14:textId="77777777" w:rsidR="0027622F" w:rsidRDefault="002762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48CB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863FC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0AA4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6630C5D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EDA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F4BF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F04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5957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C230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53A93B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BBA7" w14:textId="77777777" w:rsidR="0027622F" w:rsidRDefault="002762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7CBD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A63C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D2F4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288C7F3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CCC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3B9F1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1245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37D6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3F92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6E35BE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2DC0" w14:textId="77777777" w:rsidR="0027622F" w:rsidRDefault="002762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1D6C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24DC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C0B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D433B6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93F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431C4C3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BF9D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C2C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1BFD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E8364" w14:textId="77777777" w:rsidR="0027622F" w:rsidRDefault="0027622F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46D79F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ABA0A" w14:textId="77777777" w:rsidR="0027622F" w:rsidRDefault="002762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FDFC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E6CF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3CE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346D7D5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DFDE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1B30AA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3EF7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755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0210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04E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9D34464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E799" w14:textId="77777777" w:rsidR="0027622F" w:rsidRDefault="002762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0924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8263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EEC9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2956B0B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683A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3B533F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89C93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6C3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AE3A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CEC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D205BA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8EAA" w14:textId="77777777" w:rsidR="0027622F" w:rsidRDefault="002762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DD8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9914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529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C51E2F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C213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1127FB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4F53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CD5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F4032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EA3D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368BE0D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9DD54" w14:textId="77777777" w:rsidR="0027622F" w:rsidRDefault="002762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CC56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74E8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DCB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ACB632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712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40949F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8B69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BE63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C29EA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0F6F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80F061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Acces la linia 11 D.</w:t>
            </w:r>
          </w:p>
        </w:tc>
      </w:tr>
      <w:tr w:rsidR="0027622F" w14:paraId="2DBE7794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C694" w14:textId="77777777" w:rsidR="0027622F" w:rsidRDefault="002762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C4A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3016F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AB7F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8B3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7D9D34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B7F99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CF8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81155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DD8E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A7B6E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211F6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1A, 2A și 1D.</w:t>
            </w:r>
          </w:p>
        </w:tc>
      </w:tr>
      <w:tr w:rsidR="0027622F" w14:paraId="5DDF003A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3557" w14:textId="77777777" w:rsidR="0027622F" w:rsidRDefault="0027622F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13CD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91100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E0CA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96DB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porți-unea cuprin-</w:t>
            </w:r>
          </w:p>
          <w:p w14:paraId="2AE1EA2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să între sch. 106 și TDJ </w:t>
            </w:r>
          </w:p>
          <w:p w14:paraId="37E0C59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A0402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90C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5EF49" w14:textId="77777777" w:rsidR="0027622F" w:rsidRPr="00F1029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9C60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CF7E0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de la linia 2D la liniile 11D </w:t>
            </w:r>
          </w:p>
          <w:p w14:paraId="4C22608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2 Centură st. București Basarab.</w:t>
            </w:r>
          </w:p>
        </w:tc>
      </w:tr>
    </w:tbl>
    <w:p w14:paraId="4F188657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0F244675" w14:textId="77777777" w:rsidR="0027622F" w:rsidRDefault="0027622F" w:rsidP="003260D9">
      <w:pPr>
        <w:pStyle w:val="Heading1"/>
        <w:spacing w:line="360" w:lineRule="auto"/>
      </w:pPr>
      <w:r>
        <w:t>LINIA 301 P</w:t>
      </w:r>
    </w:p>
    <w:p w14:paraId="7DAF9D03" w14:textId="77777777" w:rsidR="0027622F" w:rsidRDefault="0027622F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7622F" w14:paraId="4D82EE3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78A3A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C2F0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9524C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F0A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39BBFC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88E6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BFB35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0E86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0DAEA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B038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82FE7D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9936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76F4E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5D022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EAF8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8E0753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324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791B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1B3D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CE6F8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583D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ACB6FC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D115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DE726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97273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870D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5B8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E98B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51A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09EC3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75FC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7327D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27622F" w:rsidRPr="00A8307A" w14:paraId="3B2806B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C83AD" w14:textId="77777777" w:rsidR="0027622F" w:rsidRPr="00A75A00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48840" w14:textId="77777777" w:rsidR="0027622F" w:rsidRPr="00A8307A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B13B" w14:textId="77777777" w:rsidR="0027622F" w:rsidRPr="00A8307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ADDD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103CED1A" w14:textId="77777777" w:rsidR="0027622F" w:rsidRPr="00A8307A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C52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3B2B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C913" w14:textId="77777777" w:rsidR="0027622F" w:rsidRPr="00A8307A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19979" w14:textId="77777777" w:rsidR="0027622F" w:rsidRPr="00A8307A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979F2" w14:textId="77777777" w:rsidR="0027622F" w:rsidRPr="00A8307A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833894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6EC8C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D5FEB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A8E3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09A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29A8D30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127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5991D49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86A3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AF6A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4490A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FA9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5B7A7C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6B9D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6BC8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BA57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578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D927BB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FE30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BD495E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628A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1FE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8A2C0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797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27622F" w14:paraId="0B3C3DD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ABA8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F325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9A53D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4FAF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27D900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C425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F5950C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DC2D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30B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721A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490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2D705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27622F" w14:paraId="1D5403A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CE800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D16BF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E99EB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A20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9AB3E8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AC18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6B2FDF0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C71E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7AB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A97A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95D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BD683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27622F" w14:paraId="6AE6254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4F25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0A7E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06B9F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DA98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E0D4FB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4D9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62838E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ACADB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197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E9EE8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2F86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317F1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27622F" w14:paraId="7D709F6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A894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E771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C44C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872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217B50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5B5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4248F8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37BDF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3F2A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0C5F1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56C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BC4B9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ADA3C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27622F" w14:paraId="009DFE7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FD5EF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F267C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5C22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4C3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77B6E8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689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8F829E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336C032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6AD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BE5F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1E8E2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E9C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CE7B88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27622F" w14:paraId="1395B7A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7C74A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343C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9246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5754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B10E33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94DE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E5F8FF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2847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C61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D898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277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070D4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27622F" w14:paraId="3446601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97E5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33AA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5C3D3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6189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D39653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DCAF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268F946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3D2A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621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96461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840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A2C40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27622F" w14:paraId="77939EDC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1F4C8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851A2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7770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D76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A1DA05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3BD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0569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77EA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2C0A7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5CDC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27FDEA6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42C6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892A7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ED9BA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36BD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4EDFF6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32B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D3F9E2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FC50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6C5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0394B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2DD7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C71BB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27622F" w14:paraId="1F0FA49C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811D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F044A" w14:textId="77777777" w:rsidR="0027622F" w:rsidRDefault="0027622F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43AB0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C476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A4D2A7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F97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90902C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D51B5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4616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A4FD1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C7D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D33E7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27622F" w14:paraId="2CF4E673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ABE8D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04C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E4E04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3E0F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86A6B0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9AD5C" w14:textId="77777777" w:rsidR="0027622F" w:rsidRDefault="0027622F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039C81E2" w14:textId="77777777" w:rsidR="0027622F" w:rsidRDefault="0027622F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262F7E50" w14:textId="77777777" w:rsidR="0027622F" w:rsidRDefault="0027622F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D9A48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801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CF12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BCD0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704B3AC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9501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2F4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0140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9C626" w14:textId="77777777" w:rsidR="0027622F" w:rsidRDefault="0027622F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707367B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165F7F8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C04A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A3A833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95A1C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985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6BD0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6E53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5DAD34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D798B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C9BD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378D8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FEC5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C2A480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9210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814310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AC11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7FB0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9A02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EFD5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BC5851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BD7D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A24B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EBB05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A07C" w14:textId="77777777" w:rsidR="0027622F" w:rsidRDefault="0027622F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18E7DA8" w14:textId="77777777" w:rsidR="0027622F" w:rsidRDefault="0027622F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749E1" w14:textId="77777777" w:rsidR="0027622F" w:rsidRDefault="0027622F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55A3140" w14:textId="77777777" w:rsidR="0027622F" w:rsidRDefault="0027622F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4F79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AC0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3E91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E191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32AAC83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6EE3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DE8D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2293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D2A2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31728A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877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FDA659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7CE2F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BEB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B0E15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290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B355C3E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8F58E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2BD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B0F9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E2BA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35E895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8250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542380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D88E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F970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C069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3FF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321E5FE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07FE1" w14:textId="77777777" w:rsidR="0027622F" w:rsidRDefault="0027622F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ADE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8EF2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C8C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DE6807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A67B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BC88F5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1CF4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8B6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517F" w14:textId="77777777" w:rsidR="0027622F" w:rsidRPr="001B37B8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4AA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06812382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77191009" w14:textId="77777777" w:rsidR="0027622F" w:rsidRDefault="0027622F" w:rsidP="004F6534">
      <w:pPr>
        <w:pStyle w:val="Heading1"/>
        <w:spacing w:line="360" w:lineRule="auto"/>
      </w:pPr>
      <w:r>
        <w:t>LINIA 700</w:t>
      </w:r>
    </w:p>
    <w:p w14:paraId="17890FA0" w14:textId="77777777" w:rsidR="0027622F" w:rsidRDefault="0027622F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27622F" w14:paraId="033395D9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92566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7D5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150C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549F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8A3A13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609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881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21F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FD66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FF76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215D2CF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4E5E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3504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AB1F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4CC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E73738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674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880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46D7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79B83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5B60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3A70B6D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530FB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E89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C002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0E4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B2702F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FF5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5BA9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3B1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B2A4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1F8F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28789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11 şi 12.</w:t>
            </w:r>
          </w:p>
        </w:tc>
      </w:tr>
      <w:tr w:rsidR="0027622F" w14:paraId="39DD78CD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E4340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B476" w14:textId="77777777" w:rsidR="0027622F" w:rsidRDefault="0027622F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CDE9" w14:textId="77777777" w:rsidR="0027622F" w:rsidRDefault="0027622F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4295" w14:textId="77777777" w:rsidR="0027622F" w:rsidRDefault="0027622F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C06ED" w14:textId="77777777" w:rsidR="0027622F" w:rsidRPr="00E4222D" w:rsidRDefault="0027622F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4E327FCC" w14:textId="77777777" w:rsidR="0027622F" w:rsidRPr="00E4222D" w:rsidRDefault="0027622F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025D9CD0" w14:textId="77777777" w:rsidR="0027622F" w:rsidRPr="00E4222D" w:rsidRDefault="0027622F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5C559A06" w14:textId="77777777" w:rsidR="0027622F" w:rsidRDefault="0027622F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B671" w14:textId="77777777" w:rsidR="0027622F" w:rsidRDefault="0027622F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DEADD" w14:textId="77777777" w:rsidR="0027622F" w:rsidRDefault="0027622F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E3A6" w14:textId="77777777" w:rsidR="0027622F" w:rsidRDefault="0027622F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1619" w14:textId="77777777" w:rsidR="0027622F" w:rsidRDefault="0027622F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6F78299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2166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001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79CB2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3528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7BE0B94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107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6AEC6B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9ABA7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AEB5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B2B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ADF5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D48ECC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9E7A6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8A6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1C4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DCF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BC084E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AE2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EFEB6C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017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D2D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C30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64CB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7453F8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7D43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24D8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0EBD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02D8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DAF1E6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71F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447ACF5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089E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657B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F5B7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5FF6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794216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2822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977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690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A256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38A197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0C34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C503FB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13 și 21 </w:t>
            </w:r>
          </w:p>
          <w:p w14:paraId="6DA9A09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3329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0A5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19CC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2FD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F7FCC4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55E4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8C28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B7F72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206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07F960D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50C4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1, </w:t>
            </w:r>
          </w:p>
          <w:p w14:paraId="2DB3953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 şi 27 </w:t>
            </w:r>
          </w:p>
          <w:p w14:paraId="5D6F5D8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2FC8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D7DC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663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0BF1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4D4512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30BC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62A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39002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99E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6262D6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7CDF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1E0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AD87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6873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9F83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09A52F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A836A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0342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84CD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9A03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08B50FF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32FD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22</w:t>
            </w:r>
          </w:p>
          <w:p w14:paraId="37BFC152" w14:textId="77777777" w:rsidR="0027622F" w:rsidRPr="00B401EA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3BA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7AB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DB7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A995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19FD10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C85F8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718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D3519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B1C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C3249B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2DE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14</w:t>
            </w:r>
          </w:p>
          <w:p w14:paraId="5C45B04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8128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4EC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402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CB8F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BD2A33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3E27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44FF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D58A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DE96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200419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09BD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79C74F1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2D45D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E2E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2A025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6785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27622F" w14:paraId="2365B8C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CB52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E2E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8BA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01D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7772B18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2789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0DAA0BC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1DA75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913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0B13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E9E8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27622F" w14:paraId="53DDDFE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7D0C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CF06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F7E5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21D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4A229C4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177A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  <w:p w14:paraId="7AE910A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inclu-</w:t>
            </w:r>
          </w:p>
          <w:p w14:paraId="5A3174B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88A5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2C5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194F7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CAAB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4D129E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A92C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AAC3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C97EA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CBAC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Mogoșoaia - </w:t>
            </w:r>
          </w:p>
          <w:p w14:paraId="1DE57AA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EE17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42D3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A13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13+071</w:t>
            </w:r>
          </w:p>
          <w:p w14:paraId="2459CCD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3738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3B05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4275F0C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1B8D7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113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9F6E5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1847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32B3717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D0D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0C6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14B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  <w:p w14:paraId="42EBC01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6209A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AEC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44E3702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34495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AE1B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3192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8D2E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19F074F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4CBC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52A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EF96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7C22E6B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F5D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805C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14222F2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14F9E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851F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E3ED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D6F1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Fierbinţi</w:t>
            </w:r>
          </w:p>
          <w:p w14:paraId="4D7C571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5157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584D2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392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E80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86AB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26710B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84BCD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0E6B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05A0D6D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E214A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FD60B" w14:textId="77777777" w:rsidR="0027622F" w:rsidRDefault="0027622F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1A334CC0" w14:textId="77777777" w:rsidR="0027622F" w:rsidRDefault="0027622F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412A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D682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0F92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24ED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75EA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21BC102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86950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CE41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58+500</w:t>
            </w:r>
          </w:p>
          <w:p w14:paraId="04F687B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15705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3FEA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29BC5FF3" w14:textId="77777777" w:rsidR="0027622F" w:rsidRPr="008A1A04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9BD1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8DCD7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D11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D2C0E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FEC6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52B744E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0DAC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A675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63+720</w:t>
            </w:r>
          </w:p>
          <w:p w14:paraId="744B1EA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34F9A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1682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</w:rPr>
              <w:t>Hm Armășești –</w:t>
            </w:r>
          </w:p>
          <w:p w14:paraId="38B4F27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85D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CA6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5CF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721E2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BE25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804 se va citi poziția Km 48+170 – 55+000</w:t>
            </w:r>
          </w:p>
        </w:tc>
      </w:tr>
      <w:tr w:rsidR="0027622F" w14:paraId="620FFE9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14B5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3511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135+550</w:t>
            </w:r>
          </w:p>
          <w:p w14:paraId="711A204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ACC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A45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Ruşeţu -</w:t>
            </w:r>
          </w:p>
          <w:p w14:paraId="1D2F5B9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F84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7047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29A4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4675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E13A8" w14:textId="77777777" w:rsidR="0027622F" w:rsidRPr="00C20CA5" w:rsidRDefault="0027622F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A74E8B4" w14:textId="77777777" w:rsidR="0027622F" w:rsidRPr="00EB107D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493CD2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6983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77AF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2E4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E7E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EC6A85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E60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CC595B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CA5A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AF4E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2B6B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827B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D7F81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5539B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 st. Făurei, Cap X.</w:t>
            </w:r>
          </w:p>
        </w:tc>
      </w:tr>
      <w:tr w:rsidR="0027622F" w14:paraId="5644CC4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29A21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9D9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665E374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C3F5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E50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BDCA05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(zonă aparate de cale Cap X aferente </w:t>
            </w:r>
          </w:p>
          <w:p w14:paraId="49FF49C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FE8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B6E5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066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5486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73B6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13, 19, 25 </w:t>
            </w:r>
          </w:p>
          <w:p w14:paraId="27FDFFA3" w14:textId="77777777" w:rsidR="0027622F" w:rsidRPr="00C401D9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35 Cap X. </w:t>
            </w:r>
          </w:p>
        </w:tc>
      </w:tr>
      <w:tr w:rsidR="0027622F" w14:paraId="57AA5BE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EC01A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714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25D6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08A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Brăila</w:t>
            </w:r>
          </w:p>
          <w:p w14:paraId="33F92A1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  <w:p w14:paraId="78D1464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– expedieri </w:t>
            </w:r>
          </w:p>
          <w:p w14:paraId="0F82881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B699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3FDB4A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7F70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CC6A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C9DF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6307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Afectrează intrări – ieşiri la liniile 5 – 7 </w:t>
            </w:r>
          </w:p>
          <w:p w14:paraId="2D3EA77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27622F" w14:paraId="020B99C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4ECE2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081E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5E2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71C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90D0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681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6E3B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230+200</w:t>
            </w:r>
          </w:p>
          <w:p w14:paraId="542AC78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4B2E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FD6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4A9BFD5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1746D4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4FD3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25143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58F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Vădeni</w:t>
            </w:r>
          </w:p>
          <w:p w14:paraId="5BF615E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444A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0B9569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95A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812D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865CD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482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0BA915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525994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695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241+300</w:t>
            </w:r>
          </w:p>
          <w:p w14:paraId="242D21F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E02F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6519" w14:textId="77777777" w:rsidR="0027622F" w:rsidRDefault="0027622F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6C444B1E" w14:textId="77777777" w:rsidR="0027622F" w:rsidRDefault="0027622F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B25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7192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1D03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E60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2837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1F0A48D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67D03D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8F3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659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CA92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744104D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3B29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999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BC8A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246+100</w:t>
            </w:r>
          </w:p>
          <w:p w14:paraId="642DEC0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40927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03C0" w14:textId="77777777" w:rsidR="0027622F" w:rsidRPr="00C20CA5" w:rsidRDefault="0027622F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4BC836A" w14:textId="77777777" w:rsidR="0027622F" w:rsidRPr="00EB107D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C2D972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9E11B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DCA0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D87F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561B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56B1E37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1667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674A93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C6F7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B89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F834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F48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223EDC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65EC7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6 - 8.</w:t>
            </w:r>
          </w:p>
        </w:tc>
      </w:tr>
      <w:tr w:rsidR="0027622F" w14:paraId="11B9DAC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B972A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31FB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9A4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E833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2F6D638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C80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7568A0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A5EC7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B42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67C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72F7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Afectează intrări - ieşiri </w:t>
            </w:r>
          </w:p>
          <w:p w14:paraId="0A8454E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27622F" w14:paraId="39C1AE1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B4C0E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724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ADD2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BBB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B8580C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FA3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22F17C2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4D26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013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B8B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1B8D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FDF0A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05B53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</w:t>
            </w:r>
          </w:p>
          <w:p w14:paraId="2F06FA6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primiri-expedieri Cap Y.</w:t>
            </w:r>
          </w:p>
        </w:tc>
      </w:tr>
      <w:tr w:rsidR="0027622F" w14:paraId="3EF168A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1872B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B676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A615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408C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3CF2E9B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809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113A78D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AD07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F81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A41AE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A58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C9D6E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47580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1 - 8 </w:t>
            </w:r>
          </w:p>
          <w:p w14:paraId="3108F02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27622F" w14:paraId="5335ABC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89E8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2639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2AD29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9BE8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3D80446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DC03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0E2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673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6ED9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4859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3A5578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1CC5C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6 - 8  </w:t>
            </w:r>
          </w:p>
          <w:p w14:paraId="7FDCC31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27622F" w14:paraId="7A61B57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C3B39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8E78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7F10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729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26DA637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6F78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265A3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1DA2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B165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59B9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68DE2E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4711B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7 - 8  </w:t>
            </w:r>
          </w:p>
          <w:p w14:paraId="3D80344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27622F" w14:paraId="4D9DE05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BEB8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465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DC1C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0EC0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Filești</w:t>
            </w:r>
          </w:p>
          <w:p w14:paraId="024AB8F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4E2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călcâi sch. 12 la </w:t>
            </w:r>
          </w:p>
          <w:p w14:paraId="386CEC6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26E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D09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43F6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19F5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5AEB0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F65EC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3, 4 și 6 Cap Y și peste sch. 16, 18 și TDJ 22/24.</w:t>
            </w:r>
          </w:p>
        </w:tc>
      </w:tr>
      <w:tr w:rsidR="0027622F" w14:paraId="33CB965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4355C" w14:textId="77777777" w:rsidR="0027622F" w:rsidRDefault="0027622F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FD66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E7F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EB6B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Galaţi Călători</w:t>
            </w:r>
          </w:p>
          <w:p w14:paraId="2FC4136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8FB2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7215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6E63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9D22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C9F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92CD7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0E0312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</w:tbl>
    <w:p w14:paraId="24535F46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01B51F6D" w14:textId="77777777" w:rsidR="0027622F" w:rsidRDefault="0027622F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1C8355F7" w14:textId="77777777" w:rsidR="0027622F" w:rsidRDefault="0027622F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27622F" w14:paraId="35A477B0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B581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FF5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16309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1185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FF0047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940C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066AE1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0E31911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901A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D005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2EEE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21F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4837A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8CD4D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42CF2D8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2111743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27622F" w14:paraId="08C406D2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071A2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0D6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2C8B7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ADE7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5F59CD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DB96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A0F204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3155240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B04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994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0CC5A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5BD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35BCAA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73794A9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0F2E92D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27622F" w14:paraId="4F80AB7A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490E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82B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763C7E2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3F37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5D881" w14:textId="77777777" w:rsidR="0027622F" w:rsidRDefault="0027622F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58F9732" w14:textId="77777777" w:rsidR="0027622F" w:rsidRDefault="0027622F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13D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DB4D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F432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FAE45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6004" w14:textId="77777777" w:rsidR="0027622F" w:rsidRPr="006A2576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14092FDB" w14:textId="77777777" w:rsidR="0027622F" w:rsidRPr="006A2576" w:rsidRDefault="0027622F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3F7D9317" w14:textId="77777777" w:rsidR="0027622F" w:rsidRDefault="0027622F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185F91FF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F4429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8E6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263186B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1183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1A6EE" w14:textId="77777777" w:rsidR="0027622F" w:rsidRDefault="0027622F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D83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BB6D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F31C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1F12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BA7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46868588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0959E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887C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0CEE55D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F933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E64DE" w14:textId="77777777" w:rsidR="0027622F" w:rsidRDefault="0027622F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0569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7A73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5DAB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3949C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1C7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6BEBCA44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D8CFF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DD4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00F35040" w14:textId="77777777" w:rsidR="0027622F" w:rsidRDefault="0027622F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A52DD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90D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5B7E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A80D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7EF1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FC33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72F3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057C05CE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78C1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6D3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38AF90E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D726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59ABB" w14:textId="77777777" w:rsidR="0027622F" w:rsidRPr="001904F7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CE2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70C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949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7FAB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D9A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27622F" w14:paraId="021C879F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75D52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D01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38127F7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B2F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061C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3D8C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EB3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866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0D1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EB2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643A3CFE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B9EAE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2A5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4F8D289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C38B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9E12F" w14:textId="77777777" w:rsidR="0027622F" w:rsidRPr="00DA3842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B43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C03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3CC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0108A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73AF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D3E4F2E" w14:textId="77777777" w:rsidR="0027622F" w:rsidRDefault="0027622F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1A7060B2" w14:textId="77777777" w:rsidR="0027622F" w:rsidRDefault="0027622F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2EE4CAE3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BC2F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1DB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509373C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DD29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DAA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4EC7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F9899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DEE7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30123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F5961" w14:textId="77777777" w:rsidR="0027622F" w:rsidRPr="00175A24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537F85A1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828A1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B6AE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314FEAA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A6D0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657C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2EC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97F35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D1D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C3127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44F1" w14:textId="77777777" w:rsidR="0027622F" w:rsidRPr="00175A24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58D54D4D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6452C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895C7" w14:textId="77777777" w:rsidR="0027622F" w:rsidRDefault="0027622F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6E99A" w14:textId="77777777" w:rsidR="0027622F" w:rsidRDefault="0027622F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CB1E2" w14:textId="77777777" w:rsidR="0027622F" w:rsidRDefault="0027622F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5E0E505" w14:textId="77777777" w:rsidR="0027622F" w:rsidRDefault="0027622F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DA50" w14:textId="77777777" w:rsidR="0027622F" w:rsidRDefault="0027622F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7CA25AC" w14:textId="77777777" w:rsidR="0027622F" w:rsidRDefault="0027622F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2602" w14:textId="77777777" w:rsidR="0027622F" w:rsidRDefault="0027622F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CB20" w14:textId="77777777" w:rsidR="0027622F" w:rsidRDefault="0027622F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797DD" w14:textId="77777777" w:rsidR="0027622F" w:rsidRPr="001304AF" w:rsidRDefault="0027622F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EDCC" w14:textId="77777777" w:rsidR="0027622F" w:rsidRDefault="0027622F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B49655" w14:textId="77777777" w:rsidR="0027622F" w:rsidRDefault="0027622F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F811F2" w14:textId="77777777" w:rsidR="0027622F" w:rsidRPr="00175A24" w:rsidRDefault="0027622F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27622F" w14:paraId="10244351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5B64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5CBB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2043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697D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B7AC88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AAA5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715D5A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124EE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951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DF93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310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3BE46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B573B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27622F" w14:paraId="0F7DE3FC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73F7D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923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5BC19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DCA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2C7D1A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2063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C749DE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A9CC9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D73C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F924E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86B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677EB4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8AA8E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27622F" w14:paraId="2990E64F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FF404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1238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F4FE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261C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0CC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FAB5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E322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0DD5F4E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2193D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1DA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31EEF6CF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3459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5176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3F9F481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A8B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E792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A77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2EB7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E074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95495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E974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3AC56AB1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F1F84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ED4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E2CD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CCE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378B27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3D62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391A615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2186" w14:textId="77777777" w:rsidR="0027622F" w:rsidRPr="00CA3079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EB5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25F3F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CD58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881CC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27622F" w14:paraId="163E1E7E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E511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82B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376D492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FAA4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67B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7C0380B" w14:textId="77777777" w:rsidR="0027622F" w:rsidRPr="00180EA2" w:rsidRDefault="0027622F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C00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CE78A" w14:textId="77777777" w:rsidR="0027622F" w:rsidRPr="00CA3079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B78A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1024D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2171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5BD1D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A8F4B0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27622F" w14:paraId="5A71BE2D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7E2B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932E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B3DD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DBC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E347D5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940C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61743" w14:textId="77777777" w:rsidR="0027622F" w:rsidRPr="00CA3079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357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0AF9EA3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A5835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6AD2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89D074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B2D40C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19FFA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27622F" w14:paraId="2C2EE9AE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9EA3" w14:textId="77777777" w:rsidR="0027622F" w:rsidRDefault="0027622F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A85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1ABE7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CB3C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A28D01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38E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74C6FBD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10B904E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D238D" w14:textId="77777777" w:rsidR="0027622F" w:rsidRPr="00CA3079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99CB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DA659" w14:textId="77777777" w:rsidR="0027622F" w:rsidRPr="001304A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489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F4EC2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6A1359A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0363F15B" w14:textId="77777777" w:rsidR="0027622F" w:rsidRPr="00B71446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1EC785D7" w14:textId="77777777" w:rsidR="0027622F" w:rsidRDefault="0027622F">
      <w:pPr>
        <w:tabs>
          <w:tab w:val="left" w:pos="6382"/>
        </w:tabs>
        <w:rPr>
          <w:sz w:val="20"/>
        </w:rPr>
      </w:pPr>
    </w:p>
    <w:p w14:paraId="06A24F23" w14:textId="77777777" w:rsidR="0027622F" w:rsidRDefault="0027622F" w:rsidP="00F0370D">
      <w:pPr>
        <w:pStyle w:val="Heading1"/>
        <w:spacing w:line="360" w:lineRule="auto"/>
      </w:pPr>
      <w:r>
        <w:t>LINIA 800</w:t>
      </w:r>
    </w:p>
    <w:p w14:paraId="1BC2B407" w14:textId="77777777" w:rsidR="0027622F" w:rsidRDefault="0027622F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7622F" w14:paraId="7B116B67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140DE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253B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1C5B4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A75C4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9449EEB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1787D" w14:textId="77777777" w:rsidR="0027622F" w:rsidRDefault="002762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80218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50C6A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A1319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BA90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CB298A2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24F25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31AA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34FB1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5020E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78CBB3D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7D912" w14:textId="77777777" w:rsidR="0027622F" w:rsidRDefault="002762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F4D13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C9AF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186AB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803B1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C61D6F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657F1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8914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9B9F1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F1D07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7198483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D6FCE" w14:textId="77777777" w:rsidR="0027622F" w:rsidRDefault="002762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6FFFC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751B3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5E9C3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5BE5A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2943FD7" w14:textId="77777777" w:rsidR="0027622F" w:rsidRDefault="0027622F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27622F" w:rsidRPr="00A8307A" w14:paraId="362A910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0ED51" w14:textId="77777777" w:rsidR="0027622F" w:rsidRPr="00A75A00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D14C3" w14:textId="77777777" w:rsidR="0027622F" w:rsidRPr="00A8307A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282F6" w14:textId="77777777" w:rsidR="0027622F" w:rsidRPr="00A8307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6F699" w14:textId="77777777" w:rsidR="0027622F" w:rsidRPr="00A8307A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F469D" w14:textId="77777777" w:rsidR="0027622F" w:rsidRDefault="002762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B84D89E" w14:textId="77777777" w:rsidR="0027622F" w:rsidRDefault="002762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5276E83C" w14:textId="77777777" w:rsidR="0027622F" w:rsidRDefault="002762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6B82089" w14:textId="77777777" w:rsidR="0027622F" w:rsidRDefault="002762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50056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AB18B" w14:textId="77777777" w:rsidR="0027622F" w:rsidRPr="00A8307A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9F438" w14:textId="77777777" w:rsidR="0027622F" w:rsidRPr="00A8307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AD033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A215CA" w14:textId="77777777" w:rsidR="0027622F" w:rsidRPr="00A8307A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27622F" w14:paraId="1E911A0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A2DDB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F783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24F8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29C4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5C2F1EB7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A3C8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01AFFB88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13BA4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9D500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4A5A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2102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FAE990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133C6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BFE9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36BAE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6D738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2D20" w14:textId="77777777" w:rsidR="0027622F" w:rsidRDefault="0027622F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BEEFDC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2511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F296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C5689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08AED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4B8DC5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1E0AF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58180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5E2DF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308C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32CA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5579C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EC8A0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6A81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9C289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86940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800E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F494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A87AD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C6C0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C717F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ABC07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166F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2075928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2A4E6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E852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6F7B20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5BEA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3D67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088B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CB0DC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9C53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6191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ACF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C5BD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A705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1F4FF8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4BBF53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27622F" w14:paraId="2B00556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4F549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29D0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EA05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83AF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57716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685C5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86BF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1F5C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BDB53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6E9BCE4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006A72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27622F" w14:paraId="7A9461E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4C65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A45E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996A6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1261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EF64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B7A2E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B15E0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2D9B7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02D2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A53F4C0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E14803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27622F" w14:paraId="1083A81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C80FC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018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FE0BE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D747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89B2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0C21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0E5A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F6DA9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B380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491DCE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091551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27622F" w14:paraId="2AE866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02F9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2E006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930A8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54C7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D3587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BBB50B7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439B2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4AD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DB07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4DB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6F199AF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840A9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55B41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27DA878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573A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0D1C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BB820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6C01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34E0A" w14:textId="77777777" w:rsidR="0027622F" w:rsidRDefault="0027622F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113589C9" w14:textId="77777777" w:rsidR="0027622F" w:rsidRDefault="0027622F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3A7AE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498E1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3148A21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B14E1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CCE1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ED5F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12528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566B72F4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5EB8E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9C87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96E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0121B833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358D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1E78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482556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E30C9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6D6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CE9B4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88F0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3D484444" w14:textId="77777777" w:rsidR="0027622F" w:rsidRPr="008B2519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BFD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21E89F9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FCF27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ADFC3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71874" w14:textId="77777777" w:rsidR="0027622F" w:rsidRPr="008D08DE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1E119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27622F" w14:paraId="3AF2922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22F80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52468" w14:textId="77777777" w:rsidR="0027622F" w:rsidRDefault="002762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27AA1" w14:textId="77777777" w:rsidR="0027622F" w:rsidRPr="001161EA" w:rsidRDefault="002762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74BF5" w14:textId="77777777" w:rsidR="0027622F" w:rsidRDefault="0027622F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6039A4D5" w14:textId="77777777" w:rsidR="0027622F" w:rsidRDefault="0027622F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6D60" w14:textId="77777777" w:rsidR="0027622F" w:rsidRDefault="002762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19F1C83B" w14:textId="77777777" w:rsidR="0027622F" w:rsidRDefault="002762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366E" w14:textId="77777777" w:rsidR="0027622F" w:rsidRPr="001161EA" w:rsidRDefault="002762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4003D" w14:textId="77777777" w:rsidR="0027622F" w:rsidRDefault="002762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FBC1" w14:textId="77777777" w:rsidR="0027622F" w:rsidRPr="008D08DE" w:rsidRDefault="0027622F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BDB8E" w14:textId="77777777" w:rsidR="0027622F" w:rsidRDefault="0027622F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27622F" w14:paraId="002DA3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CB85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56FA2" w14:textId="77777777" w:rsidR="0027622F" w:rsidRDefault="0027622F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843CF" w14:textId="77777777" w:rsidR="0027622F" w:rsidRPr="001161EA" w:rsidRDefault="0027622F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E519C" w14:textId="77777777" w:rsidR="0027622F" w:rsidRDefault="0027622F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DBFB6" w14:textId="77777777" w:rsidR="0027622F" w:rsidRDefault="0027622F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94A3" w14:textId="77777777" w:rsidR="0027622F" w:rsidRPr="001161EA" w:rsidRDefault="0027622F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3243B" w14:textId="77777777" w:rsidR="0027622F" w:rsidRDefault="0027622F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1BE4E" w14:textId="77777777" w:rsidR="0027622F" w:rsidRDefault="0027622F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8C22" w14:textId="77777777" w:rsidR="0027622F" w:rsidRDefault="0027622F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46E2A701" w14:textId="77777777" w:rsidR="0027622F" w:rsidRDefault="0027622F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27622F" w14:paraId="4CD20B7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74987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B08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6C2E" w14:textId="77777777" w:rsidR="0027622F" w:rsidRPr="001161EA" w:rsidRDefault="002762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EEB6A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3AAA1F05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4D0A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3B75FF6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38D3A646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EAA71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70D1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CB81" w14:textId="77777777" w:rsidR="0027622F" w:rsidRPr="001161EA" w:rsidRDefault="0027622F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4FBF0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0F0BB76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AA6E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06A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DA2C3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9DCDE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44AB1C2C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90A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740D901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475D71EF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C4D9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AFA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4101C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C59B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AB964F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8D4EC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3308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B96D1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5B2C2" w14:textId="77777777" w:rsidR="0027622F" w:rsidRDefault="0027622F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FB7865B" w14:textId="77777777" w:rsidR="0027622F" w:rsidRDefault="0027622F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A2EA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C44C2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6B7F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6C3C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EF13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linia 7 Grupa A</w:t>
            </w:r>
          </w:p>
        </w:tc>
      </w:tr>
      <w:tr w:rsidR="0027622F" w14:paraId="48D11AF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47436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12D6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5FB4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4C90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7E817CA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744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B9898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9EB57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64690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DF9F9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0BA272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63B2D9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27622F" w14:paraId="25DED7F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3E09A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C453E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9386F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DD29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B9F117C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A69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A32A5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AF79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7788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71E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651847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FAEB0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8A3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A94F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3E88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F239124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F29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E3C88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517B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311B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C048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B7634E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2A750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6DD1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6EF40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3BB3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AC00683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AA2E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7157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7ED2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9CC6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84D32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49ECB2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87589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1C6B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1FC75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ED188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449395E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9D0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9D4B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081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5E70D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D9F23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45453A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42495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2F6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2B8D8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DBDD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A0452E6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72ED226F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EF736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81E7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1FA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C63D7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F0EB7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0C46EC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91676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9816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816B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3E8C5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D45B3FE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6FCB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A432A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62B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2898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43891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4AFB7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4D9F3BC2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27622F" w14:paraId="58C17FB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6279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D983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480A4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8028B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8F13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449B9A0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CFDF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6E1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08AE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D341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FF287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27622F" w14:paraId="7BADDFA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0811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285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E22C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FB303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1EA34BB0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715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8A8C4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590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4616EB49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1AAB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51971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41DC080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B4265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066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5F5A8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367A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16CB752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85D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537E2F8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C0B0C79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A69A0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3201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69F9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2C9B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941B29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E2A6F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172D59D5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27622F" w14:paraId="5D445FE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2771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1F76A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D5D6C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CFC0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A5FD895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B22E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13477B1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60C5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D4A7F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FC2C7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218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F680AE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05C51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24DC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E36D6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9965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A9B6F83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DAC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70036E4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1733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E55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CA821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ACC2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2A8D38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6317C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0A23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9B03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181B4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AC9B867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3EB01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4C4B9048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9EAEB0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14465ED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6AB0C03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9F40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C269B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BF4E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4F99D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9AD78F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A80F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40723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B2B1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DF635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A9B3B26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9103A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7830385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49EF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434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7C9F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7BA93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795446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5595D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23E3F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BB4D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263B" w14:textId="77777777" w:rsidR="0027622F" w:rsidRDefault="0027622F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257742F" w14:textId="77777777" w:rsidR="0027622F" w:rsidRDefault="0027622F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1053F" w14:textId="77777777" w:rsidR="0027622F" w:rsidRPr="00F565BC" w:rsidRDefault="0027622F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2802F10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09F6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BEBDF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AB1E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58752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27622F" w14:paraId="6DB62A5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22AD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22436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EB87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F97ED" w14:textId="77777777" w:rsidR="0027622F" w:rsidRDefault="0027622F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CA41891" w14:textId="77777777" w:rsidR="0027622F" w:rsidRDefault="0027622F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F58BA" w14:textId="77777777" w:rsidR="0027622F" w:rsidRDefault="0027622F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50BD78C" w14:textId="77777777" w:rsidR="0027622F" w:rsidRDefault="0027622F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F8FD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4E7A9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3203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35AFC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27622F" w14:paraId="23C9AA1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45A87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1A29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85C5F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C66C7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61FB7F6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1FC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C8CCCB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75862" w14:textId="77777777" w:rsidR="0027622F" w:rsidRPr="001161EA" w:rsidRDefault="0027622F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68CC1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AA32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81117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1734596D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4E577BAB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0D303D7E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0EB3D39B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27622F" w14:paraId="6593757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0FF7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3CA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251D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29298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34E8885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80BB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9473F0E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D4AF480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28201" w14:textId="77777777" w:rsidR="0027622F" w:rsidRPr="001161EA" w:rsidRDefault="0027622F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24059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B63F6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8EBD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CEAF3E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25BB68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27622F" w14:paraId="2D5404E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E83FD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635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DA8C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71F20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131E88B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CEC6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5732" w14:textId="77777777" w:rsidR="0027622F" w:rsidRDefault="0027622F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50E20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BD038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FD214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B7B2C05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3F54A53E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27622F" w14:paraId="6DDEFDB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FEEA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FBF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61D0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91572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E3888AF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8C59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6750608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1043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AC6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27D5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3F683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5DD4DB27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E83FA8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27622F" w14:paraId="2BAC848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89F6A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6D11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EA8F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F516E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233CEDD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3CF53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4985713A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A240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E4578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BECB9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7722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01A82BF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27622F" w14:paraId="03819D9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971A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26DD1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B0F3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01715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96256B0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1CA455CD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499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2620EDB5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F67E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C3363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4139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DCAF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54E928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27622F" w14:paraId="777BC16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7FA7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8DC52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0789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F320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2C460318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7BEC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BDC29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D90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9E7E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5084A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5A357A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0B19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A734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17006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37304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44003C51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BD6D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DDBCE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66C8A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EC9F7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6EEC8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03B15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5A7B0" w14:textId="77777777" w:rsidR="0027622F" w:rsidRDefault="0027622F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C980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270B" w14:textId="77777777" w:rsidR="0027622F" w:rsidRPr="001161EA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87EB" w14:textId="77777777" w:rsidR="0027622F" w:rsidRDefault="0027622F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621AE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02DA" w14:textId="77777777" w:rsidR="0027622F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3B97" w14:textId="77777777" w:rsidR="0027622F" w:rsidRDefault="0027622F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D3E4" w14:textId="77777777" w:rsidR="0027622F" w:rsidRPr="008D08DE" w:rsidRDefault="0027622F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CA8F9" w14:textId="77777777" w:rsidR="0027622F" w:rsidRDefault="0027622F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05B2B113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57B57805" w14:textId="77777777" w:rsidR="0027622F" w:rsidRDefault="0027622F" w:rsidP="00C261F4">
      <w:pPr>
        <w:pStyle w:val="Heading1"/>
        <w:spacing w:line="360" w:lineRule="auto"/>
      </w:pPr>
      <w:r>
        <w:lastRenderedPageBreak/>
        <w:t>LINIA 801 B</w:t>
      </w:r>
    </w:p>
    <w:p w14:paraId="67CA4F1A" w14:textId="77777777" w:rsidR="0027622F" w:rsidRDefault="0027622F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70273A1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8FE1" w14:textId="77777777" w:rsidR="0027622F" w:rsidRDefault="002762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1991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B9000" w14:textId="77777777" w:rsidR="0027622F" w:rsidRPr="00556109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03F1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4A1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8B27A8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686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F4F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E79A0" w14:textId="77777777" w:rsidR="0027622F" w:rsidRPr="00556109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CDD6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BFD6DF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C9E09" w14:textId="77777777" w:rsidR="0027622F" w:rsidRDefault="002762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87B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EB6DA" w14:textId="77777777" w:rsidR="0027622F" w:rsidRPr="00556109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793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6A1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64F3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0A1A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59825" w14:textId="77777777" w:rsidR="0027622F" w:rsidRPr="00556109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AAA8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70016BE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F690E" w14:textId="77777777" w:rsidR="0027622F" w:rsidRDefault="002762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01E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B96CB" w14:textId="77777777" w:rsidR="0027622F" w:rsidRPr="00556109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B31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  <w:p w14:paraId="2927BF9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EDBB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A6F50E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8 - 12 </w:t>
            </w:r>
          </w:p>
          <w:p w14:paraId="6B8040F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249AF7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E010" w14:textId="77777777" w:rsidR="0027622F" w:rsidRPr="003E0E1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E0E1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A75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DAE06" w14:textId="77777777" w:rsidR="0027622F" w:rsidRPr="00556109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9CCB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27622F" w14:paraId="0C03DC4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7E0B" w14:textId="77777777" w:rsidR="0027622F" w:rsidRDefault="0027622F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522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85F35" w14:textId="77777777" w:rsidR="0027622F" w:rsidRPr="00556109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935F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82A0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164EC" w14:textId="77777777" w:rsidR="0027622F" w:rsidRPr="003E0E1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A0C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9D39F" w14:textId="77777777" w:rsidR="0027622F" w:rsidRPr="00556109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8791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CAA4AC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1A, 2A, 2B şi 3B.</w:t>
            </w:r>
          </w:p>
        </w:tc>
      </w:tr>
    </w:tbl>
    <w:p w14:paraId="0B269924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69A8312C" w14:textId="77777777" w:rsidR="0027622F" w:rsidRDefault="0027622F" w:rsidP="00FF5C69">
      <w:pPr>
        <w:pStyle w:val="Heading1"/>
        <w:spacing w:line="276" w:lineRule="auto"/>
      </w:pPr>
      <w:r>
        <w:t>LINIA 804</w:t>
      </w:r>
    </w:p>
    <w:p w14:paraId="747366E8" w14:textId="77777777" w:rsidR="0027622F" w:rsidRDefault="0027622F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27622F" w14:paraId="1C05B471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D123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F31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35E9CA13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9FE43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C357E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34BD04DB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167B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B4D1E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A48F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E4077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BDE23" w14:textId="77777777" w:rsidR="0027622F" w:rsidRPr="00436B1D" w:rsidRDefault="0027622F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27622F" w14:paraId="46C05C96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10B8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6292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58F4990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E6FD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45E18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530AAF43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7095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FCC3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EAF9C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EDBB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3F4BA" w14:textId="77777777" w:rsidR="0027622F" w:rsidRPr="00436B1D" w:rsidRDefault="0027622F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27622F" w14:paraId="5654505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CB83D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DC8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462CA46C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8F5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AB3E" w14:textId="77777777" w:rsidR="0027622F" w:rsidRDefault="0027622F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4A2A35CD" w14:textId="77777777" w:rsidR="0027622F" w:rsidRDefault="0027622F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CFD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93BAF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7FB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72D6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5009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27622F" w14:paraId="392A6AF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23F3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C2082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4217DF3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049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BC26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E11D1B9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90D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C010F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99F5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C0912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4D2CE" w14:textId="77777777" w:rsidR="0027622F" w:rsidRPr="00E25A4B" w:rsidRDefault="0027622F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58F7E574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2B660589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60E59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141E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56F9FF0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8DA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C1EE8" w14:textId="77777777" w:rsidR="0027622F" w:rsidRDefault="0027622F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60BA5896" w14:textId="77777777" w:rsidR="0027622F" w:rsidRDefault="0027622F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5612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D9BD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5026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DB9F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B3110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27622F" w14:paraId="5E83AD75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20A1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7B63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12F99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BE7F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1EAF7B80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4D21A5E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946A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5AA8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1C90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5F9AF8B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AF59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BBC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F5008BC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2533E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06762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5F6B102A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F4F3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CD204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39F19EB9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0562ECB0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3F1EC85F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1AF9B357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C76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AA59C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035B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900AD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BAED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AE81D18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F3D5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FC8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6CD0B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509B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66E1BE50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7D4EFC5E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5A34A546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4379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5904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5C30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63F87FF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23A6A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7CEE0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7D8D89C4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12AFD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AFCC1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77F1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2DBE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301CC005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59FF4C2B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EAFC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758857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D763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7AA6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24A60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C2E00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6728665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B2741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B69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7963823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8339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F27E8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174AAF0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28F1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1674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35AA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3598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9F757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27622F" w14:paraId="52955C55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969A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065D9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21A001F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802D3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124EE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29C294DB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5599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F35D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6F3C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2ED97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7A97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9D8F0A9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27622F" w14:paraId="4A2BFD12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1A05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164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24CF2B5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E7841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32A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135CE14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A3C3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64195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EE55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13051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77AF9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5C5A3D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27622F" w14:paraId="5B89C1A1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86B1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DE09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0A19DFC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AAD5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802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21E83B32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6533B265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0B4FC69A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0E82C9BB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4A81BED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D30A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40DA9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DCF2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ED82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8538A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E06B907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17ED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0C22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530F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3D1D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4A06E13A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B550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8F990A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06AAE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97EA3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FC7F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6058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0545F49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5300F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1ACA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7083" w14:textId="77777777" w:rsidR="0027622F" w:rsidRPr="00A152FB" w:rsidRDefault="0027622F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3684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7E6E597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C140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62D5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67FB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809E2" w14:textId="77777777" w:rsidR="0027622F" w:rsidRPr="00F9444C" w:rsidRDefault="0027622F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0D20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BABEE0F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86B7A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202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05FF5E1B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D9AC" w14:textId="77777777" w:rsidR="0027622F" w:rsidRPr="00A152FB" w:rsidRDefault="0027622F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673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6C755B23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62E9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6782D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D330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AE32" w14:textId="77777777" w:rsidR="0027622F" w:rsidRPr="00F9444C" w:rsidRDefault="0027622F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68A67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D88943E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27622F" w14:paraId="5DD769BE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87FA0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51695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39603CD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A5DAB" w14:textId="77777777" w:rsidR="0027622F" w:rsidRPr="00A152FB" w:rsidRDefault="0027622F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83BF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5AE2551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6464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776C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C201B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89CA6" w14:textId="77777777" w:rsidR="0027622F" w:rsidRPr="00F9444C" w:rsidRDefault="0027622F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E7B6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E71C676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27622F" w14:paraId="480616E6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085CD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D2E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C20F" w14:textId="77777777" w:rsidR="0027622F" w:rsidRPr="00A152FB" w:rsidRDefault="0027622F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D80A2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FEC8FC2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3D53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826E98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AD93B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C94D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A416" w14:textId="77777777" w:rsidR="0027622F" w:rsidRPr="00F9444C" w:rsidRDefault="0027622F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C67E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9DFBC32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439DB7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27622F" w14:paraId="57E828A5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94FD8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8E69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EF85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91D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467AF3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9CD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FAA50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5A07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D79FA8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CEC47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1348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59565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245146A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105DB7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27622F" w14:paraId="1C06C7E2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22C1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ED4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7CBD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34D4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EEA7E8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424BC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B01FC2B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3B61D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E751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C52E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36A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208150D5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27622F" w14:paraId="4667B3AA" w14:textId="77777777" w:rsidTr="00480EEF">
        <w:trPr>
          <w:cantSplit/>
          <w:trHeight w:val="6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EEE09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EAD4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619A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C29BD" w14:textId="77777777" w:rsidR="0027622F" w:rsidRDefault="0027622F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Ţăndărei - Movila </w:t>
            </w:r>
          </w:p>
          <w:p w14:paraId="2139F48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5BF39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5B6B0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E54A1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59+100</w:t>
            </w:r>
          </w:p>
          <w:p w14:paraId="08A1846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103B7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41F9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4BA39A7C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4622B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6C432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6AF6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12D1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6ACACCE0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2963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00DD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2EC1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5DB6F59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A1CA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091BB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43062FC1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61EF" w14:textId="77777777" w:rsidR="0027622F" w:rsidRDefault="0027622F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BF45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87+400</w:t>
            </w:r>
          </w:p>
          <w:p w14:paraId="41190093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87+630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DADF" w14:textId="77777777" w:rsidR="0027622F" w:rsidRPr="00A152FB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48430" w14:textId="77777777" w:rsidR="0027622F" w:rsidRDefault="0027622F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57E003EC" w14:textId="77777777" w:rsidR="0027622F" w:rsidRDefault="0027622F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35072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20BD7" w14:textId="77777777" w:rsidR="0027622F" w:rsidRPr="00F9444C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1C9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718A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9A1EF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5F62E876" w14:textId="77777777" w:rsidR="0027622F" w:rsidRDefault="0027622F" w:rsidP="00802827">
      <w:pPr>
        <w:spacing w:line="276" w:lineRule="auto"/>
        <w:ind w:right="57"/>
        <w:rPr>
          <w:sz w:val="20"/>
        </w:rPr>
      </w:pPr>
    </w:p>
    <w:p w14:paraId="54D7B7A7" w14:textId="77777777" w:rsidR="0027622F" w:rsidRDefault="0027622F" w:rsidP="00DE7850">
      <w:pPr>
        <w:pStyle w:val="Heading1"/>
        <w:spacing w:line="360" w:lineRule="auto"/>
      </w:pPr>
      <w:r>
        <w:t>LINIA 806</w:t>
      </w:r>
    </w:p>
    <w:p w14:paraId="72AD5AFB" w14:textId="77777777" w:rsidR="0027622F" w:rsidRDefault="0027622F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7622F" w14:paraId="3CB0B3BD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3CCD" w14:textId="77777777" w:rsidR="0027622F" w:rsidRDefault="0027622F">
            <w:pPr>
              <w:numPr>
                <w:ilvl w:val="0"/>
                <w:numId w:val="19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17AC9" w14:textId="77777777" w:rsidR="0027622F" w:rsidRDefault="0027622F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702043AA" w14:textId="77777777" w:rsidR="0027622F" w:rsidRDefault="0027622F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0B803" w14:textId="77777777" w:rsidR="0027622F" w:rsidRPr="000A2807" w:rsidRDefault="0027622F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0A42" w14:textId="77777777" w:rsidR="0027622F" w:rsidRDefault="0027622F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 Amara – </w:t>
            </w:r>
          </w:p>
          <w:p w14:paraId="08063E2D" w14:textId="77777777" w:rsidR="0027622F" w:rsidRDefault="0027622F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C00AA" w14:textId="77777777" w:rsidR="0027622F" w:rsidRDefault="0027622F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7310" w14:textId="77777777" w:rsidR="0027622F" w:rsidRPr="000A2807" w:rsidRDefault="0027622F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D3FF" w14:textId="77777777" w:rsidR="0027622F" w:rsidRDefault="0027622F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DDC4" w14:textId="77777777" w:rsidR="0027622F" w:rsidRPr="000A2807" w:rsidRDefault="0027622F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980D9" w14:textId="77777777" w:rsidR="0027622F" w:rsidRDefault="0027622F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</w:t>
            </w:r>
          </w:p>
        </w:tc>
      </w:tr>
    </w:tbl>
    <w:p w14:paraId="61EC2842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734A46E4" w14:textId="77777777" w:rsidR="0027622F" w:rsidRDefault="0027622F" w:rsidP="00535684">
      <w:pPr>
        <w:pStyle w:val="Heading1"/>
        <w:spacing w:line="360" w:lineRule="auto"/>
      </w:pPr>
      <w:r>
        <w:lastRenderedPageBreak/>
        <w:t>LINIA 807</w:t>
      </w:r>
    </w:p>
    <w:p w14:paraId="038E9F41" w14:textId="77777777" w:rsidR="0027622F" w:rsidRDefault="0027622F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1FD00CBA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02EFF" w14:textId="77777777" w:rsidR="0027622F" w:rsidRDefault="002762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B0D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3F674D5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EA55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DC14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290BB68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7144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154C3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916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2BF0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F5D2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F852EC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536170E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5C3607A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27622F" w14:paraId="6AA64C22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EF80" w14:textId="77777777" w:rsidR="0027622F" w:rsidRDefault="002762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4B04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314A94A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280E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E57B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5F87A48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0A15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8AEF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09DE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6B821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2A4B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4C4A523A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3A905" w14:textId="77777777" w:rsidR="0027622F" w:rsidRDefault="002762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7D12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7334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732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31BE49C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224D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7253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C8F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5C4CF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C168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3C3D723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15296" w14:textId="77777777" w:rsidR="0027622F" w:rsidRDefault="002762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A2454" w14:textId="77777777" w:rsidR="0027622F" w:rsidRDefault="0027622F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06A34" w14:textId="77777777" w:rsidR="0027622F" w:rsidRPr="007345A6" w:rsidRDefault="0027622F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735DE" w14:textId="77777777" w:rsidR="0027622F" w:rsidRDefault="0027622F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34FA4B8F" w14:textId="77777777" w:rsidR="0027622F" w:rsidRDefault="0027622F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1727D" w14:textId="77777777" w:rsidR="0027622F" w:rsidRDefault="0027622F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1C81A" w14:textId="77777777" w:rsidR="0027622F" w:rsidRPr="007345A6" w:rsidRDefault="0027622F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66B1C" w14:textId="77777777" w:rsidR="0027622F" w:rsidRDefault="0027622F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2027D210" w14:textId="77777777" w:rsidR="0027622F" w:rsidRDefault="0027622F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6ED4" w14:textId="77777777" w:rsidR="0027622F" w:rsidRPr="007345A6" w:rsidRDefault="0027622F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28BA4" w14:textId="77777777" w:rsidR="0027622F" w:rsidRDefault="0027622F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01EFC5D9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3B45" w14:textId="77777777" w:rsidR="0027622F" w:rsidRDefault="002762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C9F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EF067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96EB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2A285CE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291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FD4C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3C8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50F6D57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769A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D137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492753FD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C99B" w14:textId="77777777" w:rsidR="0027622F" w:rsidRDefault="002762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42CD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AD78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9B4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39E0CB1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910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BB427D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A01DB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0DB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9198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5D13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69E2BB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DEF2D" w14:textId="77777777" w:rsidR="0027622F" w:rsidRDefault="0027622F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31C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052C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4D5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24F5D84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7941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479A80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D9D3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349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5762" w14:textId="77777777" w:rsidR="0027622F" w:rsidRPr="007345A6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7171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D00F60E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5C9DFAA0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5062B0AD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02B7137E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1EA8E6F6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35E4F70C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3EAD6466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78004EA0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178EA2D1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2DBCE099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41D38616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296D79D6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42C566A6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1C360DC7" w14:textId="77777777" w:rsidR="00FB1417" w:rsidRDefault="00FB1417">
      <w:pPr>
        <w:spacing w:before="40" w:after="40" w:line="192" w:lineRule="auto"/>
        <w:ind w:right="57"/>
        <w:rPr>
          <w:sz w:val="20"/>
        </w:rPr>
      </w:pPr>
    </w:p>
    <w:p w14:paraId="07B6F20C" w14:textId="77777777" w:rsidR="0027622F" w:rsidRDefault="0027622F" w:rsidP="00633134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LINIA 810</w:t>
      </w:r>
    </w:p>
    <w:p w14:paraId="107071EE" w14:textId="77777777" w:rsidR="0027622F" w:rsidRDefault="0027622F" w:rsidP="004245E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MEDGIDIA - NEGRU VODĂ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27EF5236" w14:textId="77777777">
        <w:trPr>
          <w:cantSplit/>
          <w:trHeight w:val="29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F7A72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9501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252AE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AC4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73BF520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</w:t>
            </w:r>
          </w:p>
          <w:p w14:paraId="0DBA4ED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ED9B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AA3B60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94</w:t>
            </w:r>
          </w:p>
          <w:p w14:paraId="158BBF6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B27A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DC6E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4DB9F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A29B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470BAF56" w14:textId="77777777">
        <w:trPr>
          <w:cantSplit/>
          <w:trHeight w:val="29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19758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7C78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BD70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94B2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04A4EC5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  <w:p w14:paraId="460C736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49C3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 XPNB până la vârf 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A1412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0B67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457A9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A7D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F0109D6" w14:textId="77777777">
        <w:trPr>
          <w:cantSplit/>
          <w:trHeight w:val="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5F38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BAD2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7C46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F7CF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 Grupa A</w:t>
            </w:r>
          </w:p>
          <w:p w14:paraId="47CA136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10, 11 şi 14 </w:t>
            </w:r>
          </w:p>
          <w:p w14:paraId="2E564FA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9695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</w:t>
            </w:r>
          </w:p>
          <w:p w14:paraId="758C167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77D00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167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25056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E36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A97929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336A7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46B5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3401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5F6F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 Grupa A</w:t>
            </w:r>
          </w:p>
          <w:p w14:paraId="655F103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865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75A34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6DB66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BBFC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37F1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D07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2E48FF4" w14:textId="77777777">
        <w:trPr>
          <w:cantSplit/>
          <w:trHeight w:val="8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F50EC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2BB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9542F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671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Medgidia PC 2 </w:t>
            </w:r>
          </w:p>
          <w:p w14:paraId="0353ADC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C13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E87934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 </w:t>
            </w:r>
          </w:p>
          <w:p w14:paraId="422B01E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4202F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35FD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F6B1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EAB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03A546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347D3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4EB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370C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09C6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PC 2 </w:t>
            </w:r>
          </w:p>
          <w:p w14:paraId="576CFB7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84BE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 </w:t>
            </w:r>
          </w:p>
          <w:p w14:paraId="72852C9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D96B7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EB4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0C49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A325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9152A9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4C59C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FBD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72133ED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ED934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A01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- 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D8A6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2F7B7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61C1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FAA4B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CB3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5B47ED0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B760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AB38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13+900</w:t>
            </w:r>
          </w:p>
          <w:p w14:paraId="69C5C06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2BCAE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D3ED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Medgidia PC 2 - </w:t>
            </w:r>
          </w:p>
          <w:p w14:paraId="051FCF7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5CAA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CA077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E4B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771D6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6F66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56FCE70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C8865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71A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  <w:p w14:paraId="67B9909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28+725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0643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1986" w14:textId="77777777" w:rsidR="0027622F" w:rsidRDefault="0027622F" w:rsidP="000B124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Medgidia PC 2 - </w:t>
            </w:r>
          </w:p>
          <w:p w14:paraId="7EDDF3B5" w14:textId="77777777" w:rsidR="0027622F" w:rsidRDefault="0027622F" w:rsidP="000B124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524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03A72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FA4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9850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0E1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705C3EA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73E73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8BE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293B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C84E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Ciocârlia</w:t>
            </w:r>
          </w:p>
          <w:p w14:paraId="7952EB1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24133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05C2C00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5 </w:t>
            </w:r>
          </w:p>
          <w:p w14:paraId="2B10DA30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F2347" w14:textId="77777777" w:rsidR="0027622F" w:rsidRPr="00BB01DD" w:rsidRDefault="0027622F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92B5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08C8F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D2FA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F48F99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9D233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LFI ROMCEREAL.</w:t>
            </w:r>
          </w:p>
        </w:tc>
      </w:tr>
      <w:tr w:rsidR="0027622F" w14:paraId="11D1CAB4" w14:textId="77777777">
        <w:trPr>
          <w:cantSplit/>
          <w:trHeight w:val="1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C98C9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244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24F53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D7F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Cobadin</w:t>
            </w:r>
          </w:p>
          <w:p w14:paraId="55EF6DD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56051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 inclusiv</w:t>
            </w:r>
          </w:p>
          <w:p w14:paraId="2F5CD865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7E673C9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7EF4985E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 şi 6 </w:t>
            </w:r>
          </w:p>
          <w:p w14:paraId="088650C1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A04E" w14:textId="77777777" w:rsidR="0027622F" w:rsidRPr="00BB01DD" w:rsidRDefault="0027622F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69FE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83BE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B82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0EFA096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16E2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CBE7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4617B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7BA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Casicea</w:t>
            </w:r>
          </w:p>
          <w:p w14:paraId="3DCFC86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8B78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BB52C7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2E64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7A7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6BDD0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BB7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</w:tc>
      </w:tr>
      <w:tr w:rsidR="0027622F" w14:paraId="0E661C4E" w14:textId="77777777">
        <w:trPr>
          <w:cantSplit/>
          <w:trHeight w:val="10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07FB9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9EE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55+195</w:t>
            </w:r>
          </w:p>
          <w:p w14:paraId="71BC83F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55+245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8814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15B2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Casicea -</w:t>
            </w:r>
          </w:p>
          <w:p w14:paraId="0BE3CD7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Negru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E8C0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9FB2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1172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20272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489A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740EAD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307EE00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sau vagon).</w:t>
            </w:r>
          </w:p>
        </w:tc>
      </w:tr>
      <w:tr w:rsidR="0027622F" w14:paraId="4ED3598A" w14:textId="77777777">
        <w:trPr>
          <w:cantSplit/>
          <w:trHeight w:val="8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89E0B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417A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C9E6A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113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35DE3F9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B80C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şi </w:t>
            </w:r>
          </w:p>
          <w:p w14:paraId="47C8B0E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80DB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743D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CFA4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7A62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  <w:p w14:paraId="054F509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în Cap Y linia este închisă.</w:t>
            </w:r>
          </w:p>
        </w:tc>
      </w:tr>
      <w:tr w:rsidR="0027622F" w14:paraId="68DD2C53" w14:textId="77777777">
        <w:trPr>
          <w:cantSplit/>
          <w:trHeight w:val="9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EF52D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0845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27C10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45F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21FEA12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CE7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1BF21E3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  <w:p w14:paraId="327D26C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645662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BBE8E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1AC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18821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012E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</w:t>
            </w:r>
          </w:p>
          <w:p w14:paraId="53D3367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27622F" w14:paraId="65EBA52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A55BB" w14:textId="77777777" w:rsidR="0027622F" w:rsidRDefault="0027622F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97C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E459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2D42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5481508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C428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0B9056C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  <w:p w14:paraId="3B5E23A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58B88B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82798" w14:textId="77777777" w:rsidR="0027622F" w:rsidRPr="00BB01D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3F9F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3DD8" w14:textId="77777777" w:rsidR="0027622F" w:rsidRPr="006E445D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66A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</w:t>
            </w:r>
          </w:p>
          <w:p w14:paraId="4024FC3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</w:tbl>
    <w:p w14:paraId="1C2B188B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231BC36C" w14:textId="77777777" w:rsidR="0027622F" w:rsidRDefault="0027622F" w:rsidP="00322BD3">
      <w:pPr>
        <w:pStyle w:val="Heading1"/>
        <w:spacing w:line="360" w:lineRule="auto"/>
      </w:pPr>
      <w:r>
        <w:t>LINIA 810 A</w:t>
      </w:r>
    </w:p>
    <w:p w14:paraId="7B24CFBC" w14:textId="77777777" w:rsidR="0027622F" w:rsidRDefault="0027622F" w:rsidP="002978D2">
      <w:pPr>
        <w:pStyle w:val="Heading1"/>
        <w:spacing w:line="360" w:lineRule="auto"/>
        <w:rPr>
          <w:b w:val="0"/>
          <w:bCs w:val="0"/>
          <w:sz w:val="8"/>
        </w:rPr>
      </w:pPr>
      <w:r>
        <w:t>DOROBANŢU - MEDGIDIA PC 2 - ANTESTAŢIE ROMCIM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126A0A08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66C4" w14:textId="77777777" w:rsidR="0027622F" w:rsidRDefault="0027622F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D56A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27C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F7CC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PC2</w:t>
            </w:r>
          </w:p>
          <w:p w14:paraId="6BE260F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B86D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E432ACD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 </w:t>
            </w:r>
          </w:p>
          <w:p w14:paraId="71CDE851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6505C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5805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83AF3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7DD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73764DF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8A7C" w14:textId="77777777" w:rsidR="0027622F" w:rsidRDefault="0027622F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065A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890C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63B3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PC2 </w:t>
            </w:r>
          </w:p>
          <w:p w14:paraId="6CB9A30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811E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6561539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F78DD75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4C2B8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EF85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AFABA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7D7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A6F63DC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597A7" w14:textId="77777777" w:rsidR="0027622F" w:rsidRDefault="0027622F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7B6F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5+300</w:t>
            </w:r>
          </w:p>
          <w:p w14:paraId="2871E3C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C849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858C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PC2 -</w:t>
            </w:r>
          </w:p>
          <w:p w14:paraId="0B32605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Antestație ROMCIM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1311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62E85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78C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C9F83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5A2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79B274C4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6B2A9" w14:textId="77777777" w:rsidR="0027622F" w:rsidRDefault="0027622F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B8A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91F3C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139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Antestație ROMCIM</w:t>
            </w:r>
          </w:p>
          <w:p w14:paraId="5E7C7D0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 din complex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5EC21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0A5B9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28E1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C0C8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D639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E367D08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7CFB44FF" w14:textId="77777777" w:rsidR="0027622F" w:rsidRDefault="0027622F" w:rsidP="00D509E3">
      <w:pPr>
        <w:pStyle w:val="Heading1"/>
        <w:spacing w:line="360" w:lineRule="auto"/>
      </w:pPr>
      <w:r>
        <w:t>LINIA 812</w:t>
      </w:r>
    </w:p>
    <w:p w14:paraId="4E92ED16" w14:textId="77777777" w:rsidR="0027622F" w:rsidRDefault="0027622F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6B7ED7C4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E47F8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F346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099C7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8168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3793F09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41826EC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CDE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22477880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683B8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ECA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A9F4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A7D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AD74BC3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87349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A5B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224FE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1FC3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0036937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237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3E4F9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DF6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F3091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6F30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758BA72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2BFE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E72F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1CEC157E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3983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8114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1A8C635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CEBB6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B616F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5C1A1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2350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AE9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0D2F04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27622F" w14:paraId="732C3FE1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7B68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41D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1CC68EA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B6354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E4C0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1AB6AEF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E83B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FE5E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93B61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7F34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81C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1A978630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939A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A2DF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277A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6405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60EB98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14F4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6803A9FB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FE1D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D8901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DEFEA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A3E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D26C4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8FB31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67D612A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27622F" w14:paraId="707CF425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A545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82CF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2FFD1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CABD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F89832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8D7B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1BF866F1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EEC3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860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B168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2D95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777E00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2CDB349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27622F" w14:paraId="2D5D3F4B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1C3E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B201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BA4B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BED4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9EBB2D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88BF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F576E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EDBB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DF73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6015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A8CAAA8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1E2EE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B79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05603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5F5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27C5A96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09B6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63558C3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63F1DC3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509B3FCB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1F97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7E3A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685EC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5DF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325430C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F382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97B1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42C1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1AED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4CCF2E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535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767E39F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63831D2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8D89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9851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42976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766D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C0165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27622F" w14:paraId="40A345B9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F57B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4C85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662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3C0B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A04E35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1E5D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102BE25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7E961CA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5FD65410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CD8B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1E44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30F91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E0A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CE47B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27622F" w14:paraId="7D61F68F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6B43B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1619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8EAE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F7BA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62A6C83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17E8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0EEC8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3DC8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FF44E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153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5B7111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17499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576FF6F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27622F" w14:paraId="05ADAF24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B8D2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B2747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CA94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45F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2FADEE8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029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5B62431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56F99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72609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FEDC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024B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571D930E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4BB10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3D7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8B4C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3F3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0EE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ACB7961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4054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C91F0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7593C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743B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C221365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F562E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F13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6B68726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A7B18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103E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730EEFD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AC73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8B2C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6F732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F55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924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6D468F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6DCB525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27622F" w14:paraId="3AEC0E4A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CA0E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A560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F7D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7685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17A9BF4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B9DCB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16BE2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8F9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B9E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973D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ECC26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27622F" w14:paraId="0E0A6718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114A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D06A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57B4BBB6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11F4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998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2D58B7D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767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8BE79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2E14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947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1C72C" w14:textId="77777777" w:rsidR="0027622F" w:rsidRPr="00562792" w:rsidRDefault="002762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3AC2A05A" w14:textId="77777777" w:rsidR="0027622F" w:rsidRPr="00562792" w:rsidRDefault="002762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578E6D7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F813AA2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1B6AC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ABB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38EE67E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AE29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A18F0" w14:textId="77777777" w:rsidR="0027622F" w:rsidRDefault="0027622F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3A4B71F3" w14:textId="77777777" w:rsidR="0027622F" w:rsidRDefault="0027622F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4B0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E80C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E25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C0A1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ADF32" w14:textId="77777777" w:rsidR="0027622F" w:rsidRPr="00562792" w:rsidRDefault="0027622F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27622F" w14:paraId="41D1C2DD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3EE7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10D0B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E32C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E65E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0CA7A9C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8275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A7AAA84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C8FB3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1A8B5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0A10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8C74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7AA131C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6A7C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D47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9726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818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15438B5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33E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08E5716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653C2447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8A9E8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B1B9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F83A6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A257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FBF58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4E066DA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27622F" w14:paraId="36504526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F8C9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3E1CE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6AC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0894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292F28D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F3F04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42612DAE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25304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77C06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B52A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BF4E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2FA3A96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91DB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D4A3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5CB2B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15A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564A6F4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009B833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4E1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31EFAD04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48C5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90F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61E7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8978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D751654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61D5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4244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D52C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BD71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1EC792F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D6F4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0D47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45F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FFC03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3D7A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48FDD02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68D9A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14C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5ED1DDB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41FE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9D4D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4A27EF3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BF8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DFCCE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456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C3139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9549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174F2364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E64A1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7323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121ECEB0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F3D4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E73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24B391E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126D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7488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F3821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4910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ED6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7A4C61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27622F" w14:paraId="4D3AE215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D630F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E04F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5731AC1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837D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0E6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54E586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EAA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36825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5A16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FE792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7CE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DDB212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3A93A55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27622F" w14:paraId="3FDB11A1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0138C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CC7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188376B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BAEE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5EB8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B29037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B8C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EF54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1EDE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DEAB6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22D9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48B9F514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0344B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2F3D2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0793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6CFC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7A3CEF5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8AD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2573699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5E27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6DE73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0CB47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3330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3AE96728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D037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A08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2182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53B7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50A60EE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9E3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664180B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79F31423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87CFF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2D42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52919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820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4FC7B14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27622F" w14:paraId="6EAF00C9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74C5D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955AB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3857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65CC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02427C8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074B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DF0F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2AF9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7B36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8778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27622F" w14:paraId="7D374DC6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E116F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B73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0815E99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02472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FF4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39B84D2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42BB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D791F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8748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BA16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AB3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4B62284A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A67B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298C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20FBA07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812C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424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432A595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14DF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F3C0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8C480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1B60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1E02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178445A6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8816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685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DB6B6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58C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A65DA6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A06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0850FE6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D312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A1F1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854E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9D9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B59B027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B68A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9FAE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59DFE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AF38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767EB06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352F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2D38476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D6088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D2E0E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C913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D06A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174728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27622F" w14:paraId="246FF578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BA96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CDF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E694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B83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ED5314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6BE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4266732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1CBEC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8DFA5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89EA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B1AB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EE066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7952F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27622F" w14:paraId="7FF3764D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8B11E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FB267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BDF79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1EC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E6F129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7D65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5C2A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A1C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40EA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2C1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1633B0D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E6E65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DED6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A5D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A411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2DFEA7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2D2A2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9745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32D2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8DB9C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B55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3A8E88D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D3724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93C9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73963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1697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0D73C7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86DD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4BDA9032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AA5E8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B83A8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69DB9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D85F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78502E" w14:textId="77777777" w:rsidR="0027622F" w:rsidRPr="00F662B5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27622F" w14:paraId="770064A2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E3C06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5AA3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F22B7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397E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BC849F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A380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567D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F650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25379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1ED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C2D1A43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18EEA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48EC8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7E73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DBE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06A8D8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5497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75A1367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8A2B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559F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9BB29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10F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027DEF0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49F6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36976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1C0E4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A95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74974F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3C1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718130C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0384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86BE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EEBC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344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F8281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7622F" w14:paraId="2A7D4CCB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8770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89CE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5727C26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AA32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18A3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3A9086F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B9C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E0824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B1D8C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873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4E62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395B3E1E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C231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9F59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B1975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C8EB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6DFC144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46DA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64E20FA8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F809D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5E60B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1A1F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073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36A4326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D1C6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80B5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C6942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EEA1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14E7110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60F70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550B3538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59729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D65D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78CB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B06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FC9255F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ED994" w14:textId="77777777" w:rsidR="0027622F" w:rsidRPr="001A61C3" w:rsidRDefault="0027622F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D544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44A7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A84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1A55EED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6DB833F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DD18F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D4D4485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9FE6" w14:textId="77777777" w:rsidR="0027622F" w:rsidRPr="006A7C82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FE85" w14:textId="77777777" w:rsidR="0027622F" w:rsidRPr="001A61C3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4DE20" w14:textId="77777777" w:rsidR="0027622F" w:rsidRPr="00772CB4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A591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2AB68B6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28F7CB6D" w14:textId="77777777" w:rsidR="0027622F" w:rsidRDefault="0027622F" w:rsidP="00672C80">
      <w:pPr>
        <w:pStyle w:val="Heading1"/>
        <w:spacing w:line="360" w:lineRule="auto"/>
      </w:pPr>
      <w:r>
        <w:t>LINIA 813</w:t>
      </w:r>
    </w:p>
    <w:p w14:paraId="4543DAF5" w14:textId="77777777" w:rsidR="0027622F" w:rsidRDefault="0027622F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27622F" w14:paraId="2403DC21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3B1FC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E73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6EF12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E4C32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89DFF04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D2906" w14:textId="77777777" w:rsidR="0027622F" w:rsidRDefault="0027622F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6B2BAC96" w14:textId="77777777" w:rsidR="0027622F" w:rsidRDefault="0027622F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D56E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095D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0E10D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66D1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F59B23B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B07C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F5E5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DD0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3BEDE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2EE3C9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83771" w14:textId="77777777" w:rsidR="0027622F" w:rsidRDefault="0027622F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2293ACD0" w14:textId="77777777" w:rsidR="0027622F" w:rsidRDefault="0027622F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16597B56" w14:textId="77777777" w:rsidR="0027622F" w:rsidRDefault="0027622F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4892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5B09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4DA31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356E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BA53F92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78B3A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0B6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7EB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9FA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B935" w14:textId="77777777" w:rsidR="0027622F" w:rsidRDefault="0027622F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EF84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877D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A533D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26C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27622F" w14:paraId="78C36B84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8740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7977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B48F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1D887BC3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1800A8F5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E6C8F" w14:textId="77777777" w:rsidR="0027622F" w:rsidRPr="001A0BE2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D779492" w14:textId="77777777" w:rsidR="0027622F" w:rsidRPr="001A0BE2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6F8B9128" w14:textId="77777777" w:rsidR="0027622F" w:rsidRPr="001A0BE2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584CAFEE" w14:textId="77777777" w:rsidR="0027622F" w:rsidRPr="00564F54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15CE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393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C18099B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0940C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7C2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4D93C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EBB8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2D2DC127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7C01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4714B22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C3F34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7E7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C72A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E34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19211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27622F" w14:paraId="54A64E78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88BA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268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0206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6DE2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130F387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50983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C4D9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A60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109340C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69B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94D4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27622F" w14:paraId="1A4BD8FD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D3BD8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96A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01DA301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692D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AB22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00248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45035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E91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813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A44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27622F" w14:paraId="595E07B5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0274B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49B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94A8D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DBED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0149A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33C7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4CB3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3C242F0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098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209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27622F" w14:paraId="3A944AC8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8AF7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1E1E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408EC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733CE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EFB393B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6CA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E87B21C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6C8B08A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98C3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47A4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422BB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51C1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03E5D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27622F" w14:paraId="13805CC5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5BBE9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D10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CFAC3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CFE28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E2F0CF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122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65091FB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BFD1C3C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D94D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3EF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50AA1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A33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B3884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27622F" w14:paraId="61B02DED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3BBE5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C213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36A29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C9ACF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8ABD10A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3E4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6860FB9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20CB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FDD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BD357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721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D0D31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3FFBE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27622F" w14:paraId="00D8EB07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C8EB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C7D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4A512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D7EF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C8C2132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24AB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725A0AC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B5CA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DC0D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BD9F6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594B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68503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27622F" w14:paraId="2731DBAF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D17C1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5010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84E7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972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59C885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65A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391612B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954B9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3F26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584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3CC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27622F" w14:paraId="380CE715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5900E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4DD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FCE3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175F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E586FD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7211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C1ED4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97C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D684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D322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C4A2F2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00BAD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27622F" w14:paraId="65FD1D54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9D8C8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6DC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69EE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AA01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67C779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0004782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3498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0766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AF7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85927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D66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747B9E9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1468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A9B0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AD6DB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4B9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89D333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61C1FB7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949E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901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96BA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75BC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5757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D19CE9F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3E029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B476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2C30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167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EC7863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4A66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17127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E989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FE3BF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CD8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5DE09F5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790A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82ED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A403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F10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CF4166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08C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7B92C8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D40E1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E6C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67D7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46D2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9B9CD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27622F" w14:paraId="07217884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A1B2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EB2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50791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1BB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21F3433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A71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FED6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13DA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BDFA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3145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1A4FEC1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27622F" w14:paraId="3DE47A2D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15FA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CF03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91486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33A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6BBB080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09CA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0F6D33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5812AED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95D31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15C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4C86F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A281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03FAA3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71762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4CCF0AF7" w14:textId="77777777" w:rsidR="0027622F" w:rsidRPr="00CB3CD0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27622F" w14:paraId="7D5FF212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DF07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BB86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D3ADB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7ABD4" w14:textId="77777777" w:rsidR="0027622F" w:rsidRDefault="0027622F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63C7B20D" w14:textId="77777777" w:rsidR="0027622F" w:rsidRDefault="0027622F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69099" w14:textId="77777777" w:rsidR="0027622F" w:rsidRDefault="0027622F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9E62715" w14:textId="77777777" w:rsidR="0027622F" w:rsidRDefault="0027622F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620E0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1FD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98B16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B5F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377936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27622F" w14:paraId="12B34972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9A31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63B2C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7678B3A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7E50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A6D8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03596D5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18C3DE5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5C3F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A716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5ADF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3C60A93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784F4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481C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D0E99B7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55CF4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BBB8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2CE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8F0D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7D4B334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05B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F0F6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B8A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C9E3C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F586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0E279E2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F3D2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A05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44C3E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DA4A" w14:textId="77777777" w:rsidR="0027622F" w:rsidRDefault="0027622F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4EAC14C9" w14:textId="77777777" w:rsidR="0027622F" w:rsidRDefault="0027622F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3CE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7578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2B8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57989C1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959AE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21F9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5E267A56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BC60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909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67BC7892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A6E27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A45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137D4CB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ABC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B9B5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0D4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2871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48D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20D90712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021AB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4A3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7A3F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A14D" w14:textId="77777777" w:rsidR="0027622F" w:rsidRDefault="0027622F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0392B55B" w14:textId="77777777" w:rsidR="0027622F" w:rsidRDefault="0027622F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4283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B79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86A0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2149967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F3FD5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A2F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4B4D3137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047F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567F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1A71489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A857A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F4AC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844634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14A0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0A61B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5E4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CF64" w14:textId="77777777" w:rsidR="0027622F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03F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6F002472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F42D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5637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0B6C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3DD2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DE77CA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6E77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209B7C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09DC7CD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E8113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A937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8F73B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5D9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27622F" w14:paraId="2B964907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2B43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FA14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D977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A9E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0A4D16E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46BD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F5AF63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4A2A1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BDB3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533F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5BD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343640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2B6061D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27622F" w14:paraId="32E6BD67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C55CE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858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02B3165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AA1E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A1D70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6DF828A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70A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AD07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8A58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30E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768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87B728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27622F" w14:paraId="52962218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F028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6234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6CD3E7C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C14A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9F63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6F66AC7C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4067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8A89F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A7BE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DE8A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A4F0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27622F" w14:paraId="78874486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E43C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B2C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0A6C719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EF28A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90EB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2EB359B8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5B33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96134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FD6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F44E3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2795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F46571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27622F" w14:paraId="60D509EE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B399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FC9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08751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40831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0D4B0A8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D46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634BB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192D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490D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E56CF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27622F" w14:paraId="7A080E9F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DB48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B419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5740B91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82C4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A8A1F" w14:textId="77777777" w:rsidR="0027622F" w:rsidRDefault="0027622F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3CC196D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65D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914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C555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7095F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F63E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47C2161B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E013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20B8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2951E11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D48D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7F5D9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F4A6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5BFE4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F2DF9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8060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C85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0E965759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F0AF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5278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4D12F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9E13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0971354D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6814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56B0E8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7403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738D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C79C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67E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27622F" w14:paraId="20D07EC2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1B4EB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6F1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B4E5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B873E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60100507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DBD86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7B7CB1AA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CDDA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E1137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4FE9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16AD2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155BD794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6A01B5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27622F" w14:paraId="1372D4CB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91A5" w14:textId="77777777" w:rsidR="0027622F" w:rsidRDefault="0027622F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F577B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C034C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72686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2A6D80BA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3331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AE8BBF0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EB78F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4CCD4" w14:textId="77777777" w:rsidR="0027622F" w:rsidRDefault="0027622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2BFB9" w14:textId="77777777" w:rsidR="0027622F" w:rsidRPr="00564F54" w:rsidRDefault="0027622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20CD3" w14:textId="77777777" w:rsidR="0027622F" w:rsidRDefault="0027622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75A36EE" w14:textId="77777777" w:rsidR="0027622F" w:rsidRPr="00237377" w:rsidRDefault="0027622F">
      <w:pPr>
        <w:spacing w:before="40" w:after="40" w:line="192" w:lineRule="auto"/>
        <w:ind w:right="57"/>
        <w:rPr>
          <w:sz w:val="20"/>
          <w:szCs w:val="20"/>
        </w:rPr>
      </w:pPr>
    </w:p>
    <w:p w14:paraId="72C1A7FA" w14:textId="77777777" w:rsidR="0027622F" w:rsidRDefault="0027622F" w:rsidP="00D96D74">
      <w:pPr>
        <w:pStyle w:val="Heading1"/>
        <w:spacing w:line="360" w:lineRule="auto"/>
      </w:pPr>
      <w:r>
        <w:t>LINIA 813 A</w:t>
      </w:r>
    </w:p>
    <w:p w14:paraId="0A561237" w14:textId="77777777" w:rsidR="0027622F" w:rsidRDefault="0027622F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31540123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58D24" w14:textId="77777777" w:rsidR="0027622F" w:rsidRDefault="002762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46AA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6F7C7AE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FCBE" w14:textId="77777777" w:rsidR="0027622F" w:rsidRPr="00E230A0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0B74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2CE4DA3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4B1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FD2DC" w14:textId="77777777" w:rsidR="0027622F" w:rsidRPr="009033A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F94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9501" w14:textId="77777777" w:rsidR="0027622F" w:rsidRPr="009033A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0A4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1BF7C30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C7028" w14:textId="77777777" w:rsidR="0027622F" w:rsidRDefault="002762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7BA9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752D5F9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C514" w14:textId="77777777" w:rsidR="0027622F" w:rsidRPr="00E230A0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A6F3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2618D6B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21F0EBA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328CB3E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F00D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FC9A4" w14:textId="77777777" w:rsidR="0027622F" w:rsidRPr="009033A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75F6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32564" w14:textId="77777777" w:rsidR="0027622F" w:rsidRPr="009033A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E51A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8B1DEB9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1553" w14:textId="77777777" w:rsidR="0027622F" w:rsidRDefault="0027622F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B13D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47D77" w14:textId="77777777" w:rsidR="0027622F" w:rsidRPr="00E230A0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02C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199DE0F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B440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ECA5F" w14:textId="77777777" w:rsidR="0027622F" w:rsidRPr="009033A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6469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F3C3D" w14:textId="77777777" w:rsidR="0027622F" w:rsidRPr="009033AC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6D62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ABA292A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33BF8461" w14:textId="77777777" w:rsidR="0027622F" w:rsidRDefault="0027622F" w:rsidP="00A73B8F">
      <w:pPr>
        <w:pStyle w:val="Heading1"/>
        <w:spacing w:line="360" w:lineRule="auto"/>
      </w:pPr>
      <w:r>
        <w:t>LINIA 813 B</w:t>
      </w:r>
    </w:p>
    <w:p w14:paraId="55464578" w14:textId="77777777" w:rsidR="0027622F" w:rsidRDefault="0027622F" w:rsidP="00BA2E4F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FERRY BOAT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6D912223" w14:textId="77777777">
        <w:trPr>
          <w:cantSplit/>
          <w:trHeight w:val="226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3EA55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17B4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EF58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BE5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525D78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964E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430C11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/ 11 </w:t>
            </w:r>
          </w:p>
          <w:p w14:paraId="3D6D758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05B9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499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3FAE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DF2E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486BF84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firul II 813 spre staţia </w:t>
            </w:r>
          </w:p>
          <w:p w14:paraId="711FD73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Boat.</w:t>
            </w:r>
          </w:p>
        </w:tc>
      </w:tr>
      <w:tr w:rsidR="0027622F" w14:paraId="71A50DAF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796F7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7847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71323B2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F4AE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8E0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3A85769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Ferry Boat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27D7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3B0BF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4E8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55C9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BC5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663118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6CE6F294" w14:textId="77777777">
        <w:trPr>
          <w:cantSplit/>
          <w:trHeight w:val="12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AED01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381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AFC48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D25A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18A6D2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A6A2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1718279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3FDF7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296F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52D5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196F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E083BB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 -  8.</w:t>
            </w:r>
          </w:p>
        </w:tc>
      </w:tr>
      <w:tr w:rsidR="0027622F" w14:paraId="4EFD9BF3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0C93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06A8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7728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21E6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424822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B36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E243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D038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1334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9733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E660E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200F7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6 - 16.</w:t>
            </w:r>
          </w:p>
        </w:tc>
      </w:tr>
      <w:tr w:rsidR="0027622F" w14:paraId="2AD27390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485B4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A2EB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2B13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56C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D214F0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1B7B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25046" w14:textId="77777777" w:rsidR="0027622F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E65B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03675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5E36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2A5A05B" w14:textId="77777777">
        <w:trPr>
          <w:cantSplit/>
          <w:trHeight w:val="181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202B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0F0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421B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049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D7ED53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A04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</w:t>
            </w:r>
          </w:p>
          <w:p w14:paraId="7000BDC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E7022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0C28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4CB9B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C34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3B36C5E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52B2E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8.</w:t>
            </w:r>
          </w:p>
        </w:tc>
      </w:tr>
      <w:tr w:rsidR="0027622F" w14:paraId="4743F9D8" w14:textId="77777777">
        <w:trPr>
          <w:cantSplit/>
          <w:trHeight w:val="15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A07F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EF0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06636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E05E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BF5320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135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89266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29D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2442A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E82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C02BC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A5B9A8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  <w:tr w:rsidR="0027622F" w14:paraId="3DD73DBC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4B447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D55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96ABB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790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67ED28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B97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CF353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F97B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CE64E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C247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EFB2C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AB974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27622F" w14:paraId="3D22E879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81EF5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83F5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20DF8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D37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B84279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D89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8F14D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DF0E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F0D1B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9A1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91BFD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7A6FE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27622F" w14:paraId="6E304E53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D4CB6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4CB6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9D1C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716A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A2D22E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15CD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13A,</w:t>
            </w:r>
          </w:p>
          <w:p w14:paraId="6972E11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2D43" w14:textId="77777777" w:rsidR="0027622F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C5CB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08F0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9AFF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3F61491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9BDD0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B18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F31A9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0E62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CDA442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774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B11086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55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46CA" w14:textId="77777777" w:rsidR="0027622F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1A3A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0EB6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430F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4F6325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și 13.</w:t>
            </w:r>
          </w:p>
        </w:tc>
      </w:tr>
      <w:tr w:rsidR="0027622F" w14:paraId="42CA1BF5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B3F3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750B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25DF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B33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AB6A26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CCD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74021C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425C09C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53 </w:t>
            </w:r>
          </w:p>
          <w:p w14:paraId="5FEF421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7A520" w14:textId="77777777" w:rsidR="0027622F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B9F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A7AD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7B5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33D30DE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27622F" w14:paraId="065E4F8D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F5E31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75F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2BE0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F65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52EF3E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900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EB260F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57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DD5D1" w14:textId="77777777" w:rsidR="0027622F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8BB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CCEB0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1FC4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43C8B89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15.</w:t>
            </w:r>
          </w:p>
        </w:tc>
      </w:tr>
      <w:tr w:rsidR="0027622F" w14:paraId="4DDBEB8D" w14:textId="77777777">
        <w:trPr>
          <w:cantSplit/>
          <w:trHeight w:val="6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E8DC4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853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C0A3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AFA6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BE4AB9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şi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8855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5C9C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D85C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199C8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53E8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A0D919C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5066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11A2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5B78A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13C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5535BF2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11 și 13 - 17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35EE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FFE2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5DA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91C92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C52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67DDE52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7CDBD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8AC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BF58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0536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113C9EB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957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FDEE8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73A9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1B5B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642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8C40879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6F709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E8D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42E6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4388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7368D3F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813B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4039A98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8A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A5E09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67AF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89E76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065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E2DEB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85E58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6 - 11.</w:t>
            </w:r>
          </w:p>
        </w:tc>
      </w:tr>
      <w:tr w:rsidR="0027622F" w14:paraId="73CA18EF" w14:textId="77777777">
        <w:trPr>
          <w:cantSplit/>
          <w:trHeight w:val="9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D0EA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C7B5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5C79A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71B7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28765B4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CC7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AE03E" w14:textId="77777777" w:rsidR="0027622F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9988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CF2AB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6677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5CBFF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3D17E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15 - 17.</w:t>
            </w:r>
          </w:p>
        </w:tc>
      </w:tr>
      <w:tr w:rsidR="0027622F" w14:paraId="15075207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B6EE1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708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DB245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DDC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2CB4030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10E56CE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de tragere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A9D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5621" w14:textId="77777777" w:rsidR="0027622F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EC3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D6EC6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658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4964CA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de tragere racordată din sch. nr. 4.</w:t>
            </w:r>
          </w:p>
        </w:tc>
      </w:tr>
      <w:tr w:rsidR="0027622F" w14:paraId="72674D9A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2823A" w14:textId="77777777" w:rsidR="0027622F" w:rsidRDefault="0027622F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AC0F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8972D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409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1C97816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C505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FAF8" w14:textId="77777777" w:rsidR="0027622F" w:rsidRPr="00305F8E" w:rsidRDefault="0027622F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C73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9CD9" w14:textId="77777777" w:rsidR="0027622F" w:rsidRPr="00305F8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CE5F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4EB98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303B7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5 - 11.</w:t>
            </w:r>
          </w:p>
        </w:tc>
      </w:tr>
    </w:tbl>
    <w:p w14:paraId="0018FE51" w14:textId="77777777" w:rsidR="0027622F" w:rsidRDefault="0027622F" w:rsidP="002242FB">
      <w:pPr>
        <w:spacing w:before="40" w:after="40" w:line="192" w:lineRule="auto"/>
        <w:ind w:right="57"/>
      </w:pPr>
    </w:p>
    <w:p w14:paraId="7CF560E7" w14:textId="77777777" w:rsidR="0027622F" w:rsidRDefault="0027622F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814</w:t>
      </w:r>
    </w:p>
    <w:p w14:paraId="6C936C82" w14:textId="77777777" w:rsidR="0027622F" w:rsidRDefault="0027622F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27622F" w14:paraId="3EB86478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6BB53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D41FB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92A81" w14:textId="77777777" w:rsidR="0027622F" w:rsidRPr="002B6917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05521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64EAAA8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5B67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4C48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25D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4E13" w14:textId="77777777" w:rsidR="0027622F" w:rsidRPr="002A6824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010F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B79D10D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3007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4D9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C6E67" w14:textId="77777777" w:rsidR="0027622F" w:rsidRPr="002B6917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4549D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32ED3CB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FD489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110951A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F45BF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3797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C1B7" w14:textId="77777777" w:rsidR="0027622F" w:rsidRPr="002A6824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3F0F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3F50F8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DF2E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9A22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13EC" w14:textId="77777777" w:rsidR="0027622F" w:rsidRPr="002B6917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0B18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BAC60B3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689B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38DE37C1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400DADC5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67D0436B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74C71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6C7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9A370" w14:textId="77777777" w:rsidR="0027622F" w:rsidRPr="002A6824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DED9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90D765C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D967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2E11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A205D" w14:textId="77777777" w:rsidR="0027622F" w:rsidRPr="002B6917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4F9F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1737DAC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1384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1F5E753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4672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DDCC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7BAA5" w14:textId="77777777" w:rsidR="0027622F" w:rsidRPr="002A6824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01620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4C52C9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26BC1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CBE2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CADC" w14:textId="77777777" w:rsidR="0027622F" w:rsidRPr="002B6917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12FDD" w14:textId="77777777" w:rsidR="0027622F" w:rsidRDefault="0027622F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476183C" w14:textId="77777777" w:rsidR="0027622F" w:rsidRDefault="0027622F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CA5AA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1BBC4BD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746B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7D66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77E41" w14:textId="77777777" w:rsidR="0027622F" w:rsidRPr="002A6824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7967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27622F" w14:paraId="2EA9414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DA2C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D8A7F" w14:textId="77777777" w:rsidR="0027622F" w:rsidRDefault="0027622F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1309" w14:textId="77777777" w:rsidR="0027622F" w:rsidRPr="002B6917" w:rsidRDefault="0027622F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2580" w14:textId="77777777" w:rsidR="0027622F" w:rsidRDefault="0027622F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645622F" w14:textId="77777777" w:rsidR="0027622F" w:rsidRDefault="0027622F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983E" w14:textId="77777777" w:rsidR="0027622F" w:rsidRDefault="0027622F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0CE13CF9" w14:textId="77777777" w:rsidR="0027622F" w:rsidRDefault="0027622F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C3A5" w14:textId="77777777" w:rsidR="0027622F" w:rsidRDefault="0027622F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6AB5" w14:textId="77777777" w:rsidR="0027622F" w:rsidRDefault="0027622F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6C75" w14:textId="77777777" w:rsidR="0027622F" w:rsidRPr="002A6824" w:rsidRDefault="0027622F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A203" w14:textId="77777777" w:rsidR="0027622F" w:rsidRDefault="0027622F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27622F" w14:paraId="673143D6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1C9D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6D42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D35A0" w14:textId="77777777" w:rsidR="0027622F" w:rsidRPr="002B6917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EFAE5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8EBC669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48276BDB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195DD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9BF08F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CE3C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8E9E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0D6D" w14:textId="77777777" w:rsidR="0027622F" w:rsidRPr="002A6824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FA1E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85325D4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5B01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35A5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AD38" w14:textId="77777777" w:rsidR="0027622F" w:rsidRPr="002B6917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4129D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88ADFA2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23873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A2C4B26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BD38F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FFE3A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B27E" w14:textId="77777777" w:rsidR="0027622F" w:rsidRPr="002A6824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40D4" w14:textId="77777777" w:rsidR="0027622F" w:rsidRDefault="0027622F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E7A934" w14:textId="77777777" w:rsidR="0027622F" w:rsidRDefault="0027622F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27622F" w14:paraId="0C3BE677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F0C42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61C70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DD413" w14:textId="77777777" w:rsidR="0027622F" w:rsidRPr="002B6917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9924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088FBC8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FEB52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5D18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1874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1FB35" w14:textId="77777777" w:rsidR="0027622F" w:rsidRPr="002A6824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1957" w14:textId="77777777" w:rsidR="0027622F" w:rsidRDefault="0027622F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27622F" w14:paraId="6B8AB889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51E1F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1829F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73DCF53C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F927" w14:textId="77777777" w:rsidR="0027622F" w:rsidRPr="002B6917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3ED6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10E6605A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710B108B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69902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8CCF3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B5D59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28C8D55B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DC79" w14:textId="77777777" w:rsidR="0027622F" w:rsidRPr="002A6824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FF4B0" w14:textId="77777777" w:rsidR="0027622F" w:rsidRDefault="0027622F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388EECE6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64D3D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058A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3396" w14:textId="77777777" w:rsidR="0027622F" w:rsidRPr="002B6917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BAAA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FD5F0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604F2B48" w14:textId="77777777" w:rsidR="0027622F" w:rsidRDefault="0027622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53DA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C536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7B7C" w14:textId="77777777" w:rsidR="0027622F" w:rsidRPr="002A6824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4034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0338E3FC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27622F" w14:paraId="2EFCB0BC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0FCB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1C03B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856F9" w14:textId="77777777" w:rsidR="0027622F" w:rsidRPr="002B6917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697E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1237" w14:textId="77777777" w:rsidR="0027622F" w:rsidRDefault="0027622F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8A32C" w14:textId="77777777" w:rsidR="0027622F" w:rsidRPr="00557C88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84A2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516CA" w14:textId="77777777" w:rsidR="0027622F" w:rsidRPr="002A6824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8185B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6B0DCA" w14:textId="77777777" w:rsidR="0027622F" w:rsidRPr="00D83307" w:rsidRDefault="0027622F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27622F" w14:paraId="0BE11B10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F889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F6A3F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E1DB" w14:textId="77777777" w:rsidR="0027622F" w:rsidRPr="002B6917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468C7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71744214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7E46B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86C1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8888F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BA5E5" w14:textId="77777777" w:rsidR="0027622F" w:rsidRPr="002A6824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83B21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98931D3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DF85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DFAF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2BC4" w14:textId="77777777" w:rsidR="0027622F" w:rsidRPr="002B6917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ED53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2ACC4B04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6A554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6F4A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759C0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FBDC" w14:textId="77777777" w:rsidR="0027622F" w:rsidRPr="002A6824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CE9FB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BA8218B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95E38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59C4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A2B9" w14:textId="77777777" w:rsidR="0027622F" w:rsidRPr="002B6917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69FA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20315C56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11C8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6E486" w14:textId="77777777" w:rsidR="0027622F" w:rsidRPr="00557C88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9AB5E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01F3" w14:textId="77777777" w:rsidR="0027622F" w:rsidRPr="002A6824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A816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6485FEB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AB44" w14:textId="77777777" w:rsidR="0027622F" w:rsidRDefault="0027622F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F40C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2781" w14:textId="77777777" w:rsidR="0027622F" w:rsidRPr="002B6917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87413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43F9F28A" w14:textId="77777777" w:rsidR="0027622F" w:rsidRPr="006315B8" w:rsidRDefault="0027622F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A78DD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A33B" w14:textId="77777777" w:rsidR="0027622F" w:rsidRPr="00557C88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EC51" w14:textId="77777777" w:rsidR="0027622F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D01E" w14:textId="77777777" w:rsidR="0027622F" w:rsidRPr="002A6824" w:rsidRDefault="0027622F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3EFEE" w14:textId="77777777" w:rsidR="0027622F" w:rsidRDefault="0027622F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19487ED" w14:textId="77777777" w:rsidR="0027622F" w:rsidRPr="00930181" w:rsidRDefault="0027622F">
      <w:pPr>
        <w:tabs>
          <w:tab w:val="left" w:pos="3183"/>
        </w:tabs>
      </w:pPr>
    </w:p>
    <w:p w14:paraId="4B8D4BFF" w14:textId="77777777" w:rsidR="0027622F" w:rsidRDefault="0027622F" w:rsidP="00E566AF">
      <w:pPr>
        <w:pStyle w:val="Heading1"/>
        <w:spacing w:line="360" w:lineRule="auto"/>
      </w:pPr>
      <w:r>
        <w:t>LINIA 817</w:t>
      </w:r>
    </w:p>
    <w:p w14:paraId="06A94DC2" w14:textId="77777777" w:rsidR="0027622F" w:rsidRDefault="0027622F" w:rsidP="00313EFA">
      <w:pPr>
        <w:pStyle w:val="Heading1"/>
        <w:spacing w:line="360" w:lineRule="auto"/>
        <w:rPr>
          <w:b w:val="0"/>
          <w:bCs w:val="0"/>
          <w:sz w:val="8"/>
        </w:rPr>
      </w:pPr>
      <w:r>
        <w:t>DOROBANŢU - CAP MIDIA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2F58B2B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8AFF8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3822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5E45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EDD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Nazarcea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41E1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inclusiv sch. 13 și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A79B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1CF2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60ACD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9344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CDD1C1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DAFD5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80E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12+000</w:t>
            </w:r>
          </w:p>
          <w:p w14:paraId="6A6107F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A833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8A69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40EB4E3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59C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83F66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FB8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345B6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629C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3D0B656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BA107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D815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22+300</w:t>
            </w:r>
          </w:p>
          <w:p w14:paraId="1748448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A6316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0D9F" w14:textId="77777777" w:rsidR="0027622F" w:rsidRDefault="0027622F" w:rsidP="0053092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056F634F" w14:textId="77777777" w:rsidR="0027622F" w:rsidRDefault="0027622F" w:rsidP="0053092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794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79A99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2C3B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0430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F89B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82267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3D406BB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EBC2B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5B8F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41E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3B7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036F1F3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884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4A75E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594F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01D1B7E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9EF43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CDA5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7622F" w14:paraId="53B864D4" w14:textId="77777777">
        <w:trPr>
          <w:cantSplit/>
          <w:trHeight w:val="6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CD28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6AC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  <w:p w14:paraId="1484EF7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48C2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12F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21A1C8C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F55F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224B3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A87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8C07C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08D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7619D9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0EFEE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724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C81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DD9F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752FE11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B6C6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69AF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5363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  <w:p w14:paraId="4ACEAFE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01B45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30FC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C809CF5" w14:textId="77777777">
        <w:trPr>
          <w:cantSplit/>
          <w:trHeight w:val="8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852B9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500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C3D89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7E5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2287E98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7B74A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FDF6F65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diag.</w:t>
            </w:r>
          </w:p>
          <w:p w14:paraId="49C1438B" w14:textId="77777777" w:rsidR="0027622F" w:rsidRDefault="0027622F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 7 - 19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8FAC6" w14:textId="77777777" w:rsidR="0027622F" w:rsidRPr="000A692F" w:rsidRDefault="0027622F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382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BE8D1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59B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40A4E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0233F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Firul I la Firul II </w:t>
            </w:r>
          </w:p>
          <w:p w14:paraId="309057A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invers.</w:t>
            </w:r>
          </w:p>
        </w:tc>
      </w:tr>
      <w:tr w:rsidR="0027622F" w14:paraId="6253840E" w14:textId="77777777">
        <w:trPr>
          <w:cantSplit/>
          <w:trHeight w:val="6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22850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15F9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746C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B544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218C601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0C5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9A2CC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5E9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50267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F5B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F1B97D3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F78F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071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EA9B0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733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1B220C1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47F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FC41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3650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784E1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15C3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250465A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C5E6E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879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84D8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0AA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 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6FE7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 și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BF0FF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261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8784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6A54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EF74762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BA32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DF4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8EC88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6DE4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204AC8A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F72B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F44F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5C5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0F65B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7D3D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8E214F3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A57BD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4BF0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  <w:p w14:paraId="36A179C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9F2BA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BA3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9D9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9FDF2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01C2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  <w:p w14:paraId="5EC606C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FA423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8BF5D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E61EA57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A70AB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180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  <w:p w14:paraId="3E9492F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4127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5CF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795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BFF1B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69C5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  <w:p w14:paraId="626917F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92E74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7FC2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64491F3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7FAF4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3131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  <w:p w14:paraId="1BD153B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684CD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1921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DC86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0298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6AD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  <w:p w14:paraId="6D27A4F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2553" w14:textId="77777777" w:rsidR="002762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1A99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78CAA3F" w14:textId="77777777">
        <w:trPr>
          <w:cantSplit/>
          <w:trHeight w:val="1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EDAC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A38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  <w:p w14:paraId="6A26FC7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F7DB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9047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873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1784302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3 - 51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4CF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C8E4C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BDC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F9D4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8EEC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3FF9E99C" w14:textId="77777777">
        <w:trPr>
          <w:cantSplit/>
          <w:trHeight w:val="4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C12F2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B02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5A4C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6142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3E50612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9 - 41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0377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DAE17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C9B9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32+150</w:t>
            </w:r>
          </w:p>
          <w:p w14:paraId="2349FDF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E910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9047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0B51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CFB7BC0" w14:textId="77777777">
        <w:trPr>
          <w:cantSplit/>
          <w:trHeight w:val="7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CE93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8D37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4670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9235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7BCD5C4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046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20BA92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45 - 61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44788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8FF8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EBC33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6BD2E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A4609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71A09E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27622F" w14:paraId="66C92BDB" w14:textId="77777777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7467F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8568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B103E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AE6A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342F5D2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60E8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0D6544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451A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0A73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1911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A4F1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B9A5E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1EB31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şi 9.</w:t>
            </w:r>
          </w:p>
        </w:tc>
      </w:tr>
      <w:tr w:rsidR="0027622F" w14:paraId="41F457AC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5ABB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9A08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07120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0ABC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231B7C6A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0B70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CDE2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031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82E5E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7C22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407C0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E3104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27622F" w14:paraId="5712F3B5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4031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886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4AEF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4996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Cap Midia </w:t>
            </w:r>
          </w:p>
          <w:p w14:paraId="212DD172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8D1C3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4240D6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905D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343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552E4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9A2B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2B80972E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C4252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8F5EB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EFFB5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733B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69D58C4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649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 </w:t>
            </w:r>
          </w:p>
          <w:p w14:paraId="25E61AA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798EB1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0495F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B7DD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1053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FF9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00247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83E1C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1 - 13 și </w:t>
            </w:r>
          </w:p>
          <w:p w14:paraId="3C79E630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Rompetrol.</w:t>
            </w:r>
          </w:p>
        </w:tc>
      </w:tr>
      <w:tr w:rsidR="0027622F" w14:paraId="155B9EAA" w14:textId="77777777">
        <w:trPr>
          <w:cantSplit/>
          <w:trHeight w:val="4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8E15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BBA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EC62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8543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4C53183F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5FC0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E3396C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46 - 32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B32A5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2B73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A7EB6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D088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8CAED43" w14:textId="77777777">
        <w:trPr>
          <w:cantSplit/>
          <w:trHeight w:val="2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AE81" w14:textId="77777777" w:rsidR="0027622F" w:rsidRDefault="0027622F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D876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0356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C56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474D94A6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C7FCC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FCF6045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54 - 64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0286" w14:textId="77777777" w:rsidR="0027622F" w:rsidRPr="000A692F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7EC9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B005" w14:textId="77777777" w:rsidR="0027622F" w:rsidRPr="00E90477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FA933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BFCCDBF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1A26D74D" w14:textId="77777777" w:rsidR="0027622F" w:rsidRDefault="0027622F" w:rsidP="006F6DF5">
      <w:pPr>
        <w:pStyle w:val="Heading1"/>
        <w:spacing w:line="360" w:lineRule="auto"/>
      </w:pPr>
      <w:r>
        <w:t>LINIA 817 A</w:t>
      </w:r>
    </w:p>
    <w:p w14:paraId="5F1E5839" w14:textId="77777777" w:rsidR="0027622F" w:rsidRDefault="0027622F" w:rsidP="003A3E06">
      <w:pPr>
        <w:pStyle w:val="Heading1"/>
        <w:spacing w:line="360" w:lineRule="auto"/>
        <w:rPr>
          <w:b w:val="0"/>
          <w:bCs w:val="0"/>
          <w:sz w:val="8"/>
        </w:rPr>
      </w:pPr>
      <w:r>
        <w:t>CAP MIDIA - SITORMAN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035D6C05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B65D7" w14:textId="77777777" w:rsidR="0027622F" w:rsidRDefault="002762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A87E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DD3D" w14:textId="77777777" w:rsidR="0027622F" w:rsidRPr="00D7456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4379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CLA Luminiţa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F82C0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4427DB16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L  </w:t>
            </w:r>
          </w:p>
          <w:p w14:paraId="480CC4F1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CEC253F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DB79A" w14:textId="77777777" w:rsidR="0027622F" w:rsidRPr="00E17F4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7F4E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9875A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A8401" w14:textId="77777777" w:rsidR="0027622F" w:rsidRPr="00E17F4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DB07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650FBD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5B271" w14:textId="77777777" w:rsidR="0027622F" w:rsidRDefault="0027622F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5C7D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ED2C" w14:textId="77777777" w:rsidR="0027622F" w:rsidRPr="00D7456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26895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CLA Luminiţa</w:t>
            </w:r>
          </w:p>
          <w:p w14:paraId="6DC2ED6C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 din complex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B4B82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9D0F" w14:textId="77777777" w:rsidR="0027622F" w:rsidRPr="00E17F4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7F4E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21254" w14:textId="77777777" w:rsidR="0027622F" w:rsidRDefault="0027622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5FE1A" w14:textId="77777777" w:rsidR="0027622F" w:rsidRPr="00E17F4E" w:rsidRDefault="0027622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20044" w14:textId="77777777" w:rsidR="0027622F" w:rsidRDefault="0027622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BDAE184" w14:textId="77777777" w:rsidR="0027622F" w:rsidRDefault="0027622F">
      <w:pPr>
        <w:spacing w:before="40" w:after="40" w:line="192" w:lineRule="auto"/>
        <w:ind w:right="57"/>
        <w:rPr>
          <w:sz w:val="20"/>
        </w:rPr>
      </w:pPr>
    </w:p>
    <w:p w14:paraId="464B52A1" w14:textId="77777777" w:rsidR="0027622F" w:rsidRDefault="0027622F" w:rsidP="00445244">
      <w:pPr>
        <w:pStyle w:val="Heading1"/>
        <w:spacing w:line="24" w:lineRule="atLeast"/>
      </w:pPr>
      <w:r>
        <w:t>LINIA 818</w:t>
      </w:r>
    </w:p>
    <w:p w14:paraId="52ADC84C" w14:textId="77777777" w:rsidR="0027622F" w:rsidRDefault="0027622F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7622F" w14:paraId="0FA68B3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F555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A307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4C24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B9A5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233BF477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4E1E4715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9BFE6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7763E17F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CA95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EA34D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B8D67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C6661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309FC2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96DAD84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27622F" w14:paraId="6E78A390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71319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46B50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5D5F9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E903E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0906BC0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25455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A0178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2219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3FA31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1ECDC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891FCB7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7BE08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EFFC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3711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D5A93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5687EB6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E6A1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33899883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40ACB454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ED315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9AEE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6F2F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E25EF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A80D3C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EFD7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F282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5322E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D718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3827907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9DC0E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2B2BEF1C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F80DFD6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1E17E657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15EC6A08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C60E4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DD634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F7EC2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E813D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7BF68D0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A6D17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7CA60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B6F23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5646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B219CFC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5C6B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64364BDC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932B5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AFFEE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90D74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D344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06D0682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E1226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2155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A9871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E35E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B5D6F75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1A899AF9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AF02A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C4D74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43EF1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FA1A8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9787C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0CFE757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2EADA96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A, 2 A.</w:t>
            </w:r>
          </w:p>
        </w:tc>
      </w:tr>
      <w:tr w:rsidR="0027622F" w14:paraId="081242A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D0AD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2BAB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1DDB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352AB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CF74A7A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15F11ACA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D8382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B010B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F5A3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344C2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19873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4CE6EC2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4CAF4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BFE4" w14:textId="77777777" w:rsidR="0027622F" w:rsidRDefault="0027622F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07215" w14:textId="77777777" w:rsidR="0027622F" w:rsidRPr="00E54142" w:rsidRDefault="0027622F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6AD2" w14:textId="77777777" w:rsidR="0027622F" w:rsidRDefault="0027622F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C5FAFF0" w14:textId="77777777" w:rsidR="0027622F" w:rsidRDefault="0027622F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D661F" w14:textId="77777777" w:rsidR="0027622F" w:rsidRPr="004B4AC4" w:rsidRDefault="0027622F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AE97" w14:textId="77777777" w:rsidR="0027622F" w:rsidRPr="004B4AC4" w:rsidRDefault="0027622F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DD64F" w14:textId="77777777" w:rsidR="0027622F" w:rsidRDefault="0027622F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6D7D" w14:textId="77777777" w:rsidR="0027622F" w:rsidRPr="00E54142" w:rsidRDefault="0027622F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C379E" w14:textId="77777777" w:rsidR="0027622F" w:rsidRPr="004B4AC4" w:rsidRDefault="0027622F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27622F" w14:paraId="7E9EC3A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D175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4C33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AFA12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8718F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32C95FCE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D280A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60F67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9C15A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546B78DA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83743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CC6AD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7622F" w14:paraId="2E008B1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7BBF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91558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AB56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B7F7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761A3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97B10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2EE46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183BEEFD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279E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ABB8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20D3AC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8B47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1D28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2C65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3069D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1B2C3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3DB19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3C73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F6F8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F7737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52EAA24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45D7A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2E25A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94C4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DB05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5B61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A8F26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288D6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8401A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FEE6C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19D9A81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D0DF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A246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382A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E69D8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F3AFD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6EC9A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FB0FA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54946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F631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42CA8F7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6E17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4100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F4BE8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FD1E1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39356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0368019E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C6CA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1CA9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3ABE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B391A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27622F" w14:paraId="2188E51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5765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8A53E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81690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66064" w14:textId="77777777" w:rsidR="0027622F" w:rsidRPr="00277DE8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C9A26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3D251A9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693A088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3882369B" w14:textId="77777777" w:rsidR="0027622F" w:rsidRPr="00277DE8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5B0CC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C6FCF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A08AE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BC2B0" w14:textId="77777777" w:rsidR="0027622F" w:rsidRPr="00277DE8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27622F" w14:paraId="09CD0C8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915F2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BAB0D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DC5CD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A062B" w14:textId="77777777" w:rsidR="0027622F" w:rsidRPr="00277DE8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580B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25D6F38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5808D49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5FB91078" w14:textId="77777777" w:rsidR="0027622F" w:rsidRPr="00277DE8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BB9C" w14:textId="77777777" w:rsidR="0027622F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F3EB7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D3A9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5EAC9" w14:textId="77777777" w:rsidR="0027622F" w:rsidRPr="00277DE8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27622F" w14:paraId="7B21465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6FD26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6DAC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5BA4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E7BAC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1ACB27D7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418FA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1FAA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E8584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4DABF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870EE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7622F" w14:paraId="6F6449A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5007A" w14:textId="77777777" w:rsidR="0027622F" w:rsidRDefault="0027622F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260E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C9D8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2662" w14:textId="77777777" w:rsidR="0027622F" w:rsidRDefault="0027622F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026938F3" w14:textId="77777777" w:rsidR="0027622F" w:rsidRDefault="0027622F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A7BDD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8440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4B80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6D215131" w14:textId="77777777" w:rsidR="0027622F" w:rsidRDefault="0027622F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A562" w14:textId="77777777" w:rsidR="0027622F" w:rsidRPr="00E54142" w:rsidRDefault="0027622F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97FB0" w14:textId="77777777" w:rsidR="0027622F" w:rsidRDefault="0027622F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56B10F1" w14:textId="77777777" w:rsidR="0027622F" w:rsidRPr="00C21997" w:rsidRDefault="0027622F" w:rsidP="00445244">
      <w:pPr>
        <w:spacing w:before="40" w:after="40" w:line="24" w:lineRule="atLeast"/>
        <w:ind w:right="57"/>
        <w:rPr>
          <w:b/>
          <w:bCs/>
          <w:sz w:val="20"/>
        </w:rPr>
      </w:pPr>
    </w:p>
    <w:p w14:paraId="70696ABB" w14:textId="77777777" w:rsidR="0027622F" w:rsidRPr="00C21F42" w:rsidRDefault="002762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73068BE" w14:textId="77777777" w:rsidR="0027622F" w:rsidRPr="00C21F42" w:rsidRDefault="002762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372F0E93" w14:textId="77777777" w:rsidR="0027622F" w:rsidRPr="00C21F42" w:rsidRDefault="002762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234EF72B" w14:textId="77777777" w:rsidR="0027622F" w:rsidRPr="00C21F42" w:rsidRDefault="0027622F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276CF754" w14:textId="77777777" w:rsidR="0027622F" w:rsidRDefault="0027622F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1A5908AA" w14:textId="77777777" w:rsidR="0027622F" w:rsidRPr="00C21F42" w:rsidRDefault="0027622F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64AE2F9B" w14:textId="77777777" w:rsidR="0027622F" w:rsidRPr="00C21F42" w:rsidRDefault="0027622F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14FD76FC" w14:textId="096618EA" w:rsidR="001513BB" w:rsidRPr="00FB1417" w:rsidRDefault="0027622F" w:rsidP="00FB1417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sectPr w:rsidR="001513BB" w:rsidRPr="00FB1417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385E" w14:textId="77777777" w:rsidR="001A40E3" w:rsidRDefault="001A40E3">
      <w:r>
        <w:separator/>
      </w:r>
    </w:p>
  </w:endnote>
  <w:endnote w:type="continuationSeparator" w:id="0">
    <w:p w14:paraId="3AAD35B7" w14:textId="77777777" w:rsidR="001A40E3" w:rsidRDefault="001A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2B02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C30D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4D75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4584" w14:textId="77777777" w:rsidR="001A40E3" w:rsidRDefault="001A40E3">
      <w:r>
        <w:separator/>
      </w:r>
    </w:p>
  </w:footnote>
  <w:footnote w:type="continuationSeparator" w:id="0">
    <w:p w14:paraId="1813361B" w14:textId="77777777" w:rsidR="001A40E3" w:rsidRDefault="001A4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13B" w14:textId="77777777" w:rsidR="00615117" w:rsidRDefault="00FB1547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2DEE">
      <w:rPr>
        <w:rStyle w:val="PageNumber"/>
      </w:rPr>
      <w:t>2</w:t>
    </w:r>
    <w:r>
      <w:rPr>
        <w:rStyle w:val="PageNumber"/>
      </w:rPr>
      <w:fldChar w:fldCharType="end"/>
    </w:r>
  </w:p>
  <w:p w14:paraId="52A7E9E4" w14:textId="215BA263" w:rsidR="00615117" w:rsidRDefault="008A20F5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FB75AE">
      <w:rPr>
        <w:b/>
        <w:bCs/>
        <w:i/>
        <w:iCs/>
        <w:sz w:val="22"/>
      </w:rPr>
      <w:t>decada 11-20 august 2026</w:t>
    </w:r>
  </w:p>
  <w:p w14:paraId="0EC4B848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>B.A.R. CONSTANŢA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62BE6689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2BDE5D93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CB8ABD1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23A43B7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6E8AAD41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59259311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1187E824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25E17550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555E356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1A34C61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759FD689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0FF64DD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7715058C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7C82C0E5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3F2F06E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0A28B38C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567CBD5A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A790814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6037ADB2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30F7BF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1413F86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5D2CF49C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20B0EE2C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3EADDE3C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F336BE1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409E3C96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080C5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2008C7B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BE31353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21690815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5567D88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0BEBB201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C1891D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5A0289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6C42254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11872E1F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CC7E" w14:textId="77777777" w:rsidR="00615117" w:rsidRDefault="00FB1547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1FCA">
      <w:rPr>
        <w:rStyle w:val="PageNumber"/>
      </w:rPr>
      <w:t>3</w:t>
    </w:r>
    <w:r>
      <w:rPr>
        <w:rStyle w:val="PageNumber"/>
      </w:rPr>
      <w:fldChar w:fldCharType="end"/>
    </w:r>
  </w:p>
  <w:p w14:paraId="3FFBEA92" w14:textId="443C66F8" w:rsidR="00D66BBF" w:rsidRPr="00A048AC" w:rsidRDefault="008A20F5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FB75AE">
      <w:rPr>
        <w:b/>
        <w:bCs/>
        <w:i/>
        <w:iCs/>
        <w:sz w:val="22"/>
      </w:rPr>
      <w:t>decada 11-20 august 2026</w:t>
    </w:r>
  </w:p>
  <w:p w14:paraId="3E62B2FD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6B79667B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2B5D5CF8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37C4594E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02A2DC8E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CF3F78C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766C8608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>B.A.R. CONSTANŢA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6D745AF7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C5EDF63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EACA3D2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6015745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321E4C7C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4F69011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A5AE915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5CAC806D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60C7BF7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6A0951A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028F806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563E342E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2B64A21B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4EABA4AC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29D94389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0F00AB93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7C2E0D9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A38B261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6C20335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2A5F6801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2925B386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2664E84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82EF7E2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0CE84CA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46D17B4F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591F3FDD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3D2AAB2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3EB36F8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1A8ACC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4EF9ECBE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4FC1EA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7318AA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2A1A85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EC348B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4C8DEF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1EE1E4B8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824B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400D0"/>
    <w:multiLevelType w:val="hybridMultilevel"/>
    <w:tmpl w:val="BA560C2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" w15:restartNumberingAfterBreak="0">
    <w:nsid w:val="0E213192"/>
    <w:multiLevelType w:val="hybridMultilevel"/>
    <w:tmpl w:val="C71C10D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19B15032"/>
    <w:multiLevelType w:val="hybridMultilevel"/>
    <w:tmpl w:val="ABD0008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1" w15:restartNumberingAfterBreak="0">
    <w:nsid w:val="20517A11"/>
    <w:multiLevelType w:val="hybridMultilevel"/>
    <w:tmpl w:val="43FA2FF4"/>
    <w:lvl w:ilvl="0" w:tplc="D452DC96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514B6B47"/>
    <w:multiLevelType w:val="hybridMultilevel"/>
    <w:tmpl w:val="4CF8303E"/>
    <w:lvl w:ilvl="0" w:tplc="D452DC9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9D4136"/>
    <w:multiLevelType w:val="hybridMultilevel"/>
    <w:tmpl w:val="0E36B43A"/>
    <w:lvl w:ilvl="0" w:tplc="D452DC96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 w15:restartNumberingAfterBreak="0">
    <w:nsid w:val="5D9030A0"/>
    <w:multiLevelType w:val="hybridMultilevel"/>
    <w:tmpl w:val="3F8C297E"/>
    <w:lvl w:ilvl="0" w:tplc="D452DC96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9" w15:restartNumberingAfterBreak="0">
    <w:nsid w:val="61CE5D73"/>
    <w:multiLevelType w:val="hybridMultilevel"/>
    <w:tmpl w:val="943EA910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1" w15:restartNumberingAfterBreak="0">
    <w:nsid w:val="69E95CBC"/>
    <w:multiLevelType w:val="hybridMultilevel"/>
    <w:tmpl w:val="AA26244C"/>
    <w:lvl w:ilvl="0" w:tplc="D452DC96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2" w15:restartNumberingAfterBreak="0">
    <w:nsid w:val="6B817FC6"/>
    <w:multiLevelType w:val="hybridMultilevel"/>
    <w:tmpl w:val="3F66B466"/>
    <w:lvl w:ilvl="0" w:tplc="D452DC96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4" w15:restartNumberingAfterBreak="0">
    <w:nsid w:val="7A6F4315"/>
    <w:multiLevelType w:val="hybridMultilevel"/>
    <w:tmpl w:val="84B0BF3E"/>
    <w:lvl w:ilvl="0" w:tplc="D452DC96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7D2B2E63"/>
    <w:multiLevelType w:val="hybridMultilevel"/>
    <w:tmpl w:val="86AAB340"/>
    <w:lvl w:ilvl="0" w:tplc="D452DC96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711080598">
    <w:abstractNumId w:val="16"/>
  </w:num>
  <w:num w:numId="2" w16cid:durableId="368989693">
    <w:abstractNumId w:val="0"/>
  </w:num>
  <w:num w:numId="3" w16cid:durableId="1132938672">
    <w:abstractNumId w:val="23"/>
  </w:num>
  <w:num w:numId="4" w16cid:durableId="116339246">
    <w:abstractNumId w:val="10"/>
  </w:num>
  <w:num w:numId="5" w16cid:durableId="716778721">
    <w:abstractNumId w:val="2"/>
  </w:num>
  <w:num w:numId="6" w16cid:durableId="858474648">
    <w:abstractNumId w:val="6"/>
  </w:num>
  <w:num w:numId="7" w16cid:durableId="2095472625">
    <w:abstractNumId w:val="20"/>
  </w:num>
  <w:num w:numId="8" w16cid:durableId="801726418">
    <w:abstractNumId w:val="14"/>
  </w:num>
  <w:num w:numId="9" w16cid:durableId="1041244009">
    <w:abstractNumId w:val="4"/>
  </w:num>
  <w:num w:numId="10" w16cid:durableId="1831094235">
    <w:abstractNumId w:val="3"/>
  </w:num>
  <w:num w:numId="11" w16cid:durableId="964390748">
    <w:abstractNumId w:val="13"/>
  </w:num>
  <w:num w:numId="12" w16cid:durableId="1868450489">
    <w:abstractNumId w:val="15"/>
  </w:num>
  <w:num w:numId="13" w16cid:durableId="417362291">
    <w:abstractNumId w:val="5"/>
  </w:num>
  <w:num w:numId="14" w16cid:durableId="311645915">
    <w:abstractNumId w:val="1"/>
  </w:num>
  <w:num w:numId="15" w16cid:durableId="1237594596">
    <w:abstractNumId w:val="7"/>
  </w:num>
  <w:num w:numId="16" w16cid:durableId="2086301032">
    <w:abstractNumId w:val="19"/>
  </w:num>
  <w:num w:numId="17" w16cid:durableId="1757168850">
    <w:abstractNumId w:val="8"/>
  </w:num>
  <w:num w:numId="18" w16cid:durableId="808284790">
    <w:abstractNumId w:val="12"/>
  </w:num>
  <w:num w:numId="19" w16cid:durableId="166528053">
    <w:abstractNumId w:val="9"/>
  </w:num>
  <w:num w:numId="20" w16cid:durableId="720403132">
    <w:abstractNumId w:val="17"/>
  </w:num>
  <w:num w:numId="21" w16cid:durableId="1094280581">
    <w:abstractNumId w:val="24"/>
  </w:num>
  <w:num w:numId="22" w16cid:durableId="1517497670">
    <w:abstractNumId w:val="11"/>
  </w:num>
  <w:num w:numId="23" w16cid:durableId="750351354">
    <w:abstractNumId w:val="25"/>
  </w:num>
  <w:num w:numId="24" w16cid:durableId="462188617">
    <w:abstractNumId w:val="21"/>
  </w:num>
  <w:num w:numId="25" w16cid:durableId="1536119495">
    <w:abstractNumId w:val="18"/>
  </w:num>
  <w:num w:numId="26" w16cid:durableId="1347898862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b2PafVZsgK/UH5k2iN5AukYhR5PECKGrLRoYx+5Wb6kqDKrUOFSM0CHA5tHv4f32+myTFDSWRP3IAQaelgfDHg==" w:salt="mCoC6VbtMvZiyLlDwWM6Qw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91B"/>
    <w:rsid w:val="00001DCD"/>
    <w:rsid w:val="000025B3"/>
    <w:rsid w:val="0000269E"/>
    <w:rsid w:val="0000296F"/>
    <w:rsid w:val="00002C0A"/>
    <w:rsid w:val="000037A8"/>
    <w:rsid w:val="0000465F"/>
    <w:rsid w:val="000057DB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C5C"/>
    <w:rsid w:val="0001134F"/>
    <w:rsid w:val="00011595"/>
    <w:rsid w:val="00011823"/>
    <w:rsid w:val="00012024"/>
    <w:rsid w:val="00012230"/>
    <w:rsid w:val="0001296A"/>
    <w:rsid w:val="000137F5"/>
    <w:rsid w:val="00014623"/>
    <w:rsid w:val="000149E5"/>
    <w:rsid w:val="00014F1F"/>
    <w:rsid w:val="000153EE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D57"/>
    <w:rsid w:val="000227F7"/>
    <w:rsid w:val="00022E94"/>
    <w:rsid w:val="00023468"/>
    <w:rsid w:val="00023D7E"/>
    <w:rsid w:val="00023EAD"/>
    <w:rsid w:val="00023F40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69D"/>
    <w:rsid w:val="000266DD"/>
    <w:rsid w:val="000267D5"/>
    <w:rsid w:val="0002742F"/>
    <w:rsid w:val="0002788D"/>
    <w:rsid w:val="00027964"/>
    <w:rsid w:val="00030335"/>
    <w:rsid w:val="00030AA4"/>
    <w:rsid w:val="000313A4"/>
    <w:rsid w:val="00032300"/>
    <w:rsid w:val="0003241C"/>
    <w:rsid w:val="0003277C"/>
    <w:rsid w:val="00032AD7"/>
    <w:rsid w:val="00032D77"/>
    <w:rsid w:val="00033E96"/>
    <w:rsid w:val="00034059"/>
    <w:rsid w:val="0003485B"/>
    <w:rsid w:val="00034A51"/>
    <w:rsid w:val="000353C6"/>
    <w:rsid w:val="0003592A"/>
    <w:rsid w:val="000366E9"/>
    <w:rsid w:val="00036720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678"/>
    <w:rsid w:val="00041B2A"/>
    <w:rsid w:val="000422F8"/>
    <w:rsid w:val="00042783"/>
    <w:rsid w:val="00042BA8"/>
    <w:rsid w:val="00042CB7"/>
    <w:rsid w:val="00042D90"/>
    <w:rsid w:val="00042E36"/>
    <w:rsid w:val="000430F0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77C"/>
    <w:rsid w:val="00045E9C"/>
    <w:rsid w:val="00046458"/>
    <w:rsid w:val="00046709"/>
    <w:rsid w:val="00046B0E"/>
    <w:rsid w:val="000471A0"/>
    <w:rsid w:val="00047B23"/>
    <w:rsid w:val="00050F92"/>
    <w:rsid w:val="00050FE4"/>
    <w:rsid w:val="000518B0"/>
    <w:rsid w:val="0005202C"/>
    <w:rsid w:val="000527F0"/>
    <w:rsid w:val="0005320A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6180"/>
    <w:rsid w:val="00056AEC"/>
    <w:rsid w:val="00056E3F"/>
    <w:rsid w:val="0006002F"/>
    <w:rsid w:val="0006025C"/>
    <w:rsid w:val="000604F3"/>
    <w:rsid w:val="00060537"/>
    <w:rsid w:val="00060EDF"/>
    <w:rsid w:val="00061969"/>
    <w:rsid w:val="00061BF9"/>
    <w:rsid w:val="00061C95"/>
    <w:rsid w:val="0006211E"/>
    <w:rsid w:val="000627C1"/>
    <w:rsid w:val="00062FF3"/>
    <w:rsid w:val="0006363B"/>
    <w:rsid w:val="00063773"/>
    <w:rsid w:val="0006421E"/>
    <w:rsid w:val="0006443E"/>
    <w:rsid w:val="00065908"/>
    <w:rsid w:val="00065F7E"/>
    <w:rsid w:val="000661B4"/>
    <w:rsid w:val="000662C8"/>
    <w:rsid w:val="000663D8"/>
    <w:rsid w:val="00066442"/>
    <w:rsid w:val="00066855"/>
    <w:rsid w:val="000673D3"/>
    <w:rsid w:val="0006768A"/>
    <w:rsid w:val="00067F77"/>
    <w:rsid w:val="000701D5"/>
    <w:rsid w:val="00070208"/>
    <w:rsid w:val="000705EB"/>
    <w:rsid w:val="0007118C"/>
    <w:rsid w:val="00071A41"/>
    <w:rsid w:val="00072302"/>
    <w:rsid w:val="00072551"/>
    <w:rsid w:val="000728F0"/>
    <w:rsid w:val="000728F2"/>
    <w:rsid w:val="00072BEA"/>
    <w:rsid w:val="00072F44"/>
    <w:rsid w:val="00073AFB"/>
    <w:rsid w:val="00074596"/>
    <w:rsid w:val="000746B6"/>
    <w:rsid w:val="00074E4B"/>
    <w:rsid w:val="00075256"/>
    <w:rsid w:val="00075816"/>
    <w:rsid w:val="00075A7F"/>
    <w:rsid w:val="00075AF9"/>
    <w:rsid w:val="00075EDB"/>
    <w:rsid w:val="00075FF3"/>
    <w:rsid w:val="0007604B"/>
    <w:rsid w:val="0007605B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C3E"/>
    <w:rsid w:val="00083DFF"/>
    <w:rsid w:val="000840EA"/>
    <w:rsid w:val="000844C7"/>
    <w:rsid w:val="00084F88"/>
    <w:rsid w:val="000851D8"/>
    <w:rsid w:val="0008522F"/>
    <w:rsid w:val="000854FF"/>
    <w:rsid w:val="00085784"/>
    <w:rsid w:val="00085C7A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C84"/>
    <w:rsid w:val="00095D0F"/>
    <w:rsid w:val="00096999"/>
    <w:rsid w:val="00096DDA"/>
    <w:rsid w:val="0009720C"/>
    <w:rsid w:val="000973C0"/>
    <w:rsid w:val="00097607"/>
    <w:rsid w:val="0009769E"/>
    <w:rsid w:val="00097C14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898"/>
    <w:rsid w:val="000A3A39"/>
    <w:rsid w:val="000A3FDD"/>
    <w:rsid w:val="000A40E3"/>
    <w:rsid w:val="000A4299"/>
    <w:rsid w:val="000A4FAD"/>
    <w:rsid w:val="000A511E"/>
    <w:rsid w:val="000A649B"/>
    <w:rsid w:val="000A6815"/>
    <w:rsid w:val="000A6870"/>
    <w:rsid w:val="000A7618"/>
    <w:rsid w:val="000A7EF6"/>
    <w:rsid w:val="000B02C4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5649"/>
    <w:rsid w:val="000B5731"/>
    <w:rsid w:val="000B5AEF"/>
    <w:rsid w:val="000B628B"/>
    <w:rsid w:val="000B64CD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30B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58F"/>
    <w:rsid w:val="000D15CC"/>
    <w:rsid w:val="000D1869"/>
    <w:rsid w:val="000D1968"/>
    <w:rsid w:val="000D1B9E"/>
    <w:rsid w:val="000D1CD5"/>
    <w:rsid w:val="000D1D88"/>
    <w:rsid w:val="000D27A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820"/>
    <w:rsid w:val="000E792A"/>
    <w:rsid w:val="000E7A4B"/>
    <w:rsid w:val="000E7A59"/>
    <w:rsid w:val="000F0185"/>
    <w:rsid w:val="000F03A4"/>
    <w:rsid w:val="000F03B9"/>
    <w:rsid w:val="000F05C6"/>
    <w:rsid w:val="000F0DFD"/>
    <w:rsid w:val="000F1098"/>
    <w:rsid w:val="000F12DB"/>
    <w:rsid w:val="000F1517"/>
    <w:rsid w:val="000F15A8"/>
    <w:rsid w:val="000F1B4F"/>
    <w:rsid w:val="000F1CF6"/>
    <w:rsid w:val="000F2324"/>
    <w:rsid w:val="000F29E5"/>
    <w:rsid w:val="000F3620"/>
    <w:rsid w:val="000F386E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BA6"/>
    <w:rsid w:val="00100BCC"/>
    <w:rsid w:val="001014A7"/>
    <w:rsid w:val="00101B24"/>
    <w:rsid w:val="00102272"/>
    <w:rsid w:val="00102807"/>
    <w:rsid w:val="00102E15"/>
    <w:rsid w:val="0010330B"/>
    <w:rsid w:val="001033FE"/>
    <w:rsid w:val="0010479D"/>
    <w:rsid w:val="0010482C"/>
    <w:rsid w:val="001048A7"/>
    <w:rsid w:val="00105434"/>
    <w:rsid w:val="001055AB"/>
    <w:rsid w:val="001055F3"/>
    <w:rsid w:val="00105E5C"/>
    <w:rsid w:val="001067EF"/>
    <w:rsid w:val="001068F6"/>
    <w:rsid w:val="00106DA3"/>
    <w:rsid w:val="00106E43"/>
    <w:rsid w:val="001071AB"/>
    <w:rsid w:val="00107EF7"/>
    <w:rsid w:val="00110206"/>
    <w:rsid w:val="00110C5B"/>
    <w:rsid w:val="00111602"/>
    <w:rsid w:val="00111A07"/>
    <w:rsid w:val="00111CEC"/>
    <w:rsid w:val="00111D3F"/>
    <w:rsid w:val="0011229F"/>
    <w:rsid w:val="001126F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BD7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5957"/>
    <w:rsid w:val="00136D6A"/>
    <w:rsid w:val="00136EC7"/>
    <w:rsid w:val="001375EC"/>
    <w:rsid w:val="0013767B"/>
    <w:rsid w:val="0014066F"/>
    <w:rsid w:val="00140A9F"/>
    <w:rsid w:val="001413DB"/>
    <w:rsid w:val="00141761"/>
    <w:rsid w:val="00141E4A"/>
    <w:rsid w:val="0014214D"/>
    <w:rsid w:val="001427BF"/>
    <w:rsid w:val="00142C7C"/>
    <w:rsid w:val="00143804"/>
    <w:rsid w:val="00143BDF"/>
    <w:rsid w:val="00143C07"/>
    <w:rsid w:val="00143CB7"/>
    <w:rsid w:val="0014488F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D5F"/>
    <w:rsid w:val="00150579"/>
    <w:rsid w:val="001511F4"/>
    <w:rsid w:val="0015139D"/>
    <w:rsid w:val="001513BB"/>
    <w:rsid w:val="001517BC"/>
    <w:rsid w:val="0015195A"/>
    <w:rsid w:val="00151C5A"/>
    <w:rsid w:val="00153832"/>
    <w:rsid w:val="00153B2C"/>
    <w:rsid w:val="00154A4B"/>
    <w:rsid w:val="00156ACF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C3D"/>
    <w:rsid w:val="001620FE"/>
    <w:rsid w:val="00162C15"/>
    <w:rsid w:val="00162EC4"/>
    <w:rsid w:val="001639B7"/>
    <w:rsid w:val="00163F4C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E3D"/>
    <w:rsid w:val="0017031D"/>
    <w:rsid w:val="00170C42"/>
    <w:rsid w:val="00170E42"/>
    <w:rsid w:val="001717FD"/>
    <w:rsid w:val="001718F2"/>
    <w:rsid w:val="00171956"/>
    <w:rsid w:val="00171A28"/>
    <w:rsid w:val="00171B37"/>
    <w:rsid w:val="00171B6A"/>
    <w:rsid w:val="00171D43"/>
    <w:rsid w:val="00171FE0"/>
    <w:rsid w:val="00172A3B"/>
    <w:rsid w:val="00172B91"/>
    <w:rsid w:val="001736E7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04F8"/>
    <w:rsid w:val="00181BE8"/>
    <w:rsid w:val="00182758"/>
    <w:rsid w:val="00184BC1"/>
    <w:rsid w:val="0018549B"/>
    <w:rsid w:val="00185757"/>
    <w:rsid w:val="001858C0"/>
    <w:rsid w:val="00185948"/>
    <w:rsid w:val="001860D7"/>
    <w:rsid w:val="00186ABE"/>
    <w:rsid w:val="00186BB0"/>
    <w:rsid w:val="00187A58"/>
    <w:rsid w:val="00187D9A"/>
    <w:rsid w:val="00187D9D"/>
    <w:rsid w:val="00187DD1"/>
    <w:rsid w:val="00190C1E"/>
    <w:rsid w:val="00191273"/>
    <w:rsid w:val="00192328"/>
    <w:rsid w:val="00192375"/>
    <w:rsid w:val="00192F7A"/>
    <w:rsid w:val="001930C4"/>
    <w:rsid w:val="001934A7"/>
    <w:rsid w:val="001934B5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B56"/>
    <w:rsid w:val="00195C8B"/>
    <w:rsid w:val="00195DF9"/>
    <w:rsid w:val="00195E57"/>
    <w:rsid w:val="00195F73"/>
    <w:rsid w:val="00197AD7"/>
    <w:rsid w:val="00197C6B"/>
    <w:rsid w:val="00197E12"/>
    <w:rsid w:val="001A08C3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0E3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24"/>
    <w:rsid w:val="001A7324"/>
    <w:rsid w:val="001A79F1"/>
    <w:rsid w:val="001B0067"/>
    <w:rsid w:val="001B0803"/>
    <w:rsid w:val="001B0BE6"/>
    <w:rsid w:val="001B13AA"/>
    <w:rsid w:val="001B18FC"/>
    <w:rsid w:val="001B19B9"/>
    <w:rsid w:val="001B1C50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4DE6"/>
    <w:rsid w:val="001B5B5B"/>
    <w:rsid w:val="001B5D12"/>
    <w:rsid w:val="001B5DA7"/>
    <w:rsid w:val="001B6246"/>
    <w:rsid w:val="001B62BA"/>
    <w:rsid w:val="001B636E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A0A"/>
    <w:rsid w:val="001C63C6"/>
    <w:rsid w:val="001C65A4"/>
    <w:rsid w:val="001C6EA6"/>
    <w:rsid w:val="001C6EF5"/>
    <w:rsid w:val="001C6FBC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2AD6"/>
    <w:rsid w:val="001D371E"/>
    <w:rsid w:val="001D3BA4"/>
    <w:rsid w:val="001D4226"/>
    <w:rsid w:val="001D437D"/>
    <w:rsid w:val="001D4421"/>
    <w:rsid w:val="001D4BA8"/>
    <w:rsid w:val="001D4CC2"/>
    <w:rsid w:val="001D4D08"/>
    <w:rsid w:val="001D5473"/>
    <w:rsid w:val="001D6BAB"/>
    <w:rsid w:val="001D6D12"/>
    <w:rsid w:val="001D75F9"/>
    <w:rsid w:val="001D7B82"/>
    <w:rsid w:val="001D7D90"/>
    <w:rsid w:val="001E0281"/>
    <w:rsid w:val="001E044F"/>
    <w:rsid w:val="001E063B"/>
    <w:rsid w:val="001E0A2D"/>
    <w:rsid w:val="001E18FE"/>
    <w:rsid w:val="001E19FB"/>
    <w:rsid w:val="001E1CE9"/>
    <w:rsid w:val="001E27CD"/>
    <w:rsid w:val="001E2A11"/>
    <w:rsid w:val="001E2A22"/>
    <w:rsid w:val="001E2D93"/>
    <w:rsid w:val="001E354A"/>
    <w:rsid w:val="001E3AC4"/>
    <w:rsid w:val="001E3F1C"/>
    <w:rsid w:val="001E450A"/>
    <w:rsid w:val="001E484B"/>
    <w:rsid w:val="001E519F"/>
    <w:rsid w:val="001E577D"/>
    <w:rsid w:val="001E6407"/>
    <w:rsid w:val="001E64FB"/>
    <w:rsid w:val="001F0142"/>
    <w:rsid w:val="001F1061"/>
    <w:rsid w:val="001F279F"/>
    <w:rsid w:val="001F2B93"/>
    <w:rsid w:val="001F2D22"/>
    <w:rsid w:val="001F36A8"/>
    <w:rsid w:val="001F3943"/>
    <w:rsid w:val="001F39A2"/>
    <w:rsid w:val="001F3D64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6C5F"/>
    <w:rsid w:val="001F7CA0"/>
    <w:rsid w:val="001F7EC9"/>
    <w:rsid w:val="001F7F90"/>
    <w:rsid w:val="00200124"/>
    <w:rsid w:val="002003E3"/>
    <w:rsid w:val="002005F3"/>
    <w:rsid w:val="0020130A"/>
    <w:rsid w:val="0020161B"/>
    <w:rsid w:val="0020233A"/>
    <w:rsid w:val="00202B7C"/>
    <w:rsid w:val="002036D6"/>
    <w:rsid w:val="002037F1"/>
    <w:rsid w:val="002038CB"/>
    <w:rsid w:val="00203E77"/>
    <w:rsid w:val="0020420B"/>
    <w:rsid w:val="002042CB"/>
    <w:rsid w:val="00204F84"/>
    <w:rsid w:val="0020527E"/>
    <w:rsid w:val="00205368"/>
    <w:rsid w:val="00205517"/>
    <w:rsid w:val="00205A50"/>
    <w:rsid w:val="00205FE4"/>
    <w:rsid w:val="00206973"/>
    <w:rsid w:val="00206BCC"/>
    <w:rsid w:val="00207565"/>
    <w:rsid w:val="00207EFA"/>
    <w:rsid w:val="00207F03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F"/>
    <w:rsid w:val="0021573F"/>
    <w:rsid w:val="0021614B"/>
    <w:rsid w:val="00216431"/>
    <w:rsid w:val="002168A6"/>
    <w:rsid w:val="00216CDB"/>
    <w:rsid w:val="00217592"/>
    <w:rsid w:val="0021782F"/>
    <w:rsid w:val="00217850"/>
    <w:rsid w:val="00217935"/>
    <w:rsid w:val="00217EFC"/>
    <w:rsid w:val="00220312"/>
    <w:rsid w:val="002219C9"/>
    <w:rsid w:val="00221B23"/>
    <w:rsid w:val="0022256E"/>
    <w:rsid w:val="00222F51"/>
    <w:rsid w:val="0022395B"/>
    <w:rsid w:val="00224170"/>
    <w:rsid w:val="002249B1"/>
    <w:rsid w:val="00225479"/>
    <w:rsid w:val="0022553F"/>
    <w:rsid w:val="002258AF"/>
    <w:rsid w:val="00225B96"/>
    <w:rsid w:val="00225CC6"/>
    <w:rsid w:val="002261D0"/>
    <w:rsid w:val="00226F34"/>
    <w:rsid w:val="002278C9"/>
    <w:rsid w:val="00230044"/>
    <w:rsid w:val="00230625"/>
    <w:rsid w:val="00230914"/>
    <w:rsid w:val="00230BDE"/>
    <w:rsid w:val="0023107A"/>
    <w:rsid w:val="00231483"/>
    <w:rsid w:val="00231AC6"/>
    <w:rsid w:val="00231D6F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4439"/>
    <w:rsid w:val="00234D25"/>
    <w:rsid w:val="00234EA8"/>
    <w:rsid w:val="00234FC0"/>
    <w:rsid w:val="0023540D"/>
    <w:rsid w:val="002354FE"/>
    <w:rsid w:val="00235695"/>
    <w:rsid w:val="00235876"/>
    <w:rsid w:val="00235904"/>
    <w:rsid w:val="00235CFF"/>
    <w:rsid w:val="002361E8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4051"/>
    <w:rsid w:val="00244373"/>
    <w:rsid w:val="00244401"/>
    <w:rsid w:val="002445E9"/>
    <w:rsid w:val="00244815"/>
    <w:rsid w:val="00244862"/>
    <w:rsid w:val="00245253"/>
    <w:rsid w:val="00245EAB"/>
    <w:rsid w:val="00246C28"/>
    <w:rsid w:val="0024738E"/>
    <w:rsid w:val="00247A22"/>
    <w:rsid w:val="00247A7E"/>
    <w:rsid w:val="002500AC"/>
    <w:rsid w:val="002505F4"/>
    <w:rsid w:val="0025075E"/>
    <w:rsid w:val="00250A05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261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A8"/>
    <w:rsid w:val="00257ADB"/>
    <w:rsid w:val="00257D17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5826"/>
    <w:rsid w:val="00265836"/>
    <w:rsid w:val="00265E29"/>
    <w:rsid w:val="00265F1A"/>
    <w:rsid w:val="002660AD"/>
    <w:rsid w:val="0026659E"/>
    <w:rsid w:val="0026663C"/>
    <w:rsid w:val="00266D60"/>
    <w:rsid w:val="00266E3B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22F"/>
    <w:rsid w:val="002763D0"/>
    <w:rsid w:val="00276AC6"/>
    <w:rsid w:val="00276B3B"/>
    <w:rsid w:val="0027740B"/>
    <w:rsid w:val="0027759A"/>
    <w:rsid w:val="00277783"/>
    <w:rsid w:val="002777F4"/>
    <w:rsid w:val="00277A7E"/>
    <w:rsid w:val="00277E16"/>
    <w:rsid w:val="002804FE"/>
    <w:rsid w:val="00280A0B"/>
    <w:rsid w:val="00280B1B"/>
    <w:rsid w:val="00280C23"/>
    <w:rsid w:val="00280C7D"/>
    <w:rsid w:val="002819C5"/>
    <w:rsid w:val="00282112"/>
    <w:rsid w:val="002826CE"/>
    <w:rsid w:val="00283633"/>
    <w:rsid w:val="00283844"/>
    <w:rsid w:val="0028453F"/>
    <w:rsid w:val="0028496F"/>
    <w:rsid w:val="00285469"/>
    <w:rsid w:val="00285601"/>
    <w:rsid w:val="00285919"/>
    <w:rsid w:val="00285CB0"/>
    <w:rsid w:val="00285F2D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90496"/>
    <w:rsid w:val="00290620"/>
    <w:rsid w:val="00290BBE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F4A"/>
    <w:rsid w:val="002933A6"/>
    <w:rsid w:val="002934CA"/>
    <w:rsid w:val="0029386E"/>
    <w:rsid w:val="00293BC0"/>
    <w:rsid w:val="00293D2B"/>
    <w:rsid w:val="00293F1F"/>
    <w:rsid w:val="00294975"/>
    <w:rsid w:val="00294A61"/>
    <w:rsid w:val="0029545B"/>
    <w:rsid w:val="002959C1"/>
    <w:rsid w:val="00295DAD"/>
    <w:rsid w:val="00296010"/>
    <w:rsid w:val="00296629"/>
    <w:rsid w:val="0029674F"/>
    <w:rsid w:val="002977DF"/>
    <w:rsid w:val="002A057D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6D6F"/>
    <w:rsid w:val="002A73D9"/>
    <w:rsid w:val="002A746C"/>
    <w:rsid w:val="002A76B5"/>
    <w:rsid w:val="002B0312"/>
    <w:rsid w:val="002B0408"/>
    <w:rsid w:val="002B0C4A"/>
    <w:rsid w:val="002B0C68"/>
    <w:rsid w:val="002B174B"/>
    <w:rsid w:val="002B1BD6"/>
    <w:rsid w:val="002B2520"/>
    <w:rsid w:val="002B272A"/>
    <w:rsid w:val="002B38AC"/>
    <w:rsid w:val="002B4244"/>
    <w:rsid w:val="002B4665"/>
    <w:rsid w:val="002B486A"/>
    <w:rsid w:val="002B4C07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903"/>
    <w:rsid w:val="002C5AA1"/>
    <w:rsid w:val="002C5B40"/>
    <w:rsid w:val="002C5E4B"/>
    <w:rsid w:val="002C639A"/>
    <w:rsid w:val="002C669E"/>
    <w:rsid w:val="002C6EA8"/>
    <w:rsid w:val="002C70A3"/>
    <w:rsid w:val="002C713A"/>
    <w:rsid w:val="002C7162"/>
    <w:rsid w:val="002C72DF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533"/>
    <w:rsid w:val="002D55B2"/>
    <w:rsid w:val="002D56FC"/>
    <w:rsid w:val="002D6252"/>
    <w:rsid w:val="002D7E9B"/>
    <w:rsid w:val="002D7F8D"/>
    <w:rsid w:val="002E0B42"/>
    <w:rsid w:val="002E0EF5"/>
    <w:rsid w:val="002E175F"/>
    <w:rsid w:val="002E1995"/>
    <w:rsid w:val="002E1A6F"/>
    <w:rsid w:val="002E1EB8"/>
    <w:rsid w:val="002E25A1"/>
    <w:rsid w:val="002E25E8"/>
    <w:rsid w:val="002E2674"/>
    <w:rsid w:val="002E26C0"/>
    <w:rsid w:val="002E2808"/>
    <w:rsid w:val="002E33B7"/>
    <w:rsid w:val="002E3817"/>
    <w:rsid w:val="002E398C"/>
    <w:rsid w:val="002E3CDB"/>
    <w:rsid w:val="002E4255"/>
    <w:rsid w:val="002E4A9E"/>
    <w:rsid w:val="002E5077"/>
    <w:rsid w:val="002E51C4"/>
    <w:rsid w:val="002E544D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205"/>
    <w:rsid w:val="002F0EFC"/>
    <w:rsid w:val="002F11B7"/>
    <w:rsid w:val="002F131E"/>
    <w:rsid w:val="002F1368"/>
    <w:rsid w:val="002F21E4"/>
    <w:rsid w:val="002F22CB"/>
    <w:rsid w:val="002F2C12"/>
    <w:rsid w:val="002F3B02"/>
    <w:rsid w:val="002F3D1A"/>
    <w:rsid w:val="002F429B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D73"/>
    <w:rsid w:val="0030042A"/>
    <w:rsid w:val="00300A21"/>
    <w:rsid w:val="003017E1"/>
    <w:rsid w:val="003028CA"/>
    <w:rsid w:val="00302F78"/>
    <w:rsid w:val="00303744"/>
    <w:rsid w:val="00303FC3"/>
    <w:rsid w:val="00303FCE"/>
    <w:rsid w:val="00304018"/>
    <w:rsid w:val="00304099"/>
    <w:rsid w:val="003041E8"/>
    <w:rsid w:val="003043E1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2F4C"/>
    <w:rsid w:val="003135CD"/>
    <w:rsid w:val="00313F18"/>
    <w:rsid w:val="0031413E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1D33"/>
    <w:rsid w:val="00322976"/>
    <w:rsid w:val="003232A5"/>
    <w:rsid w:val="0032357E"/>
    <w:rsid w:val="00323BEA"/>
    <w:rsid w:val="00324A26"/>
    <w:rsid w:val="00324ADE"/>
    <w:rsid w:val="00324D53"/>
    <w:rsid w:val="0032589B"/>
    <w:rsid w:val="003258F1"/>
    <w:rsid w:val="003264C4"/>
    <w:rsid w:val="003265A3"/>
    <w:rsid w:val="00326762"/>
    <w:rsid w:val="00326B72"/>
    <w:rsid w:val="00326BD5"/>
    <w:rsid w:val="00326F2D"/>
    <w:rsid w:val="0032711C"/>
    <w:rsid w:val="003271B7"/>
    <w:rsid w:val="00327934"/>
    <w:rsid w:val="00327C30"/>
    <w:rsid w:val="003301DC"/>
    <w:rsid w:val="00330504"/>
    <w:rsid w:val="00330E6A"/>
    <w:rsid w:val="0033147C"/>
    <w:rsid w:val="00331497"/>
    <w:rsid w:val="00331FAD"/>
    <w:rsid w:val="00331FCA"/>
    <w:rsid w:val="0033214A"/>
    <w:rsid w:val="003321BF"/>
    <w:rsid w:val="003323A6"/>
    <w:rsid w:val="003327DF"/>
    <w:rsid w:val="00332B6E"/>
    <w:rsid w:val="00332F6F"/>
    <w:rsid w:val="003334BC"/>
    <w:rsid w:val="00333597"/>
    <w:rsid w:val="003338EA"/>
    <w:rsid w:val="003341B0"/>
    <w:rsid w:val="003352B1"/>
    <w:rsid w:val="00335E3A"/>
    <w:rsid w:val="00336143"/>
    <w:rsid w:val="003362C8"/>
    <w:rsid w:val="0033693D"/>
    <w:rsid w:val="00336A66"/>
    <w:rsid w:val="00336DCF"/>
    <w:rsid w:val="00336FD2"/>
    <w:rsid w:val="003370A0"/>
    <w:rsid w:val="0033782A"/>
    <w:rsid w:val="00340302"/>
    <w:rsid w:val="003417E3"/>
    <w:rsid w:val="00341BA1"/>
    <w:rsid w:val="00341D83"/>
    <w:rsid w:val="003425B7"/>
    <w:rsid w:val="003430F2"/>
    <w:rsid w:val="00343190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9E0"/>
    <w:rsid w:val="00355D62"/>
    <w:rsid w:val="00355E0F"/>
    <w:rsid w:val="00355E97"/>
    <w:rsid w:val="00356038"/>
    <w:rsid w:val="003561A2"/>
    <w:rsid w:val="00356290"/>
    <w:rsid w:val="00357451"/>
    <w:rsid w:val="00357539"/>
    <w:rsid w:val="00357774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AB7"/>
    <w:rsid w:val="00370CCA"/>
    <w:rsid w:val="0037127A"/>
    <w:rsid w:val="00371573"/>
    <w:rsid w:val="00371756"/>
    <w:rsid w:val="003719B0"/>
    <w:rsid w:val="00371C41"/>
    <w:rsid w:val="00372908"/>
    <w:rsid w:val="00373139"/>
    <w:rsid w:val="003735AE"/>
    <w:rsid w:val="00373C63"/>
    <w:rsid w:val="00374133"/>
    <w:rsid w:val="0037456F"/>
    <w:rsid w:val="00374D5F"/>
    <w:rsid w:val="00374E60"/>
    <w:rsid w:val="00375049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8AE"/>
    <w:rsid w:val="0038321A"/>
    <w:rsid w:val="00383732"/>
    <w:rsid w:val="00383A83"/>
    <w:rsid w:val="0038462C"/>
    <w:rsid w:val="003847FE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90883"/>
    <w:rsid w:val="00390BD9"/>
    <w:rsid w:val="00390C7A"/>
    <w:rsid w:val="00390EDE"/>
    <w:rsid w:val="00391B24"/>
    <w:rsid w:val="003924C8"/>
    <w:rsid w:val="00392FAD"/>
    <w:rsid w:val="00393876"/>
    <w:rsid w:val="00393B6C"/>
    <w:rsid w:val="00393CC0"/>
    <w:rsid w:val="00394863"/>
    <w:rsid w:val="00394909"/>
    <w:rsid w:val="0039490A"/>
    <w:rsid w:val="00394B81"/>
    <w:rsid w:val="00394C36"/>
    <w:rsid w:val="00394D42"/>
    <w:rsid w:val="00394F0B"/>
    <w:rsid w:val="00395454"/>
    <w:rsid w:val="00395C29"/>
    <w:rsid w:val="00396A88"/>
    <w:rsid w:val="00396C79"/>
    <w:rsid w:val="00396D1C"/>
    <w:rsid w:val="003970F2"/>
    <w:rsid w:val="00397295"/>
    <w:rsid w:val="00397307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71D7"/>
    <w:rsid w:val="003A72EF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347"/>
    <w:rsid w:val="003B37E6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B3"/>
    <w:rsid w:val="003B6CFD"/>
    <w:rsid w:val="003B6D00"/>
    <w:rsid w:val="003B6EAA"/>
    <w:rsid w:val="003B715E"/>
    <w:rsid w:val="003B79F2"/>
    <w:rsid w:val="003B7CD2"/>
    <w:rsid w:val="003B7D55"/>
    <w:rsid w:val="003B7DE1"/>
    <w:rsid w:val="003B7EE7"/>
    <w:rsid w:val="003C0381"/>
    <w:rsid w:val="003C0C97"/>
    <w:rsid w:val="003C2086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5D1"/>
    <w:rsid w:val="003C7611"/>
    <w:rsid w:val="003C7661"/>
    <w:rsid w:val="003C76C1"/>
    <w:rsid w:val="003C7710"/>
    <w:rsid w:val="003C775A"/>
    <w:rsid w:val="003C7C8C"/>
    <w:rsid w:val="003D0447"/>
    <w:rsid w:val="003D04FA"/>
    <w:rsid w:val="003D058E"/>
    <w:rsid w:val="003D0B88"/>
    <w:rsid w:val="003D1565"/>
    <w:rsid w:val="003D170E"/>
    <w:rsid w:val="003D17C9"/>
    <w:rsid w:val="003D1823"/>
    <w:rsid w:val="003D1B0A"/>
    <w:rsid w:val="003D1CDA"/>
    <w:rsid w:val="003D2814"/>
    <w:rsid w:val="003D2B5E"/>
    <w:rsid w:val="003D351A"/>
    <w:rsid w:val="003D3A26"/>
    <w:rsid w:val="003D4D8F"/>
    <w:rsid w:val="003D5006"/>
    <w:rsid w:val="003D5A42"/>
    <w:rsid w:val="003D6377"/>
    <w:rsid w:val="003D653B"/>
    <w:rsid w:val="003D682D"/>
    <w:rsid w:val="003D6FA4"/>
    <w:rsid w:val="003D6FAE"/>
    <w:rsid w:val="003D7B03"/>
    <w:rsid w:val="003E045D"/>
    <w:rsid w:val="003E04AF"/>
    <w:rsid w:val="003E083D"/>
    <w:rsid w:val="003E0B79"/>
    <w:rsid w:val="003E0E71"/>
    <w:rsid w:val="003E0EC2"/>
    <w:rsid w:val="003E13C8"/>
    <w:rsid w:val="003E1634"/>
    <w:rsid w:val="003E188E"/>
    <w:rsid w:val="003E1C23"/>
    <w:rsid w:val="003E1D64"/>
    <w:rsid w:val="003E1F11"/>
    <w:rsid w:val="003E29B4"/>
    <w:rsid w:val="003E2ACB"/>
    <w:rsid w:val="003E2BDF"/>
    <w:rsid w:val="003E2EB1"/>
    <w:rsid w:val="003E32B8"/>
    <w:rsid w:val="003E3FDB"/>
    <w:rsid w:val="003E4072"/>
    <w:rsid w:val="003E42DB"/>
    <w:rsid w:val="003E4C6F"/>
    <w:rsid w:val="003E55A6"/>
    <w:rsid w:val="003E5B0E"/>
    <w:rsid w:val="003E661F"/>
    <w:rsid w:val="003E68CC"/>
    <w:rsid w:val="003E6D91"/>
    <w:rsid w:val="003E6F75"/>
    <w:rsid w:val="003E7665"/>
    <w:rsid w:val="003E7CB6"/>
    <w:rsid w:val="003F03B1"/>
    <w:rsid w:val="003F0514"/>
    <w:rsid w:val="003F0EC6"/>
    <w:rsid w:val="003F187F"/>
    <w:rsid w:val="003F19CD"/>
    <w:rsid w:val="003F1A3F"/>
    <w:rsid w:val="003F1B97"/>
    <w:rsid w:val="003F1DF4"/>
    <w:rsid w:val="003F269A"/>
    <w:rsid w:val="003F2800"/>
    <w:rsid w:val="003F3016"/>
    <w:rsid w:val="003F30CF"/>
    <w:rsid w:val="003F32A5"/>
    <w:rsid w:val="003F3592"/>
    <w:rsid w:val="003F3FD4"/>
    <w:rsid w:val="003F423C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46D"/>
    <w:rsid w:val="003F767E"/>
    <w:rsid w:val="003F7D45"/>
    <w:rsid w:val="00400164"/>
    <w:rsid w:val="00400DAA"/>
    <w:rsid w:val="00401031"/>
    <w:rsid w:val="0040135E"/>
    <w:rsid w:val="00401DB8"/>
    <w:rsid w:val="004022BA"/>
    <w:rsid w:val="00402642"/>
    <w:rsid w:val="0040427F"/>
    <w:rsid w:val="004049AB"/>
    <w:rsid w:val="004049AE"/>
    <w:rsid w:val="004049BC"/>
    <w:rsid w:val="00404E26"/>
    <w:rsid w:val="00404E8A"/>
    <w:rsid w:val="0040522E"/>
    <w:rsid w:val="00405A07"/>
    <w:rsid w:val="00406F11"/>
    <w:rsid w:val="004076FE"/>
    <w:rsid w:val="00407725"/>
    <w:rsid w:val="00407791"/>
    <w:rsid w:val="004079E9"/>
    <w:rsid w:val="00407C63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68A"/>
    <w:rsid w:val="004137DF"/>
    <w:rsid w:val="0041380C"/>
    <w:rsid w:val="0041381D"/>
    <w:rsid w:val="00413887"/>
    <w:rsid w:val="00414415"/>
    <w:rsid w:val="00414492"/>
    <w:rsid w:val="004148FD"/>
    <w:rsid w:val="004150DA"/>
    <w:rsid w:val="00415426"/>
    <w:rsid w:val="00415976"/>
    <w:rsid w:val="00415B4C"/>
    <w:rsid w:val="00415B54"/>
    <w:rsid w:val="00416343"/>
    <w:rsid w:val="0041723B"/>
    <w:rsid w:val="00417315"/>
    <w:rsid w:val="00417628"/>
    <w:rsid w:val="00417B33"/>
    <w:rsid w:val="0042037A"/>
    <w:rsid w:val="0042094D"/>
    <w:rsid w:val="004215A6"/>
    <w:rsid w:val="00421B72"/>
    <w:rsid w:val="00421D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307FD"/>
    <w:rsid w:val="00430BBE"/>
    <w:rsid w:val="00430C22"/>
    <w:rsid w:val="00430EEF"/>
    <w:rsid w:val="00431790"/>
    <w:rsid w:val="00431D22"/>
    <w:rsid w:val="00431F86"/>
    <w:rsid w:val="0043254C"/>
    <w:rsid w:val="00432A20"/>
    <w:rsid w:val="00432D35"/>
    <w:rsid w:val="004333E6"/>
    <w:rsid w:val="00434A7A"/>
    <w:rsid w:val="00434FDE"/>
    <w:rsid w:val="00435265"/>
    <w:rsid w:val="0043536B"/>
    <w:rsid w:val="00435619"/>
    <w:rsid w:val="00435C0B"/>
    <w:rsid w:val="00435EBD"/>
    <w:rsid w:val="004365B5"/>
    <w:rsid w:val="00437399"/>
    <w:rsid w:val="00437A54"/>
    <w:rsid w:val="0044045C"/>
    <w:rsid w:val="00440588"/>
    <w:rsid w:val="00440D10"/>
    <w:rsid w:val="004418F2"/>
    <w:rsid w:val="00441DE4"/>
    <w:rsid w:val="00441F0C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922"/>
    <w:rsid w:val="00444B49"/>
    <w:rsid w:val="004456EF"/>
    <w:rsid w:val="00446153"/>
    <w:rsid w:val="004463E0"/>
    <w:rsid w:val="00446C7C"/>
    <w:rsid w:val="004471F4"/>
    <w:rsid w:val="00447643"/>
    <w:rsid w:val="004501DF"/>
    <w:rsid w:val="0045026F"/>
    <w:rsid w:val="00450657"/>
    <w:rsid w:val="00450A2C"/>
    <w:rsid w:val="004510C1"/>
    <w:rsid w:val="004516D2"/>
    <w:rsid w:val="0045179C"/>
    <w:rsid w:val="00451C94"/>
    <w:rsid w:val="00451DB6"/>
    <w:rsid w:val="0045203B"/>
    <w:rsid w:val="004526B0"/>
    <w:rsid w:val="0045333D"/>
    <w:rsid w:val="0045340A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F3B"/>
    <w:rsid w:val="0045756F"/>
    <w:rsid w:val="00457684"/>
    <w:rsid w:val="004579F5"/>
    <w:rsid w:val="00460579"/>
    <w:rsid w:val="0046103F"/>
    <w:rsid w:val="00461170"/>
    <w:rsid w:val="00461828"/>
    <w:rsid w:val="00461FAD"/>
    <w:rsid w:val="0046220F"/>
    <w:rsid w:val="004622E7"/>
    <w:rsid w:val="004623E7"/>
    <w:rsid w:val="00462591"/>
    <w:rsid w:val="00462907"/>
    <w:rsid w:val="0046297B"/>
    <w:rsid w:val="00462DD2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922"/>
    <w:rsid w:val="00467A94"/>
    <w:rsid w:val="00470130"/>
    <w:rsid w:val="00470ACD"/>
    <w:rsid w:val="00470BC1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5C7D"/>
    <w:rsid w:val="0047604C"/>
    <w:rsid w:val="00476B5D"/>
    <w:rsid w:val="004771ED"/>
    <w:rsid w:val="004774BA"/>
    <w:rsid w:val="00477A18"/>
    <w:rsid w:val="00480968"/>
    <w:rsid w:val="004809F5"/>
    <w:rsid w:val="00481454"/>
    <w:rsid w:val="00482155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6FB"/>
    <w:rsid w:val="00485BCB"/>
    <w:rsid w:val="00485FF7"/>
    <w:rsid w:val="004862D0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C74"/>
    <w:rsid w:val="00492093"/>
    <w:rsid w:val="00492D59"/>
    <w:rsid w:val="00493005"/>
    <w:rsid w:val="004931AE"/>
    <w:rsid w:val="00494814"/>
    <w:rsid w:val="004953A0"/>
    <w:rsid w:val="004955A6"/>
    <w:rsid w:val="004957DB"/>
    <w:rsid w:val="004958BA"/>
    <w:rsid w:val="00495D96"/>
    <w:rsid w:val="004962C2"/>
    <w:rsid w:val="00496789"/>
    <w:rsid w:val="00496C13"/>
    <w:rsid w:val="00497154"/>
    <w:rsid w:val="004972EC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4015"/>
    <w:rsid w:val="004A5279"/>
    <w:rsid w:val="004A52C8"/>
    <w:rsid w:val="004A538D"/>
    <w:rsid w:val="004A55E6"/>
    <w:rsid w:val="004A5B76"/>
    <w:rsid w:val="004A5E52"/>
    <w:rsid w:val="004A5EB0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B61"/>
    <w:rsid w:val="004B3B68"/>
    <w:rsid w:val="004B40FE"/>
    <w:rsid w:val="004B4332"/>
    <w:rsid w:val="004B4990"/>
    <w:rsid w:val="004B4C77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AE2"/>
    <w:rsid w:val="004C34B9"/>
    <w:rsid w:val="004C3AE3"/>
    <w:rsid w:val="004C3EEF"/>
    <w:rsid w:val="004C40FB"/>
    <w:rsid w:val="004C453A"/>
    <w:rsid w:val="004C5094"/>
    <w:rsid w:val="004C52BB"/>
    <w:rsid w:val="004C564E"/>
    <w:rsid w:val="004C568A"/>
    <w:rsid w:val="004C56DE"/>
    <w:rsid w:val="004C5C34"/>
    <w:rsid w:val="004C60B3"/>
    <w:rsid w:val="004C6638"/>
    <w:rsid w:val="004C67DD"/>
    <w:rsid w:val="004C70D1"/>
    <w:rsid w:val="004C7D10"/>
    <w:rsid w:val="004C7DEA"/>
    <w:rsid w:val="004D060C"/>
    <w:rsid w:val="004D0C97"/>
    <w:rsid w:val="004D0F1F"/>
    <w:rsid w:val="004D0FC8"/>
    <w:rsid w:val="004D11FD"/>
    <w:rsid w:val="004D16AD"/>
    <w:rsid w:val="004D1AE6"/>
    <w:rsid w:val="004D1C55"/>
    <w:rsid w:val="004D2163"/>
    <w:rsid w:val="004D2191"/>
    <w:rsid w:val="004D29EB"/>
    <w:rsid w:val="004D374D"/>
    <w:rsid w:val="004D396A"/>
    <w:rsid w:val="004D3C11"/>
    <w:rsid w:val="004D45F9"/>
    <w:rsid w:val="004D4C06"/>
    <w:rsid w:val="004D4CD9"/>
    <w:rsid w:val="004D52EB"/>
    <w:rsid w:val="004D532E"/>
    <w:rsid w:val="004D56FC"/>
    <w:rsid w:val="004D58F5"/>
    <w:rsid w:val="004D65DB"/>
    <w:rsid w:val="004D6B0D"/>
    <w:rsid w:val="004E0240"/>
    <w:rsid w:val="004E0EED"/>
    <w:rsid w:val="004E191D"/>
    <w:rsid w:val="004E2199"/>
    <w:rsid w:val="004E2366"/>
    <w:rsid w:val="004E2B09"/>
    <w:rsid w:val="004E3189"/>
    <w:rsid w:val="004E31DB"/>
    <w:rsid w:val="004E3E4F"/>
    <w:rsid w:val="004E4A23"/>
    <w:rsid w:val="004E54E3"/>
    <w:rsid w:val="004E5AE6"/>
    <w:rsid w:val="004E5DE1"/>
    <w:rsid w:val="004E5F39"/>
    <w:rsid w:val="004E5F49"/>
    <w:rsid w:val="004E6072"/>
    <w:rsid w:val="004E6B40"/>
    <w:rsid w:val="004E77FD"/>
    <w:rsid w:val="004F0A38"/>
    <w:rsid w:val="004F0B40"/>
    <w:rsid w:val="004F1CB6"/>
    <w:rsid w:val="004F1CE1"/>
    <w:rsid w:val="004F22F5"/>
    <w:rsid w:val="004F245F"/>
    <w:rsid w:val="004F2B97"/>
    <w:rsid w:val="004F2DD8"/>
    <w:rsid w:val="004F2F1A"/>
    <w:rsid w:val="004F31EE"/>
    <w:rsid w:val="004F3A0E"/>
    <w:rsid w:val="004F3C8F"/>
    <w:rsid w:val="004F4296"/>
    <w:rsid w:val="004F48A5"/>
    <w:rsid w:val="004F4D2D"/>
    <w:rsid w:val="004F5477"/>
    <w:rsid w:val="004F6B1B"/>
    <w:rsid w:val="004F73DC"/>
    <w:rsid w:val="004F7965"/>
    <w:rsid w:val="004F7DCA"/>
    <w:rsid w:val="004F7F11"/>
    <w:rsid w:val="004F7F61"/>
    <w:rsid w:val="005005C6"/>
    <w:rsid w:val="00500BC4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C91"/>
    <w:rsid w:val="00505DC4"/>
    <w:rsid w:val="00506950"/>
    <w:rsid w:val="00506AB4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4F9"/>
    <w:rsid w:val="00513926"/>
    <w:rsid w:val="005139A3"/>
    <w:rsid w:val="00513C2F"/>
    <w:rsid w:val="00513FC6"/>
    <w:rsid w:val="005140A0"/>
    <w:rsid w:val="005146D1"/>
    <w:rsid w:val="005148E9"/>
    <w:rsid w:val="00514D18"/>
    <w:rsid w:val="0051535B"/>
    <w:rsid w:val="005158D0"/>
    <w:rsid w:val="00515A0D"/>
    <w:rsid w:val="00515F9C"/>
    <w:rsid w:val="00516172"/>
    <w:rsid w:val="00516462"/>
    <w:rsid w:val="00516835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A36"/>
    <w:rsid w:val="00521CB3"/>
    <w:rsid w:val="005220CC"/>
    <w:rsid w:val="0052232B"/>
    <w:rsid w:val="005225D8"/>
    <w:rsid w:val="005228C1"/>
    <w:rsid w:val="00522BA4"/>
    <w:rsid w:val="00523041"/>
    <w:rsid w:val="005230ED"/>
    <w:rsid w:val="00523156"/>
    <w:rsid w:val="00523DC9"/>
    <w:rsid w:val="00523E7F"/>
    <w:rsid w:val="00524994"/>
    <w:rsid w:val="00524AAB"/>
    <w:rsid w:val="00524F01"/>
    <w:rsid w:val="0052548B"/>
    <w:rsid w:val="00525620"/>
    <w:rsid w:val="00525622"/>
    <w:rsid w:val="005256C4"/>
    <w:rsid w:val="00525AAB"/>
    <w:rsid w:val="00525C28"/>
    <w:rsid w:val="00525CEF"/>
    <w:rsid w:val="005263DA"/>
    <w:rsid w:val="00526664"/>
    <w:rsid w:val="005266A2"/>
    <w:rsid w:val="00526993"/>
    <w:rsid w:val="00526BC3"/>
    <w:rsid w:val="005300FA"/>
    <w:rsid w:val="005310D3"/>
    <w:rsid w:val="00531301"/>
    <w:rsid w:val="00531CF0"/>
    <w:rsid w:val="005326D6"/>
    <w:rsid w:val="005329B2"/>
    <w:rsid w:val="00532F84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A1B"/>
    <w:rsid w:val="00544D0C"/>
    <w:rsid w:val="00545037"/>
    <w:rsid w:val="005452DC"/>
    <w:rsid w:val="005457B0"/>
    <w:rsid w:val="0054608A"/>
    <w:rsid w:val="0054634C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94A"/>
    <w:rsid w:val="005509F9"/>
    <w:rsid w:val="0055107C"/>
    <w:rsid w:val="00551F08"/>
    <w:rsid w:val="00552433"/>
    <w:rsid w:val="00552B9C"/>
    <w:rsid w:val="00553C04"/>
    <w:rsid w:val="00553E84"/>
    <w:rsid w:val="00554599"/>
    <w:rsid w:val="00554776"/>
    <w:rsid w:val="005547FC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507"/>
    <w:rsid w:val="00560B7E"/>
    <w:rsid w:val="00560E22"/>
    <w:rsid w:val="00560E7C"/>
    <w:rsid w:val="00560F82"/>
    <w:rsid w:val="005613AC"/>
    <w:rsid w:val="005615A3"/>
    <w:rsid w:val="00561755"/>
    <w:rsid w:val="005617B4"/>
    <w:rsid w:val="0056183B"/>
    <w:rsid w:val="0056197A"/>
    <w:rsid w:val="00561AB2"/>
    <w:rsid w:val="00562232"/>
    <w:rsid w:val="00562B3A"/>
    <w:rsid w:val="00562B7E"/>
    <w:rsid w:val="00562BE6"/>
    <w:rsid w:val="005631BF"/>
    <w:rsid w:val="005631F5"/>
    <w:rsid w:val="00563936"/>
    <w:rsid w:val="00563BBF"/>
    <w:rsid w:val="00564804"/>
    <w:rsid w:val="00564D50"/>
    <w:rsid w:val="005658BB"/>
    <w:rsid w:val="00565907"/>
    <w:rsid w:val="00565949"/>
    <w:rsid w:val="00565B26"/>
    <w:rsid w:val="00565C17"/>
    <w:rsid w:val="00565D74"/>
    <w:rsid w:val="00565F5B"/>
    <w:rsid w:val="0056613C"/>
    <w:rsid w:val="00566363"/>
    <w:rsid w:val="00566733"/>
    <w:rsid w:val="00566768"/>
    <w:rsid w:val="00567464"/>
    <w:rsid w:val="00567AA8"/>
    <w:rsid w:val="00567B12"/>
    <w:rsid w:val="00567C9F"/>
    <w:rsid w:val="00570BC5"/>
    <w:rsid w:val="00571CCB"/>
    <w:rsid w:val="00572E07"/>
    <w:rsid w:val="005730F6"/>
    <w:rsid w:val="00573953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65"/>
    <w:rsid w:val="00576273"/>
    <w:rsid w:val="005769DF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348F"/>
    <w:rsid w:val="005838B7"/>
    <w:rsid w:val="00584589"/>
    <w:rsid w:val="00584AED"/>
    <w:rsid w:val="00584CFD"/>
    <w:rsid w:val="00584DF9"/>
    <w:rsid w:val="00584EEE"/>
    <w:rsid w:val="00585043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1AC2"/>
    <w:rsid w:val="00592670"/>
    <w:rsid w:val="00593608"/>
    <w:rsid w:val="00593AD1"/>
    <w:rsid w:val="00594150"/>
    <w:rsid w:val="0059435F"/>
    <w:rsid w:val="005953CA"/>
    <w:rsid w:val="005957A9"/>
    <w:rsid w:val="00595FC4"/>
    <w:rsid w:val="005960BB"/>
    <w:rsid w:val="0059616D"/>
    <w:rsid w:val="0059627F"/>
    <w:rsid w:val="00596381"/>
    <w:rsid w:val="00596891"/>
    <w:rsid w:val="00596AA9"/>
    <w:rsid w:val="00596BF2"/>
    <w:rsid w:val="00596CEC"/>
    <w:rsid w:val="00597FC7"/>
    <w:rsid w:val="005A0BB6"/>
    <w:rsid w:val="005A0F97"/>
    <w:rsid w:val="005A13C9"/>
    <w:rsid w:val="005A1A74"/>
    <w:rsid w:val="005A20BC"/>
    <w:rsid w:val="005A23AF"/>
    <w:rsid w:val="005A24D2"/>
    <w:rsid w:val="005A305E"/>
    <w:rsid w:val="005A32B2"/>
    <w:rsid w:val="005A3F70"/>
    <w:rsid w:val="005A42D0"/>
    <w:rsid w:val="005A48C4"/>
    <w:rsid w:val="005A4960"/>
    <w:rsid w:val="005A4987"/>
    <w:rsid w:val="005A4A41"/>
    <w:rsid w:val="005A5280"/>
    <w:rsid w:val="005A5CF5"/>
    <w:rsid w:val="005A5DD0"/>
    <w:rsid w:val="005A60C0"/>
    <w:rsid w:val="005A6657"/>
    <w:rsid w:val="005A6C98"/>
    <w:rsid w:val="005A6EC5"/>
    <w:rsid w:val="005A6FBB"/>
    <w:rsid w:val="005A7537"/>
    <w:rsid w:val="005A7BBA"/>
    <w:rsid w:val="005B0453"/>
    <w:rsid w:val="005B063B"/>
    <w:rsid w:val="005B0BFA"/>
    <w:rsid w:val="005B13AD"/>
    <w:rsid w:val="005B1669"/>
    <w:rsid w:val="005B2121"/>
    <w:rsid w:val="005B2151"/>
    <w:rsid w:val="005B2451"/>
    <w:rsid w:val="005B29E7"/>
    <w:rsid w:val="005B2BB4"/>
    <w:rsid w:val="005B31CA"/>
    <w:rsid w:val="005B49A8"/>
    <w:rsid w:val="005B4DEC"/>
    <w:rsid w:val="005B4F52"/>
    <w:rsid w:val="005B5206"/>
    <w:rsid w:val="005B526A"/>
    <w:rsid w:val="005B5776"/>
    <w:rsid w:val="005B5A78"/>
    <w:rsid w:val="005B6434"/>
    <w:rsid w:val="005B65EC"/>
    <w:rsid w:val="005B68E7"/>
    <w:rsid w:val="005B6AC7"/>
    <w:rsid w:val="005B75F5"/>
    <w:rsid w:val="005B7700"/>
    <w:rsid w:val="005B7A45"/>
    <w:rsid w:val="005B7FC0"/>
    <w:rsid w:val="005C012D"/>
    <w:rsid w:val="005C0677"/>
    <w:rsid w:val="005C0A12"/>
    <w:rsid w:val="005C0C16"/>
    <w:rsid w:val="005C0D93"/>
    <w:rsid w:val="005C154A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1D0"/>
    <w:rsid w:val="005D156F"/>
    <w:rsid w:val="005D16F9"/>
    <w:rsid w:val="005D2034"/>
    <w:rsid w:val="005D3460"/>
    <w:rsid w:val="005D50D4"/>
    <w:rsid w:val="005D51AB"/>
    <w:rsid w:val="005D562F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2FA"/>
    <w:rsid w:val="005E33FB"/>
    <w:rsid w:val="005E3536"/>
    <w:rsid w:val="005E3D02"/>
    <w:rsid w:val="005E3FE1"/>
    <w:rsid w:val="005E4018"/>
    <w:rsid w:val="005E460D"/>
    <w:rsid w:val="005E4F8B"/>
    <w:rsid w:val="005E55B8"/>
    <w:rsid w:val="005E5AB3"/>
    <w:rsid w:val="005E612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66D"/>
    <w:rsid w:val="005F3438"/>
    <w:rsid w:val="005F373C"/>
    <w:rsid w:val="005F3E51"/>
    <w:rsid w:val="005F41FA"/>
    <w:rsid w:val="005F5913"/>
    <w:rsid w:val="005F738C"/>
    <w:rsid w:val="005F7557"/>
    <w:rsid w:val="005F78E9"/>
    <w:rsid w:val="005F7AB0"/>
    <w:rsid w:val="005F7BBD"/>
    <w:rsid w:val="005F7F55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D40"/>
    <w:rsid w:val="00604538"/>
    <w:rsid w:val="00604731"/>
    <w:rsid w:val="006047F2"/>
    <w:rsid w:val="00604B43"/>
    <w:rsid w:val="00605270"/>
    <w:rsid w:val="00605AAE"/>
    <w:rsid w:val="00605B3E"/>
    <w:rsid w:val="00605FA3"/>
    <w:rsid w:val="0060691F"/>
    <w:rsid w:val="00606CAA"/>
    <w:rsid w:val="006076C4"/>
    <w:rsid w:val="006079F4"/>
    <w:rsid w:val="00610034"/>
    <w:rsid w:val="0061004C"/>
    <w:rsid w:val="0061069F"/>
    <w:rsid w:val="006107AD"/>
    <w:rsid w:val="006111B8"/>
    <w:rsid w:val="0061150B"/>
    <w:rsid w:val="00611A09"/>
    <w:rsid w:val="00611E87"/>
    <w:rsid w:val="0061258F"/>
    <w:rsid w:val="00612849"/>
    <w:rsid w:val="00612FD7"/>
    <w:rsid w:val="00612FFF"/>
    <w:rsid w:val="00613249"/>
    <w:rsid w:val="006135CE"/>
    <w:rsid w:val="006136B9"/>
    <w:rsid w:val="006149F7"/>
    <w:rsid w:val="00614EAD"/>
    <w:rsid w:val="00615117"/>
    <w:rsid w:val="0061536D"/>
    <w:rsid w:val="00615789"/>
    <w:rsid w:val="00615EF8"/>
    <w:rsid w:val="00615F1D"/>
    <w:rsid w:val="00616424"/>
    <w:rsid w:val="00616AFB"/>
    <w:rsid w:val="00616C56"/>
    <w:rsid w:val="006171B6"/>
    <w:rsid w:val="00617500"/>
    <w:rsid w:val="006176F5"/>
    <w:rsid w:val="006179A5"/>
    <w:rsid w:val="00617B46"/>
    <w:rsid w:val="00617C72"/>
    <w:rsid w:val="00620EC0"/>
    <w:rsid w:val="00621419"/>
    <w:rsid w:val="00621752"/>
    <w:rsid w:val="00621B4F"/>
    <w:rsid w:val="006220AC"/>
    <w:rsid w:val="0062281F"/>
    <w:rsid w:val="00623070"/>
    <w:rsid w:val="00623F91"/>
    <w:rsid w:val="0062454E"/>
    <w:rsid w:val="00624D11"/>
    <w:rsid w:val="0062527F"/>
    <w:rsid w:val="0062578A"/>
    <w:rsid w:val="006260F7"/>
    <w:rsid w:val="00626183"/>
    <w:rsid w:val="006267C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13B"/>
    <w:rsid w:val="00636802"/>
    <w:rsid w:val="00636C90"/>
    <w:rsid w:val="00636D41"/>
    <w:rsid w:val="00636DDE"/>
    <w:rsid w:val="006372A2"/>
    <w:rsid w:val="00637AEB"/>
    <w:rsid w:val="006401C8"/>
    <w:rsid w:val="00640803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9AF"/>
    <w:rsid w:val="0065343C"/>
    <w:rsid w:val="00653B6A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7214"/>
    <w:rsid w:val="0065737D"/>
    <w:rsid w:val="006603B6"/>
    <w:rsid w:val="00660626"/>
    <w:rsid w:val="00660C83"/>
    <w:rsid w:val="00661BA5"/>
    <w:rsid w:val="00661C02"/>
    <w:rsid w:val="00662477"/>
    <w:rsid w:val="00662554"/>
    <w:rsid w:val="00662811"/>
    <w:rsid w:val="00662C90"/>
    <w:rsid w:val="00663A13"/>
    <w:rsid w:val="00663BB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016"/>
    <w:rsid w:val="0067147C"/>
    <w:rsid w:val="00671797"/>
    <w:rsid w:val="006721DE"/>
    <w:rsid w:val="00672723"/>
    <w:rsid w:val="00672937"/>
    <w:rsid w:val="006729A8"/>
    <w:rsid w:val="00672DB6"/>
    <w:rsid w:val="00672FA6"/>
    <w:rsid w:val="00673B7D"/>
    <w:rsid w:val="00674460"/>
    <w:rsid w:val="0067473B"/>
    <w:rsid w:val="00675254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F1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700D"/>
    <w:rsid w:val="006874AF"/>
    <w:rsid w:val="00687F2D"/>
    <w:rsid w:val="0069009C"/>
    <w:rsid w:val="006906BC"/>
    <w:rsid w:val="00690E77"/>
    <w:rsid w:val="00691171"/>
    <w:rsid w:val="0069151B"/>
    <w:rsid w:val="00691BB6"/>
    <w:rsid w:val="00691ED3"/>
    <w:rsid w:val="00692423"/>
    <w:rsid w:val="0069292F"/>
    <w:rsid w:val="006929CB"/>
    <w:rsid w:val="00692B53"/>
    <w:rsid w:val="00692D99"/>
    <w:rsid w:val="00693478"/>
    <w:rsid w:val="0069348E"/>
    <w:rsid w:val="00693953"/>
    <w:rsid w:val="0069426B"/>
    <w:rsid w:val="006944FC"/>
    <w:rsid w:val="00694787"/>
    <w:rsid w:val="00695368"/>
    <w:rsid w:val="00695774"/>
    <w:rsid w:val="0069674E"/>
    <w:rsid w:val="0069681D"/>
    <w:rsid w:val="00696A5D"/>
    <w:rsid w:val="00696D94"/>
    <w:rsid w:val="0069739F"/>
    <w:rsid w:val="0069774B"/>
    <w:rsid w:val="006A00CD"/>
    <w:rsid w:val="006A07B6"/>
    <w:rsid w:val="006A0A45"/>
    <w:rsid w:val="006A0AB3"/>
    <w:rsid w:val="006A0DE0"/>
    <w:rsid w:val="006A0E30"/>
    <w:rsid w:val="006A0E75"/>
    <w:rsid w:val="006A1301"/>
    <w:rsid w:val="006A19B5"/>
    <w:rsid w:val="006A1E93"/>
    <w:rsid w:val="006A2A07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7303"/>
    <w:rsid w:val="006B00DE"/>
    <w:rsid w:val="006B027E"/>
    <w:rsid w:val="006B03CD"/>
    <w:rsid w:val="006B0C75"/>
    <w:rsid w:val="006B0CB3"/>
    <w:rsid w:val="006B0D39"/>
    <w:rsid w:val="006B0D90"/>
    <w:rsid w:val="006B10B7"/>
    <w:rsid w:val="006B138F"/>
    <w:rsid w:val="006B2553"/>
    <w:rsid w:val="006B2ACB"/>
    <w:rsid w:val="006B2EF6"/>
    <w:rsid w:val="006B30C3"/>
    <w:rsid w:val="006B3356"/>
    <w:rsid w:val="006B33FC"/>
    <w:rsid w:val="006B34F4"/>
    <w:rsid w:val="006B3516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5FE"/>
    <w:rsid w:val="006C18D8"/>
    <w:rsid w:val="006C1ADC"/>
    <w:rsid w:val="006C1D0F"/>
    <w:rsid w:val="006C21BC"/>
    <w:rsid w:val="006C2C66"/>
    <w:rsid w:val="006C311C"/>
    <w:rsid w:val="006C3141"/>
    <w:rsid w:val="006C3E98"/>
    <w:rsid w:val="006C417E"/>
    <w:rsid w:val="006C4475"/>
    <w:rsid w:val="006C4647"/>
    <w:rsid w:val="006C48C8"/>
    <w:rsid w:val="006C4A0F"/>
    <w:rsid w:val="006C5AAB"/>
    <w:rsid w:val="006C6DC1"/>
    <w:rsid w:val="006C737B"/>
    <w:rsid w:val="006C747B"/>
    <w:rsid w:val="006C7F08"/>
    <w:rsid w:val="006D004B"/>
    <w:rsid w:val="006D01B8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A5F"/>
    <w:rsid w:val="006D3C66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048"/>
    <w:rsid w:val="006F041E"/>
    <w:rsid w:val="006F05C8"/>
    <w:rsid w:val="006F07BA"/>
    <w:rsid w:val="006F11AB"/>
    <w:rsid w:val="006F1253"/>
    <w:rsid w:val="006F1537"/>
    <w:rsid w:val="006F17E6"/>
    <w:rsid w:val="006F302D"/>
    <w:rsid w:val="006F3788"/>
    <w:rsid w:val="006F4048"/>
    <w:rsid w:val="006F414F"/>
    <w:rsid w:val="006F508D"/>
    <w:rsid w:val="006F5526"/>
    <w:rsid w:val="006F57F3"/>
    <w:rsid w:val="006F59F1"/>
    <w:rsid w:val="006F5C01"/>
    <w:rsid w:val="006F6AC2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1B9"/>
    <w:rsid w:val="007025CA"/>
    <w:rsid w:val="00702988"/>
    <w:rsid w:val="00702FF5"/>
    <w:rsid w:val="00703BE1"/>
    <w:rsid w:val="00703E5A"/>
    <w:rsid w:val="007043A3"/>
    <w:rsid w:val="007045A5"/>
    <w:rsid w:val="00704D2C"/>
    <w:rsid w:val="00705480"/>
    <w:rsid w:val="00705787"/>
    <w:rsid w:val="00705BE3"/>
    <w:rsid w:val="0070610B"/>
    <w:rsid w:val="007067F6"/>
    <w:rsid w:val="00706B1A"/>
    <w:rsid w:val="0070740F"/>
    <w:rsid w:val="00707FE4"/>
    <w:rsid w:val="00710066"/>
    <w:rsid w:val="0071036D"/>
    <w:rsid w:val="007109B7"/>
    <w:rsid w:val="00710CEC"/>
    <w:rsid w:val="00710FEA"/>
    <w:rsid w:val="00711760"/>
    <w:rsid w:val="00711AC7"/>
    <w:rsid w:val="00712059"/>
    <w:rsid w:val="0071240F"/>
    <w:rsid w:val="007129CB"/>
    <w:rsid w:val="007131BC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28CE"/>
    <w:rsid w:val="0072313C"/>
    <w:rsid w:val="00723EB5"/>
    <w:rsid w:val="0072573A"/>
    <w:rsid w:val="00725B27"/>
    <w:rsid w:val="00725CD3"/>
    <w:rsid w:val="00726072"/>
    <w:rsid w:val="007262B9"/>
    <w:rsid w:val="00726E6D"/>
    <w:rsid w:val="00727208"/>
    <w:rsid w:val="007309EF"/>
    <w:rsid w:val="00731032"/>
    <w:rsid w:val="007317E6"/>
    <w:rsid w:val="007317F0"/>
    <w:rsid w:val="00731A88"/>
    <w:rsid w:val="007333C2"/>
    <w:rsid w:val="007336B8"/>
    <w:rsid w:val="007338E2"/>
    <w:rsid w:val="00733C8B"/>
    <w:rsid w:val="00733CCD"/>
    <w:rsid w:val="007347BD"/>
    <w:rsid w:val="00734C88"/>
    <w:rsid w:val="007350FA"/>
    <w:rsid w:val="0073518C"/>
    <w:rsid w:val="007354F9"/>
    <w:rsid w:val="0073553F"/>
    <w:rsid w:val="00735A5D"/>
    <w:rsid w:val="00736D25"/>
    <w:rsid w:val="007372AE"/>
    <w:rsid w:val="00737A83"/>
    <w:rsid w:val="00737C2A"/>
    <w:rsid w:val="00740789"/>
    <w:rsid w:val="00740935"/>
    <w:rsid w:val="0074138A"/>
    <w:rsid w:val="00741550"/>
    <w:rsid w:val="0074204F"/>
    <w:rsid w:val="00742339"/>
    <w:rsid w:val="00742377"/>
    <w:rsid w:val="007425D1"/>
    <w:rsid w:val="007427D0"/>
    <w:rsid w:val="00743521"/>
    <w:rsid w:val="00743DBF"/>
    <w:rsid w:val="007446E8"/>
    <w:rsid w:val="0074474C"/>
    <w:rsid w:val="00744B32"/>
    <w:rsid w:val="007451F2"/>
    <w:rsid w:val="00745219"/>
    <w:rsid w:val="00745272"/>
    <w:rsid w:val="007464BD"/>
    <w:rsid w:val="00746526"/>
    <w:rsid w:val="00746663"/>
    <w:rsid w:val="00746C3B"/>
    <w:rsid w:val="0074761E"/>
    <w:rsid w:val="00747AED"/>
    <w:rsid w:val="00747DE8"/>
    <w:rsid w:val="00747F01"/>
    <w:rsid w:val="0075038E"/>
    <w:rsid w:val="007503A8"/>
    <w:rsid w:val="00750FD3"/>
    <w:rsid w:val="00751278"/>
    <w:rsid w:val="00751475"/>
    <w:rsid w:val="007526AF"/>
    <w:rsid w:val="007527AC"/>
    <w:rsid w:val="00752CD0"/>
    <w:rsid w:val="007530F1"/>
    <w:rsid w:val="00753776"/>
    <w:rsid w:val="007537BB"/>
    <w:rsid w:val="00753993"/>
    <w:rsid w:val="00754288"/>
    <w:rsid w:val="00754A6D"/>
    <w:rsid w:val="00754EDD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609"/>
    <w:rsid w:val="0077783A"/>
    <w:rsid w:val="00777DCE"/>
    <w:rsid w:val="007803CF"/>
    <w:rsid w:val="00780566"/>
    <w:rsid w:val="00780A49"/>
    <w:rsid w:val="007812E3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9E3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648E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A7C61"/>
    <w:rsid w:val="007B0583"/>
    <w:rsid w:val="007B0903"/>
    <w:rsid w:val="007B0E14"/>
    <w:rsid w:val="007B181C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D41"/>
    <w:rsid w:val="007C1E93"/>
    <w:rsid w:val="007C22BC"/>
    <w:rsid w:val="007C2765"/>
    <w:rsid w:val="007C2AE9"/>
    <w:rsid w:val="007C302E"/>
    <w:rsid w:val="007C30D7"/>
    <w:rsid w:val="007C3397"/>
    <w:rsid w:val="007C36E2"/>
    <w:rsid w:val="007C3E6A"/>
    <w:rsid w:val="007C40FF"/>
    <w:rsid w:val="007C43EF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B65"/>
    <w:rsid w:val="007D6877"/>
    <w:rsid w:val="007D6D43"/>
    <w:rsid w:val="007D6FB0"/>
    <w:rsid w:val="007D72BF"/>
    <w:rsid w:val="007D774A"/>
    <w:rsid w:val="007D7793"/>
    <w:rsid w:val="007D7824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379"/>
    <w:rsid w:val="007F33E6"/>
    <w:rsid w:val="007F37DA"/>
    <w:rsid w:val="007F38FE"/>
    <w:rsid w:val="007F3A0C"/>
    <w:rsid w:val="007F3C46"/>
    <w:rsid w:val="007F3F02"/>
    <w:rsid w:val="007F4250"/>
    <w:rsid w:val="007F42C8"/>
    <w:rsid w:val="007F4AA7"/>
    <w:rsid w:val="007F5692"/>
    <w:rsid w:val="007F5850"/>
    <w:rsid w:val="007F59E5"/>
    <w:rsid w:val="007F5BC9"/>
    <w:rsid w:val="007F5D89"/>
    <w:rsid w:val="007F5EA8"/>
    <w:rsid w:val="007F629F"/>
    <w:rsid w:val="007F6992"/>
    <w:rsid w:val="007F6D8A"/>
    <w:rsid w:val="007F78AA"/>
    <w:rsid w:val="007F7BC5"/>
    <w:rsid w:val="007F7F8C"/>
    <w:rsid w:val="00800907"/>
    <w:rsid w:val="008009E3"/>
    <w:rsid w:val="00800BFB"/>
    <w:rsid w:val="00800C45"/>
    <w:rsid w:val="00801BE3"/>
    <w:rsid w:val="008023D7"/>
    <w:rsid w:val="00803098"/>
    <w:rsid w:val="008030E1"/>
    <w:rsid w:val="0080415E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62F"/>
    <w:rsid w:val="008077E1"/>
    <w:rsid w:val="008079F4"/>
    <w:rsid w:val="00807A04"/>
    <w:rsid w:val="00810A90"/>
    <w:rsid w:val="008113CC"/>
    <w:rsid w:val="00812E66"/>
    <w:rsid w:val="0081321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1212"/>
    <w:rsid w:val="008221F0"/>
    <w:rsid w:val="008224F1"/>
    <w:rsid w:val="00822BAF"/>
    <w:rsid w:val="00822BF6"/>
    <w:rsid w:val="00822CAB"/>
    <w:rsid w:val="00823027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2949"/>
    <w:rsid w:val="00833A1C"/>
    <w:rsid w:val="00833BED"/>
    <w:rsid w:val="00834041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216F"/>
    <w:rsid w:val="00842408"/>
    <w:rsid w:val="008427C0"/>
    <w:rsid w:val="008428DC"/>
    <w:rsid w:val="008437A2"/>
    <w:rsid w:val="00843B45"/>
    <w:rsid w:val="00843D26"/>
    <w:rsid w:val="00844D48"/>
    <w:rsid w:val="0084574C"/>
    <w:rsid w:val="00845AC5"/>
    <w:rsid w:val="00845ADD"/>
    <w:rsid w:val="00847580"/>
    <w:rsid w:val="00850034"/>
    <w:rsid w:val="008505BF"/>
    <w:rsid w:val="0085165C"/>
    <w:rsid w:val="008519CA"/>
    <w:rsid w:val="00851D34"/>
    <w:rsid w:val="008526FE"/>
    <w:rsid w:val="00852CFC"/>
    <w:rsid w:val="00852EF7"/>
    <w:rsid w:val="00853211"/>
    <w:rsid w:val="0085377D"/>
    <w:rsid w:val="00853A12"/>
    <w:rsid w:val="00853D5E"/>
    <w:rsid w:val="008546C7"/>
    <w:rsid w:val="008547F1"/>
    <w:rsid w:val="008553D5"/>
    <w:rsid w:val="00856220"/>
    <w:rsid w:val="00856A3A"/>
    <w:rsid w:val="00856D7F"/>
    <w:rsid w:val="00856E61"/>
    <w:rsid w:val="00857EBB"/>
    <w:rsid w:val="008602A5"/>
    <w:rsid w:val="00860A5D"/>
    <w:rsid w:val="00861133"/>
    <w:rsid w:val="00861664"/>
    <w:rsid w:val="00861CDA"/>
    <w:rsid w:val="00862729"/>
    <w:rsid w:val="00862AAE"/>
    <w:rsid w:val="00862DF6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B0A"/>
    <w:rsid w:val="00867DE7"/>
    <w:rsid w:val="00870067"/>
    <w:rsid w:val="0087037C"/>
    <w:rsid w:val="008707F2"/>
    <w:rsid w:val="00870AAA"/>
    <w:rsid w:val="00870AAE"/>
    <w:rsid w:val="00870B7B"/>
    <w:rsid w:val="00870D05"/>
    <w:rsid w:val="00872CCB"/>
    <w:rsid w:val="00872E9C"/>
    <w:rsid w:val="00873781"/>
    <w:rsid w:val="00874351"/>
    <w:rsid w:val="008754F5"/>
    <w:rsid w:val="00875D91"/>
    <w:rsid w:val="00876033"/>
    <w:rsid w:val="008770EB"/>
    <w:rsid w:val="008776B8"/>
    <w:rsid w:val="00877753"/>
    <w:rsid w:val="0087775A"/>
    <w:rsid w:val="008777E3"/>
    <w:rsid w:val="00877A46"/>
    <w:rsid w:val="00877CB1"/>
    <w:rsid w:val="00877DEB"/>
    <w:rsid w:val="008804AA"/>
    <w:rsid w:val="0088103E"/>
    <w:rsid w:val="00881419"/>
    <w:rsid w:val="00881505"/>
    <w:rsid w:val="00881DB3"/>
    <w:rsid w:val="00881F9C"/>
    <w:rsid w:val="00882184"/>
    <w:rsid w:val="00882BDC"/>
    <w:rsid w:val="00884371"/>
    <w:rsid w:val="008845B6"/>
    <w:rsid w:val="00884E6C"/>
    <w:rsid w:val="00885200"/>
    <w:rsid w:val="00886067"/>
    <w:rsid w:val="008864D4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7C5"/>
    <w:rsid w:val="0089291E"/>
    <w:rsid w:val="008933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0F5"/>
    <w:rsid w:val="008A225A"/>
    <w:rsid w:val="008A26F4"/>
    <w:rsid w:val="008A276D"/>
    <w:rsid w:val="008A2CD8"/>
    <w:rsid w:val="008A2E48"/>
    <w:rsid w:val="008A31C5"/>
    <w:rsid w:val="008A366D"/>
    <w:rsid w:val="008A39F1"/>
    <w:rsid w:val="008A4290"/>
    <w:rsid w:val="008A42A1"/>
    <w:rsid w:val="008A494B"/>
    <w:rsid w:val="008A4C81"/>
    <w:rsid w:val="008A5101"/>
    <w:rsid w:val="008A6B0D"/>
    <w:rsid w:val="008A710C"/>
    <w:rsid w:val="008A71F4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6C0"/>
    <w:rsid w:val="008B372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C0541"/>
    <w:rsid w:val="008C0A07"/>
    <w:rsid w:val="008C0B04"/>
    <w:rsid w:val="008C0FD4"/>
    <w:rsid w:val="008C1219"/>
    <w:rsid w:val="008C1999"/>
    <w:rsid w:val="008C1ED9"/>
    <w:rsid w:val="008C232D"/>
    <w:rsid w:val="008C29AD"/>
    <w:rsid w:val="008C2BFD"/>
    <w:rsid w:val="008C2EF9"/>
    <w:rsid w:val="008C3082"/>
    <w:rsid w:val="008C3108"/>
    <w:rsid w:val="008C3275"/>
    <w:rsid w:val="008C32A2"/>
    <w:rsid w:val="008C331D"/>
    <w:rsid w:val="008C355A"/>
    <w:rsid w:val="008C36CA"/>
    <w:rsid w:val="008C41B6"/>
    <w:rsid w:val="008C44E1"/>
    <w:rsid w:val="008C4527"/>
    <w:rsid w:val="008C4640"/>
    <w:rsid w:val="008C49E6"/>
    <w:rsid w:val="008C50C1"/>
    <w:rsid w:val="008C55BA"/>
    <w:rsid w:val="008C56E0"/>
    <w:rsid w:val="008C571A"/>
    <w:rsid w:val="008C5D60"/>
    <w:rsid w:val="008C5E50"/>
    <w:rsid w:val="008C66C4"/>
    <w:rsid w:val="008C6B2D"/>
    <w:rsid w:val="008C6C58"/>
    <w:rsid w:val="008C73B5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47C"/>
    <w:rsid w:val="008E04C5"/>
    <w:rsid w:val="008E0B07"/>
    <w:rsid w:val="008E10DD"/>
    <w:rsid w:val="008E1825"/>
    <w:rsid w:val="008E18F2"/>
    <w:rsid w:val="008E1C95"/>
    <w:rsid w:val="008E2617"/>
    <w:rsid w:val="008E3369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62A7"/>
    <w:rsid w:val="008E653D"/>
    <w:rsid w:val="008E6F50"/>
    <w:rsid w:val="008E73C2"/>
    <w:rsid w:val="008E73DF"/>
    <w:rsid w:val="008E75B4"/>
    <w:rsid w:val="008E7978"/>
    <w:rsid w:val="008E7A7D"/>
    <w:rsid w:val="008E7B3B"/>
    <w:rsid w:val="008F01B1"/>
    <w:rsid w:val="008F025C"/>
    <w:rsid w:val="008F05B1"/>
    <w:rsid w:val="008F0875"/>
    <w:rsid w:val="008F0E64"/>
    <w:rsid w:val="008F0F25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D2B"/>
    <w:rsid w:val="008F5D52"/>
    <w:rsid w:val="008F5D9A"/>
    <w:rsid w:val="008F617D"/>
    <w:rsid w:val="008F635A"/>
    <w:rsid w:val="008F645F"/>
    <w:rsid w:val="008F6761"/>
    <w:rsid w:val="008F6835"/>
    <w:rsid w:val="008F6DEE"/>
    <w:rsid w:val="008F7156"/>
    <w:rsid w:val="008F76B5"/>
    <w:rsid w:val="008F7F25"/>
    <w:rsid w:val="0090007A"/>
    <w:rsid w:val="00900765"/>
    <w:rsid w:val="00900C9C"/>
    <w:rsid w:val="00900D16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4D15"/>
    <w:rsid w:val="00905A0F"/>
    <w:rsid w:val="00905AA7"/>
    <w:rsid w:val="00905B9D"/>
    <w:rsid w:val="0090698C"/>
    <w:rsid w:val="009108AD"/>
    <w:rsid w:val="009108ED"/>
    <w:rsid w:val="00910C89"/>
    <w:rsid w:val="00910D78"/>
    <w:rsid w:val="0091118B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338"/>
    <w:rsid w:val="00915BDE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033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A61"/>
    <w:rsid w:val="00937B90"/>
    <w:rsid w:val="009405EC"/>
    <w:rsid w:val="009416E7"/>
    <w:rsid w:val="009431A3"/>
    <w:rsid w:val="00943433"/>
    <w:rsid w:val="009439DB"/>
    <w:rsid w:val="00943AA3"/>
    <w:rsid w:val="00943D63"/>
    <w:rsid w:val="00943EB1"/>
    <w:rsid w:val="00944018"/>
    <w:rsid w:val="00944AD0"/>
    <w:rsid w:val="00945983"/>
    <w:rsid w:val="00945B48"/>
    <w:rsid w:val="00946467"/>
    <w:rsid w:val="0094752A"/>
    <w:rsid w:val="009479D6"/>
    <w:rsid w:val="00947AEA"/>
    <w:rsid w:val="00947AFF"/>
    <w:rsid w:val="00950138"/>
    <w:rsid w:val="009507CC"/>
    <w:rsid w:val="00950ABD"/>
    <w:rsid w:val="00950CDE"/>
    <w:rsid w:val="00950EBE"/>
    <w:rsid w:val="0095136A"/>
    <w:rsid w:val="0095166F"/>
    <w:rsid w:val="0095183B"/>
    <w:rsid w:val="00951C49"/>
    <w:rsid w:val="00951D45"/>
    <w:rsid w:val="00951FCA"/>
    <w:rsid w:val="009527FE"/>
    <w:rsid w:val="00952953"/>
    <w:rsid w:val="009529D0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403"/>
    <w:rsid w:val="009604ED"/>
    <w:rsid w:val="00960992"/>
    <w:rsid w:val="00961216"/>
    <w:rsid w:val="009612EB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63E4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19D7"/>
    <w:rsid w:val="00981EBC"/>
    <w:rsid w:val="00982CDD"/>
    <w:rsid w:val="00982CED"/>
    <w:rsid w:val="00983448"/>
    <w:rsid w:val="009834EF"/>
    <w:rsid w:val="0098369E"/>
    <w:rsid w:val="009836D9"/>
    <w:rsid w:val="00983BE6"/>
    <w:rsid w:val="00983CF4"/>
    <w:rsid w:val="0098433D"/>
    <w:rsid w:val="0098507A"/>
    <w:rsid w:val="009850BB"/>
    <w:rsid w:val="009856C3"/>
    <w:rsid w:val="00985F2A"/>
    <w:rsid w:val="00986255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518E"/>
    <w:rsid w:val="00995727"/>
    <w:rsid w:val="00995A0B"/>
    <w:rsid w:val="00995B83"/>
    <w:rsid w:val="00996820"/>
    <w:rsid w:val="00997551"/>
    <w:rsid w:val="009A09EC"/>
    <w:rsid w:val="009A0BC9"/>
    <w:rsid w:val="009A160C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70A"/>
    <w:rsid w:val="009A6A46"/>
    <w:rsid w:val="009A6C27"/>
    <w:rsid w:val="009A6CD1"/>
    <w:rsid w:val="009A6E4E"/>
    <w:rsid w:val="009A6EF3"/>
    <w:rsid w:val="009A7033"/>
    <w:rsid w:val="009A759A"/>
    <w:rsid w:val="009A79EA"/>
    <w:rsid w:val="009A7D20"/>
    <w:rsid w:val="009B057B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3D8"/>
    <w:rsid w:val="009B4BDF"/>
    <w:rsid w:val="009B5560"/>
    <w:rsid w:val="009B5645"/>
    <w:rsid w:val="009B5691"/>
    <w:rsid w:val="009B58D9"/>
    <w:rsid w:val="009B5966"/>
    <w:rsid w:val="009B5988"/>
    <w:rsid w:val="009B5CFD"/>
    <w:rsid w:val="009B615E"/>
    <w:rsid w:val="009B73B9"/>
    <w:rsid w:val="009B77F8"/>
    <w:rsid w:val="009B7AB4"/>
    <w:rsid w:val="009B7B8B"/>
    <w:rsid w:val="009B7E43"/>
    <w:rsid w:val="009C0839"/>
    <w:rsid w:val="009C0A77"/>
    <w:rsid w:val="009C0DD9"/>
    <w:rsid w:val="009C1239"/>
    <w:rsid w:val="009C17E2"/>
    <w:rsid w:val="009C2251"/>
    <w:rsid w:val="009C248C"/>
    <w:rsid w:val="009C24D2"/>
    <w:rsid w:val="009C26B0"/>
    <w:rsid w:val="009C2AC4"/>
    <w:rsid w:val="009C31B4"/>
    <w:rsid w:val="009C3FC1"/>
    <w:rsid w:val="009C4317"/>
    <w:rsid w:val="009C43E6"/>
    <w:rsid w:val="009C4671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354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F07"/>
    <w:rsid w:val="009D5378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607F"/>
    <w:rsid w:val="009E6ECC"/>
    <w:rsid w:val="009E7814"/>
    <w:rsid w:val="009E7EC2"/>
    <w:rsid w:val="009F0081"/>
    <w:rsid w:val="009F0850"/>
    <w:rsid w:val="009F1622"/>
    <w:rsid w:val="009F18B4"/>
    <w:rsid w:val="009F1900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22"/>
    <w:rsid w:val="009F3D6D"/>
    <w:rsid w:val="009F4054"/>
    <w:rsid w:val="009F4280"/>
    <w:rsid w:val="009F42C3"/>
    <w:rsid w:val="009F4572"/>
    <w:rsid w:val="009F486B"/>
    <w:rsid w:val="009F498A"/>
    <w:rsid w:val="009F4A73"/>
    <w:rsid w:val="009F4C96"/>
    <w:rsid w:val="009F4DE1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2376"/>
    <w:rsid w:val="00A024EF"/>
    <w:rsid w:val="00A0305E"/>
    <w:rsid w:val="00A031D3"/>
    <w:rsid w:val="00A03503"/>
    <w:rsid w:val="00A03AAB"/>
    <w:rsid w:val="00A0426B"/>
    <w:rsid w:val="00A04CBA"/>
    <w:rsid w:val="00A04E19"/>
    <w:rsid w:val="00A0529B"/>
    <w:rsid w:val="00A055F5"/>
    <w:rsid w:val="00A05D72"/>
    <w:rsid w:val="00A05EFE"/>
    <w:rsid w:val="00A05F8D"/>
    <w:rsid w:val="00A0631C"/>
    <w:rsid w:val="00A069E4"/>
    <w:rsid w:val="00A06AB5"/>
    <w:rsid w:val="00A06DAF"/>
    <w:rsid w:val="00A07199"/>
    <w:rsid w:val="00A07516"/>
    <w:rsid w:val="00A07D73"/>
    <w:rsid w:val="00A07F91"/>
    <w:rsid w:val="00A10573"/>
    <w:rsid w:val="00A10820"/>
    <w:rsid w:val="00A10992"/>
    <w:rsid w:val="00A11D4A"/>
    <w:rsid w:val="00A12962"/>
    <w:rsid w:val="00A131B8"/>
    <w:rsid w:val="00A13215"/>
    <w:rsid w:val="00A14314"/>
    <w:rsid w:val="00A14425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99"/>
    <w:rsid w:val="00A21451"/>
    <w:rsid w:val="00A21CE0"/>
    <w:rsid w:val="00A21EF7"/>
    <w:rsid w:val="00A228E1"/>
    <w:rsid w:val="00A22B74"/>
    <w:rsid w:val="00A2415D"/>
    <w:rsid w:val="00A25011"/>
    <w:rsid w:val="00A25E58"/>
    <w:rsid w:val="00A26041"/>
    <w:rsid w:val="00A2665F"/>
    <w:rsid w:val="00A271FC"/>
    <w:rsid w:val="00A27F81"/>
    <w:rsid w:val="00A30D76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101"/>
    <w:rsid w:val="00A36D60"/>
    <w:rsid w:val="00A373AD"/>
    <w:rsid w:val="00A37AC0"/>
    <w:rsid w:val="00A40AAB"/>
    <w:rsid w:val="00A41499"/>
    <w:rsid w:val="00A42131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8F8"/>
    <w:rsid w:val="00A524A9"/>
    <w:rsid w:val="00A538F2"/>
    <w:rsid w:val="00A5391C"/>
    <w:rsid w:val="00A540B9"/>
    <w:rsid w:val="00A54494"/>
    <w:rsid w:val="00A54946"/>
    <w:rsid w:val="00A55DBD"/>
    <w:rsid w:val="00A5619B"/>
    <w:rsid w:val="00A568C5"/>
    <w:rsid w:val="00A60088"/>
    <w:rsid w:val="00A6078A"/>
    <w:rsid w:val="00A607C5"/>
    <w:rsid w:val="00A60F23"/>
    <w:rsid w:val="00A60FCD"/>
    <w:rsid w:val="00A611AA"/>
    <w:rsid w:val="00A613E4"/>
    <w:rsid w:val="00A61691"/>
    <w:rsid w:val="00A618DC"/>
    <w:rsid w:val="00A61AF8"/>
    <w:rsid w:val="00A61DD3"/>
    <w:rsid w:val="00A621C1"/>
    <w:rsid w:val="00A630C4"/>
    <w:rsid w:val="00A630FF"/>
    <w:rsid w:val="00A64EA8"/>
    <w:rsid w:val="00A64F1D"/>
    <w:rsid w:val="00A65104"/>
    <w:rsid w:val="00A65B38"/>
    <w:rsid w:val="00A65BF8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2DC1"/>
    <w:rsid w:val="00A731A8"/>
    <w:rsid w:val="00A73562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80D33"/>
    <w:rsid w:val="00A80DBE"/>
    <w:rsid w:val="00A80FD5"/>
    <w:rsid w:val="00A81E6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865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8AF"/>
    <w:rsid w:val="00AA0ABF"/>
    <w:rsid w:val="00AA0FB9"/>
    <w:rsid w:val="00AA12C7"/>
    <w:rsid w:val="00AA3AE4"/>
    <w:rsid w:val="00AA3C00"/>
    <w:rsid w:val="00AA43C4"/>
    <w:rsid w:val="00AA43FF"/>
    <w:rsid w:val="00AA4C3B"/>
    <w:rsid w:val="00AA4FD4"/>
    <w:rsid w:val="00AA5FC7"/>
    <w:rsid w:val="00AA635E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2E1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FDA"/>
    <w:rsid w:val="00AC054E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C17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152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577E"/>
    <w:rsid w:val="00AE5CA1"/>
    <w:rsid w:val="00AE62EC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467"/>
    <w:rsid w:val="00B00AD8"/>
    <w:rsid w:val="00B0238B"/>
    <w:rsid w:val="00B02DEE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0E7E"/>
    <w:rsid w:val="00B117AB"/>
    <w:rsid w:val="00B12DE8"/>
    <w:rsid w:val="00B12F02"/>
    <w:rsid w:val="00B13626"/>
    <w:rsid w:val="00B145BA"/>
    <w:rsid w:val="00B14D12"/>
    <w:rsid w:val="00B1575C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963"/>
    <w:rsid w:val="00B220FB"/>
    <w:rsid w:val="00B221DD"/>
    <w:rsid w:val="00B22635"/>
    <w:rsid w:val="00B2404B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76"/>
    <w:rsid w:val="00B26C84"/>
    <w:rsid w:val="00B26E9C"/>
    <w:rsid w:val="00B26F36"/>
    <w:rsid w:val="00B275DE"/>
    <w:rsid w:val="00B2765E"/>
    <w:rsid w:val="00B2768A"/>
    <w:rsid w:val="00B27E2C"/>
    <w:rsid w:val="00B303FC"/>
    <w:rsid w:val="00B306BF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F3"/>
    <w:rsid w:val="00B32F98"/>
    <w:rsid w:val="00B331A7"/>
    <w:rsid w:val="00B331AE"/>
    <w:rsid w:val="00B33342"/>
    <w:rsid w:val="00B33373"/>
    <w:rsid w:val="00B337CF"/>
    <w:rsid w:val="00B337DE"/>
    <w:rsid w:val="00B33A60"/>
    <w:rsid w:val="00B33E9F"/>
    <w:rsid w:val="00B343D1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92D"/>
    <w:rsid w:val="00B44BA0"/>
    <w:rsid w:val="00B4506F"/>
    <w:rsid w:val="00B45A3B"/>
    <w:rsid w:val="00B46AC4"/>
    <w:rsid w:val="00B46DFE"/>
    <w:rsid w:val="00B47406"/>
    <w:rsid w:val="00B4744C"/>
    <w:rsid w:val="00B47535"/>
    <w:rsid w:val="00B50476"/>
    <w:rsid w:val="00B50782"/>
    <w:rsid w:val="00B507FD"/>
    <w:rsid w:val="00B51928"/>
    <w:rsid w:val="00B51B44"/>
    <w:rsid w:val="00B51C93"/>
    <w:rsid w:val="00B5224D"/>
    <w:rsid w:val="00B52DC7"/>
    <w:rsid w:val="00B5324C"/>
    <w:rsid w:val="00B53C6D"/>
    <w:rsid w:val="00B54018"/>
    <w:rsid w:val="00B544BA"/>
    <w:rsid w:val="00B54526"/>
    <w:rsid w:val="00B55E3A"/>
    <w:rsid w:val="00B55ED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29E4"/>
    <w:rsid w:val="00B72AF2"/>
    <w:rsid w:val="00B72BED"/>
    <w:rsid w:val="00B72C16"/>
    <w:rsid w:val="00B72CCE"/>
    <w:rsid w:val="00B72E61"/>
    <w:rsid w:val="00B73042"/>
    <w:rsid w:val="00B73806"/>
    <w:rsid w:val="00B73D19"/>
    <w:rsid w:val="00B73D78"/>
    <w:rsid w:val="00B73FDF"/>
    <w:rsid w:val="00B745F9"/>
    <w:rsid w:val="00B74C03"/>
    <w:rsid w:val="00B75224"/>
    <w:rsid w:val="00B75967"/>
    <w:rsid w:val="00B76437"/>
    <w:rsid w:val="00B76B56"/>
    <w:rsid w:val="00B778A2"/>
    <w:rsid w:val="00B80641"/>
    <w:rsid w:val="00B8067A"/>
    <w:rsid w:val="00B80BA3"/>
    <w:rsid w:val="00B80D30"/>
    <w:rsid w:val="00B81543"/>
    <w:rsid w:val="00B81B15"/>
    <w:rsid w:val="00B81BF4"/>
    <w:rsid w:val="00B820C3"/>
    <w:rsid w:val="00B820C7"/>
    <w:rsid w:val="00B8229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B5A"/>
    <w:rsid w:val="00B87BFF"/>
    <w:rsid w:val="00B87EF3"/>
    <w:rsid w:val="00B87F69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04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59C7"/>
    <w:rsid w:val="00B960E6"/>
    <w:rsid w:val="00B96EE7"/>
    <w:rsid w:val="00B97054"/>
    <w:rsid w:val="00B9735A"/>
    <w:rsid w:val="00B977FD"/>
    <w:rsid w:val="00B97C72"/>
    <w:rsid w:val="00B97C7B"/>
    <w:rsid w:val="00BA0B29"/>
    <w:rsid w:val="00BA1606"/>
    <w:rsid w:val="00BA1BF2"/>
    <w:rsid w:val="00BA1C98"/>
    <w:rsid w:val="00BA1EB1"/>
    <w:rsid w:val="00BA215C"/>
    <w:rsid w:val="00BA21F3"/>
    <w:rsid w:val="00BA22B6"/>
    <w:rsid w:val="00BA271B"/>
    <w:rsid w:val="00BA2A80"/>
    <w:rsid w:val="00BA2B63"/>
    <w:rsid w:val="00BA30A8"/>
    <w:rsid w:val="00BA354D"/>
    <w:rsid w:val="00BA3DEF"/>
    <w:rsid w:val="00BA40AE"/>
    <w:rsid w:val="00BA456C"/>
    <w:rsid w:val="00BA48A8"/>
    <w:rsid w:val="00BA4B31"/>
    <w:rsid w:val="00BA6373"/>
    <w:rsid w:val="00BA664E"/>
    <w:rsid w:val="00BA75FA"/>
    <w:rsid w:val="00BB00A3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FF6"/>
    <w:rsid w:val="00BB49F0"/>
    <w:rsid w:val="00BB51D6"/>
    <w:rsid w:val="00BB5425"/>
    <w:rsid w:val="00BB59AC"/>
    <w:rsid w:val="00BB5A42"/>
    <w:rsid w:val="00BB6623"/>
    <w:rsid w:val="00BB67ED"/>
    <w:rsid w:val="00BB6BB9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6A8"/>
    <w:rsid w:val="00BC2967"/>
    <w:rsid w:val="00BC2D1D"/>
    <w:rsid w:val="00BC2E31"/>
    <w:rsid w:val="00BC3262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D028D"/>
    <w:rsid w:val="00BD097D"/>
    <w:rsid w:val="00BD0997"/>
    <w:rsid w:val="00BD0CA6"/>
    <w:rsid w:val="00BD131B"/>
    <w:rsid w:val="00BD14AE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083"/>
    <w:rsid w:val="00BD54E0"/>
    <w:rsid w:val="00BD550E"/>
    <w:rsid w:val="00BD5855"/>
    <w:rsid w:val="00BD5AB7"/>
    <w:rsid w:val="00BD5CCD"/>
    <w:rsid w:val="00BD61D1"/>
    <w:rsid w:val="00BD65DB"/>
    <w:rsid w:val="00BD6D42"/>
    <w:rsid w:val="00BD75A5"/>
    <w:rsid w:val="00BD7AA7"/>
    <w:rsid w:val="00BE0041"/>
    <w:rsid w:val="00BE0576"/>
    <w:rsid w:val="00BE0587"/>
    <w:rsid w:val="00BE1662"/>
    <w:rsid w:val="00BE1A8F"/>
    <w:rsid w:val="00BE2234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0F5D"/>
    <w:rsid w:val="00BF1138"/>
    <w:rsid w:val="00BF13CC"/>
    <w:rsid w:val="00BF13E3"/>
    <w:rsid w:val="00BF189D"/>
    <w:rsid w:val="00BF194D"/>
    <w:rsid w:val="00BF1A93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DE6"/>
    <w:rsid w:val="00C0091A"/>
    <w:rsid w:val="00C009DE"/>
    <w:rsid w:val="00C00B9E"/>
    <w:rsid w:val="00C00BD4"/>
    <w:rsid w:val="00C01D0B"/>
    <w:rsid w:val="00C02D9A"/>
    <w:rsid w:val="00C03217"/>
    <w:rsid w:val="00C03472"/>
    <w:rsid w:val="00C05612"/>
    <w:rsid w:val="00C05D26"/>
    <w:rsid w:val="00C0615B"/>
    <w:rsid w:val="00C06728"/>
    <w:rsid w:val="00C06B86"/>
    <w:rsid w:val="00C06D05"/>
    <w:rsid w:val="00C07E77"/>
    <w:rsid w:val="00C07FCE"/>
    <w:rsid w:val="00C1005E"/>
    <w:rsid w:val="00C107C5"/>
    <w:rsid w:val="00C10FC3"/>
    <w:rsid w:val="00C116C3"/>
    <w:rsid w:val="00C11B40"/>
    <w:rsid w:val="00C12139"/>
    <w:rsid w:val="00C12AF9"/>
    <w:rsid w:val="00C12D79"/>
    <w:rsid w:val="00C12EC7"/>
    <w:rsid w:val="00C13593"/>
    <w:rsid w:val="00C13922"/>
    <w:rsid w:val="00C13E11"/>
    <w:rsid w:val="00C14022"/>
    <w:rsid w:val="00C14795"/>
    <w:rsid w:val="00C15C90"/>
    <w:rsid w:val="00C16CF6"/>
    <w:rsid w:val="00C16DD4"/>
    <w:rsid w:val="00C17522"/>
    <w:rsid w:val="00C17A09"/>
    <w:rsid w:val="00C17BFD"/>
    <w:rsid w:val="00C17D9A"/>
    <w:rsid w:val="00C17DA4"/>
    <w:rsid w:val="00C202FC"/>
    <w:rsid w:val="00C20924"/>
    <w:rsid w:val="00C218B8"/>
    <w:rsid w:val="00C225CC"/>
    <w:rsid w:val="00C22621"/>
    <w:rsid w:val="00C22E98"/>
    <w:rsid w:val="00C2338F"/>
    <w:rsid w:val="00C234DB"/>
    <w:rsid w:val="00C236AA"/>
    <w:rsid w:val="00C24124"/>
    <w:rsid w:val="00C243A6"/>
    <w:rsid w:val="00C245D7"/>
    <w:rsid w:val="00C24F56"/>
    <w:rsid w:val="00C251C3"/>
    <w:rsid w:val="00C256FF"/>
    <w:rsid w:val="00C2652F"/>
    <w:rsid w:val="00C268C3"/>
    <w:rsid w:val="00C26EEC"/>
    <w:rsid w:val="00C2709E"/>
    <w:rsid w:val="00C27234"/>
    <w:rsid w:val="00C272DE"/>
    <w:rsid w:val="00C27A00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6283"/>
    <w:rsid w:val="00C46753"/>
    <w:rsid w:val="00C46C8F"/>
    <w:rsid w:val="00C47AF7"/>
    <w:rsid w:val="00C47D32"/>
    <w:rsid w:val="00C47F9F"/>
    <w:rsid w:val="00C50436"/>
    <w:rsid w:val="00C513A9"/>
    <w:rsid w:val="00C51C69"/>
    <w:rsid w:val="00C52A45"/>
    <w:rsid w:val="00C53107"/>
    <w:rsid w:val="00C537E0"/>
    <w:rsid w:val="00C53870"/>
    <w:rsid w:val="00C53A64"/>
    <w:rsid w:val="00C53DD7"/>
    <w:rsid w:val="00C53F45"/>
    <w:rsid w:val="00C53FC2"/>
    <w:rsid w:val="00C5448D"/>
    <w:rsid w:val="00C546E8"/>
    <w:rsid w:val="00C5471F"/>
    <w:rsid w:val="00C54903"/>
    <w:rsid w:val="00C54953"/>
    <w:rsid w:val="00C549E0"/>
    <w:rsid w:val="00C54AC0"/>
    <w:rsid w:val="00C54B64"/>
    <w:rsid w:val="00C54C44"/>
    <w:rsid w:val="00C54D83"/>
    <w:rsid w:val="00C54EDF"/>
    <w:rsid w:val="00C55611"/>
    <w:rsid w:val="00C557F0"/>
    <w:rsid w:val="00C55C56"/>
    <w:rsid w:val="00C56256"/>
    <w:rsid w:val="00C564D4"/>
    <w:rsid w:val="00C568FB"/>
    <w:rsid w:val="00C56F1C"/>
    <w:rsid w:val="00C57087"/>
    <w:rsid w:val="00C57BF9"/>
    <w:rsid w:val="00C57F3F"/>
    <w:rsid w:val="00C57FEE"/>
    <w:rsid w:val="00C6075D"/>
    <w:rsid w:val="00C61087"/>
    <w:rsid w:val="00C62670"/>
    <w:rsid w:val="00C628AA"/>
    <w:rsid w:val="00C62F7F"/>
    <w:rsid w:val="00C63748"/>
    <w:rsid w:val="00C63AA7"/>
    <w:rsid w:val="00C63B66"/>
    <w:rsid w:val="00C63C67"/>
    <w:rsid w:val="00C640FE"/>
    <w:rsid w:val="00C64476"/>
    <w:rsid w:val="00C64555"/>
    <w:rsid w:val="00C647B9"/>
    <w:rsid w:val="00C64AD9"/>
    <w:rsid w:val="00C6573B"/>
    <w:rsid w:val="00C65C31"/>
    <w:rsid w:val="00C66CC2"/>
    <w:rsid w:val="00C67630"/>
    <w:rsid w:val="00C67C26"/>
    <w:rsid w:val="00C67D67"/>
    <w:rsid w:val="00C67DE5"/>
    <w:rsid w:val="00C67F7D"/>
    <w:rsid w:val="00C7026B"/>
    <w:rsid w:val="00C704A9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756A"/>
    <w:rsid w:val="00C77839"/>
    <w:rsid w:val="00C80123"/>
    <w:rsid w:val="00C801CE"/>
    <w:rsid w:val="00C80403"/>
    <w:rsid w:val="00C80522"/>
    <w:rsid w:val="00C805E3"/>
    <w:rsid w:val="00C80910"/>
    <w:rsid w:val="00C8147C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717F"/>
    <w:rsid w:val="00C87B7B"/>
    <w:rsid w:val="00C907C3"/>
    <w:rsid w:val="00C9082D"/>
    <w:rsid w:val="00C9092C"/>
    <w:rsid w:val="00C90D10"/>
    <w:rsid w:val="00C91C62"/>
    <w:rsid w:val="00C92397"/>
    <w:rsid w:val="00C927D4"/>
    <w:rsid w:val="00C929F4"/>
    <w:rsid w:val="00C92EB8"/>
    <w:rsid w:val="00C9306C"/>
    <w:rsid w:val="00C93301"/>
    <w:rsid w:val="00C934A7"/>
    <w:rsid w:val="00C93A92"/>
    <w:rsid w:val="00C93DDF"/>
    <w:rsid w:val="00C94144"/>
    <w:rsid w:val="00C941A1"/>
    <w:rsid w:val="00C941E0"/>
    <w:rsid w:val="00C94B6C"/>
    <w:rsid w:val="00C95579"/>
    <w:rsid w:val="00C95714"/>
    <w:rsid w:val="00C95992"/>
    <w:rsid w:val="00C95FD9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457F"/>
    <w:rsid w:val="00CA49C1"/>
    <w:rsid w:val="00CA4B78"/>
    <w:rsid w:val="00CA50E4"/>
    <w:rsid w:val="00CA5810"/>
    <w:rsid w:val="00CA64A5"/>
    <w:rsid w:val="00CA6650"/>
    <w:rsid w:val="00CA667C"/>
    <w:rsid w:val="00CA6C91"/>
    <w:rsid w:val="00CA6FBB"/>
    <w:rsid w:val="00CA759D"/>
    <w:rsid w:val="00CA7A60"/>
    <w:rsid w:val="00CA7B52"/>
    <w:rsid w:val="00CA7EB0"/>
    <w:rsid w:val="00CB03DD"/>
    <w:rsid w:val="00CB058E"/>
    <w:rsid w:val="00CB0A11"/>
    <w:rsid w:val="00CB0C39"/>
    <w:rsid w:val="00CB0CD1"/>
    <w:rsid w:val="00CB0E1C"/>
    <w:rsid w:val="00CB0E30"/>
    <w:rsid w:val="00CB1C46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6E56"/>
    <w:rsid w:val="00CB7384"/>
    <w:rsid w:val="00CB7391"/>
    <w:rsid w:val="00CB78B9"/>
    <w:rsid w:val="00CB7F32"/>
    <w:rsid w:val="00CC089A"/>
    <w:rsid w:val="00CC094E"/>
    <w:rsid w:val="00CC0D13"/>
    <w:rsid w:val="00CC1A22"/>
    <w:rsid w:val="00CC1BF8"/>
    <w:rsid w:val="00CC1DFD"/>
    <w:rsid w:val="00CC21C7"/>
    <w:rsid w:val="00CC24F1"/>
    <w:rsid w:val="00CC254E"/>
    <w:rsid w:val="00CC2E56"/>
    <w:rsid w:val="00CC2F8F"/>
    <w:rsid w:val="00CC4222"/>
    <w:rsid w:val="00CC43E2"/>
    <w:rsid w:val="00CC4641"/>
    <w:rsid w:val="00CC4A86"/>
    <w:rsid w:val="00CC4AB8"/>
    <w:rsid w:val="00CC4AF6"/>
    <w:rsid w:val="00CC4B30"/>
    <w:rsid w:val="00CC53F5"/>
    <w:rsid w:val="00CC5818"/>
    <w:rsid w:val="00CC5B20"/>
    <w:rsid w:val="00CC5BE9"/>
    <w:rsid w:val="00CC5DA7"/>
    <w:rsid w:val="00CC5F95"/>
    <w:rsid w:val="00CC6179"/>
    <w:rsid w:val="00CC6DAA"/>
    <w:rsid w:val="00CC7C74"/>
    <w:rsid w:val="00CC7F3C"/>
    <w:rsid w:val="00CD02CC"/>
    <w:rsid w:val="00CD0B73"/>
    <w:rsid w:val="00CD0DB1"/>
    <w:rsid w:val="00CD0FF7"/>
    <w:rsid w:val="00CD1458"/>
    <w:rsid w:val="00CD173E"/>
    <w:rsid w:val="00CD1C47"/>
    <w:rsid w:val="00CD2042"/>
    <w:rsid w:val="00CD24DF"/>
    <w:rsid w:val="00CD2AAE"/>
    <w:rsid w:val="00CD2E47"/>
    <w:rsid w:val="00CD30A2"/>
    <w:rsid w:val="00CD36EF"/>
    <w:rsid w:val="00CD3EE6"/>
    <w:rsid w:val="00CD4424"/>
    <w:rsid w:val="00CD4685"/>
    <w:rsid w:val="00CD5609"/>
    <w:rsid w:val="00CD5656"/>
    <w:rsid w:val="00CD5AF7"/>
    <w:rsid w:val="00CD60AD"/>
    <w:rsid w:val="00CD61DC"/>
    <w:rsid w:val="00CD644A"/>
    <w:rsid w:val="00CD64AD"/>
    <w:rsid w:val="00CD655C"/>
    <w:rsid w:val="00CD6F1D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95D"/>
    <w:rsid w:val="00CE2B86"/>
    <w:rsid w:val="00CE3352"/>
    <w:rsid w:val="00CE3D8B"/>
    <w:rsid w:val="00CE4FD5"/>
    <w:rsid w:val="00CE56DD"/>
    <w:rsid w:val="00CE5746"/>
    <w:rsid w:val="00CE577B"/>
    <w:rsid w:val="00CE57DF"/>
    <w:rsid w:val="00CE5991"/>
    <w:rsid w:val="00CE5EBE"/>
    <w:rsid w:val="00CE637B"/>
    <w:rsid w:val="00CE6450"/>
    <w:rsid w:val="00CE678A"/>
    <w:rsid w:val="00CE6ED7"/>
    <w:rsid w:val="00CF06EC"/>
    <w:rsid w:val="00CF07B1"/>
    <w:rsid w:val="00CF0986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62DC"/>
    <w:rsid w:val="00CF6ADB"/>
    <w:rsid w:val="00CF6F72"/>
    <w:rsid w:val="00CF75F1"/>
    <w:rsid w:val="00CF777C"/>
    <w:rsid w:val="00D00188"/>
    <w:rsid w:val="00D007AC"/>
    <w:rsid w:val="00D00AA7"/>
    <w:rsid w:val="00D0143F"/>
    <w:rsid w:val="00D02292"/>
    <w:rsid w:val="00D02620"/>
    <w:rsid w:val="00D0262A"/>
    <w:rsid w:val="00D0280F"/>
    <w:rsid w:val="00D030FA"/>
    <w:rsid w:val="00D031D4"/>
    <w:rsid w:val="00D035E2"/>
    <w:rsid w:val="00D04262"/>
    <w:rsid w:val="00D042E1"/>
    <w:rsid w:val="00D04698"/>
    <w:rsid w:val="00D04960"/>
    <w:rsid w:val="00D04C5A"/>
    <w:rsid w:val="00D05158"/>
    <w:rsid w:val="00D0579F"/>
    <w:rsid w:val="00D061DE"/>
    <w:rsid w:val="00D06F99"/>
    <w:rsid w:val="00D07255"/>
    <w:rsid w:val="00D103AF"/>
    <w:rsid w:val="00D109DC"/>
    <w:rsid w:val="00D10BA4"/>
    <w:rsid w:val="00D10C24"/>
    <w:rsid w:val="00D11481"/>
    <w:rsid w:val="00D114CE"/>
    <w:rsid w:val="00D117DB"/>
    <w:rsid w:val="00D12BB6"/>
    <w:rsid w:val="00D12FA3"/>
    <w:rsid w:val="00D13233"/>
    <w:rsid w:val="00D1350D"/>
    <w:rsid w:val="00D13E83"/>
    <w:rsid w:val="00D14076"/>
    <w:rsid w:val="00D14A56"/>
    <w:rsid w:val="00D15192"/>
    <w:rsid w:val="00D153E7"/>
    <w:rsid w:val="00D15949"/>
    <w:rsid w:val="00D15CEF"/>
    <w:rsid w:val="00D15F5C"/>
    <w:rsid w:val="00D16AB2"/>
    <w:rsid w:val="00D16B06"/>
    <w:rsid w:val="00D17221"/>
    <w:rsid w:val="00D17B28"/>
    <w:rsid w:val="00D2043A"/>
    <w:rsid w:val="00D20624"/>
    <w:rsid w:val="00D2095E"/>
    <w:rsid w:val="00D21069"/>
    <w:rsid w:val="00D21601"/>
    <w:rsid w:val="00D21BFB"/>
    <w:rsid w:val="00D21E17"/>
    <w:rsid w:val="00D22556"/>
    <w:rsid w:val="00D232FA"/>
    <w:rsid w:val="00D2398F"/>
    <w:rsid w:val="00D23D63"/>
    <w:rsid w:val="00D23DCC"/>
    <w:rsid w:val="00D23DCD"/>
    <w:rsid w:val="00D23E37"/>
    <w:rsid w:val="00D24146"/>
    <w:rsid w:val="00D250A1"/>
    <w:rsid w:val="00D254D6"/>
    <w:rsid w:val="00D25C70"/>
    <w:rsid w:val="00D25D38"/>
    <w:rsid w:val="00D2660C"/>
    <w:rsid w:val="00D26881"/>
    <w:rsid w:val="00D26B4C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1B8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49A5"/>
    <w:rsid w:val="00D455D9"/>
    <w:rsid w:val="00D46143"/>
    <w:rsid w:val="00D46DFD"/>
    <w:rsid w:val="00D4752D"/>
    <w:rsid w:val="00D478D5"/>
    <w:rsid w:val="00D47F68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CB5"/>
    <w:rsid w:val="00D53F49"/>
    <w:rsid w:val="00D540F9"/>
    <w:rsid w:val="00D5422E"/>
    <w:rsid w:val="00D54632"/>
    <w:rsid w:val="00D54685"/>
    <w:rsid w:val="00D546DD"/>
    <w:rsid w:val="00D54721"/>
    <w:rsid w:val="00D54977"/>
    <w:rsid w:val="00D54CC3"/>
    <w:rsid w:val="00D54D28"/>
    <w:rsid w:val="00D55187"/>
    <w:rsid w:val="00D55CEB"/>
    <w:rsid w:val="00D56456"/>
    <w:rsid w:val="00D56909"/>
    <w:rsid w:val="00D56A39"/>
    <w:rsid w:val="00D56EF1"/>
    <w:rsid w:val="00D56F13"/>
    <w:rsid w:val="00D578D3"/>
    <w:rsid w:val="00D600A4"/>
    <w:rsid w:val="00D601F0"/>
    <w:rsid w:val="00D605BE"/>
    <w:rsid w:val="00D60850"/>
    <w:rsid w:val="00D60EC9"/>
    <w:rsid w:val="00D61E98"/>
    <w:rsid w:val="00D62746"/>
    <w:rsid w:val="00D62B23"/>
    <w:rsid w:val="00D631FF"/>
    <w:rsid w:val="00D633D9"/>
    <w:rsid w:val="00D63807"/>
    <w:rsid w:val="00D63A16"/>
    <w:rsid w:val="00D64B8F"/>
    <w:rsid w:val="00D64D72"/>
    <w:rsid w:val="00D652EA"/>
    <w:rsid w:val="00D65B61"/>
    <w:rsid w:val="00D6639B"/>
    <w:rsid w:val="00D6689C"/>
    <w:rsid w:val="00D66BB8"/>
    <w:rsid w:val="00D66BBF"/>
    <w:rsid w:val="00D66D4A"/>
    <w:rsid w:val="00D670CA"/>
    <w:rsid w:val="00D67AC4"/>
    <w:rsid w:val="00D700E4"/>
    <w:rsid w:val="00D70761"/>
    <w:rsid w:val="00D71887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DE6"/>
    <w:rsid w:val="00D84525"/>
    <w:rsid w:val="00D846EB"/>
    <w:rsid w:val="00D85582"/>
    <w:rsid w:val="00D8569F"/>
    <w:rsid w:val="00D86233"/>
    <w:rsid w:val="00D86642"/>
    <w:rsid w:val="00D86716"/>
    <w:rsid w:val="00D86C7A"/>
    <w:rsid w:val="00D871E5"/>
    <w:rsid w:val="00D872AD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C67"/>
    <w:rsid w:val="00D92DAA"/>
    <w:rsid w:val="00D930C8"/>
    <w:rsid w:val="00D937E4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DA"/>
    <w:rsid w:val="00D9751F"/>
    <w:rsid w:val="00D97AF2"/>
    <w:rsid w:val="00D97B5B"/>
    <w:rsid w:val="00D97D89"/>
    <w:rsid w:val="00DA082E"/>
    <w:rsid w:val="00DA118C"/>
    <w:rsid w:val="00DA1216"/>
    <w:rsid w:val="00DA15F7"/>
    <w:rsid w:val="00DA16AD"/>
    <w:rsid w:val="00DA1D3F"/>
    <w:rsid w:val="00DA2199"/>
    <w:rsid w:val="00DA27F1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750"/>
    <w:rsid w:val="00DA6964"/>
    <w:rsid w:val="00DA6ACC"/>
    <w:rsid w:val="00DA78B5"/>
    <w:rsid w:val="00DA7C07"/>
    <w:rsid w:val="00DA7FAB"/>
    <w:rsid w:val="00DA7FCC"/>
    <w:rsid w:val="00DB1191"/>
    <w:rsid w:val="00DB13BC"/>
    <w:rsid w:val="00DB1895"/>
    <w:rsid w:val="00DB1B81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05"/>
    <w:rsid w:val="00DC01DC"/>
    <w:rsid w:val="00DC05D6"/>
    <w:rsid w:val="00DC09DE"/>
    <w:rsid w:val="00DC0AD2"/>
    <w:rsid w:val="00DC0BBC"/>
    <w:rsid w:val="00DC0BC8"/>
    <w:rsid w:val="00DC0D19"/>
    <w:rsid w:val="00DC0D80"/>
    <w:rsid w:val="00DC1234"/>
    <w:rsid w:val="00DC19D8"/>
    <w:rsid w:val="00DC1B6E"/>
    <w:rsid w:val="00DC2115"/>
    <w:rsid w:val="00DC2151"/>
    <w:rsid w:val="00DC22A8"/>
    <w:rsid w:val="00DC22CA"/>
    <w:rsid w:val="00DC293D"/>
    <w:rsid w:val="00DC29BA"/>
    <w:rsid w:val="00DC2CB4"/>
    <w:rsid w:val="00DC3109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B48"/>
    <w:rsid w:val="00DC76D6"/>
    <w:rsid w:val="00DD00AA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818"/>
    <w:rsid w:val="00DD4B33"/>
    <w:rsid w:val="00DD5723"/>
    <w:rsid w:val="00DD5DD9"/>
    <w:rsid w:val="00DD62F1"/>
    <w:rsid w:val="00DD6441"/>
    <w:rsid w:val="00DD6952"/>
    <w:rsid w:val="00DD6B5A"/>
    <w:rsid w:val="00DD7879"/>
    <w:rsid w:val="00DD7EFD"/>
    <w:rsid w:val="00DE01E7"/>
    <w:rsid w:val="00DE0712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F36"/>
    <w:rsid w:val="00DE40C3"/>
    <w:rsid w:val="00DE4316"/>
    <w:rsid w:val="00DE49AF"/>
    <w:rsid w:val="00DE49BB"/>
    <w:rsid w:val="00DE5D22"/>
    <w:rsid w:val="00DE6264"/>
    <w:rsid w:val="00DE6621"/>
    <w:rsid w:val="00DE6ABA"/>
    <w:rsid w:val="00DE76BD"/>
    <w:rsid w:val="00DE7742"/>
    <w:rsid w:val="00DE79BE"/>
    <w:rsid w:val="00DE7BE5"/>
    <w:rsid w:val="00DF0124"/>
    <w:rsid w:val="00DF08D0"/>
    <w:rsid w:val="00DF1506"/>
    <w:rsid w:val="00DF1571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5E66"/>
    <w:rsid w:val="00DF6D15"/>
    <w:rsid w:val="00DF6FB4"/>
    <w:rsid w:val="00DF71BF"/>
    <w:rsid w:val="00DF74B2"/>
    <w:rsid w:val="00DF77FC"/>
    <w:rsid w:val="00DF7FB3"/>
    <w:rsid w:val="00E002E0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909"/>
    <w:rsid w:val="00E15CCF"/>
    <w:rsid w:val="00E15E33"/>
    <w:rsid w:val="00E16677"/>
    <w:rsid w:val="00E1690B"/>
    <w:rsid w:val="00E17355"/>
    <w:rsid w:val="00E17896"/>
    <w:rsid w:val="00E20178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BBD"/>
    <w:rsid w:val="00E25D48"/>
    <w:rsid w:val="00E26442"/>
    <w:rsid w:val="00E2661B"/>
    <w:rsid w:val="00E26B88"/>
    <w:rsid w:val="00E26ED2"/>
    <w:rsid w:val="00E275D1"/>
    <w:rsid w:val="00E279C7"/>
    <w:rsid w:val="00E27A47"/>
    <w:rsid w:val="00E27ACC"/>
    <w:rsid w:val="00E27CB7"/>
    <w:rsid w:val="00E30096"/>
    <w:rsid w:val="00E305A7"/>
    <w:rsid w:val="00E3083F"/>
    <w:rsid w:val="00E30895"/>
    <w:rsid w:val="00E30DB7"/>
    <w:rsid w:val="00E313D4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4AA"/>
    <w:rsid w:val="00E3356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9A5"/>
    <w:rsid w:val="00E40D8C"/>
    <w:rsid w:val="00E417F8"/>
    <w:rsid w:val="00E418F5"/>
    <w:rsid w:val="00E419BC"/>
    <w:rsid w:val="00E41A4E"/>
    <w:rsid w:val="00E425A6"/>
    <w:rsid w:val="00E42E46"/>
    <w:rsid w:val="00E432F4"/>
    <w:rsid w:val="00E43616"/>
    <w:rsid w:val="00E437FB"/>
    <w:rsid w:val="00E43B25"/>
    <w:rsid w:val="00E43DE6"/>
    <w:rsid w:val="00E43F21"/>
    <w:rsid w:val="00E441EC"/>
    <w:rsid w:val="00E44350"/>
    <w:rsid w:val="00E455AC"/>
    <w:rsid w:val="00E4580C"/>
    <w:rsid w:val="00E45A60"/>
    <w:rsid w:val="00E45B2D"/>
    <w:rsid w:val="00E45F66"/>
    <w:rsid w:val="00E479B7"/>
    <w:rsid w:val="00E47E07"/>
    <w:rsid w:val="00E50E75"/>
    <w:rsid w:val="00E51643"/>
    <w:rsid w:val="00E51747"/>
    <w:rsid w:val="00E519F7"/>
    <w:rsid w:val="00E5397C"/>
    <w:rsid w:val="00E54B80"/>
    <w:rsid w:val="00E55A0E"/>
    <w:rsid w:val="00E55C81"/>
    <w:rsid w:val="00E56026"/>
    <w:rsid w:val="00E56092"/>
    <w:rsid w:val="00E5674D"/>
    <w:rsid w:val="00E56DF9"/>
    <w:rsid w:val="00E56E99"/>
    <w:rsid w:val="00E5700B"/>
    <w:rsid w:val="00E574F7"/>
    <w:rsid w:val="00E5765D"/>
    <w:rsid w:val="00E57709"/>
    <w:rsid w:val="00E604A5"/>
    <w:rsid w:val="00E607E6"/>
    <w:rsid w:val="00E60990"/>
    <w:rsid w:val="00E60AA9"/>
    <w:rsid w:val="00E61786"/>
    <w:rsid w:val="00E61D8D"/>
    <w:rsid w:val="00E62E49"/>
    <w:rsid w:val="00E62F28"/>
    <w:rsid w:val="00E636E8"/>
    <w:rsid w:val="00E65105"/>
    <w:rsid w:val="00E65988"/>
    <w:rsid w:val="00E65C1F"/>
    <w:rsid w:val="00E66020"/>
    <w:rsid w:val="00E665BD"/>
    <w:rsid w:val="00E667BF"/>
    <w:rsid w:val="00E66D5C"/>
    <w:rsid w:val="00E66F39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6BFE"/>
    <w:rsid w:val="00E7736B"/>
    <w:rsid w:val="00E776EC"/>
    <w:rsid w:val="00E77C35"/>
    <w:rsid w:val="00E80118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BF4"/>
    <w:rsid w:val="00E8421B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64F7"/>
    <w:rsid w:val="00E86623"/>
    <w:rsid w:val="00E87D68"/>
    <w:rsid w:val="00E9020A"/>
    <w:rsid w:val="00E92416"/>
    <w:rsid w:val="00E92423"/>
    <w:rsid w:val="00E9271F"/>
    <w:rsid w:val="00E928EA"/>
    <w:rsid w:val="00E9387B"/>
    <w:rsid w:val="00E93E96"/>
    <w:rsid w:val="00E94437"/>
    <w:rsid w:val="00E94650"/>
    <w:rsid w:val="00E9491E"/>
    <w:rsid w:val="00E95286"/>
    <w:rsid w:val="00E95565"/>
    <w:rsid w:val="00E95BC0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4306"/>
    <w:rsid w:val="00EA4C5A"/>
    <w:rsid w:val="00EA4EF5"/>
    <w:rsid w:val="00EA5034"/>
    <w:rsid w:val="00EA5263"/>
    <w:rsid w:val="00EA542F"/>
    <w:rsid w:val="00EA55AE"/>
    <w:rsid w:val="00EA5CC7"/>
    <w:rsid w:val="00EA5F42"/>
    <w:rsid w:val="00EA65C7"/>
    <w:rsid w:val="00EA68E6"/>
    <w:rsid w:val="00EA69E9"/>
    <w:rsid w:val="00EA7A16"/>
    <w:rsid w:val="00EA7D1F"/>
    <w:rsid w:val="00EA7EF6"/>
    <w:rsid w:val="00EB0AED"/>
    <w:rsid w:val="00EB0F64"/>
    <w:rsid w:val="00EB10AB"/>
    <w:rsid w:val="00EB1719"/>
    <w:rsid w:val="00EB1959"/>
    <w:rsid w:val="00EB1BD8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3BE"/>
    <w:rsid w:val="00EB7AD1"/>
    <w:rsid w:val="00EB7D7E"/>
    <w:rsid w:val="00EB7EBA"/>
    <w:rsid w:val="00EC0038"/>
    <w:rsid w:val="00EC01C6"/>
    <w:rsid w:val="00EC03D7"/>
    <w:rsid w:val="00EC0609"/>
    <w:rsid w:val="00EC161B"/>
    <w:rsid w:val="00EC241F"/>
    <w:rsid w:val="00EC2483"/>
    <w:rsid w:val="00EC2629"/>
    <w:rsid w:val="00EC2824"/>
    <w:rsid w:val="00EC285B"/>
    <w:rsid w:val="00EC2C7F"/>
    <w:rsid w:val="00EC371D"/>
    <w:rsid w:val="00EC374E"/>
    <w:rsid w:val="00EC39FE"/>
    <w:rsid w:val="00EC4B4E"/>
    <w:rsid w:val="00EC504C"/>
    <w:rsid w:val="00EC5864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AEE"/>
    <w:rsid w:val="00ED1B19"/>
    <w:rsid w:val="00ED1E9D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58"/>
    <w:rsid w:val="00ED6795"/>
    <w:rsid w:val="00ED6F4F"/>
    <w:rsid w:val="00ED72CD"/>
    <w:rsid w:val="00ED7308"/>
    <w:rsid w:val="00ED730B"/>
    <w:rsid w:val="00ED769F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D01"/>
    <w:rsid w:val="00EE4E3D"/>
    <w:rsid w:val="00EE531B"/>
    <w:rsid w:val="00EE55DC"/>
    <w:rsid w:val="00EE5D3C"/>
    <w:rsid w:val="00EE61A9"/>
    <w:rsid w:val="00EE61B5"/>
    <w:rsid w:val="00EE6C74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001"/>
    <w:rsid w:val="00F029AA"/>
    <w:rsid w:val="00F02F34"/>
    <w:rsid w:val="00F030B9"/>
    <w:rsid w:val="00F0313F"/>
    <w:rsid w:val="00F033EB"/>
    <w:rsid w:val="00F04518"/>
    <w:rsid w:val="00F0474E"/>
    <w:rsid w:val="00F05814"/>
    <w:rsid w:val="00F05816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8AF"/>
    <w:rsid w:val="00F10FB9"/>
    <w:rsid w:val="00F11154"/>
    <w:rsid w:val="00F11346"/>
    <w:rsid w:val="00F115BE"/>
    <w:rsid w:val="00F11DE0"/>
    <w:rsid w:val="00F124CB"/>
    <w:rsid w:val="00F12D88"/>
    <w:rsid w:val="00F13052"/>
    <w:rsid w:val="00F13191"/>
    <w:rsid w:val="00F13DB8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2F2E"/>
    <w:rsid w:val="00F231EF"/>
    <w:rsid w:val="00F23298"/>
    <w:rsid w:val="00F23765"/>
    <w:rsid w:val="00F23821"/>
    <w:rsid w:val="00F2440A"/>
    <w:rsid w:val="00F24AA5"/>
    <w:rsid w:val="00F24BF9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DD8"/>
    <w:rsid w:val="00F35515"/>
    <w:rsid w:val="00F355A3"/>
    <w:rsid w:val="00F3606F"/>
    <w:rsid w:val="00F360B5"/>
    <w:rsid w:val="00F364C6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11C5"/>
    <w:rsid w:val="00F412B5"/>
    <w:rsid w:val="00F413DA"/>
    <w:rsid w:val="00F41D84"/>
    <w:rsid w:val="00F435CB"/>
    <w:rsid w:val="00F43BF7"/>
    <w:rsid w:val="00F441BA"/>
    <w:rsid w:val="00F44C4B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3AB2"/>
    <w:rsid w:val="00F64486"/>
    <w:rsid w:val="00F649AD"/>
    <w:rsid w:val="00F64A2C"/>
    <w:rsid w:val="00F652EF"/>
    <w:rsid w:val="00F65AA0"/>
    <w:rsid w:val="00F65E7E"/>
    <w:rsid w:val="00F663A5"/>
    <w:rsid w:val="00F66DEF"/>
    <w:rsid w:val="00F67203"/>
    <w:rsid w:val="00F6746D"/>
    <w:rsid w:val="00F6763A"/>
    <w:rsid w:val="00F677A2"/>
    <w:rsid w:val="00F67981"/>
    <w:rsid w:val="00F67A51"/>
    <w:rsid w:val="00F67DB4"/>
    <w:rsid w:val="00F67F2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23E"/>
    <w:rsid w:val="00F7341A"/>
    <w:rsid w:val="00F7346E"/>
    <w:rsid w:val="00F74677"/>
    <w:rsid w:val="00F7491F"/>
    <w:rsid w:val="00F74C53"/>
    <w:rsid w:val="00F74DCB"/>
    <w:rsid w:val="00F74E80"/>
    <w:rsid w:val="00F75282"/>
    <w:rsid w:val="00F7584E"/>
    <w:rsid w:val="00F75C68"/>
    <w:rsid w:val="00F75CDE"/>
    <w:rsid w:val="00F7617C"/>
    <w:rsid w:val="00F76215"/>
    <w:rsid w:val="00F76662"/>
    <w:rsid w:val="00F769AC"/>
    <w:rsid w:val="00F76DE5"/>
    <w:rsid w:val="00F7707C"/>
    <w:rsid w:val="00F7715B"/>
    <w:rsid w:val="00F77172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19D"/>
    <w:rsid w:val="00F862EC"/>
    <w:rsid w:val="00F86ACB"/>
    <w:rsid w:val="00F86BB3"/>
    <w:rsid w:val="00F86C13"/>
    <w:rsid w:val="00F871DC"/>
    <w:rsid w:val="00F8749D"/>
    <w:rsid w:val="00F876C8"/>
    <w:rsid w:val="00F876E0"/>
    <w:rsid w:val="00F879A9"/>
    <w:rsid w:val="00F87A42"/>
    <w:rsid w:val="00F87AE0"/>
    <w:rsid w:val="00F90176"/>
    <w:rsid w:val="00F90534"/>
    <w:rsid w:val="00F905A1"/>
    <w:rsid w:val="00F912A5"/>
    <w:rsid w:val="00F914D0"/>
    <w:rsid w:val="00F9189A"/>
    <w:rsid w:val="00F91D27"/>
    <w:rsid w:val="00F9213A"/>
    <w:rsid w:val="00F921E0"/>
    <w:rsid w:val="00F93E2E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6BFD"/>
    <w:rsid w:val="00FA722D"/>
    <w:rsid w:val="00FA734A"/>
    <w:rsid w:val="00FA74D3"/>
    <w:rsid w:val="00FA7651"/>
    <w:rsid w:val="00FB02EA"/>
    <w:rsid w:val="00FB0E46"/>
    <w:rsid w:val="00FB10D8"/>
    <w:rsid w:val="00FB1417"/>
    <w:rsid w:val="00FB1547"/>
    <w:rsid w:val="00FB1A68"/>
    <w:rsid w:val="00FB1B15"/>
    <w:rsid w:val="00FB226B"/>
    <w:rsid w:val="00FB2C44"/>
    <w:rsid w:val="00FB36F1"/>
    <w:rsid w:val="00FB3D97"/>
    <w:rsid w:val="00FB403B"/>
    <w:rsid w:val="00FB425D"/>
    <w:rsid w:val="00FB48BE"/>
    <w:rsid w:val="00FB4FB6"/>
    <w:rsid w:val="00FB55B6"/>
    <w:rsid w:val="00FB5896"/>
    <w:rsid w:val="00FB5FBB"/>
    <w:rsid w:val="00FB6090"/>
    <w:rsid w:val="00FB60BB"/>
    <w:rsid w:val="00FB6BF9"/>
    <w:rsid w:val="00FB727E"/>
    <w:rsid w:val="00FB728E"/>
    <w:rsid w:val="00FB7471"/>
    <w:rsid w:val="00FB75AE"/>
    <w:rsid w:val="00FB7680"/>
    <w:rsid w:val="00FB769C"/>
    <w:rsid w:val="00FB7719"/>
    <w:rsid w:val="00FB7A80"/>
    <w:rsid w:val="00FC017F"/>
    <w:rsid w:val="00FC1430"/>
    <w:rsid w:val="00FC18A9"/>
    <w:rsid w:val="00FC1944"/>
    <w:rsid w:val="00FC1A80"/>
    <w:rsid w:val="00FC24D2"/>
    <w:rsid w:val="00FC25ED"/>
    <w:rsid w:val="00FC26F1"/>
    <w:rsid w:val="00FC2C5D"/>
    <w:rsid w:val="00FC3284"/>
    <w:rsid w:val="00FC34F5"/>
    <w:rsid w:val="00FC3506"/>
    <w:rsid w:val="00FC395C"/>
    <w:rsid w:val="00FC3A37"/>
    <w:rsid w:val="00FC44CF"/>
    <w:rsid w:val="00FC51E1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55E1"/>
    <w:rsid w:val="00FD5FD2"/>
    <w:rsid w:val="00FD6629"/>
    <w:rsid w:val="00FD6A01"/>
    <w:rsid w:val="00FD78B5"/>
    <w:rsid w:val="00FD7D01"/>
    <w:rsid w:val="00FD7F11"/>
    <w:rsid w:val="00FE0113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D36"/>
    <w:rsid w:val="00FE4ECB"/>
    <w:rsid w:val="00FE5157"/>
    <w:rsid w:val="00FE525D"/>
    <w:rsid w:val="00FE5A06"/>
    <w:rsid w:val="00FE6575"/>
    <w:rsid w:val="00FE6752"/>
    <w:rsid w:val="00FE695E"/>
    <w:rsid w:val="00FE70A6"/>
    <w:rsid w:val="00FE7806"/>
    <w:rsid w:val="00FE7925"/>
    <w:rsid w:val="00FF01FF"/>
    <w:rsid w:val="00FF021E"/>
    <w:rsid w:val="00FF0379"/>
    <w:rsid w:val="00FF0706"/>
    <w:rsid w:val="00FF0847"/>
    <w:rsid w:val="00FF10BB"/>
    <w:rsid w:val="00FF127A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CBCE08A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CD2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qFormat/>
    <w:rsid w:val="003B7CD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B7CD2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3B7CD2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3B7CD2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3B7CD2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3B7CD2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qFormat/>
    <w:rsid w:val="003B7CD2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qFormat/>
    <w:rsid w:val="003B7CD2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qFormat/>
    <w:rsid w:val="003B7CD2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3B7CD2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rsid w:val="003B7C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B7CD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B7CD2"/>
  </w:style>
  <w:style w:type="paragraph" w:styleId="BlockText">
    <w:name w:val="Block Text"/>
    <w:basedOn w:val="Normal"/>
    <w:rsid w:val="003B7CD2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3B7CD2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3B7CD2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rsid w:val="003B7CD2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customStyle="1" w:styleId="Heading2Char">
    <w:name w:val="Heading 2 Char"/>
    <w:link w:val="Heading2"/>
    <w:rsid w:val="007919E3"/>
    <w:rPr>
      <w:rFonts w:ascii="Helvetica-R" w:hAnsi="Helvetica-R"/>
      <w:b/>
      <w:bCs/>
      <w:noProof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4</TotalTime>
  <Pages>1</Pages>
  <Words>7061</Words>
  <Characters>40253</Characters>
  <Application>Microsoft Office Word</Application>
  <DocSecurity>0</DocSecurity>
  <Lines>335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47220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5</cp:revision>
  <cp:lastPrinted>2012-08-09T06:05:00Z</cp:lastPrinted>
  <dcterms:created xsi:type="dcterms:W3CDTF">2026-08-03T06:56:00Z</dcterms:created>
  <dcterms:modified xsi:type="dcterms:W3CDTF">2026-08-03T08:13:00Z</dcterms:modified>
</cp:coreProperties>
</file>