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DF366" w14:textId="77777777" w:rsidR="00363308" w:rsidRPr="00E41207" w:rsidRDefault="00363308" w:rsidP="00C108D0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E41207">
        <w:rPr>
          <w:b/>
          <w:spacing w:val="-8"/>
          <w:sz w:val="16"/>
          <w:szCs w:val="16"/>
        </w:rPr>
        <w:t>C.N.C.F. "C.F.R." S.A. -  D I R E C Ţ I A  L I N I I</w:t>
      </w:r>
    </w:p>
    <w:p w14:paraId="3500B182" w14:textId="7BDE45D0" w:rsidR="00363308" w:rsidRPr="00E41207" w:rsidRDefault="00363308" w:rsidP="00C108D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E41207">
        <w:rPr>
          <w:b/>
          <w:sz w:val="16"/>
          <w:szCs w:val="16"/>
        </w:rPr>
        <w:t xml:space="preserve"> (de la pagina 1 la pagina )</w:t>
      </w:r>
    </w:p>
    <w:p w14:paraId="76A691E1" w14:textId="77777777" w:rsidR="00363308" w:rsidRDefault="00363308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6F3753C8" w14:textId="77777777" w:rsidR="00363308" w:rsidRDefault="00363308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389600FD" w14:textId="77777777" w:rsidR="00363308" w:rsidRDefault="00363308">
      <w:pPr>
        <w:jc w:val="center"/>
        <w:rPr>
          <w:sz w:val="28"/>
        </w:rPr>
      </w:pPr>
    </w:p>
    <w:p w14:paraId="6DB0C1F3" w14:textId="77777777" w:rsidR="00363308" w:rsidRDefault="00363308">
      <w:pPr>
        <w:jc w:val="center"/>
        <w:rPr>
          <w:sz w:val="28"/>
        </w:rPr>
      </w:pPr>
    </w:p>
    <w:p w14:paraId="310D7187" w14:textId="77777777" w:rsidR="00363308" w:rsidRDefault="00363308">
      <w:pPr>
        <w:jc w:val="center"/>
        <w:rPr>
          <w:sz w:val="28"/>
        </w:rPr>
      </w:pPr>
    </w:p>
    <w:p w14:paraId="1BAD493A" w14:textId="77777777" w:rsidR="00363308" w:rsidRDefault="00363308">
      <w:pPr>
        <w:jc w:val="center"/>
        <w:rPr>
          <w:b/>
          <w:bCs/>
          <w:spacing w:val="80"/>
          <w:sz w:val="32"/>
          <w:lang w:val="en-US"/>
        </w:rPr>
      </w:pPr>
    </w:p>
    <w:p w14:paraId="61DF0185" w14:textId="77777777" w:rsidR="00363308" w:rsidRDefault="00363308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CRAIOVA</w:t>
      </w:r>
    </w:p>
    <w:p w14:paraId="434A4826" w14:textId="77777777" w:rsidR="00363308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5F777204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13BEA4D0" w14:textId="77777777" w:rsidR="00363308" w:rsidRDefault="00363308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13C56C39" w14:textId="77777777" w:rsidR="00363308" w:rsidRDefault="00363308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21-31 august 2026</w:t>
      </w:r>
    </w:p>
    <w:p w14:paraId="17D58413" w14:textId="77777777" w:rsidR="00363308" w:rsidRDefault="00363308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363308" w14:paraId="25CB0116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75389DAC" w14:textId="77777777" w:rsidR="00363308" w:rsidRDefault="00363308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1805C859" w14:textId="77777777" w:rsidR="00363308" w:rsidRDefault="00363308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30E3B15C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2A17E4A6" w14:textId="77777777" w:rsidR="00363308" w:rsidRDefault="00363308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71AB800E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5B5C8B6D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85DB5A2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0E0DC3F3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4122E851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73373740" w14:textId="77777777" w:rsidR="00363308" w:rsidRDefault="00363308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284F8B90" w14:textId="77777777" w:rsidR="00363308" w:rsidRDefault="00363308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0EA9C9CA" w14:textId="77777777" w:rsidR="00363308" w:rsidRDefault="00363308" w:rsidP="004D230F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22AEFFE2" w14:textId="77777777" w:rsidR="00363308" w:rsidRDefault="00363308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2E9B4F1A" w14:textId="77777777" w:rsidR="00363308" w:rsidRDefault="00363308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173675A9" w14:textId="77777777" w:rsidR="00363308" w:rsidRDefault="00363308" w:rsidP="004D230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1F4C8660" w14:textId="77777777" w:rsidR="00363308" w:rsidRDefault="00363308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55CBCA45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061B9827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6BA8D6E6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47492160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5B924866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15F059CF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40B20B21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0961BBEC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572F26D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363308" w14:paraId="5E245590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77F57963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1F3EC759" w14:textId="77777777" w:rsidR="00363308" w:rsidRDefault="00363308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467268E3" w14:textId="77777777" w:rsidR="00363308" w:rsidRDefault="00363308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2E2EB837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515DD119" w14:textId="77777777" w:rsidR="00363308" w:rsidRDefault="00363308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172B91FD" w14:textId="77777777" w:rsidR="00363308" w:rsidRDefault="00363308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7D8C4B95" w14:textId="77777777" w:rsidR="00363308" w:rsidRDefault="00363308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0A3C8792" w14:textId="77777777" w:rsidR="00363308" w:rsidRDefault="00363308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4F29AA01" w14:textId="77777777" w:rsidR="00363308" w:rsidRDefault="00363308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C6BCA86" w14:textId="77777777" w:rsidR="00363308" w:rsidRDefault="00363308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1E452836" w14:textId="77777777" w:rsidR="00363308" w:rsidRDefault="00363308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32F36D20" w14:textId="77777777" w:rsidR="00363308" w:rsidRDefault="00363308">
      <w:pPr>
        <w:spacing w:line="192" w:lineRule="auto"/>
        <w:jc w:val="center"/>
      </w:pPr>
    </w:p>
    <w:p w14:paraId="3FAE291C" w14:textId="77777777" w:rsidR="00363308" w:rsidRDefault="00363308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176BF1C3" w14:textId="77777777" w:rsidR="00363308" w:rsidRPr="00EA47EA" w:rsidRDefault="00363308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23269078" w14:textId="77777777" w:rsidR="00363308" w:rsidRPr="00EA47EA" w:rsidRDefault="00363308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19812223" w14:textId="77777777" w:rsidR="00363308" w:rsidRPr="00EA47EA" w:rsidRDefault="00363308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2FE040F0" w14:textId="77777777" w:rsidR="00363308" w:rsidRPr="00A8307A" w:rsidRDefault="00363308" w:rsidP="00516DD3">
      <w:pPr>
        <w:pStyle w:val="Heading1"/>
        <w:spacing w:line="360" w:lineRule="auto"/>
      </w:pPr>
      <w:r w:rsidRPr="00A8307A">
        <w:t>LINIA 100</w:t>
      </w:r>
    </w:p>
    <w:p w14:paraId="49280CFB" w14:textId="77777777" w:rsidR="00363308" w:rsidRPr="00A8307A" w:rsidRDefault="00363308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363308" w:rsidRPr="00AB76B4" w14:paraId="755DC61A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6D233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AC04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F1DCA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5698A3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82A7F48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1AD5F" w14:textId="77777777" w:rsidR="00363308" w:rsidRPr="00AB76B4" w:rsidRDefault="0036330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B44E28B" w14:textId="77777777" w:rsidR="00363308" w:rsidRPr="00AB76B4" w:rsidRDefault="0036330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3977B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7313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8A5D6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ED0D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29CFD50D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5CE08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DC2A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2426A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9A8EA2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455ECA8C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D33B3" w14:textId="77777777" w:rsidR="00363308" w:rsidRPr="00AB76B4" w:rsidRDefault="0036330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40547E0" w14:textId="77777777" w:rsidR="00363308" w:rsidRPr="00AB76B4" w:rsidRDefault="0036330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31AC9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79CFD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E5513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29877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76603430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D1E5A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2393D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AAB22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D40641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6000A95A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DD550" w14:textId="77777777" w:rsidR="00363308" w:rsidRPr="00AB76B4" w:rsidRDefault="0036330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549D1BF4" w14:textId="77777777" w:rsidR="00363308" w:rsidRPr="00AB76B4" w:rsidRDefault="0036330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63AD4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BB307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FEF7A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316A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F8DDC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363308" w:rsidRPr="00AB76B4" w14:paraId="4DD323E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1809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A023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2BB03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CD382E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EF1319A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8A23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3AD1C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4EDB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FE6C3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48EB1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65026FC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5E5E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0DE1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469F9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9264F4" w14:textId="77777777" w:rsidR="00363308" w:rsidRPr="00AB76B4" w:rsidRDefault="00363308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037A2E9" w14:textId="77777777" w:rsidR="00363308" w:rsidRPr="00AB76B4" w:rsidRDefault="00363308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175F3" w14:textId="77777777" w:rsidR="00363308" w:rsidRPr="00AB76B4" w:rsidRDefault="00363308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48C6B2AF" w14:textId="77777777" w:rsidR="00363308" w:rsidRPr="00AB76B4" w:rsidRDefault="00363308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09C1C163" w14:textId="77777777" w:rsidR="00363308" w:rsidRPr="00AB76B4" w:rsidRDefault="00363308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6924B653" w14:textId="77777777" w:rsidR="00363308" w:rsidRPr="00AB76B4" w:rsidRDefault="00363308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3734E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B596B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22ECB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A022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1E82B33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73A0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9E76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E16A2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7706A4" w14:textId="77777777" w:rsidR="00363308" w:rsidRPr="00AB76B4" w:rsidRDefault="00363308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5746877C" w14:textId="77777777" w:rsidR="00363308" w:rsidRPr="00AB76B4" w:rsidRDefault="00363308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88BF2" w14:textId="77777777" w:rsidR="00363308" w:rsidRPr="00AB76B4" w:rsidRDefault="00363308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73AD8BF7" w14:textId="77777777" w:rsidR="00363308" w:rsidRPr="00AB76B4" w:rsidRDefault="00363308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F86C1" w14:textId="77777777" w:rsidR="00363308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1760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AA5B2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35065" w14:textId="77777777" w:rsidR="00363308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7FE50B" w14:textId="77777777" w:rsidR="00363308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363308" w:rsidRPr="00AB76B4" w14:paraId="6347B1C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2CF4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69F6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DE645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07B338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2A733021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</w:p>
          <w:p w14:paraId="200A3217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0568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3448A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94C6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4D9414C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F0E6F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98BD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Cap București Nord semnalizată numai cu paleta cu diagonală.</w:t>
            </w:r>
          </w:p>
        </w:tc>
      </w:tr>
      <w:tr w:rsidR="00363308" w:rsidRPr="00AB76B4" w14:paraId="4F61FA9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C9309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1956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616CDDFD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D29C0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87615F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46AF634F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5181B9D2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28B3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4E78C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3C2D8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6C244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796D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74C2D6D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2A5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CDBCB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8B73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C982DD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61AE0F81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6D95C30B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86E8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478A0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44E37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2FE987B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9763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8EEED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5BFBAEE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8AD0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F461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1F724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72FEDD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7FA83581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9922B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962A6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A4AD9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B67126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FA4A1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639530A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65EE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D3F4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0EB73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C542DE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58A2F8F2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53285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36E0085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4BAC93F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36B685CA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75C4B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C6EC7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2B7B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E9EC7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3E1415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363308" w:rsidRPr="00AB76B4" w14:paraId="0C5BFDDA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A4B9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44B89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2AA33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A841CA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5FF0C55D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0589A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3E149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6A97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F8B66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3B419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51209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363308" w:rsidRPr="00AB76B4" w14:paraId="4548894D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64220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3ACBB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6BC6330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FD2F5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6CC4F6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52CD07E7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1EB51065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2C69D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A394B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4DE4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0BA3D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58B9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6E4E6F93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355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28FA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D3BEE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30D986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4B15CF22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1EB82318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71E19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A5869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E77E1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68A9D45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50DFD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675B5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2BEB678A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B5DE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E385D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532A3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A44B97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79F4B86B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3D589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733BB9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16AF7881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64AEA3A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8759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3DF6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D1E3A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D3AF7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7BC96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363308" w:rsidRPr="00AB76B4" w14:paraId="114ECB0D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FE62A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D823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45A6C1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0FB4C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E53B09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13168EBE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ECF4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4040F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C7EAD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49AC6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2755F" w14:textId="77777777" w:rsidR="00363308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10D966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0172C27E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073F6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D6DB9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72560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11C58A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3AD42E1A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975BB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6826B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6038A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26F3E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27A8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402C2457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C198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BAA35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D7CA6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73AFBD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6729D1C8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1C3B1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D3592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CD477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FBC70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CDB0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64432AED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F44B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AE785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09FF9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55F851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3723DB6C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58737" w14:textId="77777777" w:rsidR="00363308" w:rsidRPr="00AB76B4" w:rsidRDefault="0036330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136AC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B61B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F8AC9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BFF6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1AC7BF7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2AB9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EF7A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0D76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947AA8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163282FC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7AC14" w14:textId="77777777" w:rsidR="00363308" w:rsidRPr="00AB76B4" w:rsidRDefault="0036330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14D63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2ABC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5B35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DB86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3BAF2BE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97B6A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0986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2994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6F230B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6CA02633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65E20" w14:textId="77777777" w:rsidR="00363308" w:rsidRPr="00AB76B4" w:rsidRDefault="0036330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5C52B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9F0C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5B76697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9DBF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880BA" w14:textId="77777777" w:rsidR="00363308" w:rsidRPr="00AB76B4" w:rsidRDefault="00363308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30B4DD88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4DA18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FB0F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5155FE27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26+</w:t>
            </w:r>
            <w:r>
              <w:rPr>
                <w:b/>
                <w:bCs/>
                <w:sz w:val="20"/>
              </w:rPr>
              <w:t>70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3FE00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342C0E" w14:textId="77777777" w:rsidR="00363308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</w:t>
            </w:r>
            <w:r w:rsidRPr="00AB76B4">
              <w:rPr>
                <w:b/>
                <w:bCs/>
                <w:sz w:val="20"/>
              </w:rPr>
              <w:t>inia 3 directă Grădinari</w:t>
            </w:r>
            <w:r>
              <w:rPr>
                <w:b/>
                <w:bCs/>
                <w:sz w:val="20"/>
              </w:rPr>
              <w:t xml:space="preserve"> și sch. 3, 5,</w:t>
            </w:r>
          </w:p>
          <w:p w14:paraId="538AD7D9" w14:textId="77777777" w:rsidR="00363308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9, 2, 6, 18 și </w:t>
            </w:r>
          </w:p>
          <w:p w14:paraId="1087739B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 xml:space="preserve">i - </w:t>
            </w:r>
            <w:r w:rsidRPr="00AB76B4">
              <w:rPr>
                <w:b/>
                <w:bCs/>
                <w:sz w:val="20"/>
              </w:rPr>
              <w:t>Vadu Lat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AB7A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38FC8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F9B89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EB33B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EBDD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21AA29A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385B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EB3FA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B2B2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934CE4" w14:textId="77777777" w:rsidR="00363308" w:rsidRPr="00AB76B4" w:rsidRDefault="00363308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9728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AE175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8257D" w14:textId="77777777" w:rsidR="00363308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79E2FA08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F0C01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C4905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65A12BB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71B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F74B5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D22AF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E89919" w14:textId="77777777" w:rsidR="00363308" w:rsidRPr="00AB76B4" w:rsidRDefault="00363308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 xml:space="preserve">i - </w:t>
            </w:r>
            <w:r w:rsidRPr="00AB76B4">
              <w:rPr>
                <w:b/>
                <w:bCs/>
                <w:sz w:val="20"/>
              </w:rPr>
              <w:t>Vadu Lat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621F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09D1A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7A8AA" w14:textId="77777777" w:rsidR="00363308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283E60C5" w14:textId="77777777" w:rsidR="00363308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32554" w14:textId="77777777" w:rsidR="00363308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BF77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181D8142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771C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5F9F9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3B552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501242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49D95767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AD3C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7E9B2619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21117EC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8545B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90147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2A894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A20EA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3B7A5AA5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4890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AD43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26+700</w:t>
            </w:r>
          </w:p>
          <w:p w14:paraId="59ED5FE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449A1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0967E0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 -</w:t>
            </w:r>
          </w:p>
          <w:p w14:paraId="0BE2D3AC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F290E" w14:textId="77777777" w:rsidR="00363308" w:rsidRPr="00AB76B4" w:rsidRDefault="00363308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6C112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9B837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CE64E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C0D6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1DA7138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30F3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6BF48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5014D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6FC023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692ADE65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2C72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BBFADD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CD632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1DB8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0DAE8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AEDF1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37B33534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589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39EC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FD612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3441D6" w14:textId="77777777" w:rsidR="00363308" w:rsidRPr="00AB76B4" w:rsidRDefault="00363308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E8BA7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06880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5C061" w14:textId="77777777" w:rsidR="00363308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57F226D3" w14:textId="77777777" w:rsidR="00363308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84178" w14:textId="77777777" w:rsidR="00363308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48A1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125A422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CEE58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099B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68D33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53B771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142B1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2858559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5FD790A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BD4ABC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58D001E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3EE710A8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6C6E9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9B63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0CA40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BEAC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214B43B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8FA6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A5321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1773BE15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FDBBB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AD864C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64060AFE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0960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77524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5923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6FAF0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5758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30ACF4A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1B03D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2F3C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00DAF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A9E955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06695E44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1F7E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4A9FF7F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793AB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8ED0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9DA38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5646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93A410D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DE63F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363308" w:rsidRPr="00AB76B4" w14:paraId="6AA72E99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3B92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24C35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254AA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B6B534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0852759E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6ED4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3790C6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D2522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643C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3B6A9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34B2A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7B1B2E1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38119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C5A9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B7F9D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BB6514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71218F32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F76B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90BCA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613A8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CF49C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10A0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48CA877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4B3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2F21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F35C6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6ED4B4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7FE2ED41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4DE15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18B8B50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6A35F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61959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7611F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5B5F5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324DB9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DC844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363308" w:rsidRPr="00AB76B4" w14:paraId="2F8511F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59AB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8C2C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52+500</w:t>
            </w:r>
          </w:p>
          <w:p w14:paraId="30E3FA1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F3DD9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F470DB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429A5A89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01B2D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F6C48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9E551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F2220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D0D5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61A9D1C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F8215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E2670" w14:textId="77777777" w:rsidR="00363308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52+600</w:t>
            </w:r>
          </w:p>
          <w:p w14:paraId="2115631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833DD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3A8772" w14:textId="77777777" w:rsidR="00363308" w:rsidRPr="00AB76B4" w:rsidRDefault="00363308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AD1F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4E6DD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97DBB" w14:textId="77777777" w:rsidR="00363308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96548" w14:textId="77777777" w:rsidR="00363308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F645C" w14:textId="77777777" w:rsidR="00363308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207696E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257AD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A5625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06D7C288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E7CE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1A64D0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439A508F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1211655A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9FAA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17AB0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C773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78666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BE11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3C64693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FA36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3A39D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88825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EBA4B4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0E1A8ADD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DE6BA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92803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0EF0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64FDD32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963B0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25AD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B2AB6A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0D66D0C9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17FAD9B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6282B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FDFC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79268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D86877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122C580D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AB4C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51546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DEB0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59+500</w:t>
            </w:r>
          </w:p>
          <w:p w14:paraId="3DAD77A1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3356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4890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369DF35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F367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87BA5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318C46A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03D9A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C82638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786F141F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3EB1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F8923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CAFC5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01146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39C3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4CE8D35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B50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7F9D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4EE8441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9B6F2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3C346A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1DB37976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76B21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57A80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94C1A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965D9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51EF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7D170C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E0389D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363308" w:rsidRPr="00AB76B4" w14:paraId="1048661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ED66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31827" w14:textId="77777777" w:rsidR="00363308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14026F8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E56D4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D5DE5A" w14:textId="77777777" w:rsidR="00363308" w:rsidRPr="00AB76B4" w:rsidRDefault="00363308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08C00CA6" w14:textId="77777777" w:rsidR="00363308" w:rsidRPr="00AB76B4" w:rsidRDefault="00363308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1E9A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CE7EF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A8DD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179E1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D8CB9" w14:textId="77777777" w:rsidR="00363308" w:rsidRPr="00AB76B4" w:rsidRDefault="00363308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5C62D5" w14:textId="77777777" w:rsidR="00363308" w:rsidRPr="00AB76B4" w:rsidRDefault="00363308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63308" w:rsidRPr="00AB76B4" w14:paraId="7E73033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22D1E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9B5C8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FAA58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86F95E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0B194752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1C2CB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012AD3D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630CCC3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7D04662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ECBBE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B041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834C0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CA08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86979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363308" w:rsidRPr="00AB76B4" w14:paraId="1DB9BC8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FB3D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23A8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D4D6C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102164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58DDEE97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6FB09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DA95C7D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154E078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43B22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D66D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DFCEC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CCEE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363308" w:rsidRPr="00AB76B4" w14:paraId="32A2663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317C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43417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F2781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5B4ED6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C52D1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1E522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00E97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68+300</w:t>
            </w:r>
          </w:p>
          <w:p w14:paraId="1FAC640A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69B6A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50BC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3E4DAF99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8A619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8DD8E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86D92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4063D6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1742F4DE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8A03E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BE86230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B820F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9633F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15402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0AEC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6D471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363308" w:rsidRPr="00AB76B4" w14:paraId="125CCA8B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63C9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F02BE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8FC00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C8890E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5A3EBE11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E862A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C3DD9FE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0ABDB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DCE71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5B5BE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A1B0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363308" w:rsidRPr="00AB76B4" w14:paraId="3B4CF71D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03E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95A63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D348D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75BB9F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7DAB97A7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5DA27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EE702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0ED3A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60399812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BC7C1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AE917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474EE2A3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F29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8847F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FC198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12CCAA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3E429DE7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08268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7A14E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3F8CB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4AAC33DA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DFD33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76EF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7467A5C1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AB76B4" w14:paraId="5083DEF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95511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13C73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5418E85C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92+040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6F06E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929216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70FB45EF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6CA0C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221AC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2B24D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F269C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92B6D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363308" w:rsidRPr="00AB76B4" w14:paraId="4921CA83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EB3C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3BCA6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900C0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DE946D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4FF0E8CC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FB3B9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EA35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CFFFF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4EC5A6BD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A76FB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3384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AB76B4" w14:paraId="42832436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2E69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446DB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F14E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21B77D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4588FA85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32FF9E6D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136D9AD6" w14:textId="77777777" w:rsidR="00363308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6ED9B20C" w14:textId="77777777" w:rsidR="00363308" w:rsidRPr="00075656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059F1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7357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AD193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20B6C8D9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3FB82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4796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AB76B4" w14:paraId="09AAF064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10EB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F9B23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92+040</w:t>
            </w:r>
          </w:p>
          <w:p w14:paraId="559F812E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B981A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7707D9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6374C09C" w14:textId="77777777" w:rsidR="00363308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</w:t>
            </w:r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și linia 4 directă </w:t>
            </w:r>
          </w:p>
          <w:p w14:paraId="110E0408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61BD54D6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C7CD8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E41E9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36082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A4566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542A7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AB76B4" w14:paraId="7B0011F9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4D92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ADF04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A8B6B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738873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524671ED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D7C3E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5E44CFD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726A4020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712B10FF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7ECC4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2E4DC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2949A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BB92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3D9F105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363308" w:rsidRPr="00AB76B4" w14:paraId="53A46F74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E7066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AC51B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884AA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2617CB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3F6B9CC4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9D2C3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CC74839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42A9430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5083DB57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273A4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B4F04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330C9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34AD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1B9E575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363308" w:rsidRPr="00AB76B4" w14:paraId="12D74397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869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C2A58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1437D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77043A" w14:textId="77777777" w:rsidR="00363308" w:rsidRPr="00AB76B4" w:rsidRDefault="00363308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23E9FB9D" w14:textId="77777777" w:rsidR="00363308" w:rsidRPr="00AB76B4" w:rsidRDefault="00363308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68801" w14:textId="77777777" w:rsidR="00363308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27C83A1" w14:textId="77777777" w:rsidR="00363308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DD2753B" w14:textId="77777777" w:rsidR="00363308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1DE825B0" w14:textId="77777777" w:rsidR="00363308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DFA8ED3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63634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A44FA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50DBA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C696A" w14:textId="77777777" w:rsidR="00363308" w:rsidRPr="00AB76B4" w:rsidRDefault="00363308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4650755" w14:textId="77777777" w:rsidR="00363308" w:rsidRPr="00AB76B4" w:rsidRDefault="00363308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363308" w:rsidRPr="00AB76B4" w14:paraId="771C6E59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8A70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DD4EC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E3FD9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8420B5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76E0F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6190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B0ABF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50C7F5C3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C1268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AEE1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363308" w:rsidRPr="00AB76B4" w14:paraId="6C5D5D57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23A8E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D148D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A638E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69FBA6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7DE810ED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E5D97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94FAF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2C0A6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1D154C24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6BE85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7CC0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2E7C29D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AB76B4" w14:paraId="115AE821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BCB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E2706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BDEA8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A9A5D3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394B84D7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4093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45360E5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6DB91511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706A323F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68B81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2AE01" w14:textId="77777777" w:rsidR="00363308" w:rsidRPr="00AB76B4" w:rsidRDefault="00363308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A238C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27AC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2C80ED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363308" w:rsidRPr="00AB76B4" w14:paraId="14F4B86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0045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F3F7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1ACDE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4179D2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68EB3777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BC9B1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9354FA3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2D3CECDE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7D386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A6B1B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BEA2F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4053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A7BC6F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363308" w:rsidRPr="00AB76B4" w14:paraId="7B663DBB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4201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FDAD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A29D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03F37F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59A13989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913EA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7EDB50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5545954B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697D4558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05DA3EC7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70ACC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5F7EB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4DAF8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14BD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4940F4CC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209A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E7C8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D0770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1321D7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3205F9E4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2A506FEE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2B79A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6AA8D5A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D79A8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0F23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89C5D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3961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3843BB2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C2228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72F85" w14:textId="77777777" w:rsidR="00363308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78A6FD18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8849F" w14:textId="77777777" w:rsidR="00363308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1487D4" w14:textId="77777777" w:rsidR="00363308" w:rsidRPr="00AB76B4" w:rsidRDefault="00363308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B8F1A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DD66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6EDDB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FCC7E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4C0C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28F90759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977E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38BD2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7E955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EF26E4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55B3B778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24AB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94A0DD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13755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4B65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4B24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812E0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363308" w:rsidRPr="00AB76B4" w14:paraId="65F33FD9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BB15A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FC99A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5CED1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AC18C4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213F0653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09E26005" w14:textId="77777777" w:rsidR="00363308" w:rsidRPr="00AB76B4" w:rsidRDefault="00363308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A465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FB8EC4A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DC2AE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240FC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3F117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4EEA1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5311E31D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4BDD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C2391" w14:textId="77777777" w:rsidR="00363308" w:rsidRDefault="00363308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D5A0D" w14:textId="77777777" w:rsidR="00363308" w:rsidRDefault="00363308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447F8A" w14:textId="77777777" w:rsidR="00363308" w:rsidRPr="00AB76B4" w:rsidRDefault="00363308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38DD8A4E" w14:textId="77777777" w:rsidR="00363308" w:rsidRPr="00AB76B4" w:rsidRDefault="00363308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260F9C84" w14:textId="77777777" w:rsidR="00363308" w:rsidRPr="00AB76B4" w:rsidRDefault="00363308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4470D" w14:textId="77777777" w:rsidR="00363308" w:rsidRPr="00AB76B4" w:rsidRDefault="00363308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6820F" w14:textId="77777777" w:rsidR="00363308" w:rsidRPr="00AB76B4" w:rsidRDefault="00363308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8461A" w14:textId="77777777" w:rsidR="00363308" w:rsidRPr="00AB76B4" w:rsidRDefault="00363308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6C362650" w14:textId="77777777" w:rsidR="00363308" w:rsidRPr="00AB76B4" w:rsidRDefault="00363308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8C737" w14:textId="77777777" w:rsidR="00363308" w:rsidRPr="00AB76B4" w:rsidRDefault="00363308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F886E" w14:textId="77777777" w:rsidR="00363308" w:rsidRDefault="00363308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3AE6F434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2B2D0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2C940" w14:textId="77777777" w:rsidR="00363308" w:rsidRDefault="00363308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F8779" w14:textId="77777777" w:rsidR="00363308" w:rsidRDefault="00363308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7D0406" w14:textId="77777777" w:rsidR="00363308" w:rsidRPr="00AB76B4" w:rsidRDefault="00363308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38103691" w14:textId="77777777" w:rsidR="00363308" w:rsidRDefault="00363308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A3117" w14:textId="77777777" w:rsidR="00363308" w:rsidRPr="00AB76B4" w:rsidRDefault="00363308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F0A2615" w14:textId="77777777" w:rsidR="00363308" w:rsidRPr="00AB76B4" w:rsidRDefault="00363308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3CE98" w14:textId="77777777" w:rsidR="00363308" w:rsidRPr="00AB76B4" w:rsidRDefault="00363308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96453" w14:textId="77777777" w:rsidR="00363308" w:rsidRPr="00AB76B4" w:rsidRDefault="00363308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AAC73" w14:textId="77777777" w:rsidR="00363308" w:rsidRPr="00AB76B4" w:rsidRDefault="00363308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6B1FD" w14:textId="77777777" w:rsidR="00363308" w:rsidRDefault="00363308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27D13939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338B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2DB48" w14:textId="77777777" w:rsidR="00363308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67733218" w14:textId="77777777" w:rsidR="00363308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5B3DC" w14:textId="77777777" w:rsidR="00363308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E1E366" w14:textId="77777777" w:rsidR="00363308" w:rsidRPr="00AB76B4" w:rsidRDefault="00363308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DB026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B7174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C4C34" w14:textId="77777777" w:rsidR="00363308" w:rsidRPr="00AB76B4" w:rsidRDefault="00363308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4314B" w14:textId="77777777" w:rsidR="00363308" w:rsidRPr="00AB76B4" w:rsidRDefault="00363308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3F23F" w14:textId="77777777" w:rsidR="00363308" w:rsidRDefault="00363308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744B45FE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D0D7C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B165A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55F67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49AAB0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60B96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76323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33A43" w14:textId="77777777" w:rsidR="00363308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759F029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43EFD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156CA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7791D217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0D79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69985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C76DC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388CD7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098019C8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9D0B8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078EC2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753D4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7BB7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EB1AB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2E23C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ADEE0A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363308" w:rsidRPr="00AB76B4" w14:paraId="1085F158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5C21B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4422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9A7EF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BC3B4A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4A3B59F4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6B7D6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0F7708C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5829A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01C5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B4F7A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4E56B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221B8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363308" w:rsidRPr="00AB76B4" w14:paraId="57C9F3C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6966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0633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C1EA9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A10AD8" w14:textId="77777777" w:rsidR="00363308" w:rsidRDefault="00363308" w:rsidP="0005357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 </w:t>
            </w:r>
          </w:p>
          <w:p w14:paraId="0A29C4F5" w14:textId="77777777" w:rsidR="00363308" w:rsidRPr="00AB76B4" w:rsidRDefault="00363308" w:rsidP="0005357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59F3A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A6510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3ED5B" w14:textId="77777777" w:rsidR="00363308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136+746</w:t>
            </w:r>
          </w:p>
          <w:p w14:paraId="3BA58E08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697CE" w14:textId="77777777" w:rsidR="00363308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A9DF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18ED8FB3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AE3B9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F31C2" w14:textId="77777777" w:rsidR="00363308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35C4BB90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C6637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CA4332" w14:textId="77777777" w:rsidR="00363308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00808845" w14:textId="77777777" w:rsidR="00363308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5DF86DE5" w14:textId="77777777" w:rsidR="00363308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1E9CD831" w14:textId="77777777" w:rsidR="00363308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E814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16FF4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0DF93" w14:textId="77777777" w:rsidR="00363308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DE583" w14:textId="77777777" w:rsidR="00363308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ACE00" w14:textId="77777777" w:rsidR="00363308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7E3C17B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E7441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EE496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43BCF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F77501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46506421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51E2BBE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0E520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08E2D2F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00C34AFC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5F205A7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AAA64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7C7F9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F68DB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68BBF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6FF551C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5E46C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8FEA3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DB9A2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D776F6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04FB7F8E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9294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A924A16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9310309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284E5054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C7B1C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BBDC8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C8EFA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5E730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72D22A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363308" w:rsidRPr="00AB76B4" w14:paraId="0C2AC68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F65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98154" w14:textId="77777777" w:rsidR="00363308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78D34FA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489B8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444B03" w14:textId="77777777" w:rsidR="00363308" w:rsidRPr="00AB76B4" w:rsidRDefault="00363308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E6C89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69151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1D08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AA24A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0CE65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2AF776E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91C5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81326" w14:textId="77777777" w:rsidR="00363308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377D0" w14:textId="77777777" w:rsidR="00363308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784CB0" w14:textId="77777777" w:rsidR="00363308" w:rsidRPr="00AB76B4" w:rsidRDefault="00363308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7422EBE1" w14:textId="77777777" w:rsidR="00363308" w:rsidRPr="00AB76B4" w:rsidRDefault="00363308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FFEF6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516AF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40009" w14:textId="77777777" w:rsidR="00363308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5161FF2F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78478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1CAA1" w14:textId="77777777" w:rsidR="00363308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35DE62F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A4646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6E604" w14:textId="77777777" w:rsidR="00363308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2E13A" w14:textId="77777777" w:rsidR="00363308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F72344" w14:textId="77777777" w:rsidR="00363308" w:rsidRPr="00AB76B4" w:rsidRDefault="00363308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4710E68E" w14:textId="77777777" w:rsidR="00363308" w:rsidRPr="00AB76B4" w:rsidRDefault="00363308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9C35A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857DE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FC960" w14:textId="77777777" w:rsidR="00363308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147+380</w:t>
            </w:r>
          </w:p>
          <w:p w14:paraId="2F6D26AB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129D8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EEE07" w14:textId="77777777" w:rsidR="00363308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14458F2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7E1E5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1D633" w14:textId="77777777" w:rsidR="00363308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32B5B" w14:textId="77777777" w:rsidR="00363308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93312D" w14:textId="77777777" w:rsidR="00363308" w:rsidRPr="00AB76B4" w:rsidRDefault="00363308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17D27393" w14:textId="77777777" w:rsidR="00363308" w:rsidRPr="00AB76B4" w:rsidRDefault="00363308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89B46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9DA93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2DC8B" w14:textId="77777777" w:rsidR="00363308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148+200</w:t>
            </w:r>
          </w:p>
          <w:p w14:paraId="7073A19A" w14:textId="77777777" w:rsidR="00363308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B9160" w14:textId="77777777" w:rsidR="00363308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4D03E" w14:textId="77777777" w:rsidR="00363308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2D6C8CF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85BB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73F3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4DF1B4A4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BDB3C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066D9A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29A7A0DC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1ED2F1C3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D919784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E55FA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54C69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123E7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AFA89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A144B" w14:textId="77777777" w:rsidR="00363308" w:rsidRPr="00AB76B4" w:rsidRDefault="00363308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16592F68" w14:textId="77777777" w:rsidR="00363308" w:rsidRPr="00AB76B4" w:rsidRDefault="00363308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767C580F" w14:textId="77777777" w:rsidR="00363308" w:rsidRPr="00AB76B4" w:rsidRDefault="00363308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1B4B28E5" w14:textId="77777777" w:rsidR="00363308" w:rsidRPr="00AB76B4" w:rsidRDefault="00363308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1378C27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8CD4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7E5B3" w14:textId="77777777" w:rsidR="00363308" w:rsidRPr="00AB76B4" w:rsidRDefault="00363308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3D3C1" w14:textId="77777777" w:rsidR="00363308" w:rsidRPr="00AB76B4" w:rsidRDefault="00363308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EF50C7" w14:textId="77777777" w:rsidR="00363308" w:rsidRPr="00AB76B4" w:rsidRDefault="00363308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AFACEF0" w14:textId="77777777" w:rsidR="00363308" w:rsidRPr="00AB76B4" w:rsidRDefault="00363308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1B5B7" w14:textId="77777777" w:rsidR="00363308" w:rsidRPr="00AB76B4" w:rsidRDefault="00363308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4EFDD" w14:textId="77777777" w:rsidR="00363308" w:rsidRPr="00AB76B4" w:rsidRDefault="00363308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2EEF0" w14:textId="77777777" w:rsidR="00363308" w:rsidRPr="00AB76B4" w:rsidRDefault="00363308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04455E8F" w14:textId="77777777" w:rsidR="00363308" w:rsidRPr="00AB76B4" w:rsidRDefault="00363308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940AE" w14:textId="77777777" w:rsidR="00363308" w:rsidRPr="00AB76B4" w:rsidRDefault="00363308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33DE9" w14:textId="77777777" w:rsidR="00363308" w:rsidRPr="00AB76B4" w:rsidRDefault="00363308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3AAE04B" w14:textId="77777777" w:rsidR="00363308" w:rsidRPr="00AB76B4" w:rsidRDefault="00363308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2D6B967B" w14:textId="77777777" w:rsidR="00363308" w:rsidRPr="00AB76B4" w:rsidRDefault="00363308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363308" w:rsidRPr="00AB76B4" w14:paraId="10B26F9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9B56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903F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AE145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A0DE2B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45780A1D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8C2FE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D568E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E359E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BB270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92377" w14:textId="77777777" w:rsidR="00363308" w:rsidRPr="00AB76B4" w:rsidRDefault="00363308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363308" w:rsidRPr="00AB76B4" w14:paraId="584A8D0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A1CA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E831F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913B4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15B941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270DCCA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2ED2F39F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8E41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42612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54BF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77E125B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1B52E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06062" w14:textId="77777777" w:rsidR="00363308" w:rsidRPr="00AB76B4" w:rsidRDefault="00363308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CBE4BB2" w14:textId="77777777" w:rsidR="00363308" w:rsidRPr="00AB76B4" w:rsidRDefault="00363308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6AB911" w14:textId="77777777" w:rsidR="00363308" w:rsidRPr="00AB76B4" w:rsidRDefault="00363308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363308" w:rsidRPr="00AB76B4" w14:paraId="26D134D7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0324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6DD75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ACCC2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9E270A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24C6812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178A5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72BE2050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A9D1E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A4BB5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7475C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94E7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2508D9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363308" w:rsidRPr="00AB76B4" w14:paraId="12D55607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E4F0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F93F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B6CB3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95FB4D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2D67E81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00A48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375749D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7B2B7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FDD83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1CBEB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8F4B3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405A4E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363308" w:rsidRPr="00AB76B4" w14:paraId="55F9ED9F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20F68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5B97B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9A66E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82C8D1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A5EC155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BB7B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832C4AA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6EAF6C8C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5AE418F0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DA68C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B304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7474A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6D0A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FE75CB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363308" w:rsidRPr="00AB76B4" w14:paraId="0026729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D6C8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5B7AF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48653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41D825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80DF3E9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2FDD9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CE13D4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7D523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8501E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675C6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115D5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1DEF4B3F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363308" w:rsidRPr="00AB76B4" w14:paraId="0668BD1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63E3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D31B3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87BF7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7887B3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5FAB71D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FD29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474FAD46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720E8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65340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49877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9DB6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A2036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363308" w:rsidRPr="00AB76B4" w14:paraId="44E4DF43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9EF6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1D4B4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9BD28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3A711D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F12273F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8813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0FE74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E972F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AC767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0B8BE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6C5AD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363308" w:rsidRPr="00AB76B4" w14:paraId="3F8C0CD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5F74A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CA594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8F47C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780B17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F4E6D96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EF3A0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51CB0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A646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B974C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7EF17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363308" w:rsidRPr="00AB76B4" w14:paraId="778D134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528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B9DEB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625E5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98C71D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51B865E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E8E06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B8020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F46E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F1E4D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A2D6A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363308" w:rsidRPr="00AB76B4" w14:paraId="7961FF27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63A0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2E82F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2450B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EF751C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B6CA344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0375A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61854C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860E0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97FB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653FF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12B7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0E29AF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363308" w:rsidRPr="00AB76B4" w14:paraId="78649EB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6808A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E1443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C17EC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0E7A73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57C4CB7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6C97F87F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50F2F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4390B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D32F6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8EAA7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EAFA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6D14103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9832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A7E9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80D07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187DA9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099BE79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152CE806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DED44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447A8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DDEE9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D532E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CF0F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109E701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FC0F6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A7E4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62AA31C4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42836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C76AB1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505508A7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9CE59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E2ACF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D386A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A25F4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EED9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2CC283C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C8FE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46E1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3C0F926A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0B93C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7F0CA3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64149AE3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6CFDC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0D2C9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334C6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C5BE9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EB42A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1698238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3EF0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94844" w14:textId="77777777" w:rsidR="00363308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728632B0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38FE9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C4AECB" w14:textId="77777777" w:rsidR="00363308" w:rsidRPr="00AB76B4" w:rsidRDefault="00363308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1D7270B9" w14:textId="77777777" w:rsidR="00363308" w:rsidRPr="00AB76B4" w:rsidRDefault="00363308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B2DEA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D5981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F682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A91A7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2A170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363308" w:rsidRPr="00AB76B4" w14:paraId="25FC710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A8DC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8E513" w14:textId="77777777" w:rsidR="00363308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1ED8EBFC" w14:textId="77777777" w:rsidR="00363308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1F379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462307" w14:textId="77777777" w:rsidR="00363308" w:rsidRPr="00AB76B4" w:rsidRDefault="00363308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6ABA949E" w14:textId="77777777" w:rsidR="00363308" w:rsidRPr="00AB76B4" w:rsidRDefault="00363308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45069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D8BE8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D3339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2F9C8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552F5" w14:textId="77777777" w:rsidR="00363308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673C751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8BBE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EA7F9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EE7BA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2CB68A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2E63C299" w14:textId="77777777" w:rsidR="00363308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442D21BA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3B49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4AEEB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75CF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57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660</w:t>
            </w:r>
          </w:p>
          <w:p w14:paraId="0E554ED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F286F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F1459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0BD43EF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0C1B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1361C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5A2E5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76F30C" w14:textId="77777777" w:rsidR="00363308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</w:t>
            </w:r>
          </w:p>
          <w:p w14:paraId="5C56F49D" w14:textId="77777777" w:rsidR="00363308" w:rsidRPr="00AB76B4" w:rsidRDefault="00363308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32266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B6418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BB9AC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45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14CEC3DE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CE0F5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EF184" w14:textId="77777777" w:rsidR="00363308" w:rsidRPr="00AB76B4" w:rsidRDefault="00363308" w:rsidP="0005357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31A7F32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0D77B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781A5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3395695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7E723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6ACEBC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2689AB6F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29074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C5E6C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F3C7B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0466D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A944B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6A31A60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7632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3960C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2F70441F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2131C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D3D556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16AC3EFB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8CFF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00E94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C0C4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092DA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EADD5" w14:textId="77777777" w:rsidR="00363308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DAF88F0" w14:textId="77777777" w:rsidR="00363308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22540C0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363308" w:rsidRPr="00AB76B4" w14:paraId="02A2D0F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BD8DB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B0067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B6E1F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4C7B19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5F1B2DC5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7C78B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EE555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0AC7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49C45E97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DA425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ED863" w14:textId="77777777" w:rsidR="00363308" w:rsidRDefault="00363308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000299B" w14:textId="77777777" w:rsidR="00363308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148D868" w14:textId="77777777" w:rsidR="00363308" w:rsidRPr="00AB76B4" w:rsidRDefault="00363308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363308" w:rsidRPr="00AB76B4" w14:paraId="514DC37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8854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DC8F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28F5A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726CAE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56C018CA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283E576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69ECF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E0734DA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37E3E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ECB58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BB900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4FA29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01FF099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0C4DC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D05D6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4AF5BB6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273DF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C4009C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84F43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5C171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AC885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B6033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63BC0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7CF4E260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F13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7C5C3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A95F7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28138C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1282D481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F090B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ABCF9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044FF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0703A86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F757E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B3DF7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3FD529B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7F2D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4B665" w14:textId="77777777" w:rsidR="00363308" w:rsidRPr="00AB76B4" w:rsidRDefault="00363308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D75FA63" w14:textId="77777777" w:rsidR="00363308" w:rsidRPr="00AB76B4" w:rsidRDefault="00363308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37C8E" w14:textId="77777777" w:rsidR="00363308" w:rsidRPr="00AB76B4" w:rsidRDefault="00363308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9E568F" w14:textId="77777777" w:rsidR="00363308" w:rsidRPr="00AB76B4" w:rsidRDefault="00363308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056B9946" w14:textId="77777777" w:rsidR="00363308" w:rsidRPr="00AB76B4" w:rsidRDefault="00363308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0BE3C682" w14:textId="77777777" w:rsidR="00363308" w:rsidRDefault="00363308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3C4325EB" w14:textId="77777777" w:rsidR="00363308" w:rsidRPr="0068517F" w:rsidRDefault="00363308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28727" w14:textId="77777777" w:rsidR="00363308" w:rsidRPr="00AB76B4" w:rsidRDefault="00363308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7DAC2" w14:textId="77777777" w:rsidR="00363308" w:rsidRPr="00AB76B4" w:rsidRDefault="00363308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FF40F" w14:textId="77777777" w:rsidR="00363308" w:rsidRPr="00AB76B4" w:rsidRDefault="00363308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2A409" w14:textId="77777777" w:rsidR="00363308" w:rsidRPr="00AB76B4" w:rsidRDefault="00363308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BDD23" w14:textId="77777777" w:rsidR="00363308" w:rsidRDefault="00363308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22F68D3" w14:textId="77777777" w:rsidR="00363308" w:rsidRPr="00AB76B4" w:rsidRDefault="00363308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78633CEE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1AC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5770C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4B07E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23C743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59A027FC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AD5CC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3658D87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6041D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871B4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EBD78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7451E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363308" w:rsidRPr="00AB76B4" w14:paraId="6A5FE42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622C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3FCD7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78930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D6E269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4AB8A62B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B992A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5BF960F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C80F6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C2A18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7B48F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6A39F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363308" w:rsidRPr="00AB76B4" w14:paraId="06F907F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7A6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4407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92177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15BA15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7A908806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F4A90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69C3DDE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E5966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8592C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1D2E3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4298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5291B2B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665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DF85E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196+000</w:t>
            </w:r>
          </w:p>
          <w:p w14:paraId="37FE0E48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6BBB8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0C5A55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25C9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64A3E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B1A7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24CE0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BEF76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58E63A6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79AA5AE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0766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2A3A1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C2D95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DD7BA7" w14:textId="77777777" w:rsidR="00363308" w:rsidRPr="00AB76B4" w:rsidRDefault="00363308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D9D4C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8281A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74FD4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196+100</w:t>
            </w:r>
          </w:p>
          <w:p w14:paraId="599E3E72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E91BA" w14:textId="77777777" w:rsidR="00363308" w:rsidRPr="00AB76B4" w:rsidRDefault="00363308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95F24" w14:textId="77777777" w:rsidR="00363308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B83C85D" w14:textId="77777777" w:rsidR="00363308" w:rsidRPr="00AB76B4" w:rsidRDefault="00363308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3B66F45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EDFFC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38EB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6662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19F369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Malu Mare -</w:t>
            </w:r>
          </w:p>
          <w:p w14:paraId="589BC5AE" w14:textId="77777777" w:rsidR="00363308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+ linia 5 directă </w:t>
            </w:r>
          </w:p>
          <w:p w14:paraId="6AFB8970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Cap. X peste sch. 1,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476B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BFD9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D386A" w14:textId="77777777" w:rsidR="00363308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199+800</w:t>
            </w:r>
          </w:p>
          <w:p w14:paraId="738A262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78D3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1ADBA" w14:textId="77777777" w:rsidR="00363308" w:rsidRDefault="00363308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A12B998" w14:textId="77777777" w:rsidR="00363308" w:rsidRPr="00AB76B4" w:rsidRDefault="00363308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6121318C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1AF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EEAD5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7D1DD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EF0B0A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5287461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99AB5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44E01A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1FA2BC4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411E1B1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B01B0F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4AEE163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2AD7482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F8940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54AF4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D540F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29F51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2DAD018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3B8F091A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B1F5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95E5A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976BB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0B381A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5373E5F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4AB24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6CA68E2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4CA7929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B01FA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BAE6E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388C8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73C66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688C7B22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D0063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E4BCE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304D0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07CE4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2B8221C3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55FBC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FA7BA4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A24B9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3A241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86559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8EBBF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CE472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363308" w:rsidRPr="00AB76B4" w14:paraId="38009255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AAA1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0AD62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C7679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DD231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3A989F5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25D95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0EFD4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17422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51458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E44B5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2A3A0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363308" w:rsidRPr="00AB76B4" w14:paraId="456A5933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896B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768CB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01F15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94B02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7135E93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41775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8B341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59619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02C46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34E99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F17D8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363308" w:rsidRPr="00AB76B4" w14:paraId="4BB30D98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D53E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BD6B9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68D53EF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DCA18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2CB8AA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CB533B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8CD04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1F693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13737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42517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3BE78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4C2EAB0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63AB6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363308" w:rsidRPr="00AB76B4" w14:paraId="1C1295D7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D5A2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17A2F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D4BF8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C50619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87B55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7439BC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57BCC3D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B2DE8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10F5A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AD027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44D0F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363308" w:rsidRPr="00AB76B4" w14:paraId="56EFF456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B235D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585A7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942D9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A7202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89478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0897A8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52D81C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D7894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B948A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25C1F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8E94D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363308" w:rsidRPr="00AB76B4" w14:paraId="7E9140F6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D5BFC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3EBD1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E926C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823B3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0926CEC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D67BE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2F5B68A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CB1A3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BAD09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E0BAF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71A9F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363308" w:rsidRPr="00AB76B4" w14:paraId="4CF43B97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62956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1C876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837F5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B90F4A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778C45E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62755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6B3CCDA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AA058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A2530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57DE4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F62B9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363308" w:rsidRPr="00AB76B4" w14:paraId="1BDD78AF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FEF9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87E9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DEC9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39D5B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7BC983AE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DAA1C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903F6C5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281ED47C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41CA68B2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0D1F51BA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058F16FA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1367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304D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D79E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99B6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2BC97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63308" w:rsidRPr="00AB76B4" w14:paraId="717CADEF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94DD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A9A1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6E40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D617A3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4B55AC2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AD34D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A48F71C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CA14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2D0F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68C5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2907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3CFB2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63308" w:rsidRPr="00AB76B4" w14:paraId="4EAF17BC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99B1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9FC7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7EB1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E2236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775D92C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95F40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7F42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EC7E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797E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B281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47DD02C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657C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805E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6A60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1BA50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7B977CD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C7ECB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7B93159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16A70A10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2139BC7D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3F00D57C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1E0ADA3A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2162B74B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631E7204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2208DF05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496074F1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32F4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85AB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D7F6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DEA4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51D81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63308" w:rsidRPr="00AB76B4" w14:paraId="748F0283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DE05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2291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FA8A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B50EC5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D044CB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00EAE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623FE8E6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48D6A887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C2F3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D1C1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B6B9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BFD9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4B588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63308" w:rsidRPr="00AB76B4" w14:paraId="0DE5A8A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042FE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6D73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B947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6AEB7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5D7755E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E61C6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9E5D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314C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4A315F4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FFA3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F9D6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3D718F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357F198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D2BC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540A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60DD1B2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7AFF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D74A50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74AAAE4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468ABFC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BEBB1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DBA3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CE24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1E75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569E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02D50B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:rsidRPr="00AB76B4" w14:paraId="76E1CBC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26891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2626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71B6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2351E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108EA3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D689E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37330D1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05249D58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68B4DD28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7D953D77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3FAA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5008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2765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3AB8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97F01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363308" w:rsidRPr="00AB76B4" w14:paraId="45D3981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CC45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D478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D3B4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776EE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FE6848A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755D5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224B2F5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74F22E07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CB84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57D3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26F0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9CEF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A66DE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363308" w:rsidRPr="00AB76B4" w14:paraId="2AF3F78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E0A96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90CB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A65E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C363EC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DDD1FE3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D286D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4A492BA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D94B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F956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2CD6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FE65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363308" w:rsidRPr="00AB76B4" w14:paraId="1F714A2F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C267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DCD4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8C91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96C52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D164E8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0217D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4AA16DAF" w14:textId="77777777" w:rsidR="00363308" w:rsidRPr="00AB76B4" w:rsidRDefault="00363308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9B20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FC67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E33E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9E8E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E7CFE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1820052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63308" w:rsidRPr="00AB76B4" w14:paraId="54467909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B155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AF5E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95C1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AEB3D9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4366F5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A187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7669B8D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4021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20AC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4FC0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5F3D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F90BC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363308" w:rsidRPr="00AB76B4" w14:paraId="0D46518C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E25A3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6B01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F107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D78D75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85A8E75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7E6E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10157C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5B91217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CD61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D719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A994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6E4D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363308" w:rsidRPr="00AB76B4" w14:paraId="24CC56F1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30CF3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49CB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E166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ADCD5A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CABB310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1491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65DB21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1386528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23180E8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15D6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A146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CE21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B960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C7887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363308" w:rsidRPr="00AB76B4" w14:paraId="371F114C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0171E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3C34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1396309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1D4A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D74044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13C93C6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E409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185A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211F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9166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EA66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46F16E3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08C41A8E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7631B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1DC1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67EE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6E740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0C66E94C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6310C287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15039E8C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60AB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7097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3106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1D48B75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DEAA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0F4E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558FCD4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363308" w:rsidRPr="00AB76B4" w14:paraId="505B8B09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B7EAB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7521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532B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C87C8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3F5F7C7A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717F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59FD2D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6F68A06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1BDF6E6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659A77F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71F870A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6AC8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5AC9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B8FE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D33D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55449920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1CBBB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1C19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D877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12BB9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72B2939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47D634D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7FB53214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F28A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713B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B274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F58B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B309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38B14FC1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3534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E2E1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B391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1B0B0A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468361F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2FB3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BE0F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347B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3105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6EA2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228D23E6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D6F71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8EAB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7F12205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F6E9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F3621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6A07CDB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C0E3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A564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CDD2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073BEDD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11DF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6542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52585A4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0F627D7B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05EC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B00A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40EC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67F6E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447708FA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0469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1250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5BE3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434FA49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B0A4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7220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363308" w:rsidRPr="00AB76B4" w14:paraId="23B3E5E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49DF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CF51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3E79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C99E4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04CA93C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6A947F7A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B560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FCA7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7307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B1B0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88E3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6095D1C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7FC01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B7C78" w14:textId="77777777" w:rsidR="00363308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6D42D3B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128A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41CE1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5F8CE58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E78A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8A91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BB73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F927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3AE6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104D7D3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6409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0A0C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602A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2FEE19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36CE08A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DD04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BC15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5952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0D48C66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F215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F305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354C7A36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9DFD5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CA5F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8391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D410C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1695B80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08C1D4CA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D009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D0F2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A302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5B60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55E3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417BB3B3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4AB9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484A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1F51042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8588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0A0F0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4BEEAE3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F94A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6CED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9F7D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5653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9E49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3A82A83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4AF70EE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9A79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EB28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3D61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19CDA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7EF4806C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FA4E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7894DFB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868F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FD02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05A4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35F6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5FF2E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363308" w:rsidRPr="00AB76B4" w14:paraId="7089EC0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41648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7718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AB8F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0778D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7DB362A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DD59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0A5747F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F8C5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8C53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3C63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8455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49AD4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363308" w:rsidRPr="00AB76B4" w14:paraId="64E30870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14A5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1F60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9312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5F9C9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4707AE5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7224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68AA06B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11C1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F3DE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68C7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7073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4BE6D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363308" w:rsidRPr="00AB76B4" w14:paraId="5D9226F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79E28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B4CD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F5B3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AB7D5C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44F52297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CD17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CE7E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92D5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CFA5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D652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AE58D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363308" w:rsidRPr="00AB76B4" w14:paraId="415674A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8250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A1F1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6872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8B8A95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0C503E70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D780D0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8A42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57DF3C1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063B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D6AD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8CFB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6556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62F8C33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53123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ACDB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67B3336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7162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A906E5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7F7A5249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3A53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6220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3068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D7F0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EBBD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5E24F2A3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58026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21EF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B295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8D1A17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562E9C07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490C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76D42DF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44F5261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0BC4134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7C2393F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FF4B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B30A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61E0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9F41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481C1267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D3579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9502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3CE6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129CD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4F179FE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585E129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C3B7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233C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A04B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3674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EBCC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129B03C7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CE9C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524A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6AEC807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97F6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690CA7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621716A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D7A3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6262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2C3B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C297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0759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CDC830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363308" w:rsidRPr="00AB76B4" w14:paraId="4DE8DE97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9C2B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0044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3420C56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2B1D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ACD393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3E3DAC2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1663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C6D2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565E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4751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BCEB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3A97000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40F2AFAC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01CB8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AC53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BB68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15344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0483514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3CD2B1C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B82C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40D4D17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41BC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B0D9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63C3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FFCD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1C7200D9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39D8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9DD9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61C8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1155D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5D17CBA3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74EC0993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832A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CFD14C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3E34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2D65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670C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11E3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58802865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53E1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9D0C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B4DA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EF57C3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3006A7FC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0A6747B7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6F0C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51C0C09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6AA92BB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EAA3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4528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DC89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5761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5132432B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950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38AA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6FFA039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8FED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064EE9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750E0653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59B8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B9FB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B395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3ED9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D8C2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53F74C2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70E77B43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9F3E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4C01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A703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F01F2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39E93E3E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5A73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27ECC8E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3997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40EE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C7A2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5FF0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B5B4D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363308" w:rsidRPr="00AB76B4" w14:paraId="45B72D70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AD6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9303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AB7A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E4FC3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00AD2680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A9F6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65B2981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0EBD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3FAC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8B18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F974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3C709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363308" w:rsidRPr="00AB76B4" w14:paraId="2DAD4AAA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6F576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3663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114433B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13CD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06D405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1600C99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1878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94DA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543C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52A8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CD6E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7A1F4AC8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62110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F63B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040F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E8F80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D801C8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06D2534A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1E9D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905B50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E9D0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B7E1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23DE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DD48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1DC9923B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4D1A5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B6B8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7EF0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6AD8F5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681205E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9FD3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60F2D4B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7EFE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B9FA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8939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41F5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C2372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363308" w:rsidRPr="00AB76B4" w14:paraId="43FF978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9F79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1CE1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BCF6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8058BE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ED93EF4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0C68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18DCB8C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989A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3947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3017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C8F4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A11DC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363308" w:rsidRPr="00AB76B4" w14:paraId="26F1F8E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61AF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67E8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FFAD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D7247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E7D3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163753B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63947E0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52B4DDB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A8E4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0D04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2D3C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3B55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60B187A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15ACF2F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363308" w:rsidRPr="00AB76B4" w14:paraId="4BAABEC2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5689E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B349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C56D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AD8BB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47D4E79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4DC60B23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611C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1B051E3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2E6507C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881C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6E43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DEBD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CA8F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49D8E339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4E6B3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3532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97E7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068F9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75C0BD85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7E3393C5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8E18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1EB0E6B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FB8D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22EE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EFD6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B76C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14D33ABB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D24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BEB9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8FF5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F90C3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8558E3E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553E9D37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225C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F0FA16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0A88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E9D1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D1EA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D8EF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2653EB49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0E1F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985E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2486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E089B0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60ED87E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41A6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06C6AF2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B33A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92E8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9F24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09FA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4AA2C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363308" w:rsidRPr="00AB76B4" w14:paraId="2AF565FA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6296E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05FF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610E5C1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F1A7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D7581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215A625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C49A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14FA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A5D7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F778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8D70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215DEA6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AB76B4" w14:paraId="640CEDF8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60063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9A44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4AFF976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0F87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285B67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7847290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5CFEBF1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33F6FB94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251E252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1083E81E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C7B0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9656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33B4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5717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E292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5860034E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1D28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56E1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DF53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0474E0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19049CEE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50B2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90BC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6289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509EF08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E718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696B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3878F82F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B9C9A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3B4E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016F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1D4CF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6A1F17D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45E19693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A639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B57B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0183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7BBDB3A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1AD9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D3C0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5444E3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363308" w:rsidRPr="00AB76B4" w14:paraId="0212BCFC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5EE01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8686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A925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7DA3D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4602856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3CF20" w14:textId="77777777" w:rsidR="00363308" w:rsidRPr="00AB76B4" w:rsidRDefault="0036330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17EDE641" w14:textId="77777777" w:rsidR="00363308" w:rsidRPr="00AB76B4" w:rsidRDefault="0036330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1CA7071C" w14:textId="77777777" w:rsidR="00363308" w:rsidRPr="00AB76B4" w:rsidRDefault="0036330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4EC87930" w14:textId="77777777" w:rsidR="00363308" w:rsidRPr="00AB76B4" w:rsidRDefault="0036330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7BDE133B" w14:textId="77777777" w:rsidR="00363308" w:rsidRPr="00AB76B4" w:rsidRDefault="0036330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1194B4C0" w14:textId="77777777" w:rsidR="00363308" w:rsidRPr="00AB76B4" w:rsidRDefault="0036330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6D60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DD82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A5BE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4CA4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C094A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363308" w:rsidRPr="00AB76B4" w14:paraId="2A949F18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8B08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88EC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B069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D8D0EE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420E3" w14:textId="77777777" w:rsidR="00363308" w:rsidRPr="00AB76B4" w:rsidRDefault="0036330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8FE89EB" w14:textId="77777777" w:rsidR="00363308" w:rsidRPr="00AB76B4" w:rsidRDefault="0036330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17FDD3F7" w14:textId="77777777" w:rsidR="00363308" w:rsidRPr="00AB76B4" w:rsidRDefault="0036330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96B2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1328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D34A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98D9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A97FB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363308" w:rsidRPr="00AB76B4" w14:paraId="438B18C7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8148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7D9A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5C35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B4D5FA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0F818FB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34CA6" w14:textId="77777777" w:rsidR="00363308" w:rsidRPr="00AB76B4" w:rsidRDefault="0036330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A506F17" w14:textId="77777777" w:rsidR="00363308" w:rsidRPr="00AB76B4" w:rsidRDefault="0036330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7AC2D00B" w14:textId="77777777" w:rsidR="00363308" w:rsidRPr="00AB76B4" w:rsidRDefault="0036330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1EB43E98" w14:textId="77777777" w:rsidR="00363308" w:rsidRPr="00AB76B4" w:rsidRDefault="0036330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03D205CB" w14:textId="77777777" w:rsidR="00363308" w:rsidRPr="00AB76B4" w:rsidRDefault="0036330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2B34F58B" w14:textId="77777777" w:rsidR="00363308" w:rsidRPr="00AB76B4" w:rsidRDefault="00363308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CA33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D9CD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7B31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F177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E2C42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363308" w:rsidRPr="00AB76B4" w14:paraId="3FC6D50B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26E9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AABE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22E4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759CB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5C0A63FC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15AAA147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9D56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47C4AC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E5C6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BFBF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EFC9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C10A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52F4ED6B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7D7B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A933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D9C3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5F970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2F32548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38E22047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D1E1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7E0B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5E66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540F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ABA2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640DF5FD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50DF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6A73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A7A1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EAC7A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35F94E5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E69A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4D68A2B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6CE9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FA88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2308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D1FF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20D81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363308" w:rsidRPr="00AB76B4" w14:paraId="00AFCC35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2E7B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13A7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DBEC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9CAB50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1064FFCC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5DF8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154CC3D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0DBE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00DF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5BF8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0D03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363308" w:rsidRPr="00AB76B4" w14:paraId="2CE96B5D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9D003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DFD3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85BE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8BACB3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0A6D36CE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C465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0F8358B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F278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CC8C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F467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0459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F96D7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363308" w:rsidRPr="00AB76B4" w14:paraId="17EC8E3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88F4D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E3F8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7437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F3A23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04A1FE9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13AC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B27CBA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10BD128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407C696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3B21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4D06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B355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9259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14D2E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363308" w:rsidRPr="00AB76B4" w14:paraId="753A9773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803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8B7D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08DB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9A6A1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62E4094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4F9C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E2F335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63D1679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02DF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1928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F783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2FB9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FBB42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363308" w:rsidRPr="00AB76B4" w14:paraId="32BC7A1E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116D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5AD3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42B1F30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58FF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31B015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223CE0E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148DF95C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25A3EB4E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6E19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9E21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3134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64D0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4CF2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6477E62B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8E0B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6F7D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FB82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683BA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45C4932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EF50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6D19B7B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0EA9186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B1C0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F6A9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8530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72F2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4C2D73FC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5F003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58E9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CE99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EAF7F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67368C19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99A1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2F89134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38B4BFF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093448C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35D8FE6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60A4251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142F7FE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AA29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DA89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8B7C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F968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FF74B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363308" w:rsidRPr="00AB76B4" w14:paraId="6EF46147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6CC8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4ED2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AC95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7BA03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4EBF51D9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3DE2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F573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19DE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3F80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F964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37D2CE52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4D1F0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6A27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313C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1BB39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18C61F1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4ABA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8D7E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00E1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9594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2D93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44573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363308" w:rsidRPr="00AB76B4" w14:paraId="4A1C416D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1E4A6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D8B5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897E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B82AF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7B5552D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71D5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CEDA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67DE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8FD6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D52C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2FEE58DD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DCD9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33A0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656D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9F563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5CBA83F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4B53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8610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E70C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86C9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A93A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2056AB7B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3EACD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3B67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C57C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1FADD4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455C7DB3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F142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CC49A4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01AB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CE44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E218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918A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12912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363308" w:rsidRPr="00AB76B4" w14:paraId="6A8157FB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D574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98D6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300D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C2F53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70462E0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07D5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622E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550F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F8F7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F6E2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363308" w:rsidRPr="00AB76B4" w14:paraId="5D9A54D2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308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72D3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E7B2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07A81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45C940A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2BBA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7011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0B08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0421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3740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96C89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363308" w:rsidRPr="00AB76B4" w14:paraId="6C16B69D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4E1D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7ED7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246E90B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311E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C1A434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0FC532F7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0D99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74D1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64FA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A14F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2AE5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286432F6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886AB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31BA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96F3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3DB4F5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1F53D227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1F00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5E51BF1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CB61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256F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E131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E95B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01A6A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363308" w:rsidRPr="00AB76B4" w14:paraId="3C724C26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3C15D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DD6E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9B4F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2FE37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4235F225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74BD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094514C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AED6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39EA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B4D8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934F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B1D62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363308" w:rsidRPr="00AB76B4" w14:paraId="52781A0C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1271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03B3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C6F5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294070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2999F9F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7DE3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5B58BA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B2FB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1E26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79DB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9C7C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921D86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363308" w:rsidRPr="00AB76B4" w14:paraId="37AEE699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1965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72C2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2724D22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F8FE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60EB1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2F28689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227E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18CB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0A42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6F55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EDDC7" w14:textId="77777777" w:rsidR="00363308" w:rsidRPr="00AB76B4" w:rsidRDefault="00363308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73B4D230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441D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EDFC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BCDE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27E7D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47F729A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4FA9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EBC1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37A2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301C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87C85" w14:textId="77777777" w:rsidR="00363308" w:rsidRPr="00AB76B4" w:rsidRDefault="00363308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3CFDE7DD" w14:textId="77777777" w:rsidR="00363308" w:rsidRPr="00AB76B4" w:rsidRDefault="00363308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363308" w:rsidRPr="00AB76B4" w14:paraId="3753B8E3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7185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005B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7DD7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685A5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565FF289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84DB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1FF9EDB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221AB4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55B5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D5B6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7D5E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50EC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553BC58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8ADD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1CE9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0887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C0543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446B75AE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E7AC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1A09646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DDF7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3CC5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2673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D90E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053ECEB1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6C3CE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2B34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4143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094E8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3015D613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272B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6B75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4193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8049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4AB6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B0A88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363308" w:rsidRPr="00AB76B4" w14:paraId="36CE99D5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08E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DA2D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DCD2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D52FE9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749BBB2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7F29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4FD2EE9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6E46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41D7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AB82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818F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12C9A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363308" w:rsidRPr="00AB76B4" w14:paraId="338570E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04085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7F46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6DA5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43492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6859EED9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CF5F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20E3E2B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617E2B6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4052DCF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45F4AAF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564F32B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3758D19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56E9D5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832D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2EFB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4281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39D2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C0B8F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363308" w:rsidRPr="00AB76B4" w14:paraId="32D5164B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B066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3FD2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4125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B17F6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0670A74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DE5C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593E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7179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121E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E3BD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D96A6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363308" w:rsidRPr="00AB76B4" w14:paraId="001DCD3B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104A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EC6F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2E02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8DC80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4540880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FE85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1ED8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1772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4243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D91F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B6927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363308" w:rsidRPr="00AB76B4" w14:paraId="3185AC6A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56F66D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86A9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E3DD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7821E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55B8590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B51E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21A4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61BC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5B92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BF43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363308" w:rsidRPr="00AB76B4" w14:paraId="465F831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03439D8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BFD6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5C5B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8EE123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2E5FC585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955E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BD28AC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07224BF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49C9C0D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6C33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C75D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196E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778B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312D5EB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34C51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93AD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2911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14CA10" w14:textId="77777777" w:rsidR="00363308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0298B630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1F1E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A1A0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5CA6C" w14:textId="77777777" w:rsidR="00363308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73F3748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515+250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9B94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5C40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09CDA48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363308" w:rsidRPr="00AB76B4" w14:paraId="7FB102C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96F7C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D809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9EF4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CD3DE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C88D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B18D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5D849" w14:textId="77777777" w:rsidR="00363308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7480E" w14:textId="77777777" w:rsidR="00363308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40B4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</w:rPr>
              <w:br/>
              <w:t>S 15 și S 40</w:t>
            </w:r>
          </w:p>
        </w:tc>
      </w:tr>
      <w:tr w:rsidR="00363308" w:rsidRPr="00AB76B4" w14:paraId="795C956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C536C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46FD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3D111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084EF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A591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958E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50FCE" w14:textId="77777777" w:rsidR="00363308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C22FC" w14:textId="77777777" w:rsidR="00363308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6EC8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23,  și S 34</w:t>
            </w:r>
          </w:p>
        </w:tc>
      </w:tr>
      <w:tr w:rsidR="00363308" w:rsidRPr="00AB76B4" w14:paraId="4431CDD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DBE688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7DB1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C68DB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1F6430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35BF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C7E2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0936F" w14:textId="77777777" w:rsidR="00363308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4C712" w14:textId="77777777" w:rsidR="00363308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5A46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25,  și S 34</w:t>
            </w:r>
          </w:p>
        </w:tc>
      </w:tr>
      <w:tr w:rsidR="00363308" w:rsidRPr="00AB76B4" w14:paraId="2B33F69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5B2FF6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C2E9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518F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EBDD8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D578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F34DD8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3FA1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ECB2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38B5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5D7C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363308" w:rsidRPr="00AB76B4" w14:paraId="3BB4F94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86C32A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9D55B" w14:textId="77777777" w:rsidR="00363308" w:rsidRDefault="00363308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AFF9F" w14:textId="77777777" w:rsidR="00363308" w:rsidRDefault="00363308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AD1808" w14:textId="77777777" w:rsidR="00363308" w:rsidRPr="00AB76B4" w:rsidRDefault="00363308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FB742" w14:textId="77777777" w:rsidR="00363308" w:rsidRPr="00AB76B4" w:rsidRDefault="00363308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8A65357" w14:textId="77777777" w:rsidR="00363308" w:rsidRPr="00AB76B4" w:rsidRDefault="00363308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80DD0" w14:textId="77777777" w:rsidR="00363308" w:rsidRDefault="00363308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6E345" w14:textId="77777777" w:rsidR="00363308" w:rsidRPr="00AB76B4" w:rsidRDefault="00363308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9878A" w14:textId="77777777" w:rsidR="00363308" w:rsidRPr="00AB76B4" w:rsidRDefault="00363308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178D3" w14:textId="77777777" w:rsidR="00363308" w:rsidRDefault="00363308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363308" w:rsidRPr="00AB76B4" w14:paraId="723A775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CB6B8A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94BB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9DF3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C4AB2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7BCBC" w14:textId="77777777" w:rsidR="00363308" w:rsidRPr="00AB76B4" w:rsidRDefault="00363308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C40348B" w14:textId="77777777" w:rsidR="00363308" w:rsidRPr="00AB76B4" w:rsidRDefault="00363308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C6D7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07E8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36E3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7238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18F13C2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0200A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FE6C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6220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748BC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27F2C" w14:textId="77777777" w:rsidR="00363308" w:rsidRPr="00AB76B4" w:rsidRDefault="00363308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77591D3" w14:textId="77777777" w:rsidR="00363308" w:rsidRPr="00AB76B4" w:rsidRDefault="00363308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8397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2A1E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A739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20D3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S16</w:t>
            </w:r>
          </w:p>
        </w:tc>
      </w:tr>
      <w:tr w:rsidR="00363308" w:rsidRPr="00AB76B4" w14:paraId="04378731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DDA8A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5E4A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23B2CD7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20BE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1062E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0CB02A84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BCC9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39C8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80C2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727B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B280A" w14:textId="77777777" w:rsidR="00363308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79DBE6F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363308" w:rsidRPr="00AB76B4" w14:paraId="6C39792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A1BF8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FE9A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2E55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33F279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8E9DF93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2FF8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281412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C17E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DEA5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4A56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A8CD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B76B4" w14:paraId="257982E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D83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B2E6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0652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65A8C4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1083CF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8DBA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08AF676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F2DD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F67C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C233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0C9F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E16E7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29577B4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1C207D7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363308" w:rsidRPr="00AB76B4" w14:paraId="4D55022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1DB3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330B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0003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0633BA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3FB1AF3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58E7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E77D2F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5E04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97EE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704F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7554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4F1F7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03770B8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0902D93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363308" w:rsidRPr="00AB76B4" w14:paraId="592A214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F8753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7651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E6A2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AABCC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D19B029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7C46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C865D0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C164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EC2B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086B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C5EE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F2015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363308" w:rsidRPr="00AB76B4" w14:paraId="79DD17C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B5CE3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73DD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D397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A2D045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A1C9D7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1B32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1A4B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A103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D369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34D0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8F55D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363308" w:rsidRPr="00AB76B4" w14:paraId="21C8F86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73FF5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D793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0EDD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60C199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EEFCD6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85C9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5A53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0E37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2F89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780B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11A76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394EDEE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363308" w:rsidRPr="00AB76B4" w14:paraId="1EDF7B5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EC776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6C24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6D69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D2067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B4EC6E4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0F39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CDA3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D4AF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2131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4258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7FF49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56D75B8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363308" w:rsidRPr="00AB76B4" w14:paraId="42F1745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AEFD9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049B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91BA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664FD2" w14:textId="77777777" w:rsidR="00363308" w:rsidRPr="00AB76B4" w:rsidRDefault="00363308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0112533" w14:textId="77777777" w:rsidR="00363308" w:rsidRPr="00AB76B4" w:rsidRDefault="00363308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CDD62" w14:textId="77777777" w:rsidR="00363308" w:rsidRPr="00AB76B4" w:rsidRDefault="00363308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A55D9DB" w14:textId="77777777" w:rsidR="00363308" w:rsidRPr="00AB76B4" w:rsidRDefault="00363308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7A939DEB" w14:textId="77777777" w:rsidR="00363308" w:rsidRPr="00AB76B4" w:rsidRDefault="00363308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E27C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8A3E1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3DD7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4A38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363308" w:rsidRPr="00AB76B4" w14:paraId="452EC08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802D8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1F3E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5EFA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57CF9B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45A6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2CCDF3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689CD50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4DA96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2880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A599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B4A1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2EF677E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4063869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363308" w:rsidRPr="00AB76B4" w14:paraId="7FB82D8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D7A1A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1F69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E9D3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22C31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BA411D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D61E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2FF3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4CDE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BB4E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75B7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6D508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363308" w:rsidRPr="00AB76B4" w14:paraId="3F34A09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7AFE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6524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FCFE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989848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6CC2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63A4129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286A443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884A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669E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A0F0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F2AE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58AEA67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363308" w:rsidRPr="00AB76B4" w14:paraId="7159906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4CCC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91CE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7A2B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5B030D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0F43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DF5005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B3C8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E245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41B7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E1DC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363308" w:rsidRPr="00AB76B4" w14:paraId="79ADD07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4D82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B2D6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96C3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0A0CE4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D7188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041914B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13BC38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9348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2515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6D54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04BB3" w14:textId="77777777" w:rsidR="00363308" w:rsidRPr="007B5A25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11F4DC2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363308" w:rsidRPr="00AB76B4" w14:paraId="2E44168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C724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B7C6F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1655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98E112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AFF20B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6062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0E762C7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5344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2D66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885C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24637" w14:textId="77777777" w:rsidR="00363308" w:rsidRPr="00AB76B4" w:rsidRDefault="00363308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2C9B06" w14:textId="77777777" w:rsidR="00363308" w:rsidRPr="00AB76B4" w:rsidRDefault="00363308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363308" w:rsidRPr="00AB76B4" w14:paraId="17D7BC3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0778F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765D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BC2F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E3B5AE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FBDAB46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09F2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78033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E123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DEB8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247B4" w14:textId="77777777" w:rsidR="00363308" w:rsidRPr="00AB76B4" w:rsidRDefault="00363308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25A92C" w14:textId="77777777" w:rsidR="00363308" w:rsidRPr="00AB76B4" w:rsidRDefault="00363308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363308" w:rsidRPr="00AB76B4" w14:paraId="7BEF609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BC3C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E285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F0DBD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CEEDF7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28C028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AFC0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31E04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33CF7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6D4CE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EAD1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F3256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363308" w:rsidRPr="00AB76B4" w14:paraId="32AFB81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A88C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3CA1D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DB0C5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C367AF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26D70A1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691F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AF43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7DE5C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A5D57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BBE5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62645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363308" w:rsidRPr="00AB76B4" w14:paraId="42D1449D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53DF1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61142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2320C820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A417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9EB499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1C830BCE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8967B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1D2D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13F24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03028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42D7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AB76B4" w14:paraId="74C6E692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203B7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564A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397DC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25C569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3A133BF7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03F16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1B0E5FE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4012F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E65F3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A2179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3051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363308" w:rsidRPr="00AB76B4" w14:paraId="1F469DC4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8571E" w14:textId="77777777" w:rsidR="00363308" w:rsidRPr="00AB76B4" w:rsidRDefault="00363308" w:rsidP="0036330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2D8E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859A2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23606A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15367DB4" w14:textId="77777777" w:rsidR="00363308" w:rsidRPr="00AB76B4" w:rsidRDefault="00363308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128E5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AD67A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2AE69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9AC70" w14:textId="77777777" w:rsidR="00363308" w:rsidRPr="00AB76B4" w:rsidRDefault="00363308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92AAA" w14:textId="77777777" w:rsidR="00363308" w:rsidRPr="00AB76B4" w:rsidRDefault="00363308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731F3228" w14:textId="77777777" w:rsidR="00363308" w:rsidRPr="00A8307A" w:rsidRDefault="00363308" w:rsidP="008B25EE">
      <w:pPr>
        <w:spacing w:before="40" w:after="40" w:line="192" w:lineRule="auto"/>
        <w:ind w:right="57"/>
        <w:rPr>
          <w:sz w:val="20"/>
        </w:rPr>
      </w:pPr>
    </w:p>
    <w:p w14:paraId="41776CB7" w14:textId="77777777" w:rsidR="00363308" w:rsidRDefault="00363308" w:rsidP="004C7D25">
      <w:pPr>
        <w:pStyle w:val="Heading1"/>
        <w:spacing w:line="360" w:lineRule="auto"/>
      </w:pPr>
      <w:r>
        <w:t>LINIA 101</w:t>
      </w:r>
    </w:p>
    <w:p w14:paraId="1D928911" w14:textId="77777777" w:rsidR="00363308" w:rsidRDefault="00363308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63308" w14:paraId="31E84C72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109D3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2A36A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9+455</w:t>
            </w:r>
          </w:p>
          <w:p w14:paraId="4A440973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68DB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25880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Chitila - </w:t>
            </w:r>
          </w:p>
          <w:p w14:paraId="6AE9F027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EF737" w14:textId="77777777" w:rsidR="00363308" w:rsidRPr="009E41CA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EB3F2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493E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B2F4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15E7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E7321E6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36165B38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8DBA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EA04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9+960</w:t>
            </w:r>
          </w:p>
          <w:p w14:paraId="5074864D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11290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E8F1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Chitila</w:t>
            </w:r>
          </w:p>
          <w:p w14:paraId="01923C19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36B0" w14:textId="77777777" w:rsidR="00363308" w:rsidRPr="009E41CA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6F333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CDB18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E1351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7DDF9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9B613E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EE3B72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4 - 11 și spre </w:t>
            </w:r>
          </w:p>
          <w:p w14:paraId="0B6B7FE6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 I Chitila - Săbăreni.</w:t>
            </w:r>
          </w:p>
        </w:tc>
      </w:tr>
      <w:tr w:rsidR="00363308" w14:paraId="32DBDD01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643D2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85E9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2571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34C2C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Săbăreni</w:t>
            </w:r>
          </w:p>
          <w:p w14:paraId="290E11F2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+ </w:t>
            </w:r>
          </w:p>
          <w:p w14:paraId="1BD34237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macaze, 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FEE88" w14:textId="77777777" w:rsidR="00363308" w:rsidRPr="009E41CA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E93E0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C242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14+000</w:t>
            </w:r>
          </w:p>
          <w:p w14:paraId="37E81533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21A58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9937C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38D798AB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4ADA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65EB9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844C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2E15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Săbăreni </w:t>
            </w:r>
          </w:p>
          <w:p w14:paraId="45308BBC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X, peste sch. 17  </w:t>
            </w:r>
          </w:p>
          <w:p w14:paraId="726D764C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03AFE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17 </w:t>
            </w:r>
          </w:p>
          <w:p w14:paraId="42C40601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72535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B6214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94FA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EA1A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A92B287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 abătută.</w:t>
            </w:r>
          </w:p>
        </w:tc>
      </w:tr>
      <w:tr w:rsidR="00363308" w14:paraId="54832356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8B7BB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5214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2BE9A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70505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Săbăreni</w:t>
            </w:r>
          </w:p>
          <w:p w14:paraId="512859F2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7D8C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10 </w:t>
            </w:r>
          </w:p>
          <w:p w14:paraId="3150152A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B3AA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15E91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CA66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9036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şi 5.</w:t>
            </w:r>
          </w:p>
        </w:tc>
      </w:tr>
      <w:tr w:rsidR="00363308" w14:paraId="475F55F1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F6B2A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F1628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22+500</w:t>
            </w:r>
          </w:p>
          <w:p w14:paraId="4B31C596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5E927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58F4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7F277608" w14:textId="77777777" w:rsidR="00363308" w:rsidRDefault="00363308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și zona aparate de cale </w:t>
            </w:r>
            <w:r>
              <w:rPr>
                <w:b/>
                <w:bCs/>
                <w:sz w:val="20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8189A" w14:textId="77777777" w:rsidR="00363308" w:rsidRPr="009E41CA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4A3FD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3E4CB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D2F51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CFBA8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268F8688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0C669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8650B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01A1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64E3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4BC8" w14:textId="77777777" w:rsidR="00363308" w:rsidRPr="009E41CA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7000A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44F1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35+400</w:t>
            </w:r>
          </w:p>
          <w:p w14:paraId="6846AC10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CBD5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AB69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21EA9EF6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C966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33E86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66E1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BB87" w14:textId="77777777" w:rsidR="00363308" w:rsidRDefault="00363308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3F233" w14:textId="77777777" w:rsidR="00363308" w:rsidRPr="009E41CA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F654B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D51F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38+800</w:t>
            </w:r>
          </w:p>
          <w:p w14:paraId="2625EF3D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7BD12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2112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2981EA41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0FABD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0076B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956C9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3185E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Ciocăneşti</w:t>
            </w:r>
          </w:p>
          <w:p w14:paraId="7AFA7C3A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CB21B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9 </w:t>
            </w:r>
          </w:p>
          <w:p w14:paraId="28C9AB86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5F4F1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2A368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AF2B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3A4B2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39D6D04D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7751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5CB7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24+190</w:t>
            </w:r>
          </w:p>
          <w:p w14:paraId="7E8BCB7E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A9A02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314AC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Ciocăneşti -</w:t>
            </w:r>
          </w:p>
          <w:p w14:paraId="17FCCB13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76168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0B3E4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F4E4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981C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43660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53FFA76A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E222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E2C1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35+100</w:t>
            </w:r>
          </w:p>
          <w:p w14:paraId="60A3ECFD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79A47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64CA5" w14:textId="77777777" w:rsidR="00363308" w:rsidRDefault="00363308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707EB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7A221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AB3A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C7E5F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90C74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4D206887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66F38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656E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D545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2ADA1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Ghergani</w:t>
            </w:r>
          </w:p>
          <w:p w14:paraId="1E7BD31B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0F5E6F94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4028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90BA2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01C2B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810E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4AAFD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1018579C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6DADB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6FF43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774BA958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C867D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2414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Ghergani -</w:t>
            </w:r>
          </w:p>
          <w:p w14:paraId="0D64F5BA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387C1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BF73D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8D060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DE52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DBE9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79F5110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5A69C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56538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8F82C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5A03A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6970AECE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EF798" w14:textId="77777777" w:rsidR="00363308" w:rsidRPr="00A165AE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4521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1E4B1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551D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E1D9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1ECCB502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B3985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8672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47+800</w:t>
            </w:r>
          </w:p>
          <w:p w14:paraId="4004A92B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AA3BA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7C687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6617E61C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39B6F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ED44E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38C28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48983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3C28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- ax stație.</w:t>
            </w:r>
          </w:p>
        </w:tc>
      </w:tr>
      <w:tr w:rsidR="00363308" w14:paraId="66DA6FAD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C57A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9231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3679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37D2C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49C5EA2F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5E7D0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EF22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4934A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509A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8122A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2DB685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BFB6F3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6.</w:t>
            </w:r>
          </w:p>
        </w:tc>
      </w:tr>
      <w:tr w:rsidR="00363308" w14:paraId="23B83B5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B3329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9AA4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4AE4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C0FA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744820D7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0D923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BF1A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E0270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07328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E91A8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F6C8D9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841F78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6, 7 și 8.</w:t>
            </w:r>
          </w:p>
        </w:tc>
      </w:tr>
      <w:tr w:rsidR="00363308" w14:paraId="6C35F1E9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9AFCD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4FF2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9D626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9448D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3BF79968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0FDD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E4609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9C50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6891F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73EDC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23342C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9542F2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și 8.</w:t>
            </w:r>
          </w:p>
        </w:tc>
      </w:tr>
      <w:tr w:rsidR="00363308" w14:paraId="5E163CD3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E7A18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ECDB3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23EB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CCAB0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0AE86D06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43AB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FAB58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3FF5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B96E8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93AB1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ED6E3F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AB277A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și 10.</w:t>
            </w:r>
          </w:p>
        </w:tc>
      </w:tr>
      <w:tr w:rsidR="00363308" w14:paraId="6713BE51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84BC3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F3AE7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7933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D65BA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0C74865C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3F93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DBAE789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1336E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EF9CD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1E43F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1642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78C5DC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4B4145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363308" w14:paraId="25BD93D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929D9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776C5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45708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BA44C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Titu</w:t>
            </w:r>
          </w:p>
          <w:p w14:paraId="4CCAE202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D3DDF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144B5102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34 / 42 </w:t>
            </w:r>
          </w:p>
          <w:p w14:paraId="286F67A9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4E87F22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766212CA" w14:textId="77777777" w:rsidR="00363308" w:rsidRPr="00A165AE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CE9D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20FF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4A6D0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3AAD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D7D2C4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5 - 9.</w:t>
            </w:r>
          </w:p>
        </w:tc>
      </w:tr>
      <w:tr w:rsidR="00363308" w14:paraId="3CF97E7A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CF1B2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13705" w14:textId="77777777" w:rsidR="00363308" w:rsidRDefault="00363308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49+700</w:t>
            </w:r>
          </w:p>
          <w:p w14:paraId="0A189050" w14:textId="77777777" w:rsidR="00363308" w:rsidRDefault="00363308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50A34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4F20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93732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75852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435DA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2D3F8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C0F7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79FE6B8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5D161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E65E2" w14:textId="77777777" w:rsidR="00363308" w:rsidRDefault="00363308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52+850</w:t>
            </w:r>
          </w:p>
          <w:p w14:paraId="68C75B4D" w14:textId="77777777" w:rsidR="00363308" w:rsidRDefault="00363308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68EC3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F96FE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08B68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D571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46E3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14F73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1D894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223E675D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FD1A4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A5206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08B99B08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D3621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280FC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606AF3B9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4F88C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BB64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F5CD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7771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0E5D8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Se respectă doar cu primul vehicul din componența trenului.</w:t>
            </w:r>
          </w:p>
        </w:tc>
      </w:tr>
      <w:tr w:rsidR="00363308" w14:paraId="7D2D1480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10BC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CDBF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DCDE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319A" w14:textId="77777777" w:rsidR="00363308" w:rsidRDefault="0036330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2EC8ABA6" w14:textId="77777777" w:rsidR="00363308" w:rsidRDefault="0036330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DCD0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0BC8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9A091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58+960</w:t>
            </w:r>
          </w:p>
          <w:p w14:paraId="7011BB41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9B1FC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F6AC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58+990.</w:t>
            </w:r>
          </w:p>
        </w:tc>
      </w:tr>
      <w:tr w:rsidR="00363308" w14:paraId="5751AE0F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8619E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D2A0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1101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F14C7" w14:textId="77777777" w:rsidR="00363308" w:rsidRDefault="0036330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7A5CDFB8" w14:textId="77777777" w:rsidR="00363308" w:rsidRDefault="0036330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F9658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79B98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BFBC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59+600</w:t>
            </w:r>
          </w:p>
          <w:p w14:paraId="72C03489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C672B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EAD78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59+625.</w:t>
            </w:r>
          </w:p>
        </w:tc>
      </w:tr>
      <w:tr w:rsidR="00363308" w14:paraId="00E9F561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4AA4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F6392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BCAC1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E2B7A" w14:textId="77777777" w:rsidR="00363308" w:rsidRDefault="0036330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0486A73D" w14:textId="77777777" w:rsidR="00363308" w:rsidRDefault="0036330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A8050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5CE5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DA33E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63+350</w:t>
            </w:r>
          </w:p>
          <w:p w14:paraId="264C6A80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7655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7FCF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63+370.</w:t>
            </w:r>
          </w:p>
        </w:tc>
      </w:tr>
      <w:tr w:rsidR="00363308" w14:paraId="5E902EAC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7412A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A134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42F08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D0DB0" w14:textId="77777777" w:rsidR="00363308" w:rsidRDefault="0036330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Mătăsaru -</w:t>
            </w:r>
          </w:p>
          <w:p w14:paraId="5002F33A" w14:textId="77777777" w:rsidR="00363308" w:rsidRDefault="0036330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9CD31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9176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652B4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65+850</w:t>
            </w:r>
          </w:p>
          <w:p w14:paraId="2E8FA087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2C6A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AC263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– TN km 65+875.</w:t>
            </w:r>
          </w:p>
        </w:tc>
      </w:tr>
      <w:tr w:rsidR="00363308" w14:paraId="5CB270A7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6D1A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55883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69+230</w:t>
            </w:r>
          </w:p>
          <w:p w14:paraId="42D159CE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F00DC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EDA2" w14:textId="77777777" w:rsidR="00363308" w:rsidRDefault="00363308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9477B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7F52E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5A1BB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495E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6B1A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32AFC4AA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96F3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3D1C7" w14:textId="77777777" w:rsidR="00363308" w:rsidRDefault="00363308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8F8B" w14:textId="77777777" w:rsidR="00363308" w:rsidRDefault="00363308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68F94" w14:textId="77777777" w:rsidR="00363308" w:rsidRDefault="00363308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 peste</w:t>
            </w:r>
          </w:p>
          <w:p w14:paraId="3E4EF091" w14:textId="77777777" w:rsidR="00363308" w:rsidRDefault="00363308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FAF4F" w14:textId="77777777" w:rsidR="00363308" w:rsidRDefault="00363308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5239" w14:textId="77777777" w:rsidR="00363308" w:rsidRPr="000625F2" w:rsidRDefault="00363308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3D88" w14:textId="77777777" w:rsidR="00363308" w:rsidRDefault="00363308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69+250</w:t>
            </w:r>
          </w:p>
          <w:p w14:paraId="765568AA" w14:textId="77777777" w:rsidR="00363308" w:rsidRDefault="00363308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2EEE" w14:textId="77777777" w:rsidR="00363308" w:rsidRDefault="00363308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E2CF7" w14:textId="77777777" w:rsidR="00363308" w:rsidRDefault="00363308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4719D86E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8BCC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7C302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122E1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3F505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79BB8E24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8E64D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romb bretea</w:t>
            </w:r>
          </w:p>
          <w:p w14:paraId="26B7EF1E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9-11-7-13 </w:t>
            </w:r>
          </w:p>
          <w:p w14:paraId="795D0EE3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2111520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abate-rile </w:t>
            </w:r>
          </w:p>
          <w:p w14:paraId="64642D70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72300019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0AAD4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68A7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975C8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84C73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2D8D0235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0C914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EEB4A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6CB8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8ABD5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64E4CDD0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890AF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6789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C412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99D16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C37D3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766EFE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363308" w14:paraId="4BC70420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A6F84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4E0A3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A436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A5AAD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69155505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726B872A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D5B1C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 </w:t>
            </w:r>
          </w:p>
          <w:p w14:paraId="410CF699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D129E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FF25D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D81C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B3F8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40E611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LFI SC Mairon SA.</w:t>
            </w:r>
          </w:p>
        </w:tc>
      </w:tr>
      <w:tr w:rsidR="00363308" w14:paraId="662D7397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61352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0681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67B46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4025E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4C5BDD76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  <w:p w14:paraId="7B4BE7E2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BB826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EA444C7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F37E6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02F78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A0248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6F61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4BB362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363308" w14:paraId="23B3AF68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86283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822B1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7B7BE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CCE3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67A10AA3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X, </w:t>
            </w:r>
          </w:p>
          <w:p w14:paraId="2821F7D1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D648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5255B53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70D1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DF0D2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C7B8A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090B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5 - 8.</w:t>
            </w:r>
          </w:p>
        </w:tc>
      </w:tr>
      <w:tr w:rsidR="00363308" w14:paraId="0065BF99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CFC67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BCA2A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7A9CB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8007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Găeşti</w:t>
            </w:r>
          </w:p>
          <w:p w14:paraId="2C91579F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48C0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29</w:t>
            </w:r>
          </w:p>
          <w:p w14:paraId="1D82CD5C" w14:textId="77777777" w:rsidR="00363308" w:rsidRPr="00FA5543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D1392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9704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392A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C963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si 7</w:t>
            </w:r>
          </w:p>
        </w:tc>
      </w:tr>
      <w:tr w:rsidR="00363308" w14:paraId="728ED79E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401E2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28E0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1DF35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CD92E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0CA4AD41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  <w:p w14:paraId="24974DB0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1FD1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14 </w:t>
            </w:r>
          </w:p>
          <w:p w14:paraId="29AD8EB0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7AFC9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F6E31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FBD0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312E9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193EE6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4 - 8.</w:t>
            </w:r>
          </w:p>
        </w:tc>
      </w:tr>
      <w:tr w:rsidR="00363308" w14:paraId="290EA296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2AEF9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F79EC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2920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79B06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Găeşti </w:t>
            </w:r>
          </w:p>
          <w:p w14:paraId="28330C53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C8925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9E41CA"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z w:val="20"/>
              </w:rPr>
              <w:t xml:space="preserve">sch. 16, 18, 20 </w:t>
            </w:r>
          </w:p>
          <w:p w14:paraId="63D624BC" w14:textId="77777777" w:rsidR="00363308" w:rsidRPr="009E41CA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C2766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4B7E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2000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18A2D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6B887D59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1DD9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5E101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5AEAA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9EA7" w14:textId="77777777" w:rsidR="00363308" w:rsidRPr="006E4185" w:rsidRDefault="00363308" w:rsidP="00AD4FEF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sz w:val="20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3FEA" w14:textId="77777777" w:rsidR="00363308" w:rsidRPr="009E41CA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1C648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07C91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70+490</w:t>
            </w:r>
          </w:p>
          <w:p w14:paraId="3DC79A4C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7245C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AB397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4EF4F1AD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DA2D6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CDF9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1396A865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6E37D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001D" w14:textId="77777777" w:rsidR="00363308" w:rsidRDefault="00363308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B19DF" w14:textId="77777777" w:rsidR="00363308" w:rsidRPr="009E41CA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68D7" w14:textId="77777777" w:rsidR="00363308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EB814" w14:textId="77777777" w:rsidR="00363308" w:rsidRDefault="00363308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A50B" w14:textId="77777777" w:rsidR="00363308" w:rsidRPr="000625F2" w:rsidRDefault="00363308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5F4E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363308" w14:paraId="323DDC69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8587C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505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1AB11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C6B0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4901" w14:textId="77777777" w:rsidR="00363308" w:rsidRPr="009E41CA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68F4" w14:textId="77777777" w:rsidR="00363308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3E53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71+925</w:t>
            </w:r>
          </w:p>
          <w:p w14:paraId="73BDACEC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FD178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3CC9F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363308" w14:paraId="6DF371FA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D6A29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E5B57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1E81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051D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29F6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849A918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8D8AF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D78AF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B9384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DC6F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4 - 7.</w:t>
            </w:r>
          </w:p>
        </w:tc>
      </w:tr>
      <w:tr w:rsidR="00363308" w14:paraId="11B01C3D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873FD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6879A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CFEDB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DE38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6E5EC8D5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B7FF3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86EC1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EE6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EDA46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8A3DF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F35FD5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6.</w:t>
            </w:r>
          </w:p>
        </w:tc>
      </w:tr>
      <w:tr w:rsidR="00363308" w14:paraId="49E4CBDE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09EE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1CB0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7DAB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F6E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7E2F66B6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444CE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C509A3C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ABF7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F719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6827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2737C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B55BA6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89D608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4 - 6.</w:t>
            </w:r>
          </w:p>
        </w:tc>
      </w:tr>
      <w:tr w:rsidR="00363308" w14:paraId="5FB8C196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F11E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7F433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01C5F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D4C2C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Leordeni Argeş</w:t>
            </w:r>
          </w:p>
          <w:p w14:paraId="55DFD76D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4738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0E1EB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E582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CB713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F759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0B6EEE2E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77BEF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594A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4114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63E5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Călineşti</w:t>
            </w:r>
          </w:p>
          <w:p w14:paraId="118E3AE9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B3A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80DC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2913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69DBC" w14:textId="77777777" w:rsidR="00363308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E1B6D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4 - 7 abătute.</w:t>
            </w:r>
          </w:p>
        </w:tc>
      </w:tr>
      <w:tr w:rsidR="00363308" w14:paraId="0A01CAA3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41C6C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4089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B7C9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A8911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0C24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BF69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2DC3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99+500</w:t>
            </w:r>
          </w:p>
          <w:p w14:paraId="2A56DEE2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40DE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6A66" w14:textId="77777777" w:rsidR="00363308" w:rsidRDefault="00363308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2588BE85" w14:textId="77777777" w:rsidR="00363308" w:rsidRPr="003A43BB" w:rsidRDefault="00363308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363308" w14:paraId="24192728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8C49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D816B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C8DB" w14:textId="77777777" w:rsidR="00363308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84203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74495FBA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3DEA5F5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DDA0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3CDE213C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70 / 72, până la T.D.J. 16 / 18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DDA08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8923994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79FFC" w14:textId="77777777" w:rsidR="00363308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14961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E90F57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şi 6</w:t>
            </w:r>
          </w:p>
          <w:p w14:paraId="5CFE553F" w14:textId="77777777" w:rsidR="00363308" w:rsidRPr="002C6BE4" w:rsidRDefault="00363308" w:rsidP="0072151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ap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 expedieri.</w:t>
            </w:r>
          </w:p>
        </w:tc>
      </w:tr>
      <w:tr w:rsidR="00363308" w14:paraId="6529B2E1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FF821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EF89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349DE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5860A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76D416E7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A3FD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F55A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72BC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D657F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92C1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5874693D" w14:textId="77777777" w:rsidTr="003F58BA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0477F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79DF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75CB1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BD5BB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4AA34232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F5B24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7C87242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 / 41</w:t>
            </w:r>
          </w:p>
          <w:p w14:paraId="3FD42352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</w:t>
            </w:r>
            <w:r>
              <w:rPr>
                <w:b/>
                <w:bCs/>
                <w:sz w:val="20"/>
                <w:lang w:val="en-US"/>
              </w:rPr>
              <w:t xml:space="preserve">i </w:t>
            </w:r>
          </w:p>
          <w:p w14:paraId="485BD65B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en-US"/>
              </w:rPr>
              <w:t>sch.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B4B89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D7E8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B6D31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89F1B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9CB26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Călineşti - Goleşti.</w:t>
            </w:r>
          </w:p>
        </w:tc>
      </w:tr>
      <w:tr w:rsidR="00363308" w14:paraId="3173BA43" w14:textId="77777777" w:rsidTr="003F58BA">
        <w:trPr>
          <w:cantSplit/>
          <w:trHeight w:val="10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62ADF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75B17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E7665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0D00A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4D59F72F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CA11E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56DA39C" w14:textId="77777777" w:rsidR="00363308" w:rsidRPr="00164983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7BD9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E2E69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78A4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0738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3DA871" w14:textId="77777777" w:rsidR="00363308" w:rsidRPr="0058349B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>la linia I. C. Brătianu - Goleşti.</w:t>
            </w:r>
          </w:p>
        </w:tc>
      </w:tr>
      <w:tr w:rsidR="00363308" w14:paraId="5005746C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738F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F8E8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D2D1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8367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2950DA57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1DD4FFDE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AD56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între călcâiul sch.  15 </w:t>
            </w:r>
          </w:p>
          <w:p w14:paraId="3DCE6CDF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7C6E" w14:textId="77777777" w:rsidR="00363308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647F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1427E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93E5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6693E8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şi 2 </w:t>
            </w:r>
          </w:p>
          <w:p w14:paraId="5544EB58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363308" w14:paraId="5D9F7573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2AD2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C77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8F13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8EE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Pârvu</w:t>
            </w:r>
          </w:p>
          <w:p w14:paraId="0CF28325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DCC67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6B75A78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13167946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73770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A8B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6272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889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46B77B4C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94F8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4BFEA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5B55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B84E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Costești</w:t>
            </w:r>
          </w:p>
          <w:p w14:paraId="6C123571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9173B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91CEA8E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254D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6BB09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2DB9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0E9CD" w14:textId="77777777" w:rsidR="00363308" w:rsidRPr="00860983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161DE9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Cap Y, liniile 3 - 5 </w:t>
            </w:r>
          </w:p>
          <w:p w14:paraId="2786559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Fâlfani L 101 și </w:t>
            </w:r>
          </w:p>
          <w:p w14:paraId="678DD1D3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60983">
              <w:rPr>
                <w:b/>
                <w:bCs/>
                <w:i/>
                <w:iCs/>
                <w:sz w:val="20"/>
              </w:rPr>
              <w:t>direc</w:t>
            </w:r>
            <w:r>
              <w:rPr>
                <w:b/>
                <w:bCs/>
                <w:i/>
                <w:iCs/>
                <w:sz w:val="20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</w:rPr>
              <w:t xml:space="preserve"> L 110.</w:t>
            </w:r>
          </w:p>
        </w:tc>
      </w:tr>
      <w:tr w:rsidR="00363308" w14:paraId="6A51D4AE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DED1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DA0FC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132+800</w:t>
            </w:r>
          </w:p>
          <w:p w14:paraId="4DA5D21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ACF1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F806D" w14:textId="77777777" w:rsidR="00363308" w:rsidRDefault="00363308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EBE93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D33B" w14:textId="77777777" w:rsidR="00363308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189BA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71D2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698B" w14:textId="77777777" w:rsidR="00363308" w:rsidRPr="00860983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16CC4FBC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1996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6B6E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141+400</w:t>
            </w:r>
          </w:p>
          <w:p w14:paraId="4A212FEE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968C" w14:textId="77777777" w:rsidR="00363308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477EF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A0E6E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3628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245BD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A601D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2D7F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4942845E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96AB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000E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152+400</w:t>
            </w:r>
          </w:p>
          <w:p w14:paraId="3BDE7AA6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41402" w14:textId="77777777" w:rsidR="00363308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08B88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Hârsești - Corbu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D57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459C" w14:textId="77777777" w:rsidR="00363308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71A6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DD06F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21814" w14:textId="77777777" w:rsidR="00363308" w:rsidRPr="00860983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42DFC55C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CE078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C18AA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AE6A8" w14:textId="77777777" w:rsidR="00363308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9E0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Corbu</w:t>
            </w:r>
          </w:p>
          <w:p w14:paraId="79FDB0FA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6980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D8AFE9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84FA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B4569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97C6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5D79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4</w:t>
            </w:r>
          </w:p>
          <w:p w14:paraId="1B5FBCEE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363308" w14:paraId="3BDE08C7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3E87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28E4C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B77F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184B0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Sineşti</w:t>
            </w:r>
          </w:p>
          <w:p w14:paraId="7A8C2FF2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6F185936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6807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A8E50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26EA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AC89E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F1CBB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4CD7E46E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381C6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6DB6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162+900</w:t>
            </w:r>
          </w:p>
          <w:p w14:paraId="72FB9E5B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EE96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BCF20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E847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A39E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DA43D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88B6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36BB5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618D34C1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3C76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32EF2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168+500</w:t>
            </w:r>
          </w:p>
          <w:p w14:paraId="25FCB69C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63717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64F2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2AA9477F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si  Potcoava – Bălteni Olt</w:t>
            </w:r>
          </w:p>
          <w:p w14:paraId="3B2893BA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271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024F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549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AC7B3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BE356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12C03228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DBA24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AB6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D79D7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7E4A0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27EABED2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738F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0F175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C096B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227B6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42CB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liniei 1</w:t>
            </w:r>
          </w:p>
          <w:p w14:paraId="6A2118C5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363308" w14:paraId="57AE88F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F448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86080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AC92C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5913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6E3A21AA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472A68F3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0539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21A3879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5287E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1588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9DF3E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6296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3ABB690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948F1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01DE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79396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C09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Potcoava</w:t>
            </w:r>
          </w:p>
          <w:p w14:paraId="0229B481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14FE57F6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13A74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C6CEE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B927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EACB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53D3E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05DE964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86ABC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3958D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013D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51C9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Bălteni</w:t>
            </w:r>
          </w:p>
          <w:p w14:paraId="572F509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4D331F52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79A9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91F50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0E83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9840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8EDD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7A374A57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8533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DA14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D2853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EA0C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Recea</w:t>
            </w:r>
          </w:p>
          <w:p w14:paraId="4A0F856E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EBA3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8BA56A7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AFE84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2CA1F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0DBA1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9D90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39F53B8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BF22D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68AE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AAE1B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2FE0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02D79E10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7EB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0C97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E7DA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7EB9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44197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20F74169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8DB99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293D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3ECE3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3B799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05376172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2057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3AB78E47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în </w:t>
            </w:r>
          </w:p>
          <w:p w14:paraId="2EDA058C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97D5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CD9F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147B7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3A88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363308" w14:paraId="2FAC0E9C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0FFE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5B9E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E75CB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CBD5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4FBD711C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8 </w:t>
            </w:r>
          </w:p>
          <w:p w14:paraId="31A92AFF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33AB9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ACFD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94153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D7B4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0A5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6FAD0ECC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4532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076CA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A0550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AB769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3C4B1FF8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64B6E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27, 33,  22 </w:t>
            </w:r>
          </w:p>
          <w:p w14:paraId="575888BC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282F6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226E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0DAF5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CD2BB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3 - 11  primiri - expedieri.</w:t>
            </w:r>
          </w:p>
        </w:tc>
      </w:tr>
      <w:tr w:rsidR="00363308" w14:paraId="4BD8D538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D9128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69ED8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B336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00A4A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4CB79365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73B7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ECA0E26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D7309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190D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006E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E6DB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536209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7 - 11</w:t>
            </w:r>
          </w:p>
          <w:p w14:paraId="55E4F6B1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363308" w14:paraId="5F0C1DFC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94EB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5D177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190C2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B23BD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3C26EB8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6097C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A46AE6B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E0694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2F16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383C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01616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5 - 11 primiri – expedieri.</w:t>
            </w:r>
          </w:p>
        </w:tc>
      </w:tr>
      <w:tr w:rsidR="00363308" w14:paraId="5906DAA5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73E23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ACA4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6E705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983AE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Slatina</w:t>
            </w:r>
          </w:p>
          <w:p w14:paraId="14CD9463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25C47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E01E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4ADF2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0EF5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4922A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8 - 15</w:t>
            </w:r>
          </w:p>
          <w:p w14:paraId="3E0821D6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363308" w14:paraId="6B00BF74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C5DA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3B33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E8DF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28895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Milcov, linia 1 </w:t>
            </w:r>
          </w:p>
          <w:p w14:paraId="19CE803E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8246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E04704C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50EA4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F8D4F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E078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5475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2A411A6B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DB2C3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FB2CB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AC1F4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8DED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Slătioara</w:t>
            </w:r>
          </w:p>
          <w:p w14:paraId="3A24804F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255B2DEB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D545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299110D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00733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0373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E170A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6A051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3008F19E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504B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8036B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205+450</w:t>
            </w:r>
          </w:p>
          <w:p w14:paraId="5A080639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39732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0E8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53359E0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  <w:p w14:paraId="4AFBF05F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3C16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EE15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C908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FF93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9B2A0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E6604B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Staţie paralelogram.</w:t>
            </w:r>
          </w:p>
        </w:tc>
      </w:tr>
      <w:tr w:rsidR="00363308" w14:paraId="5104D8C0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A021A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9922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2603B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277BA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4CE7D3B3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14C47" w14:textId="77777777" w:rsidR="00363308" w:rsidRDefault="00363308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0C8326F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3A2DE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BF09E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AD2AA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0817F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363308" w14:paraId="0571584E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C2201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5B8E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20C3C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C35BC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6C564DC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3FE7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8A69BD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77C48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7C37B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F9AF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8AA8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101094FA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52D1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1BC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0904F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CEE5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Balş</w:t>
            </w:r>
          </w:p>
          <w:p w14:paraId="6C8FFF3A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F57DE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81ACCF7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62088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AE48A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4186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47EC8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363308" w14:paraId="0785D3E0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FF7E3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9ABA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219+775</w:t>
            </w:r>
          </w:p>
          <w:p w14:paraId="274DB48D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5D09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21DFB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0E84D577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0150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50DB0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AF88D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E401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0EFB4" w14:textId="77777777" w:rsidR="00363308" w:rsidRPr="006064A3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5BE8A81A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110C5670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F777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B67D1" w14:textId="77777777" w:rsidR="00363308" w:rsidRPr="006064A3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221+910</w:t>
            </w:r>
          </w:p>
          <w:p w14:paraId="56BACA17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6064A3">
              <w:rPr>
                <w:b/>
                <w:bCs/>
                <w:color w:val="000000"/>
                <w:sz w:val="20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7B649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8F7DF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Balş -</w:t>
            </w:r>
          </w:p>
          <w:p w14:paraId="1459E854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28879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A7F5F" w14:textId="77777777" w:rsidR="00363308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52B3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BBD0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D934" w14:textId="77777777" w:rsidR="00363308" w:rsidRPr="006064A3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6064A3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6064A3">
              <w:rPr>
                <w:b/>
                <w:bCs/>
                <w:iCs/>
                <w:sz w:val="20"/>
              </w:rPr>
              <w:t>două locomotive cuplate.</w:t>
            </w:r>
          </w:p>
          <w:p w14:paraId="754C7408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E74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247142B2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C029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4A49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230+550</w:t>
            </w:r>
          </w:p>
          <w:p w14:paraId="2A6AD11B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BEB7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5E62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Robăneşti-</w:t>
            </w:r>
          </w:p>
          <w:p w14:paraId="19B2784C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DB2E7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4A11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5BA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3B151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4B3E" w14:textId="77777777" w:rsidR="00363308" w:rsidRPr="001D28D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Fără inductori.</w:t>
            </w:r>
          </w:p>
        </w:tc>
      </w:tr>
      <w:tr w:rsidR="00363308" w14:paraId="035545B1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70D8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E190" w14:textId="77777777" w:rsidR="00363308" w:rsidRPr="006064A3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33C03" w14:textId="77777777" w:rsidR="00363308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20BBF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Pieleşti linia 3 </w:t>
            </w:r>
          </w:p>
          <w:p w14:paraId="37594AE5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B08FB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1B4849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5A0F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1D1CF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ABC4E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C877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63308" w14:paraId="3E8E261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F3D36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C3D60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241+900</w:t>
            </w:r>
          </w:p>
          <w:p w14:paraId="318B66EA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ED15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F22D0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Pieleşti -</w:t>
            </w:r>
          </w:p>
          <w:p w14:paraId="53F7336B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C700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1BD64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75CE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1676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1704E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14:paraId="6FE1DA04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44AD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9882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9036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516B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Plaiu Vulcănești</w:t>
            </w:r>
          </w:p>
          <w:p w14:paraId="548F3BA1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6D74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 </w:t>
            </w:r>
          </w:p>
          <w:p w14:paraId="1D46A614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03D0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256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85D91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879F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2 și 3 primiri - expedieri, Cap X.</w:t>
            </w:r>
          </w:p>
        </w:tc>
      </w:tr>
      <w:tr w:rsidR="00363308" w14:paraId="20DC106B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5C403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8AF8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69F92ACD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BEB18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6AB6B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5C0B0E72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61EE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740E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02084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4337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77F6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0A05F030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 în  paralelogram.</w:t>
            </w:r>
          </w:p>
        </w:tc>
      </w:tr>
      <w:tr w:rsidR="00363308" w14:paraId="13F2EEE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AE71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6E928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BA801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90D98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B7B4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2F0429FB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73 -77-</w:t>
            </w:r>
          </w:p>
          <w:p w14:paraId="4DCB52F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A5381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2ED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CF2F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B0DF2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363308" w14:paraId="571A4240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1224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BD833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216AA" w14:textId="77777777" w:rsidR="00363308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2E3B" w14:textId="77777777" w:rsidR="00363308" w:rsidRDefault="00363308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694C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 </w:t>
            </w:r>
          </w:p>
          <w:p w14:paraId="77F2569B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17BE2" w14:textId="77777777" w:rsidR="00363308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A6572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7FD0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E0748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linia 28 A la liniile 1 - 4B.</w:t>
            </w:r>
          </w:p>
        </w:tc>
      </w:tr>
      <w:tr w:rsidR="00363308" w14:paraId="3F8687E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C7D13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703FD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E2B0" w14:textId="77777777" w:rsidR="00363308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57BB7" w14:textId="77777777" w:rsidR="00363308" w:rsidRDefault="00363308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1A17E609" w14:textId="77777777" w:rsidR="00363308" w:rsidRDefault="00363308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0B6D8" w14:textId="77777777" w:rsidR="00363308" w:rsidRDefault="00363308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4D35290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32CD6" w14:textId="77777777" w:rsidR="00363308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F55E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0F914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5D9D" w14:textId="77777777" w:rsidR="00363308" w:rsidRDefault="00363308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6438DC" w14:textId="77777777" w:rsidR="00363308" w:rsidRDefault="00363308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2A către liniile </w:t>
            </w:r>
          </w:p>
          <w:p w14:paraId="5EE62E2E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26 și 27. </w:t>
            </w:r>
          </w:p>
        </w:tc>
      </w:tr>
      <w:tr w:rsidR="00363308" w14:paraId="66630906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7B588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E05F" w14:textId="77777777" w:rsidR="00363308" w:rsidRDefault="00363308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7EAC" w14:textId="77777777" w:rsidR="00363308" w:rsidRPr="000625F2" w:rsidRDefault="00363308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73E03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6652D566" w14:textId="77777777" w:rsidR="00363308" w:rsidRDefault="00363308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1A1DE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F3B8623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23, 33,  35, TDJ </w:t>
            </w:r>
          </w:p>
          <w:p w14:paraId="7995A0F0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/ 49, 45 / 51, sch. 55, 57, 59, 65, 67, 69</w:t>
            </w:r>
          </w:p>
          <w:p w14:paraId="7C4C082D" w14:textId="77777777" w:rsidR="00363308" w:rsidRDefault="00363308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A342" w14:textId="77777777" w:rsidR="00363308" w:rsidRDefault="00363308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C6AA" w14:textId="77777777" w:rsidR="00363308" w:rsidRDefault="00363308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B1744" w14:textId="77777777" w:rsidR="00363308" w:rsidRPr="000625F2" w:rsidRDefault="00363308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4552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284EC7" w14:textId="77777777" w:rsidR="00363308" w:rsidRDefault="00363308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363308" w14:paraId="4D9B7E46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E1821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6183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A8EC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22EC9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7899D90A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856EF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39BE3DE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145,147, 149,151 </w:t>
            </w:r>
          </w:p>
          <w:p w14:paraId="4E819BB5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F4359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789F1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3CFDF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7861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38D6F7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363308" w14:paraId="0AE61267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81447" w14:textId="77777777" w:rsidR="00363308" w:rsidRDefault="00363308" w:rsidP="00363308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EC142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D62B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D1D9D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37B602C0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5D1C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4E173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D04C" w14:textId="77777777" w:rsidR="00363308" w:rsidRDefault="00363308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8AD15" w14:textId="77777777" w:rsidR="00363308" w:rsidRPr="000625F2" w:rsidRDefault="00363308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BE51" w14:textId="77777777" w:rsidR="00363308" w:rsidRDefault="00363308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75CBF41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59431019" w14:textId="77777777" w:rsidR="00363308" w:rsidRPr="002A69B0" w:rsidRDefault="00363308" w:rsidP="002A69B0">
      <w:pPr>
        <w:pStyle w:val="Heading1"/>
        <w:spacing w:line="360" w:lineRule="auto"/>
      </w:pPr>
      <w:r>
        <w:lastRenderedPageBreak/>
        <w:t>LINIA 102 A</w:t>
      </w:r>
    </w:p>
    <w:p w14:paraId="7CCD6CBD" w14:textId="77777777" w:rsidR="00363308" w:rsidRDefault="00363308" w:rsidP="00CC7E9F">
      <w:pPr>
        <w:pStyle w:val="Heading1"/>
        <w:spacing w:line="360" w:lineRule="auto"/>
        <w:rPr>
          <w:b w:val="0"/>
          <w:bCs w:val="0"/>
          <w:sz w:val="8"/>
        </w:rPr>
      </w:pPr>
      <w:r>
        <w:t>BRADU DE SUS - BRADU RAFINĂRIE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63308" w14:paraId="30812D9C" w14:textId="77777777">
        <w:trPr>
          <w:cantSplit/>
          <w:trHeight w:val="3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90CF" w14:textId="77777777" w:rsidR="00363308" w:rsidRDefault="00363308" w:rsidP="0036330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42A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3827E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21CF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5AED75C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D76B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7F512A1E" w14:textId="77777777" w:rsidR="00363308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67C9AB9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3EC8D93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A42A5A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sch.   21, 23, 27, 29, 29A, 31,  33, 33A, 37 şi 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A66EA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AF80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CFED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977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liniile 1A - 14.</w:t>
            </w:r>
          </w:p>
        </w:tc>
      </w:tr>
      <w:tr w:rsidR="00363308" w14:paraId="626A2FB0" w14:textId="77777777">
        <w:trPr>
          <w:cantSplit/>
          <w:trHeight w:val="6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85CC" w14:textId="77777777" w:rsidR="00363308" w:rsidRDefault="00363308" w:rsidP="0036330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D1E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63BD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200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53FB7D1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E56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C83C5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8175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8C8C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DCC9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EDE4A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1 A, 2 şi 3.</w:t>
            </w:r>
          </w:p>
        </w:tc>
      </w:tr>
      <w:tr w:rsidR="00363308" w14:paraId="1179DCBB" w14:textId="77777777">
        <w:trPr>
          <w:cantSplit/>
          <w:trHeight w:val="32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45C4A" w14:textId="77777777" w:rsidR="00363308" w:rsidRDefault="00363308" w:rsidP="0036330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453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5F7C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0D7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CD9338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46D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14, 16, 18, 20, 22, 26, 42, 42A </w:t>
            </w:r>
          </w:p>
          <w:p w14:paraId="26FA97A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698B5C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5B83C5B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5067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657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39592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DC7D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B99AF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- 24.</w:t>
            </w:r>
          </w:p>
        </w:tc>
      </w:tr>
      <w:tr w:rsidR="00363308" w14:paraId="5A6E7459" w14:textId="77777777">
        <w:trPr>
          <w:cantSplit/>
          <w:trHeight w:val="12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5A8DC" w14:textId="77777777" w:rsidR="00363308" w:rsidRDefault="00363308" w:rsidP="0036330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B8D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F849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4E7F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4D144B6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şi 1 </w:t>
            </w:r>
          </w:p>
          <w:p w14:paraId="1E9D38E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069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înce-pând </w:t>
            </w:r>
          </w:p>
          <w:p w14:paraId="7313387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436AAE2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6EA82EE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BAC0E" w14:textId="77777777" w:rsidR="00363308" w:rsidRPr="0088732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47D0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CB375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D616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1E1FC3D8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2628E" w14:textId="77777777" w:rsidR="00363308" w:rsidRDefault="00363308" w:rsidP="0036330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BD4D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08A6E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677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2BAD215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2BE4C9A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6E6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01AD31A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C55703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C098" w14:textId="77777777" w:rsidR="00363308" w:rsidRPr="0088732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24D6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13001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B754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5950ABBF" w14:textId="77777777">
        <w:trPr>
          <w:cantSplit/>
          <w:trHeight w:val="34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0A23" w14:textId="77777777" w:rsidR="00363308" w:rsidRDefault="00363308" w:rsidP="0036330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C44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55A73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A22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12888AB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1B3F1C9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8EC4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axul stației până la călcâi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E3432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51D0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9973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91E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7A4C32C4" w14:textId="77777777">
        <w:trPr>
          <w:cantSplit/>
          <w:trHeight w:val="1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A903" w14:textId="77777777" w:rsidR="00363308" w:rsidRDefault="00363308" w:rsidP="0036330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59DC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8BED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B22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25355EB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 </w:t>
            </w:r>
          </w:p>
          <w:p w14:paraId="0B7F05B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288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247ADEF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8C7839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1037D" w14:textId="77777777" w:rsidR="00363308" w:rsidRPr="0088732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FAA0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A8CD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DA26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241E66A6" w14:textId="77777777">
        <w:trPr>
          <w:cantSplit/>
          <w:trHeight w:val="6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471E1" w14:textId="77777777" w:rsidR="00363308" w:rsidRDefault="00363308" w:rsidP="0036330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1AC1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2CE2A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BC76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Rafinărie,</w:t>
            </w:r>
          </w:p>
          <w:p w14:paraId="37CD58F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 </w:t>
            </w:r>
          </w:p>
          <w:p w14:paraId="5BDBBFF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7F2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E081" w14:textId="77777777" w:rsidR="00363308" w:rsidRPr="0088732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771B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1F31C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8688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38DC34E7" w14:textId="77777777">
        <w:trPr>
          <w:cantSplit/>
          <w:trHeight w:val="33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4A7ED" w14:textId="77777777" w:rsidR="00363308" w:rsidRDefault="00363308" w:rsidP="0036330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FCB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E25F0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2553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C0BB71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287C7388" w14:textId="77777777" w:rsidR="00363308" w:rsidRPr="0088732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8732A">
              <w:rPr>
                <w:b/>
                <w:bCs/>
                <w:sz w:val="20"/>
              </w:rPr>
              <w:t>primiri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 xml:space="preserve"> </w:t>
            </w:r>
            <w:r w:rsidRPr="0088732A">
              <w:rPr>
                <w:b/>
                <w:bCs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8F16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5A0139A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C0DC1F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6D6013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9332F" w14:textId="77777777" w:rsidR="00363308" w:rsidRPr="0088732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 w:rsidRPr="0088732A">
              <w:rPr>
                <w:b/>
                <w:bCs/>
                <w:sz w:val="32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5F4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F789" w14:textId="77777777" w:rsidR="00363308" w:rsidRPr="0005248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221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2E66160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29BBA699" w14:textId="77777777" w:rsidR="00363308" w:rsidRDefault="00363308" w:rsidP="00D76EC7">
      <w:pPr>
        <w:pStyle w:val="Heading1"/>
        <w:spacing w:line="360" w:lineRule="auto"/>
      </w:pPr>
      <w:r>
        <w:lastRenderedPageBreak/>
        <w:t>LINIA 102 B</w:t>
      </w:r>
    </w:p>
    <w:p w14:paraId="1EF2FC06" w14:textId="77777777" w:rsidR="00363308" w:rsidRDefault="00363308" w:rsidP="007E2181">
      <w:pPr>
        <w:pStyle w:val="Heading1"/>
        <w:spacing w:line="360" w:lineRule="auto"/>
        <w:rPr>
          <w:b w:val="0"/>
          <w:bCs w:val="0"/>
          <w:sz w:val="8"/>
        </w:rPr>
      </w:pPr>
      <w:r>
        <w:t>PÂRVU - BRADU RAFINĂRIE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4"/>
        <w:gridCol w:w="870"/>
        <w:gridCol w:w="753"/>
        <w:gridCol w:w="870"/>
        <w:gridCol w:w="756"/>
        <w:gridCol w:w="2490"/>
      </w:tblGrid>
      <w:tr w:rsidR="00363308" w14:paraId="198C1507" w14:textId="77777777">
        <w:trPr>
          <w:cantSplit/>
          <w:trHeight w:val="397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B2DBF" w14:textId="77777777" w:rsidR="00363308" w:rsidRDefault="00363308" w:rsidP="0036330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6E1B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ED1F9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A0DC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241F80B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96B8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</w:t>
            </w:r>
          </w:p>
          <w:p w14:paraId="03BE263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30CC79C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  <w:p w14:paraId="2F68757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56E926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21, 23,  27, 29, 29A, 31, 33, 33A, 37 şi 73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0451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4B0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A1155" w14:textId="77777777" w:rsidR="00363308" w:rsidRPr="002E38A0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7BB0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5ECA8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  - 14.</w:t>
            </w:r>
          </w:p>
        </w:tc>
      </w:tr>
      <w:tr w:rsidR="00363308" w14:paraId="38A8811E" w14:textId="77777777">
        <w:trPr>
          <w:cantSplit/>
          <w:trHeight w:val="113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F76AD" w14:textId="77777777" w:rsidR="00363308" w:rsidRDefault="00363308" w:rsidP="0036330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8891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0F53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934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19EA86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FFA9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7E61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F00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7385B" w14:textId="77777777" w:rsidR="00363308" w:rsidRPr="002E38A0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9D93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1, 1 A, </w:t>
            </w:r>
          </w:p>
          <w:p w14:paraId="43C005B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şi 3.</w:t>
            </w:r>
          </w:p>
        </w:tc>
      </w:tr>
      <w:tr w:rsidR="00363308" w14:paraId="133C1A59" w14:textId="77777777">
        <w:trPr>
          <w:cantSplit/>
          <w:trHeight w:val="35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E3FDB" w14:textId="77777777" w:rsidR="00363308" w:rsidRDefault="00363308" w:rsidP="0036330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473E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E1E8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53BA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41DECBD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C95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6,  14, 16, 18, 20, 22, 26, 42, 42A </w:t>
            </w:r>
          </w:p>
          <w:p w14:paraId="2C622C8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D54198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E6436F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E9E24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5AC2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707F" w14:textId="77777777" w:rsidR="00363308" w:rsidRPr="002E38A0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7A7C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5C6FD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1A - 24.</w:t>
            </w:r>
          </w:p>
        </w:tc>
      </w:tr>
      <w:tr w:rsidR="00363308" w14:paraId="0BDAAD3A" w14:textId="77777777">
        <w:trPr>
          <w:cantSplit/>
          <w:trHeight w:val="2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B907E" w14:textId="77777777" w:rsidR="00363308" w:rsidRDefault="00363308" w:rsidP="0036330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E22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BBF39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3D69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070CDD8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liniile 1A şi  1</w:t>
            </w:r>
            <w:r w:rsidRPr="006F437A">
              <w:rPr>
                <w:b/>
                <w:bCs/>
                <w:sz w:val="18"/>
                <w:szCs w:val="18"/>
              </w:rPr>
              <w:t xml:space="preserve"> </w:t>
            </w:r>
          </w:p>
          <w:p w14:paraId="139BB9D2" w14:textId="77777777" w:rsidR="00363308" w:rsidRPr="00473804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47A1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înce-</w:t>
            </w:r>
          </w:p>
          <w:p w14:paraId="703CA52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pând </w:t>
            </w:r>
          </w:p>
          <w:p w14:paraId="619909C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cu </w:t>
            </w:r>
          </w:p>
          <w:p w14:paraId="471A240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călcâiul</w:t>
            </w:r>
          </w:p>
          <w:p w14:paraId="50E5654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3ABB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BFC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BC0DD" w14:textId="77777777" w:rsidR="00363308" w:rsidRPr="002E38A0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2AA4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20F6DC6F" w14:textId="77777777">
        <w:trPr>
          <w:cantSplit/>
          <w:trHeight w:val="18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384D" w14:textId="77777777" w:rsidR="00363308" w:rsidRDefault="00363308" w:rsidP="0036330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BE9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C477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E13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2645DE0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2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6163DE0D" w14:textId="77777777" w:rsidR="00363308" w:rsidRPr="00473804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A904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25 </w:t>
            </w:r>
          </w:p>
          <w:p w14:paraId="7A8EFCA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A7F068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A590F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7837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C59F6" w14:textId="77777777" w:rsidR="00363308" w:rsidRPr="002E38A0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D60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4662DD52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4B8B" w14:textId="77777777" w:rsidR="00363308" w:rsidRDefault="00363308" w:rsidP="0036330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5D65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C559F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66F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1CB3E00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linia 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14:paraId="3BA665A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5995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7B28A63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axul stației până la călcâi sch. 22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D037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9C36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9C55F" w14:textId="77777777" w:rsidR="00363308" w:rsidRPr="002E38A0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5928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29436BD9" w14:textId="77777777">
        <w:trPr>
          <w:cantSplit/>
          <w:trHeight w:val="1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66EF" w14:textId="77777777" w:rsidR="00363308" w:rsidRDefault="00363308" w:rsidP="0036330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B7F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D4497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D535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3BE2D51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şi 6 </w:t>
            </w:r>
          </w:p>
          <w:p w14:paraId="0815E52B" w14:textId="77777777" w:rsidR="00363308" w:rsidRPr="00473804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683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21 </w:t>
            </w:r>
          </w:p>
          <w:p w14:paraId="297C6F7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5CCB50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4329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3F6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04583" w14:textId="77777777" w:rsidR="00363308" w:rsidRPr="002E38A0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7661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3A04594F" w14:textId="77777777">
        <w:trPr>
          <w:cantSplit/>
          <w:trHeight w:val="12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D3D39" w14:textId="77777777" w:rsidR="00363308" w:rsidRDefault="00363308" w:rsidP="0036330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81E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7994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EEB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252ECFE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</w:t>
            </w:r>
          </w:p>
          <w:p w14:paraId="0FEACBC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473804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73804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4D1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042FA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4AC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0C6CE" w14:textId="77777777" w:rsidR="00363308" w:rsidRPr="002E38A0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7C45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377B0E4D" w14:textId="77777777">
        <w:trPr>
          <w:cantSplit/>
          <w:trHeight w:val="19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2F08F" w14:textId="77777777" w:rsidR="00363308" w:rsidRDefault="00363308" w:rsidP="0036330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3750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CF6D8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66E8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Bradu Rafinărie</w:t>
            </w:r>
          </w:p>
          <w:p w14:paraId="1A3ACB0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11 </w:t>
            </w:r>
          </w:p>
          <w:p w14:paraId="5C8C3FF5" w14:textId="77777777" w:rsidR="00363308" w:rsidRPr="005B65A6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5B65A6">
              <w:rPr>
                <w:b/>
                <w:bCs/>
                <w:sz w:val="20"/>
                <w:szCs w:val="20"/>
              </w:rPr>
              <w:t>primiri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5B65A6">
              <w:rPr>
                <w:b/>
                <w:bCs/>
                <w:sz w:val="20"/>
                <w:szCs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E877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axa staţiei </w:t>
            </w:r>
          </w:p>
          <w:p w14:paraId="1020154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9DC58D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554853F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34B8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4D7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80CE" w14:textId="77777777" w:rsidR="00363308" w:rsidRPr="002E38A0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A4FF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06E069B5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2F32DCD1" w14:textId="77777777" w:rsidR="00363308" w:rsidRDefault="00363308" w:rsidP="00410133">
      <w:pPr>
        <w:pStyle w:val="Heading1"/>
        <w:spacing w:line="360" w:lineRule="auto"/>
      </w:pPr>
      <w:r>
        <w:lastRenderedPageBreak/>
        <w:t>LINIA 108</w:t>
      </w:r>
    </w:p>
    <w:p w14:paraId="4D4DFF6A" w14:textId="77777777" w:rsidR="00363308" w:rsidRDefault="00363308" w:rsidP="00410133">
      <w:pPr>
        <w:pStyle w:val="Heading1"/>
        <w:spacing w:line="360" w:lineRule="auto"/>
      </w:pPr>
      <w:r>
        <w:t>GOLEŞTI - ARGEŞEL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63308" w:rsidRPr="0058349B" w14:paraId="193227CC" w14:textId="77777777">
        <w:trPr>
          <w:cantSplit/>
          <w:trHeight w:val="11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C55E8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7B4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0087" w14:textId="77777777" w:rsidR="00363308" w:rsidRPr="000625F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26C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4980F50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680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256C82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 / 41</w:t>
            </w:r>
          </w:p>
          <w:p w14:paraId="764864D7" w14:textId="77777777" w:rsidR="00363308" w:rsidRPr="0016498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</w:t>
            </w:r>
            <w:r>
              <w:rPr>
                <w:b/>
                <w:bCs/>
                <w:sz w:val="20"/>
                <w:lang w:val="en-US"/>
              </w:rPr>
              <w:t>i sch.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778D" w14:textId="77777777" w:rsidR="00363308" w:rsidRPr="000625F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625F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4485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835EF" w14:textId="77777777" w:rsidR="00363308" w:rsidRPr="000625F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9BCC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4B3B64" w14:textId="77777777" w:rsidR="00363308" w:rsidRPr="0058349B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>la linia Călineşti - Goleşti.</w:t>
            </w:r>
          </w:p>
        </w:tc>
      </w:tr>
      <w:tr w:rsidR="00363308" w14:paraId="6E67BD55" w14:textId="77777777">
        <w:trPr>
          <w:cantSplit/>
          <w:trHeight w:val="21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D86FD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757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85DF5" w14:textId="77777777" w:rsidR="00363308" w:rsidRPr="000625F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94B2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2D551E7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F7CE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6E7551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7ABB8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886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0FF0" w14:textId="77777777" w:rsidR="00363308" w:rsidRPr="000625F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4391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BEE51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I.C. Brătianu - Goleşti.</w:t>
            </w:r>
          </w:p>
        </w:tc>
      </w:tr>
      <w:tr w:rsidR="00363308" w14:paraId="39F34439" w14:textId="77777777">
        <w:trPr>
          <w:cantSplit/>
          <w:trHeight w:val="15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4A23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3D5B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9AAE2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D9A2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Goleşti</w:t>
            </w:r>
          </w:p>
          <w:p w14:paraId="799FEC9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0745151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69C9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FF173F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70 / 72, până la T.D.J. 16 / 18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A0C7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3E1C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C0A5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077F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– ieşiri</w:t>
            </w:r>
          </w:p>
          <w:p w14:paraId="0C77530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4 - 6 </w:t>
            </w:r>
          </w:p>
          <w:p w14:paraId="58B885D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363308" w:rsidRPr="00F80ACE" w14:paraId="288373AC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D249C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24FB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101+208</w:t>
            </w:r>
          </w:p>
          <w:p w14:paraId="3A78C731" w14:textId="77777777" w:rsidR="00363308" w:rsidRPr="001571B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168+242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872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DF2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Goleşti -</w:t>
            </w:r>
          </w:p>
          <w:p w14:paraId="1207665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Argeşel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DA74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6B41E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8C9A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DA2A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4B5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373FE00F" w14:textId="77777777" w:rsidR="00363308" w:rsidRPr="00F80ACE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F80ACE" w14:paraId="10D04D5F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4741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F642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EAD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8016F" w14:textId="77777777" w:rsidR="00363308" w:rsidRDefault="00363308" w:rsidP="00584A4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I.C. Brătianu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BFC87" w14:textId="77777777" w:rsidR="00363308" w:rsidRDefault="00363308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5F93B4E3" w14:textId="77777777" w:rsidR="00363308" w:rsidRDefault="00363308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sch.3 până la călcâi</w:t>
            </w:r>
          </w:p>
          <w:p w14:paraId="408F4D6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8E8DE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69F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ED522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54FE" w14:textId="77777777" w:rsidR="00363308" w:rsidRPr="00F80ACE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63308" w14:paraId="4ADA21DE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F8B9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6A86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107+600</w:t>
            </w:r>
          </w:p>
          <w:p w14:paraId="7CE8218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3B1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FBE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I.C. Brătianu - </w:t>
            </w:r>
          </w:p>
          <w:p w14:paraId="6050156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1AD0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4150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E441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74919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C320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F80ACE">
              <w:rPr>
                <w:b/>
                <w:bCs/>
                <w:iCs/>
                <w:sz w:val="20"/>
              </w:rPr>
              <w:t>*</w:t>
            </w:r>
            <w:r>
              <w:rPr>
                <w:b/>
                <w:bCs/>
                <w:iCs/>
                <w:sz w:val="20"/>
              </w:rPr>
              <w:t xml:space="preserve">Valabil pentru </w:t>
            </w:r>
            <w:r w:rsidRPr="00F80ACE">
              <w:rPr>
                <w:b/>
                <w:bCs/>
                <w:iCs/>
                <w:sz w:val="20"/>
              </w:rPr>
              <w:t>trenuril</w:t>
            </w:r>
            <w:r>
              <w:rPr>
                <w:b/>
                <w:bCs/>
                <w:iCs/>
                <w:sz w:val="20"/>
              </w:rPr>
              <w:t>e</w:t>
            </w:r>
            <w:r w:rsidRPr="00F80ACE">
              <w:rPr>
                <w:b/>
                <w:bCs/>
                <w:iCs/>
                <w:sz w:val="20"/>
              </w:rPr>
              <w:t xml:space="preserve"> care au în componenţă două locomotive cuplate.</w:t>
            </w:r>
          </w:p>
          <w:p w14:paraId="200715C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F1ED3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7ED8D178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2278D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2743" w14:textId="77777777" w:rsidR="00363308" w:rsidRPr="00346ED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036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6DDA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3AB37D2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12D547A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B205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6083C24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9C10B7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</w:t>
            </w:r>
          </w:p>
          <w:p w14:paraId="3DE2914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(de la km 113+</w:t>
            </w:r>
          </w:p>
          <w:p w14:paraId="37EB321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160 până la km 113+</w:t>
            </w:r>
          </w:p>
          <w:p w14:paraId="54EDA77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98BD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702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3BFFF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7C7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63308" w14:paraId="71BFCAF5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EC8A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7656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97F74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B3B9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405AD1E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7733328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74EC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906C07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1DB8A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00CD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A1197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943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7542D9E8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160F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1D6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EF8F4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630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2D9030A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8145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E224AD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FB23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502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87562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C22D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02789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37D804F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</w:t>
            </w:r>
            <w:r w:rsidRPr="00CD357C">
              <w:rPr>
                <w:b/>
                <w:bCs/>
                <w:i/>
                <w:iCs/>
                <w:sz w:val="20"/>
              </w:rPr>
              <w:t xml:space="preserve"> I.C. Brătianu.</w:t>
            </w:r>
          </w:p>
        </w:tc>
      </w:tr>
      <w:tr w:rsidR="00363308" w14:paraId="5F24DCF6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8E3F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CF3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06F81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2868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3D2E9FC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4C03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13E711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5764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6F2B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ADC95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D022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67F9E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4 - 10 </w:t>
            </w:r>
          </w:p>
          <w:p w14:paraId="20EA7F5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direcția Stâlpeni.</w:t>
            </w:r>
          </w:p>
        </w:tc>
      </w:tr>
      <w:tr w:rsidR="00363308" w14:paraId="103E4E58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DC2D4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035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56058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E094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Ciumeşti</w:t>
            </w:r>
          </w:p>
          <w:p w14:paraId="6996C58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14 </w:t>
            </w:r>
          </w:p>
          <w:p w14:paraId="5825AD7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387D19C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 IAP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D0A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5479325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488D4E5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1R, 3R și 2R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2F016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7AB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CDE80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0943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81DE6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Uzina de Autoturisme pentru toate convoaiele de manevră.</w:t>
            </w:r>
          </w:p>
        </w:tc>
      </w:tr>
      <w:tr w:rsidR="00363308" w:rsidRPr="00884DD1" w14:paraId="2F1BD848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4489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208F2" w14:textId="77777777" w:rsidR="00363308" w:rsidRPr="00E804A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115+600</w:t>
            </w:r>
          </w:p>
          <w:p w14:paraId="2EFE093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804A9">
              <w:rPr>
                <w:b/>
                <w:bCs/>
                <w:color w:val="000000"/>
                <w:sz w:val="20"/>
              </w:rPr>
              <w:t>115+650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3C8D6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C956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176B89B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5B3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F0A60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DEF3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E47B3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8582" w14:textId="77777777" w:rsidR="00363308" w:rsidRPr="00E804A9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804A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E804A9">
              <w:rPr>
                <w:b/>
                <w:bCs/>
                <w:iCs/>
                <w:sz w:val="20"/>
              </w:rPr>
              <w:t>două locomotive cuplate.</w:t>
            </w:r>
          </w:p>
          <w:p w14:paraId="6E1B79C8" w14:textId="77777777" w:rsidR="00363308" w:rsidRPr="00884DD1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054DFC" w14:paraId="268A9F2A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507EA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79F8" w14:textId="77777777" w:rsidR="00363308" w:rsidRPr="00DD4D1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129+535</w:t>
            </w:r>
          </w:p>
          <w:p w14:paraId="284CF06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D4D10">
              <w:rPr>
                <w:b/>
                <w:bCs/>
                <w:color w:val="000000"/>
                <w:sz w:val="20"/>
              </w:rPr>
              <w:t>129+585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F093E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24BF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Ciumeşti -</w:t>
            </w:r>
          </w:p>
          <w:p w14:paraId="2B2A192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CAC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622EE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F5F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758C7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5A5C7" w14:textId="77777777" w:rsidR="00363308" w:rsidRPr="00DD4D10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D4D10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DD4D10">
              <w:rPr>
                <w:b/>
                <w:bCs/>
                <w:iCs/>
                <w:sz w:val="20"/>
              </w:rPr>
              <w:t>două locomotive cuplate.</w:t>
            </w:r>
          </w:p>
          <w:p w14:paraId="3425BB2E" w14:textId="77777777" w:rsidR="00363308" w:rsidRPr="00054DFC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54DF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054DFC" w14:paraId="6EB87E14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E4BA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7E9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129+917</w:t>
            </w:r>
          </w:p>
          <w:p w14:paraId="1C73A06D" w14:textId="77777777" w:rsidR="00363308" w:rsidRPr="00DD4D1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155+311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E32F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158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Stâlpeni -</w:t>
            </w:r>
          </w:p>
          <w:p w14:paraId="5683E5A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E382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DB72B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B58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8CBC5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023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363308" w:rsidRPr="00054DFC" w14:paraId="785F5DD1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ADCB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D073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131+000</w:t>
            </w:r>
          </w:p>
          <w:p w14:paraId="5EAA5A83" w14:textId="77777777" w:rsidR="00363308" w:rsidRPr="00DD4D1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F40E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0503" w14:textId="77777777" w:rsidR="00363308" w:rsidRDefault="00363308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77AEF9CF" w14:textId="77777777" w:rsidR="00363308" w:rsidRDefault="00363308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837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A6370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BF8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004C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5392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Semnalizată ca limitare de viteză.</w:t>
            </w:r>
          </w:p>
        </w:tc>
      </w:tr>
      <w:tr w:rsidR="00363308" w:rsidRPr="00884DD1" w14:paraId="14662FA7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1F65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46B4A" w14:textId="77777777" w:rsidR="00363308" w:rsidRPr="00535AB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137+685</w:t>
            </w:r>
          </w:p>
          <w:p w14:paraId="5F14CAA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35AB9">
              <w:rPr>
                <w:b/>
                <w:bCs/>
                <w:color w:val="000000"/>
                <w:sz w:val="20"/>
              </w:rPr>
              <w:t>137+735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E46AC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A199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Stâlpeni -</w:t>
            </w:r>
          </w:p>
          <w:p w14:paraId="7513846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C1EA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59B7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76A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BC9B4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5C5B9" w14:textId="77777777" w:rsidR="00363308" w:rsidRPr="00535AB9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35AB9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3D2B16">
              <w:rPr>
                <w:b/>
                <w:bCs/>
                <w:iCs/>
                <w:sz w:val="20"/>
              </w:rPr>
              <w:t xml:space="preserve"> </w:t>
            </w:r>
            <w:r w:rsidRPr="00535AB9">
              <w:rPr>
                <w:b/>
                <w:bCs/>
                <w:iCs/>
                <w:sz w:val="20"/>
              </w:rPr>
              <w:t>două locomotive cuplate.</w:t>
            </w:r>
          </w:p>
          <w:p w14:paraId="5F8F380D" w14:textId="77777777" w:rsidR="00363308" w:rsidRPr="00884DD1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84DD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79BA865C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E6D8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C9C2" w14:textId="77777777" w:rsidR="00363308" w:rsidRPr="00535AB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AD06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9AE0" w14:textId="77777777" w:rsidR="00363308" w:rsidRDefault="00363308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07C43C7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0E50B12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95D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CE61D1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5E55A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6EC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3CF1F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9C8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63308" w14:paraId="19E761DE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74C8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CBC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BC187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C13EA" w14:textId="77777777" w:rsidR="00363308" w:rsidRDefault="00363308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Câmpulung</w:t>
            </w:r>
          </w:p>
          <w:p w14:paraId="53D4B081" w14:textId="77777777" w:rsidR="00363308" w:rsidRDefault="00363308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şi 3 </w:t>
            </w:r>
          </w:p>
          <w:p w14:paraId="21841D0E" w14:textId="77777777" w:rsidR="00363308" w:rsidRDefault="00363308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B73E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37A729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B90A8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498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D1B4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C46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0B20CC8D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23413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A01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1888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E26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5B55C6A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04B2FB05" w14:textId="77777777" w:rsidR="00363308" w:rsidRDefault="00363308">
            <w:pPr>
              <w:spacing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961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50E5E0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8EC96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EE0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D9C8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2AEB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B4786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1 - 4, peste TDJ </w:t>
            </w:r>
          </w:p>
          <w:p w14:paraId="517B881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19 / 21 și sch. 27, 18 și 16.</w:t>
            </w:r>
          </w:p>
        </w:tc>
      </w:tr>
      <w:tr w:rsidR="00363308" w14:paraId="60806799" w14:textId="77777777">
        <w:trPr>
          <w:cantSplit/>
          <w:trHeight w:val="26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3E9CF" w14:textId="77777777" w:rsidR="00363308" w:rsidRDefault="00363308" w:rsidP="0036330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609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A27A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F47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Argeşel</w:t>
            </w:r>
          </w:p>
          <w:p w14:paraId="44C66FE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şi 7 </w:t>
            </w:r>
          </w:p>
          <w:p w14:paraId="0BBF335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0EB8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6F8042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4979A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16CE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A85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F0B1" w14:textId="77777777" w:rsidR="00363308" w:rsidRPr="00D16CE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47D1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9133CE9" w14:textId="77777777" w:rsidR="00363308" w:rsidRPr="00FE25BC" w:rsidRDefault="00363308" w:rsidP="00423AC0">
      <w:pPr>
        <w:spacing w:before="40" w:after="40" w:line="192" w:lineRule="auto"/>
        <w:ind w:right="57"/>
        <w:rPr>
          <w:b/>
          <w:sz w:val="20"/>
          <w:szCs w:val="20"/>
        </w:rPr>
      </w:pPr>
    </w:p>
    <w:p w14:paraId="17A55ED6" w14:textId="77777777" w:rsidR="00363308" w:rsidRDefault="00363308" w:rsidP="00815695">
      <w:pPr>
        <w:pStyle w:val="Heading1"/>
        <w:spacing w:line="360" w:lineRule="auto"/>
      </w:pPr>
      <w:r>
        <w:t>LINIA 109</w:t>
      </w:r>
    </w:p>
    <w:p w14:paraId="3E33E560" w14:textId="77777777" w:rsidR="00363308" w:rsidRDefault="00363308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PITEŞTI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363308" w14:paraId="07250589" w14:textId="77777777">
        <w:trPr>
          <w:cantSplit/>
          <w:trHeight w:val="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5F1A" w14:textId="77777777" w:rsidR="00363308" w:rsidRDefault="00363308" w:rsidP="0036330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4505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23E1" w14:textId="77777777" w:rsidR="00363308" w:rsidRPr="001B30CD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940C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1D1734E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4C87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59AB16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49D27" w14:textId="77777777" w:rsidR="00363308" w:rsidRPr="001B30CD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A7C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94EA2" w14:textId="77777777" w:rsidR="00363308" w:rsidRPr="001B30CD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8D8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32B08DF6" w14:textId="77777777">
        <w:trPr>
          <w:cantSplit/>
          <w:trHeight w:val="1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0BCC" w14:textId="77777777" w:rsidR="00363308" w:rsidRDefault="00363308" w:rsidP="0036330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B5F5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531FF" w14:textId="77777777" w:rsidR="00363308" w:rsidRPr="001B30CD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BCF9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Piteşti Nord</w:t>
            </w:r>
          </w:p>
          <w:p w14:paraId="1FD89AE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BFDE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E07E97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49209" w14:textId="77777777" w:rsidR="00363308" w:rsidRPr="001B30CD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0C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3D6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7AC53" w14:textId="77777777" w:rsidR="00363308" w:rsidRPr="001B30CD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DB6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4A225027" w14:textId="77777777">
        <w:trPr>
          <w:cantSplit/>
          <w:trHeight w:val="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2D409" w14:textId="77777777" w:rsidR="00363308" w:rsidRDefault="00363308" w:rsidP="0036330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D238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C099" w14:textId="77777777" w:rsidR="00363308" w:rsidRPr="001B30CD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E886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Bascov </w:t>
            </w:r>
          </w:p>
          <w:p w14:paraId="7C836A3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primiri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FD4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65380" w14:textId="77777777" w:rsidR="00363308" w:rsidRPr="001B30CD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E016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8DD8F" w14:textId="77777777" w:rsidR="00363308" w:rsidRPr="001B30CD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6FB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169BEC1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488934B4" w14:textId="77777777" w:rsidR="00363308" w:rsidRDefault="00363308" w:rsidP="00815695">
      <w:pPr>
        <w:pStyle w:val="Heading1"/>
        <w:spacing w:line="360" w:lineRule="auto"/>
      </w:pPr>
      <w:r>
        <w:t>LINIA 109 A</w:t>
      </w:r>
    </w:p>
    <w:p w14:paraId="52B7B6A1" w14:textId="77777777" w:rsidR="00363308" w:rsidRDefault="00363308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VÂLCELE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363308" w14:paraId="35482A8A" w14:textId="77777777">
        <w:trPr>
          <w:cantSplit/>
          <w:trHeight w:val="11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2523" w14:textId="77777777" w:rsidR="00363308" w:rsidRDefault="00363308" w:rsidP="0036330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BAA12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131+243</w:t>
            </w:r>
          </w:p>
          <w:p w14:paraId="2A286635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145+774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C7C8" w14:textId="77777777" w:rsidR="00363308" w:rsidRPr="001B30CD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3D45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Vâlcele Y -</w:t>
            </w:r>
          </w:p>
          <w:p w14:paraId="64F12C0C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Curtea de Argeș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BA1B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46F2" w14:textId="77777777" w:rsidR="00363308" w:rsidRPr="001B30CD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98109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2F47" w14:textId="77777777" w:rsidR="00363308" w:rsidRPr="001B30CD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9E1E" w14:textId="77777777" w:rsidR="00363308" w:rsidRPr="007126D7" w:rsidRDefault="00363308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860D13E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C94C314" w14:textId="77777777" w:rsidR="00363308" w:rsidRDefault="00363308">
      <w:pPr>
        <w:spacing w:before="40" w:line="192" w:lineRule="auto"/>
        <w:ind w:right="57"/>
        <w:rPr>
          <w:sz w:val="20"/>
        </w:rPr>
      </w:pPr>
    </w:p>
    <w:p w14:paraId="5168BACC" w14:textId="77777777" w:rsidR="00363308" w:rsidRDefault="00363308" w:rsidP="00864E90">
      <w:pPr>
        <w:pStyle w:val="Heading1"/>
        <w:spacing w:line="360" w:lineRule="auto"/>
      </w:pPr>
      <w:r>
        <w:t>LINIA 110</w:t>
      </w:r>
    </w:p>
    <w:p w14:paraId="39D30A89" w14:textId="77777777" w:rsidR="00363308" w:rsidRDefault="00363308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COSTEŞTI - ROŞIORI NORD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4"/>
        <w:gridCol w:w="2202"/>
        <w:gridCol w:w="847"/>
        <w:gridCol w:w="21"/>
        <w:gridCol w:w="798"/>
        <w:gridCol w:w="825"/>
        <w:gridCol w:w="753"/>
        <w:gridCol w:w="2490"/>
      </w:tblGrid>
      <w:tr w:rsidR="00363308" w:rsidRPr="006B23DF" w14:paraId="1A68F58D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80F38" w14:textId="77777777" w:rsidR="00363308" w:rsidRPr="006B23DF" w:rsidRDefault="00363308" w:rsidP="0036330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D54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FAB7D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9CF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17BBD525" w14:textId="77777777" w:rsidR="00363308" w:rsidRPr="006B23DF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Y,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AF21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12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751CA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9331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08C5A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3275" w14:textId="77777777" w:rsidR="00363308" w:rsidRPr="006A487D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Afectează intrări - ieşiri </w:t>
            </w:r>
          </w:p>
          <w:p w14:paraId="42ADA39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6A487D">
              <w:rPr>
                <w:b/>
                <w:bCs/>
                <w:i/>
                <w:color w:val="000000"/>
                <w:sz w:val="20"/>
              </w:rPr>
              <w:t xml:space="preserve">din Cap Y liniile 3 - 5 Costești din direcția Fâlfani L 101 și direcția </w:t>
            </w:r>
            <w:r w:rsidRPr="006A487D">
              <w:rPr>
                <w:b/>
                <w:bCs/>
                <w:i/>
                <w:sz w:val="20"/>
              </w:rPr>
              <w:t xml:space="preserve">Roşiori </w:t>
            </w:r>
            <w:r>
              <w:rPr>
                <w:b/>
                <w:bCs/>
                <w:i/>
                <w:sz w:val="20"/>
              </w:rPr>
              <w:t>Nord</w:t>
            </w:r>
            <w:r w:rsidRPr="006A487D">
              <w:rPr>
                <w:b/>
                <w:bCs/>
                <w:i/>
                <w:sz w:val="20"/>
              </w:rPr>
              <w:t xml:space="preserve"> L 110.</w:t>
            </w:r>
          </w:p>
        </w:tc>
      </w:tr>
      <w:tr w:rsidR="00363308" w:rsidRPr="006B23DF" w14:paraId="71B451B5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0F013" w14:textId="77777777" w:rsidR="00363308" w:rsidRPr="006B23DF" w:rsidRDefault="00363308" w:rsidP="0036330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6D82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130+867</w:t>
            </w:r>
          </w:p>
          <w:p w14:paraId="614016E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  <w:p w14:paraId="72BC877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(101+</w:t>
            </w:r>
          </w:p>
          <w:p w14:paraId="45A5ECB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307 - pentru</w:t>
            </w:r>
          </w:p>
          <w:p w14:paraId="09773EDD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100)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36CF7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820E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23DF">
              <w:rPr>
                <w:b/>
                <w:bCs/>
                <w:color w:val="000000"/>
                <w:sz w:val="20"/>
              </w:rPr>
              <w:t>Costeşti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29C37B0A" w14:textId="77777777" w:rsidR="00363308" w:rsidRPr="006B23DF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Roşiori 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3F3CB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C7F52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D5F0E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7614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9682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a mai mult de două locomotive cuplate.</w:t>
            </w:r>
          </w:p>
          <w:p w14:paraId="2BA4F0BD" w14:textId="77777777" w:rsidR="00363308" w:rsidRPr="006B23DF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6B23DF" w14:paraId="0AF9CB04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F7ECC" w14:textId="77777777" w:rsidR="00363308" w:rsidRPr="006B23DF" w:rsidRDefault="00363308" w:rsidP="0036330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1D4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FACA4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F01D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Balaci</w:t>
            </w:r>
          </w:p>
          <w:p w14:paraId="4156956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2 și 3 </w:t>
            </w:r>
          </w:p>
          <w:p w14:paraId="31ADA93E" w14:textId="77777777" w:rsidR="00363308" w:rsidRPr="006B23DF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284CA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2E59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D4A4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55EB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F70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363308" w:rsidRPr="006B23DF" w14:paraId="0FBF0EA1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1047" w14:textId="77777777" w:rsidR="00363308" w:rsidRPr="006B23DF" w:rsidRDefault="00363308" w:rsidP="0036330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33A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157+450</w:t>
            </w:r>
          </w:p>
          <w:p w14:paraId="1B109E6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192+580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99302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9996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Miroși - </w:t>
            </w:r>
          </w:p>
          <w:p w14:paraId="4A6EF0E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Balaci,</w:t>
            </w:r>
          </w:p>
          <w:p w14:paraId="1D1D1B7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 Balaci</w:t>
            </w:r>
          </w:p>
          <w:p w14:paraId="00B2C77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Balaci -</w:t>
            </w:r>
          </w:p>
          <w:p w14:paraId="659B256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5CB7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4F4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D0F5D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34205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88E7C" w14:textId="77777777" w:rsidR="00363308" w:rsidRPr="006A487D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363308" w:rsidRPr="006B23DF" w14:paraId="0BD90FE3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0F953" w14:textId="77777777" w:rsidR="00363308" w:rsidRPr="006B23DF" w:rsidRDefault="00363308" w:rsidP="0036330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9BFE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666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BFEF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720228F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prim. - exped.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B867E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3711C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F0C7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FBF36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7537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6B23DF" w14:paraId="31AAF28E" w14:textId="77777777">
        <w:trPr>
          <w:cantSplit/>
          <w:trHeight w:val="22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33848" w14:textId="77777777" w:rsidR="00363308" w:rsidRPr="006B23DF" w:rsidRDefault="00363308" w:rsidP="0036330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2DA3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9D1A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1E6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58E7144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F74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4A7858E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diag. </w:t>
            </w:r>
          </w:p>
          <w:p w14:paraId="05F858C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12 - 16 și </w:t>
            </w:r>
          </w:p>
          <w:p w14:paraId="2372E4F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20 - 30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5EE2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50FF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5FFA9" w14:textId="77777777" w:rsidR="00363308" w:rsidRPr="006B23DF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DB2A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14:paraId="3B3B3873" w14:textId="77777777">
        <w:trPr>
          <w:cantSplit/>
          <w:trHeight w:val="4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7F52D" w14:textId="77777777" w:rsidR="00363308" w:rsidRDefault="00363308" w:rsidP="0036330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56CA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724ED" w14:textId="77777777" w:rsidR="00363308" w:rsidRPr="007B601C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0908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Roşiori Nord</w:t>
            </w:r>
          </w:p>
          <w:p w14:paraId="6F24A12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D5A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DDC11D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49</w:t>
            </w:r>
          </w:p>
        </w:tc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5BC3A" w14:textId="77777777" w:rsidR="00363308" w:rsidRPr="0031460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C35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3C11" w14:textId="77777777" w:rsidR="00363308" w:rsidRPr="0031460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596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51912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</w:tbl>
    <w:p w14:paraId="69F16A18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24B263DD" w14:textId="77777777" w:rsidR="00363308" w:rsidRDefault="00363308" w:rsidP="00864E90">
      <w:pPr>
        <w:pStyle w:val="Heading1"/>
        <w:spacing w:line="360" w:lineRule="auto"/>
      </w:pPr>
      <w:r>
        <w:t>LINIA 110 A</w:t>
      </w:r>
    </w:p>
    <w:p w14:paraId="6AADE694" w14:textId="77777777" w:rsidR="00363308" w:rsidRDefault="00363308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ROŞIORI NORD - ROȘIORI 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363308" w:rsidRPr="00762927" w14:paraId="1534D0E3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BF0B" w14:textId="77777777" w:rsidR="00363308" w:rsidRPr="00762927" w:rsidRDefault="00363308" w:rsidP="0036330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4C576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8301B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A7FE9" w14:textId="77777777" w:rsidR="00363308" w:rsidRPr="0076292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4639CA1D" w14:textId="77777777" w:rsidR="00363308" w:rsidRPr="0076292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846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7EE3B41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15 / 17 </w:t>
            </w:r>
          </w:p>
          <w:p w14:paraId="0080D18B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36649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DF7A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3246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670F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BB761E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363308" w:rsidRPr="00762927" w14:paraId="25277E6B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E5DBF" w14:textId="77777777" w:rsidR="00363308" w:rsidRPr="00762927" w:rsidRDefault="00363308" w:rsidP="0036330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3497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15448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1651" w14:textId="77777777" w:rsidR="00363308" w:rsidRPr="0076292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7F93D1D3" w14:textId="77777777" w:rsidR="00363308" w:rsidRPr="0076292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98E4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peste </w:t>
            </w:r>
            <w:r>
              <w:rPr>
                <w:b/>
                <w:bCs/>
                <w:color w:val="000000"/>
                <w:sz w:val="20"/>
              </w:rPr>
              <w:t>sch. 49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4BCD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3E3AC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1FC0C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4BE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E8F93D7" w14:textId="77777777" w:rsidR="00363308" w:rsidRPr="0076292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 Cap X.</w:t>
            </w:r>
          </w:p>
        </w:tc>
      </w:tr>
      <w:tr w:rsidR="00363308" w:rsidRPr="00762927" w14:paraId="1C0609EE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98424" w14:textId="77777777" w:rsidR="00363308" w:rsidRPr="00762927" w:rsidRDefault="00363308" w:rsidP="0036330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5EE7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8747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A93F3" w14:textId="77777777" w:rsidR="00363308" w:rsidRPr="0076292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Nord</w:t>
            </w:r>
          </w:p>
          <w:p w14:paraId="67EA8CF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7 </w:t>
            </w:r>
          </w:p>
          <w:p w14:paraId="2C2FE390" w14:textId="77777777" w:rsidR="00363308" w:rsidRPr="0076292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9DC63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89F8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DE49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85A4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8A67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62927" w14:paraId="0484E7B1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7B106" w14:textId="77777777" w:rsidR="00363308" w:rsidRPr="00762927" w:rsidRDefault="00363308" w:rsidP="0036330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F0A8C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6EC1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9D069" w14:textId="77777777" w:rsidR="00363308" w:rsidRPr="0076292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St. Roşiori Est</w:t>
            </w:r>
          </w:p>
          <w:p w14:paraId="5AED0E01" w14:textId="77777777" w:rsidR="00363308" w:rsidRPr="0076292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533F2F9A" w14:textId="77777777" w:rsidR="00363308" w:rsidRPr="0076292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20EB9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6292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98A3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6292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7F5A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18D3F" w14:textId="77777777" w:rsidR="00363308" w:rsidRPr="0076292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44C6D" w14:textId="77777777" w:rsidR="00363308" w:rsidRPr="0076292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79B916FD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0909610D" w14:textId="77777777" w:rsidR="00363308" w:rsidRDefault="00363308" w:rsidP="00864E90">
      <w:pPr>
        <w:pStyle w:val="Heading1"/>
        <w:spacing w:line="360" w:lineRule="auto"/>
      </w:pPr>
      <w:r>
        <w:lastRenderedPageBreak/>
        <w:t>LINIA 110 B</w:t>
      </w:r>
    </w:p>
    <w:p w14:paraId="47DCED63" w14:textId="77777777" w:rsidR="00363308" w:rsidRDefault="00363308" w:rsidP="00245FFF">
      <w:pPr>
        <w:pStyle w:val="Heading1"/>
        <w:spacing w:line="360" w:lineRule="auto"/>
        <w:rPr>
          <w:b w:val="0"/>
          <w:bCs w:val="0"/>
          <w:sz w:val="8"/>
        </w:rPr>
      </w:pPr>
      <w:r>
        <w:t>ROȘIORI EST - TURNU MĂGURELE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363308" w:rsidRPr="00D84313" w14:paraId="6C045D33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BDB9D" w14:textId="77777777" w:rsidR="00363308" w:rsidRDefault="00363308" w:rsidP="0036330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4D80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195+466</w:t>
            </w:r>
          </w:p>
          <w:p w14:paraId="36911F2D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240+783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5C60E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BF69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Roşiori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D84313">
              <w:rPr>
                <w:b/>
                <w:bCs/>
                <w:color w:val="000000"/>
                <w:sz w:val="20"/>
              </w:rPr>
              <w:t>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0FDF7066" w14:textId="77777777" w:rsidR="00363308" w:rsidRPr="00D84313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AA70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32B4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FD6B7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1494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5366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CCB3D89" w14:textId="77777777" w:rsidR="00363308" w:rsidRPr="00D84313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D84313" w14:paraId="67302103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62B6" w14:textId="77777777" w:rsidR="00363308" w:rsidRPr="00D84313" w:rsidRDefault="00363308" w:rsidP="0036330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FE39D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BF5D9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34A64" w14:textId="77777777" w:rsidR="00363308" w:rsidRPr="00D84313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Roşiori Est</w:t>
            </w:r>
          </w:p>
          <w:p w14:paraId="1199BFE3" w14:textId="77777777" w:rsidR="00363308" w:rsidRPr="00D84313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 xml:space="preserve">liniile 3 şi 4 </w:t>
            </w:r>
          </w:p>
          <w:p w14:paraId="52632DF9" w14:textId="77777777" w:rsidR="00363308" w:rsidRPr="00D84313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8060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B153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39DD0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9F42D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445B" w14:textId="77777777" w:rsidR="00363308" w:rsidRPr="00D84313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D84313" w14:paraId="4F80FA93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F54A5" w14:textId="77777777" w:rsidR="00363308" w:rsidRPr="00D84313" w:rsidRDefault="00363308" w:rsidP="0036330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0EA4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1751B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6A3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St. Turnu Măgurele Oraş</w:t>
            </w:r>
          </w:p>
          <w:p w14:paraId="7686B9C4" w14:textId="77777777" w:rsidR="00363308" w:rsidRPr="00D84313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1 și  4</w:t>
            </w:r>
            <w:r w:rsidRPr="00D84313"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29918DF7" w14:textId="77777777" w:rsidR="00363308" w:rsidRPr="00D84313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F6A6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toată</w:t>
            </w:r>
          </w:p>
          <w:p w14:paraId="29A627CE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1DA15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D84313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84612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516B4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4BC19" w14:textId="77777777" w:rsidR="00363308" w:rsidRPr="00D84313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D84313" w14:paraId="0A03BA27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BE08" w14:textId="77777777" w:rsidR="00363308" w:rsidRPr="00D84313" w:rsidRDefault="00363308" w:rsidP="0036330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C109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242+100</w:t>
            </w:r>
          </w:p>
          <w:p w14:paraId="0E349ED0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244+260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D4903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6BB73" w14:textId="77777777" w:rsidR="00363308" w:rsidRPr="00D84313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D84313">
              <w:rPr>
                <w:b/>
                <w:bCs/>
                <w:color w:val="000000"/>
                <w:sz w:val="20"/>
              </w:rPr>
              <w:t>Turnu Măgurele Oraş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20FEF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9FF8B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D486B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0114F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4AE69" w14:textId="77777777" w:rsidR="00363308" w:rsidRPr="00D84313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D84313" w14:paraId="62B569BB" w14:textId="77777777">
        <w:trPr>
          <w:cantSplit/>
          <w:trHeight w:val="5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932FF" w14:textId="77777777" w:rsidR="00363308" w:rsidRPr="00D84313" w:rsidRDefault="00363308" w:rsidP="0036330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64FC2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8743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8019C" w14:textId="77777777" w:rsidR="00363308" w:rsidRPr="00D84313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D84313">
              <w:rPr>
                <w:b/>
                <w:bCs/>
                <w:color w:val="000000"/>
                <w:sz w:val="20"/>
              </w:rPr>
              <w:t xml:space="preserve">Turnu Măgurele </w:t>
            </w:r>
            <w:r>
              <w:rPr>
                <w:b/>
                <w:bCs/>
                <w:color w:val="000000"/>
                <w:sz w:val="20"/>
              </w:rPr>
              <w:t>Port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A992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diag. 7-15 si TDJ 7/9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0F19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FE960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0A07" w14:textId="77777777" w:rsidR="00363308" w:rsidRPr="00D8431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27593" w14:textId="77777777" w:rsidR="00363308" w:rsidRPr="00D84313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64A62943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70AAB616" w14:textId="77777777" w:rsidR="00363308" w:rsidRDefault="00363308" w:rsidP="000F4DAE">
      <w:pPr>
        <w:pStyle w:val="Heading1"/>
        <w:spacing w:line="360" w:lineRule="auto"/>
      </w:pPr>
      <w:r>
        <w:t>LINIA 111</w:t>
      </w:r>
    </w:p>
    <w:p w14:paraId="60184E9F" w14:textId="77777777" w:rsidR="00363308" w:rsidRDefault="00363308" w:rsidP="00FF1C05">
      <w:pPr>
        <w:pStyle w:val="Heading1"/>
        <w:spacing w:line="360" w:lineRule="auto"/>
        <w:rPr>
          <w:b w:val="0"/>
          <w:bCs w:val="0"/>
          <w:sz w:val="8"/>
        </w:rPr>
      </w:pPr>
      <w:r>
        <w:t>ROŞIORI EST - ALEXANDRIA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363308" w:rsidRPr="005564C7" w14:paraId="510D4DA4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D0181" w14:textId="77777777" w:rsidR="00363308" w:rsidRPr="005564C7" w:rsidRDefault="00363308" w:rsidP="0036330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F803C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7DD9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D801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286F7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30 în abatere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07B16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ECE29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7EC90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18EB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447C997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2. </w:t>
            </w:r>
          </w:p>
        </w:tc>
      </w:tr>
      <w:tr w:rsidR="00363308" w:rsidRPr="005564C7" w14:paraId="103D6F30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77BB" w14:textId="77777777" w:rsidR="00363308" w:rsidRPr="005564C7" w:rsidRDefault="00363308" w:rsidP="0036330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5EAAA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882A0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3287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Roşiori Est</w:t>
            </w:r>
          </w:p>
          <w:p w14:paraId="62C74F5D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liniile 3 și 4 </w:t>
            </w:r>
          </w:p>
          <w:p w14:paraId="133C9966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5A623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35C84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0F897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7B05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53135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5564C7" w14:paraId="5B5C5F0A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3761" w14:textId="77777777" w:rsidR="00363308" w:rsidRPr="005564C7" w:rsidRDefault="00363308" w:rsidP="0036330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C349B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195+600</w:t>
            </w:r>
          </w:p>
          <w:p w14:paraId="595AEE85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197+500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3C23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B9B2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Est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4578B73B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3CE8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6E64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AD18F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655FB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61C3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5564C7" w14:paraId="6AE5B72B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6DD60" w14:textId="77777777" w:rsidR="00363308" w:rsidRPr="005564C7" w:rsidRDefault="00363308" w:rsidP="0036330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75E13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202+825</w:t>
            </w:r>
          </w:p>
          <w:p w14:paraId="35C0F392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202+875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CEB66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F8D36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Roşiori -</w:t>
            </w:r>
          </w:p>
          <w:p w14:paraId="74090C55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102B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7FBB2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8660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2D8E2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72A6E" w14:textId="77777777" w:rsidR="00363308" w:rsidRPr="005D2784" w:rsidRDefault="0036330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5D2784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7923BBBA" w14:textId="77777777" w:rsidR="00363308" w:rsidRPr="00736DB4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36D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5564C7" w14:paraId="6ACF1B9B" w14:textId="77777777">
        <w:trPr>
          <w:cantSplit/>
          <w:trHeight w:val="421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0DC58" w14:textId="77777777" w:rsidR="00363308" w:rsidRPr="005564C7" w:rsidRDefault="00363308" w:rsidP="0036330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1C8D9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32578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13100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5601C6FB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804D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0EB5B9C8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3, 4 </w:t>
            </w:r>
          </w:p>
          <w:p w14:paraId="6CA4DCC9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 5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6EE87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96CEA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40581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3FE0F" w14:textId="77777777" w:rsidR="00363308" w:rsidRPr="00B43314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74630E8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B43314">
              <w:rPr>
                <w:b/>
                <w:bCs/>
                <w:i/>
                <w:iCs/>
                <w:color w:val="000000"/>
                <w:sz w:val="20"/>
              </w:rPr>
              <w:t>la liniile 2 și 3.</w:t>
            </w:r>
          </w:p>
        </w:tc>
      </w:tr>
      <w:tr w:rsidR="00363308" w:rsidRPr="005564C7" w14:paraId="3E4AAFF5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F5A8" w14:textId="77777777" w:rsidR="00363308" w:rsidRPr="005564C7" w:rsidRDefault="00363308" w:rsidP="0036330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FAAF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BDE73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9135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  <w:p w14:paraId="33FC7745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777863CF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A02EB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EE1FE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080FA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0B708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AA14C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5564C7" w14:paraId="51784025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D318E" w14:textId="77777777" w:rsidR="00363308" w:rsidRPr="005564C7" w:rsidRDefault="00363308" w:rsidP="0036330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2EF79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9DB76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503ED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Plosca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46E91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97DB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649B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8630E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CD445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5564C7" w14:paraId="519C568C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A68F" w14:textId="77777777" w:rsidR="00363308" w:rsidRPr="005564C7" w:rsidRDefault="00363308" w:rsidP="0036330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F6AA2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211+700</w:t>
            </w:r>
          </w:p>
          <w:p w14:paraId="40CA828C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211+750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0974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83C0" w14:textId="77777777" w:rsidR="00363308" w:rsidRPr="005564C7" w:rsidRDefault="00363308" w:rsidP="006272F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4A12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F6EE7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E7001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B944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5CEB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5564C7" w14:paraId="1DE08C65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11505" w14:textId="77777777" w:rsidR="00363308" w:rsidRPr="005564C7" w:rsidRDefault="00363308" w:rsidP="0036330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4AB1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212+000</w:t>
            </w:r>
          </w:p>
          <w:p w14:paraId="45BE351A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214+500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0741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B162A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2305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267E2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269E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22E2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D2DBE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5564C7" w14:paraId="251ED80B" w14:textId="77777777">
        <w:trPr>
          <w:cantSplit/>
          <w:trHeight w:val="9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6C546" w14:textId="77777777" w:rsidR="00363308" w:rsidRPr="005564C7" w:rsidRDefault="00363308" w:rsidP="0036330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EC51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219+000</w:t>
            </w:r>
          </w:p>
          <w:p w14:paraId="0BC8A9C2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223+000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53226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97E6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Plosca</w:t>
            </w:r>
            <w:r>
              <w:rPr>
                <w:b/>
                <w:bCs/>
                <w:color w:val="000000"/>
                <w:sz w:val="20"/>
              </w:rPr>
              <w:t xml:space="preserve"> - </w:t>
            </w:r>
            <w:r w:rsidRPr="005564C7">
              <w:rPr>
                <w:b/>
                <w:bCs/>
                <w:color w:val="000000"/>
                <w:sz w:val="20"/>
              </w:rPr>
              <w:t>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1FF5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FC5D5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4F53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0FFEA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688E8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5564C7" w14:paraId="225F4FA5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2D478" w14:textId="77777777" w:rsidR="00363308" w:rsidRPr="005564C7" w:rsidRDefault="00363308" w:rsidP="0036330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DDB75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E581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6313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AA83F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34153248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10, 13 </w:t>
            </w:r>
          </w:p>
          <w:p w14:paraId="2C36D33E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4E52B841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T.D.J. </w:t>
            </w:r>
          </w:p>
          <w:p w14:paraId="5673816F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67C7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EF8B6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3988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E0F5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0CA0CF1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5564C7">
              <w:rPr>
                <w:b/>
                <w:bCs/>
                <w:i/>
                <w:iCs/>
                <w:color w:val="000000"/>
                <w:sz w:val="20"/>
              </w:rPr>
              <w:t>la liniile 2 și  3.</w:t>
            </w:r>
          </w:p>
        </w:tc>
      </w:tr>
      <w:tr w:rsidR="00363308" w:rsidRPr="005564C7" w14:paraId="0E583DF6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3B77" w14:textId="77777777" w:rsidR="00363308" w:rsidRPr="005564C7" w:rsidRDefault="00363308" w:rsidP="0036330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92BDB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4526A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8EE4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1ED88743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73C9E549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E1A75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B493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13C79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DC54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64B6C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5564C7" w14:paraId="737A2801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C408" w14:textId="77777777" w:rsidR="00363308" w:rsidRPr="005564C7" w:rsidRDefault="00363308" w:rsidP="0036330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538D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0309A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53865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St. Alexandria</w:t>
            </w:r>
          </w:p>
          <w:p w14:paraId="1C015A3A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F2D3F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peste T.D.J.</w:t>
            </w:r>
          </w:p>
          <w:p w14:paraId="44A7C358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 xml:space="preserve">19 / 21, </w:t>
            </w:r>
          </w:p>
          <w:p w14:paraId="72FDF1BD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12 / 14</w:t>
            </w:r>
          </w:p>
          <w:p w14:paraId="132FD9A5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şi</w:t>
            </w:r>
          </w:p>
          <w:p w14:paraId="2DBD5DB1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5564C7">
              <w:rPr>
                <w:b/>
                <w:bCs/>
                <w:color w:val="000000"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2578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5564C7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A4216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62980" w14:textId="77777777" w:rsidR="00363308" w:rsidRPr="005564C7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CF5F" w14:textId="77777777" w:rsidR="00363308" w:rsidRPr="005564C7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305DACEB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360160E3" w14:textId="77777777" w:rsidR="00363308" w:rsidRDefault="00363308" w:rsidP="00CB56C2">
      <w:pPr>
        <w:pStyle w:val="Heading1"/>
        <w:spacing w:line="360" w:lineRule="auto"/>
      </w:pPr>
      <w:r>
        <w:t>LINIA 111 A</w:t>
      </w:r>
    </w:p>
    <w:p w14:paraId="6DEEA4FA" w14:textId="77777777" w:rsidR="00363308" w:rsidRDefault="00363308" w:rsidP="00CB56C2">
      <w:pPr>
        <w:pStyle w:val="Heading1"/>
        <w:spacing w:line="360" w:lineRule="auto"/>
        <w:rPr>
          <w:b w:val="0"/>
          <w:bCs w:val="0"/>
          <w:sz w:val="8"/>
        </w:rPr>
      </w:pPr>
      <w:r>
        <w:t>ALEXANDRIA - ZIMNICEA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80"/>
        <w:gridCol w:w="750"/>
        <w:gridCol w:w="2189"/>
        <w:gridCol w:w="924"/>
        <w:gridCol w:w="750"/>
        <w:gridCol w:w="860"/>
        <w:gridCol w:w="745"/>
        <w:gridCol w:w="2477"/>
      </w:tblGrid>
      <w:tr w:rsidR="00363308" w14:paraId="21370D55" w14:textId="77777777">
        <w:trPr>
          <w:cantSplit/>
          <w:trHeight w:val="105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BF3B8" w14:textId="77777777" w:rsidR="00363308" w:rsidRDefault="00363308" w:rsidP="0036330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1BF12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BFEAA" w14:textId="77777777" w:rsidR="00363308" w:rsidRPr="0067415A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59386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97EBA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B2F99EF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10, 13 </w:t>
            </w:r>
          </w:p>
          <w:p w14:paraId="1C31431D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8E8688F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76FFF230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17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1D23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B1BD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7A53" w14:textId="77777777" w:rsidR="00363308" w:rsidRPr="0067415A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93C0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D1FF2B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 3.</w:t>
            </w:r>
          </w:p>
        </w:tc>
      </w:tr>
      <w:tr w:rsidR="00363308" w14:paraId="30C82067" w14:textId="77777777">
        <w:trPr>
          <w:cantSplit/>
          <w:trHeight w:val="81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74141" w14:textId="77777777" w:rsidR="00363308" w:rsidRDefault="00363308" w:rsidP="0036330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F507A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F2772" w14:textId="77777777" w:rsidR="00363308" w:rsidRPr="0067415A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1310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031D0DB4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0CA37169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- expedieri 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7367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23856" w14:textId="77777777" w:rsidR="00363308" w:rsidRPr="0067415A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8049A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534C0" w14:textId="77777777" w:rsidR="00363308" w:rsidRPr="0067415A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59B6B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28E3E075" w14:textId="77777777">
        <w:trPr>
          <w:cantSplit/>
          <w:trHeight w:val="253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FE2AB" w14:textId="77777777" w:rsidR="00363308" w:rsidRDefault="00363308" w:rsidP="0036330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76608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0551" w14:textId="77777777" w:rsidR="00363308" w:rsidRPr="0067415A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C80C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Alexandria</w:t>
            </w:r>
          </w:p>
          <w:p w14:paraId="36A1431C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Cap Y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5F56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78E6219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19 / 21, </w:t>
            </w:r>
          </w:p>
          <w:p w14:paraId="5C563C96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  <w:p w14:paraId="735F28B8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4AA2011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18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D0485" w14:textId="77777777" w:rsidR="00363308" w:rsidRPr="0067415A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31BB5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AF434" w14:textId="77777777" w:rsidR="00363308" w:rsidRPr="0067415A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735B3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1BACCDD4" w14:textId="77777777">
        <w:trPr>
          <w:cantSplit/>
          <w:trHeight w:val="13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6A678" w14:textId="77777777" w:rsidR="00363308" w:rsidRDefault="00363308" w:rsidP="0036330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2BBF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226+444</w:t>
            </w:r>
          </w:p>
          <w:p w14:paraId="5C143CA4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273+200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3BF8" w14:textId="77777777" w:rsidR="00363308" w:rsidRPr="0067415A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4B26" w14:textId="77777777" w:rsidR="00363308" w:rsidRPr="006F2DFE" w:rsidRDefault="00363308">
            <w:pPr>
              <w:spacing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>Alexandria -</w:t>
            </w:r>
          </w:p>
          <w:p w14:paraId="3673B12B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 w:rsidRPr="006F2DFE">
              <w:rPr>
                <w:b/>
                <w:bCs/>
                <w:color w:val="000000"/>
                <w:sz w:val="20"/>
              </w:rPr>
              <w:t xml:space="preserve"> Zimnicea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9996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0D69A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93E2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718F1" w14:textId="77777777" w:rsidR="00363308" w:rsidRPr="0067415A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4DF92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A028FC">
              <w:rPr>
                <w:b/>
                <w:bCs/>
                <w:iCs/>
                <w:sz w:val="20"/>
              </w:rPr>
              <w:t>*Interzis circulaţia trenurilor care au în componenţă mai mult de două locomotive cuplate.</w:t>
            </w:r>
          </w:p>
          <w:p w14:paraId="5DF1ADFE" w14:textId="77777777" w:rsidR="00363308" w:rsidRPr="00CB56C2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B56C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391D4D89" w14:textId="77777777">
        <w:trPr>
          <w:cantSplit/>
          <w:trHeight w:val="452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0EB6" w14:textId="77777777" w:rsidR="00363308" w:rsidRDefault="00363308" w:rsidP="0036330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E4E02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38029" w14:textId="77777777" w:rsidR="00363308" w:rsidRPr="0067415A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89225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Zimnicea</w:t>
            </w:r>
          </w:p>
          <w:p w14:paraId="476B4279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2A,  2B şi 3 primiri - expedieri</w:t>
            </w:r>
          </w:p>
        </w:tc>
        <w:tc>
          <w:tcPr>
            <w:tcW w:w="9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1FC29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093B9CB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4ED5" w14:textId="77777777" w:rsidR="00363308" w:rsidRPr="0067415A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7415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BE9B0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0FA81" w14:textId="77777777" w:rsidR="00363308" w:rsidRPr="0067415A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6DA31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7086DA7" w14:textId="77777777" w:rsidR="00363308" w:rsidRDefault="00363308" w:rsidP="00DB78D2">
      <w:pPr>
        <w:pStyle w:val="Heading1"/>
        <w:spacing w:line="360" w:lineRule="auto"/>
      </w:pPr>
      <w:r>
        <w:lastRenderedPageBreak/>
        <w:t>LINIA 112</w:t>
      </w:r>
    </w:p>
    <w:p w14:paraId="096372C4" w14:textId="77777777" w:rsidR="00363308" w:rsidRDefault="00363308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363308" w14:paraId="30C21924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68D8A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0B3C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DF8E4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218A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401764C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1F80A" w14:textId="77777777" w:rsidR="00363308" w:rsidRDefault="00363308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11577F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26, 32, 38 și 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1561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F65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9481A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00EB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363308" w14:paraId="4CB3A296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B4190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EFB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982C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B58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4089412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317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298445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3168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3E6C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25F2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498B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43D1C8D6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22DF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7856" w14:textId="77777777" w:rsidR="00363308" w:rsidRDefault="00363308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423C6557" w14:textId="77777777" w:rsidR="00363308" w:rsidRDefault="00363308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89C3D" w14:textId="77777777" w:rsidR="00363308" w:rsidRPr="00483148" w:rsidRDefault="00363308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E9DA3" w14:textId="77777777" w:rsidR="00363308" w:rsidRDefault="00363308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4903" w14:textId="77777777" w:rsidR="00363308" w:rsidRDefault="00363308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C6EA" w14:textId="77777777" w:rsidR="00363308" w:rsidRDefault="00363308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6DC26" w14:textId="77777777" w:rsidR="00363308" w:rsidRDefault="00363308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48D0" w14:textId="77777777" w:rsidR="00363308" w:rsidRPr="00483148" w:rsidRDefault="00363308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E3770" w14:textId="77777777" w:rsidR="00363308" w:rsidRDefault="00363308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7C1E2699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8B0A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CDB8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772F465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9CE78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B63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807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D8A3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CB3B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7CC8D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F8D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14:paraId="5BA16C1B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C680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AED5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673048C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58F4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76AF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F787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C8AC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4B43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2CC6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C616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1F8B0C96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30C8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554DB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1420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1DCCC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1FF081C3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ECED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542B08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B0662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A130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48222" w14:textId="77777777" w:rsidR="00363308" w:rsidRPr="0048314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12811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1FB12292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EAC70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A054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3E4D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7CAB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4C18B7E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6B5408A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C286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606296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FC456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089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31BC5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D18E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5A139A82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80DE8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797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196B5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F492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4505A41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4370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96F13D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98104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742C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AB633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C827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A5009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363308" w14:paraId="27672EDB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5348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6B3C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053B526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4F7FC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4BB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2F77D57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221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5B44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81F2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05178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23FD0" w14:textId="77777777" w:rsidR="00363308" w:rsidRPr="00EB0A86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7726D28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16C7E908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D48D2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F822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4410A7D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1016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EBF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47444F1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C388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215FE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2A7E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F778C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05A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0297F041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39A12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66E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3CCB696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EC4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6C0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927306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631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E3F60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0D6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20B6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A13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9A760B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55358E1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363308" w14:paraId="7A087DF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AB6F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6F3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72ED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0D5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79528D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461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92A1B4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63A3B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4C8C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8808F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B79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363308" w14:paraId="732552C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3418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946D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ED8C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F391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520ED9D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1EC6D6F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1390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60BC6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E8E4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3A055AF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8467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58F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9ED6ED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C34B1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363308" w14:paraId="442DCD8E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6764F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5AE0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15F9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BF32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76CD35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DA8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6070DED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9780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DE89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0893A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D3B8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11927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363308" w14:paraId="5D519BA8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9C00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768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4F52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FBF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0E8E76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74F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9AA702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3A9CAAB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74EB4B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39E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165A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57C4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1E3B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9940A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363308" w14:paraId="1E18E8B5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D7232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2ACC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BF6A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8D9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062243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5032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1273548" w14:textId="77777777" w:rsidR="00363308" w:rsidRPr="000A20AF" w:rsidRDefault="00363308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3C886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8D7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F6DA3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DDF8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752BA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363308" w14:paraId="741F4973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3A53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627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25D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DFE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4E068F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F4C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4212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D13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9C86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071F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B197F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363308" w14:paraId="337D82EE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1AA80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D5B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229B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656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38AE300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4B10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50B7BCB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D52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0C0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8B55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E173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363308" w14:paraId="5E57EAFB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4B84E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6BF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EB93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4CAA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3D3E2CF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025E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A3E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A91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CA11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7F1E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363308" w14:paraId="6995582B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84A2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338C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71DB7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B80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7B0F56A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D3A4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D30E94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2AAA1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8A7C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A179F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18C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08B1A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363308" w14:paraId="574A297F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627C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E20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4E143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270D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C3026C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4E4D448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A3EB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C54C64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661F0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8021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5E8C8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FF6C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5196242A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CFBE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C875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1BE5E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1163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0CDC50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210D367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B29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A4547E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6F75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7CAD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DBDAC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5D6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53EDDCB6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640E5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384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4190DB2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762C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797B" w14:textId="77777777" w:rsidR="00363308" w:rsidRPr="002F293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65B7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0DBA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3D5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C7052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F6B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52A894AA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07FC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42E8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E508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444A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6B8A0E2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2A4E18C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11197B1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D67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139D81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49E50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2B5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E99DB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11ED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173F4AD6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1BF2" w14:textId="77777777" w:rsidR="00363308" w:rsidRDefault="00363308" w:rsidP="0036330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8D2C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06AA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E656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3915CCE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1461BC44" w14:textId="77777777" w:rsidR="00363308" w:rsidRPr="007D0C03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03F1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7012CA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31AA73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E74DA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590A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C59F9" w14:textId="77777777" w:rsidR="00363308" w:rsidRPr="0048314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4871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7226A02C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4CFB1222" w14:textId="77777777" w:rsidR="00363308" w:rsidRPr="00341E40" w:rsidRDefault="00363308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LINIA 112 A</w:t>
      </w:r>
    </w:p>
    <w:p w14:paraId="56F39345" w14:textId="77777777" w:rsidR="00363308" w:rsidRPr="00341E40" w:rsidRDefault="00363308" w:rsidP="00341E40">
      <w:pPr>
        <w:pStyle w:val="Heading1"/>
        <w:spacing w:line="360" w:lineRule="auto"/>
        <w:rPr>
          <w:color w:val="000000"/>
        </w:rPr>
      </w:pPr>
      <w:r w:rsidRPr="00341E40">
        <w:rPr>
          <w:color w:val="000000"/>
        </w:rPr>
        <w:t>GRUPA TEHNICA CARACAL – CORABIA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1"/>
        <w:gridCol w:w="869"/>
        <w:gridCol w:w="753"/>
        <w:gridCol w:w="869"/>
        <w:gridCol w:w="753"/>
        <w:gridCol w:w="2490"/>
      </w:tblGrid>
      <w:tr w:rsidR="00363308" w:rsidRPr="00341E40" w14:paraId="79EE8613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A4A4" w14:textId="77777777" w:rsidR="00363308" w:rsidRPr="00341E40" w:rsidRDefault="00363308" w:rsidP="0036330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A1AF8" w14:textId="77777777" w:rsidR="00363308" w:rsidRDefault="00363308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20996B72" w14:textId="77777777" w:rsidR="00363308" w:rsidRPr="00341E40" w:rsidRDefault="00363308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BB59A" w14:textId="77777777" w:rsidR="00363308" w:rsidRPr="00341E40" w:rsidRDefault="00363308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AFD6" w14:textId="77777777" w:rsidR="00363308" w:rsidRPr="00341E40" w:rsidRDefault="00363308" w:rsidP="005D0F45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64E1" w14:textId="77777777" w:rsidR="00363308" w:rsidRPr="00341E40" w:rsidRDefault="00363308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F828" w14:textId="77777777" w:rsidR="00363308" w:rsidRPr="00341E40" w:rsidRDefault="00363308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F1070" w14:textId="77777777" w:rsidR="00363308" w:rsidRPr="00341E40" w:rsidRDefault="00363308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686E7" w14:textId="77777777" w:rsidR="00363308" w:rsidRPr="00341E40" w:rsidRDefault="00363308" w:rsidP="005D0F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539E" w14:textId="77777777" w:rsidR="00363308" w:rsidRPr="00341E40" w:rsidRDefault="00363308" w:rsidP="005D0F4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:rsidRPr="00341E40" w14:paraId="2F18657F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A7127" w14:textId="77777777" w:rsidR="00363308" w:rsidRPr="00341E40" w:rsidRDefault="00363308" w:rsidP="0036330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C574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AB647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920B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53727814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Caracal </w:t>
            </w:r>
          </w:p>
          <w:p w14:paraId="69756710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57FFBBCF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DCBA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69248DF4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6C74C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10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8798A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6F2F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4C545ED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341E40" w14:paraId="0941EE7A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A8F27" w14:textId="77777777" w:rsidR="00363308" w:rsidRPr="00341E40" w:rsidRDefault="00363308" w:rsidP="0036330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2B917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6CBD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702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1D3DFAF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6DD24A38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3AC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DB9EEF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71121BB3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A048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C68B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9AEA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9C6C35E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  <w:tr w:rsidR="00363308" w:rsidRPr="00341E40" w14:paraId="35329061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6856D" w14:textId="77777777" w:rsidR="00363308" w:rsidRPr="00341E40" w:rsidRDefault="00363308" w:rsidP="0036330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98EE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242+950</w:t>
            </w:r>
          </w:p>
          <w:p w14:paraId="108BE167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282+229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2E9B5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CB4EC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6215985A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71828DA2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070FE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A4E7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0995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86E6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FD2035E" w14:textId="77777777" w:rsidR="00363308" w:rsidRDefault="00363308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mai mult de două locomotive cuplate.</w:t>
            </w:r>
          </w:p>
          <w:p w14:paraId="56D7F082" w14:textId="77777777" w:rsidR="00363308" w:rsidRPr="002A0159" w:rsidRDefault="00363308">
            <w:pPr>
              <w:spacing w:before="40" w:after="40" w:line="360" w:lineRule="auto"/>
              <w:ind w:left="82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341E40" w14:paraId="4EDBA792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9BB51" w14:textId="77777777" w:rsidR="00363308" w:rsidRPr="00341E40" w:rsidRDefault="00363308" w:rsidP="0036330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09B7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252+690</w:t>
            </w:r>
          </w:p>
          <w:p w14:paraId="43256B8D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252+740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BD14C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9189E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30F22E3B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55E45630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5797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C01C4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C81BC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9F8B7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A276238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73EFBABC" w14:textId="77777777" w:rsidR="00363308" w:rsidRPr="00083153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341E40" w14:paraId="28356B28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6DD2" w14:textId="77777777" w:rsidR="00363308" w:rsidRPr="00341E40" w:rsidRDefault="00363308" w:rsidP="0036330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ECB3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257+075</w:t>
            </w:r>
          </w:p>
          <w:p w14:paraId="0DDA7FF3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257+125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B367E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62F81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0C293664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24185B98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E91B6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8D57F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55EF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481C7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A835B80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341E40">
              <w:rPr>
                <w:b/>
                <w:bCs/>
                <w:iCs/>
                <w:color w:val="000000"/>
                <w:sz w:val="20"/>
              </w:rPr>
              <w:t>Valabil pentru trenurile remorcate cu două locomotive cuplate.</w:t>
            </w:r>
          </w:p>
          <w:p w14:paraId="7C5A1DC8" w14:textId="77777777" w:rsidR="00363308" w:rsidRPr="00083153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83153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341E40" w14:paraId="62A5630A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ADC8" w14:textId="77777777" w:rsidR="00363308" w:rsidRPr="00341E40" w:rsidRDefault="00363308" w:rsidP="0036330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99B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267+875</w:t>
            </w:r>
          </w:p>
          <w:p w14:paraId="5DADB775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267+925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3EE80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>
              <w:rPr>
                <w:b/>
                <w:bCs/>
                <w:color w:val="000000"/>
                <w:sz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18D06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Grupa Tehnică </w:t>
            </w:r>
          </w:p>
          <w:p w14:paraId="2C4C0802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Caracal -</w:t>
            </w:r>
          </w:p>
          <w:p w14:paraId="7BDBEC9F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Corabia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17CEF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A954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C074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D9D0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0ADD8D4" w14:textId="77777777" w:rsidR="00363308" w:rsidRPr="009B3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9B36D7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686415C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:rsidRPr="00341E40" w14:paraId="430E0BB2" w14:textId="77777777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635A" w14:textId="77777777" w:rsidR="00363308" w:rsidRPr="00341E40" w:rsidRDefault="00363308" w:rsidP="0036330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16309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14D7A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08E1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St. Corabia</w:t>
            </w:r>
          </w:p>
          <w:p w14:paraId="355F651F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27B737BF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59ED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toată</w:t>
            </w:r>
          </w:p>
          <w:p w14:paraId="18A0B423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341E40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70CA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  <w:r w:rsidRPr="00341E40">
              <w:rPr>
                <w:b/>
                <w:bCs/>
                <w:color w:val="000000"/>
                <w:sz w:val="32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D98F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3D88" w14:textId="77777777" w:rsidR="00363308" w:rsidRPr="00341E40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32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3926A8B" w14:textId="77777777" w:rsidR="00363308" w:rsidRPr="00341E40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0CE38428" w14:textId="77777777" w:rsidR="00363308" w:rsidRPr="00341E40" w:rsidRDefault="00363308" w:rsidP="00341E40">
      <w:pPr>
        <w:rPr>
          <w:color w:val="000000"/>
        </w:rPr>
      </w:pPr>
    </w:p>
    <w:p w14:paraId="79877C63" w14:textId="77777777" w:rsidR="00363308" w:rsidRDefault="00363308" w:rsidP="00671189">
      <w:pPr>
        <w:pStyle w:val="Heading1"/>
        <w:spacing w:line="360" w:lineRule="auto"/>
      </w:pPr>
      <w:r>
        <w:lastRenderedPageBreak/>
        <w:t>LINIA 113</w:t>
      </w:r>
    </w:p>
    <w:p w14:paraId="5DBBE2C4" w14:textId="77777777" w:rsidR="00363308" w:rsidRDefault="00363308" w:rsidP="007D0571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CRAIOVA - CALAFAT</w:t>
      </w:r>
      <w:r>
        <w:rPr>
          <w:caps/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5"/>
        <w:gridCol w:w="880"/>
        <w:gridCol w:w="747"/>
        <w:gridCol w:w="2176"/>
        <w:gridCol w:w="981"/>
        <w:gridCol w:w="747"/>
        <w:gridCol w:w="850"/>
        <w:gridCol w:w="736"/>
        <w:gridCol w:w="2464"/>
      </w:tblGrid>
      <w:tr w:rsidR="00363308" w14:paraId="08E6A165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75C56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0EA2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249+150</w:t>
            </w:r>
          </w:p>
          <w:p w14:paraId="69A429F3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250+300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4BF5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D97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6052529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3A + 3B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72779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224C6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9546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7400" w14:textId="77777777" w:rsidR="00363308" w:rsidRPr="00CC1231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EE81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trenuri de marfă în tranzit. Nesemnalizată pe teren.</w:t>
            </w:r>
          </w:p>
          <w:p w14:paraId="3B2B584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Stația în paralelogram.</w:t>
            </w:r>
          </w:p>
        </w:tc>
      </w:tr>
      <w:tr w:rsidR="00363308" w14:paraId="7A09AEFB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4E00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F1337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10E2F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D57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187E7558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7F6B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1ED0C88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7D05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0AD4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0A9B" w14:textId="77777777" w:rsidR="00363308" w:rsidRPr="00CC1231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EC0D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 linia 2 A la liniile 26 și 27.</w:t>
            </w:r>
          </w:p>
        </w:tc>
      </w:tr>
      <w:tr w:rsidR="00363308" w14:paraId="55934FFD" w14:textId="77777777">
        <w:trPr>
          <w:cantSplit/>
          <w:trHeight w:val="419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AC513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74756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89B7E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1DDC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080C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D1C7EE4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79 - 85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CEEA2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B95CB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5787" w14:textId="77777777" w:rsidR="00363308" w:rsidRPr="00CC1231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942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40B2A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 A la liniile </w:t>
            </w:r>
          </w:p>
          <w:p w14:paraId="411173C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1 - 4B.</w:t>
            </w:r>
          </w:p>
        </w:tc>
      </w:tr>
      <w:tr w:rsidR="00363308" w14:paraId="19E2FB75" w14:textId="77777777">
        <w:trPr>
          <w:cantSplit/>
          <w:trHeight w:val="60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8DAE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0DD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81C2B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D6B7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1F30D03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480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6224A07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 / 79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B4FF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8643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7A0E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507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D7B5D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28A către liniile </w:t>
            </w:r>
          </w:p>
          <w:p w14:paraId="0C68571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1 - 4B, 26 și 27.</w:t>
            </w:r>
          </w:p>
        </w:tc>
      </w:tr>
      <w:tr w:rsidR="00363308" w14:paraId="05F06938" w14:textId="77777777">
        <w:trPr>
          <w:cantSplit/>
          <w:trHeight w:val="45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57E03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100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EB2D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4FE0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4811525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0B59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599411F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FB77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5D4E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79FE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BC5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liniile 1A, 2A și 28A către liniile 26 și 27.</w:t>
            </w:r>
          </w:p>
        </w:tc>
      </w:tr>
      <w:tr w:rsidR="00363308" w14:paraId="7CFC6165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41E0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91D3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436B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E115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2D9B727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447B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0BFAED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4A4326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23, 33,  35, </w:t>
            </w:r>
          </w:p>
          <w:p w14:paraId="0A2E2BE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857F7C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43 / 49, 45 / 51, sch. </w:t>
            </w:r>
          </w:p>
          <w:p w14:paraId="51C8FDC8" w14:textId="77777777" w:rsidR="00363308" w:rsidRDefault="00363308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55, 57, 59, 65, 67, 69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CADC" w14:textId="77777777" w:rsidR="00363308" w:rsidRPr="000625F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625F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F0E4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4522D" w14:textId="77777777" w:rsidR="00363308" w:rsidRPr="000625F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56A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05F10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4A - 11.</w:t>
            </w:r>
          </w:p>
        </w:tc>
      </w:tr>
      <w:tr w:rsidR="00363308" w14:paraId="2A748F13" w14:textId="77777777">
        <w:trPr>
          <w:cantSplit/>
          <w:trHeight w:val="22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1674F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5393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09BAB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0BAE0" w14:textId="77777777" w:rsidR="00363308" w:rsidRDefault="00363308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5B6DEF5A" w14:textId="77777777" w:rsidR="00363308" w:rsidRDefault="00363308" w:rsidP="00FD446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43094" w14:textId="77777777" w:rsidR="00363308" w:rsidRDefault="00363308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1487249" w14:textId="77777777" w:rsidR="00363308" w:rsidRDefault="00363308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73553029" w14:textId="77777777" w:rsidR="00363308" w:rsidRDefault="00363308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145, 147, 149, 151 </w:t>
            </w:r>
          </w:p>
          <w:p w14:paraId="26258656" w14:textId="77777777" w:rsidR="00363308" w:rsidRDefault="00363308" w:rsidP="00FD446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157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F6B62" w14:textId="77777777" w:rsidR="00363308" w:rsidRPr="000625F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755C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2C8ED" w14:textId="77777777" w:rsidR="00363308" w:rsidRPr="000625F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FBD2" w14:textId="77777777" w:rsidR="00363308" w:rsidRDefault="00363308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338B51" w14:textId="77777777" w:rsidR="00363308" w:rsidRDefault="00363308" w:rsidP="00FD446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363308" w14:paraId="36AA7EEC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18DEA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E24D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76BD4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47D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Craiova</w:t>
            </w:r>
          </w:p>
          <w:p w14:paraId="6CF0897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12-16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6D1A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635E6A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F9A72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DD3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71345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B0FD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26CDFE4F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3EDD7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1D3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4F41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B3CF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Jiu  H.M. Cap X + Y </w:t>
            </w:r>
          </w:p>
          <w:p w14:paraId="415EAD1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31A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933F6D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23, 10 și diag. </w:t>
            </w:r>
          </w:p>
          <w:p w14:paraId="49912132" w14:textId="77777777" w:rsidR="00363308" w:rsidRPr="00A91FA4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0"/>
              </w:rPr>
              <w:t xml:space="preserve">15-23 </w:t>
            </w:r>
            <w:r>
              <w:rPr>
                <w:b/>
                <w:bCs/>
                <w:sz w:val="20"/>
              </w:rPr>
              <w:br/>
              <w:t>și 10-8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3508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60C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3637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6E08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Cu acces la linia 3 </w:t>
            </w:r>
          </w:p>
          <w:p w14:paraId="13E0815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sz w:val="20"/>
              </w:rPr>
              <w:t>Jiu  H.M.</w:t>
            </w:r>
          </w:p>
        </w:tc>
      </w:tr>
      <w:tr w:rsidR="00363308" w14:paraId="5C6034EF" w14:textId="77777777" w:rsidTr="00A16AF3">
        <w:trPr>
          <w:cantSplit/>
          <w:trHeight w:val="778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D62B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215A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254+120</w:t>
            </w:r>
          </w:p>
          <w:p w14:paraId="3326507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254+170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984B3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4ABF5" w14:textId="77777777" w:rsidR="00363308" w:rsidRDefault="00363308" w:rsidP="00347E2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Jiu  H.M.  -  Podari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A32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F90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A2DF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788C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A98A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47B209F4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B99FA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EEDE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987EB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036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5C5FA01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DA77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45E458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7, 9, 11, 13, 15 </w:t>
            </w:r>
          </w:p>
          <w:p w14:paraId="0F9E99A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938F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B366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9249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2F34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5CC9B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liniile 2 - 4.</w:t>
            </w:r>
          </w:p>
        </w:tc>
      </w:tr>
      <w:tr w:rsidR="00363308" w14:paraId="0F559CB8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4A524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0253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0E89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850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Podari</w:t>
            </w:r>
          </w:p>
          <w:p w14:paraId="741DF65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06C8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5D059E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4514B04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 și 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8B3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F85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397D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82B0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06A0D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și 4 Cap Y.</w:t>
            </w:r>
          </w:p>
        </w:tc>
      </w:tr>
      <w:tr w:rsidR="00363308" w14:paraId="5F7FEED8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A0A4B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9DC1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CB646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481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Sălcuța 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F57B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peste sch. 3 și diag. 1-3 și Cap Y peste sch. 4 și diag 2-4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24F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883A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8387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994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2 Sălcuța</w:t>
            </w:r>
          </w:p>
        </w:tc>
      </w:tr>
      <w:tr w:rsidR="00363308" w14:paraId="6C91A517" w14:textId="77777777">
        <w:trPr>
          <w:cantSplit/>
          <w:trHeight w:val="1555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AC66F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B74B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ECB2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A3C7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11CD4B0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3800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TDJ</w:t>
            </w:r>
          </w:p>
          <w:p w14:paraId="6612EFB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9,</w:t>
            </w:r>
          </w:p>
          <w:p w14:paraId="7F825C1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10, TDJ</w:t>
            </w:r>
          </w:p>
          <w:p w14:paraId="4715170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și diag. 1-3, 3-7/9,</w:t>
            </w:r>
          </w:p>
          <w:p w14:paraId="0F208A6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4-10 și 10-12/14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A9A1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623D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90370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5927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2 și 3.</w:t>
            </w:r>
          </w:p>
        </w:tc>
      </w:tr>
      <w:tr w:rsidR="00363308" w14:paraId="2F7C82A5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761D6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199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C7AA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B0B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Segarcea</w:t>
            </w:r>
          </w:p>
          <w:p w14:paraId="5DC7C60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 </w:t>
            </w:r>
          </w:p>
          <w:p w14:paraId="5405016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4178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401C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03B6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2BD79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9E8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14547A95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CE3B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0828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D423F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361B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</w:t>
            </w:r>
          </w:p>
          <w:p w14:paraId="6EF8D35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2 și 3</w:t>
            </w:r>
          </w:p>
          <w:p w14:paraId="5AD0A857" w14:textId="77777777" w:rsidR="00363308" w:rsidRPr="001B3BD6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F5A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347E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CD48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1807A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AEE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366D2651" w14:textId="77777777">
        <w:trPr>
          <w:cantSplit/>
          <w:trHeight w:val="504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757B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AB0E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35E6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9F0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Portăreşti,</w:t>
            </w:r>
          </w:p>
          <w:p w14:paraId="1262C883" w14:textId="77777777" w:rsidR="00363308" w:rsidRPr="002617B2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X + </w:t>
            </w:r>
            <w:r>
              <w:rPr>
                <w:b/>
                <w:bCs/>
                <w:sz w:val="20"/>
                <w:lang w:val="en-US"/>
              </w:rPr>
              <w:t>Cap Y</w:t>
            </w:r>
          </w:p>
          <w:p w14:paraId="72B2F6B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EF1D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080A39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3, </w:t>
            </w:r>
          </w:p>
          <w:p w14:paraId="3210B39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5 / 7, </w:t>
            </w:r>
          </w:p>
          <w:p w14:paraId="45C5A81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diagonala 1 - 3, </w:t>
            </w:r>
          </w:p>
          <w:p w14:paraId="4ACED2E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/ 7, sch. 4,  TDJ 6 / 8, </w:t>
            </w:r>
          </w:p>
          <w:p w14:paraId="7B7D992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2 - 4 și 4 - 6 / 8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9073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A577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B77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5C67D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C921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6ED6B54F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3C07A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D3F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0C901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36B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1C9C781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39B7706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10BA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F08910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B74E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F06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124D8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F427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0E83C176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9A3A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66B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CEE99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A352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5A36F82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09DA02B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586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079A5D4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7F9624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C36CD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3DB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FC797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961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5406C35C" w14:textId="77777777">
        <w:trPr>
          <w:cantSplit/>
          <w:trHeight w:val="367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870F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375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21BC8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9D1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Băileşti</w:t>
            </w:r>
          </w:p>
          <w:p w14:paraId="2D66BE7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B50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1F1F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09D9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B501A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B48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3, 7 și 8 Cap X.</w:t>
            </w:r>
          </w:p>
        </w:tc>
      </w:tr>
      <w:tr w:rsidR="00363308" w14:paraId="283ED48E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873A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D77A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39191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429FD" w14:textId="77777777" w:rsidR="00363308" w:rsidRDefault="00363308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10CB9F3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6EA88FD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3438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961BDC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3B53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5D16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CFDC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60A8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peste sch. 3, 4, 5 şi 6.</w:t>
            </w:r>
          </w:p>
        </w:tc>
      </w:tr>
      <w:tr w:rsidR="00363308" w14:paraId="260743D3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1A90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0CB0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6E50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9B153" w14:textId="77777777" w:rsidR="00363308" w:rsidRDefault="00363308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5B84BB2E" w14:textId="77777777" w:rsidR="00363308" w:rsidRDefault="00363308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Cap X +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DC1A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0CA293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</w:t>
            </w:r>
          </w:p>
          <w:p w14:paraId="269CC44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722BDB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30B4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D377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B46A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F47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5C53C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2.</w:t>
            </w:r>
          </w:p>
        </w:tc>
      </w:tr>
      <w:tr w:rsidR="00363308" w14:paraId="1768EF10" w14:textId="77777777">
        <w:trPr>
          <w:cantSplit/>
          <w:trHeight w:val="266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CE84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882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1C4C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864D" w14:textId="77777777" w:rsidR="00363308" w:rsidRDefault="00363308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St. Moţăţei</w:t>
            </w:r>
          </w:p>
          <w:p w14:paraId="7EE5E0A8" w14:textId="77777777" w:rsidR="00363308" w:rsidRDefault="00363308">
            <w:pPr>
              <w:pStyle w:val="Heading2"/>
              <w:spacing w:before="40" w:after="4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linia 3, Cap Y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7F1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200 m de la călcâi sch. 6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CC7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33BB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75A9C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FF2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946C19" w14:paraId="12210E50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7F581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234A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9586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31F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. Calafat</w:t>
            </w:r>
          </w:p>
          <w:p w14:paraId="6605779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1A</w:t>
            </w:r>
          </w:p>
          <w:p w14:paraId="7AC912D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5F85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5CB4C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4EF5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E9014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4760" w14:textId="77777777" w:rsidR="00363308" w:rsidRPr="00946C19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363308" w:rsidRPr="00946C19" w14:paraId="38591089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EBDC6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1CF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EC05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0449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00237D3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6C8686D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0796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DE6E4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F928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4BC0D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F205B" w14:textId="77777777" w:rsidR="00363308" w:rsidRPr="00946C19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363308" w:rsidRPr="00946C19" w14:paraId="17FF7714" w14:textId="77777777">
        <w:trPr>
          <w:cantSplit/>
          <w:trHeight w:val="108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2A91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9CB8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CAA4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AA09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597F7E5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0B1FE13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011F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DE46E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1368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1928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093F" w14:textId="77777777" w:rsidR="00363308" w:rsidRPr="00946C19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Afectează intrări - ieşiri peste sch. 5, 9, 16 şi 18. </w:t>
            </w:r>
          </w:p>
        </w:tc>
      </w:tr>
      <w:tr w:rsidR="00363308" w:rsidRPr="00946C19" w14:paraId="0672CAC3" w14:textId="77777777">
        <w:trPr>
          <w:cantSplit/>
          <w:trHeight w:val="1143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7EECA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0A1E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F4785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7B33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Calafat </w:t>
            </w:r>
          </w:p>
          <w:p w14:paraId="21837FD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7a</w:t>
            </w:r>
          </w:p>
          <w:p w14:paraId="4CCCA87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722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09C48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6CF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2943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DB2C6" w14:textId="77777777" w:rsidR="00363308" w:rsidRPr="00946C19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Şi peste schimbătorii</w:t>
            </w:r>
          </w:p>
          <w:p w14:paraId="4F80420D" w14:textId="77777777" w:rsidR="00363308" w:rsidRPr="00946C19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946C19">
              <w:rPr>
                <w:b/>
                <w:bCs/>
                <w:i/>
                <w:sz w:val="20"/>
              </w:rPr>
              <w:t>25</w:t>
            </w:r>
            <w:r>
              <w:rPr>
                <w:b/>
                <w:bCs/>
                <w:i/>
                <w:sz w:val="20"/>
              </w:rPr>
              <w:t xml:space="preserve"> și </w:t>
            </w:r>
            <w:r w:rsidRPr="00946C19">
              <w:rPr>
                <w:b/>
                <w:bCs/>
                <w:i/>
                <w:sz w:val="20"/>
              </w:rPr>
              <w:t xml:space="preserve"> 10.</w:t>
            </w:r>
          </w:p>
        </w:tc>
      </w:tr>
      <w:tr w:rsidR="00363308" w:rsidRPr="00946C19" w14:paraId="5D2E56DB" w14:textId="77777777">
        <w:trPr>
          <w:cantSplit/>
          <w:trHeight w:val="181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94CBD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1EDD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D27D8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E56C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69F494F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6 </w:t>
            </w:r>
          </w:p>
          <w:p w14:paraId="6703C52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9249" w14:textId="77777777" w:rsidR="00363308" w:rsidRDefault="00363308">
            <w:pPr>
              <w:spacing w:before="12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88BAC92" w14:textId="77777777" w:rsidR="00363308" w:rsidRDefault="00363308">
            <w:pPr>
              <w:spacing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843C4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C912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E5BB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EF8DF" w14:textId="77777777" w:rsidR="00363308" w:rsidRPr="00946C19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48F76481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6F336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D4EC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44BA4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6852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  <w:p w14:paraId="03AF1A5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5b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12D2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  <w:p w14:paraId="2F7F077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74D49B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11, 13,  17</w:t>
            </w:r>
          </w:p>
          <w:p w14:paraId="2B11351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19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E7DC2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C123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637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41DA8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83C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1E0E2C8F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78D91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D24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70A59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D68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Calafat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66C2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  <w:p w14:paraId="26200B1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Pa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E239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640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0050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ED78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peste sch. 21 și 23.</w:t>
            </w:r>
          </w:p>
        </w:tc>
      </w:tr>
      <w:tr w:rsidR="00363308" w14:paraId="2E934A3E" w14:textId="77777777">
        <w:trPr>
          <w:cantSplit/>
          <w:trHeight w:val="50"/>
          <w:jc w:val="center"/>
        </w:trPr>
        <w:tc>
          <w:tcPr>
            <w:tcW w:w="62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225F" w14:textId="77777777" w:rsidR="00363308" w:rsidRDefault="00363308" w:rsidP="0036330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367B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351+000</w:t>
            </w:r>
          </w:p>
          <w:p w14:paraId="426F6D3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351+100</w:t>
            </w: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EA430" w14:textId="77777777" w:rsidR="00363308" w:rsidRPr="00073CD9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D95E8" w14:textId="77777777" w:rsidR="00363308" w:rsidRPr="00C94BCD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Ramificație Golenți – Pod Vidin, peste sch 4R</w:t>
            </w:r>
          </w:p>
        </w:tc>
        <w:tc>
          <w:tcPr>
            <w:tcW w:w="98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CE8A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5525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5868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6296F" w14:textId="77777777" w:rsidR="00363308" w:rsidRPr="00CC1231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32A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6393FABF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56B7A965" w14:textId="77777777" w:rsidR="00363308" w:rsidRPr="005905D7" w:rsidRDefault="00363308" w:rsidP="006B4CB8">
      <w:pPr>
        <w:pStyle w:val="Heading1"/>
        <w:spacing w:line="360" w:lineRule="auto"/>
      </w:pPr>
      <w:r w:rsidRPr="005905D7">
        <w:lastRenderedPageBreak/>
        <w:t>LINIA 116</w:t>
      </w:r>
    </w:p>
    <w:p w14:paraId="5EEA7576" w14:textId="77777777" w:rsidR="00363308" w:rsidRPr="005905D7" w:rsidRDefault="00363308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363308" w:rsidRPr="00743905" w14:paraId="78FEDBA2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90DAD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E8F9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B93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B6EE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68A9A51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F977C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</w:t>
            </w:r>
          </w:p>
          <w:p w14:paraId="6FD3540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A69AE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4FE6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1304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F2BA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ABDA8B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>1.</w:t>
            </w:r>
          </w:p>
        </w:tc>
      </w:tr>
      <w:tr w:rsidR="00363308" w:rsidRPr="00743905" w14:paraId="7D7F4EA0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BD8D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B30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1B19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7E79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116B987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4F18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de la</w:t>
            </w:r>
          </w:p>
          <w:p w14:paraId="0973DD1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62CB3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AB5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FA0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FAF9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363308" w:rsidRPr="00743905" w14:paraId="5D0C4A5C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411F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6F27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FAB0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D41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Ţânţăreni</w:t>
            </w:r>
          </w:p>
          <w:p w14:paraId="6D54E75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3</w:t>
            </w:r>
          </w:p>
          <w:p w14:paraId="6D3CF4C3" w14:textId="77777777" w:rsidR="00363308" w:rsidRPr="00743905" w:rsidRDefault="00363308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C12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D70DB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3A0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034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8C9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37DC1467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97C5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42D1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1D07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78FFE" w14:textId="77777777" w:rsidR="00363308" w:rsidRPr="00743905" w:rsidRDefault="00363308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268BDB8A" w14:textId="77777777" w:rsidR="00363308" w:rsidRPr="00743905" w:rsidRDefault="00363308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215E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FE1F0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BA0E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D3A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77D0" w14:textId="77777777" w:rsidR="00363308" w:rsidRPr="00743905" w:rsidRDefault="00363308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76806CD5" w14:textId="77777777" w:rsidR="00363308" w:rsidRPr="00743905" w:rsidRDefault="00363308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363308" w:rsidRPr="00743905" w14:paraId="00FBA3A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771FC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9DB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B9F7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841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Gilort</w:t>
            </w:r>
          </w:p>
          <w:p w14:paraId="1DE1F54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112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E3B77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C41D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980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76CF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Cu acces la linia 2 </w:t>
            </w:r>
          </w:p>
          <w:p w14:paraId="2A5B05D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363308" w:rsidRPr="00743905" w14:paraId="4308E82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13CDE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8E14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17+830</w:t>
            </w:r>
          </w:p>
          <w:p w14:paraId="26F70A7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DDA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385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61A87E8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B286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AFBEB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F5F2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253E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AA1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75331065" w14:textId="77777777" w:rsidR="00363308" w:rsidRPr="0007721B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43905" w14:paraId="2DBBBD63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FFF5B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42D50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18+190</w:t>
            </w:r>
          </w:p>
          <w:p w14:paraId="3A3B151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70E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B9F6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Gilort -</w:t>
            </w:r>
          </w:p>
          <w:p w14:paraId="696E7A8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F2D3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615B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4AE8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91E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4711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0742EE47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43905" w14:paraId="143C4C45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3D28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FF83B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20+645</w:t>
            </w:r>
          </w:p>
          <w:p w14:paraId="23E2BAF7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B4CCD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E41B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6D9C033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51B5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C7AE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4329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545D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4F62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4AE37CE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43905" w14:paraId="6C306C66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A112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E1D9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21+600</w:t>
            </w:r>
          </w:p>
          <w:p w14:paraId="64E2BCF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9358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C93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Tu</w:t>
            </w:r>
            <w:r>
              <w:rPr>
                <w:b/>
                <w:bCs/>
                <w:color w:val="000000"/>
                <w:sz w:val="20"/>
              </w:rPr>
              <w:t>r</w:t>
            </w:r>
            <w:r w:rsidRPr="00743905">
              <w:rPr>
                <w:b/>
                <w:bCs/>
                <w:color w:val="000000"/>
                <w:sz w:val="20"/>
              </w:rPr>
              <w:t>burea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-</w:t>
            </w:r>
          </w:p>
          <w:p w14:paraId="2163238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Bibe</w:t>
            </w:r>
            <w:r>
              <w:rPr>
                <w:b/>
                <w:bCs/>
                <w:color w:val="000000"/>
                <w:sz w:val="20"/>
              </w:rPr>
              <w:t>ș</w:t>
            </w:r>
            <w:r w:rsidRPr="00743905">
              <w:rPr>
                <w:b/>
                <w:bCs/>
                <w:color w:val="000000"/>
                <w:sz w:val="20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708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6C6C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42A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BFB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934B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1C68667C" w14:textId="77777777" w:rsidR="00363308" w:rsidRPr="00537749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43905" w14:paraId="110CF91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B7E97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324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25+470</w:t>
            </w:r>
          </w:p>
          <w:p w14:paraId="123AD72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D57C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D27E2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Bibesti</w:t>
            </w:r>
          </w:p>
          <w:p w14:paraId="0BF00B1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6C3F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93E5D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A48E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ACA7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F757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</w:rPr>
              <w:t>pentru trenurile care au în componență două locomotive cuplate.</w:t>
            </w:r>
          </w:p>
          <w:p w14:paraId="2DB1977A" w14:textId="77777777" w:rsidR="00363308" w:rsidRPr="005A7670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43905" w14:paraId="20BE4467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DA68D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B40F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4A7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0E3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Bibeşti</w:t>
            </w:r>
          </w:p>
          <w:p w14:paraId="6598530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2 </w:t>
            </w:r>
          </w:p>
          <w:p w14:paraId="1FB588E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21EE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73791A2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C2807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8455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3E2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4E5B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0780674D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2D47F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EE50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1B2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34F9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Musculeşti</w:t>
            </w:r>
          </w:p>
          <w:p w14:paraId="4970F6D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AB60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0FAA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DBA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68E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AB4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Cu acces la linia 1</w:t>
            </w:r>
          </w:p>
          <w:p w14:paraId="7325AD9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363308" w:rsidRPr="00743905" w14:paraId="6C67D861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9D5B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A89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C7E5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7FFD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Bărbăteşti</w:t>
            </w:r>
          </w:p>
          <w:p w14:paraId="1A3E96F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3 </w:t>
            </w:r>
          </w:p>
          <w:p w14:paraId="6E32AD5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FD49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toată linia </w:t>
            </w:r>
          </w:p>
          <w:p w14:paraId="2AFC834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3445C28B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peste sch. </w:t>
            </w:r>
          </w:p>
          <w:p w14:paraId="7345105B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5, 7 </w:t>
            </w:r>
          </w:p>
          <w:p w14:paraId="3B91664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şi </w:t>
            </w:r>
          </w:p>
          <w:p w14:paraId="540E598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458DB42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749C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A72F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955F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364E1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881F38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şi 4.</w:t>
            </w:r>
          </w:p>
        </w:tc>
      </w:tr>
      <w:tr w:rsidR="00363308" w:rsidRPr="00743905" w14:paraId="637947F7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01BD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9D4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EA30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135A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 Bărbăteşti</w:t>
            </w:r>
          </w:p>
          <w:p w14:paraId="6154605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7D01FD6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E03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de la Cap X la </w:t>
            </w:r>
          </w:p>
          <w:p w14:paraId="7C404D4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0CE6B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B90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56F4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A995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Restul liniei este închisă.</w:t>
            </w:r>
          </w:p>
        </w:tc>
      </w:tr>
      <w:tr w:rsidR="00363308" w:rsidRPr="00743905" w14:paraId="7DA94FE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AB2C3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8A92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CF2A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320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Jupâneşti</w:t>
            </w:r>
          </w:p>
          <w:p w14:paraId="7E4D219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F739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2C69F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A75F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358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C5A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Afectează intrări - ieşiri</w:t>
            </w:r>
          </w:p>
          <w:p w14:paraId="208B5E3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la linia 2</w:t>
            </w:r>
          </w:p>
          <w:p w14:paraId="1DA9297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primiri - expedieri.</w:t>
            </w:r>
          </w:p>
        </w:tc>
      </w:tr>
      <w:tr w:rsidR="00363308" w:rsidRPr="00743905" w14:paraId="4B919E0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A3FD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F14F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45+660</w:t>
            </w:r>
          </w:p>
          <w:p w14:paraId="2D547C2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BF35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3C85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09C8B89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920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3B0E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6A5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D845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9C9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2F82E4D5" w14:textId="77777777" w:rsidR="00363308" w:rsidRPr="001D7D9E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43905" w14:paraId="68B5982F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7C2BE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AAD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06A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DC50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354CA7D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889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5315421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 / 7,</w:t>
            </w:r>
          </w:p>
          <w:p w14:paraId="7194D3B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sch. 11, 17, 24, 26, 30 şi TDJ </w:t>
            </w:r>
          </w:p>
          <w:p w14:paraId="758A837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18B59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BB49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AF35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5A8C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91C960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la liniile 3 - 8.</w:t>
            </w:r>
          </w:p>
        </w:tc>
      </w:tr>
      <w:tr w:rsidR="00363308" w:rsidRPr="00743905" w14:paraId="67F78BBA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C4201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CEEA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C27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DB08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Cărbuneşti</w:t>
            </w:r>
          </w:p>
          <w:p w14:paraId="2BAA7F6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5F07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7E47474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6F352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59F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650D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4E8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2520D899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5F39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E2D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F9FA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A6A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</w:t>
            </w:r>
            <w:r>
              <w:rPr>
                <w:b/>
                <w:bCs/>
                <w:color w:val="000000"/>
                <w:sz w:val="20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648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169EABD3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 / 5</w:t>
            </w:r>
          </w:p>
          <w:p w14:paraId="60328A61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0DF3851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521F0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3CD9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274F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F000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acces la linia 2.</w:t>
            </w:r>
          </w:p>
        </w:tc>
      </w:tr>
      <w:tr w:rsidR="00363308" w:rsidRPr="00743905" w14:paraId="113C78A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2711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1ADF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51+565</w:t>
            </w:r>
          </w:p>
          <w:p w14:paraId="5FBAA64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E6A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388D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5C855B9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7DEF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1702A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8CB3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99D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313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61478EC1" w14:textId="77777777" w:rsidR="00363308" w:rsidRPr="0007721B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43905" w14:paraId="0FB27F1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D5FC8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4F9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53+270</w:t>
            </w:r>
          </w:p>
          <w:p w14:paraId="7D79A50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5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32</w:t>
            </w:r>
            <w:r w:rsidRPr="00743905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CC33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A5F3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Pojogeni -</w:t>
            </w:r>
          </w:p>
          <w:p w14:paraId="3F437DF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48DC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EE5DA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4B3A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C4D1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E270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741CCB5C" w14:textId="77777777" w:rsidR="00363308" w:rsidRPr="00951746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951746">
              <w:rPr>
                <w:b/>
                <w:bCs/>
                <w:i/>
                <w:color w:val="000000"/>
                <w:sz w:val="20"/>
              </w:rPr>
              <w:t>Nesemnalizată pe teren.</w:t>
            </w:r>
          </w:p>
        </w:tc>
      </w:tr>
      <w:tr w:rsidR="00363308" w:rsidRPr="00743905" w14:paraId="09375B3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2439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6A6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1CF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3617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Copăcioasa</w:t>
            </w:r>
            <w:r>
              <w:rPr>
                <w:b/>
                <w:bCs/>
                <w:color w:val="000000"/>
                <w:sz w:val="20"/>
              </w:rPr>
              <w:t xml:space="preserve"> linia 2 directă, peste sch.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C00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90C42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7F94B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57+400</w:t>
            </w:r>
          </w:p>
          <w:p w14:paraId="3A23B0B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57+600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9A6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40CAE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43905" w14:paraId="3561759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EA19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E9A9F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63+600</w:t>
            </w:r>
          </w:p>
          <w:p w14:paraId="252EA1ED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64+300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C49D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6166" w14:textId="77777777" w:rsidR="00363308" w:rsidRDefault="00363308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26F25FE5" w14:textId="77777777" w:rsidR="00363308" w:rsidRDefault="00363308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5A5D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E8AC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3031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BBA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0E802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</w:tc>
      </w:tr>
      <w:tr w:rsidR="00363308" w:rsidRPr="00743905" w14:paraId="56E08EAF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B630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F4B71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68+900</w:t>
            </w:r>
          </w:p>
          <w:p w14:paraId="22FE1F92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DEB6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5A835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Lunca Budieni -</w:t>
            </w:r>
          </w:p>
          <w:p w14:paraId="2CB2ED0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A4A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820E2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813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631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2FAA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43905" w14:paraId="65E8118B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A836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81B40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3500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0172B" w14:textId="77777777" w:rsidR="00363308" w:rsidRPr="00743905" w:rsidRDefault="0036330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62F5A21D" w14:textId="77777777" w:rsidR="00363308" w:rsidRDefault="0036330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9160B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3</w:t>
            </w:r>
          </w:p>
          <w:p w14:paraId="68AF5FD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8025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9E3A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E8FA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AA0D0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3 tehnică în abatere</w:t>
            </w:r>
          </w:p>
        </w:tc>
      </w:tr>
      <w:tr w:rsidR="00363308" w:rsidRPr="00743905" w14:paraId="34E326E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5F45D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58B9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68E0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5801" w14:textId="77777777" w:rsidR="00363308" w:rsidRPr="00743905" w:rsidRDefault="0036330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51E502B1" w14:textId="77777777" w:rsidR="00363308" w:rsidRDefault="0036330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2275" w14:textId="77777777" w:rsidR="00363308" w:rsidRDefault="0036330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13</w:t>
            </w:r>
          </w:p>
          <w:p w14:paraId="2F27BA65" w14:textId="77777777" w:rsidR="00363308" w:rsidRPr="00743905" w:rsidRDefault="0036330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9101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A4D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0840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9AF2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4, 5 și 6  ân abatere</w:t>
            </w:r>
          </w:p>
        </w:tc>
      </w:tr>
      <w:tr w:rsidR="00363308" w:rsidRPr="00743905" w14:paraId="73FFD6DE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868D4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A38A0" w14:textId="77777777" w:rsidR="00363308" w:rsidRDefault="0036330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B2106" w14:textId="77777777" w:rsidR="00363308" w:rsidRDefault="0036330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C749" w14:textId="77777777" w:rsidR="00363308" w:rsidRPr="00743905" w:rsidRDefault="0036330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2CC008C6" w14:textId="77777777" w:rsidR="00363308" w:rsidRDefault="00363308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</w:t>
            </w:r>
            <w:r>
              <w:rPr>
                <w:b/>
                <w:bCs/>
                <w:color w:val="000000"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51D2" w14:textId="77777777" w:rsidR="00363308" w:rsidRDefault="0036330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14</w:t>
            </w:r>
          </w:p>
          <w:p w14:paraId="25D8C07B" w14:textId="77777777" w:rsidR="00363308" w:rsidRPr="00743905" w:rsidRDefault="0036330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CE456" w14:textId="77777777" w:rsidR="00363308" w:rsidRPr="00743905" w:rsidRDefault="00363308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6CD2" w14:textId="77777777" w:rsidR="00363308" w:rsidRPr="00743905" w:rsidRDefault="0036330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62E5" w14:textId="77777777" w:rsidR="00363308" w:rsidRPr="00743905" w:rsidRDefault="00363308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C448" w14:textId="77777777" w:rsidR="00363308" w:rsidRDefault="00363308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linia 1</w:t>
            </w:r>
          </w:p>
        </w:tc>
      </w:tr>
      <w:tr w:rsidR="00363308" w:rsidRPr="00743905" w14:paraId="6152DEDA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30540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D32C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2D86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0A6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Târgu Jiu</w:t>
            </w:r>
          </w:p>
          <w:p w14:paraId="777C546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Cap X </w:t>
            </w:r>
            <w:r>
              <w:rPr>
                <w:b/>
                <w:bCs/>
                <w:color w:val="000000"/>
                <w:sz w:val="20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FB8FA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sch.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27,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22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112857D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F9BAA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3B58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D88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D26A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B9013C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- 10.</w:t>
            </w:r>
          </w:p>
        </w:tc>
      </w:tr>
      <w:tr w:rsidR="00363308" w:rsidRPr="00743905" w14:paraId="1B512833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4842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CD78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44D4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49E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Ec. Teodoroiu</w:t>
            </w:r>
          </w:p>
          <w:p w14:paraId="106F09D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0ED8BFB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989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4529C38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C524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DF1A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C1E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4E2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2F8DBED6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FE8B3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C90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77+685</w:t>
            </w:r>
          </w:p>
          <w:p w14:paraId="2B4325F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BB2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C2D5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Ec. Teodoroiu -</w:t>
            </w:r>
          </w:p>
          <w:p w14:paraId="2343631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CCA4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83792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89D9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F45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72F6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0BAE0F4D" w14:textId="77777777" w:rsidR="00363308" w:rsidRPr="00351657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43905" w14:paraId="6BA425D4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EE49E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5692C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90+300</w:t>
            </w:r>
          </w:p>
          <w:p w14:paraId="41D0ACD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4084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F5B65" w14:textId="77777777" w:rsidR="00363308" w:rsidRPr="00743905" w:rsidRDefault="00363308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12A2216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88C5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CABB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308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BF85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33C7B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43905" w14:paraId="1D170BA5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2CA1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E4A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64B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C5AC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Valea Sadului</w:t>
            </w:r>
          </w:p>
          <w:p w14:paraId="61437B2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74D77DF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A34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086BE0B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6A42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374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B555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5CD7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3104BFF8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67722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240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4D24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2BEB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</w:t>
            </w:r>
            <w:r>
              <w:rPr>
                <w:b/>
                <w:bCs/>
                <w:color w:val="000000"/>
                <w:sz w:val="20"/>
              </w:rPr>
              <w:t>Meri</w:t>
            </w:r>
          </w:p>
          <w:p w14:paraId="4C0A2CD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47A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17D8E4C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AF2F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698C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1050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BCB5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09C33142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4E35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61B2C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95+700</w:t>
            </w:r>
          </w:p>
          <w:p w14:paraId="27DD519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0935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E10C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2CD3853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728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C126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A98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C121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BE1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43905" w14:paraId="75C8770E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78D6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64A3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96+250</w:t>
            </w:r>
          </w:p>
          <w:p w14:paraId="48D6923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4090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AD1C5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5ADE3AF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419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8F201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FA6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82B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50BF5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2408844E" w14:textId="77777777" w:rsidR="00363308" w:rsidRPr="003B409E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43905" w14:paraId="55BD79AD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C424F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8BAA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100+420</w:t>
            </w:r>
          </w:p>
          <w:p w14:paraId="2772F71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DEA6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0C7E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Meri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32C7471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2D5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CAC6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B174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8B05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161A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</w:rPr>
              <w:t xml:space="preserve"> două locomotive cuplate.</w:t>
            </w:r>
          </w:p>
          <w:p w14:paraId="5A99B4E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43905" w14:paraId="27858654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1BC6F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DF5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FCF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2881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Lainici</w:t>
            </w:r>
          </w:p>
          <w:p w14:paraId="187AC31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389A940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DDF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5D4CA41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F4817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765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D01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5B10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6AFA4B72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F191C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323C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43905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930</w:t>
            </w:r>
          </w:p>
          <w:p w14:paraId="60B09CF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104+</w:t>
            </w:r>
            <w:r>
              <w:rPr>
                <w:b/>
                <w:bCs/>
                <w:color w:val="000000"/>
                <w:sz w:val="20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2FD2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D02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Lainici –</w:t>
            </w:r>
          </w:p>
          <w:p w14:paraId="463997E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4443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8E125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1E0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61D3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0BA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363308" w:rsidRPr="00743905" w14:paraId="550AF7A0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4F73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DAC25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D837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08879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</w:rPr>
              <w:t>Pietrele Albe</w:t>
            </w:r>
          </w:p>
          <w:p w14:paraId="416089A3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liniile 1 și 2</w:t>
            </w:r>
          </w:p>
          <w:p w14:paraId="2F8CF979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66D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3DB4C4F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B596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249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D952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06F4F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04A12E54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8B5F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719D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113+700</w:t>
            </w:r>
          </w:p>
          <w:p w14:paraId="70804D0E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F4B2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005A4" w14:textId="77777777" w:rsidR="00363308" w:rsidRPr="00743905" w:rsidRDefault="00363308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4995282A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A6F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B45D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FF7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747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3B2DA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43905" w14:paraId="60914F0D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EF2C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631F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834D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EE61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Strâmbuţa</w:t>
            </w:r>
          </w:p>
          <w:p w14:paraId="5F4E6BC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1 </w:t>
            </w:r>
          </w:p>
          <w:p w14:paraId="5E89A68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779B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3C94488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02D7B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D7C8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E633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1F71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105157CE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7ED0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7D5B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FAE3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C60A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0A94E89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BE7B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16E4F87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C2A9E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DD3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784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B07A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Între km 84+000 şi călcâiul schimbătorului numărul 12 este porţiune închisă.</w:t>
            </w:r>
          </w:p>
        </w:tc>
      </w:tr>
      <w:tr w:rsidR="00363308" w:rsidRPr="00743905" w14:paraId="04D95762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22DEA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826B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17FD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11FC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Livezeni</w:t>
            </w:r>
          </w:p>
          <w:p w14:paraId="76FD37F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8BF5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07672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CBC2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BA5C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362F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Inclusiv peste schimbătorul numărul 22.</w:t>
            </w:r>
          </w:p>
        </w:tc>
      </w:tr>
      <w:tr w:rsidR="00363308" w:rsidRPr="00743905" w14:paraId="577D2359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0B6B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4BFE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6F1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A961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88D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22B0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6758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79+510</w:t>
            </w:r>
          </w:p>
          <w:p w14:paraId="179F77A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E35F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8CE3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 Stație paralelogram. Afectează intrări - ieşiri la liniile 1 - 3 Cap X.</w:t>
            </w:r>
          </w:p>
        </w:tc>
      </w:tr>
      <w:tr w:rsidR="00363308" w:rsidRPr="00743905" w14:paraId="44913FEA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ECB6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30B1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265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44E77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2FF1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5F8E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EBAC0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F54CE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542D3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1-12 Cap X.</w:t>
            </w:r>
          </w:p>
        </w:tc>
      </w:tr>
      <w:tr w:rsidR="00363308" w:rsidRPr="00743905" w14:paraId="29A557E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DD4BE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7439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6F3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B9B7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St. Petroşani </w:t>
            </w:r>
          </w:p>
          <w:p w14:paraId="121911C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</w:t>
            </w:r>
            <w:r w:rsidRPr="00743905">
              <w:rPr>
                <w:b/>
                <w:bCs/>
                <w:color w:val="000000"/>
                <w:sz w:val="20"/>
              </w:rPr>
              <w:t xml:space="preserve"> 2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</w:rPr>
              <w:t xml:space="preserve">B, </w:t>
            </w:r>
            <w:r>
              <w:rPr>
                <w:b/>
                <w:bCs/>
                <w:color w:val="000000"/>
                <w:sz w:val="20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</w:rPr>
              <w:t>9, 12</w:t>
            </w:r>
            <w:r>
              <w:rPr>
                <w:b/>
                <w:bCs/>
                <w:color w:val="000000"/>
                <w:sz w:val="20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EE4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toată</w:t>
            </w:r>
          </w:p>
          <w:p w14:paraId="5EDE80A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A2C23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BE74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2B5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B06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26EB66F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A15C1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68F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50CD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9B18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 Călători</w:t>
            </w:r>
          </w:p>
          <w:p w14:paraId="199B53D8" w14:textId="77777777" w:rsidR="00363308" w:rsidRPr="00D7377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</w:t>
            </w:r>
            <w:r>
              <w:rPr>
                <w:b/>
                <w:bCs/>
                <w:color w:val="000000"/>
                <w:sz w:val="20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C3EDC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6034835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9A51" w14:textId="77777777" w:rsidR="00363308" w:rsidRPr="00D73778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D083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0A5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5AD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72D4AFFB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94C46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E4A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3E8F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CD65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8CC69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A014" w14:textId="77777777" w:rsidR="00363308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E12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47BD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B53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Afectează intrări - ieşiri la liniile 1-3 Cap Y.</w:t>
            </w:r>
          </w:p>
        </w:tc>
      </w:tr>
      <w:tr w:rsidR="00363308" w:rsidRPr="00743905" w14:paraId="1905750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02871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656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BA91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1B9EF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0DF6C79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97F1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7B55E472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10 - 16,</w:t>
            </w:r>
          </w:p>
          <w:p w14:paraId="2929D8D6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20 - 24</w:t>
            </w:r>
          </w:p>
          <w:p w14:paraId="4570411D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și</w:t>
            </w:r>
          </w:p>
          <w:p w14:paraId="7E7ED84A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C7828" w14:textId="77777777" w:rsidR="00363308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A785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6707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5C2E1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1721DAF4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liniile 1 - 12 abătute </w:t>
            </w:r>
          </w:p>
          <w:p w14:paraId="08D9726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Cap Y.</w:t>
            </w:r>
          </w:p>
        </w:tc>
      </w:tr>
      <w:tr w:rsidR="00363308" w:rsidRPr="00743905" w14:paraId="4C3BA5C7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C1E6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6500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BEB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750F5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Petroşani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  <w:p w14:paraId="7649779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DE755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099B2" w14:textId="77777777" w:rsidR="00363308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1836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77+830</w:t>
            </w:r>
          </w:p>
          <w:p w14:paraId="0F6E7B3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2EF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C43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Stație paralelogram. </w:t>
            </w:r>
          </w:p>
        </w:tc>
      </w:tr>
      <w:tr w:rsidR="00363308" w:rsidRPr="00743905" w14:paraId="0292549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A78D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810C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855F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76973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Petroşani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5E6535B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BB979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560A" w14:textId="77777777" w:rsidR="00363308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7382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74+500</w:t>
            </w:r>
          </w:p>
          <w:p w14:paraId="2F780CB5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C4FDD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093C9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43905" w14:paraId="210301E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3B018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76C00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17072055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18AD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F565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34517D3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</w:t>
            </w:r>
            <w:r>
              <w:rPr>
                <w:b/>
                <w:bCs/>
                <w:color w:val="000000"/>
                <w:sz w:val="20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C6BE3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3A7F2" w14:textId="77777777" w:rsidR="00363308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EFDE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68+600</w:t>
            </w:r>
          </w:p>
          <w:p w14:paraId="5454E247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99456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7936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43905" w14:paraId="70A1605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F8EC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2397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37FD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BC07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6FA3BA7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4951B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diag. </w:t>
            </w:r>
          </w:p>
          <w:p w14:paraId="37492A04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1 - 5 / 7</w:t>
            </w:r>
          </w:p>
          <w:p w14:paraId="0CDDA303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2DC36F7A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5670" w14:textId="77777777" w:rsidR="00363308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8EC98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937E4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21A44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4F686E2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din fir I în fir II și invers.</w:t>
            </w:r>
          </w:p>
        </w:tc>
      </w:tr>
      <w:tr w:rsidR="00363308" w:rsidRPr="00743905" w14:paraId="100B01F9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909EB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E7E5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E20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B08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Băniţa</w:t>
            </w:r>
          </w:p>
          <w:p w14:paraId="600F716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D688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F2E00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899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678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E2C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23F4B163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76A9A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151D0" w14:textId="77777777" w:rsidR="00363308" w:rsidRDefault="0036330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04CC776D" w14:textId="77777777" w:rsidR="00363308" w:rsidRPr="00743905" w:rsidRDefault="0036330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426D" w14:textId="77777777" w:rsidR="00363308" w:rsidRPr="00743905" w:rsidRDefault="0036330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216B" w14:textId="77777777" w:rsidR="00363308" w:rsidRDefault="00363308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Bănița -</w:t>
            </w:r>
          </w:p>
          <w:p w14:paraId="2369ED33" w14:textId="77777777" w:rsidR="00363308" w:rsidRPr="00743905" w:rsidRDefault="00363308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D8383" w14:textId="77777777" w:rsidR="00363308" w:rsidRPr="00743905" w:rsidRDefault="0036330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0517" w14:textId="77777777" w:rsidR="00363308" w:rsidRPr="00743905" w:rsidRDefault="00363308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F2EA6" w14:textId="77777777" w:rsidR="00363308" w:rsidRDefault="0036330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62+850</w:t>
            </w:r>
          </w:p>
          <w:p w14:paraId="2D9D9AB4" w14:textId="77777777" w:rsidR="00363308" w:rsidRPr="00743905" w:rsidRDefault="0036330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4C3BC" w14:textId="77777777" w:rsidR="00363308" w:rsidRPr="00743905" w:rsidRDefault="00363308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BCB0" w14:textId="77777777" w:rsidR="00363308" w:rsidRPr="00743905" w:rsidRDefault="00363308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43905" w14:paraId="1D688196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5E9C5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1D5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1106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8832" w14:textId="77777777" w:rsidR="00363308" w:rsidRDefault="00363308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Merișor </w:t>
            </w:r>
          </w:p>
          <w:p w14:paraId="4C5BC506" w14:textId="77777777" w:rsidR="00363308" w:rsidRPr="00743905" w:rsidRDefault="00363308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4F5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BC156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C135" w14:textId="77777777" w:rsidR="00363308" w:rsidRDefault="00363308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61+300</w:t>
            </w:r>
          </w:p>
          <w:p w14:paraId="3634D43D" w14:textId="77777777" w:rsidR="00363308" w:rsidRPr="004E7F11" w:rsidRDefault="00363308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EF4A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E2B0" w14:textId="77777777" w:rsidR="00363308" w:rsidRDefault="00363308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Fără inductori. </w:t>
            </w:r>
          </w:p>
          <w:p w14:paraId="3C517E56" w14:textId="77777777" w:rsidR="00363308" w:rsidRPr="00743905" w:rsidRDefault="00363308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4814AAD5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10E3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4B38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EEF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3F27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Baru Mare</w:t>
            </w:r>
          </w:p>
          <w:p w14:paraId="1CA9815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E235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între </w:t>
            </w:r>
          </w:p>
          <w:p w14:paraId="0E3CE6AB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 xml:space="preserve">ax stație și </w:t>
            </w:r>
          </w:p>
          <w:p w14:paraId="5169F8A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5D46B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095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9AA0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D294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32C06886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A8FC3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094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AFA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533F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Pui -</w:t>
            </w:r>
          </w:p>
          <w:p w14:paraId="325851B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557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8A9A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FDA7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38+600</w:t>
            </w:r>
          </w:p>
          <w:p w14:paraId="4643CE7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095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80AB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43905" w14:paraId="03A7C491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6A630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3A2E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36+100</w:t>
            </w:r>
          </w:p>
          <w:p w14:paraId="200EE02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67F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76DD6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Băiești -</w:t>
            </w:r>
          </w:p>
          <w:p w14:paraId="379DA09B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296F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D59F9" w14:textId="77777777" w:rsidR="00363308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1665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0235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8DDF5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43905" w14:paraId="20182FAB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CA9DE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D9686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30+050</w:t>
            </w:r>
          </w:p>
          <w:p w14:paraId="0F04433D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4233F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9088C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2A69A27A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DDF7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16AF" w14:textId="77777777" w:rsidR="00363308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D1C2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EEA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A178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43905" w14:paraId="7206350E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97A01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A574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26DD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DD742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Subcetate</w:t>
            </w:r>
          </w:p>
          <w:p w14:paraId="5EE7D13F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348A8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74F03" w14:textId="77777777" w:rsidR="00363308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1B3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700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C4F1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7B895467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3C50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CCE5C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12+450</w:t>
            </w:r>
          </w:p>
          <w:p w14:paraId="7F157EA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C7B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201C2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- </w:t>
            </w:r>
          </w:p>
          <w:p w14:paraId="1C0A4054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Călan Băi și </w:t>
            </w:r>
          </w:p>
          <w:p w14:paraId="5052899E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Călan Băi </w:t>
            </w:r>
          </w:p>
          <w:p w14:paraId="0976479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59D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4CC8B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7F43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EEC6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4E10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04589443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0095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B361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5C6C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868C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Călan Băi</w:t>
            </w:r>
          </w:p>
          <w:p w14:paraId="2958B76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159E3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</w:t>
            </w:r>
          </w:p>
          <w:p w14:paraId="3C624763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ax staţie şi </w:t>
            </w:r>
          </w:p>
          <w:p w14:paraId="2159665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45CF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227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60A45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C72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</w:rPr>
              <w:t xml:space="preserve"> închisă.</w:t>
            </w:r>
          </w:p>
        </w:tc>
      </w:tr>
      <w:tr w:rsidR="00363308" w:rsidRPr="00743905" w14:paraId="5B2776C3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C7C32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56A4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C12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8D7A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Băcia linia 2 directă </w:t>
            </w:r>
          </w:p>
          <w:p w14:paraId="587648A7" w14:textId="77777777" w:rsidR="00363308" w:rsidRPr="00CD295A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058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63A13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EA951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6+270</w:t>
            </w:r>
          </w:p>
          <w:p w14:paraId="64126E07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3E81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D91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43905" w14:paraId="6CD6FF55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F926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9E644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3B923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2461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37269F3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5FB5EA4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A5B18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19B5A0B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137 -</w:t>
            </w:r>
          </w:p>
          <w:p w14:paraId="67E3E6D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AEBAB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FCFB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96F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8A38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2AA7AE58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E5931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06346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D504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1B3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5A581D1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0161206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5AEF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6EB7255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0CA8" w14:textId="77777777" w:rsidR="00363308" w:rsidRPr="00743905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F2F2C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16FE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7F69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39659657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3F94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1A42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3BCE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B21FA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0353735A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CFD2B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91A50" w14:textId="77777777" w:rsidR="00363308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48AD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7F7FA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11792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0DF22F82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1F153E2F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0CFF4E25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363308" w:rsidRPr="00743905" w14:paraId="38BDF0BF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6A97" w14:textId="77777777" w:rsidR="00363308" w:rsidRPr="00743905" w:rsidRDefault="00363308" w:rsidP="0036330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6D44F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B00B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6B90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Simeria Triaj</w:t>
            </w:r>
          </w:p>
          <w:p w14:paraId="5C145DC9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C635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între sch. 13 </w:t>
            </w:r>
          </w:p>
          <w:p w14:paraId="12E69F19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și </w:t>
            </w:r>
          </w:p>
          <w:p w14:paraId="34722C45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1B1910A9" w14:textId="77777777" w:rsidR="00363308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0E2B6" w14:textId="77777777" w:rsidR="00363308" w:rsidRDefault="00363308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2640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63FB1" w14:textId="77777777" w:rsidR="00363308" w:rsidRPr="00743905" w:rsidRDefault="00363308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25FD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3FBC600F" w14:textId="77777777" w:rsidR="00363308" w:rsidRDefault="00363308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69C9AC4C" w14:textId="77777777" w:rsidR="00363308" w:rsidRPr="005905D7" w:rsidRDefault="00363308" w:rsidP="00B773E9">
      <w:pPr>
        <w:spacing w:before="40" w:after="40" w:line="192" w:lineRule="auto"/>
        <w:ind w:right="57"/>
        <w:rPr>
          <w:b/>
          <w:sz w:val="20"/>
        </w:rPr>
      </w:pPr>
    </w:p>
    <w:p w14:paraId="0F9BA2C0" w14:textId="77777777" w:rsidR="00363308" w:rsidRDefault="00363308" w:rsidP="00740BAB">
      <w:pPr>
        <w:pStyle w:val="Heading1"/>
        <w:spacing w:line="360" w:lineRule="auto"/>
      </w:pPr>
      <w:r>
        <w:t>LINIA 136</w:t>
      </w:r>
    </w:p>
    <w:p w14:paraId="60BF6967" w14:textId="77777777" w:rsidR="00363308" w:rsidRDefault="00363308" w:rsidP="00CF5ED3">
      <w:pPr>
        <w:pStyle w:val="Heading1"/>
        <w:spacing w:line="360" w:lineRule="auto"/>
        <w:rPr>
          <w:sz w:val="8"/>
        </w:rPr>
      </w:pPr>
      <w:r>
        <w:t>STREHAIA - MOTRU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363308" w14:paraId="53133224" w14:textId="77777777">
        <w:trPr>
          <w:cantSplit/>
          <w:trHeight w:val="4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8377" w14:textId="77777777" w:rsidR="00363308" w:rsidRDefault="00363308" w:rsidP="0036330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270D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9E7C0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C9C46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7143F601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176A1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570D87B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12 </w:t>
            </w:r>
          </w:p>
          <w:p w14:paraId="552D9FEE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3E9C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B5A5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6604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7096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69E8C2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2 - 5 către staţia Jirov.</w:t>
            </w:r>
          </w:p>
        </w:tc>
      </w:tr>
      <w:tr w:rsidR="00363308" w14:paraId="3230B143" w14:textId="77777777">
        <w:trPr>
          <w:cantSplit/>
          <w:trHeight w:val="4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77CDA" w14:textId="77777777" w:rsidR="00363308" w:rsidRDefault="00363308" w:rsidP="0036330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D6EA4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734E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3620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4D074BB5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3B24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A19AC7F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4481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FBD77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44557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DC8B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3FD9458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linia 1.</w:t>
            </w:r>
          </w:p>
        </w:tc>
      </w:tr>
      <w:tr w:rsidR="00363308" w14:paraId="233FBA06" w14:textId="77777777">
        <w:trPr>
          <w:cantSplit/>
          <w:trHeight w:val="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D2126" w14:textId="77777777" w:rsidR="00363308" w:rsidRDefault="00363308" w:rsidP="0036330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5F0F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9B63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161B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5D2EEE49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569C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F9F94AF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/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7DAB7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E497E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6244B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0998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95BD67A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și 5 direcţia Jirov.</w:t>
            </w:r>
          </w:p>
        </w:tc>
      </w:tr>
      <w:tr w:rsidR="00363308" w14:paraId="34D8FEA3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03864" w14:textId="77777777" w:rsidR="00363308" w:rsidRDefault="00363308" w:rsidP="0036330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047B7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C2D32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E986D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Jirov</w:t>
            </w:r>
          </w:p>
          <w:p w14:paraId="39AA6F74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5A829785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B61C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7986467B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AD59F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EED4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3274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05426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4BB7956A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D7BF9" w14:textId="77777777" w:rsidR="00363308" w:rsidRDefault="00363308" w:rsidP="0036330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9C13F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27+250</w:t>
            </w:r>
          </w:p>
          <w:p w14:paraId="26F753CC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67EA4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54900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2B0E3C60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EB44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78FB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1F087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3F7D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16D16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 și 11.</w:t>
            </w:r>
          </w:p>
          <w:p w14:paraId="7DB2B430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41BA91F5" w14:textId="77777777">
        <w:trPr>
          <w:cantSplit/>
          <w:trHeight w:val="64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E6A3" w14:textId="77777777" w:rsidR="00363308" w:rsidRDefault="00363308" w:rsidP="0036330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E0F7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5732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7EF7C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487B251D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BA4CC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BFE0916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8F2D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6053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04C15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AC1A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A5E3F8F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7 şi 8 </w:t>
            </w:r>
          </w:p>
          <w:p w14:paraId="5CB909D2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363308" w14:paraId="4CBFB738" w14:textId="77777777">
        <w:trPr>
          <w:cantSplit/>
          <w:trHeight w:val="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E4796" w14:textId="77777777" w:rsidR="00363308" w:rsidRDefault="00363308" w:rsidP="0036330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0854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55942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EB2E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53F41203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3CFCF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29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8266B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6B821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29B23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5CB1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EFEB703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– 13, Cap X.</w:t>
            </w:r>
          </w:p>
        </w:tc>
      </w:tr>
      <w:tr w:rsidR="00363308" w14:paraId="27BA4978" w14:textId="77777777">
        <w:trPr>
          <w:cantSplit/>
          <w:trHeight w:val="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4C3F8" w14:textId="77777777" w:rsidR="00363308" w:rsidRDefault="00363308" w:rsidP="0036330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EFF1F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362F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16E88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5EFA3FDB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  <w:p w14:paraId="4170967D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A22C3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2245528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3897E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E75D3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EB54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2E0E4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4B87D0FF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54BD" w14:textId="77777777" w:rsidR="00363308" w:rsidRDefault="00363308" w:rsidP="0036330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CAFD3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1157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FE85C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3511DC47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54E1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A910158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D835B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1399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B0BF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52E5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430E48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363308" w14:paraId="66DA1EFB" w14:textId="77777777">
        <w:trPr>
          <w:cantSplit/>
          <w:trHeight w:val="1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B5C2" w14:textId="77777777" w:rsidR="00363308" w:rsidRDefault="00363308" w:rsidP="0036330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9543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1179C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A793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00D05519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5761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22 / 26 şi </w:t>
            </w:r>
          </w:p>
          <w:p w14:paraId="3EEE0007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B83DF0A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30, 38, 40 </w:t>
            </w:r>
          </w:p>
          <w:p w14:paraId="1D105BF3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44089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97A5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608A" w14:textId="77777777" w:rsidR="00363308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98E6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DC98AD" w14:textId="77777777" w:rsidR="00363308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1 - 13.</w:t>
            </w:r>
          </w:p>
        </w:tc>
      </w:tr>
    </w:tbl>
    <w:p w14:paraId="58E35FDE" w14:textId="77777777" w:rsidR="00363308" w:rsidRDefault="00363308">
      <w:pPr>
        <w:spacing w:line="192" w:lineRule="auto"/>
        <w:ind w:right="57"/>
        <w:rPr>
          <w:sz w:val="20"/>
        </w:rPr>
      </w:pPr>
    </w:p>
    <w:p w14:paraId="2F4C09B9" w14:textId="77777777" w:rsidR="00363308" w:rsidRDefault="00363308" w:rsidP="002A3C7A">
      <w:pPr>
        <w:pStyle w:val="Heading1"/>
        <w:spacing w:line="360" w:lineRule="auto"/>
      </w:pPr>
      <w:r>
        <w:t>LINIA 138</w:t>
      </w:r>
    </w:p>
    <w:p w14:paraId="131DD68E" w14:textId="77777777" w:rsidR="00363308" w:rsidRDefault="00363308" w:rsidP="00FE4C1D">
      <w:pPr>
        <w:pStyle w:val="Heading1"/>
        <w:spacing w:line="360" w:lineRule="auto"/>
        <w:rPr>
          <w:b w:val="0"/>
          <w:bCs w:val="0"/>
          <w:sz w:val="8"/>
        </w:rPr>
      </w:pPr>
      <w:r>
        <w:t>AMARADIA - BÂRSEŞTI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6"/>
        <w:gridCol w:w="2200"/>
        <w:gridCol w:w="869"/>
        <w:gridCol w:w="756"/>
        <w:gridCol w:w="869"/>
        <w:gridCol w:w="756"/>
        <w:gridCol w:w="2494"/>
      </w:tblGrid>
      <w:tr w:rsidR="00363308" w14:paraId="3CC8046E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CAF9E" w14:textId="77777777" w:rsidR="00363308" w:rsidRDefault="00363308" w:rsidP="0036330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3CC8" w14:textId="77777777" w:rsidR="00363308" w:rsidRDefault="0036330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0+840</w:t>
            </w:r>
          </w:p>
          <w:p w14:paraId="24EA8C37" w14:textId="77777777" w:rsidR="00363308" w:rsidRDefault="0036330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1DF5D" w14:textId="77777777" w:rsidR="00363308" w:rsidRPr="008B4C96" w:rsidRDefault="0036330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2D445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4C861A9B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8759" w14:textId="77777777" w:rsidR="00363308" w:rsidRDefault="00363308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2F68" w14:textId="77777777" w:rsidR="00363308" w:rsidRPr="008B4C96" w:rsidRDefault="0036330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23B78CF6" w14:textId="77777777" w:rsidR="00363308" w:rsidRDefault="0036330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3A78D96" w14:textId="77777777" w:rsidR="00363308" w:rsidRPr="008B4C96" w:rsidRDefault="0036330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F93A0" w14:textId="77777777" w:rsidR="00363308" w:rsidRPr="007126D7" w:rsidRDefault="00363308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AFF3CB0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6E510F7C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B74B" w14:textId="77777777" w:rsidR="00363308" w:rsidRDefault="00363308" w:rsidP="0036330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8F17" w14:textId="77777777" w:rsidR="00363308" w:rsidRDefault="0036330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1+600</w:t>
            </w:r>
          </w:p>
          <w:p w14:paraId="26402CD7" w14:textId="77777777" w:rsidR="00363308" w:rsidRDefault="0036330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4F286" w14:textId="77777777" w:rsidR="00363308" w:rsidRPr="008B4C96" w:rsidRDefault="0036330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BDEB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Amaradia -</w:t>
            </w:r>
          </w:p>
          <w:p w14:paraId="0CFAC5E7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Bârseşti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6E71E" w14:textId="77777777" w:rsidR="00363308" w:rsidRDefault="00363308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D2637" w14:textId="77777777" w:rsidR="00363308" w:rsidRPr="008B4C96" w:rsidRDefault="0036330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7D8FEE48" w14:textId="77777777" w:rsidR="00363308" w:rsidRDefault="0036330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5B54C5A" w14:textId="77777777" w:rsidR="00363308" w:rsidRPr="008B4C96" w:rsidRDefault="0036330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EC679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363308" w14:paraId="31454974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BE7BB" w14:textId="77777777" w:rsidR="00363308" w:rsidRDefault="00363308" w:rsidP="0036330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C920" w14:textId="77777777" w:rsidR="00363308" w:rsidRDefault="0036330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A272" w14:textId="77777777" w:rsidR="00363308" w:rsidRPr="008B4C96" w:rsidRDefault="0036330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1D6BD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62D7FD14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1314E22D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5A022" w14:textId="77777777" w:rsidR="00363308" w:rsidRDefault="00363308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4CEC47" w14:textId="77777777" w:rsidR="00363308" w:rsidRDefault="00363308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134EA" w14:textId="77777777" w:rsidR="00363308" w:rsidRPr="008B4C96" w:rsidRDefault="0036330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7C27B5AB" w14:textId="77777777" w:rsidR="00363308" w:rsidRDefault="0036330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A7157F6" w14:textId="77777777" w:rsidR="00363308" w:rsidRPr="008B4C96" w:rsidRDefault="0036330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82F25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31, 30.</w:t>
            </w:r>
          </w:p>
        </w:tc>
      </w:tr>
      <w:tr w:rsidR="00363308" w14:paraId="2430814D" w14:textId="77777777">
        <w:trPr>
          <w:cantSplit/>
          <w:trHeight w:val="7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FA4A8" w14:textId="77777777" w:rsidR="00363308" w:rsidRDefault="00363308" w:rsidP="0036330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9FBE" w14:textId="77777777" w:rsidR="00363308" w:rsidRDefault="0036330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90648" w14:textId="77777777" w:rsidR="00363308" w:rsidRPr="008B4C96" w:rsidRDefault="0036330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2ABDC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Bârseşti </w:t>
            </w:r>
          </w:p>
          <w:p w14:paraId="4647D723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4D1526BE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 și</w:t>
            </w:r>
          </w:p>
          <w:p w14:paraId="3F7C165F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30, 31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32211" w14:textId="77777777" w:rsidR="00363308" w:rsidRDefault="00363308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9EE9AB3" w14:textId="77777777" w:rsidR="00363308" w:rsidRDefault="00363308">
            <w:pPr>
              <w:spacing w:before="40" w:line="28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1AB88" w14:textId="77777777" w:rsidR="00363308" w:rsidRPr="008B4C96" w:rsidRDefault="0036330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8B4C9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</w:tcPr>
          <w:p w14:paraId="080E4678" w14:textId="77777777" w:rsidR="00363308" w:rsidRDefault="0036330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6B216B4" w14:textId="77777777" w:rsidR="00363308" w:rsidRPr="008B4C96" w:rsidRDefault="0036330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B835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sch. nr. 17, 31, 30, 26.</w:t>
            </w:r>
          </w:p>
        </w:tc>
      </w:tr>
    </w:tbl>
    <w:p w14:paraId="73DD3BB7" w14:textId="77777777" w:rsidR="00363308" w:rsidRDefault="00363308">
      <w:pPr>
        <w:tabs>
          <w:tab w:val="left" w:pos="4320"/>
        </w:tabs>
        <w:rPr>
          <w:sz w:val="20"/>
        </w:rPr>
      </w:pPr>
    </w:p>
    <w:p w14:paraId="6DE19F54" w14:textId="77777777" w:rsidR="00363308" w:rsidRDefault="00363308" w:rsidP="00C83010">
      <w:pPr>
        <w:pStyle w:val="Heading1"/>
        <w:spacing w:line="360" w:lineRule="auto"/>
      </w:pPr>
      <w:r>
        <w:t>LINIA 143</w:t>
      </w:r>
    </w:p>
    <w:p w14:paraId="03AA4DD9" w14:textId="77777777" w:rsidR="00363308" w:rsidRDefault="00363308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363308" w14:paraId="41BEFE00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91E21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967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6BEAB2E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DB63D" w14:textId="77777777" w:rsidR="00363308" w:rsidRPr="00984839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4FABB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533B717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3E16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BAD9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EA2D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AD68C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57FD1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54F54F4A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61EFA5F8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530B180C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16D9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05C4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1A4C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C3A8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58CEB9E4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400A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7BC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93BD8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5C39952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CB2AB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F235C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9FC6713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363308" w14:paraId="079F4A15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5D86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EBD5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70FB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1F8A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D8C92E7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24EC9444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0C135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D32F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2B67A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1C0F184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3FB5F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F243C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CDD888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56F89EDD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1AF36CBD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0929A283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BCAF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29C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713C6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8F63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17F9791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5DE9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EAD6B0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5B35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AE988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DC1D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1971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BD31BB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363308" w14:paraId="6357EC4E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C2B52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6B75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35FAF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AC4CB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9AC8246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B22A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0D5BCF7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F230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082F6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FE0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9D9D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B5CBCB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363308" w14:paraId="6926C4C8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16A11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EE01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700D6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D39B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BBDAE3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28D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ABBFC9F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8D7604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4D7F6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DC83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7BE20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B61A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57F38A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363308" w14:paraId="1DB7B37A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09B8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9A23F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232E3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0CCD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632E24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E798F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12A2149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84BF28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39BAE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211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9BEF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6371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76C6DC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363308" w14:paraId="626F5223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D02B9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3DEA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9F129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5962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952D3E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718F6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4A54E0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54AEAF37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4C84C0E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1BEA05D0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7BEDBB80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A3F0D8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FF6701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4AB0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C2E35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933A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E817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CDBA43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363308" w14:paraId="7DADE43E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EF296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5795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C8F8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BA3C5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2766F97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3E87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3F19292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2299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52878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E31BF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76866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5CC162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7173AC82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363308" w14:paraId="3F1A6855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A29D1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3042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41699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3ED48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792CD2E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387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6406C57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3A46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3BCA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B7C3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1CEB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D442FA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363308" w14:paraId="5AD7EB3F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53DA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ABD4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BC946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547A9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BDB184E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303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C85A90F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757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7DD0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087E0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8B1F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CAE992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5B6F608D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363308" w14:paraId="0107E5C5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8AA8D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B4D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CAEB6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4E77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739F69D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68E2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778FD1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2EDD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522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6DBA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4932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71C7BA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363308" w14:paraId="35AD25C5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656B6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5B09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64238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4DB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13C2FA1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C1366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D80F6B6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178588F9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7EA9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2129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1273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9620A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B2C7F1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363308" w14:paraId="6C668010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EB967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7F28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FA19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C5F62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6E40553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D090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D3F72F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AFE8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401F9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C816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C2A8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77363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363308" w14:paraId="7D814549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BE198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60C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EB277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15DB8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6451CCF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EF72F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700D929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53BCFCB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73D1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E671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5430E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A534A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3A2A9B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363308" w14:paraId="0B84C555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BFE93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22D6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3FC97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E0D97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E9C2071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469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07C13FB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6C9F8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EEB30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15DD7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CCEF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F7BFC6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363308" w14:paraId="6C02E8F2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FC68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A1A4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7F8A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ACFF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84C80A4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FCA6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F358FF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4DFC9F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327FF" w14:textId="77777777" w:rsidR="00363308" w:rsidRPr="00B53EFA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24EB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347C1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49F9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CA393E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363308" w14:paraId="497AACBB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F7B8F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E94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A0C55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7FF28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784790D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4A13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848BAD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5262B" w14:textId="77777777" w:rsidR="00363308" w:rsidRPr="00B53EFA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62BD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D5DA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7FFBD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7CD6A27A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16F2F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30B1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EB05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F1FD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7894236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008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F2674D5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D0804" w14:textId="77777777" w:rsidR="00363308" w:rsidRPr="00B53EFA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460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FC2A5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B20CF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67CF6092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1722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85415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E9694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637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04A97F5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4446E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6B2132A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61EFA" w14:textId="77777777" w:rsidR="00363308" w:rsidRPr="00B53EFA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4C2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BDF3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F33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A63F18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363308" w14:paraId="62D1BB2B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AD9D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91B1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0AD32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15CAF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40D99CA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1A9B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E69527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98E39F0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50516C66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EB8787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7CC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C2C6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FD338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CB8F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9BF9FB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363308" w14:paraId="24A909C7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482D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9ADF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2F41438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7E502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9779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505C9046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B9C8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D3C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FFE0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CA08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06D2C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6B28F735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8D424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F091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3FABE6E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42C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045A7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219D04B1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9B8C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309F5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B70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8264A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EA68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AA65A2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2D09C721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78486521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8B44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6F78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182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380F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3EAF7CC1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1C1C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36B3E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3137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188B096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3DEE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FA46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7D108A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64F0786A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3ACA39FA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8F0A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82369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35680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A40CC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23D492D9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2D126646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A644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7C167B6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9A07A" w14:textId="77777777" w:rsidR="00363308" w:rsidRPr="00B53EFA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E0B5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4CF3B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EFC1A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64DF59A7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EFF10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C017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05D57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98DDF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16D497DB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74D25923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96D7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8B27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410D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C2E0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C0E5A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4EA192A7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F3608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8ACFF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6F2D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3089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1D5C2F7E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6AA9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8CE9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CB9CF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63911B0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5E947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228E" w14:textId="77777777" w:rsidR="00363308" w:rsidRPr="006611B7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363308" w14:paraId="2A7E5198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EE2E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5289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5D01EB96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7BA14" w14:textId="77777777" w:rsidR="00363308" w:rsidRPr="00984839" w:rsidRDefault="00363308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A49E8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14A255C6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15696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3812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562A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79A7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CC0D3" w14:textId="77777777" w:rsidR="00363308" w:rsidRPr="003B25AA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14:paraId="1C5D7023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D0045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03EEB" w14:textId="77777777" w:rsidR="00363308" w:rsidRPr="00CB3DC4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6C0A8DC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D9495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A060D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4276E62E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5B29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B15A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B694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F9E5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C95C4" w14:textId="77777777" w:rsidR="00363308" w:rsidRPr="00CB3DC4" w:rsidRDefault="00363308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BCA564B" w14:textId="77777777" w:rsidR="00363308" w:rsidRPr="00F11CE2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4CCAF6A8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AFFA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2EBA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2E3B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253F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2D6B1B78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0109990C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11BA7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4CEBBA6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966A" w14:textId="77777777" w:rsidR="00363308" w:rsidRPr="00B53EFA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4227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4342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31EA1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5F165CF7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561A7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FF63F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699AB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1F33D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060D34E5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2E9F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1C59798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4558247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6F73B26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48F5C94" w14:textId="77777777" w:rsidR="00363308" w:rsidRPr="00260477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60B9" w14:textId="77777777" w:rsidR="00363308" w:rsidRPr="00B53EFA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E739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8420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DA29B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D3EC1F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363308" w14:paraId="0F97431F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96BBC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FCB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AB8CD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057A7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35BF90F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816EA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3CCA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FCF2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554A0D5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839A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8641E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48459D14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31A7DB5D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363308" w14:paraId="19C71138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6C8EA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8BE0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10C88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A967F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23AC5EDB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AD6F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26D45CE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B87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FA14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A7BDA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4559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363308" w14:paraId="4631F292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596E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7A65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0A775FB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ECB77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0569F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4D37C2B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6F34CB3A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5765627C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016F8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E25D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DE18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A627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D0E64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CE0592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33B87374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363308" w14:paraId="1F696783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A52F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49CE5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2E13C619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7CCE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7CEDD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6EC7E0EE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CF2D7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CD6A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C4FE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0A55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53259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62881615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C4A3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75F6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6F02228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4604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F452A" w14:textId="77777777" w:rsidR="00363308" w:rsidRDefault="00363308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53AD11E8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4CD38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B250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8027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B30E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F2A57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2F58B2B3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129A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A51C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0CD4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482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7C7EC3B8" w14:textId="77777777" w:rsidR="00363308" w:rsidRDefault="00363308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262770B7" w14:textId="77777777" w:rsidR="00363308" w:rsidRDefault="00363308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BF485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5807C9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78FE1" w14:textId="77777777" w:rsidR="00363308" w:rsidRPr="00B53EFA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79656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F34C9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F12A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394FFB0A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C39B7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26A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1F09BFCA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F5EEE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B34A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0E2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BF5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0F2E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F1A9F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D2778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3E69DF60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7D4F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0EE6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A672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4BFC0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4A6D0E81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54D2381D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1FBF94CB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BE49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A3C910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7BA8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5D75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E407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FA0D5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40433B7F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3119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79A60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553A05F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33A82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85109" w14:textId="77777777" w:rsidR="00363308" w:rsidRDefault="00363308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9AEE0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66A5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B6B51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0F417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1053F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07E9E8C3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E497B" w14:textId="77777777" w:rsidR="00363308" w:rsidRDefault="00363308" w:rsidP="0036330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E56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563E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C8BF2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02D1B3D6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C1F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2D983BD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5D9FA8D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C8536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4B4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84EB" w14:textId="77777777" w:rsidR="00363308" w:rsidRPr="00984839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FEAD6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A0E7D1" w14:textId="77777777" w:rsidR="00363308" w:rsidRDefault="00363308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33933E48" w14:textId="77777777" w:rsidR="00363308" w:rsidRDefault="00363308">
      <w:pPr>
        <w:spacing w:after="40" w:line="192" w:lineRule="auto"/>
        <w:ind w:right="57"/>
        <w:rPr>
          <w:sz w:val="20"/>
        </w:rPr>
      </w:pPr>
    </w:p>
    <w:p w14:paraId="1BCA4D6C" w14:textId="77777777" w:rsidR="00363308" w:rsidRDefault="00363308" w:rsidP="00EF6A64">
      <w:pPr>
        <w:pStyle w:val="Heading1"/>
        <w:spacing w:line="360" w:lineRule="auto"/>
      </w:pPr>
      <w:r>
        <w:t>LINIA 144</w:t>
      </w:r>
    </w:p>
    <w:p w14:paraId="3B08E228" w14:textId="77777777" w:rsidR="00363308" w:rsidRDefault="00363308" w:rsidP="00DF2A65">
      <w:pPr>
        <w:pStyle w:val="Heading1"/>
        <w:spacing w:line="360" w:lineRule="auto"/>
        <w:rPr>
          <w:b w:val="0"/>
          <w:bCs w:val="0"/>
          <w:sz w:val="8"/>
        </w:rPr>
      </w:pPr>
      <w:r>
        <w:t>TURCENI - DRĂGOTEŞTI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363308" w14:paraId="57EA232A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DBAA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FF5F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23A4A798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4204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77E73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8BAEA4E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74B9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B480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E5D6E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31104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087F1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357BF8F3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 47.</w:t>
            </w:r>
          </w:p>
          <w:p w14:paraId="700A584B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363308" w14:paraId="448B5E65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3EE14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15DB7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51743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A40C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4CC2F6AB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DCDB1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8FBC1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1013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13489793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A0BE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77A9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C3551AF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363308" w14:paraId="507A5140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12EE5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0D7BD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1519E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4D9DD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186C75C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Y,</w:t>
            </w:r>
          </w:p>
          <w:p w14:paraId="7A9AC040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şi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616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1D9E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8DE69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5AC93BD5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4479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DDF3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28, 18, 14, 12, 6 </w:t>
            </w:r>
          </w:p>
          <w:p w14:paraId="0D13A732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4601DCA4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044DC5D8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BDDA3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AACE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6C97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A8D6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67AD443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E2D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864E791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470C0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6761B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DA320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011A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5F33A9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 direcția Borăscu.</w:t>
            </w:r>
          </w:p>
        </w:tc>
      </w:tr>
      <w:tr w:rsidR="00363308" w14:paraId="41E5DA2B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BB514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9049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2406D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4B79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C522B70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9304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39E8775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8805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1EC99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EA00B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EA681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467AE8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363308" w14:paraId="254DBE99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F6CD4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DD40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D117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4E54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71DA05D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044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47</w:t>
            </w:r>
          </w:p>
          <w:p w14:paraId="2717C2C2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5CB9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13A7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BD78" w14:textId="77777777" w:rsidR="00363308" w:rsidRPr="00984839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693A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linia 4 până la axa staţiei Turceni. </w:t>
            </w:r>
          </w:p>
        </w:tc>
      </w:tr>
      <w:tr w:rsidR="00363308" w14:paraId="45BF2A41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5B5F8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2C263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81AE5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C8F3F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B202560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6A446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018E773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EE55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B1EA0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2C1C1" w14:textId="77777777" w:rsidR="00363308" w:rsidRPr="00984839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FFCF5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47EF96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363308" w14:paraId="599639B9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D482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9515A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2A02A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6D7D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88FFC33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AF550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331CE2A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37 / 41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EDB67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3D675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730C1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62552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228006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363308" w14:paraId="1BF54D10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15C59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0C2F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512BD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CAA9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9975B63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99BF6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60112A5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55 /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1B75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B3756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C44C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5A38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33028B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363308" w14:paraId="1125AD04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A2BFD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6632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B6B78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DC99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73992C1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FC04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540D058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2285844E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773170F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3EC86CC8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A020A9A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53 / 59 și </w:t>
            </w:r>
          </w:p>
          <w:p w14:paraId="2B5D7689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B992F46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77189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B7E31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0D85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7A7D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2BD8B7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363308" w14:paraId="37F71F47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1F55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DF884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3A483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1725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B13D350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7B0E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4E39D82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și 24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E3A67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34168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11145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396B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877DF0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363308" w14:paraId="3FA53243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7BE63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9C67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FD5A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728C1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D0363C1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D5D5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60374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F4006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F994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E5C9C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43AF35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363308" w14:paraId="426AB231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FC0C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33A12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7729E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0C70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E6AF409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0E4D1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0F7272E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4A6CFED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38420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08EFA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9CE02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0FD9E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9E5689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 Cap Y.</w:t>
            </w:r>
          </w:p>
        </w:tc>
      </w:tr>
      <w:tr w:rsidR="00363308" w14:paraId="7143AABF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2D546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C9F3F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EBEE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0492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261194C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464A8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3665806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BB39A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D11D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5240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3FE2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24FEC824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A6616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B27D7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58BD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519C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C608665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7 și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0976D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D8DF60F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55F89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EC8D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5B8A3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90FC4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59BD3EC4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0E32B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DD83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9ABDB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2AC0F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BBF681B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9B78A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4D2F9FA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CEBA6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14A6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F9E0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3CA7C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CBD528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 Cap Y.</w:t>
            </w:r>
          </w:p>
        </w:tc>
      </w:tr>
      <w:tr w:rsidR="00363308" w14:paraId="5C72012B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DB9DF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08398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5210F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1F0D3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200A737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BDDA5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E12D5AA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39BA29D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14BA424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488E083E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F19EE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660D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C91A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CD61E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3F176A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363308" w14:paraId="7A130FCC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3A949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271E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18+150</w:t>
            </w:r>
          </w:p>
          <w:p w14:paraId="60C37C51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23+750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2823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19217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232E7238" w14:textId="77777777" w:rsidR="00363308" w:rsidRPr="00B61351" w:rsidRDefault="00363308">
            <w:pPr>
              <w:spacing w:before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Borăscu și linia 2 directă St. Borăscu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9D8B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8B71D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904D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DBFBA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0FAD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0305F0D0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20EE7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8F42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9A90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C5A03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5125D472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3EB76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  <w:p w14:paraId="357CE3B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8348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E2EC9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58F64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AB5E8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018988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363308" w14:paraId="090C9CCA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41D34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0BDD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0211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9056A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38119909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1628CCD5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6C3B2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3CE65F8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C0E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F1CD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43E08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2F2DCDC5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7A9BB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73530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77704C80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B114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195F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23630178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15A9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417CFA9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64303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A1E7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116A0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162A032D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BC9A6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398EF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26+750</w:t>
            </w:r>
          </w:p>
          <w:p w14:paraId="77FEC211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7FDB1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17FD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7EB11096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635DD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9DD445D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47EE7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5129A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757A3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14:paraId="4301B5BF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8BAB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31368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28+350</w:t>
            </w:r>
          </w:p>
          <w:p w14:paraId="172C7964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A781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BFDA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2F5BECAE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3AAE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0110629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6386D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F65CB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0FF6E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353DAE8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interzice circulația cu două locomotive cuplate.</w:t>
            </w:r>
          </w:p>
        </w:tc>
      </w:tr>
      <w:tr w:rsidR="00363308" w14:paraId="1572F331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3476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755B5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40+000</w:t>
            </w:r>
          </w:p>
          <w:p w14:paraId="07DFB522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48B8E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94E2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3A8E9B30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4484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FB64681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B93DD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44653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AB1B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0AA43536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641B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60AF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B0399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DF52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  <w:p w14:paraId="1A05255B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6E25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5D6B625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11, 15 17, 19 </w:t>
            </w:r>
          </w:p>
          <w:p w14:paraId="0916714D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51DE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282A6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DB58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D8BEC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ADA51D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și 7.</w:t>
            </w:r>
          </w:p>
        </w:tc>
      </w:tr>
      <w:tr w:rsidR="00363308" w14:paraId="6D5E6C0D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A0CD7" w14:textId="77777777" w:rsidR="00363308" w:rsidRDefault="00363308" w:rsidP="0036330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8519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DE69F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55A19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E4023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</w:t>
            </w:r>
          </w:p>
          <w:p w14:paraId="292F2408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</w:t>
            </w:r>
          </w:p>
          <w:p w14:paraId="10860BE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diag. </w:t>
            </w:r>
          </w:p>
          <w:p w14:paraId="01840C05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4 - 8 </w:t>
            </w:r>
          </w:p>
          <w:p w14:paraId="41CDC088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D5FFB66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363C3CC4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3F455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4583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463E5" w14:textId="77777777" w:rsidR="00363308" w:rsidRPr="00DA0087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90F9A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583E64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 3 - 5 și 7.</w:t>
            </w:r>
          </w:p>
        </w:tc>
      </w:tr>
    </w:tbl>
    <w:p w14:paraId="5A6413F3" w14:textId="77777777" w:rsidR="00363308" w:rsidRDefault="00363308">
      <w:pPr>
        <w:spacing w:before="40" w:line="192" w:lineRule="auto"/>
        <w:ind w:right="57"/>
        <w:rPr>
          <w:sz w:val="20"/>
        </w:rPr>
      </w:pPr>
    </w:p>
    <w:p w14:paraId="64C5D64E" w14:textId="77777777" w:rsidR="00363308" w:rsidRDefault="00363308" w:rsidP="00E56A6A">
      <w:pPr>
        <w:pStyle w:val="Heading1"/>
        <w:spacing w:line="360" w:lineRule="auto"/>
      </w:pPr>
      <w:r>
        <w:t>LINIA 200</w:t>
      </w:r>
    </w:p>
    <w:p w14:paraId="14BB6600" w14:textId="77777777" w:rsidR="00363308" w:rsidRDefault="00363308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63308" w14:paraId="14C4A54E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C48C" w14:textId="77777777" w:rsidR="00363308" w:rsidRDefault="00363308" w:rsidP="00A72C2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511B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47F47D4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60B2C" w14:textId="77777777" w:rsidR="00363308" w:rsidRPr="00032DF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7415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Orăştie -</w:t>
            </w:r>
          </w:p>
          <w:p w14:paraId="15B1B25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AAD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A72B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6F00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449+507</w:t>
            </w:r>
          </w:p>
          <w:p w14:paraId="6592A9A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39AED" w14:textId="77777777" w:rsidR="00363308" w:rsidRPr="00032DF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B4A78" w14:textId="77777777" w:rsidR="00363308" w:rsidRPr="00F716C0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Semnalizate ca limitare de viteză.</w:t>
            </w:r>
          </w:p>
        </w:tc>
      </w:tr>
      <w:tr w:rsidR="00363308" w14:paraId="233A520E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64E4B" w14:textId="77777777" w:rsidR="00363308" w:rsidRDefault="00363308" w:rsidP="00A72C2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66C7D" w14:textId="77777777" w:rsidR="00363308" w:rsidRDefault="00363308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33ACB7B3" w14:textId="77777777" w:rsidR="00363308" w:rsidRDefault="00363308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02207" w14:textId="77777777" w:rsidR="00363308" w:rsidRDefault="00363308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0B68" w14:textId="77777777" w:rsidR="00363308" w:rsidRDefault="00363308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Ilia –</w:t>
            </w:r>
          </w:p>
          <w:p w14:paraId="6F207CB4" w14:textId="77777777" w:rsidR="00363308" w:rsidRDefault="00363308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D0332" w14:textId="77777777" w:rsidR="00363308" w:rsidRDefault="00363308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06E1B" w14:textId="77777777" w:rsidR="00363308" w:rsidRDefault="00363308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CC96" w14:textId="77777777" w:rsidR="00363308" w:rsidRDefault="00363308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503+983</w:t>
            </w:r>
          </w:p>
          <w:p w14:paraId="41617AF9" w14:textId="77777777" w:rsidR="00363308" w:rsidRDefault="00363308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6C30" w14:textId="77777777" w:rsidR="00363308" w:rsidRDefault="00363308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E3D16" w14:textId="77777777" w:rsidR="00363308" w:rsidRDefault="00363308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363308" w14:paraId="0D261FC8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AD7E" w14:textId="77777777" w:rsidR="00363308" w:rsidRDefault="00363308" w:rsidP="00A72C2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E7C6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1747A67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A8A76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E992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11B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E6B92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A9B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7A31F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C27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63308" w14:paraId="6A0E20E7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F940" w14:textId="77777777" w:rsidR="00363308" w:rsidRDefault="00363308" w:rsidP="00A72C2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CB9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13FD0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9C2A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CA4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A352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E23C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504+800</w:t>
            </w:r>
          </w:p>
          <w:p w14:paraId="760F82D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ACA51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0746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63308" w14:paraId="48A7834C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1326F" w14:textId="77777777" w:rsidR="00363308" w:rsidRDefault="00363308" w:rsidP="00A72C2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911C" w14:textId="77777777" w:rsidR="00363308" w:rsidRDefault="0036330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3273AF45" w14:textId="77777777" w:rsidR="00363308" w:rsidRDefault="0036330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CA94" w14:textId="77777777" w:rsidR="00363308" w:rsidRDefault="0036330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4171" w14:textId="77777777" w:rsidR="00363308" w:rsidRDefault="00363308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764D" w14:textId="77777777" w:rsidR="00363308" w:rsidRDefault="0036330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13153" w14:textId="77777777" w:rsidR="00363308" w:rsidRDefault="0036330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36B0" w14:textId="77777777" w:rsidR="00363308" w:rsidRDefault="0036330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508+350</w:t>
            </w:r>
          </w:p>
          <w:p w14:paraId="7E04C963" w14:textId="77777777" w:rsidR="00363308" w:rsidRDefault="0036330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ED7CC" w14:textId="77777777" w:rsidR="00363308" w:rsidRDefault="0036330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97844" w14:textId="77777777" w:rsidR="00363308" w:rsidRDefault="00363308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63308" w14:paraId="0EE9B731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4D618" w14:textId="77777777" w:rsidR="00363308" w:rsidRDefault="00363308" w:rsidP="00A72C2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4E9C" w14:textId="77777777" w:rsidR="00363308" w:rsidRDefault="0036330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25BC3" w14:textId="77777777" w:rsidR="00363308" w:rsidRDefault="0036330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71E4F" w14:textId="77777777" w:rsidR="00363308" w:rsidRDefault="00363308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12D2932B" w14:textId="77777777" w:rsidR="00363308" w:rsidRDefault="00363308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4A3A0" w14:textId="77777777" w:rsidR="00363308" w:rsidRDefault="0036330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0425" w14:textId="77777777" w:rsidR="00363308" w:rsidRDefault="0036330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9E32C" w14:textId="77777777" w:rsidR="00363308" w:rsidRDefault="0036330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527+400</w:t>
            </w:r>
          </w:p>
          <w:p w14:paraId="14CCDFC3" w14:textId="77777777" w:rsidR="00363308" w:rsidRDefault="00363308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E7FA" w14:textId="77777777" w:rsidR="00363308" w:rsidRDefault="00363308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014C6" w14:textId="77777777" w:rsidR="00363308" w:rsidRDefault="00363308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63308" w14:paraId="424E4B82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57C50" w14:textId="77777777" w:rsidR="00363308" w:rsidRDefault="00363308" w:rsidP="00A72C2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ED4A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622A" w14:textId="77777777" w:rsidR="00363308" w:rsidRPr="00032DF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FA80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Zam</w:t>
            </w:r>
          </w:p>
          <w:p w14:paraId="61CD9B9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6A62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0B200A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4374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BBC0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9B210" w14:textId="77777777" w:rsidR="00363308" w:rsidRPr="00032DF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0CEE7" w14:textId="77777777" w:rsidR="00363308" w:rsidRPr="00F716C0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63308" w14:paraId="28F9A4DB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3A107" w14:textId="77777777" w:rsidR="00363308" w:rsidRDefault="00363308" w:rsidP="00A72C2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6B7A" w14:textId="77777777" w:rsidR="00363308" w:rsidRDefault="0036330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1A68EA4F" w14:textId="77777777" w:rsidR="00363308" w:rsidRDefault="0036330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19B03" w14:textId="77777777" w:rsidR="00363308" w:rsidRDefault="0036330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9269" w14:textId="77777777" w:rsidR="00363308" w:rsidRDefault="00363308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Săvîrșin -</w:t>
            </w:r>
          </w:p>
          <w:p w14:paraId="5601BB8E" w14:textId="77777777" w:rsidR="00363308" w:rsidRDefault="00363308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28A1" w14:textId="77777777" w:rsidR="00363308" w:rsidRDefault="0036330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6D7F" w14:textId="77777777" w:rsidR="00363308" w:rsidRDefault="0036330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8624" w14:textId="77777777" w:rsidR="00363308" w:rsidRDefault="0036330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548+595</w:t>
            </w:r>
          </w:p>
          <w:p w14:paraId="23BBE73A" w14:textId="77777777" w:rsidR="00363308" w:rsidRDefault="0036330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4EDE" w14:textId="77777777" w:rsidR="00363308" w:rsidRDefault="0036330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8A0B2" w14:textId="77777777" w:rsidR="00363308" w:rsidRDefault="00363308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63308" w14:paraId="092AEA05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3762" w14:textId="77777777" w:rsidR="00363308" w:rsidRDefault="00363308" w:rsidP="00A72C27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76B91" w14:textId="77777777" w:rsidR="00363308" w:rsidRDefault="0036330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592+450</w:t>
            </w:r>
          </w:p>
          <w:p w14:paraId="2CE65FA9" w14:textId="77777777" w:rsidR="00363308" w:rsidRDefault="0036330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0A2E6" w14:textId="77777777" w:rsidR="00363308" w:rsidRDefault="0036330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6167D" w14:textId="77777777" w:rsidR="00363308" w:rsidRDefault="00363308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99772" w14:textId="77777777" w:rsidR="00363308" w:rsidRDefault="0036330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3C8AE" w14:textId="77777777" w:rsidR="00363308" w:rsidRDefault="0036330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69400" w14:textId="77777777" w:rsidR="00363308" w:rsidRDefault="00363308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8A735" w14:textId="77777777" w:rsidR="00363308" w:rsidRDefault="00363308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3629C" w14:textId="77777777" w:rsidR="00363308" w:rsidRDefault="00363308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Inclusiv peste sch. 16 Cap Y</w:t>
            </w:r>
          </w:p>
        </w:tc>
      </w:tr>
    </w:tbl>
    <w:p w14:paraId="4E607225" w14:textId="77777777" w:rsidR="00363308" w:rsidRDefault="00363308" w:rsidP="00623FF6">
      <w:pPr>
        <w:spacing w:before="40" w:after="40" w:line="192" w:lineRule="auto"/>
        <w:ind w:right="57"/>
      </w:pPr>
    </w:p>
    <w:p w14:paraId="644CDA30" w14:textId="77777777" w:rsidR="00363308" w:rsidRDefault="00363308" w:rsidP="006D4098">
      <w:pPr>
        <w:pStyle w:val="Heading1"/>
        <w:spacing w:line="360" w:lineRule="auto"/>
      </w:pPr>
      <w:r>
        <w:t>LINIA 201</w:t>
      </w:r>
    </w:p>
    <w:p w14:paraId="735B41C5" w14:textId="77777777" w:rsidR="00363308" w:rsidRDefault="00363308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363308" w14:paraId="2B23AC63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716B5" w14:textId="77777777" w:rsidR="00363308" w:rsidRDefault="00363308" w:rsidP="0036330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EE63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71E4" w14:textId="77777777" w:rsidR="00363308" w:rsidRPr="00C937B4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349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55A6229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4C0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1194945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maca-</w:t>
            </w:r>
          </w:p>
          <w:p w14:paraId="0C0AE27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zul extrem</w:t>
            </w:r>
          </w:p>
          <w:p w14:paraId="189E861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BCD5" w14:textId="77777777" w:rsidR="00363308" w:rsidRPr="00C937B4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937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EBC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323AD" w14:textId="77777777" w:rsidR="00363308" w:rsidRPr="00C937B4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C988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0507B649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920CB" w14:textId="77777777" w:rsidR="00363308" w:rsidRDefault="00363308" w:rsidP="0036330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BC28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239B0" w14:textId="77777777" w:rsidR="00363308" w:rsidRPr="00C937B4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F8D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526548A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5F7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D7B58A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50B9B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2CB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9E61" w14:textId="77777777" w:rsidR="00363308" w:rsidRPr="00C937B4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EB06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23207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A21B8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şi 10.</w:t>
            </w:r>
          </w:p>
        </w:tc>
      </w:tr>
      <w:tr w:rsidR="00363308" w14:paraId="1AF37CF8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8BBA1" w14:textId="77777777" w:rsidR="00363308" w:rsidRDefault="00363308" w:rsidP="0036330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2D04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DF861" w14:textId="77777777" w:rsidR="00363308" w:rsidRPr="00C937B4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E9C5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7B60C68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C9B0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AC45D1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43DBB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10AE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AE1FB" w14:textId="77777777" w:rsidR="00363308" w:rsidRPr="00C937B4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C334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0A87E89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</w:tbl>
    <w:p w14:paraId="0A0DF6D6" w14:textId="77777777" w:rsidR="00363308" w:rsidRPr="003012FC" w:rsidRDefault="00363308">
      <w:pPr>
        <w:spacing w:before="40" w:after="40" w:line="192" w:lineRule="auto"/>
        <w:ind w:right="57"/>
      </w:pPr>
    </w:p>
    <w:p w14:paraId="01933599" w14:textId="77777777" w:rsidR="00363308" w:rsidRDefault="00363308" w:rsidP="00C53936">
      <w:pPr>
        <w:pStyle w:val="Heading1"/>
        <w:spacing w:line="360" w:lineRule="auto"/>
      </w:pPr>
      <w:r>
        <w:t>LINIA 202 A</w:t>
      </w:r>
    </w:p>
    <w:p w14:paraId="077BE5F5" w14:textId="77777777" w:rsidR="00363308" w:rsidRDefault="00363308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363308" w14:paraId="55095EEA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1A466" w14:textId="77777777" w:rsidR="00363308" w:rsidRDefault="00363308" w:rsidP="0036330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AB7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AE49F" w14:textId="77777777" w:rsidR="00363308" w:rsidRPr="00874940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934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C242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FB47ED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6D5A" w14:textId="77777777" w:rsidR="00363308" w:rsidRPr="0048429E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429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EEB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8DDD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F37B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1D, 2D şi 3D.</w:t>
            </w:r>
          </w:p>
        </w:tc>
      </w:tr>
      <w:tr w:rsidR="00363308" w14:paraId="67815341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B2560" w14:textId="77777777" w:rsidR="00363308" w:rsidRDefault="00363308" w:rsidP="0036330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C31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524A" w14:textId="77777777" w:rsidR="00363308" w:rsidRPr="00874940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6EF7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DC1E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D007" w14:textId="77777777" w:rsidR="00363308" w:rsidRPr="0048429E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D61D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C2B5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83C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 abătută Cap Y.</w:t>
            </w:r>
          </w:p>
          <w:p w14:paraId="2CD5440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9FBF7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363308" w:rsidRPr="00743905" w14:paraId="1C33C1BD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3DDB2" w14:textId="77777777" w:rsidR="00363308" w:rsidRPr="00743905" w:rsidRDefault="00363308" w:rsidP="0036330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CE3E1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3+200</w:t>
            </w:r>
          </w:p>
          <w:p w14:paraId="23FF365C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53893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0803" w14:textId="77777777" w:rsidR="00363308" w:rsidRPr="00743905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0688462B" w14:textId="77777777" w:rsidR="00363308" w:rsidRPr="00743905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</w:t>
            </w:r>
          </w:p>
          <w:p w14:paraId="34F88264" w14:textId="77777777" w:rsidR="00363308" w:rsidRPr="00743905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linia 5D directă, cuprinsă între </w:t>
            </w:r>
          </w:p>
          <w:p w14:paraId="3CAEF498" w14:textId="77777777" w:rsidR="00363308" w:rsidRPr="00743905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T.D.J. 64 / 72 şi </w:t>
            </w:r>
          </w:p>
          <w:p w14:paraId="1EEA42E3" w14:textId="77777777" w:rsidR="00363308" w:rsidRPr="00743905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4C5E0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7D9D2" w14:textId="77777777" w:rsidR="00363308" w:rsidRPr="00743905" w:rsidRDefault="00363308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3704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7533E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539C" w14:textId="77777777" w:rsidR="00363308" w:rsidRPr="00743905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6C41324E" w14:textId="77777777" w:rsidR="00363308" w:rsidRPr="00743905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</w:rPr>
              <w:t>Staţie paralelogram.</w:t>
            </w:r>
          </w:p>
        </w:tc>
      </w:tr>
      <w:tr w:rsidR="00363308" w:rsidRPr="00743905" w14:paraId="3C6150A6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3C9D" w14:textId="77777777" w:rsidR="00363308" w:rsidRPr="00743905" w:rsidRDefault="00363308" w:rsidP="0036330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1B6A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9D2E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C84C" w14:textId="77777777" w:rsidR="00363308" w:rsidRPr="00743905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0570FC9B" w14:textId="77777777" w:rsidR="00363308" w:rsidRPr="00743905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3D </w:t>
            </w:r>
          </w:p>
          <w:p w14:paraId="5A97767C" w14:textId="77777777" w:rsidR="00363308" w:rsidRPr="00743905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96B61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între sch. </w:t>
            </w:r>
          </w:p>
          <w:p w14:paraId="21895D81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4DBAE" w14:textId="77777777" w:rsidR="00363308" w:rsidRPr="00743905" w:rsidRDefault="00363308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C766E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3A18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8647" w14:textId="77777777" w:rsidR="00363308" w:rsidRPr="00743905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43905" w14:paraId="5E23EB7F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B7A2" w14:textId="77777777" w:rsidR="00363308" w:rsidRPr="00743905" w:rsidRDefault="00363308" w:rsidP="0036330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4BF0E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6A01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9942F" w14:textId="77777777" w:rsidR="00363308" w:rsidRPr="00743905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St. Simeria Triaj</w:t>
            </w:r>
          </w:p>
          <w:p w14:paraId="0D16B787" w14:textId="77777777" w:rsidR="00363308" w:rsidRPr="00743905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 xml:space="preserve">Grupa D, linia 5D, </w:t>
            </w:r>
          </w:p>
          <w:p w14:paraId="3B8B7176" w14:textId="77777777" w:rsidR="00363308" w:rsidRPr="00743905" w:rsidRDefault="0036330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C9747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peste T.D.J.</w:t>
            </w:r>
          </w:p>
          <w:p w14:paraId="7F946FB5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43905">
              <w:rPr>
                <w:b/>
                <w:bCs/>
                <w:color w:val="000000"/>
                <w:sz w:val="20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E68C3" w14:textId="77777777" w:rsidR="00363308" w:rsidRPr="00743905" w:rsidRDefault="00363308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0456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4F0D" w14:textId="77777777" w:rsidR="00363308" w:rsidRPr="00743905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90A4" w14:textId="77777777" w:rsidR="00363308" w:rsidRPr="00743905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</w:tbl>
    <w:p w14:paraId="230E5429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4F6B1B3C" w14:textId="77777777" w:rsidR="00363308" w:rsidRDefault="00363308" w:rsidP="002A4CB1">
      <w:pPr>
        <w:pStyle w:val="Heading1"/>
        <w:spacing w:line="360" w:lineRule="auto"/>
      </w:pPr>
      <w:r>
        <w:t>LINIA 203</w:t>
      </w:r>
    </w:p>
    <w:p w14:paraId="5B0099E6" w14:textId="77777777" w:rsidR="00363308" w:rsidRDefault="00363308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363308" w:rsidRPr="007126D7" w14:paraId="6DF74DF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CE2DF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86872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9250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8EA0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29377FE4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03C7" w14:textId="77777777" w:rsidR="00363308" w:rsidRDefault="00363308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06C7BABE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3CF82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C88D1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9848F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F1221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363308" w:rsidRPr="007126D7" w14:paraId="776362B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6A544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F05E2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8353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C0E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49D0F94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B11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0FAEF9C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11E2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DEC33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1EF1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EE92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126D7" w14:paraId="168B58DB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254D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9BE56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0687A809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61CFD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E6D6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26EE59D0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51A3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A238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C2D8A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CFE3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31F9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7F0B64E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88EBA3B" w14:textId="77777777" w:rsidR="00363308" w:rsidRPr="00744E1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38BDB25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C80ED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B0D37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7246E067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BF23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074F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7613D3A3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FEFC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5039B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8271B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E976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9259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F24D864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38E64CB" w14:textId="77777777" w:rsidR="00363308" w:rsidRPr="00744E1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5588186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E768F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4171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5F263855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BFC21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635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0734DDC6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B97E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4D1F7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7DD99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33DD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73B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623D3F4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7871D9E" w14:textId="77777777" w:rsidR="00363308" w:rsidRPr="008F5A6B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19FF4A8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D17BC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46BDA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744A5AE4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DCEB8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04647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06D4FF0B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8F607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34AC0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78A47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0C09B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A2B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D835CD5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38D2CDF" w14:textId="77777777" w:rsidR="00363308" w:rsidRPr="00744E1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58A92DD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8C2E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C5EE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17F63A2B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3D04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BA18A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0FC0F1DE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971B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CF42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BF8E8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C5B4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7A1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64A576A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D087624" w14:textId="77777777" w:rsidR="00363308" w:rsidRPr="00744E1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60665EE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0D7D0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3BAD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73223216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878D2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FC975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1907E0D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7C76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37623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EA32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02C98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B86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7CE4AEB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01CEABF" w14:textId="77777777" w:rsidR="00363308" w:rsidRPr="00744E1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1096D28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3A2A0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C4BD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32928717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3DB8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D96CE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6FF4A4F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7AB5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72ED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7F3FF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847E4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CFE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8F64467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AAB16CE" w14:textId="77777777" w:rsidR="00363308" w:rsidRPr="00744E1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0BE8DA7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2C7D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72E8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4D97EA4C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5267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A2FBB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2565EB82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9425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38F1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D45CC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918D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C46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E09CEAC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94A8BFB" w14:textId="77777777" w:rsidR="00363308" w:rsidRPr="00744E1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6F3C69C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14571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1EDD2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632D6F2C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DBAD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E5CE2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4C0E0632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07990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47B82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2D6CF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79FF7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082E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17A85EC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4709CCF" w14:textId="77777777" w:rsidR="00363308" w:rsidRPr="00744E1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70F8F714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289B9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A726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27E46896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D03AF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30519" w14:textId="77777777" w:rsidR="00363308" w:rsidRPr="007126D7" w:rsidRDefault="00363308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06777697" w14:textId="77777777" w:rsidR="00363308" w:rsidRPr="007126D7" w:rsidRDefault="00363308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D2A04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1A6E9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CE8C0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9D8C1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D372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126D7" w14:paraId="294E4A3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B167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8F11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031A4011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88B31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A76D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3F43DC29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1E963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3424C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33474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00DA0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7718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5FBA0BC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15231D3" w14:textId="77777777" w:rsidR="00363308" w:rsidRPr="00744E1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2A90A37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DC4C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D31E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49A0C3D6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5BCE3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29A2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07C5E52D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5A119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22D4C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A80F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0D10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DC87A" w14:textId="77777777" w:rsidR="00363308" w:rsidRPr="00F13EC0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126D7" w14:paraId="08783B7B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D1B4D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D1C7D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2EEA8DC6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DBEC5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C743D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9243EED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EB9D4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C88A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3DC1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1D55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9286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3B01898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5AC279C" w14:textId="77777777" w:rsidR="00363308" w:rsidRPr="00744E1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13DB01B3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E8CD1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EB12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2492CD69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EEDA5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9BC6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E17C3AF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F8BA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BD7B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DD37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7665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04B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0E4BC6C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21D29D7" w14:textId="77777777" w:rsidR="00363308" w:rsidRPr="00744E1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0DF5EAE9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DA10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6DD4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3DD04BF0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FB91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8F184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846614A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5C54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5D383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2FFE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F03A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5A97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5FD28C73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B62F24B" w14:textId="77777777" w:rsidR="00363308" w:rsidRPr="00744E1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635526D6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1A0F2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3583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69B9B502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20670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C212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322AD5AD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41CF9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84F1B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F7FB2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B50B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8379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0EA9353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2229258" w14:textId="77777777" w:rsidR="00363308" w:rsidRPr="00744E1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7B58E41A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FDD05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FDA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0BA4EA26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736B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3B1E1" w14:textId="77777777" w:rsidR="00363308" w:rsidRPr="007126D7" w:rsidRDefault="00363308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C5BCEB1" w14:textId="77777777" w:rsidR="00363308" w:rsidRPr="007126D7" w:rsidRDefault="00363308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540DB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5E241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C982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374C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4BD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126D7" w14:paraId="6FB6A492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A798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264C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EE4E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DEC1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572E89B3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2F656DF9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8AA0B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55E057DD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1A979A65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450AD7C1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4C03D065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7EE5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E69D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038E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3559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126D7" w14:paraId="475D5B8D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45E03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855D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40652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40D8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683B7C21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D9C6" w14:textId="77777777" w:rsidR="00363308" w:rsidRPr="007126D7" w:rsidRDefault="00363308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5A506E53" w14:textId="77777777" w:rsidR="00363308" w:rsidRPr="007126D7" w:rsidRDefault="00363308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5AA5477C" w14:textId="77777777" w:rsidR="00363308" w:rsidRPr="007126D7" w:rsidRDefault="00363308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11B43804" w14:textId="77777777" w:rsidR="00363308" w:rsidRPr="007126D7" w:rsidRDefault="00363308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5AE5F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3FD7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0DFF8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DDC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0505B780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363308" w:rsidRPr="007126D7" w14:paraId="7E07768C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E16F3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433D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768A1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D0CB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4B67A93A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3F9BA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7920356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63AC97C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6F47FA38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2E61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18C8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6675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5A0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117182E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363308" w:rsidRPr="007126D7" w14:paraId="7A7C82FB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BD0E4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BABC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D742B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8677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5B095A39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7122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25DF322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7E94353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16CB906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1A6E684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18A4190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6A601CB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0439B0A2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9F3C5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99E5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AB0D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BE8C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288E69C5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363308" w:rsidRPr="007126D7" w14:paraId="0B5CEF18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BDEA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6EB0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DFDA6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8AD7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3E44424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5BAF0AD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8F4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52697BD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3B59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9C2C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31D4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176F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126D7" w14:paraId="1A5056FB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22A5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6CCE3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EFC1B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A50E7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7DFE977D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93FE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83B3C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3CF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5EF0DD91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0FDF5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B8AA0" w14:textId="77777777" w:rsidR="00363308" w:rsidRDefault="00363308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4192082C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70BE96C0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58A3E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22B3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0ED05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190F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1CF222E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1031B7FC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FDA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6FEE2DC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1F601EA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45843525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7B5CA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5EF0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E2D9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74D9" w14:textId="77777777" w:rsidR="00363308" w:rsidRDefault="00363308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363308" w:rsidRPr="007126D7" w14:paraId="25A81F54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A2F7F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CFCC5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17A9DF0C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E7BCA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FE991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52F0632D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86CB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0498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E15F5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D3092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1F57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126D7" w14:paraId="67E58ED0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A15F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99AC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3F234890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A3B7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C706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1D021AB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Valea Mărului – </w:t>
            </w:r>
          </w:p>
          <w:p w14:paraId="74C75736" w14:textId="77777777" w:rsidR="00363308" w:rsidRPr="00F87E9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99B12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EBD1B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99E29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54D36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FBA94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363308" w:rsidRPr="007126D7" w14:paraId="0950FF8F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B39A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0652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E3681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DCDFA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20D3C4DE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77343257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2E91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3F132700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BF8ED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97258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5012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07B90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126D7" w14:paraId="694C4257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8C5ED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D8A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27EE8545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B7DCA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55A1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4CAD140B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6C9FB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F6FCE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38EE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1EF7B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2689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126D7" w14:paraId="15854996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E504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8307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65C57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434F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77BFEF09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21519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0180E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9EDD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64C97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218E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63308" w:rsidRPr="007126D7" w14:paraId="25A77CC8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4C2DB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0A5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4B5DDA6A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0E581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6D43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996A8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5736A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6ED1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2271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F0CB6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126D7" w14:paraId="3B4C5BC3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AD641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A4E0A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0819E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955C6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82CB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274F2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D4188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7BB2D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6CBC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673BDA10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1E27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6C7F7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203B5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4FA57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4134AF4D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F2B1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4259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2634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09185284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23938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D3B7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126D7" w14:paraId="68C78DC3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75B2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51E5C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A6A17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D6CF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6331B6F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0544ED90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59E5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82F3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79F89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42A01CE4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133AB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7DC9E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126D7" w14:paraId="3B92718D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64F0D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7E1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80B9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BF1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4480F55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22518FE2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9331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7A38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D91C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650D8A07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247B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58C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782B98D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363308" w:rsidRPr="007126D7" w14:paraId="204CB633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1027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79185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5DC8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8798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050C036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38EB061E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913B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403A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C8F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7FA461AD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421A8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C14F5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126D7" w14:paraId="2B0B2664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8909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3F530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200E3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8E520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083ABC3E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4522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4DE10593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FBCF5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0D3B4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6BEB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F3CF" w14:textId="77777777" w:rsidR="00363308" w:rsidRPr="007126D7" w:rsidRDefault="00363308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5A04131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95CE006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363308" w:rsidRPr="007126D7" w14:paraId="42324755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C867E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8A81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E64F0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2F838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74895C8C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06FC1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1390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23A0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8052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DC9C5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63308" w:rsidRPr="007126D7" w14:paraId="16B6B92D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76DA2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5ACF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21A8E2F6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7B46F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1E197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81A7A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C6BC5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F6046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3312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2AFB" w14:textId="77777777" w:rsidR="00363308" w:rsidRPr="007126D7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363308" w:rsidRPr="007126D7" w14:paraId="21A4AAE9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AC97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145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56D6293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5534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974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CA6B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45FC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A997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CE5EB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D169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10B8EE8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63308" w:rsidRPr="007126D7" w14:paraId="29252B0E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D60A5" w14:textId="77777777" w:rsidR="00363308" w:rsidRPr="007126D7" w:rsidRDefault="00363308" w:rsidP="0036330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760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5909CD7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B859F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249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38A28A0D" w14:textId="77777777" w:rsidR="00363308" w:rsidRPr="00037854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4E96DC5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0726B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220CE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3F93" w14:textId="77777777" w:rsidR="00363308" w:rsidRPr="007126D7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C1D8" w14:textId="77777777" w:rsidR="00363308" w:rsidRPr="007126D7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9545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11F17A53" w14:textId="77777777" w:rsidR="00363308" w:rsidRDefault="00363308" w:rsidP="000039F1">
      <w:pPr>
        <w:spacing w:before="40" w:after="40" w:line="192" w:lineRule="auto"/>
        <w:ind w:right="57"/>
        <w:rPr>
          <w:sz w:val="20"/>
        </w:rPr>
      </w:pPr>
    </w:p>
    <w:p w14:paraId="7009FA05" w14:textId="77777777" w:rsidR="00363308" w:rsidRDefault="00363308" w:rsidP="00D0730E">
      <w:pPr>
        <w:pStyle w:val="Heading1"/>
        <w:spacing w:line="360" w:lineRule="auto"/>
      </w:pPr>
      <w:r>
        <w:t xml:space="preserve">LINIA 204 </w:t>
      </w:r>
    </w:p>
    <w:p w14:paraId="49C988E1" w14:textId="77777777" w:rsidR="00363308" w:rsidRDefault="00363308" w:rsidP="0055419D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BĂBENI - ALUNU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63308" w14:paraId="49EE1DD7" w14:textId="77777777">
        <w:trPr>
          <w:cantSplit/>
          <w:trHeight w:val="17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4EB57" w14:textId="77777777" w:rsidR="00363308" w:rsidRDefault="00363308" w:rsidP="0036330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4D03" w14:textId="77777777" w:rsidR="00363308" w:rsidRDefault="00363308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1+150</w:t>
            </w:r>
          </w:p>
          <w:p w14:paraId="33382EDA" w14:textId="77777777" w:rsidR="00363308" w:rsidRDefault="00363308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40+125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34F8" w14:textId="77777777" w:rsidR="00363308" w:rsidRPr="004467F9" w:rsidRDefault="00363308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EC46B" w14:textId="77777777" w:rsidR="00363308" w:rsidRDefault="00363308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Băbeni -</w:t>
            </w:r>
          </w:p>
          <w:p w14:paraId="20420ACC" w14:textId="77777777" w:rsidR="00363308" w:rsidRDefault="00363308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50A5B" w14:textId="77777777" w:rsidR="00363308" w:rsidRDefault="00363308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FB27" w14:textId="77777777" w:rsidR="00363308" w:rsidRPr="00D2006A" w:rsidRDefault="00363308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0CEA" w14:textId="77777777" w:rsidR="00363308" w:rsidRDefault="00363308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4FB1" w14:textId="77777777" w:rsidR="00363308" w:rsidRPr="004467F9" w:rsidRDefault="00363308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F53E" w14:textId="77777777" w:rsidR="00363308" w:rsidRPr="007126D7" w:rsidRDefault="00363308">
            <w:pPr>
              <w:spacing w:before="40" w:after="40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circulația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</w:t>
            </w:r>
            <w:r>
              <w:rPr>
                <w:b/>
                <w:bCs/>
                <w:iCs/>
                <w:color w:val="000000"/>
                <w:sz w:val="20"/>
              </w:rPr>
              <w:t>trenurilor care au în componență mai mult de două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locomotive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 cuplate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5AC315A" w14:textId="77777777" w:rsidR="00363308" w:rsidRDefault="00363308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74BCDDA0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B9A45" w14:textId="77777777" w:rsidR="00363308" w:rsidRDefault="00363308" w:rsidP="0036330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A28C0" w14:textId="77777777" w:rsidR="00363308" w:rsidRDefault="00363308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A25DE" w14:textId="77777777" w:rsidR="00363308" w:rsidRPr="004467F9" w:rsidRDefault="00363308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8080" w14:textId="77777777" w:rsidR="00363308" w:rsidRDefault="00363308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Băbeni</w:t>
            </w:r>
          </w:p>
          <w:p w14:paraId="22AD99F3" w14:textId="77777777" w:rsidR="00363308" w:rsidRDefault="00363308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4 - 6 </w:t>
            </w:r>
          </w:p>
          <w:p w14:paraId="78F7C4E2" w14:textId="77777777" w:rsidR="00363308" w:rsidRDefault="00363308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9087D" w14:textId="77777777" w:rsidR="00363308" w:rsidRDefault="00363308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axa staţiei </w:t>
            </w:r>
          </w:p>
          <w:p w14:paraId="10D77CF4" w14:textId="77777777" w:rsidR="00363308" w:rsidRDefault="00363308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marca de siguran-ţă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5271" w14:textId="77777777" w:rsidR="00363308" w:rsidRPr="00D2006A" w:rsidRDefault="00363308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2006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47C90" w14:textId="77777777" w:rsidR="00363308" w:rsidRDefault="00363308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B6D0A" w14:textId="77777777" w:rsidR="00363308" w:rsidRPr="004467F9" w:rsidRDefault="00363308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F279" w14:textId="77777777" w:rsidR="00363308" w:rsidRDefault="00363308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  <w:tr w:rsidR="00363308" w14:paraId="1CF06661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F42E2" w14:textId="77777777" w:rsidR="00363308" w:rsidRDefault="00363308" w:rsidP="0036330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8009" w14:textId="77777777" w:rsidR="00363308" w:rsidRDefault="00363308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  <w:p w14:paraId="410DD25B" w14:textId="77777777" w:rsidR="00363308" w:rsidRDefault="00363308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B4EA" w14:textId="77777777" w:rsidR="00363308" w:rsidRPr="004467F9" w:rsidRDefault="00363308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85644" w14:textId="77777777" w:rsidR="00363308" w:rsidRDefault="00363308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Popești -</w:t>
            </w:r>
          </w:p>
          <w:p w14:paraId="1EC23FB4" w14:textId="77777777" w:rsidR="00363308" w:rsidRDefault="00363308">
            <w:pPr>
              <w:spacing w:before="40" w:after="40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Berbeşti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29D6E" w14:textId="77777777" w:rsidR="00363308" w:rsidRDefault="00363308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E51E9" w14:textId="77777777" w:rsidR="00363308" w:rsidRPr="00D2006A" w:rsidRDefault="00363308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4665" w14:textId="77777777" w:rsidR="00363308" w:rsidRDefault="00363308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E2FCA" w14:textId="77777777" w:rsidR="00363308" w:rsidRPr="004467F9" w:rsidRDefault="00363308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1A79" w14:textId="77777777" w:rsidR="00363308" w:rsidRDefault="00363308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Trenurile circulă numai la lumina zilei.</w:t>
            </w:r>
          </w:p>
        </w:tc>
      </w:tr>
      <w:tr w:rsidR="00363308" w14:paraId="35AFC34C" w14:textId="77777777">
        <w:trPr>
          <w:cantSplit/>
          <w:trHeight w:val="21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46995" w14:textId="77777777" w:rsidR="00363308" w:rsidRDefault="00363308" w:rsidP="00363308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6ADF" w14:textId="77777777" w:rsidR="00363308" w:rsidRDefault="00363308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7BC84" w14:textId="77777777" w:rsidR="00363308" w:rsidRDefault="00363308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7BCB7" w14:textId="77777777" w:rsidR="00363308" w:rsidRPr="00BF74BF" w:rsidRDefault="00363308">
            <w:pPr>
              <w:spacing w:before="40" w:after="40"/>
              <w:ind w:lef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St. Berbeşti linia 1 primiri – expedieri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F8B21" w14:textId="77777777" w:rsidR="00363308" w:rsidRDefault="00363308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5A7931E0" w14:textId="77777777" w:rsidR="00363308" w:rsidRDefault="00363308" w:rsidP="00BF74BF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B43C0" w14:textId="77777777" w:rsidR="00363308" w:rsidRPr="00D2006A" w:rsidRDefault="00363308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13BC" w14:textId="77777777" w:rsidR="00363308" w:rsidRDefault="00363308">
            <w:pPr>
              <w:spacing w:before="40" w:after="40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FE39" w14:textId="77777777" w:rsidR="00363308" w:rsidRPr="004467F9" w:rsidRDefault="00363308">
            <w:pPr>
              <w:spacing w:before="120" w:after="40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8BFA" w14:textId="77777777" w:rsidR="00363308" w:rsidRDefault="00363308">
            <w:pPr>
              <w:spacing w:before="40" w:after="40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</w:p>
        </w:tc>
      </w:tr>
    </w:tbl>
    <w:p w14:paraId="32E40D68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0C246E8E" w14:textId="77777777" w:rsidR="00363308" w:rsidRDefault="00363308" w:rsidP="005B00A7">
      <w:pPr>
        <w:pStyle w:val="Heading1"/>
        <w:spacing w:line="360" w:lineRule="auto"/>
      </w:pPr>
      <w:r>
        <w:t>LINIA 218</w:t>
      </w:r>
    </w:p>
    <w:p w14:paraId="6CB1EED0" w14:textId="77777777" w:rsidR="00363308" w:rsidRDefault="00363308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363308" w14:paraId="4385099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3885E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339B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0AD6" w14:textId="77777777" w:rsidR="00363308" w:rsidRPr="00CF787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E5B2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Timişoara Nord</w:t>
            </w:r>
          </w:p>
          <w:p w14:paraId="19BBD5D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75772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</w:t>
            </w:r>
          </w:p>
          <w:p w14:paraId="72B28F0C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6A902" w14:textId="77777777" w:rsidR="00363308" w:rsidRPr="00CF787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F787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E901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98396" w14:textId="77777777" w:rsidR="00363308" w:rsidRPr="00984D7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002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:rsidRPr="00A8307A" w14:paraId="3D6C4F9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E1137" w14:textId="77777777" w:rsidR="00363308" w:rsidRPr="00A75A00" w:rsidRDefault="00363308" w:rsidP="00363308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754A1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82AD" w14:textId="77777777" w:rsidR="00363308" w:rsidRPr="00A8307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FE6AF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C41BE7C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57F0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peste sch. 11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</w:rPr>
              <w:t>51</w:t>
            </w:r>
            <w:r>
              <w:rPr>
                <w:b/>
                <w:bCs/>
                <w:sz w:val="20"/>
                <w:szCs w:val="20"/>
              </w:rPr>
              <w:t xml:space="preserve">, 97 </w:t>
            </w:r>
          </w:p>
          <w:p w14:paraId="6C5608D3" w14:textId="77777777" w:rsidR="00363308" w:rsidRPr="00664FA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8116" w14:textId="77777777" w:rsidR="00363308" w:rsidRPr="00A8307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8307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DFB57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03FC" w14:textId="77777777" w:rsidR="00363308" w:rsidRPr="00A8307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AA0B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495D7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</w:rPr>
              <w:t xml:space="preserve">Peron, </w:t>
            </w:r>
          </w:p>
          <w:p w14:paraId="479430B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1B1CDD8E" w14:textId="77777777" w:rsidR="00363308" w:rsidRPr="00664FA3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</w:rPr>
              <w:t>Lugoj.</w:t>
            </w:r>
          </w:p>
        </w:tc>
      </w:tr>
      <w:tr w:rsidR="00363308" w:rsidRPr="00A8307A" w14:paraId="06BB1D9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69791" w14:textId="77777777" w:rsidR="00363308" w:rsidRPr="00A75A00" w:rsidRDefault="00363308" w:rsidP="00363308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18099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4F36" w14:textId="77777777" w:rsidR="00363308" w:rsidRPr="00A8307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BE88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B404140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3DF8F" w14:textId="77777777" w:rsidR="00363308" w:rsidRPr="00664FA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04744A58" w14:textId="77777777" w:rsidR="00363308" w:rsidRPr="00664FA3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664FA3">
              <w:rPr>
                <w:b/>
                <w:bCs/>
                <w:sz w:val="20"/>
                <w:szCs w:val="20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B9D4" w14:textId="77777777" w:rsidR="00363308" w:rsidRPr="00A8307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8307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9EC21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4A067" w14:textId="77777777" w:rsidR="00363308" w:rsidRPr="00A8307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7746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1E6277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0BB44540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1DD16FCF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363308" w:rsidRPr="00A8307A" w14:paraId="56C4138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ABE9C" w14:textId="77777777" w:rsidR="00363308" w:rsidRPr="00A75A00" w:rsidRDefault="00363308" w:rsidP="00363308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F4C93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7E70" w14:textId="77777777" w:rsidR="00363308" w:rsidRPr="003F40D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8321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92746CD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4210F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13, 17, 29, 43, 59, 63, 69, 73, 75</w:t>
            </w:r>
            <w:r>
              <w:rPr>
                <w:b/>
                <w:bCs/>
                <w:sz w:val="20"/>
              </w:rPr>
              <w:t xml:space="preserve">, </w:t>
            </w:r>
            <w:r w:rsidRPr="00A8307A">
              <w:rPr>
                <w:b/>
                <w:bCs/>
                <w:sz w:val="20"/>
              </w:rPr>
              <w:t>79</w:t>
            </w:r>
            <w:r>
              <w:rPr>
                <w:b/>
                <w:bCs/>
                <w:sz w:val="20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F638" w14:textId="77777777" w:rsidR="00363308" w:rsidRPr="003F40D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3F40D2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9DE8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4A5C5" w14:textId="77777777" w:rsidR="00363308" w:rsidRPr="003F40D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6443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CB352E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363308" w:rsidRPr="00A8307A" w14:paraId="0FA6594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F135D" w14:textId="77777777" w:rsidR="00363308" w:rsidRPr="00A75A00" w:rsidRDefault="00363308" w:rsidP="00363308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6BC64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077E" w14:textId="77777777" w:rsidR="00363308" w:rsidRPr="003F40D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A4B56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21F8DE90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EF64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18BA0172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201F" w14:textId="77777777" w:rsidR="00363308" w:rsidRPr="003F40D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3F40D2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B1775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FC74E" w14:textId="77777777" w:rsidR="00363308" w:rsidRPr="003F40D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DF972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87326D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5 - 12, Cap X.</w:t>
            </w:r>
          </w:p>
        </w:tc>
      </w:tr>
      <w:tr w:rsidR="00363308" w:rsidRPr="00A8307A" w14:paraId="7E7E311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C2F9D" w14:textId="77777777" w:rsidR="00363308" w:rsidRPr="00A75A00" w:rsidRDefault="00363308" w:rsidP="00363308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BA207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3DA76" w14:textId="77777777" w:rsidR="00363308" w:rsidRPr="0073283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09458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1BA7C5A5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5FDF9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E152" w14:textId="77777777" w:rsidR="00363308" w:rsidRPr="007B4F6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7B4F6A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D28A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EA79" w14:textId="77777777" w:rsidR="00363308" w:rsidRPr="00732832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104D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2380B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și de la st. Timișoara Sud, Timișoara Vest și Ronaț Triaj.</w:t>
            </w:r>
          </w:p>
          <w:p w14:paraId="000D2FA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E96D8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5A1BFB22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363308" w:rsidRPr="00A8307A" w14:paraId="2E620B5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E4301" w14:textId="77777777" w:rsidR="00363308" w:rsidRPr="00A75A00" w:rsidRDefault="00363308" w:rsidP="00363308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5CBF" w14:textId="77777777" w:rsidR="00363308" w:rsidRPr="00A8307A" w:rsidRDefault="00363308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BEDFE" w14:textId="77777777" w:rsidR="00363308" w:rsidRPr="00732832" w:rsidRDefault="00363308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049D" w14:textId="77777777" w:rsidR="00363308" w:rsidRPr="00A8307A" w:rsidRDefault="00363308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213BBE9F" w14:textId="77777777" w:rsidR="00363308" w:rsidRPr="00A8307A" w:rsidRDefault="00363308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AD76" w14:textId="77777777" w:rsidR="00363308" w:rsidRDefault="00363308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D673738" w14:textId="77777777" w:rsidR="00363308" w:rsidRDefault="00363308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BBE57C1" w14:textId="77777777" w:rsidR="00363308" w:rsidRDefault="00363308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F4F92">
              <w:rPr>
                <w:b/>
                <w:bCs/>
                <w:sz w:val="18"/>
                <w:szCs w:val="18"/>
              </w:rPr>
              <w:t>13</w:t>
            </w:r>
            <w:r>
              <w:rPr>
                <w:b/>
                <w:bCs/>
                <w:sz w:val="18"/>
                <w:szCs w:val="18"/>
              </w:rPr>
              <w:t>4</w:t>
            </w:r>
            <w:r w:rsidRPr="002F4F92">
              <w:rPr>
                <w:b/>
                <w:bCs/>
                <w:sz w:val="18"/>
                <w:szCs w:val="18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95CFB" w14:textId="77777777" w:rsidR="00363308" w:rsidRPr="007B4F6A" w:rsidRDefault="00363308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E92B" w14:textId="77777777" w:rsidR="00363308" w:rsidRPr="00A8307A" w:rsidRDefault="00363308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DE43F" w14:textId="77777777" w:rsidR="00363308" w:rsidRPr="00732832" w:rsidRDefault="00363308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A259F" w14:textId="77777777" w:rsidR="00363308" w:rsidRDefault="00363308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363308" w:rsidRPr="00A8307A" w14:paraId="354A5D3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A0CDC" w14:textId="77777777" w:rsidR="00363308" w:rsidRPr="00A75A00" w:rsidRDefault="00363308" w:rsidP="00363308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BF7E3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A081" w14:textId="77777777" w:rsidR="00363308" w:rsidRPr="00B2699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2198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1820AEEB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33A06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peste sch. 1</w:t>
            </w:r>
            <w:r>
              <w:rPr>
                <w:b/>
                <w:bCs/>
                <w:sz w:val="20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CB0E" w14:textId="77777777" w:rsidR="00363308" w:rsidRPr="00B2699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B26991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B8784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ABF7" w14:textId="77777777" w:rsidR="00363308" w:rsidRPr="00B2699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293B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9E71B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</w:rPr>
              <w:t>5</w:t>
            </w:r>
            <w:r>
              <w:rPr>
                <w:b/>
                <w:bCs/>
                <w:i/>
                <w:iCs/>
                <w:sz w:val="20"/>
              </w:rPr>
              <w:t xml:space="preserve"> Reșița și </w:t>
            </w:r>
          </w:p>
          <w:p w14:paraId="017D0C37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8307A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63308" w:rsidRPr="00A8307A" w14:paraId="039E706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5F806" w14:textId="77777777" w:rsidR="00363308" w:rsidRPr="00A75A00" w:rsidRDefault="00363308" w:rsidP="00363308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8A748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2D9D" w14:textId="77777777" w:rsidR="00363308" w:rsidRPr="00B2699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0D36C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CBF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87BEA8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54E191FD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A794A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BF8AD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FB28" w14:textId="77777777" w:rsidR="00363308" w:rsidRPr="00B2699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2678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567783A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</w:rPr>
              <w:t xml:space="preserve">Vest și liniile 1 - 6 Reșița, liniile </w:t>
            </w:r>
          </w:p>
          <w:p w14:paraId="4202E1D5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63308" w:rsidRPr="00A8307A" w14:paraId="52F50DA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A4ECB" w14:textId="77777777" w:rsidR="00363308" w:rsidRPr="00A75A00" w:rsidRDefault="00363308" w:rsidP="00363308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DB0DD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6F683" w14:textId="77777777" w:rsidR="00363308" w:rsidRPr="00B2699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BCC8A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B8E0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B7B550D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657A87F2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E3FE8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7DD3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5D99F" w14:textId="77777777" w:rsidR="00363308" w:rsidRPr="00B2699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A9E06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76BD305B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363308" w:rsidRPr="00A8307A" w14:paraId="21DDCB0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92CB7" w14:textId="77777777" w:rsidR="00363308" w:rsidRPr="00A75A00" w:rsidRDefault="00363308" w:rsidP="00363308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1DAE" w14:textId="77777777" w:rsidR="00363308" w:rsidRPr="00A8307A" w:rsidRDefault="00363308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74B3" w14:textId="77777777" w:rsidR="00363308" w:rsidRPr="00B26991" w:rsidRDefault="00363308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9E4B9" w14:textId="77777777" w:rsidR="00363308" w:rsidRPr="00A8307A" w:rsidRDefault="00363308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</w:t>
            </w:r>
            <w:r w:rsidRPr="00A8307A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8640D" w14:textId="77777777" w:rsidR="00363308" w:rsidRDefault="00363308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C230E34" w14:textId="77777777" w:rsidR="00363308" w:rsidRDefault="00363308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27E4C5AC" w14:textId="77777777" w:rsidR="00363308" w:rsidRDefault="00363308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16BA" w14:textId="77777777" w:rsidR="00363308" w:rsidRDefault="00363308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9CBC" w14:textId="77777777" w:rsidR="00363308" w:rsidRPr="00A8307A" w:rsidRDefault="00363308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DB6DB" w14:textId="77777777" w:rsidR="00363308" w:rsidRPr="00B26991" w:rsidRDefault="00363308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D23D" w14:textId="77777777" w:rsidR="00363308" w:rsidRPr="00FD3B28" w:rsidRDefault="00363308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75AA5077" w14:textId="77777777" w:rsidR="00363308" w:rsidRDefault="00363308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D3B28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363308" w:rsidRPr="00A8307A" w14:paraId="2CACECD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D298" w14:textId="77777777" w:rsidR="00363308" w:rsidRPr="00A75A00" w:rsidRDefault="00363308" w:rsidP="00363308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2EA61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914A" w14:textId="77777777" w:rsidR="00363308" w:rsidRPr="00B2699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75B6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  <w:r>
              <w:rPr>
                <w:b/>
                <w:bCs/>
                <w:sz w:val="20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098F0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8168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48BEF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942B0" w14:textId="77777777" w:rsidR="00363308" w:rsidRPr="00B2699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0453C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</w:rPr>
              <w:t>Timişoara Nord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63308" w:rsidRPr="00A8307A" w14:paraId="3A0BA50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67FA6" w14:textId="77777777" w:rsidR="00363308" w:rsidRPr="00A75A00" w:rsidRDefault="00363308" w:rsidP="00363308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BB5BB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7AA23" w14:textId="77777777" w:rsidR="00363308" w:rsidRPr="000D3BBC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6F8F9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E2A56C1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EBF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</w:p>
          <w:p w14:paraId="33BFA2B3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6E70" w14:textId="77777777" w:rsidR="00363308" w:rsidRPr="000D3BBC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0D3BBC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AE7B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07ED3" w14:textId="77777777" w:rsidR="00363308" w:rsidRPr="000D3BBC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2BD6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9479A5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363308" w:rsidRPr="00A8307A" w14:paraId="700F17D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6E192" w14:textId="77777777" w:rsidR="00363308" w:rsidRPr="00A75A00" w:rsidRDefault="00363308" w:rsidP="00363308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8AAF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D4419" w14:textId="77777777" w:rsidR="00363308" w:rsidRPr="009658E6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A5BD5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4D91D1D2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3E27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C4858" w14:textId="77777777" w:rsidR="00363308" w:rsidRPr="009658E6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9658E6">
              <w:rPr>
                <w:b/>
                <w:bCs/>
                <w:sz w:val="36"/>
              </w:rPr>
              <w:t>1</w:t>
            </w: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01A47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D0C7B" w14:textId="77777777" w:rsidR="00363308" w:rsidRPr="009658E6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499BC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4A8CFA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363308" w:rsidRPr="00A8307A" w14:paraId="473D2C5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20506" w14:textId="77777777" w:rsidR="00363308" w:rsidRPr="00A75A00" w:rsidRDefault="00363308" w:rsidP="00363308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764F6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90A89" w14:textId="77777777" w:rsidR="00363308" w:rsidRPr="00472E19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5E317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6505C178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C09D0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32, 76, 78, </w:t>
            </w:r>
            <w:r>
              <w:rPr>
                <w:b/>
                <w:bCs/>
                <w:sz w:val="20"/>
              </w:rPr>
              <w:t xml:space="preserve">și </w:t>
            </w:r>
            <w:r w:rsidRPr="00A8307A">
              <w:rPr>
                <w:b/>
                <w:bCs/>
                <w:sz w:val="20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135A6" w14:textId="77777777" w:rsidR="00363308" w:rsidRPr="00472E19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 w:rsidRPr="00472E19"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3E6EA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6F09" w14:textId="77777777" w:rsidR="00363308" w:rsidRPr="00472E19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65F71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187493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363308" w:rsidRPr="00A8307A" w14:paraId="11D7C33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B69B1" w14:textId="77777777" w:rsidR="00363308" w:rsidRPr="00A75A00" w:rsidRDefault="00363308" w:rsidP="00363308">
            <w:pPr>
              <w:numPr>
                <w:ilvl w:val="0"/>
                <w:numId w:val="20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5B7B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C4FA7" w14:textId="77777777" w:rsidR="00363308" w:rsidRPr="00530A8D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AEEE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St. Timişoara Nord</w:t>
            </w:r>
          </w:p>
          <w:p w14:paraId="0F5BC492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0BBED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8307A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6575B" w14:textId="77777777" w:rsidR="00363308" w:rsidRPr="00530A8D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</w:t>
            </w:r>
            <w:r w:rsidRPr="00530A8D"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F2E2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FA41D" w14:textId="77777777" w:rsidR="00363308" w:rsidRPr="00530A8D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C878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429EED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8307A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363308" w14:paraId="2C8A8457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7E128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5716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C6D42" w14:textId="77777777" w:rsidR="00363308" w:rsidRPr="00CF787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86BF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1F21FD2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 </w:t>
            </w:r>
          </w:p>
          <w:p w14:paraId="75F8A92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D8EDC" w14:textId="77777777" w:rsidR="00363308" w:rsidRPr="00447EF5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 w:rsidRPr="00447EF5">
              <w:rPr>
                <w:b/>
                <w:bCs/>
                <w:sz w:val="18"/>
                <w:szCs w:val="18"/>
              </w:rPr>
              <w:t>peste toate apara-tele de cale din stația Ronaţ Triaj</w:t>
            </w:r>
          </w:p>
          <w:p w14:paraId="6EDE8488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47EF5">
              <w:rPr>
                <w:b/>
                <w:bCs/>
                <w:sz w:val="18"/>
                <w:szCs w:val="18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43D9" w14:textId="77777777" w:rsidR="00363308" w:rsidRPr="00CF787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AD22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A803" w14:textId="77777777" w:rsidR="00363308" w:rsidRPr="00984D7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65B6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FC350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3 - 8 abătute.</w:t>
            </w:r>
          </w:p>
        </w:tc>
      </w:tr>
      <w:tr w:rsidR="00363308" w14:paraId="61EFAF2F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C5C3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A09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412F" w14:textId="77777777" w:rsidR="00363308" w:rsidRPr="00CF787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D90F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131F912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3D103FD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DD733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58CEE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C524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B3D4" w14:textId="77777777" w:rsidR="00363308" w:rsidRPr="00984D7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A8C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diagonala 2 - 4 Ronaţ Triaj Grupa A.</w:t>
            </w:r>
          </w:p>
        </w:tc>
      </w:tr>
      <w:tr w:rsidR="00363308" w14:paraId="5E4F0B14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0968F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CC8C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FA2E2" w14:textId="77777777" w:rsidR="00363308" w:rsidRPr="00CF787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8861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774D70A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7B55E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5DD59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95F1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20BA9" w14:textId="77777777" w:rsidR="00363308" w:rsidRPr="00984D7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63A7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ADF2F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3, Cap Y.</w:t>
            </w:r>
          </w:p>
        </w:tc>
      </w:tr>
      <w:tr w:rsidR="00363308" w14:paraId="0D536E13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8E931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B7F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7825" w14:textId="77777777" w:rsidR="00363308" w:rsidRPr="00CF787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FA5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0DFF69E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D70AC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83619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03F1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11F4E" w14:textId="77777777" w:rsidR="00363308" w:rsidRPr="00984D7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AFE4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88D47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 și </w:t>
            </w:r>
          </w:p>
          <w:p w14:paraId="204B8C5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Ronaț Triaj Grupa A. </w:t>
            </w:r>
          </w:p>
        </w:tc>
      </w:tr>
      <w:tr w:rsidR="00363308" w14:paraId="37156096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29688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D21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10+400</w:t>
            </w:r>
          </w:p>
          <w:p w14:paraId="2B9ACCA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8D609" w14:textId="77777777" w:rsidR="00363308" w:rsidRPr="00CF787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8152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Ronaţ Triaj</w:t>
            </w:r>
          </w:p>
          <w:p w14:paraId="30C032A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7D4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82AD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7130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271ED" w14:textId="77777777" w:rsidR="00363308" w:rsidRPr="00984D7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5E5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2F2BBCFC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35D4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8EFF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AA6D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ED5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22150E7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90DD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437A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735D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959D7" w14:textId="77777777" w:rsidR="00363308" w:rsidRPr="00984D7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53B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DF64D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Cap X.</w:t>
            </w:r>
          </w:p>
        </w:tc>
      </w:tr>
      <w:tr w:rsidR="00363308" w14:paraId="543C51F7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DCA37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3827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D017" w14:textId="77777777" w:rsidR="00363308" w:rsidRPr="00CF787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ECE3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Sânandrei</w:t>
            </w:r>
          </w:p>
          <w:p w14:paraId="2408B40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F0093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77F602A8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0DF98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E87B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1603" w14:textId="77777777" w:rsidR="00363308" w:rsidRPr="00984D7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B14F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A0BB3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linia 4 abătută. </w:t>
            </w:r>
          </w:p>
        </w:tc>
      </w:tr>
      <w:tr w:rsidR="00363308" w14:paraId="618BF87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4C85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1515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16+050</w:t>
            </w:r>
          </w:p>
          <w:p w14:paraId="651AA4A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E5CC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BAD5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Sânandrei -</w:t>
            </w:r>
          </w:p>
          <w:p w14:paraId="6DD66BA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BC4B9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C0C0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D73E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3F27B" w14:textId="77777777" w:rsidR="00363308" w:rsidRPr="00984D7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2DC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363308" w14:paraId="3843034D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916F9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32B7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19+700</w:t>
            </w:r>
          </w:p>
          <w:p w14:paraId="052677D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ABF4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18D9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Băile Calacea, </w:t>
            </w:r>
            <w:r>
              <w:rPr>
                <w:b/>
                <w:bCs/>
                <w:sz w:val="20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21E3F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F0D8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1E0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AC3CD" w14:textId="77777777" w:rsidR="00363308" w:rsidRPr="00984D7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7C1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de viteză semnalizată în trepte</w:t>
            </w:r>
          </w:p>
        </w:tc>
      </w:tr>
      <w:tr w:rsidR="00363308" w14:paraId="6F8B7130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27A5C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D1002" w14:textId="77777777" w:rsidR="00363308" w:rsidRDefault="00363308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20+600</w:t>
            </w:r>
          </w:p>
          <w:p w14:paraId="7CDC0ED7" w14:textId="77777777" w:rsidR="00363308" w:rsidRDefault="00363308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24086" w14:textId="77777777" w:rsidR="00363308" w:rsidRDefault="00363308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163F" w14:textId="77777777" w:rsidR="00363308" w:rsidRDefault="00363308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C1FE4" w14:textId="77777777" w:rsidR="00363308" w:rsidRPr="00465A98" w:rsidRDefault="00363308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3FBA" w14:textId="77777777" w:rsidR="00363308" w:rsidRDefault="00363308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8A81" w14:textId="77777777" w:rsidR="00363308" w:rsidRDefault="00363308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38B9" w14:textId="77777777" w:rsidR="00363308" w:rsidRPr="00984D71" w:rsidRDefault="00363308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0472" w14:textId="77777777" w:rsidR="00363308" w:rsidRDefault="00363308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22F783C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22E3B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679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63996" w14:textId="77777777" w:rsidR="00363308" w:rsidRPr="00CF787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F86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30C8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D265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047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FEB3" w14:textId="77777777" w:rsidR="00363308" w:rsidRPr="00984D7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9F3D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EC5EA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 Cap X.</w:t>
            </w:r>
          </w:p>
        </w:tc>
      </w:tr>
      <w:tr w:rsidR="00363308" w14:paraId="22B3ED4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67C93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5D7B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3A50" w14:textId="77777777" w:rsidR="00363308" w:rsidRPr="00CF787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E1F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Băile Calacea</w:t>
            </w:r>
          </w:p>
          <w:p w14:paraId="4F0F639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7D6A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diag. </w:t>
            </w:r>
          </w:p>
          <w:p w14:paraId="2F711D42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26F9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FE89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A871" w14:textId="77777777" w:rsidR="00363308" w:rsidRPr="00984D7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FBF8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E2AA8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363308" w14:paraId="289A2E69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1C102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673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25+100</w:t>
            </w:r>
          </w:p>
          <w:p w14:paraId="546325D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06A8B" w14:textId="77777777" w:rsidR="00363308" w:rsidRPr="00CF787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45FD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Băile Calacea -Orțișoara și </w:t>
            </w:r>
          </w:p>
          <w:p w14:paraId="260D930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71CD1CF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C67B9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0F20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468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2F84" w14:textId="77777777" w:rsidR="00363308" w:rsidRPr="00984D7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BBFC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</w:rPr>
              <w:br/>
              <w:t>Podețe provizorii.</w:t>
            </w:r>
          </w:p>
        </w:tc>
      </w:tr>
      <w:tr w:rsidR="00363308" w14:paraId="730B553E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32D30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695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40AC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9D42F" w14:textId="77777777" w:rsidR="00363308" w:rsidRDefault="00363308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10CDF6C7" w14:textId="77777777" w:rsidR="00363308" w:rsidRDefault="00363308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F2C1" w14:textId="77777777" w:rsidR="00363308" w:rsidRDefault="00363308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între</w:t>
            </w:r>
          </w:p>
          <w:p w14:paraId="15EDB460" w14:textId="77777777" w:rsidR="00363308" w:rsidRPr="0017470F" w:rsidRDefault="00363308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sch. 11 și Ax </w:t>
            </w: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8DAE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13EF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C755" w14:textId="77777777" w:rsidR="00363308" w:rsidRPr="00984D7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C3C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1EB0E3A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2A15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132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CFA31" w14:textId="77777777" w:rsidR="00363308" w:rsidRPr="00CF787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EBA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653BA5A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E1FA1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 xml:space="preserve">peste sch. </w:t>
            </w:r>
          </w:p>
          <w:p w14:paraId="1C202CEC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80D8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B21C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71D6" w14:textId="77777777" w:rsidR="00363308" w:rsidRPr="00984D7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EE7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DB2F4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Cap X.</w:t>
            </w:r>
          </w:p>
        </w:tc>
      </w:tr>
      <w:tr w:rsidR="00363308" w14:paraId="09D74E9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3324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A08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3A94" w14:textId="77777777" w:rsidR="00363308" w:rsidRPr="00CF787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20F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Orțișoara</w:t>
            </w:r>
          </w:p>
          <w:p w14:paraId="1F2AD44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F9FDC" w14:textId="77777777" w:rsidR="00363308" w:rsidRPr="00465A9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65A98">
              <w:rPr>
                <w:b/>
                <w:bCs/>
                <w:sz w:val="20"/>
                <w:szCs w:val="20"/>
              </w:rPr>
              <w:t>peste sch. 10</w:t>
            </w:r>
            <w:r>
              <w:rPr>
                <w:b/>
                <w:bCs/>
                <w:sz w:val="20"/>
                <w:szCs w:val="20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4877F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056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1A55" w14:textId="77777777" w:rsidR="00363308" w:rsidRPr="00984D71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078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și 4 abătute, Cap Y.</w:t>
            </w:r>
          </w:p>
        </w:tc>
      </w:tr>
      <w:tr w:rsidR="00363308" w14:paraId="738FE2FB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9F18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23F4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31+300</w:t>
            </w:r>
          </w:p>
          <w:p w14:paraId="6121FF03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F8D8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5FBF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Orțișoara - </w:t>
            </w:r>
          </w:p>
          <w:p w14:paraId="5540DDCE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Vinga și St. Vinga</w:t>
            </w:r>
          </w:p>
          <w:p w14:paraId="348A0340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78CE" w14:textId="77777777" w:rsidR="00363308" w:rsidRPr="00465A9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64669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8003C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F2AF" w14:textId="77777777" w:rsidR="00363308" w:rsidRPr="00984D71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40B33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423E8562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0FA62D0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3A3FA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A423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7EFF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BE3E3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260D8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A0F2B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4B025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67F3E" w14:textId="77777777" w:rsidR="00363308" w:rsidRPr="00984D71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C347B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</w:t>
            </w:r>
          </w:p>
        </w:tc>
      </w:tr>
      <w:tr w:rsidR="00363308" w14:paraId="3E4C98B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B0171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5552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CFBA4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75AE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56968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98269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CE8DC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E1D5B" w14:textId="77777777" w:rsidR="00363308" w:rsidRPr="00984D71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194E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Cap X.</w:t>
            </w:r>
          </w:p>
        </w:tc>
      </w:tr>
      <w:tr w:rsidR="00363308" w14:paraId="27A064C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C1E25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2D9B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B8E0B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03B4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E3B7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965C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407B6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8A51C" w14:textId="77777777" w:rsidR="00363308" w:rsidRPr="00984D71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314C3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Y.</w:t>
            </w:r>
          </w:p>
        </w:tc>
      </w:tr>
      <w:tr w:rsidR="00363308" w14:paraId="665E1C2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68A92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ED4EF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BC31E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3E1F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Valea Viilor </w:t>
            </w:r>
          </w:p>
          <w:p w14:paraId="0FD11E81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BFC46" w14:textId="77777777" w:rsidR="00363308" w:rsidRPr="00465A9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F938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AD9D9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2104" w14:textId="77777777" w:rsidR="00363308" w:rsidRPr="00984D71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35F5B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2CF9727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9B79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B373D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0789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4EDA8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Viilor</w:t>
            </w:r>
          </w:p>
          <w:p w14:paraId="1D3E2C89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F49D3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01D7D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8055F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2F9DC" w14:textId="77777777" w:rsidR="00363308" w:rsidRPr="00984D71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396C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EFCF89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3 Cap Y.</w:t>
            </w:r>
          </w:p>
        </w:tc>
      </w:tr>
      <w:tr w:rsidR="00363308" w14:paraId="23AE7B6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83150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C937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47+950</w:t>
            </w:r>
          </w:p>
          <w:p w14:paraId="1FCC2643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4A5AA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455FB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Valea Viilor – </w:t>
            </w:r>
          </w:p>
          <w:p w14:paraId="24535554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D3482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43386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5C6C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B4C4F" w14:textId="77777777" w:rsidR="00363308" w:rsidRPr="00984D71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71ED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5FF17C7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AE68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CB341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5BEFA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C21AF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41A51E80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FEBF0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B556B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ADD4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948E" w14:textId="77777777" w:rsidR="00363308" w:rsidRPr="00984D71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CCD8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9B82B0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363308" w14:paraId="77948E8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DBF6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5A70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4E03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A7BF8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07829963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31899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370D0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B9D1F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ABFE" w14:textId="77777777" w:rsidR="00363308" w:rsidRPr="00984D71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E0CA3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378922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6 abătută Cap X.</w:t>
            </w:r>
          </w:p>
        </w:tc>
      </w:tr>
      <w:tr w:rsidR="00363308" w14:paraId="4FB51FC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CAB3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F4CB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D954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02D3B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2F43EF60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FF87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CD17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5A62E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D660" w14:textId="77777777" w:rsidR="00363308" w:rsidRPr="00984D71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0C65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1571A2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363308" w14:paraId="41FC726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0906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2A30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A226A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3870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08ED0B50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C1D3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733F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2F8C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EAC5" w14:textId="77777777" w:rsidR="00363308" w:rsidRPr="00984D71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86A66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3694EF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și 6 Cap Y.</w:t>
            </w:r>
          </w:p>
        </w:tc>
      </w:tr>
      <w:tr w:rsidR="00363308" w14:paraId="4F11EA5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DFAF8" w14:textId="77777777" w:rsidR="00363308" w:rsidRDefault="00363308" w:rsidP="0036330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1A0E2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5DF0F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B1E15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Aradu Nou</w:t>
            </w:r>
          </w:p>
          <w:p w14:paraId="5ADE1173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05281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9DDA7" w14:textId="77777777" w:rsidR="00363308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931C0" w14:textId="77777777" w:rsidR="00363308" w:rsidRDefault="0036330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63AB" w14:textId="77777777" w:rsidR="00363308" w:rsidRPr="00984D71" w:rsidRDefault="0036330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A9DEA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A91184" w14:textId="77777777" w:rsidR="00363308" w:rsidRDefault="0036330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Cap Y.</w:t>
            </w:r>
          </w:p>
        </w:tc>
      </w:tr>
    </w:tbl>
    <w:p w14:paraId="7D58E3E6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77EFF86A" w14:textId="77777777" w:rsidR="00363308" w:rsidRDefault="00363308" w:rsidP="001D4EEA">
      <w:pPr>
        <w:pStyle w:val="Heading1"/>
        <w:spacing w:line="360" w:lineRule="auto"/>
      </w:pPr>
      <w:r>
        <w:t>LINIA 301 Eb</w:t>
      </w:r>
    </w:p>
    <w:p w14:paraId="4C19E73A" w14:textId="77777777" w:rsidR="00363308" w:rsidRDefault="00363308" w:rsidP="00FF6DB8">
      <w:pPr>
        <w:pStyle w:val="Heading1"/>
        <w:spacing w:line="360" w:lineRule="auto"/>
        <w:rPr>
          <w:b w:val="0"/>
          <w:bCs w:val="0"/>
          <w:sz w:val="8"/>
        </w:rPr>
      </w:pPr>
      <w:r>
        <w:t>CHIAJNA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63308" w14:paraId="0A8F98A6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8B7E" w14:textId="77777777" w:rsidR="00363308" w:rsidRDefault="00363308" w:rsidP="0036330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181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465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CB8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01FF9B3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24</w:t>
            </w:r>
          </w:p>
          <w:p w14:paraId="45F17EC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087C" w14:textId="77777777" w:rsidR="00363308" w:rsidRDefault="0036330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7615F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820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72+528</w:t>
            </w:r>
          </w:p>
          <w:p w14:paraId="447C44F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DE229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A2E7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25508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363308" w14:paraId="0EB778F2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FDBF7" w14:textId="77777777" w:rsidR="00363308" w:rsidRDefault="00363308" w:rsidP="0036330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6D6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8D4A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224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27BCDCA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F0F5" w14:textId="77777777" w:rsidR="00363308" w:rsidRDefault="0036330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A9025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843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71+900</w:t>
            </w:r>
          </w:p>
          <w:p w14:paraId="4EA4918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01C06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FD13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393BC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pod metalic Km. 71+350 și sch. 2 Cap. Y Chiajna Km. 71+900.</w:t>
            </w:r>
          </w:p>
        </w:tc>
      </w:tr>
      <w:tr w:rsidR="00363308" w14:paraId="420E307C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7971C" w14:textId="77777777" w:rsidR="00363308" w:rsidRDefault="00363308" w:rsidP="0036330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CD3A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68+850</w:t>
            </w:r>
          </w:p>
          <w:p w14:paraId="4331912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96D70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8425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Chiajna -</w:t>
            </w:r>
          </w:p>
          <w:p w14:paraId="03E60FF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E98EC" w14:textId="77777777" w:rsidR="00363308" w:rsidRDefault="0036330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D5FB0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C77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DFD78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1D67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745FA344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6CBEE" w14:textId="77777777" w:rsidR="00363308" w:rsidRDefault="00363308" w:rsidP="0036330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A3CD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D7DC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EAAB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25E8C2B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3C1B2" w14:textId="77777777" w:rsidR="00363308" w:rsidRDefault="0036330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2AABF39" w14:textId="77777777" w:rsidR="00363308" w:rsidRDefault="0036330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6EDC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15A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769E7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B2A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5CFEA6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 Cap X.</w:t>
            </w:r>
          </w:p>
        </w:tc>
      </w:tr>
      <w:tr w:rsidR="00363308" w14:paraId="51EC735D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569A" w14:textId="77777777" w:rsidR="00363308" w:rsidRDefault="00363308" w:rsidP="0036330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FED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DD4A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B247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2B11E49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FB2D" w14:textId="77777777" w:rsidR="00363308" w:rsidRDefault="0036330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75FEAA0" w14:textId="77777777" w:rsidR="00363308" w:rsidRDefault="0036330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8F0F0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07E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AF52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E945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22C8B6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7 - 10.</w:t>
            </w:r>
          </w:p>
        </w:tc>
      </w:tr>
      <w:tr w:rsidR="00363308" w14:paraId="2EF6B3FE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2902C" w14:textId="77777777" w:rsidR="00363308" w:rsidRDefault="00363308" w:rsidP="0036330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1DC9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BF27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D2D8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0AE7B54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876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7AB9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1FD7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5E4F3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F78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10A0D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  linia 7 abătută.</w:t>
            </w:r>
          </w:p>
        </w:tc>
      </w:tr>
      <w:tr w:rsidR="00363308" w14:paraId="2ED7F013" w14:textId="77777777">
        <w:trPr>
          <w:cantSplit/>
          <w:trHeight w:val="19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3DBFC" w14:textId="77777777" w:rsidR="00363308" w:rsidRDefault="00363308" w:rsidP="0036330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1BA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1A07A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3FF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5DE1945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3C53D" w14:textId="77777777" w:rsidR="00363308" w:rsidRDefault="0036330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55B27885" w14:textId="77777777" w:rsidR="00363308" w:rsidRDefault="00363308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6B78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BCA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09C6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AB0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729FE033" w14:textId="77777777">
        <w:trPr>
          <w:cantSplit/>
          <w:trHeight w:val="62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1E7E7" w14:textId="77777777" w:rsidR="00363308" w:rsidRDefault="00363308" w:rsidP="0036330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A5FC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F341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5FA8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5AE8595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521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52DC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7EF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88B2D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F9F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75508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 abătute.</w:t>
            </w:r>
          </w:p>
        </w:tc>
      </w:tr>
      <w:tr w:rsidR="00363308" w14:paraId="034D8E06" w14:textId="77777777">
        <w:trPr>
          <w:cantSplit/>
          <w:trHeight w:val="6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90075" w14:textId="77777777" w:rsidR="00363308" w:rsidRDefault="00363308" w:rsidP="0036330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732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47EC0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435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48E77EA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1C36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CE202E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886C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F556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D074C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DBA3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4503D001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E3EF1" w14:textId="77777777" w:rsidR="00363308" w:rsidRDefault="00363308" w:rsidP="0036330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1775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B787B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9CB8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Vest</w:t>
            </w:r>
          </w:p>
          <w:p w14:paraId="05F26A9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EF2B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19571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21173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EF6C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0B41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AA1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21D98928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912D" w14:textId="77777777" w:rsidR="00363308" w:rsidRDefault="00363308" w:rsidP="0036330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14AE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59+280</w:t>
            </w:r>
          </w:p>
          <w:p w14:paraId="34228A4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59+330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FBF41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8E4F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5F740AE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01D41F5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D5A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0080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174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4C98B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4A46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8A4B5A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1, 2 și III.</w:t>
            </w:r>
          </w:p>
        </w:tc>
      </w:tr>
      <w:tr w:rsidR="00363308" w14:paraId="0855564F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F93EE" w14:textId="77777777" w:rsidR="00363308" w:rsidRDefault="00363308" w:rsidP="0036330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AE77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60+300</w:t>
            </w:r>
          </w:p>
          <w:p w14:paraId="0BDF213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B0CE9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B01C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Vârteju</w:t>
            </w:r>
          </w:p>
          <w:p w14:paraId="0C7F7BB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5, 9, 13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031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14AE3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2CAA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4F029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350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75291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1, 2 și 3 directă </w:t>
            </w:r>
          </w:p>
          <w:p w14:paraId="1DB6C94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363308" w14:paraId="45091B03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C52D" w14:textId="77777777" w:rsidR="00363308" w:rsidRDefault="00363308" w:rsidP="0036330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53D3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53+300</w:t>
            </w:r>
          </w:p>
          <w:p w14:paraId="2E89659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C45E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2FA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545DDE6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1E7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858F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39FF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D42A4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25AF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7D2F524C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E150A" w14:textId="77777777" w:rsidR="00363308" w:rsidRDefault="00363308" w:rsidP="0036330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D70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22CE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2E4AC" w14:textId="77777777" w:rsidR="00363308" w:rsidRDefault="00363308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065B57EE" w14:textId="77777777" w:rsidR="00363308" w:rsidRDefault="00363308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8F6D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647A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59C8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53+400</w:t>
            </w:r>
          </w:p>
          <w:p w14:paraId="4892926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3FF5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641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1D450910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51C6E" w14:textId="77777777" w:rsidR="00363308" w:rsidRDefault="00363308" w:rsidP="0036330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0744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FE6D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5BA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Vârteju -</w:t>
            </w:r>
          </w:p>
          <w:p w14:paraId="53FC47D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276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4109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D83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766005E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4B33" w14:textId="77777777" w:rsidR="00363308" w:rsidRPr="00521173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7C1D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C797344" w14:textId="77777777" w:rsidR="00363308" w:rsidRPr="007972D9" w:rsidRDefault="00363308">
      <w:pPr>
        <w:spacing w:before="40" w:after="40" w:line="192" w:lineRule="auto"/>
        <w:ind w:right="57"/>
        <w:rPr>
          <w:sz w:val="20"/>
          <w:szCs w:val="20"/>
        </w:rPr>
      </w:pPr>
    </w:p>
    <w:p w14:paraId="6137ACEF" w14:textId="77777777" w:rsidR="00363308" w:rsidRDefault="00363308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301 F</w:t>
      </w:r>
    </w:p>
    <w:p w14:paraId="2FF24A55" w14:textId="77777777" w:rsidR="00363308" w:rsidRPr="005D215B" w:rsidRDefault="00363308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63308" w14:paraId="6FEA3E04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5BDE" w14:textId="77777777" w:rsidR="00363308" w:rsidRDefault="00363308" w:rsidP="00363308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34E4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FED83" w14:textId="77777777" w:rsidR="00363308" w:rsidRPr="00B3607C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991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849B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FD254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4E83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0C1D37A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D1247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1D5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363308" w14:paraId="2BC2CBFB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A195D" w14:textId="77777777" w:rsidR="00363308" w:rsidRDefault="00363308" w:rsidP="00363308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CCA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690D6" w14:textId="77777777" w:rsidR="00363308" w:rsidRPr="00B3607C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F32B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A641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394D86C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7D595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9A0C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B30F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378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B2A07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55C2C31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363308" w14:paraId="7B20E63D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81D5E" w14:textId="77777777" w:rsidR="00363308" w:rsidRDefault="00363308" w:rsidP="00363308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BA06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4FA1" w14:textId="77777777" w:rsidR="00363308" w:rsidRPr="00B3607C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CC6E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0A26751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6B48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7F29136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97D1A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494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4114A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8131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363308" w14:paraId="62D9667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BBA8" w14:textId="77777777" w:rsidR="00363308" w:rsidRDefault="00363308" w:rsidP="00363308">
            <w:pPr>
              <w:numPr>
                <w:ilvl w:val="0"/>
                <w:numId w:val="22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4DB7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6B34" w14:textId="77777777" w:rsidR="00363308" w:rsidRPr="00B3607C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EA27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4BBAF9A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5F0880B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C34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354DA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B3C2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224ED7D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433E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84F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A35FE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22A303E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93BFFBA" w14:textId="77777777" w:rsidR="00363308" w:rsidRDefault="00363308">
      <w:pPr>
        <w:spacing w:before="40" w:after="40" w:line="192" w:lineRule="auto"/>
        <w:ind w:right="57"/>
        <w:rPr>
          <w:sz w:val="20"/>
          <w:lang w:val="en-US"/>
        </w:rPr>
      </w:pPr>
    </w:p>
    <w:p w14:paraId="299864FB" w14:textId="77777777" w:rsidR="00363308" w:rsidRDefault="00363308" w:rsidP="00F14E3C">
      <w:pPr>
        <w:pStyle w:val="Heading1"/>
        <w:spacing w:line="360" w:lineRule="auto"/>
      </w:pPr>
      <w:r>
        <w:t>LINIA 301 F1</w:t>
      </w:r>
    </w:p>
    <w:p w14:paraId="5666AF86" w14:textId="77777777" w:rsidR="00363308" w:rsidRDefault="00363308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363308" w14:paraId="6C3ECD17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88651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594B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6E84E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AB82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11866E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433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FA7FE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7D6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4F41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4543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337678E9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DDC5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EB67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D72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951F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29AABC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BCCF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5FB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B177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F137A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B2FD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0E3C6FA0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95284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83E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B2C7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B3F0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B1ECFD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E13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5FBD0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A30C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F2B4D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CE22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0EE80C92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F9DC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314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67DA0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E5C5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84A0B5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2D5D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70F15D0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768AFF4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F4A7D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6A3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C7A6D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1752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0127BC5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707BD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0E18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912A0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C2D0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83892D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943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0807C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DD69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EF60A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1AF8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187BF17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11777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E237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A5E8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0A40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76165D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D36B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A7C7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957F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0239B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29D5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0DCCEA2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C6083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F777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6C4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43F5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3FF20A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B96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D988AB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F5FF6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180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0FE6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2C35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520AB415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86B6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96B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80FD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49D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EC0C3F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9FFD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A48CEA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062C6D3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167296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B49E1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F5E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FB5D4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32B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2FC849A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B7CA4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998C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83981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2F0E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AF02B4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05F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371CD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1B19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6F22E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A00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6D27FCE0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DD50C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30E3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350B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BCA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20AAAA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1C90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CC9A46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0EB5D1D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F589A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FAB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C1DC2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83E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20BE35AC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D1F27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0E5B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9B9C8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903C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8B1AB4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840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AEEF2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75E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21842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96BE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0D0864EA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DC168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75E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889E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03D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E9B454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D2CC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B976D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CEED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46BF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E373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4A348053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42021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1518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8315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E8AB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E2BFF9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8584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BC1C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359B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659CB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F61B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681D3BDF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BC322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E2B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C625E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6BE1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BF646D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E74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3A9D263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131B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D2F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431D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880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3CE87DE2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D738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346D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0F16E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EE9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3FEEFD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E9A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6668017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3F0C07F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B811A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968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1826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E4D9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04316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363308" w14:paraId="2F98BB51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220F1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68F3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15718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7284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1222A7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3701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22B10FC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DB7402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D3FD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826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270A1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7B2F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363308" w14:paraId="196F7E98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DE55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166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529B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B33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AFE139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035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7BE27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E74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3D32E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968A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12310872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5719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237A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6FF1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93BB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C84495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B6D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67CF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3620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09FF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4DA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578BC6DB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DB708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A1E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6AEED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180A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6C2711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966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1B2E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6FC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CFF3D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892F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611EC61C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89C52" w14:textId="77777777" w:rsidR="00363308" w:rsidRDefault="00363308" w:rsidP="0036330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1CAA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96DB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2228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8A2645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111C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293B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94C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4FAF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F22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79FE56B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2D52081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3F0E4C2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228B50A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55A2C9A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74A31415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59B70481" w14:textId="77777777" w:rsidR="00363308" w:rsidRDefault="00363308" w:rsidP="007E3B63">
      <w:pPr>
        <w:pStyle w:val="Heading1"/>
        <w:spacing w:line="360" w:lineRule="auto"/>
      </w:pPr>
      <w:r>
        <w:t>LINIA 301 G</w:t>
      </w:r>
    </w:p>
    <w:p w14:paraId="5D34AE04" w14:textId="77777777" w:rsidR="00363308" w:rsidRDefault="00363308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363308" w14:paraId="1A7D9D2B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4B189" w14:textId="77777777" w:rsidR="00363308" w:rsidRDefault="00363308" w:rsidP="0036330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BA5B1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057BC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2985E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D3C3C84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A8326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31B61190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C831A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E425B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46297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72A46" w14:textId="77777777" w:rsidR="00363308" w:rsidRDefault="00363308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544DF21B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33703" w14:textId="77777777" w:rsidR="00363308" w:rsidRDefault="00363308" w:rsidP="0036330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2575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E6C7E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4F237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6DD1D06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F1803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7392B11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7360E4F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FAC16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9BB75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94DD2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B54B9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10B072A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DD8CA" w14:textId="77777777" w:rsidR="00363308" w:rsidRDefault="00363308" w:rsidP="0036330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29533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29ADF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C3295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BCD423E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2FC45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4C24D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ED8A4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9EF29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8BABB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5465268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C090C" w14:textId="77777777" w:rsidR="00363308" w:rsidRDefault="00363308" w:rsidP="0036330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40606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7E6E7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1F3C6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3A1D42F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6066F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1B7BA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22785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30810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91346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6BC24879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377BC" w14:textId="77777777" w:rsidR="00363308" w:rsidRDefault="00363308" w:rsidP="0036330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542B6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D0AAD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380E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A166D8C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3C19" w14:textId="77777777" w:rsidR="00363308" w:rsidRDefault="00363308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18F5350" w14:textId="77777777" w:rsidR="00363308" w:rsidRDefault="00363308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01CD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DD1DD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8F48F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F3A7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05602D54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33F13" w14:textId="77777777" w:rsidR="00363308" w:rsidRDefault="00363308" w:rsidP="0036330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6BC8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B41E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C248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B2A26C4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E22D" w14:textId="77777777" w:rsidR="00363308" w:rsidRDefault="00363308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47AC24B" w14:textId="77777777" w:rsidR="00363308" w:rsidRDefault="00363308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247CB175" w14:textId="77777777" w:rsidR="00363308" w:rsidRDefault="00363308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92DE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F45C9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0283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E5B44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1A5BB825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7991A" w14:textId="77777777" w:rsidR="00363308" w:rsidRDefault="00363308" w:rsidP="0036330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94D03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C72BC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A7FE0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1A8654E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2C43" w14:textId="77777777" w:rsidR="00363308" w:rsidRDefault="00363308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005F8C1" w14:textId="77777777" w:rsidR="00363308" w:rsidRDefault="00363308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EC0B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012FF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5B8E6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31790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23301968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2C32" w14:textId="77777777" w:rsidR="00363308" w:rsidRDefault="00363308" w:rsidP="0036330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06250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88356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33FC7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8E27E5A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5F9FE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A246110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00AC69D9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64CC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E470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08B81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4C681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5CD81B68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7CC2" w14:textId="77777777" w:rsidR="00363308" w:rsidRDefault="00363308" w:rsidP="0036330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DC703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8A232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3256A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ABF37C4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0F07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C5B8E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13286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C13A7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AA064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249FE790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4104" w14:textId="77777777" w:rsidR="00363308" w:rsidRDefault="00363308" w:rsidP="0036330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B274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F5737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1B333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4D45351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0F36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E8D5AB7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FEFE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07F4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9DF86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10740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3E07D61D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33377" w14:textId="77777777" w:rsidR="00363308" w:rsidRDefault="00363308" w:rsidP="0036330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A1FE4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6487D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7DB60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3C79DEE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AC2C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3DF71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FA227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CA389" w14:textId="77777777" w:rsidR="00363308" w:rsidRDefault="0036330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A91CA" w14:textId="77777777" w:rsidR="00363308" w:rsidRDefault="0036330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DADE762" w14:textId="77777777" w:rsidR="00363308" w:rsidRDefault="00363308">
      <w:pPr>
        <w:spacing w:before="40" w:line="192" w:lineRule="auto"/>
        <w:ind w:right="57"/>
        <w:rPr>
          <w:sz w:val="20"/>
        </w:rPr>
      </w:pPr>
    </w:p>
    <w:p w14:paraId="3AF53291" w14:textId="77777777" w:rsidR="00363308" w:rsidRDefault="00363308" w:rsidP="00956F37">
      <w:pPr>
        <w:pStyle w:val="Heading1"/>
        <w:spacing w:line="360" w:lineRule="auto"/>
      </w:pPr>
      <w:r>
        <w:t>LINIA 301 N</w:t>
      </w:r>
    </w:p>
    <w:p w14:paraId="6BA1CB2D" w14:textId="77777777" w:rsidR="00363308" w:rsidRDefault="00363308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363308" w14:paraId="74FFA38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69C5" w14:textId="77777777" w:rsidR="00363308" w:rsidRDefault="00363308" w:rsidP="0036330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7E1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CE651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C8BB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A88C09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1949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EF525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F696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6466" w14:textId="77777777" w:rsidR="00363308" w:rsidRPr="0022092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462C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2CC5C92D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1D21" w14:textId="77777777" w:rsidR="00363308" w:rsidRDefault="00363308" w:rsidP="0036330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73F8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BF6B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326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49A8A2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2EEF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F3D7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651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B8A3" w14:textId="77777777" w:rsidR="00363308" w:rsidRPr="0022092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F0F2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0ABDC062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940C" w14:textId="77777777" w:rsidR="00363308" w:rsidRDefault="00363308" w:rsidP="0036330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5BE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F0E7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E94E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3A22FB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E41B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D1F4B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511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DF30" w14:textId="77777777" w:rsidR="00363308" w:rsidRPr="0022092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E34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2A95B2" w14:textId="77777777" w:rsidR="00363308" w:rsidRPr="00474FB0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363308" w14:paraId="12E5015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A269A" w14:textId="77777777" w:rsidR="00363308" w:rsidRDefault="00363308" w:rsidP="0036330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7A1D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94C71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64486" w14:textId="77777777" w:rsidR="00363308" w:rsidRDefault="0036330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53F885F" w14:textId="77777777" w:rsidR="00363308" w:rsidRDefault="0036330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F672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3FC76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8F96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E481" w14:textId="77777777" w:rsidR="00363308" w:rsidRPr="0022092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BDFC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0F7C030C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0CF26" w14:textId="77777777" w:rsidR="00363308" w:rsidRDefault="00363308" w:rsidP="0036330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7EAA0" w14:textId="77777777" w:rsidR="00363308" w:rsidRDefault="0036330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0E5D9" w14:textId="77777777" w:rsidR="00363308" w:rsidRDefault="0036330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E9AFD" w14:textId="77777777" w:rsidR="00363308" w:rsidRDefault="00363308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C97C8" w14:textId="77777777" w:rsidR="00363308" w:rsidRPr="00E4222D" w:rsidRDefault="0036330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59A78C27" w14:textId="77777777" w:rsidR="00363308" w:rsidRPr="00E4222D" w:rsidRDefault="0036330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0BB88C5D" w14:textId="77777777" w:rsidR="00363308" w:rsidRPr="00E4222D" w:rsidRDefault="0036330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41ED773E" w14:textId="77777777" w:rsidR="00363308" w:rsidRDefault="0036330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46CD9" w14:textId="77777777" w:rsidR="00363308" w:rsidRDefault="0036330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0AD2E" w14:textId="77777777" w:rsidR="00363308" w:rsidRDefault="0036330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8A36" w14:textId="77777777" w:rsidR="00363308" w:rsidRPr="0022092F" w:rsidRDefault="0036330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324EB" w14:textId="77777777" w:rsidR="00363308" w:rsidRDefault="00363308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34E0881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9544" w14:textId="77777777" w:rsidR="00363308" w:rsidRDefault="00363308" w:rsidP="0036330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4042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F4931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C986" w14:textId="77777777" w:rsidR="00363308" w:rsidRDefault="00363308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E2BC" w14:textId="77777777" w:rsidR="00363308" w:rsidRDefault="00363308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923F5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49C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B7C8" w14:textId="77777777" w:rsidR="00363308" w:rsidRPr="0022092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2EA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1FD41697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1D4A4" w14:textId="77777777" w:rsidR="00363308" w:rsidRDefault="00363308" w:rsidP="0036330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75BD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00EB0CC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7860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4D04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14C7B54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1103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8287C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E55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C9266" w14:textId="77777777" w:rsidR="00363308" w:rsidRPr="0022092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31B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0F69A50A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56AE" w14:textId="77777777" w:rsidR="00363308" w:rsidRDefault="00363308" w:rsidP="0036330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1110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7F045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96B0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582B847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C24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D7AB8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56EB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2542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353C1" w14:textId="77777777" w:rsidR="00363308" w:rsidRPr="0022092F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0E90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2ED3A23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05FB3FF9" w14:textId="77777777" w:rsidR="00363308" w:rsidRDefault="00363308" w:rsidP="007F72A5">
      <w:pPr>
        <w:pStyle w:val="Heading1"/>
        <w:spacing w:line="360" w:lineRule="auto"/>
      </w:pPr>
      <w:r>
        <w:t>LINIA 301 O</w:t>
      </w:r>
    </w:p>
    <w:p w14:paraId="12D1E390" w14:textId="77777777" w:rsidR="00363308" w:rsidRDefault="00363308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63308" w14:paraId="26C1759E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D652" w14:textId="77777777" w:rsidR="00363308" w:rsidRDefault="00363308" w:rsidP="0036330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1B47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45D25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6253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5ABE817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FEA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A7A79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43D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0DFC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13A9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634B695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022B" w14:textId="77777777" w:rsidR="00363308" w:rsidRDefault="00363308" w:rsidP="0036330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084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8CA0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AC5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9D16E9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360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F99B1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F6A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DB52B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BDFF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359244C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C077" w14:textId="77777777" w:rsidR="00363308" w:rsidRDefault="00363308" w:rsidP="0036330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5917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A3BD9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6E7D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4538440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660C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60AF6B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807E6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E39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ED3F3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DED3" w14:textId="77777777" w:rsidR="00363308" w:rsidRDefault="00363308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593416B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5775C" w14:textId="77777777" w:rsidR="00363308" w:rsidRDefault="00363308" w:rsidP="0036330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E1E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5BAD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CB1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7FCA44D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FF17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79FBB7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6F45B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92F2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10A7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C6B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0021467C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76C74" w14:textId="77777777" w:rsidR="00363308" w:rsidRDefault="00363308" w:rsidP="0036330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640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0C43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090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5509559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85D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E2F626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F907D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701A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090F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3506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1BE5009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B135" w14:textId="77777777" w:rsidR="00363308" w:rsidRDefault="00363308" w:rsidP="0036330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ED8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7A38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56D1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3A7E94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CDFF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21825A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3561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A44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048E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B623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686817B6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4D535" w14:textId="77777777" w:rsidR="00363308" w:rsidRDefault="00363308" w:rsidP="0036330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341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FF88E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F260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33E25DC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FAC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B285E3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3271D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07A2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CBE2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C934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6A5C6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363308" w14:paraId="13EF106B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8CB6" w14:textId="77777777" w:rsidR="00363308" w:rsidRDefault="00363308" w:rsidP="0036330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277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0CC89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93C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9751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96CC82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70B69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781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3CB23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E8F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4F9164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D7980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363308" w14:paraId="5631C42E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5993C" w14:textId="77777777" w:rsidR="00363308" w:rsidRDefault="00363308" w:rsidP="0036330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6DC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98F3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F643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65D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52D3334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0B64278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C567C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85A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915E7" w14:textId="77777777" w:rsidR="00363308" w:rsidRPr="00F1029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236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3CC9C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2515F3A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4E40097A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705D1CEE" w14:textId="77777777" w:rsidR="00363308" w:rsidRDefault="00363308" w:rsidP="003260D9">
      <w:pPr>
        <w:pStyle w:val="Heading1"/>
        <w:spacing w:line="360" w:lineRule="auto"/>
      </w:pPr>
      <w:r>
        <w:t>LINIA 301 P</w:t>
      </w:r>
    </w:p>
    <w:p w14:paraId="3F2BD1CB" w14:textId="77777777" w:rsidR="00363308" w:rsidRDefault="00363308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63308" w14:paraId="5CADA44F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31FD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7733" w14:textId="77777777" w:rsidR="00363308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B386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E6E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76D3A3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EDA9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D7AA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365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3F661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FB41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5BFC23E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5A7F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6DE9" w14:textId="77777777" w:rsidR="00363308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E7131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92DD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411083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5284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2720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4CFB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17832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F26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1D0E50C6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9F728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BBA1B" w14:textId="77777777" w:rsidR="00363308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9252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D3F0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2D2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C33EB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096C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83BF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115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FE270C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363308" w:rsidRPr="00A8307A" w14:paraId="5BFBE72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8FC6" w14:textId="77777777" w:rsidR="00363308" w:rsidRPr="00A75A00" w:rsidRDefault="00363308" w:rsidP="00363308">
            <w:pPr>
              <w:numPr>
                <w:ilvl w:val="0"/>
                <w:numId w:val="25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8295" w14:textId="77777777" w:rsidR="00363308" w:rsidRPr="00A8307A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B7E4B" w14:textId="77777777" w:rsidR="00363308" w:rsidRPr="00A8307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003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33BA8A03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D5FD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3AC21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37B7" w14:textId="77777777" w:rsidR="00363308" w:rsidRPr="00A8307A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5D7E" w14:textId="77777777" w:rsidR="00363308" w:rsidRPr="00A8307A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487D5" w14:textId="77777777" w:rsidR="00363308" w:rsidRPr="00A8307A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75F4514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5E84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D342" w14:textId="77777777" w:rsidR="00363308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54A1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D938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4151A9B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98FA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3F37D06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F32E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81DE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FF9DD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700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493246C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FCCF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87514" w14:textId="77777777" w:rsidR="00363308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5EFA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8671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9171DF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5734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B856AB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30EB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D8EE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CE9F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3904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363308" w14:paraId="5FF0F35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7A50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E0FE1" w14:textId="77777777" w:rsidR="00363308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E2C9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0DC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77CDC6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FA73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55DEBD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DD6FE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DD57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43F6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6347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7D8B6F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363308" w14:paraId="090DCCF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4D608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C0ED" w14:textId="77777777" w:rsidR="00363308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D43FF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902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B855EE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380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24D82D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5112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F1E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5CD8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E99F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658E3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363308" w14:paraId="6FFA396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ED29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02347" w14:textId="77777777" w:rsidR="00363308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0521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F8E8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5DB3B6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2323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BCD150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F44C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EA2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E3B72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727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93D25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363308" w14:paraId="5CD92B3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719D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B8E8B" w14:textId="77777777" w:rsidR="00363308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843BD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69F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33C634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3FA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3CBF7F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495F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F936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EB13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5202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8E5ED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DA2C0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363308" w14:paraId="27959E1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C3AA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B17F1" w14:textId="77777777" w:rsidR="00363308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24176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F53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D4D961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429B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D41ACF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3B949AB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B11A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22FC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61702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D6C1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376E7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363308" w14:paraId="6FBE8A9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F213D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FA2C" w14:textId="77777777" w:rsidR="00363308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C6218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131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F34B05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F8A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D75740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498C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F566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7F64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EE3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C90B2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363308" w14:paraId="2D3523E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F3D5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23415" w14:textId="77777777" w:rsidR="00363308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4CD4B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46A8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C384E7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6B0E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25E467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14ECB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8916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ACC0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6328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ACDA0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363308" w14:paraId="1E6FBC85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E55B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EBEFA" w14:textId="77777777" w:rsidR="00363308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184BD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E33A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7917F1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756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81203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7B5A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F38F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734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3B2325CE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FFD9A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0DB21" w14:textId="77777777" w:rsidR="00363308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36731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935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803A14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533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43791A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BDAD6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006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8811D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DE06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2658A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363308" w14:paraId="3FFA8E8F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E1957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EFFB6" w14:textId="77777777" w:rsidR="00363308" w:rsidRDefault="0036330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D28A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E7D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A34695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067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CF358A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91BA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C853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F06D0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53B1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869DAC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363308" w14:paraId="2BFEB26A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D95F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EC7B0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F6AEE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E49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89F03D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3589" w14:textId="77777777" w:rsidR="00363308" w:rsidRDefault="00363308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240987DC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1CADDA84" w14:textId="77777777" w:rsidR="00363308" w:rsidRDefault="0036330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BA64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704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27D53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EC1D3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5855177E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6299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7C7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1EF39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1933" w14:textId="77777777" w:rsidR="00363308" w:rsidRDefault="00363308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584A9BE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414C001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BCF3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39438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15882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D365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B5E09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3475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41BDECB2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327C5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9991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2F01A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2131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763975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309E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990B0F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2AAD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F04D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8035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536A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41FC571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4E91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EBB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7998E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C0C4" w14:textId="77777777" w:rsidR="00363308" w:rsidRDefault="00363308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4A1F36C" w14:textId="77777777" w:rsidR="00363308" w:rsidRDefault="00363308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4565F" w14:textId="77777777" w:rsidR="00363308" w:rsidRDefault="00363308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5722FB7" w14:textId="77777777" w:rsidR="00363308" w:rsidRDefault="00363308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D319C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4F50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FE35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FFEB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7F28D81D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55982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8F6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CDE4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6026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8F44DC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953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04505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395B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156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6C75E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B5A0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5FB1BDC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7C51F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2286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3DD36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67D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65F5DE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15D5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0870CA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3D1C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E17D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5812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D7BC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2FF8601A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A889C" w14:textId="77777777" w:rsidR="00363308" w:rsidRDefault="00363308" w:rsidP="0036330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922D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FA975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B09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CA673F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B4A3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41AA2A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FB55F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DADE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5D0E2" w14:textId="77777777" w:rsidR="00363308" w:rsidRPr="001B37B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571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68B8402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20FB5DA9" w14:textId="77777777" w:rsidR="00363308" w:rsidRDefault="00363308" w:rsidP="00100E16">
      <w:pPr>
        <w:pStyle w:val="Heading1"/>
        <w:spacing w:line="360" w:lineRule="auto"/>
      </w:pPr>
      <w:r>
        <w:t>LINIA 301 Z2</w:t>
      </w:r>
    </w:p>
    <w:p w14:paraId="6644CD9F" w14:textId="77777777" w:rsidR="00363308" w:rsidRDefault="00363308" w:rsidP="00F61D15">
      <w:pPr>
        <w:pStyle w:val="Heading1"/>
        <w:spacing w:line="360" w:lineRule="auto"/>
        <w:rPr>
          <w:b w:val="0"/>
          <w:bCs w:val="0"/>
          <w:sz w:val="8"/>
        </w:rPr>
      </w:pPr>
      <w:r>
        <w:t>POST RUDENI - TRANSCONTAINERE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363308" w14:paraId="3A0207C4" w14:textId="77777777">
        <w:trPr>
          <w:cantSplit/>
          <w:trHeight w:val="10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338F" w14:textId="77777777" w:rsidR="00363308" w:rsidRDefault="00363308" w:rsidP="0036330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3FD3E" w14:textId="77777777" w:rsidR="00363308" w:rsidRDefault="0036330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1CF2" w14:textId="77777777" w:rsidR="00363308" w:rsidRPr="00353356" w:rsidRDefault="0036330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5FA1" w14:textId="77777777" w:rsidR="00363308" w:rsidRDefault="00363308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Bucureştii Noi</w:t>
            </w:r>
          </w:p>
          <w:p w14:paraId="6E979D18" w14:textId="77777777" w:rsidR="00363308" w:rsidRDefault="00363308">
            <w:pPr>
              <w:spacing w:before="40" w:line="281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29A5A" w14:textId="77777777" w:rsidR="00363308" w:rsidRDefault="0036330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C98599E" w14:textId="77777777" w:rsidR="00363308" w:rsidRDefault="0036330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 / 22</w:t>
            </w:r>
          </w:p>
          <w:p w14:paraId="0BB2E3F5" w14:textId="77777777" w:rsidR="00363308" w:rsidRDefault="0036330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8DFF482" w14:textId="77777777" w:rsidR="00363308" w:rsidRDefault="0036330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41C81" w14:textId="77777777" w:rsidR="00363308" w:rsidRPr="00353356" w:rsidRDefault="0036330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675AE" w14:textId="77777777" w:rsidR="00363308" w:rsidRDefault="0036330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D4E95" w14:textId="77777777" w:rsidR="00363308" w:rsidRPr="00353356" w:rsidRDefault="0036330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70B6" w14:textId="77777777" w:rsidR="00363308" w:rsidRDefault="0036330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8CEB02" w14:textId="77777777" w:rsidR="00363308" w:rsidRDefault="0036330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206CFE" w14:textId="77777777" w:rsidR="00363308" w:rsidRDefault="0036330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Grupa C Bucureștii Noi în direcția Post Rudeni.</w:t>
            </w:r>
          </w:p>
        </w:tc>
      </w:tr>
    </w:tbl>
    <w:p w14:paraId="7AF0CC95" w14:textId="77777777" w:rsidR="00363308" w:rsidRDefault="00363308">
      <w:pPr>
        <w:spacing w:before="40" w:line="192" w:lineRule="auto"/>
        <w:ind w:right="57"/>
        <w:rPr>
          <w:sz w:val="20"/>
        </w:rPr>
      </w:pPr>
    </w:p>
    <w:p w14:paraId="1D1A111D" w14:textId="77777777" w:rsidR="00A72C27" w:rsidRDefault="00A72C27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</w:p>
    <w:p w14:paraId="3EAC1E08" w14:textId="77777777" w:rsidR="00A72C27" w:rsidRDefault="00A72C27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</w:p>
    <w:p w14:paraId="2BA659F8" w14:textId="77777777" w:rsidR="00A72C27" w:rsidRDefault="00A72C27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</w:p>
    <w:p w14:paraId="75BCACB8" w14:textId="6C08E0D6" w:rsidR="00363308" w:rsidRDefault="00363308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lastRenderedPageBreak/>
        <w:t>LINIA 304</w:t>
      </w:r>
    </w:p>
    <w:p w14:paraId="623AFA70" w14:textId="77777777" w:rsidR="00363308" w:rsidRDefault="00363308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63308" w14:paraId="16853E5D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9499" w14:textId="77777777" w:rsidR="00363308" w:rsidRDefault="00363308" w:rsidP="0036330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795E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FBF13" w14:textId="77777777" w:rsidR="00363308" w:rsidRPr="00594E5B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110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2D63D3D8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69C2D60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93B6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7B88EA7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4E97771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3BFF563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9682" w14:textId="77777777" w:rsidR="00363308" w:rsidRPr="00594E5B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ADE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44FF" w14:textId="77777777" w:rsidR="00363308" w:rsidRPr="00594E5B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2A875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6E35190D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2F8F" w14:textId="77777777" w:rsidR="00363308" w:rsidRDefault="00363308" w:rsidP="0036330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3626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284C" w14:textId="77777777" w:rsidR="00363308" w:rsidRPr="00594E5B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BB2F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4E4C9E64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6C65502C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18CC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FA84" w14:textId="77777777" w:rsidR="00363308" w:rsidRPr="00594E5B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4867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C437" w14:textId="77777777" w:rsidR="00363308" w:rsidRPr="00594E5B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550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095380B2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EFF50" w14:textId="77777777" w:rsidR="00363308" w:rsidRDefault="00363308" w:rsidP="0036330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54FA5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D2D88" w14:textId="77777777" w:rsidR="00363308" w:rsidRPr="00594E5B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83E9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50A962C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0D3E492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298A0CA1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348B1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7DB9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C10B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866A" w14:textId="77777777" w:rsidR="00363308" w:rsidRPr="00594E5B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357F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10BF6746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CE2D6" w14:textId="77777777" w:rsidR="00363308" w:rsidRDefault="00363308" w:rsidP="0036330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7121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0135" w14:textId="77777777" w:rsidR="00363308" w:rsidRPr="00594E5B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1039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C94115E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576B4EF7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13179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7093BD5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3F91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87D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A7883" w14:textId="77777777" w:rsidR="00363308" w:rsidRPr="00594E5B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E38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7DF06D5B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9B41C" w14:textId="77777777" w:rsidR="00363308" w:rsidRDefault="00363308" w:rsidP="0036330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5B2F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D8B7" w14:textId="77777777" w:rsidR="00363308" w:rsidRPr="00594E5B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B8A0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53B6AB4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61592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2D0633CB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DBD99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F8207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3285" w14:textId="77777777" w:rsidR="00363308" w:rsidRPr="00594E5B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C1FB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3B745ACD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03E96" w14:textId="77777777" w:rsidR="00363308" w:rsidRDefault="00363308" w:rsidP="00363308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DC428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AE6D4" w14:textId="77777777" w:rsidR="00363308" w:rsidRPr="00594E5B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4AFA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5C572B3D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1722BBDF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256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2A3D3CD4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6025" w14:textId="77777777" w:rsidR="00363308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C17BA" w14:textId="77777777" w:rsidR="00363308" w:rsidRDefault="0036330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6FB75" w14:textId="77777777" w:rsidR="00363308" w:rsidRPr="00594E5B" w:rsidRDefault="0036330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9CE2" w14:textId="77777777" w:rsidR="00363308" w:rsidRDefault="0036330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9CC35FF" w14:textId="77777777" w:rsidR="00363308" w:rsidRDefault="00363308">
      <w:pPr>
        <w:spacing w:before="40" w:after="40" w:line="192" w:lineRule="auto"/>
        <w:ind w:right="57"/>
        <w:rPr>
          <w:sz w:val="20"/>
          <w:lang w:val="en-US"/>
        </w:rPr>
      </w:pPr>
    </w:p>
    <w:p w14:paraId="18F09842" w14:textId="77777777" w:rsidR="00363308" w:rsidRDefault="00363308" w:rsidP="00F0370D">
      <w:pPr>
        <w:pStyle w:val="Heading1"/>
        <w:spacing w:line="360" w:lineRule="auto"/>
      </w:pPr>
      <w:r>
        <w:t>LINIA 800</w:t>
      </w:r>
    </w:p>
    <w:p w14:paraId="610DDF43" w14:textId="77777777" w:rsidR="00363308" w:rsidRDefault="00363308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63308" w14:paraId="312EF11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AEB86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A59E2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703A7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3DB42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C9F58A7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8EB2B" w14:textId="77777777" w:rsidR="00363308" w:rsidRDefault="0036330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284B2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983B8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F08A1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AD9B6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53D87B0F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2B366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93FEC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621EB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FFE66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EBF7A94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E4C58" w14:textId="77777777" w:rsidR="00363308" w:rsidRDefault="0036330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397DF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61FED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39FBE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3EAEF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60944C7F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5DD0B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DCCBC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404B1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4BD35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8DBA253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F2A23" w14:textId="77777777" w:rsidR="00363308" w:rsidRDefault="0036330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04E58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A4056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31030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0DF7A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99FD39" w14:textId="77777777" w:rsidR="00363308" w:rsidRDefault="00363308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363308" w:rsidRPr="00A8307A" w14:paraId="7BD4870A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78758" w14:textId="77777777" w:rsidR="00363308" w:rsidRPr="00A75A00" w:rsidRDefault="00363308" w:rsidP="00363308">
            <w:pPr>
              <w:numPr>
                <w:ilvl w:val="0"/>
                <w:numId w:val="28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00154" w14:textId="77777777" w:rsidR="00363308" w:rsidRPr="00A8307A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FBC7E" w14:textId="77777777" w:rsidR="00363308" w:rsidRPr="00A8307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F2AD4" w14:textId="77777777" w:rsidR="00363308" w:rsidRPr="00A8307A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AE6EC" w14:textId="77777777" w:rsidR="00363308" w:rsidRDefault="0036330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7E9D8C2" w14:textId="77777777" w:rsidR="00363308" w:rsidRDefault="0036330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212D490B" w14:textId="77777777" w:rsidR="00363308" w:rsidRDefault="0036330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157F82C" w14:textId="77777777" w:rsidR="00363308" w:rsidRDefault="0036330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88D46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06F60" w14:textId="77777777" w:rsidR="00363308" w:rsidRPr="00A8307A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D9183" w14:textId="77777777" w:rsidR="00363308" w:rsidRPr="00A8307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42E0D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3576BEE" w14:textId="77777777" w:rsidR="00363308" w:rsidRPr="00A8307A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363308" w14:paraId="5AF7120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D74F5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CAB40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A4B2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109D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6F1B299B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7FF98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33B52D6E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AC2E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6324F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4D31E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1E9C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1D05C3F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4C39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4F5D4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BF07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306E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D156" w14:textId="77777777" w:rsidR="00363308" w:rsidRDefault="00363308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5C9C74D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FC6DD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E9B8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F2517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B6C1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4D0FC7E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708A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0C23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388C9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365CD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610F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5264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AAD47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66CA9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37080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34CA74B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59860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38D71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5F78D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AB59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47FA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2913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A7CEB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15+950</w:t>
            </w:r>
          </w:p>
          <w:p w14:paraId="5B9713FE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E232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079B9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6E37B0C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C6765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8281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6F85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274C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D4A55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94971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32E1E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2C56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AA740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9F0B14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78ED62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363308" w14:paraId="35D8854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4A205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885CA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6669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27D51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E8EF3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EA4C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F66A3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4CF6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59BA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38FEAC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8EFEFA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363308" w14:paraId="29781B3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DC112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4A5EE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E85DC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22010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E92A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EAEA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FA2E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3BB7C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C58CB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99727EE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E3BA8A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363308" w14:paraId="32975C1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14ED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1CE85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C990F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8BEFF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421B8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E4497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5044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08DC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B6B1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0364D1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3F6877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363308" w14:paraId="2EA3115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EDC5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825E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4E42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6E210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B6079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2DB0C193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EE00B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F64F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73FB2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3410C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63308" w14:paraId="3F34159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4333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E5A1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01AA0CC3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83BF3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D26F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ED21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6C7C1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A1CDF" w14:textId="77777777" w:rsidR="00363308" w:rsidRDefault="00363308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4FB23DC0" w14:textId="77777777" w:rsidR="00363308" w:rsidRDefault="00363308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7C512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0009B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14:paraId="5100FE9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6505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C48A1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B4431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07BB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56C97B68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22E5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76410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68E7C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0FF4E844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3B8A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F7DF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14:paraId="16342A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34211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A58E5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1376A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987B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0891584A" w14:textId="77777777" w:rsidR="00363308" w:rsidRPr="008B2519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4CBCD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C3B44CD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3154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60F3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0074" w14:textId="77777777" w:rsidR="00363308" w:rsidRPr="008D08DE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2222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363308" w14:paraId="640E03B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3FAB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698C" w14:textId="77777777" w:rsidR="00363308" w:rsidRDefault="0036330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7054F" w14:textId="77777777" w:rsidR="00363308" w:rsidRPr="001161EA" w:rsidRDefault="0036330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3A5A7" w14:textId="77777777" w:rsidR="00363308" w:rsidRDefault="00363308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4A46DE8B" w14:textId="77777777" w:rsidR="00363308" w:rsidRDefault="00363308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46366" w14:textId="77777777" w:rsidR="00363308" w:rsidRDefault="0036330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3DF5FEEC" w14:textId="77777777" w:rsidR="00363308" w:rsidRDefault="0036330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666C" w14:textId="77777777" w:rsidR="00363308" w:rsidRPr="001161EA" w:rsidRDefault="0036330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0A09" w14:textId="77777777" w:rsidR="00363308" w:rsidRDefault="0036330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DC14" w14:textId="77777777" w:rsidR="00363308" w:rsidRPr="008D08DE" w:rsidRDefault="0036330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B8D2" w14:textId="77777777" w:rsidR="00363308" w:rsidRDefault="00363308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363308" w14:paraId="4406C64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06802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CBDF" w14:textId="77777777" w:rsidR="00363308" w:rsidRDefault="00363308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1E3B" w14:textId="77777777" w:rsidR="00363308" w:rsidRPr="001161EA" w:rsidRDefault="00363308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8666C" w14:textId="77777777" w:rsidR="00363308" w:rsidRDefault="00363308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DFE6C" w14:textId="77777777" w:rsidR="00363308" w:rsidRDefault="00363308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501F" w14:textId="77777777" w:rsidR="00363308" w:rsidRPr="001161EA" w:rsidRDefault="00363308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9BC3" w14:textId="77777777" w:rsidR="00363308" w:rsidRDefault="00363308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7443" w14:textId="77777777" w:rsidR="00363308" w:rsidRDefault="00363308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901D0" w14:textId="77777777" w:rsidR="00363308" w:rsidRDefault="00363308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60374960" w14:textId="77777777" w:rsidR="00363308" w:rsidRDefault="00363308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363308" w14:paraId="6569F0B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1B343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6FBE4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A188A" w14:textId="77777777" w:rsidR="00363308" w:rsidRPr="001161EA" w:rsidRDefault="0036330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679C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2F9FA0B8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56C8B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181BEBB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397EC22F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C4C08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DA945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9828" w14:textId="77777777" w:rsidR="00363308" w:rsidRPr="001161EA" w:rsidRDefault="0036330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0F312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63308" w14:paraId="0C0EDB3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5CF4A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E260C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5DDF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00BD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27B52C80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FC2B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786EFD5F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54FB1A2D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80325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D7144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1AD7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57B7A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4A8E99C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123D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4786A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C5493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54B9D" w14:textId="77777777" w:rsidR="00363308" w:rsidRDefault="00363308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112B96C" w14:textId="77777777" w:rsidR="00363308" w:rsidRDefault="00363308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59F3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8077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8301E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D567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99679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363308" w14:paraId="09CB62E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EC18F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695C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AC32B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0CCF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BEE1FEA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B2F1F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8D4E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8C965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FC48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55922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E9344F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889510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363308" w14:paraId="023BE19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F475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823B6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FCF2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AA542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E22AA8B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580F7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8834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3121F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2A4B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262FA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1B8EA06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A56B7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D83CD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075E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8E51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D21AC4A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B7E41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7689E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5498B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332A9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B5D15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4B28D42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9A74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3F96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14976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C2A41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79DD928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08954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14564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DA22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004CC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4D3AA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69E2230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FF398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1218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F091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CE051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2663DCC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D81B1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412F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98C5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783D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7841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4756FB1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61C48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7C91B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AC736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1126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123B0ED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114750F0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BCAF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79F1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C979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B0644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C3A57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663D944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A7E62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F732F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29609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A771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08E8187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EBF7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826FF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CA3F4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AC500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4570E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8CADEC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2CF8F78D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363308" w14:paraId="36B362C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EFCF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C2C0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FE78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AF659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6304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4C884A26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16867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EEDAB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08015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59A1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515193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363308" w14:paraId="4F278D8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0EC3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1798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60A5E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8A46C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186888C5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B69E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CF6D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F3E2B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1490F2F5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53BC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05A7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63308" w14:paraId="2D0B079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DD7FA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35A6E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0E1D0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B6B6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4155D17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0C0E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758409D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3FB3A479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3D / 5D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97CD6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71781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69B6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2749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38EFE4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57C588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 și firul II la liniile 1D - 5D și la </w:t>
            </w:r>
          </w:p>
          <w:p w14:paraId="6541EC16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B.</w:t>
            </w:r>
          </w:p>
        </w:tc>
      </w:tr>
      <w:tr w:rsidR="00363308" w14:paraId="1567F01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F38E0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59701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F2F4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B6290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B612C0B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3740B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5E79FDD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C145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F41B1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80409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F93DA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5EDDBED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22008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BAE8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349F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D5F2D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33909A8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4305F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73308B25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70B18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16CEA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14A5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0A3EF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67D6519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6490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4E632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C5A3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DBDE7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C4B2FE5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94107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55C08567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5CAB4C8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C8639DE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2466D1FE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2B6AC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9D34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9C0FC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D6F5F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4B0BBC6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53C5E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9732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A4A14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8D747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2C79BDB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EAF5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30ECC75E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3F7D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45D3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477F5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AD6B4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0E11037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70BB1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84417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90870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581AF" w14:textId="77777777" w:rsidR="00363308" w:rsidRDefault="0036330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38CFDF9" w14:textId="77777777" w:rsidR="00363308" w:rsidRDefault="0036330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82CC7" w14:textId="77777777" w:rsidR="00363308" w:rsidRPr="00F565BC" w:rsidRDefault="00363308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05DA7064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6523F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E01E8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19BA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3E125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363308" w14:paraId="085654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8AFB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39E57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63AB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7EE7" w14:textId="77777777" w:rsidR="00363308" w:rsidRDefault="0036330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12B06FC" w14:textId="77777777" w:rsidR="00363308" w:rsidRDefault="0036330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CBAF" w14:textId="77777777" w:rsidR="00363308" w:rsidRDefault="00363308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80DE61E" w14:textId="77777777" w:rsidR="00363308" w:rsidRDefault="00363308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1FC51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98D2A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940A7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20994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363308" w14:paraId="0A97DEA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37A66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9019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3B812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94BBB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05B1075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5C4D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048E34B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48EAF" w14:textId="77777777" w:rsidR="00363308" w:rsidRPr="001161EA" w:rsidRDefault="00363308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2B2A1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BA945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9B3A7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73DE39D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3C51BEA0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270AC9A2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63E60698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363308" w14:paraId="39333A4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52938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B3BE9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62925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3F92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4847052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5E10B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SI 054 (intre sch 16 și 30)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222A" w14:textId="77777777" w:rsidR="00363308" w:rsidRDefault="00363308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65D75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C0DD2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2A9A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E5E0C6B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 II L 814 la liniile </w:t>
            </w:r>
          </w:p>
          <w:p w14:paraId="590F40BB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1 - 7 Grupa Tranzit. </w:t>
            </w:r>
            <w:r>
              <w:rPr>
                <w:b/>
                <w:bCs/>
                <w:i/>
                <w:iCs/>
                <w:sz w:val="20"/>
              </w:rPr>
              <w:br/>
              <w:t>Și liniile 1-11 Grupa A.</w:t>
            </w:r>
          </w:p>
        </w:tc>
      </w:tr>
      <w:tr w:rsidR="00363308" w14:paraId="0F215FA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52D1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61AA2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7252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99D7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748B63B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3C947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9CD8C73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1E194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E7BF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6353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584C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24FD19BA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D0BE4D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363308" w14:paraId="05DA310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E33D3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6F00E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43115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F755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E0C1F5E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C286D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2D4797D2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0BF0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EB5F4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71B38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C1B6C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3904BD2D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363308" w14:paraId="05270EB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BC0C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D32E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55BE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81F2E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8A11AA6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57884492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B6F08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2E9F3F27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68C51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1CE66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80A22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95D1E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462C88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363308" w14:paraId="53EA479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2386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A97E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20A23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B9F82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AF2F9F1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89D6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3B72C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0A6C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79965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6819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2F0BBC3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97B1E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1321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B9BAD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08A6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1E8A91C" w14:textId="77777777" w:rsidR="00363308" w:rsidRDefault="0036330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C8B16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0A4C2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D712F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CF38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8B8F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63308" w14:paraId="44124FE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B749" w14:textId="77777777" w:rsidR="00363308" w:rsidRDefault="00363308" w:rsidP="0036330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470E3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C0F4" w14:textId="77777777" w:rsidR="00363308" w:rsidRPr="001161EA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640A8" w14:textId="77777777" w:rsidR="00363308" w:rsidRDefault="00363308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83B5C27" w14:textId="77777777" w:rsidR="00363308" w:rsidRDefault="00363308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05F5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04DEA" w14:textId="77777777" w:rsidR="00363308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9CF8B" w14:textId="77777777" w:rsidR="00363308" w:rsidRDefault="0036330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BD08D" w14:textId="77777777" w:rsidR="00363308" w:rsidRPr="008D08DE" w:rsidRDefault="0036330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C8EE1" w14:textId="77777777" w:rsidR="00363308" w:rsidRDefault="0036330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D8FA4F0" w14:textId="77777777" w:rsidR="00363308" w:rsidRDefault="00363308">
      <w:pPr>
        <w:spacing w:before="40" w:after="40" w:line="192" w:lineRule="auto"/>
        <w:ind w:right="57"/>
        <w:rPr>
          <w:sz w:val="20"/>
        </w:rPr>
      </w:pPr>
    </w:p>
    <w:p w14:paraId="01072C69" w14:textId="77777777" w:rsidR="00363308" w:rsidRDefault="0036330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33030BD" w14:textId="77777777" w:rsidR="00A72C27" w:rsidRDefault="00A72C2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C8ECD64" w14:textId="77777777" w:rsidR="00A72C27" w:rsidRDefault="00A72C2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4D8DA5C" w14:textId="77777777" w:rsidR="00A72C27" w:rsidRDefault="00A72C2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3F4CAFB" w14:textId="77777777" w:rsidR="00A72C27" w:rsidRPr="00C21F42" w:rsidRDefault="00A72C2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B3F78E3" w14:textId="77777777" w:rsidR="00363308" w:rsidRPr="00C21F42" w:rsidRDefault="0036330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1D0D4D8C" w14:textId="77777777" w:rsidR="00363308" w:rsidRPr="00C21F42" w:rsidRDefault="0036330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2264B1DD" w14:textId="77777777" w:rsidR="00363308" w:rsidRPr="00C21F42" w:rsidRDefault="00363308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0C083DBF" w14:textId="77777777" w:rsidR="00363308" w:rsidRDefault="00363308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33358B09" w14:textId="77777777" w:rsidR="00363308" w:rsidRPr="00C21F42" w:rsidRDefault="00363308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2823B4C5" w14:textId="77777777" w:rsidR="00363308" w:rsidRPr="00C21F42" w:rsidRDefault="00363308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7CDAB940" w14:textId="77777777" w:rsidR="00363308" w:rsidRPr="00C21F42" w:rsidRDefault="00363308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6E01BFF9" w14:textId="77777777" w:rsidR="00363308" w:rsidRPr="00C21F42" w:rsidRDefault="00363308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D2D3D3D" w14:textId="77777777" w:rsidR="001513BB" w:rsidRPr="00965E75" w:rsidRDefault="001513BB" w:rsidP="00965E75"/>
    <w:sectPr w:rsidR="001513BB" w:rsidRPr="00965E75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13599" w14:textId="77777777" w:rsidR="001F5BE8" w:rsidRDefault="001F5BE8">
      <w:r>
        <w:separator/>
      </w:r>
    </w:p>
  </w:endnote>
  <w:endnote w:type="continuationSeparator" w:id="0">
    <w:p w14:paraId="54DC971D" w14:textId="77777777" w:rsidR="001F5BE8" w:rsidRDefault="001F5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EF8D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DA7D1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C031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9A96A" w14:textId="77777777" w:rsidR="001F5BE8" w:rsidRDefault="001F5BE8">
      <w:r>
        <w:separator/>
      </w:r>
    </w:p>
  </w:footnote>
  <w:footnote w:type="continuationSeparator" w:id="0">
    <w:p w14:paraId="3F3EB0D9" w14:textId="77777777" w:rsidR="001F5BE8" w:rsidRDefault="001F5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BC33D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54423">
      <w:rPr>
        <w:rStyle w:val="PageNumber"/>
      </w:rPr>
      <w:t>2</w:t>
    </w:r>
    <w:r>
      <w:rPr>
        <w:rStyle w:val="PageNumber"/>
      </w:rPr>
      <w:fldChar w:fldCharType="end"/>
    </w:r>
  </w:p>
  <w:p w14:paraId="11BDE99C" w14:textId="24C1123C" w:rsidR="00615117" w:rsidRDefault="005D1033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6F2C7A">
      <w:rPr>
        <w:b/>
        <w:bCs/>
        <w:i/>
        <w:iCs/>
        <w:sz w:val="22"/>
      </w:rPr>
      <w:t>decada 21-31 august 2026</w:t>
    </w:r>
  </w:p>
  <w:p w14:paraId="3DB7AF1C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0C321935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AC589C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448C5D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3BC98E2C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E600547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04B73FBA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5146843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7AF093D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A63FC6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8D7449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56F968C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4EF411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9A0ED1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1DB46E1D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DF1117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437242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2718DB5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56276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37628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4648DC9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4432A4D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4FBAB49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8AE34C2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5E2AC9A5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A86B09C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25EFA2CF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8FDB32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7CE17F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87B0977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327222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2F55F8D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0379B8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55906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D92D3B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D18BD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545AD0C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3095F" w14:textId="77777777" w:rsidR="00615117" w:rsidRDefault="008D3BB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4FC3">
      <w:rPr>
        <w:rStyle w:val="PageNumber"/>
      </w:rPr>
      <w:t>3</w:t>
    </w:r>
    <w:r>
      <w:rPr>
        <w:rStyle w:val="PageNumber"/>
      </w:rPr>
      <w:fldChar w:fldCharType="end"/>
    </w:r>
  </w:p>
  <w:p w14:paraId="04AB4819" w14:textId="0283AB8A" w:rsidR="00D66BBF" w:rsidRPr="00A048AC" w:rsidRDefault="005D1033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6F2C7A">
      <w:rPr>
        <w:b/>
        <w:bCs/>
        <w:i/>
        <w:iCs/>
        <w:sz w:val="22"/>
      </w:rPr>
      <w:t>decada 21-31 august 2026</w:t>
    </w:r>
  </w:p>
  <w:p w14:paraId="39F99E9B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8466AA3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075D040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42C2E358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998745F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78B537C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B2AA4C3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65247B">
      <w:rPr>
        <w:rStyle w:val="PageNumber"/>
        <w:b/>
        <w:bCs/>
      </w:rPr>
      <w:t>CRAIOVA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1E28223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FFBF42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7590877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1DA68DA2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9942F8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64EF55C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CBAC567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3433E1E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456E1A7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2BF9D58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2A820393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8CFDC3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940249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6CC78871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DCA58FA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16C4477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02F64F24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3E46C05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3B4CABA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76240C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F5B9F41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8F96AB6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737FA9BF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39FF83B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B029C04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01C7B83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04B56CE1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F1E9F7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4D9A7F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7D0DD75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70A32C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D4B4CAA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CC91B6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A2E26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378B9B0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65F2A07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84D7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034A"/>
    <w:multiLevelType w:val="hybridMultilevel"/>
    <w:tmpl w:val="914EEC8C"/>
    <w:lvl w:ilvl="0" w:tplc="A8A2DA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876CD"/>
    <w:multiLevelType w:val="hybridMultilevel"/>
    <w:tmpl w:val="8854935C"/>
    <w:lvl w:ilvl="0" w:tplc="A6D4BBA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2B4DD0"/>
    <w:multiLevelType w:val="hybridMultilevel"/>
    <w:tmpl w:val="F1E0D21E"/>
    <w:lvl w:ilvl="0" w:tplc="145AFE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B878BE"/>
    <w:multiLevelType w:val="hybridMultilevel"/>
    <w:tmpl w:val="6ED455AE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81428A"/>
    <w:multiLevelType w:val="hybridMultilevel"/>
    <w:tmpl w:val="83D61018"/>
    <w:lvl w:ilvl="0" w:tplc="F742337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9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D51D96"/>
    <w:multiLevelType w:val="hybridMultilevel"/>
    <w:tmpl w:val="150A7C58"/>
    <w:lvl w:ilvl="0" w:tplc="2B3C13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29223C"/>
    <w:multiLevelType w:val="hybridMultilevel"/>
    <w:tmpl w:val="A97A1A8A"/>
    <w:lvl w:ilvl="0" w:tplc="082E405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28BC7E02"/>
    <w:multiLevelType w:val="hybridMultilevel"/>
    <w:tmpl w:val="63E6CBEA"/>
    <w:lvl w:ilvl="0" w:tplc="E1DE9424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554FF"/>
    <w:multiLevelType w:val="hybridMultilevel"/>
    <w:tmpl w:val="43DCCE3A"/>
    <w:lvl w:ilvl="0" w:tplc="F61C5308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D584C"/>
    <w:multiLevelType w:val="hybridMultilevel"/>
    <w:tmpl w:val="62F02A9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 w15:restartNumberingAfterBreak="0">
    <w:nsid w:val="2B7A1D6E"/>
    <w:multiLevelType w:val="hybridMultilevel"/>
    <w:tmpl w:val="05DC0D3E"/>
    <w:lvl w:ilvl="0" w:tplc="22E62D8A">
      <w:start w:val="1"/>
      <w:numFmt w:val="decimal"/>
      <w:lvlRestart w:val="0"/>
      <w:suff w:val="nothing"/>
      <w:lvlText w:val="%1"/>
      <w:lvlJc w:val="right"/>
      <w:pPr>
        <w:ind w:left="89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0730EC"/>
    <w:multiLevelType w:val="hybridMultilevel"/>
    <w:tmpl w:val="F2449FE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0" w15:restartNumberingAfterBreak="0">
    <w:nsid w:val="30B83224"/>
    <w:multiLevelType w:val="hybridMultilevel"/>
    <w:tmpl w:val="AEF80C88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2A4BE4"/>
    <w:multiLevelType w:val="hybridMultilevel"/>
    <w:tmpl w:val="46EE7772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5F6E85"/>
    <w:multiLevelType w:val="hybridMultilevel"/>
    <w:tmpl w:val="E1A4FE52"/>
    <w:lvl w:ilvl="0" w:tplc="6AA0054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3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4" w15:restartNumberingAfterBreak="0">
    <w:nsid w:val="43234AD8"/>
    <w:multiLevelType w:val="multilevel"/>
    <w:tmpl w:val="26B41A02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9354ED"/>
    <w:multiLevelType w:val="hybridMultilevel"/>
    <w:tmpl w:val="290E5CC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8" w15:restartNumberingAfterBreak="0">
    <w:nsid w:val="576162D3"/>
    <w:multiLevelType w:val="hybridMultilevel"/>
    <w:tmpl w:val="E3CED892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2C203F"/>
    <w:multiLevelType w:val="hybridMultilevel"/>
    <w:tmpl w:val="E796F804"/>
    <w:lvl w:ilvl="0" w:tplc="7D2EED8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3" w15:restartNumberingAfterBreak="0">
    <w:nsid w:val="6DDD77BC"/>
    <w:multiLevelType w:val="hybridMultilevel"/>
    <w:tmpl w:val="39D404BA"/>
    <w:lvl w:ilvl="0" w:tplc="8BAE189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5" w15:restartNumberingAfterBreak="0">
    <w:nsid w:val="7ED173F0"/>
    <w:multiLevelType w:val="hybridMultilevel"/>
    <w:tmpl w:val="18B8A2CC"/>
    <w:lvl w:ilvl="0" w:tplc="373A3346">
      <w:start w:val="1"/>
      <w:numFmt w:val="decimal"/>
      <w:lvlRestart w:val="0"/>
      <w:suff w:val="nothing"/>
      <w:lvlText w:val="%1"/>
      <w:lvlJc w:val="right"/>
      <w:pPr>
        <w:ind w:left="720" w:hanging="36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749352202">
    <w:abstractNumId w:val="29"/>
  </w:num>
  <w:num w:numId="2" w16cid:durableId="277107865">
    <w:abstractNumId w:val="26"/>
  </w:num>
  <w:num w:numId="3" w16cid:durableId="765229852">
    <w:abstractNumId w:val="24"/>
  </w:num>
  <w:num w:numId="4" w16cid:durableId="1379433946">
    <w:abstractNumId w:val="5"/>
  </w:num>
  <w:num w:numId="5" w16cid:durableId="1537279061">
    <w:abstractNumId w:val="20"/>
  </w:num>
  <w:num w:numId="6" w16cid:durableId="698431999">
    <w:abstractNumId w:val="28"/>
  </w:num>
  <w:num w:numId="7" w16cid:durableId="635840581">
    <w:abstractNumId w:val="10"/>
  </w:num>
  <w:num w:numId="8" w16cid:durableId="777484799">
    <w:abstractNumId w:val="7"/>
  </w:num>
  <w:num w:numId="9" w16cid:durableId="1782987979">
    <w:abstractNumId w:val="14"/>
  </w:num>
  <w:num w:numId="10" w16cid:durableId="1139684058">
    <w:abstractNumId w:val="15"/>
  </w:num>
  <w:num w:numId="11" w16cid:durableId="1039742535">
    <w:abstractNumId w:val="18"/>
  </w:num>
  <w:num w:numId="12" w16cid:durableId="567109309">
    <w:abstractNumId w:val="35"/>
  </w:num>
  <w:num w:numId="13" w16cid:durableId="694968736">
    <w:abstractNumId w:val="12"/>
  </w:num>
  <w:num w:numId="14" w16cid:durableId="759913594">
    <w:abstractNumId w:val="23"/>
  </w:num>
  <w:num w:numId="15" w16cid:durableId="911308363">
    <w:abstractNumId w:val="33"/>
  </w:num>
  <w:num w:numId="16" w16cid:durableId="188035861">
    <w:abstractNumId w:val="1"/>
  </w:num>
  <w:num w:numId="17" w16cid:durableId="1352027240">
    <w:abstractNumId w:val="11"/>
  </w:num>
  <w:num w:numId="18" w16cid:durableId="1646230504">
    <w:abstractNumId w:val="0"/>
  </w:num>
  <w:num w:numId="19" w16cid:durableId="528417192">
    <w:abstractNumId w:val="32"/>
  </w:num>
  <w:num w:numId="20" w16cid:durableId="1853566201">
    <w:abstractNumId w:val="9"/>
  </w:num>
  <w:num w:numId="21" w16cid:durableId="665937118">
    <w:abstractNumId w:val="2"/>
  </w:num>
  <w:num w:numId="22" w16cid:durableId="1599749297">
    <w:abstractNumId w:val="27"/>
  </w:num>
  <w:num w:numId="23" w16cid:durableId="353460626">
    <w:abstractNumId w:val="31"/>
  </w:num>
  <w:num w:numId="24" w16cid:durableId="274218594">
    <w:abstractNumId w:val="36"/>
  </w:num>
  <w:num w:numId="25" w16cid:durableId="1814326426">
    <w:abstractNumId w:val="17"/>
  </w:num>
  <w:num w:numId="26" w16cid:durableId="73864117">
    <w:abstractNumId w:val="22"/>
  </w:num>
  <w:num w:numId="27" w16cid:durableId="750153080">
    <w:abstractNumId w:val="30"/>
  </w:num>
  <w:num w:numId="28" w16cid:durableId="1129013899">
    <w:abstractNumId w:val="4"/>
  </w:num>
  <w:num w:numId="29" w16cid:durableId="447510042">
    <w:abstractNumId w:val="25"/>
  </w:num>
  <w:num w:numId="30" w16cid:durableId="1168718250">
    <w:abstractNumId w:val="19"/>
  </w:num>
  <w:num w:numId="31" w16cid:durableId="195432704">
    <w:abstractNumId w:val="6"/>
  </w:num>
  <w:num w:numId="32" w16cid:durableId="1506092145">
    <w:abstractNumId w:val="8"/>
  </w:num>
  <w:num w:numId="33" w16cid:durableId="824778644">
    <w:abstractNumId w:val="16"/>
  </w:num>
  <w:num w:numId="34" w16cid:durableId="22753295">
    <w:abstractNumId w:val="21"/>
  </w:num>
  <w:num w:numId="35" w16cid:durableId="350959171">
    <w:abstractNumId w:val="3"/>
  </w:num>
  <w:num w:numId="36" w16cid:durableId="1511992630">
    <w:abstractNumId w:val="34"/>
  </w:num>
  <w:num w:numId="37" w16cid:durableId="1319454252">
    <w:abstractNumId w:val="1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z6owkrAGzI5zJqG/qSNZxCdxy6JLsFXQvDJVaD2ogc0X/BdT3I4o6lXYkiOBqGAeqhQNzecAvp8SJQo9DhDTSw==" w:salt="aZH5hqFih92GGSUwC44IlQ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5D44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89D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5D58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BEF"/>
    <w:rsid w:val="00021D57"/>
    <w:rsid w:val="000227F7"/>
    <w:rsid w:val="00022E94"/>
    <w:rsid w:val="00023468"/>
    <w:rsid w:val="00023D7E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615"/>
    <w:rsid w:val="00042783"/>
    <w:rsid w:val="00042BA8"/>
    <w:rsid w:val="00042CB7"/>
    <w:rsid w:val="00042E36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0CE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549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5748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EEF"/>
    <w:rsid w:val="0006363B"/>
    <w:rsid w:val="0006421E"/>
    <w:rsid w:val="0006443E"/>
    <w:rsid w:val="00065908"/>
    <w:rsid w:val="00065F7E"/>
    <w:rsid w:val="000662C8"/>
    <w:rsid w:val="000663D8"/>
    <w:rsid w:val="00066442"/>
    <w:rsid w:val="00066855"/>
    <w:rsid w:val="00067039"/>
    <w:rsid w:val="000673D3"/>
    <w:rsid w:val="0006768A"/>
    <w:rsid w:val="00067F77"/>
    <w:rsid w:val="000701D5"/>
    <w:rsid w:val="00070208"/>
    <w:rsid w:val="000705EB"/>
    <w:rsid w:val="0007118C"/>
    <w:rsid w:val="00071A41"/>
    <w:rsid w:val="00071B0C"/>
    <w:rsid w:val="00072302"/>
    <w:rsid w:val="000728F0"/>
    <w:rsid w:val="000728F2"/>
    <w:rsid w:val="00073391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604B"/>
    <w:rsid w:val="0007605B"/>
    <w:rsid w:val="000766EC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5FCC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9F9"/>
    <w:rsid w:val="00095C84"/>
    <w:rsid w:val="00095D0F"/>
    <w:rsid w:val="00096999"/>
    <w:rsid w:val="00096DDA"/>
    <w:rsid w:val="0009720C"/>
    <w:rsid w:val="000973C0"/>
    <w:rsid w:val="00097607"/>
    <w:rsid w:val="0009769E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286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48C6"/>
    <w:rsid w:val="000B5649"/>
    <w:rsid w:val="000B5731"/>
    <w:rsid w:val="000B5AEF"/>
    <w:rsid w:val="000B628B"/>
    <w:rsid w:val="000B64CD"/>
    <w:rsid w:val="000B6B47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0CC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4D9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2324"/>
    <w:rsid w:val="000F29E5"/>
    <w:rsid w:val="000F3620"/>
    <w:rsid w:val="000F386E"/>
    <w:rsid w:val="000F3DB5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195"/>
    <w:rsid w:val="00100270"/>
    <w:rsid w:val="00100BA6"/>
    <w:rsid w:val="00100BCC"/>
    <w:rsid w:val="001014A7"/>
    <w:rsid w:val="001015B2"/>
    <w:rsid w:val="00101B24"/>
    <w:rsid w:val="00102272"/>
    <w:rsid w:val="00102807"/>
    <w:rsid w:val="00102E15"/>
    <w:rsid w:val="001031D9"/>
    <w:rsid w:val="0010330B"/>
    <w:rsid w:val="001033FE"/>
    <w:rsid w:val="001043C0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A1E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468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380"/>
    <w:rsid w:val="00135957"/>
    <w:rsid w:val="0013615A"/>
    <w:rsid w:val="00136D6A"/>
    <w:rsid w:val="00136EC7"/>
    <w:rsid w:val="001375EC"/>
    <w:rsid w:val="0013767B"/>
    <w:rsid w:val="0014066F"/>
    <w:rsid w:val="00140A9F"/>
    <w:rsid w:val="001413DB"/>
    <w:rsid w:val="00141761"/>
    <w:rsid w:val="0014199A"/>
    <w:rsid w:val="00141E4A"/>
    <w:rsid w:val="0014214D"/>
    <w:rsid w:val="001427BF"/>
    <w:rsid w:val="00142C7C"/>
    <w:rsid w:val="00142D64"/>
    <w:rsid w:val="00143804"/>
    <w:rsid w:val="00143BDF"/>
    <w:rsid w:val="00143C07"/>
    <w:rsid w:val="00143CB7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95A"/>
    <w:rsid w:val="00151C5A"/>
    <w:rsid w:val="00151D94"/>
    <w:rsid w:val="001526AC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61"/>
    <w:rsid w:val="001620FE"/>
    <w:rsid w:val="00162C15"/>
    <w:rsid w:val="00162EC4"/>
    <w:rsid w:val="001639B7"/>
    <w:rsid w:val="001645D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662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F49"/>
    <w:rsid w:val="00181BE8"/>
    <w:rsid w:val="00182422"/>
    <w:rsid w:val="00182758"/>
    <w:rsid w:val="00182917"/>
    <w:rsid w:val="0018439E"/>
    <w:rsid w:val="0018549B"/>
    <w:rsid w:val="00185757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1A63"/>
    <w:rsid w:val="00192072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68A9"/>
    <w:rsid w:val="00197AD7"/>
    <w:rsid w:val="00197C6B"/>
    <w:rsid w:val="00197E12"/>
    <w:rsid w:val="001A011D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9A8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084"/>
    <w:rsid w:val="001D371E"/>
    <w:rsid w:val="001D3BA4"/>
    <w:rsid w:val="001D4226"/>
    <w:rsid w:val="001D437D"/>
    <w:rsid w:val="001D4421"/>
    <w:rsid w:val="001D4BA8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73A4"/>
    <w:rsid w:val="001F0579"/>
    <w:rsid w:val="001F1061"/>
    <w:rsid w:val="001F279F"/>
    <w:rsid w:val="001F2B93"/>
    <w:rsid w:val="001F2D22"/>
    <w:rsid w:val="001F36A8"/>
    <w:rsid w:val="001F3943"/>
    <w:rsid w:val="001F4057"/>
    <w:rsid w:val="001F486D"/>
    <w:rsid w:val="001F507E"/>
    <w:rsid w:val="001F508B"/>
    <w:rsid w:val="001F54B8"/>
    <w:rsid w:val="001F54C6"/>
    <w:rsid w:val="001F5523"/>
    <w:rsid w:val="001F59EB"/>
    <w:rsid w:val="001F5B21"/>
    <w:rsid w:val="001F5BE8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DEA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EFA"/>
    <w:rsid w:val="002102ED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A"/>
    <w:rsid w:val="0021503F"/>
    <w:rsid w:val="0021573F"/>
    <w:rsid w:val="0021614B"/>
    <w:rsid w:val="00216431"/>
    <w:rsid w:val="002168A6"/>
    <w:rsid w:val="00216CDB"/>
    <w:rsid w:val="0021782F"/>
    <w:rsid w:val="00217850"/>
    <w:rsid w:val="00217935"/>
    <w:rsid w:val="00217EFC"/>
    <w:rsid w:val="00220312"/>
    <w:rsid w:val="0022062E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0EC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3AB5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E79"/>
    <w:rsid w:val="00244051"/>
    <w:rsid w:val="00244373"/>
    <w:rsid w:val="00244401"/>
    <w:rsid w:val="002445E9"/>
    <w:rsid w:val="00244815"/>
    <w:rsid w:val="00244862"/>
    <w:rsid w:val="00244FC3"/>
    <w:rsid w:val="00245253"/>
    <w:rsid w:val="00245EAB"/>
    <w:rsid w:val="00246C28"/>
    <w:rsid w:val="0024738E"/>
    <w:rsid w:val="00247A22"/>
    <w:rsid w:val="00247A7E"/>
    <w:rsid w:val="002500AC"/>
    <w:rsid w:val="002505F4"/>
    <w:rsid w:val="00250758"/>
    <w:rsid w:val="0025075E"/>
    <w:rsid w:val="00250A05"/>
    <w:rsid w:val="00250F32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DA3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0EB0"/>
    <w:rsid w:val="002819C5"/>
    <w:rsid w:val="00282112"/>
    <w:rsid w:val="002826CE"/>
    <w:rsid w:val="00283633"/>
    <w:rsid w:val="00283844"/>
    <w:rsid w:val="002844A8"/>
    <w:rsid w:val="0028453F"/>
    <w:rsid w:val="0028496F"/>
    <w:rsid w:val="00285469"/>
    <w:rsid w:val="00285601"/>
    <w:rsid w:val="00285919"/>
    <w:rsid w:val="00285F2D"/>
    <w:rsid w:val="00286325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87CDA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86E"/>
    <w:rsid w:val="00293BC0"/>
    <w:rsid w:val="00293D2B"/>
    <w:rsid w:val="00293F1F"/>
    <w:rsid w:val="00294975"/>
    <w:rsid w:val="00294A61"/>
    <w:rsid w:val="002959C1"/>
    <w:rsid w:val="00295DAD"/>
    <w:rsid w:val="00295F3E"/>
    <w:rsid w:val="00296010"/>
    <w:rsid w:val="00296629"/>
    <w:rsid w:val="0029674F"/>
    <w:rsid w:val="002977DF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6CD"/>
    <w:rsid w:val="002B272A"/>
    <w:rsid w:val="002B2A1E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E4B"/>
    <w:rsid w:val="002C639A"/>
    <w:rsid w:val="002C669E"/>
    <w:rsid w:val="002C6E11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480"/>
    <w:rsid w:val="002D5533"/>
    <w:rsid w:val="002D55B2"/>
    <w:rsid w:val="002D56FC"/>
    <w:rsid w:val="002D6252"/>
    <w:rsid w:val="002D7E9B"/>
    <w:rsid w:val="002D7F8D"/>
    <w:rsid w:val="002E0F68"/>
    <w:rsid w:val="002E175F"/>
    <w:rsid w:val="002E1995"/>
    <w:rsid w:val="002E1A6F"/>
    <w:rsid w:val="002E1EB8"/>
    <w:rsid w:val="002E2406"/>
    <w:rsid w:val="002E25A1"/>
    <w:rsid w:val="002E25E8"/>
    <w:rsid w:val="002E2674"/>
    <w:rsid w:val="002E26C0"/>
    <w:rsid w:val="002E2808"/>
    <w:rsid w:val="002E3817"/>
    <w:rsid w:val="002E398C"/>
    <w:rsid w:val="002E3CDB"/>
    <w:rsid w:val="002E4255"/>
    <w:rsid w:val="002E4A9E"/>
    <w:rsid w:val="002E5077"/>
    <w:rsid w:val="002E51C4"/>
    <w:rsid w:val="002E544D"/>
    <w:rsid w:val="002E5479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68"/>
    <w:rsid w:val="002F18B4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8D0"/>
    <w:rsid w:val="002F7D73"/>
    <w:rsid w:val="00300A21"/>
    <w:rsid w:val="00300E84"/>
    <w:rsid w:val="003017E1"/>
    <w:rsid w:val="003028CA"/>
    <w:rsid w:val="00302F78"/>
    <w:rsid w:val="00303053"/>
    <w:rsid w:val="00303744"/>
    <w:rsid w:val="00303A69"/>
    <w:rsid w:val="00303FC3"/>
    <w:rsid w:val="00303FCE"/>
    <w:rsid w:val="00304018"/>
    <w:rsid w:val="00304099"/>
    <w:rsid w:val="003041E8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976"/>
    <w:rsid w:val="003232A5"/>
    <w:rsid w:val="0032357E"/>
    <w:rsid w:val="00323BEA"/>
    <w:rsid w:val="00324352"/>
    <w:rsid w:val="00324A26"/>
    <w:rsid w:val="00324ADE"/>
    <w:rsid w:val="003250F4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30E6A"/>
    <w:rsid w:val="00331069"/>
    <w:rsid w:val="0033147C"/>
    <w:rsid w:val="00331497"/>
    <w:rsid w:val="00331FAD"/>
    <w:rsid w:val="0033214A"/>
    <w:rsid w:val="003321BF"/>
    <w:rsid w:val="003323A6"/>
    <w:rsid w:val="003327DF"/>
    <w:rsid w:val="00332B6E"/>
    <w:rsid w:val="00332F6F"/>
    <w:rsid w:val="003334BC"/>
    <w:rsid w:val="003338EA"/>
    <w:rsid w:val="003341B0"/>
    <w:rsid w:val="003351DA"/>
    <w:rsid w:val="003352B1"/>
    <w:rsid w:val="00335E3A"/>
    <w:rsid w:val="00336143"/>
    <w:rsid w:val="003362C8"/>
    <w:rsid w:val="0033693D"/>
    <w:rsid w:val="0033695F"/>
    <w:rsid w:val="00336A66"/>
    <w:rsid w:val="00336DCF"/>
    <w:rsid w:val="00336FD2"/>
    <w:rsid w:val="003370A0"/>
    <w:rsid w:val="003377E7"/>
    <w:rsid w:val="0033782A"/>
    <w:rsid w:val="00337974"/>
    <w:rsid w:val="00340302"/>
    <w:rsid w:val="003417E3"/>
    <w:rsid w:val="00341BA1"/>
    <w:rsid w:val="00341D83"/>
    <w:rsid w:val="003425B7"/>
    <w:rsid w:val="003430F2"/>
    <w:rsid w:val="00343190"/>
    <w:rsid w:val="0034336F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607AB"/>
    <w:rsid w:val="00360813"/>
    <w:rsid w:val="00361477"/>
    <w:rsid w:val="00361828"/>
    <w:rsid w:val="00362B71"/>
    <w:rsid w:val="00362E57"/>
    <w:rsid w:val="00362F22"/>
    <w:rsid w:val="00363308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05E"/>
    <w:rsid w:val="00370AB7"/>
    <w:rsid w:val="00370CCA"/>
    <w:rsid w:val="0037127A"/>
    <w:rsid w:val="0037144F"/>
    <w:rsid w:val="00371573"/>
    <w:rsid w:val="00371756"/>
    <w:rsid w:val="003719B0"/>
    <w:rsid w:val="00371C41"/>
    <w:rsid w:val="00372908"/>
    <w:rsid w:val="00373139"/>
    <w:rsid w:val="003735AE"/>
    <w:rsid w:val="0037456F"/>
    <w:rsid w:val="00374D5F"/>
    <w:rsid w:val="00374E60"/>
    <w:rsid w:val="00375049"/>
    <w:rsid w:val="003756D6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CF2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2A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36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75A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966"/>
    <w:rsid w:val="003D3A26"/>
    <w:rsid w:val="003D4D8F"/>
    <w:rsid w:val="003D5006"/>
    <w:rsid w:val="003D5A42"/>
    <w:rsid w:val="003D62FC"/>
    <w:rsid w:val="003D6377"/>
    <w:rsid w:val="003D653B"/>
    <w:rsid w:val="003D682D"/>
    <w:rsid w:val="003D6FA4"/>
    <w:rsid w:val="003D6FAE"/>
    <w:rsid w:val="003D7B03"/>
    <w:rsid w:val="003E031C"/>
    <w:rsid w:val="003E045D"/>
    <w:rsid w:val="003E04AF"/>
    <w:rsid w:val="003E083D"/>
    <w:rsid w:val="003E0B79"/>
    <w:rsid w:val="003E0E71"/>
    <w:rsid w:val="003E0EC2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55A6"/>
    <w:rsid w:val="003E59C7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30E5"/>
    <w:rsid w:val="0040427F"/>
    <w:rsid w:val="004049AB"/>
    <w:rsid w:val="004049AE"/>
    <w:rsid w:val="004049BC"/>
    <w:rsid w:val="00404E26"/>
    <w:rsid w:val="00404E8A"/>
    <w:rsid w:val="00405A07"/>
    <w:rsid w:val="00406F11"/>
    <w:rsid w:val="004076FE"/>
    <w:rsid w:val="00407725"/>
    <w:rsid w:val="00407791"/>
    <w:rsid w:val="004079E9"/>
    <w:rsid w:val="00407C63"/>
    <w:rsid w:val="00407DA7"/>
    <w:rsid w:val="00407DF2"/>
    <w:rsid w:val="00407E57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92"/>
    <w:rsid w:val="0041481C"/>
    <w:rsid w:val="004148FD"/>
    <w:rsid w:val="004150DA"/>
    <w:rsid w:val="00415426"/>
    <w:rsid w:val="00415976"/>
    <w:rsid w:val="00415B4C"/>
    <w:rsid w:val="00415B54"/>
    <w:rsid w:val="00415FFA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27A2B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3B23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098"/>
    <w:rsid w:val="004418F2"/>
    <w:rsid w:val="00441DE4"/>
    <w:rsid w:val="00441F0C"/>
    <w:rsid w:val="004422D8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C0E"/>
    <w:rsid w:val="00456F3B"/>
    <w:rsid w:val="0045756F"/>
    <w:rsid w:val="00457684"/>
    <w:rsid w:val="004578F5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0EDA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454E"/>
    <w:rsid w:val="00475C7D"/>
    <w:rsid w:val="0047604C"/>
    <w:rsid w:val="00476B5D"/>
    <w:rsid w:val="004771ED"/>
    <w:rsid w:val="004774BA"/>
    <w:rsid w:val="00477A18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FF7"/>
    <w:rsid w:val="004862D0"/>
    <w:rsid w:val="004866BB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B33"/>
    <w:rsid w:val="00491C74"/>
    <w:rsid w:val="00492093"/>
    <w:rsid w:val="00492D59"/>
    <w:rsid w:val="00493005"/>
    <w:rsid w:val="004931AE"/>
    <w:rsid w:val="00494814"/>
    <w:rsid w:val="00495259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3ED8"/>
    <w:rsid w:val="004A4015"/>
    <w:rsid w:val="004A5279"/>
    <w:rsid w:val="004A52C8"/>
    <w:rsid w:val="004A538D"/>
    <w:rsid w:val="004A55E6"/>
    <w:rsid w:val="004A5B76"/>
    <w:rsid w:val="004A5E52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44A"/>
    <w:rsid w:val="004B3B61"/>
    <w:rsid w:val="004B3B68"/>
    <w:rsid w:val="004B40FE"/>
    <w:rsid w:val="004B4332"/>
    <w:rsid w:val="004B4990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2F8"/>
    <w:rsid w:val="004C2AE2"/>
    <w:rsid w:val="004C34B9"/>
    <w:rsid w:val="004C3AE3"/>
    <w:rsid w:val="004C3EEF"/>
    <w:rsid w:val="004C40FB"/>
    <w:rsid w:val="004C453A"/>
    <w:rsid w:val="004C5094"/>
    <w:rsid w:val="004C5110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580"/>
    <w:rsid w:val="004D060C"/>
    <w:rsid w:val="004D0C97"/>
    <w:rsid w:val="004D0F1F"/>
    <w:rsid w:val="004D0FC8"/>
    <w:rsid w:val="004D16AD"/>
    <w:rsid w:val="004D1AE6"/>
    <w:rsid w:val="004D1C55"/>
    <w:rsid w:val="004D2163"/>
    <w:rsid w:val="004D2191"/>
    <w:rsid w:val="004D254C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6B"/>
    <w:rsid w:val="004D58F5"/>
    <w:rsid w:val="004D65DB"/>
    <w:rsid w:val="004D6B0D"/>
    <w:rsid w:val="004E0240"/>
    <w:rsid w:val="004E0C04"/>
    <w:rsid w:val="004E0EED"/>
    <w:rsid w:val="004E19C7"/>
    <w:rsid w:val="004E2199"/>
    <w:rsid w:val="004E2366"/>
    <w:rsid w:val="004E2B09"/>
    <w:rsid w:val="004E3189"/>
    <w:rsid w:val="004E31DB"/>
    <w:rsid w:val="004E3E4F"/>
    <w:rsid w:val="004E4A23"/>
    <w:rsid w:val="004E5294"/>
    <w:rsid w:val="004E54E3"/>
    <w:rsid w:val="004E5AE6"/>
    <w:rsid w:val="004E5DE1"/>
    <w:rsid w:val="004E5F39"/>
    <w:rsid w:val="004E5F49"/>
    <w:rsid w:val="004E6072"/>
    <w:rsid w:val="004E6B40"/>
    <w:rsid w:val="004E6B4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296"/>
    <w:rsid w:val="004F48A5"/>
    <w:rsid w:val="004F4D2D"/>
    <w:rsid w:val="004F4EDA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48B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156"/>
    <w:rsid w:val="005134F9"/>
    <w:rsid w:val="00513926"/>
    <w:rsid w:val="005139A3"/>
    <w:rsid w:val="00513C2F"/>
    <w:rsid w:val="00513FC6"/>
    <w:rsid w:val="005140A0"/>
    <w:rsid w:val="005146D1"/>
    <w:rsid w:val="005148E9"/>
    <w:rsid w:val="0051535B"/>
    <w:rsid w:val="005158D0"/>
    <w:rsid w:val="00515A0D"/>
    <w:rsid w:val="00515F9C"/>
    <w:rsid w:val="00516172"/>
    <w:rsid w:val="00516835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CB3"/>
    <w:rsid w:val="005220CC"/>
    <w:rsid w:val="005222E9"/>
    <w:rsid w:val="0052232B"/>
    <w:rsid w:val="00522594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C14"/>
    <w:rsid w:val="00524F01"/>
    <w:rsid w:val="00525620"/>
    <w:rsid w:val="005256C4"/>
    <w:rsid w:val="00525AAB"/>
    <w:rsid w:val="00525C28"/>
    <w:rsid w:val="00525CEF"/>
    <w:rsid w:val="005263DA"/>
    <w:rsid w:val="00526504"/>
    <w:rsid w:val="00526664"/>
    <w:rsid w:val="005266A2"/>
    <w:rsid w:val="005268ED"/>
    <w:rsid w:val="00526993"/>
    <w:rsid w:val="00526BC3"/>
    <w:rsid w:val="0053000A"/>
    <w:rsid w:val="005300FA"/>
    <w:rsid w:val="005310D3"/>
    <w:rsid w:val="005310F3"/>
    <w:rsid w:val="00531301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CAF"/>
    <w:rsid w:val="00544D0C"/>
    <w:rsid w:val="00545037"/>
    <w:rsid w:val="005452DC"/>
    <w:rsid w:val="005457B0"/>
    <w:rsid w:val="0054634C"/>
    <w:rsid w:val="00546DCA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0A4B"/>
    <w:rsid w:val="0055107C"/>
    <w:rsid w:val="00551F08"/>
    <w:rsid w:val="00552433"/>
    <w:rsid w:val="00552B9C"/>
    <w:rsid w:val="00552F44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97A"/>
    <w:rsid w:val="00561AB2"/>
    <w:rsid w:val="00562232"/>
    <w:rsid w:val="00562B3A"/>
    <w:rsid w:val="00562B7E"/>
    <w:rsid w:val="005631BF"/>
    <w:rsid w:val="005631F5"/>
    <w:rsid w:val="00563426"/>
    <w:rsid w:val="00563823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18F"/>
    <w:rsid w:val="00567464"/>
    <w:rsid w:val="00567AA8"/>
    <w:rsid w:val="00567B12"/>
    <w:rsid w:val="00570BC5"/>
    <w:rsid w:val="00571635"/>
    <w:rsid w:val="00571CCB"/>
    <w:rsid w:val="005724D8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4AED"/>
    <w:rsid w:val="00584CFD"/>
    <w:rsid w:val="00584EEE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2670"/>
    <w:rsid w:val="00593608"/>
    <w:rsid w:val="00593AD1"/>
    <w:rsid w:val="00594150"/>
    <w:rsid w:val="0059435F"/>
    <w:rsid w:val="005943C1"/>
    <w:rsid w:val="005946C4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13C9"/>
    <w:rsid w:val="005A1A74"/>
    <w:rsid w:val="005A20BC"/>
    <w:rsid w:val="005A2138"/>
    <w:rsid w:val="005A24D2"/>
    <w:rsid w:val="005A305E"/>
    <w:rsid w:val="005A32B2"/>
    <w:rsid w:val="005A3F70"/>
    <w:rsid w:val="005A42D0"/>
    <w:rsid w:val="005A4589"/>
    <w:rsid w:val="005A48C4"/>
    <w:rsid w:val="005A4960"/>
    <w:rsid w:val="005A4987"/>
    <w:rsid w:val="005A4A41"/>
    <w:rsid w:val="005A55B4"/>
    <w:rsid w:val="005A5CF5"/>
    <w:rsid w:val="005A5DD0"/>
    <w:rsid w:val="005A60C0"/>
    <w:rsid w:val="005A6657"/>
    <w:rsid w:val="005A6EC5"/>
    <w:rsid w:val="005A6FBB"/>
    <w:rsid w:val="005A7537"/>
    <w:rsid w:val="005A7BBA"/>
    <w:rsid w:val="005A7C77"/>
    <w:rsid w:val="005B063B"/>
    <w:rsid w:val="005B0BFA"/>
    <w:rsid w:val="005B1669"/>
    <w:rsid w:val="005B2121"/>
    <w:rsid w:val="005B2151"/>
    <w:rsid w:val="005B2451"/>
    <w:rsid w:val="005B29E7"/>
    <w:rsid w:val="005B2BB4"/>
    <w:rsid w:val="005B31CA"/>
    <w:rsid w:val="005B49A8"/>
    <w:rsid w:val="005B4DEC"/>
    <w:rsid w:val="005B4F52"/>
    <w:rsid w:val="005B5104"/>
    <w:rsid w:val="005B5206"/>
    <w:rsid w:val="005B526A"/>
    <w:rsid w:val="005B5776"/>
    <w:rsid w:val="005B5A78"/>
    <w:rsid w:val="005B6434"/>
    <w:rsid w:val="005B65EC"/>
    <w:rsid w:val="005B68E7"/>
    <w:rsid w:val="005B6AC7"/>
    <w:rsid w:val="005B7700"/>
    <w:rsid w:val="005B7A45"/>
    <w:rsid w:val="005B7FC0"/>
    <w:rsid w:val="005C012D"/>
    <w:rsid w:val="005C0677"/>
    <w:rsid w:val="005C0A12"/>
    <w:rsid w:val="005C0C16"/>
    <w:rsid w:val="005C0D93"/>
    <w:rsid w:val="005C0E39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033"/>
    <w:rsid w:val="005D11D0"/>
    <w:rsid w:val="005D156F"/>
    <w:rsid w:val="005D16F9"/>
    <w:rsid w:val="005D2034"/>
    <w:rsid w:val="005D2CC0"/>
    <w:rsid w:val="005D3460"/>
    <w:rsid w:val="005D39D5"/>
    <w:rsid w:val="005D4086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BB4"/>
    <w:rsid w:val="005E3D02"/>
    <w:rsid w:val="005E3D12"/>
    <w:rsid w:val="005E3FE1"/>
    <w:rsid w:val="005E4018"/>
    <w:rsid w:val="005E460D"/>
    <w:rsid w:val="005E4F8B"/>
    <w:rsid w:val="005E55B8"/>
    <w:rsid w:val="005E5AB3"/>
    <w:rsid w:val="005E5B3D"/>
    <w:rsid w:val="005E6128"/>
    <w:rsid w:val="005E643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3FF"/>
    <w:rsid w:val="005F266D"/>
    <w:rsid w:val="005F373C"/>
    <w:rsid w:val="005F3E51"/>
    <w:rsid w:val="005F41FA"/>
    <w:rsid w:val="005F5913"/>
    <w:rsid w:val="005F6742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0EE"/>
    <w:rsid w:val="00615117"/>
    <w:rsid w:val="0061536D"/>
    <w:rsid w:val="00615713"/>
    <w:rsid w:val="00615789"/>
    <w:rsid w:val="00615BCE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21B9"/>
    <w:rsid w:val="00623070"/>
    <w:rsid w:val="00623F91"/>
    <w:rsid w:val="0062454E"/>
    <w:rsid w:val="00624D11"/>
    <w:rsid w:val="00625275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7B1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47B"/>
    <w:rsid w:val="006529AF"/>
    <w:rsid w:val="00652D49"/>
    <w:rsid w:val="0065343C"/>
    <w:rsid w:val="00653B6A"/>
    <w:rsid w:val="00653F03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47C"/>
    <w:rsid w:val="00671797"/>
    <w:rsid w:val="006721DE"/>
    <w:rsid w:val="00672723"/>
    <w:rsid w:val="00672937"/>
    <w:rsid w:val="00672DB6"/>
    <w:rsid w:val="00672FA6"/>
    <w:rsid w:val="0067473B"/>
    <w:rsid w:val="00674859"/>
    <w:rsid w:val="00675254"/>
    <w:rsid w:val="00675AB6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A4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267"/>
    <w:rsid w:val="00692423"/>
    <w:rsid w:val="0069292F"/>
    <w:rsid w:val="006929CB"/>
    <w:rsid w:val="00692B53"/>
    <w:rsid w:val="00692D99"/>
    <w:rsid w:val="0069348E"/>
    <w:rsid w:val="00693953"/>
    <w:rsid w:val="0069426B"/>
    <w:rsid w:val="006943E5"/>
    <w:rsid w:val="006944FC"/>
    <w:rsid w:val="00694787"/>
    <w:rsid w:val="00694DCB"/>
    <w:rsid w:val="00695368"/>
    <w:rsid w:val="00695774"/>
    <w:rsid w:val="0069681D"/>
    <w:rsid w:val="00696A5D"/>
    <w:rsid w:val="00696D94"/>
    <w:rsid w:val="0069739F"/>
    <w:rsid w:val="006979A8"/>
    <w:rsid w:val="00697A3A"/>
    <w:rsid w:val="006A00CD"/>
    <w:rsid w:val="006A07B6"/>
    <w:rsid w:val="006A0A45"/>
    <w:rsid w:val="006A0AB3"/>
    <w:rsid w:val="006A0DE0"/>
    <w:rsid w:val="006A0E30"/>
    <w:rsid w:val="006A0E75"/>
    <w:rsid w:val="006A1301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B3"/>
    <w:rsid w:val="006B0D39"/>
    <w:rsid w:val="006B0D90"/>
    <w:rsid w:val="006B10B7"/>
    <w:rsid w:val="006B24E4"/>
    <w:rsid w:val="006B2553"/>
    <w:rsid w:val="006B2ACB"/>
    <w:rsid w:val="006B2EF6"/>
    <w:rsid w:val="006B30C3"/>
    <w:rsid w:val="006B3356"/>
    <w:rsid w:val="006B33FC"/>
    <w:rsid w:val="006B34F4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491"/>
    <w:rsid w:val="006C3833"/>
    <w:rsid w:val="006C3E98"/>
    <w:rsid w:val="006C417E"/>
    <w:rsid w:val="006C4475"/>
    <w:rsid w:val="006C48C8"/>
    <w:rsid w:val="006C4A0F"/>
    <w:rsid w:val="006C5AAB"/>
    <w:rsid w:val="006C61E2"/>
    <w:rsid w:val="006C6DC1"/>
    <w:rsid w:val="006C6DE7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292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91"/>
    <w:rsid w:val="006F07BA"/>
    <w:rsid w:val="006F11AB"/>
    <w:rsid w:val="006F1253"/>
    <w:rsid w:val="006F1537"/>
    <w:rsid w:val="006F2C7A"/>
    <w:rsid w:val="006F302D"/>
    <w:rsid w:val="006F33A5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5CA"/>
    <w:rsid w:val="00702988"/>
    <w:rsid w:val="00703BE1"/>
    <w:rsid w:val="00703E5A"/>
    <w:rsid w:val="007043A3"/>
    <w:rsid w:val="007045A5"/>
    <w:rsid w:val="00704D2C"/>
    <w:rsid w:val="00705787"/>
    <w:rsid w:val="00705BE3"/>
    <w:rsid w:val="0070610B"/>
    <w:rsid w:val="00706250"/>
    <w:rsid w:val="00706B1A"/>
    <w:rsid w:val="00707FE4"/>
    <w:rsid w:val="00710066"/>
    <w:rsid w:val="0071036D"/>
    <w:rsid w:val="007109B7"/>
    <w:rsid w:val="00710CEC"/>
    <w:rsid w:val="00711760"/>
    <w:rsid w:val="00711AC7"/>
    <w:rsid w:val="00711BF7"/>
    <w:rsid w:val="00712059"/>
    <w:rsid w:val="0071240F"/>
    <w:rsid w:val="007129CB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4544"/>
    <w:rsid w:val="00724C6E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396"/>
    <w:rsid w:val="00743521"/>
    <w:rsid w:val="00743DBF"/>
    <w:rsid w:val="007446E8"/>
    <w:rsid w:val="0074474C"/>
    <w:rsid w:val="00744B32"/>
    <w:rsid w:val="007451F2"/>
    <w:rsid w:val="00745219"/>
    <w:rsid w:val="00745272"/>
    <w:rsid w:val="0074604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FD3"/>
    <w:rsid w:val="00751475"/>
    <w:rsid w:val="007526AF"/>
    <w:rsid w:val="007527AC"/>
    <w:rsid w:val="00752CD0"/>
    <w:rsid w:val="007530F1"/>
    <w:rsid w:val="00753293"/>
    <w:rsid w:val="00753776"/>
    <w:rsid w:val="007537BB"/>
    <w:rsid w:val="00753993"/>
    <w:rsid w:val="00754288"/>
    <w:rsid w:val="00754A6D"/>
    <w:rsid w:val="00754EDD"/>
    <w:rsid w:val="00755194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803CF"/>
    <w:rsid w:val="00780566"/>
    <w:rsid w:val="00780A49"/>
    <w:rsid w:val="007812E3"/>
    <w:rsid w:val="007815A8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4E41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811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AE9"/>
    <w:rsid w:val="007C302E"/>
    <w:rsid w:val="007C30D7"/>
    <w:rsid w:val="007C3397"/>
    <w:rsid w:val="007C36E2"/>
    <w:rsid w:val="007C3E59"/>
    <w:rsid w:val="007C3E6A"/>
    <w:rsid w:val="007C40FF"/>
    <w:rsid w:val="007C43EF"/>
    <w:rsid w:val="007C4411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0CC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66E7"/>
    <w:rsid w:val="007E7677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C46"/>
    <w:rsid w:val="007F3F02"/>
    <w:rsid w:val="007F4250"/>
    <w:rsid w:val="007F42AE"/>
    <w:rsid w:val="007F42C8"/>
    <w:rsid w:val="007F4AA7"/>
    <w:rsid w:val="007F5850"/>
    <w:rsid w:val="007F59E5"/>
    <w:rsid w:val="007F5BC9"/>
    <w:rsid w:val="007F5D89"/>
    <w:rsid w:val="007F5EA8"/>
    <w:rsid w:val="007F629F"/>
    <w:rsid w:val="007F6992"/>
    <w:rsid w:val="007F7BC5"/>
    <w:rsid w:val="007F7F8C"/>
    <w:rsid w:val="00800907"/>
    <w:rsid w:val="008009E3"/>
    <w:rsid w:val="00800BFB"/>
    <w:rsid w:val="00800C45"/>
    <w:rsid w:val="00801BE3"/>
    <w:rsid w:val="008023D7"/>
    <w:rsid w:val="00802AED"/>
    <w:rsid w:val="00803098"/>
    <w:rsid w:val="008030E1"/>
    <w:rsid w:val="0080415E"/>
    <w:rsid w:val="0080418C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13CC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0EC9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4041"/>
    <w:rsid w:val="00834256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10BA"/>
    <w:rsid w:val="0084119D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7580"/>
    <w:rsid w:val="00850034"/>
    <w:rsid w:val="008505BF"/>
    <w:rsid w:val="0085165C"/>
    <w:rsid w:val="008519CA"/>
    <w:rsid w:val="00851D34"/>
    <w:rsid w:val="008526FE"/>
    <w:rsid w:val="00852914"/>
    <w:rsid w:val="00853211"/>
    <w:rsid w:val="0085377D"/>
    <w:rsid w:val="00853A12"/>
    <w:rsid w:val="00853D5E"/>
    <w:rsid w:val="00854423"/>
    <w:rsid w:val="008546C7"/>
    <w:rsid w:val="008553D5"/>
    <w:rsid w:val="00856220"/>
    <w:rsid w:val="00856A3A"/>
    <w:rsid w:val="00856D7F"/>
    <w:rsid w:val="00856E61"/>
    <w:rsid w:val="00857EBB"/>
    <w:rsid w:val="008602A5"/>
    <w:rsid w:val="00861069"/>
    <w:rsid w:val="00861664"/>
    <w:rsid w:val="00861CDA"/>
    <w:rsid w:val="00862729"/>
    <w:rsid w:val="00862AAE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AAA"/>
    <w:rsid w:val="00870AAE"/>
    <w:rsid w:val="00870B7B"/>
    <w:rsid w:val="00870D05"/>
    <w:rsid w:val="00872CCB"/>
    <w:rsid w:val="00872E9C"/>
    <w:rsid w:val="008731AD"/>
    <w:rsid w:val="008731CB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17D"/>
    <w:rsid w:val="00885200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827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40A"/>
    <w:rsid w:val="008B36C0"/>
    <w:rsid w:val="008B3725"/>
    <w:rsid w:val="008B44A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B77DA"/>
    <w:rsid w:val="008C0541"/>
    <w:rsid w:val="008C0A07"/>
    <w:rsid w:val="008C1219"/>
    <w:rsid w:val="008C1999"/>
    <w:rsid w:val="008C1ED9"/>
    <w:rsid w:val="008C21BB"/>
    <w:rsid w:val="008C232D"/>
    <w:rsid w:val="008C29AD"/>
    <w:rsid w:val="008C2BF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E0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7DC"/>
    <w:rsid w:val="008D3BBA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299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5EB4"/>
    <w:rsid w:val="008E62A7"/>
    <w:rsid w:val="008E653D"/>
    <w:rsid w:val="008E6F50"/>
    <w:rsid w:val="008E73C2"/>
    <w:rsid w:val="008E73DF"/>
    <w:rsid w:val="008E75B4"/>
    <w:rsid w:val="008E7A7D"/>
    <w:rsid w:val="008E7B3B"/>
    <w:rsid w:val="008F01B1"/>
    <w:rsid w:val="008F05B1"/>
    <w:rsid w:val="008F0875"/>
    <w:rsid w:val="008F0E64"/>
    <w:rsid w:val="008F0F25"/>
    <w:rsid w:val="008F0F3B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876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88A"/>
    <w:rsid w:val="008F7F25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51E1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AB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B90"/>
    <w:rsid w:val="009405EC"/>
    <w:rsid w:val="009416E7"/>
    <w:rsid w:val="009431A3"/>
    <w:rsid w:val="00943433"/>
    <w:rsid w:val="009439DB"/>
    <w:rsid w:val="00943AA3"/>
    <w:rsid w:val="00943CF9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04"/>
    <w:rsid w:val="0095166F"/>
    <w:rsid w:val="0095183B"/>
    <w:rsid w:val="00951BCA"/>
    <w:rsid w:val="00951C49"/>
    <w:rsid w:val="00951D45"/>
    <w:rsid w:val="00951FCA"/>
    <w:rsid w:val="009527FE"/>
    <w:rsid w:val="00952953"/>
    <w:rsid w:val="009529D0"/>
    <w:rsid w:val="00952BF7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717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5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0DAC"/>
    <w:rsid w:val="009819D7"/>
    <w:rsid w:val="00981EBC"/>
    <w:rsid w:val="00982CDD"/>
    <w:rsid w:val="00982CED"/>
    <w:rsid w:val="00983448"/>
    <w:rsid w:val="009834EF"/>
    <w:rsid w:val="0098369E"/>
    <w:rsid w:val="009836D9"/>
    <w:rsid w:val="00983AAA"/>
    <w:rsid w:val="00983BE6"/>
    <w:rsid w:val="00983CF4"/>
    <w:rsid w:val="0098433D"/>
    <w:rsid w:val="0098507A"/>
    <w:rsid w:val="009850BB"/>
    <w:rsid w:val="009856C3"/>
    <w:rsid w:val="00985F2A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4C6E"/>
    <w:rsid w:val="0099518E"/>
    <w:rsid w:val="00995727"/>
    <w:rsid w:val="00995A0B"/>
    <w:rsid w:val="00995B83"/>
    <w:rsid w:val="00996820"/>
    <w:rsid w:val="00997551"/>
    <w:rsid w:val="009A09EC"/>
    <w:rsid w:val="009A0BC9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D20"/>
    <w:rsid w:val="009B008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1B4"/>
    <w:rsid w:val="009B43D8"/>
    <w:rsid w:val="009B4BDF"/>
    <w:rsid w:val="009B5560"/>
    <w:rsid w:val="009B55EC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3D7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B4E"/>
    <w:rsid w:val="009D4F07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4C0E"/>
    <w:rsid w:val="009E607F"/>
    <w:rsid w:val="009E6ECC"/>
    <w:rsid w:val="009E7814"/>
    <w:rsid w:val="009E7EC2"/>
    <w:rsid w:val="009F0081"/>
    <w:rsid w:val="009F0850"/>
    <w:rsid w:val="009F1622"/>
    <w:rsid w:val="009F18B4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572"/>
    <w:rsid w:val="009F486B"/>
    <w:rsid w:val="009F498A"/>
    <w:rsid w:val="009F4A73"/>
    <w:rsid w:val="009F4C96"/>
    <w:rsid w:val="009F54EC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1F7D"/>
    <w:rsid w:val="00A02376"/>
    <w:rsid w:val="00A024EF"/>
    <w:rsid w:val="00A0305E"/>
    <w:rsid w:val="00A031D3"/>
    <w:rsid w:val="00A03503"/>
    <w:rsid w:val="00A03AAB"/>
    <w:rsid w:val="00A04CBA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2004"/>
    <w:rsid w:val="00A12962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86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7F81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D60"/>
    <w:rsid w:val="00A36E47"/>
    <w:rsid w:val="00A37AC0"/>
    <w:rsid w:val="00A37CB9"/>
    <w:rsid w:val="00A40AAB"/>
    <w:rsid w:val="00A41866"/>
    <w:rsid w:val="00A42131"/>
    <w:rsid w:val="00A42DF7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678"/>
    <w:rsid w:val="00A508F8"/>
    <w:rsid w:val="00A524A9"/>
    <w:rsid w:val="00A538F2"/>
    <w:rsid w:val="00A5391C"/>
    <w:rsid w:val="00A540B9"/>
    <w:rsid w:val="00A540BB"/>
    <w:rsid w:val="00A54494"/>
    <w:rsid w:val="00A54925"/>
    <w:rsid w:val="00A54946"/>
    <w:rsid w:val="00A55A69"/>
    <w:rsid w:val="00A55DBD"/>
    <w:rsid w:val="00A5619B"/>
    <w:rsid w:val="00A568C5"/>
    <w:rsid w:val="00A56BDD"/>
    <w:rsid w:val="00A60088"/>
    <w:rsid w:val="00A6078A"/>
    <w:rsid w:val="00A60BB0"/>
    <w:rsid w:val="00A60F23"/>
    <w:rsid w:val="00A60FCD"/>
    <w:rsid w:val="00A611AA"/>
    <w:rsid w:val="00A61267"/>
    <w:rsid w:val="00A613E4"/>
    <w:rsid w:val="00A61691"/>
    <w:rsid w:val="00A618DC"/>
    <w:rsid w:val="00A61AF8"/>
    <w:rsid w:val="00A61D66"/>
    <w:rsid w:val="00A61DD3"/>
    <w:rsid w:val="00A61F0D"/>
    <w:rsid w:val="00A621C1"/>
    <w:rsid w:val="00A630C4"/>
    <w:rsid w:val="00A630FF"/>
    <w:rsid w:val="00A639CC"/>
    <w:rsid w:val="00A64EA8"/>
    <w:rsid w:val="00A64F1D"/>
    <w:rsid w:val="00A65B38"/>
    <w:rsid w:val="00A662B7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2C27"/>
    <w:rsid w:val="00A731A8"/>
    <w:rsid w:val="00A74666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77EC9"/>
    <w:rsid w:val="00A80D33"/>
    <w:rsid w:val="00A80DBE"/>
    <w:rsid w:val="00A80FD5"/>
    <w:rsid w:val="00A81E69"/>
    <w:rsid w:val="00A827A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7C4"/>
    <w:rsid w:val="00AA08AF"/>
    <w:rsid w:val="00AA0ABF"/>
    <w:rsid w:val="00AA0FB9"/>
    <w:rsid w:val="00AA12C7"/>
    <w:rsid w:val="00AA2161"/>
    <w:rsid w:val="00AA3AE4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D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92E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983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258"/>
    <w:rsid w:val="00B21367"/>
    <w:rsid w:val="00B21963"/>
    <w:rsid w:val="00B220FB"/>
    <w:rsid w:val="00B221DD"/>
    <w:rsid w:val="00B22635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59"/>
    <w:rsid w:val="00B26B76"/>
    <w:rsid w:val="00B26C84"/>
    <w:rsid w:val="00B26E9C"/>
    <w:rsid w:val="00B275DE"/>
    <w:rsid w:val="00B2765E"/>
    <w:rsid w:val="00B2768A"/>
    <w:rsid w:val="00B27B8A"/>
    <w:rsid w:val="00B27E2C"/>
    <w:rsid w:val="00B303FC"/>
    <w:rsid w:val="00B306BF"/>
    <w:rsid w:val="00B30859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BD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9FC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BA0"/>
    <w:rsid w:val="00B4506F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9A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1EA4"/>
    <w:rsid w:val="00B729E4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41B"/>
    <w:rsid w:val="00B745F9"/>
    <w:rsid w:val="00B74C03"/>
    <w:rsid w:val="00B75224"/>
    <w:rsid w:val="00B75967"/>
    <w:rsid w:val="00B75D11"/>
    <w:rsid w:val="00B76437"/>
    <w:rsid w:val="00B7682A"/>
    <w:rsid w:val="00B76B56"/>
    <w:rsid w:val="00B778A2"/>
    <w:rsid w:val="00B80641"/>
    <w:rsid w:val="00B8067A"/>
    <w:rsid w:val="00B80938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A65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6BE"/>
    <w:rsid w:val="00B96EE7"/>
    <w:rsid w:val="00B97054"/>
    <w:rsid w:val="00B9735A"/>
    <w:rsid w:val="00B97C7B"/>
    <w:rsid w:val="00BA0B29"/>
    <w:rsid w:val="00BA0D06"/>
    <w:rsid w:val="00BA13B1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3E6"/>
    <w:rsid w:val="00BA354D"/>
    <w:rsid w:val="00BA3DEF"/>
    <w:rsid w:val="00BA40AE"/>
    <w:rsid w:val="00BA48A8"/>
    <w:rsid w:val="00BA4B31"/>
    <w:rsid w:val="00BA6373"/>
    <w:rsid w:val="00BA664E"/>
    <w:rsid w:val="00BA75FA"/>
    <w:rsid w:val="00BB00A3"/>
    <w:rsid w:val="00BB0301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DE8"/>
    <w:rsid w:val="00BB3FF6"/>
    <w:rsid w:val="00BB49F0"/>
    <w:rsid w:val="00BB51D6"/>
    <w:rsid w:val="00BB5425"/>
    <w:rsid w:val="00BB56AE"/>
    <w:rsid w:val="00BB59AC"/>
    <w:rsid w:val="00BB5A42"/>
    <w:rsid w:val="00BB6623"/>
    <w:rsid w:val="00BB67ED"/>
    <w:rsid w:val="00BB7281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111"/>
    <w:rsid w:val="00BC26A8"/>
    <w:rsid w:val="00BC27E3"/>
    <w:rsid w:val="00BC2967"/>
    <w:rsid w:val="00BC2D1D"/>
    <w:rsid w:val="00BC2E31"/>
    <w:rsid w:val="00BC3262"/>
    <w:rsid w:val="00BC35E3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C7076"/>
    <w:rsid w:val="00BC7659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3AA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205"/>
    <w:rsid w:val="00C02D9A"/>
    <w:rsid w:val="00C03217"/>
    <w:rsid w:val="00C03472"/>
    <w:rsid w:val="00C04DFF"/>
    <w:rsid w:val="00C05612"/>
    <w:rsid w:val="00C05D26"/>
    <w:rsid w:val="00C0615B"/>
    <w:rsid w:val="00C06728"/>
    <w:rsid w:val="00C06B86"/>
    <w:rsid w:val="00C06D05"/>
    <w:rsid w:val="00C06D75"/>
    <w:rsid w:val="00C07E77"/>
    <w:rsid w:val="00C07FCE"/>
    <w:rsid w:val="00C1005E"/>
    <w:rsid w:val="00C107C5"/>
    <w:rsid w:val="00C10FC3"/>
    <w:rsid w:val="00C116C3"/>
    <w:rsid w:val="00C11B40"/>
    <w:rsid w:val="00C120FB"/>
    <w:rsid w:val="00C12139"/>
    <w:rsid w:val="00C12AF9"/>
    <w:rsid w:val="00C12D79"/>
    <w:rsid w:val="00C12EC7"/>
    <w:rsid w:val="00C13922"/>
    <w:rsid w:val="00C13E11"/>
    <w:rsid w:val="00C14022"/>
    <w:rsid w:val="00C14795"/>
    <w:rsid w:val="00C15C90"/>
    <w:rsid w:val="00C16CF6"/>
    <w:rsid w:val="00C16DD4"/>
    <w:rsid w:val="00C174F2"/>
    <w:rsid w:val="00C17522"/>
    <w:rsid w:val="00C17A09"/>
    <w:rsid w:val="00C17BFD"/>
    <w:rsid w:val="00C17D9A"/>
    <w:rsid w:val="00C17DA4"/>
    <w:rsid w:val="00C20924"/>
    <w:rsid w:val="00C21449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13E"/>
    <w:rsid w:val="00C2652F"/>
    <w:rsid w:val="00C268C3"/>
    <w:rsid w:val="00C26EEC"/>
    <w:rsid w:val="00C2709E"/>
    <w:rsid w:val="00C27234"/>
    <w:rsid w:val="00C272DE"/>
    <w:rsid w:val="00C300FD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4E8C"/>
    <w:rsid w:val="00C46283"/>
    <w:rsid w:val="00C46753"/>
    <w:rsid w:val="00C46C8F"/>
    <w:rsid w:val="00C4740A"/>
    <w:rsid w:val="00C4780D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71F"/>
    <w:rsid w:val="00C54903"/>
    <w:rsid w:val="00C54AC0"/>
    <w:rsid w:val="00C54B64"/>
    <w:rsid w:val="00C54C44"/>
    <w:rsid w:val="00C54D83"/>
    <w:rsid w:val="00C550C1"/>
    <w:rsid w:val="00C55611"/>
    <w:rsid w:val="00C557F0"/>
    <w:rsid w:val="00C56256"/>
    <w:rsid w:val="00C564D4"/>
    <w:rsid w:val="00C568FB"/>
    <w:rsid w:val="00C57087"/>
    <w:rsid w:val="00C57BF9"/>
    <w:rsid w:val="00C57CF8"/>
    <w:rsid w:val="00C57FEE"/>
    <w:rsid w:val="00C60214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756A"/>
    <w:rsid w:val="00C77839"/>
    <w:rsid w:val="00C77E56"/>
    <w:rsid w:val="00C80123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6EB0"/>
    <w:rsid w:val="00C8717F"/>
    <w:rsid w:val="00C87B7B"/>
    <w:rsid w:val="00C905F5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313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59D"/>
    <w:rsid w:val="00CA789F"/>
    <w:rsid w:val="00CA7A60"/>
    <w:rsid w:val="00CA7EB0"/>
    <w:rsid w:val="00CB03DD"/>
    <w:rsid w:val="00CB058E"/>
    <w:rsid w:val="00CB0CD1"/>
    <w:rsid w:val="00CB0E1C"/>
    <w:rsid w:val="00CB0E30"/>
    <w:rsid w:val="00CB1C46"/>
    <w:rsid w:val="00CB3C19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F32"/>
    <w:rsid w:val="00CC089A"/>
    <w:rsid w:val="00CC094E"/>
    <w:rsid w:val="00CC0D13"/>
    <w:rsid w:val="00CC15FB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DAA"/>
    <w:rsid w:val="00CC7C74"/>
    <w:rsid w:val="00CD02CC"/>
    <w:rsid w:val="00CD0B73"/>
    <w:rsid w:val="00CD0DB1"/>
    <w:rsid w:val="00CD0FF7"/>
    <w:rsid w:val="00CD1458"/>
    <w:rsid w:val="00CD173E"/>
    <w:rsid w:val="00CD1ACA"/>
    <w:rsid w:val="00CD1C47"/>
    <w:rsid w:val="00CD2042"/>
    <w:rsid w:val="00CD24DF"/>
    <w:rsid w:val="00CD2AAE"/>
    <w:rsid w:val="00CD2E47"/>
    <w:rsid w:val="00CD30A2"/>
    <w:rsid w:val="00CD36EF"/>
    <w:rsid w:val="00CD3EDA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38A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003"/>
    <w:rsid w:val="00CF62DC"/>
    <w:rsid w:val="00CF6ADB"/>
    <w:rsid w:val="00CF6F72"/>
    <w:rsid w:val="00CF75F1"/>
    <w:rsid w:val="00CF76B8"/>
    <w:rsid w:val="00CF777C"/>
    <w:rsid w:val="00D00188"/>
    <w:rsid w:val="00D007AC"/>
    <w:rsid w:val="00D00AA7"/>
    <w:rsid w:val="00D02292"/>
    <w:rsid w:val="00D02620"/>
    <w:rsid w:val="00D0262A"/>
    <w:rsid w:val="00D0280F"/>
    <w:rsid w:val="00D03088"/>
    <w:rsid w:val="00D030FA"/>
    <w:rsid w:val="00D031D4"/>
    <w:rsid w:val="00D035E2"/>
    <w:rsid w:val="00D04262"/>
    <w:rsid w:val="00D04C5A"/>
    <w:rsid w:val="00D05158"/>
    <w:rsid w:val="00D0579F"/>
    <w:rsid w:val="00D061DE"/>
    <w:rsid w:val="00D07255"/>
    <w:rsid w:val="00D07B33"/>
    <w:rsid w:val="00D103AF"/>
    <w:rsid w:val="00D109DC"/>
    <w:rsid w:val="00D10BA4"/>
    <w:rsid w:val="00D10C24"/>
    <w:rsid w:val="00D11481"/>
    <w:rsid w:val="00D114CE"/>
    <w:rsid w:val="00D117DB"/>
    <w:rsid w:val="00D11D0E"/>
    <w:rsid w:val="00D12BB6"/>
    <w:rsid w:val="00D12FA3"/>
    <w:rsid w:val="00D13233"/>
    <w:rsid w:val="00D1350D"/>
    <w:rsid w:val="00D13B52"/>
    <w:rsid w:val="00D13E83"/>
    <w:rsid w:val="00D14076"/>
    <w:rsid w:val="00D14A56"/>
    <w:rsid w:val="00D15192"/>
    <w:rsid w:val="00D153E7"/>
    <w:rsid w:val="00D15949"/>
    <w:rsid w:val="00D15CEF"/>
    <w:rsid w:val="00D15F5C"/>
    <w:rsid w:val="00D1614C"/>
    <w:rsid w:val="00D16AB2"/>
    <w:rsid w:val="00D16B06"/>
    <w:rsid w:val="00D16F07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98F"/>
    <w:rsid w:val="00D23D63"/>
    <w:rsid w:val="00D23DCC"/>
    <w:rsid w:val="00D23DCD"/>
    <w:rsid w:val="00D23E37"/>
    <w:rsid w:val="00D24146"/>
    <w:rsid w:val="00D24D43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9E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799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34B5"/>
    <w:rsid w:val="00D449A5"/>
    <w:rsid w:val="00D455D9"/>
    <w:rsid w:val="00D46143"/>
    <w:rsid w:val="00D46DF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F49"/>
    <w:rsid w:val="00D540F9"/>
    <w:rsid w:val="00D5422E"/>
    <w:rsid w:val="00D54632"/>
    <w:rsid w:val="00D54685"/>
    <w:rsid w:val="00D546DD"/>
    <w:rsid w:val="00D54721"/>
    <w:rsid w:val="00D54CC3"/>
    <w:rsid w:val="00D54D28"/>
    <w:rsid w:val="00D55187"/>
    <w:rsid w:val="00D55CEB"/>
    <w:rsid w:val="00D56456"/>
    <w:rsid w:val="00D56A39"/>
    <w:rsid w:val="00D56EF1"/>
    <w:rsid w:val="00D56F13"/>
    <w:rsid w:val="00D57F05"/>
    <w:rsid w:val="00D600A4"/>
    <w:rsid w:val="00D601F0"/>
    <w:rsid w:val="00D605BE"/>
    <w:rsid w:val="00D60850"/>
    <w:rsid w:val="00D60EC9"/>
    <w:rsid w:val="00D60F72"/>
    <w:rsid w:val="00D61E98"/>
    <w:rsid w:val="00D62746"/>
    <w:rsid w:val="00D62B23"/>
    <w:rsid w:val="00D631FF"/>
    <w:rsid w:val="00D633D9"/>
    <w:rsid w:val="00D63807"/>
    <w:rsid w:val="00D63A16"/>
    <w:rsid w:val="00D63BB7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67E10"/>
    <w:rsid w:val="00D700E4"/>
    <w:rsid w:val="00D70761"/>
    <w:rsid w:val="00D714FD"/>
    <w:rsid w:val="00D71887"/>
    <w:rsid w:val="00D72028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C55"/>
    <w:rsid w:val="00D83DE6"/>
    <w:rsid w:val="00D84525"/>
    <w:rsid w:val="00D846EB"/>
    <w:rsid w:val="00D85582"/>
    <w:rsid w:val="00D8569F"/>
    <w:rsid w:val="00D86233"/>
    <w:rsid w:val="00D86716"/>
    <w:rsid w:val="00D86C7A"/>
    <w:rsid w:val="00D870B8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25A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6AA"/>
    <w:rsid w:val="00DA082E"/>
    <w:rsid w:val="00DA118C"/>
    <w:rsid w:val="00DA1216"/>
    <w:rsid w:val="00DA15F7"/>
    <w:rsid w:val="00DA16AD"/>
    <w:rsid w:val="00DA1D3F"/>
    <w:rsid w:val="00DA212E"/>
    <w:rsid w:val="00DA2199"/>
    <w:rsid w:val="00DA27F1"/>
    <w:rsid w:val="00DA2AA3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191"/>
    <w:rsid w:val="00DB13BC"/>
    <w:rsid w:val="00DB1895"/>
    <w:rsid w:val="00DB1BEA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51"/>
    <w:rsid w:val="00DC22A8"/>
    <w:rsid w:val="00DC22CA"/>
    <w:rsid w:val="00DC293D"/>
    <w:rsid w:val="00DC29BA"/>
    <w:rsid w:val="00DC2CB4"/>
    <w:rsid w:val="00DC3109"/>
    <w:rsid w:val="00DC3342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AE0"/>
    <w:rsid w:val="00DC6B48"/>
    <w:rsid w:val="00DC71EE"/>
    <w:rsid w:val="00DC76D6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154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67"/>
    <w:rsid w:val="00DE49AF"/>
    <w:rsid w:val="00DE49BB"/>
    <w:rsid w:val="00DE5D22"/>
    <w:rsid w:val="00DE6264"/>
    <w:rsid w:val="00DE6621"/>
    <w:rsid w:val="00DE6EB5"/>
    <w:rsid w:val="00DE76BD"/>
    <w:rsid w:val="00DE7742"/>
    <w:rsid w:val="00DE79BE"/>
    <w:rsid w:val="00DE7BE5"/>
    <w:rsid w:val="00DF0124"/>
    <w:rsid w:val="00DF08D0"/>
    <w:rsid w:val="00DF1506"/>
    <w:rsid w:val="00DF1571"/>
    <w:rsid w:val="00DF16BD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13A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826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6BC6"/>
    <w:rsid w:val="00E17355"/>
    <w:rsid w:val="00E203DD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A2F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42D"/>
    <w:rsid w:val="00E25A13"/>
    <w:rsid w:val="00E25BA7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548C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3BFB"/>
    <w:rsid w:val="00E53C36"/>
    <w:rsid w:val="00E54B80"/>
    <w:rsid w:val="00E54B92"/>
    <w:rsid w:val="00E55A0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6B"/>
    <w:rsid w:val="00E60AA9"/>
    <w:rsid w:val="00E61786"/>
    <w:rsid w:val="00E61D8D"/>
    <w:rsid w:val="00E62E49"/>
    <w:rsid w:val="00E62F28"/>
    <w:rsid w:val="00E636E8"/>
    <w:rsid w:val="00E65105"/>
    <w:rsid w:val="00E65988"/>
    <w:rsid w:val="00E65B00"/>
    <w:rsid w:val="00E65C1F"/>
    <w:rsid w:val="00E66020"/>
    <w:rsid w:val="00E665BD"/>
    <w:rsid w:val="00E667BF"/>
    <w:rsid w:val="00E66D5C"/>
    <w:rsid w:val="00E66F39"/>
    <w:rsid w:val="00E66F81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0A31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AD0"/>
    <w:rsid w:val="00E83BF4"/>
    <w:rsid w:val="00E8421B"/>
    <w:rsid w:val="00E84474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5F6C"/>
    <w:rsid w:val="00E864F7"/>
    <w:rsid w:val="00E86623"/>
    <w:rsid w:val="00E866EB"/>
    <w:rsid w:val="00E869CB"/>
    <w:rsid w:val="00E87D68"/>
    <w:rsid w:val="00E9020A"/>
    <w:rsid w:val="00E92416"/>
    <w:rsid w:val="00E92423"/>
    <w:rsid w:val="00E9271F"/>
    <w:rsid w:val="00E928EA"/>
    <w:rsid w:val="00E92C26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1E6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3C44"/>
    <w:rsid w:val="00EA4306"/>
    <w:rsid w:val="00EA4C5A"/>
    <w:rsid w:val="00EA4EF5"/>
    <w:rsid w:val="00EA5034"/>
    <w:rsid w:val="00EA5263"/>
    <w:rsid w:val="00EA542F"/>
    <w:rsid w:val="00EA55AE"/>
    <w:rsid w:val="00EA5703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104"/>
    <w:rsid w:val="00EB73BE"/>
    <w:rsid w:val="00EB7D7E"/>
    <w:rsid w:val="00EB7EBA"/>
    <w:rsid w:val="00EC0038"/>
    <w:rsid w:val="00EC01C6"/>
    <w:rsid w:val="00EC03D7"/>
    <w:rsid w:val="00EC0533"/>
    <w:rsid w:val="00EC0609"/>
    <w:rsid w:val="00EC161B"/>
    <w:rsid w:val="00EC241F"/>
    <w:rsid w:val="00EC2483"/>
    <w:rsid w:val="00EC2629"/>
    <w:rsid w:val="00EC2824"/>
    <w:rsid w:val="00EC285B"/>
    <w:rsid w:val="00EC2C7F"/>
    <w:rsid w:val="00EC3470"/>
    <w:rsid w:val="00EC371D"/>
    <w:rsid w:val="00EC374E"/>
    <w:rsid w:val="00EC39FE"/>
    <w:rsid w:val="00EC4B4E"/>
    <w:rsid w:val="00EC504C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885"/>
    <w:rsid w:val="00ED1B19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E3D"/>
    <w:rsid w:val="00EE531B"/>
    <w:rsid w:val="00EE55DC"/>
    <w:rsid w:val="00EE5BCB"/>
    <w:rsid w:val="00EE5D3C"/>
    <w:rsid w:val="00EE61A9"/>
    <w:rsid w:val="00EE61B5"/>
    <w:rsid w:val="00EE6C74"/>
    <w:rsid w:val="00EE6ED7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FED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58A7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544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31EF"/>
    <w:rsid w:val="00F23298"/>
    <w:rsid w:val="00F23765"/>
    <w:rsid w:val="00F23821"/>
    <w:rsid w:val="00F2440A"/>
    <w:rsid w:val="00F24AA5"/>
    <w:rsid w:val="00F24BF9"/>
    <w:rsid w:val="00F25375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B36"/>
    <w:rsid w:val="00F34DD8"/>
    <w:rsid w:val="00F35515"/>
    <w:rsid w:val="00F355A3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0A66"/>
    <w:rsid w:val="00F40E9B"/>
    <w:rsid w:val="00F411C5"/>
    <w:rsid w:val="00F412B5"/>
    <w:rsid w:val="00F413DA"/>
    <w:rsid w:val="00F41D84"/>
    <w:rsid w:val="00F435CB"/>
    <w:rsid w:val="00F43BF7"/>
    <w:rsid w:val="00F43FB0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7203"/>
    <w:rsid w:val="00F6746D"/>
    <w:rsid w:val="00F677A2"/>
    <w:rsid w:val="00F67981"/>
    <w:rsid w:val="00F67A51"/>
    <w:rsid w:val="00F67F22"/>
    <w:rsid w:val="00F705D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06C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617C"/>
    <w:rsid w:val="00F76215"/>
    <w:rsid w:val="00F76553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2CBA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287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5E8"/>
    <w:rsid w:val="00FB0DBF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25D"/>
    <w:rsid w:val="00FB4313"/>
    <w:rsid w:val="00FB48BE"/>
    <w:rsid w:val="00FB4FB6"/>
    <w:rsid w:val="00FB55B6"/>
    <w:rsid w:val="00FB5896"/>
    <w:rsid w:val="00FB5FBB"/>
    <w:rsid w:val="00FB6090"/>
    <w:rsid w:val="00FB60BB"/>
    <w:rsid w:val="00FB654E"/>
    <w:rsid w:val="00FB6BF9"/>
    <w:rsid w:val="00FB727E"/>
    <w:rsid w:val="00FB769C"/>
    <w:rsid w:val="00FB7719"/>
    <w:rsid w:val="00FB7A80"/>
    <w:rsid w:val="00FC017F"/>
    <w:rsid w:val="00FC0952"/>
    <w:rsid w:val="00FC1430"/>
    <w:rsid w:val="00FC18A9"/>
    <w:rsid w:val="00FC1944"/>
    <w:rsid w:val="00FC1A80"/>
    <w:rsid w:val="00FC24D2"/>
    <w:rsid w:val="00FC25ED"/>
    <w:rsid w:val="00FC26F1"/>
    <w:rsid w:val="00FC33CA"/>
    <w:rsid w:val="00FC34F5"/>
    <w:rsid w:val="00FC3506"/>
    <w:rsid w:val="00FC395C"/>
    <w:rsid w:val="00FC3A37"/>
    <w:rsid w:val="00FC44CF"/>
    <w:rsid w:val="00FC51E1"/>
    <w:rsid w:val="00FC582D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4ACF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948"/>
    <w:rsid w:val="00FE4D36"/>
    <w:rsid w:val="00FE4ECB"/>
    <w:rsid w:val="00FE525D"/>
    <w:rsid w:val="00FE5A06"/>
    <w:rsid w:val="00FE6575"/>
    <w:rsid w:val="00FE6752"/>
    <w:rsid w:val="00FE695E"/>
    <w:rsid w:val="00FE70A6"/>
    <w:rsid w:val="00FE7925"/>
    <w:rsid w:val="00FF01FF"/>
    <w:rsid w:val="00FF0379"/>
    <w:rsid w:val="00FF0706"/>
    <w:rsid w:val="00FF10BB"/>
    <w:rsid w:val="00FF127A"/>
    <w:rsid w:val="00FF1296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8A06E92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A3A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697A3A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697A3A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697A3A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697A3A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697A3A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697A3A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697A3A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697A3A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697A3A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697A3A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697A3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697A3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97A3A"/>
  </w:style>
  <w:style w:type="paragraph" w:styleId="BlockText">
    <w:name w:val="Block Text"/>
    <w:basedOn w:val="Normal"/>
    <w:rsid w:val="00697A3A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697A3A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697A3A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697A3A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A61F0D"/>
    <w:rPr>
      <w:color w:val="0000FF"/>
      <w:u w:val="single"/>
    </w:rPr>
  </w:style>
  <w:style w:type="character" w:styleId="FollowedHyperlink">
    <w:name w:val="FollowedHyperlink"/>
    <w:rsid w:val="00A61F0D"/>
    <w:rPr>
      <w:color w:val="800080"/>
      <w:u w:val="single"/>
    </w:rPr>
  </w:style>
  <w:style w:type="character" w:customStyle="1" w:styleId="Heading1Char">
    <w:name w:val="Heading 1 Char"/>
    <w:aliases w:val="BAR Char"/>
    <w:link w:val="Heading1"/>
    <w:rsid w:val="00A42DF7"/>
    <w:rPr>
      <w:b/>
      <w:bCs/>
      <w:noProof/>
      <w:sz w:val="24"/>
      <w:szCs w:val="24"/>
      <w:lang w:val="ro-RO"/>
    </w:rPr>
  </w:style>
  <w:style w:type="character" w:customStyle="1" w:styleId="Heading2Char">
    <w:name w:val="Heading 2 Char"/>
    <w:link w:val="Heading2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ing7Char">
    <w:name w:val="Heading 7 Char"/>
    <w:link w:val="Heading7"/>
    <w:rsid w:val="00A42DF7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A42DF7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A42DF7"/>
    <w:rPr>
      <w:b/>
      <w:bCs/>
      <w:i/>
      <w:iCs/>
      <w:noProof/>
      <w:szCs w:val="24"/>
      <w:lang w:val="ro-RO"/>
    </w:rPr>
  </w:style>
  <w:style w:type="character" w:customStyle="1" w:styleId="BodyTextChar">
    <w:name w:val="Body Text Char"/>
    <w:link w:val="BodyText"/>
    <w:rsid w:val="00A42DF7"/>
    <w:rPr>
      <w:rFonts w:ascii="Helvetica-R" w:hAnsi="Helvetica-R"/>
      <w:b/>
      <w:bCs/>
      <w:noProof/>
      <w:szCs w:val="24"/>
      <w:lang w:val="ro-RO"/>
    </w:rPr>
  </w:style>
  <w:style w:type="character" w:customStyle="1" w:styleId="HeaderChar">
    <w:name w:val="Header Char"/>
    <w:link w:val="Header"/>
    <w:rsid w:val="00A42DF7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A42DF7"/>
    <w:rPr>
      <w:noProof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DF7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A42DF7"/>
    <w:rPr>
      <w:rFonts w:ascii="Tahoma" w:hAnsi="Tahoma" w:cs="Tahoma"/>
      <w:sz w:val="16"/>
      <w:szCs w:val="16"/>
      <w:lang w:val="en-GB"/>
    </w:rPr>
  </w:style>
  <w:style w:type="paragraph" w:customStyle="1" w:styleId="Style1">
    <w:name w:val="Style1"/>
    <w:basedOn w:val="Normal"/>
    <w:rsid w:val="00A42DF7"/>
    <w:pPr>
      <w:numPr>
        <w:numId w:val="29"/>
      </w:numPr>
      <w:tabs>
        <w:tab w:val="clear" w:pos="96"/>
        <w:tab w:val="num" w:pos="870"/>
      </w:tabs>
      <w:ind w:left="870" w:hanging="360"/>
    </w:pPr>
    <w:rPr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13871</Words>
  <Characters>79071</Characters>
  <Application>Microsoft Office Word</Application>
  <DocSecurity>0</DocSecurity>
  <Lines>658</Lines>
  <Paragraphs>185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2012-08-09T06:05:00Z</cp:lastPrinted>
  <dcterms:created xsi:type="dcterms:W3CDTF">2026-08-12T07:21:00Z</dcterms:created>
  <dcterms:modified xsi:type="dcterms:W3CDTF">2026-08-12T08:46:00Z</dcterms:modified>
</cp:coreProperties>
</file>