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A0C7A5" w14:textId="77777777" w:rsidR="00BA6A21" w:rsidRPr="00E41207" w:rsidRDefault="00BA6A21" w:rsidP="00C108D0">
      <w:pPr>
        <w:framePr w:w="3969" w:h="567" w:hRule="exact" w:hSpace="181" w:wrap="around" w:vAnchor="page" w:hAnchor="text" w:xAlign="right" w:y="852"/>
        <w:shd w:val="solid" w:color="FFFFFF" w:fill="FFFFFF"/>
        <w:spacing w:line="192" w:lineRule="auto"/>
        <w:jc w:val="center"/>
        <w:rPr>
          <w:b/>
          <w:spacing w:val="-8"/>
          <w:sz w:val="16"/>
          <w:szCs w:val="16"/>
        </w:rPr>
      </w:pPr>
      <w:r w:rsidRPr="00E41207">
        <w:rPr>
          <w:b/>
          <w:spacing w:val="-8"/>
          <w:sz w:val="16"/>
          <w:szCs w:val="16"/>
        </w:rPr>
        <w:t>C.N.C.F. "C.F.R." S.A. -  D I R E C Ţ I A  L I N I I</w:t>
      </w:r>
    </w:p>
    <w:p w14:paraId="52A206A1" w14:textId="7652719F" w:rsidR="00BA6A21" w:rsidRPr="00E41207" w:rsidRDefault="00BA6A21" w:rsidP="00C108D0">
      <w:pPr>
        <w:framePr w:w="3969" w:h="567" w:hRule="exact" w:hSpace="181" w:wrap="around" w:vAnchor="page" w:hAnchor="text" w:xAlign="right" w:y="852"/>
        <w:shd w:val="solid" w:color="FFFFFF" w:fill="FFFFFF"/>
        <w:jc w:val="center"/>
        <w:rPr>
          <w:b/>
          <w:sz w:val="16"/>
          <w:szCs w:val="16"/>
        </w:rPr>
      </w:pPr>
      <w:r w:rsidRPr="00E41207">
        <w:rPr>
          <w:b/>
          <w:sz w:val="16"/>
          <w:szCs w:val="16"/>
        </w:rPr>
        <w:t xml:space="preserve"> (de la pagina 1 la pagina )</w:t>
      </w:r>
    </w:p>
    <w:p w14:paraId="2CE525C8" w14:textId="77777777" w:rsidR="00BA6A21" w:rsidRDefault="00BA6A21">
      <w:pPr>
        <w:framePr w:w="3969" w:h="567" w:hRule="exact" w:hSpace="181" w:wrap="around" w:vAnchor="page" w:hAnchor="text" w:xAlign="right" w:y="852"/>
        <w:shd w:val="solid" w:color="FFFFFF" w:fill="FFFFFF"/>
        <w:spacing w:before="120"/>
        <w:jc w:val="center"/>
        <w:rPr>
          <w:spacing w:val="-8"/>
          <w:sz w:val="18"/>
        </w:rPr>
      </w:pPr>
    </w:p>
    <w:p w14:paraId="6DE73495" w14:textId="77777777" w:rsidR="00BA6A21" w:rsidRDefault="00BA6A21">
      <w:pPr>
        <w:framePr w:w="3969" w:h="567" w:hRule="exact" w:hSpace="181" w:wrap="around" w:vAnchor="page" w:hAnchor="text" w:xAlign="right" w:y="852"/>
        <w:shd w:val="solid" w:color="FFFFFF" w:fill="FFFFFF"/>
        <w:jc w:val="center"/>
        <w:rPr>
          <w:spacing w:val="-8"/>
          <w:sz w:val="18"/>
        </w:rPr>
      </w:pPr>
    </w:p>
    <w:p w14:paraId="59D92A8B" w14:textId="77777777" w:rsidR="00BA6A21" w:rsidRDefault="00BA6A21">
      <w:pPr>
        <w:jc w:val="center"/>
        <w:rPr>
          <w:sz w:val="28"/>
        </w:rPr>
      </w:pPr>
    </w:p>
    <w:p w14:paraId="7B41FE6B" w14:textId="77777777" w:rsidR="00BA6A21" w:rsidRDefault="00BA6A21">
      <w:pPr>
        <w:jc w:val="center"/>
        <w:rPr>
          <w:sz w:val="28"/>
        </w:rPr>
      </w:pPr>
    </w:p>
    <w:p w14:paraId="2DCA4C9A" w14:textId="77777777" w:rsidR="00BA6A21" w:rsidRDefault="00BA6A21">
      <w:pPr>
        <w:jc w:val="center"/>
        <w:rPr>
          <w:sz w:val="28"/>
        </w:rPr>
      </w:pPr>
    </w:p>
    <w:p w14:paraId="4D2CC324" w14:textId="77777777" w:rsidR="00BA6A21" w:rsidRDefault="00BA6A21">
      <w:pPr>
        <w:jc w:val="center"/>
        <w:rPr>
          <w:b/>
          <w:bCs/>
          <w:spacing w:val="80"/>
          <w:sz w:val="32"/>
          <w:lang w:val="en-US"/>
        </w:rPr>
      </w:pPr>
    </w:p>
    <w:p w14:paraId="49471C10" w14:textId="77777777" w:rsidR="00BA6A21" w:rsidRDefault="00BA6A21">
      <w:pPr>
        <w:jc w:val="center"/>
        <w:rPr>
          <w:b/>
          <w:bCs/>
          <w:spacing w:val="80"/>
          <w:sz w:val="32"/>
          <w:lang w:val="en-US"/>
        </w:rPr>
      </w:pPr>
      <w:r>
        <w:rPr>
          <w:b/>
          <w:bCs/>
          <w:spacing w:val="80"/>
          <w:sz w:val="32"/>
          <w:lang w:val="en-US"/>
        </w:rPr>
        <w:t>B.A.R.</w:t>
      </w:r>
      <w:r>
        <w:rPr>
          <w:b/>
          <w:bCs/>
          <w:spacing w:val="80"/>
          <w:sz w:val="32"/>
        </w:rPr>
        <w:t>CRAIOVA</w:t>
      </w:r>
    </w:p>
    <w:p w14:paraId="480C5F70" w14:textId="77777777" w:rsidR="00BA6A21" w:rsidRDefault="00000000">
      <w:pPr>
        <w:rPr>
          <w:b/>
          <w:bCs/>
          <w:spacing w:val="40"/>
        </w:rPr>
      </w:pPr>
      <w:r>
        <w:rPr>
          <w:b/>
          <w:bCs/>
          <w:spacing w:val="80"/>
          <w:sz w:val="32"/>
          <w:lang w:val="en-US"/>
        </w:rPr>
        <w:pict w14:anchorId="691097E9"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2050" type="#_x0000_t136" style="position:absolute;margin-left:-.1pt;margin-top:1pt;width:511.65pt;height:28.65pt;z-index:1" fillcolor="black">
            <v:shadow color="#868686"/>
            <v:textpath style="font-family:&quot;Times New Roman&quot;;font-size:16pt;font-weight:bold;v-text-kern:t" trim="t" fitpath="t" string="B U L E T I N  D E  A V I Z A R E  A  R E S T R I C Ţ I I L O R   D E  V I T E Z Ă"/>
          </v:shape>
        </w:pict>
      </w:r>
    </w:p>
    <w:p w14:paraId="1DB62C6C" w14:textId="77777777" w:rsidR="00BA6A21" w:rsidRDefault="00BA6A21">
      <w:pPr>
        <w:pStyle w:val="Heading8"/>
        <w:framePr w:w="8282" w:h="357" w:hRule="exact" w:wrap="notBeside" w:vAnchor="page" w:hAnchor="page" w:x="1742" w:y="3552"/>
        <w:jc w:val="center"/>
        <w:rPr>
          <w:rFonts w:ascii="Times New Roman" w:hAnsi="Times New Roman"/>
          <w:caps/>
          <w:sz w:val="10"/>
        </w:rPr>
      </w:pPr>
    </w:p>
    <w:p w14:paraId="70D2F1D0" w14:textId="77777777" w:rsidR="00BA6A21" w:rsidRDefault="00BA6A21">
      <w:pPr>
        <w:pStyle w:val="Heading8"/>
        <w:framePr w:w="8282" w:h="357" w:hRule="exact" w:wrap="notBeside" w:vAnchor="page" w:hAnchor="page" w:x="1742" w:y="3552"/>
        <w:jc w:val="center"/>
        <w:rPr>
          <w:rFonts w:ascii="Times New Roman" w:hAnsi="Times New Roman"/>
          <w:caps/>
          <w:sz w:val="24"/>
        </w:rPr>
      </w:pPr>
      <w:r>
        <w:rPr>
          <w:rFonts w:ascii="Times New Roman" w:hAnsi="Times New Roman"/>
          <w:caps/>
          <w:sz w:val="24"/>
        </w:rPr>
        <w:t>decada 1-10 septembrie 2026</w:t>
      </w:r>
    </w:p>
    <w:p w14:paraId="6793BCCF" w14:textId="77777777" w:rsidR="00BA6A21" w:rsidRDefault="00BA6A21">
      <w:pPr>
        <w:rPr>
          <w:b/>
          <w:bCs/>
          <w:spacing w:val="40"/>
        </w:rPr>
      </w:pPr>
    </w:p>
    <w:tbl>
      <w:tblPr>
        <w:tblW w:w="10206" w:type="dxa"/>
        <w:jc w:val="center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double" w:sz="6" w:space="0" w:color="auto"/>
          <w:insideV w:val="double" w:sz="6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9"/>
        <w:gridCol w:w="847"/>
        <w:gridCol w:w="714"/>
        <w:gridCol w:w="2267"/>
        <w:gridCol w:w="804"/>
        <w:gridCol w:w="736"/>
        <w:gridCol w:w="959"/>
        <w:gridCol w:w="736"/>
        <w:gridCol w:w="2434"/>
      </w:tblGrid>
      <w:tr w:rsidR="00BA6A21" w14:paraId="2A3F1088" w14:textId="77777777">
        <w:trPr>
          <w:cantSplit/>
          <w:jc w:val="center"/>
        </w:trPr>
        <w:tc>
          <w:tcPr>
            <w:tcW w:w="709" w:type="dxa"/>
            <w:vMerge w:val="restart"/>
            <w:tcMar>
              <w:left w:w="0" w:type="dxa"/>
              <w:right w:w="0" w:type="dxa"/>
            </w:tcMar>
            <w:textDirection w:val="btLr"/>
            <w:vAlign w:val="center"/>
          </w:tcPr>
          <w:p w14:paraId="29BF41F8" w14:textId="77777777" w:rsidR="00BA6A21" w:rsidRDefault="00BA6A21" w:rsidP="00FC1F7F">
            <w:pPr>
              <w:spacing w:line="192" w:lineRule="auto"/>
              <w:ind w:left="113" w:right="113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Numărul curent</w:t>
            </w:r>
          </w:p>
        </w:tc>
        <w:tc>
          <w:tcPr>
            <w:tcW w:w="1561" w:type="dxa"/>
            <w:gridSpan w:val="2"/>
            <w:tcMar>
              <w:left w:w="0" w:type="dxa"/>
              <w:right w:w="0" w:type="dxa"/>
            </w:tcMar>
          </w:tcPr>
          <w:p w14:paraId="295288BC" w14:textId="77777777" w:rsidR="00BA6A21" w:rsidRDefault="00BA6A21" w:rsidP="00FC1F7F">
            <w:pPr>
              <w:spacing w:before="120" w:after="40" w:line="192" w:lineRule="auto"/>
              <w:jc w:val="center"/>
              <w:rPr>
                <w:b/>
                <w:bCs/>
                <w:spacing w:val="40"/>
                <w:sz w:val="22"/>
              </w:rPr>
            </w:pPr>
            <w:r>
              <w:rPr>
                <w:b/>
                <w:bCs/>
                <w:spacing w:val="40"/>
                <w:sz w:val="22"/>
              </w:rPr>
              <w:t>FIRUL I</w:t>
            </w:r>
          </w:p>
          <w:p w14:paraId="5E544C44" w14:textId="77777777" w:rsidR="00BA6A21" w:rsidRDefault="00BA6A21" w:rsidP="00FC1F7F">
            <w:pPr>
              <w:spacing w:line="192" w:lineRule="auto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sau</w:t>
            </w:r>
          </w:p>
          <w:p w14:paraId="62FEC0D7" w14:textId="77777777" w:rsidR="00BA6A21" w:rsidRDefault="00BA6A21" w:rsidP="00FC1F7F">
            <w:pPr>
              <w:spacing w:after="40" w:line="192" w:lineRule="auto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LINIA SIMPLĂ</w:t>
            </w:r>
          </w:p>
          <w:p w14:paraId="6238E6C6" w14:textId="77777777" w:rsidR="00BA6A21" w:rsidRDefault="00BA6A21" w:rsidP="00FC1F7F">
            <w:pPr>
              <w:spacing w:line="192" w:lineRule="auto"/>
              <w:jc w:val="center"/>
              <w:rPr>
                <w:b/>
                <w:bCs/>
                <w:sz w:val="17"/>
              </w:rPr>
            </w:pPr>
            <w:r>
              <w:rPr>
                <w:b/>
                <w:bCs/>
                <w:sz w:val="17"/>
              </w:rPr>
              <w:t>Linia curentă şi</w:t>
            </w:r>
          </w:p>
          <w:p w14:paraId="3BFA1EA2" w14:textId="77777777" w:rsidR="00BA6A21" w:rsidRDefault="00BA6A21" w:rsidP="00FC1F7F">
            <w:pPr>
              <w:spacing w:line="192" w:lineRule="auto"/>
              <w:jc w:val="center"/>
              <w:rPr>
                <w:b/>
                <w:bCs/>
                <w:sz w:val="17"/>
              </w:rPr>
            </w:pPr>
            <w:r>
              <w:rPr>
                <w:b/>
                <w:bCs/>
                <w:sz w:val="17"/>
              </w:rPr>
              <w:t xml:space="preserve"> linia directă din staţii, aferente firului I, respectiv liniei simple</w:t>
            </w:r>
          </w:p>
        </w:tc>
        <w:tc>
          <w:tcPr>
            <w:tcW w:w="2267" w:type="dxa"/>
            <w:vMerge w:val="restart"/>
            <w:tcMar>
              <w:left w:w="0" w:type="dxa"/>
              <w:right w:w="0" w:type="dxa"/>
            </w:tcMar>
            <w:vAlign w:val="center"/>
          </w:tcPr>
          <w:p w14:paraId="05760B7D" w14:textId="77777777" w:rsidR="00BA6A21" w:rsidRDefault="00BA6A21" w:rsidP="00FC1F7F">
            <w:pPr>
              <w:spacing w:line="192" w:lineRule="auto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STAŢIA</w:t>
            </w:r>
          </w:p>
          <w:p w14:paraId="1CA37DB3" w14:textId="77777777" w:rsidR="00BA6A21" w:rsidRDefault="00BA6A21" w:rsidP="00FC1F7F">
            <w:pPr>
              <w:spacing w:line="192" w:lineRule="auto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sau</w:t>
            </w:r>
          </w:p>
          <w:p w14:paraId="4719F3D9" w14:textId="77777777" w:rsidR="00BA6A21" w:rsidRDefault="00BA6A21" w:rsidP="00FC1F7F">
            <w:pPr>
              <w:spacing w:line="192" w:lineRule="auto"/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</w:rPr>
              <w:t>DISTANŢA</w:t>
            </w:r>
          </w:p>
        </w:tc>
        <w:tc>
          <w:tcPr>
            <w:tcW w:w="1540" w:type="dxa"/>
            <w:gridSpan w:val="2"/>
            <w:tcMar>
              <w:left w:w="0" w:type="dxa"/>
              <w:right w:w="0" w:type="dxa"/>
            </w:tcMar>
            <w:vAlign w:val="center"/>
          </w:tcPr>
          <w:p w14:paraId="49ACB209" w14:textId="77777777" w:rsidR="00BA6A21" w:rsidRDefault="00BA6A21" w:rsidP="004D230F">
            <w:pPr>
              <w:spacing w:line="192" w:lineRule="auto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APARATE DE CALE ÎN ABATERE</w:t>
            </w:r>
          </w:p>
          <w:p w14:paraId="0136D3D2" w14:textId="77777777" w:rsidR="00BA6A21" w:rsidRDefault="00BA6A21" w:rsidP="004D230F">
            <w:pPr>
              <w:spacing w:line="192" w:lineRule="auto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şi</w:t>
            </w:r>
          </w:p>
          <w:p w14:paraId="2F68DCE2" w14:textId="77777777" w:rsidR="00BA6A21" w:rsidRDefault="00BA6A21" w:rsidP="004D230F">
            <w:pPr>
              <w:spacing w:before="80" w:line="192" w:lineRule="auto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 xml:space="preserve">LINII </w:t>
            </w:r>
          </w:p>
          <w:p w14:paraId="64EE896A" w14:textId="77777777" w:rsidR="00BA6A21" w:rsidRDefault="00BA6A21" w:rsidP="004D230F">
            <w:pPr>
              <w:spacing w:line="192" w:lineRule="auto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ABĂTUTE</w:t>
            </w:r>
          </w:p>
          <w:p w14:paraId="2E1A9F82" w14:textId="77777777" w:rsidR="00BA6A21" w:rsidRDefault="00BA6A21" w:rsidP="004D230F">
            <w:pPr>
              <w:spacing w:line="192" w:lineRule="auto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 xml:space="preserve">DIN </w:t>
            </w:r>
          </w:p>
          <w:p w14:paraId="4E6600EA" w14:textId="77777777" w:rsidR="00BA6A21" w:rsidRDefault="00BA6A21" w:rsidP="004D230F">
            <w:pPr>
              <w:spacing w:line="192" w:lineRule="auto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STAŢII</w:t>
            </w:r>
          </w:p>
        </w:tc>
        <w:tc>
          <w:tcPr>
            <w:tcW w:w="1695" w:type="dxa"/>
            <w:gridSpan w:val="2"/>
            <w:tcMar>
              <w:left w:w="0" w:type="dxa"/>
              <w:right w:w="0" w:type="dxa"/>
            </w:tcMar>
          </w:tcPr>
          <w:p w14:paraId="3A3DDDCF" w14:textId="77777777" w:rsidR="00BA6A21" w:rsidRDefault="00BA6A21" w:rsidP="00FC1F7F">
            <w:pPr>
              <w:spacing w:before="120" w:line="192" w:lineRule="auto"/>
              <w:jc w:val="center"/>
              <w:rPr>
                <w:b/>
                <w:bCs/>
                <w:spacing w:val="40"/>
                <w:sz w:val="22"/>
              </w:rPr>
            </w:pPr>
            <w:r>
              <w:rPr>
                <w:b/>
                <w:bCs/>
                <w:spacing w:val="40"/>
                <w:sz w:val="22"/>
              </w:rPr>
              <w:t>FIRUL II</w:t>
            </w:r>
          </w:p>
          <w:p w14:paraId="72732F01" w14:textId="77777777" w:rsidR="00BA6A21" w:rsidRDefault="00BA6A21" w:rsidP="00FC1F7F">
            <w:pPr>
              <w:spacing w:line="192" w:lineRule="auto"/>
              <w:jc w:val="center"/>
              <w:rPr>
                <w:b/>
                <w:bCs/>
              </w:rPr>
            </w:pPr>
          </w:p>
          <w:p w14:paraId="47DF2D47" w14:textId="77777777" w:rsidR="00BA6A21" w:rsidRDefault="00BA6A21" w:rsidP="00FC1F7F">
            <w:pPr>
              <w:spacing w:line="192" w:lineRule="auto"/>
              <w:jc w:val="center"/>
              <w:rPr>
                <w:b/>
                <w:bCs/>
              </w:rPr>
            </w:pPr>
          </w:p>
          <w:p w14:paraId="57D8D6A2" w14:textId="77777777" w:rsidR="00BA6A21" w:rsidRDefault="00BA6A21" w:rsidP="00FC1F7F">
            <w:pPr>
              <w:spacing w:line="192" w:lineRule="auto"/>
              <w:jc w:val="center"/>
              <w:rPr>
                <w:b/>
                <w:bCs/>
                <w:sz w:val="22"/>
              </w:rPr>
            </w:pPr>
          </w:p>
          <w:p w14:paraId="34AED686" w14:textId="77777777" w:rsidR="00BA6A21" w:rsidRDefault="00BA6A21" w:rsidP="00FC1F7F">
            <w:pPr>
              <w:spacing w:line="192" w:lineRule="auto"/>
              <w:jc w:val="center"/>
              <w:rPr>
                <w:b/>
                <w:bCs/>
                <w:sz w:val="22"/>
              </w:rPr>
            </w:pPr>
          </w:p>
          <w:p w14:paraId="3268AC12" w14:textId="77777777" w:rsidR="00BA6A21" w:rsidRDefault="00BA6A21" w:rsidP="00FC1F7F">
            <w:pPr>
              <w:spacing w:line="192" w:lineRule="auto"/>
              <w:jc w:val="center"/>
              <w:rPr>
                <w:b/>
                <w:bCs/>
                <w:sz w:val="17"/>
              </w:rPr>
            </w:pPr>
            <w:r>
              <w:rPr>
                <w:b/>
                <w:bCs/>
                <w:sz w:val="17"/>
              </w:rPr>
              <w:t>Linia curentă şi</w:t>
            </w:r>
          </w:p>
          <w:p w14:paraId="749DFCC3" w14:textId="77777777" w:rsidR="00BA6A21" w:rsidRDefault="00BA6A21" w:rsidP="00FC1F7F">
            <w:pPr>
              <w:spacing w:line="192" w:lineRule="auto"/>
              <w:jc w:val="center"/>
              <w:rPr>
                <w:b/>
                <w:bCs/>
                <w:sz w:val="17"/>
              </w:rPr>
            </w:pPr>
            <w:r>
              <w:rPr>
                <w:b/>
                <w:bCs/>
                <w:sz w:val="17"/>
              </w:rPr>
              <w:t xml:space="preserve"> linia directă din </w:t>
            </w:r>
          </w:p>
          <w:p w14:paraId="6BF6B6F4" w14:textId="77777777" w:rsidR="00BA6A21" w:rsidRDefault="00BA6A21" w:rsidP="00FC1F7F">
            <w:pPr>
              <w:spacing w:line="192" w:lineRule="auto"/>
              <w:jc w:val="center"/>
              <w:rPr>
                <w:b/>
                <w:bCs/>
                <w:sz w:val="17"/>
              </w:rPr>
            </w:pPr>
            <w:r>
              <w:rPr>
                <w:b/>
                <w:bCs/>
                <w:sz w:val="17"/>
              </w:rPr>
              <w:t xml:space="preserve">staţii aferente </w:t>
            </w:r>
          </w:p>
          <w:p w14:paraId="72D5A10E" w14:textId="77777777" w:rsidR="00BA6A21" w:rsidRDefault="00BA6A21" w:rsidP="00FC1F7F">
            <w:pPr>
              <w:spacing w:line="192" w:lineRule="auto"/>
              <w:jc w:val="center"/>
              <w:rPr>
                <w:b/>
                <w:bCs/>
                <w:sz w:val="17"/>
              </w:rPr>
            </w:pPr>
            <w:r>
              <w:rPr>
                <w:b/>
                <w:bCs/>
                <w:sz w:val="17"/>
              </w:rPr>
              <w:t>firului II</w:t>
            </w:r>
          </w:p>
        </w:tc>
        <w:tc>
          <w:tcPr>
            <w:tcW w:w="2434" w:type="dxa"/>
            <w:vMerge w:val="restart"/>
            <w:tcMar>
              <w:left w:w="0" w:type="dxa"/>
              <w:right w:w="0" w:type="dxa"/>
            </w:tcMar>
            <w:vAlign w:val="center"/>
          </w:tcPr>
          <w:p w14:paraId="08907E04" w14:textId="77777777" w:rsidR="00BA6A21" w:rsidRDefault="00BA6A21" w:rsidP="00FC1F7F">
            <w:pPr>
              <w:spacing w:line="192" w:lineRule="auto"/>
              <w:jc w:val="center"/>
              <w:rPr>
                <w:b/>
                <w:bCs/>
                <w:i/>
                <w:iCs/>
                <w:spacing w:val="40"/>
              </w:rPr>
            </w:pPr>
            <w:r>
              <w:rPr>
                <w:b/>
                <w:bCs/>
                <w:i/>
                <w:iCs/>
                <w:spacing w:val="40"/>
              </w:rPr>
              <w:t>OBSERVAŢII</w:t>
            </w:r>
          </w:p>
        </w:tc>
      </w:tr>
      <w:tr w:rsidR="00BA6A21" w14:paraId="14CA1F8A" w14:textId="77777777">
        <w:trPr>
          <w:cantSplit/>
          <w:trHeight w:val="509"/>
          <w:jc w:val="center"/>
        </w:trPr>
        <w:tc>
          <w:tcPr>
            <w:tcW w:w="709" w:type="dxa"/>
            <w:vMerge/>
            <w:tcMar>
              <w:left w:w="0" w:type="dxa"/>
              <w:right w:w="0" w:type="dxa"/>
            </w:tcMar>
          </w:tcPr>
          <w:p w14:paraId="506A0A45" w14:textId="77777777" w:rsidR="00BA6A21" w:rsidRDefault="00BA6A21" w:rsidP="00FC1F7F">
            <w:pPr>
              <w:spacing w:line="192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47" w:type="dxa"/>
            <w:tcMar>
              <w:left w:w="0" w:type="dxa"/>
              <w:right w:w="0" w:type="dxa"/>
            </w:tcMar>
          </w:tcPr>
          <w:p w14:paraId="0F18E33E" w14:textId="77777777" w:rsidR="00BA6A21" w:rsidRDefault="00BA6A21" w:rsidP="00FC1F7F">
            <w:pPr>
              <w:spacing w:before="40" w:line="192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 la km. la km.</w:t>
            </w:r>
          </w:p>
        </w:tc>
        <w:tc>
          <w:tcPr>
            <w:tcW w:w="714" w:type="dxa"/>
            <w:tcMar>
              <w:left w:w="0" w:type="dxa"/>
              <w:right w:w="0" w:type="dxa"/>
            </w:tcMar>
          </w:tcPr>
          <w:p w14:paraId="48D283C3" w14:textId="77777777" w:rsidR="00BA6A21" w:rsidRDefault="00BA6A21" w:rsidP="00FC1F7F">
            <w:pPr>
              <w:spacing w:before="40" w:line="192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Viteza redusă</w:t>
            </w:r>
          </w:p>
        </w:tc>
        <w:tc>
          <w:tcPr>
            <w:tcW w:w="2267" w:type="dxa"/>
            <w:vMerge/>
            <w:tcMar>
              <w:left w:w="0" w:type="dxa"/>
              <w:right w:w="0" w:type="dxa"/>
            </w:tcMar>
          </w:tcPr>
          <w:p w14:paraId="4F159932" w14:textId="77777777" w:rsidR="00BA6A21" w:rsidRDefault="00BA6A21" w:rsidP="00FC1F7F">
            <w:pPr>
              <w:spacing w:line="192" w:lineRule="auto"/>
              <w:jc w:val="center"/>
              <w:rPr>
                <w:b/>
                <w:bCs/>
              </w:rPr>
            </w:pPr>
          </w:p>
        </w:tc>
        <w:tc>
          <w:tcPr>
            <w:tcW w:w="804" w:type="dxa"/>
            <w:tcMar>
              <w:left w:w="0" w:type="dxa"/>
              <w:right w:w="0" w:type="dxa"/>
            </w:tcMar>
          </w:tcPr>
          <w:p w14:paraId="0AA2E657" w14:textId="77777777" w:rsidR="00BA6A21" w:rsidRDefault="00BA6A21" w:rsidP="00FC1F7F">
            <w:pPr>
              <w:spacing w:before="40" w:line="192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 la km. la km.</w:t>
            </w:r>
          </w:p>
        </w:tc>
        <w:tc>
          <w:tcPr>
            <w:tcW w:w="736" w:type="dxa"/>
            <w:tcMar>
              <w:left w:w="0" w:type="dxa"/>
              <w:right w:w="0" w:type="dxa"/>
            </w:tcMar>
          </w:tcPr>
          <w:p w14:paraId="266B3C8C" w14:textId="77777777" w:rsidR="00BA6A21" w:rsidRDefault="00BA6A21" w:rsidP="00FC1F7F">
            <w:pPr>
              <w:spacing w:before="40" w:line="192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Viteza redusă</w:t>
            </w:r>
          </w:p>
        </w:tc>
        <w:tc>
          <w:tcPr>
            <w:tcW w:w="959" w:type="dxa"/>
            <w:tcMar>
              <w:left w:w="0" w:type="dxa"/>
              <w:right w:w="0" w:type="dxa"/>
            </w:tcMar>
          </w:tcPr>
          <w:p w14:paraId="7AFE8F63" w14:textId="77777777" w:rsidR="00BA6A21" w:rsidRDefault="00BA6A21" w:rsidP="00FC1F7F">
            <w:pPr>
              <w:spacing w:before="40" w:line="192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De la </w:t>
            </w:r>
          </w:p>
          <w:p w14:paraId="12CFC294" w14:textId="77777777" w:rsidR="00BA6A21" w:rsidRDefault="00BA6A21" w:rsidP="00FC1F7F">
            <w:pPr>
              <w:spacing w:before="40" w:line="192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km. la </w:t>
            </w:r>
          </w:p>
          <w:p w14:paraId="476853C0" w14:textId="77777777" w:rsidR="00BA6A21" w:rsidRDefault="00BA6A21" w:rsidP="00FC1F7F">
            <w:pPr>
              <w:spacing w:before="40" w:line="192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km.</w:t>
            </w:r>
          </w:p>
        </w:tc>
        <w:tc>
          <w:tcPr>
            <w:tcW w:w="736" w:type="dxa"/>
            <w:tcMar>
              <w:left w:w="0" w:type="dxa"/>
              <w:right w:w="0" w:type="dxa"/>
            </w:tcMar>
          </w:tcPr>
          <w:p w14:paraId="0861B822" w14:textId="77777777" w:rsidR="00BA6A21" w:rsidRDefault="00BA6A21" w:rsidP="00FC1F7F">
            <w:pPr>
              <w:spacing w:before="40" w:line="192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Viteza redusă</w:t>
            </w:r>
          </w:p>
        </w:tc>
        <w:tc>
          <w:tcPr>
            <w:tcW w:w="2434" w:type="dxa"/>
            <w:vMerge/>
            <w:tcMar>
              <w:left w:w="0" w:type="dxa"/>
              <w:right w:w="0" w:type="dxa"/>
            </w:tcMar>
          </w:tcPr>
          <w:p w14:paraId="27E1997D" w14:textId="77777777" w:rsidR="00BA6A21" w:rsidRDefault="00BA6A21" w:rsidP="00FC1F7F">
            <w:pPr>
              <w:spacing w:line="192" w:lineRule="auto"/>
              <w:jc w:val="center"/>
              <w:rPr>
                <w:b/>
                <w:bCs/>
              </w:rPr>
            </w:pPr>
          </w:p>
        </w:tc>
      </w:tr>
    </w:tbl>
    <w:p w14:paraId="29289D6B" w14:textId="77777777" w:rsidR="00BA6A21" w:rsidRDefault="00BA6A21">
      <w:pPr>
        <w:spacing w:line="192" w:lineRule="auto"/>
        <w:jc w:val="center"/>
      </w:pPr>
    </w:p>
    <w:p w14:paraId="162BD2C3" w14:textId="77777777" w:rsidR="00BA6A21" w:rsidRDefault="00BA6A21">
      <w:pPr>
        <w:spacing w:line="192" w:lineRule="auto"/>
        <w:ind w:left="-57" w:right="-57"/>
        <w:jc w:val="center"/>
        <w:rPr>
          <w:b/>
          <w:bCs/>
        </w:rPr>
      </w:pPr>
      <w:r>
        <w:rPr>
          <w:b/>
          <w:bCs/>
        </w:rPr>
        <w:t>TOATE RESTRICŢIILE ŞI LIMITĂRILE DE VITEZĂ SE VOR RESPECTA CU TOT TRENUL !</w:t>
      </w:r>
    </w:p>
    <w:p w14:paraId="2A4141DB" w14:textId="77777777" w:rsidR="00BA6A21" w:rsidRPr="00EA47EA" w:rsidRDefault="00BA6A21">
      <w:pPr>
        <w:spacing w:line="192" w:lineRule="auto"/>
        <w:ind w:left="-57" w:right="-57"/>
        <w:jc w:val="center"/>
        <w:rPr>
          <w:b/>
          <w:bCs/>
          <w:sz w:val="20"/>
          <w:szCs w:val="20"/>
        </w:rPr>
      </w:pPr>
    </w:p>
    <w:p w14:paraId="24883F2F" w14:textId="77777777" w:rsidR="00BA6A21" w:rsidRPr="00EA47EA" w:rsidRDefault="00BA6A21">
      <w:pPr>
        <w:spacing w:line="192" w:lineRule="auto"/>
        <w:ind w:left="-57" w:right="-57"/>
        <w:jc w:val="center"/>
        <w:rPr>
          <w:b/>
          <w:bCs/>
          <w:sz w:val="20"/>
          <w:szCs w:val="20"/>
        </w:rPr>
      </w:pPr>
    </w:p>
    <w:p w14:paraId="19ECB2A3" w14:textId="77777777" w:rsidR="00BA6A21" w:rsidRPr="00EA47EA" w:rsidRDefault="00BA6A21">
      <w:pPr>
        <w:spacing w:line="192" w:lineRule="auto"/>
        <w:ind w:left="-57" w:right="-57"/>
        <w:jc w:val="center"/>
        <w:rPr>
          <w:b/>
          <w:bCs/>
          <w:sz w:val="20"/>
          <w:szCs w:val="20"/>
        </w:rPr>
      </w:pPr>
    </w:p>
    <w:p w14:paraId="1CA906C0" w14:textId="77777777" w:rsidR="00BA6A21" w:rsidRPr="00A8307A" w:rsidRDefault="00BA6A21" w:rsidP="00516DD3">
      <w:pPr>
        <w:pStyle w:val="Heading1"/>
        <w:spacing w:line="360" w:lineRule="auto"/>
      </w:pPr>
      <w:r w:rsidRPr="00A8307A">
        <w:t>LINIA 100</w:t>
      </w:r>
    </w:p>
    <w:p w14:paraId="1B74C0B4" w14:textId="77777777" w:rsidR="00BA6A21" w:rsidRPr="00A8307A" w:rsidRDefault="00BA6A21" w:rsidP="00E207A1">
      <w:pPr>
        <w:pStyle w:val="Heading1"/>
        <w:spacing w:line="360" w:lineRule="auto"/>
        <w:rPr>
          <w:sz w:val="8"/>
        </w:rPr>
      </w:pPr>
      <w:r w:rsidRPr="00A8307A">
        <w:t>BUCUREŞTI NORD - CRAIOVA - STREHAIA - ORŞOVA - TIMIŞOARA NORD – JIMBOLIA</w:t>
      </w:r>
    </w:p>
    <w:tbl>
      <w:tblPr>
        <w:tblW w:w="101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45"/>
        <w:gridCol w:w="923"/>
        <w:gridCol w:w="701"/>
        <w:gridCol w:w="2194"/>
        <w:gridCol w:w="870"/>
        <w:gridCol w:w="765"/>
        <w:gridCol w:w="867"/>
        <w:gridCol w:w="744"/>
        <w:gridCol w:w="2464"/>
      </w:tblGrid>
      <w:tr w:rsidR="00BA6A21" w:rsidRPr="00AB76B4" w14:paraId="1AF7BBC5" w14:textId="77777777" w:rsidTr="00927588">
        <w:trPr>
          <w:cantSplit/>
          <w:trHeight w:val="40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1181C5" w14:textId="77777777" w:rsidR="00BA6A21" w:rsidRPr="00AB76B4" w:rsidRDefault="00BA6A21" w:rsidP="00BA6A2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AC4E3D" w14:textId="77777777" w:rsidR="00BA6A21" w:rsidRPr="00AB76B4" w:rsidRDefault="00BA6A2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4254AC" w14:textId="77777777" w:rsidR="00BA6A21" w:rsidRPr="00AB76B4" w:rsidRDefault="00BA6A2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BB73482" w14:textId="77777777" w:rsidR="00BA6A21" w:rsidRPr="00AB76B4" w:rsidRDefault="00BA6A21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Bucureşti Nord</w:t>
            </w:r>
          </w:p>
          <w:p w14:paraId="7E6639F6" w14:textId="77777777" w:rsidR="00BA6A21" w:rsidRPr="00AB76B4" w:rsidRDefault="00BA6A21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6,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CA914C" w14:textId="77777777" w:rsidR="00BA6A21" w:rsidRPr="00AB76B4" w:rsidRDefault="00BA6A21" w:rsidP="00927588">
            <w:pPr>
              <w:spacing w:before="2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</w:t>
            </w:r>
          </w:p>
          <w:p w14:paraId="2034DF10" w14:textId="77777777" w:rsidR="00BA6A21" w:rsidRPr="00AB76B4" w:rsidRDefault="00BA6A21" w:rsidP="00927588">
            <w:pPr>
              <w:spacing w:before="2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5E231C" w14:textId="77777777" w:rsidR="00BA6A21" w:rsidRPr="00AB76B4" w:rsidRDefault="00BA6A2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75A8C9" w14:textId="77777777" w:rsidR="00BA6A21" w:rsidRPr="00AB76B4" w:rsidRDefault="00BA6A2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D90906" w14:textId="77777777" w:rsidR="00BA6A21" w:rsidRPr="00AB76B4" w:rsidRDefault="00BA6A2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3C1B80" w14:textId="77777777" w:rsidR="00BA6A21" w:rsidRPr="00AB76B4" w:rsidRDefault="00BA6A21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A6A21" w:rsidRPr="00AB76B4" w14:paraId="737C47BD" w14:textId="77777777" w:rsidTr="00927588">
        <w:trPr>
          <w:cantSplit/>
          <w:trHeight w:val="40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EB25DF" w14:textId="77777777" w:rsidR="00BA6A21" w:rsidRPr="00AB76B4" w:rsidRDefault="00BA6A21" w:rsidP="00BA6A2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18A36B" w14:textId="77777777" w:rsidR="00BA6A21" w:rsidRPr="00AB76B4" w:rsidRDefault="00BA6A2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421DAE" w14:textId="77777777" w:rsidR="00BA6A21" w:rsidRPr="00AB76B4" w:rsidRDefault="00BA6A2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37985F0" w14:textId="77777777" w:rsidR="00BA6A21" w:rsidRPr="00AB76B4" w:rsidRDefault="00BA6A21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Bucureşti Nord</w:t>
            </w:r>
          </w:p>
          <w:p w14:paraId="381406FA" w14:textId="77777777" w:rsidR="00BA6A21" w:rsidRPr="00AB76B4" w:rsidRDefault="00BA6A21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8,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5C86E6" w14:textId="77777777" w:rsidR="00BA6A21" w:rsidRPr="00AB76B4" w:rsidRDefault="00BA6A21" w:rsidP="00927588">
            <w:pPr>
              <w:spacing w:before="2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</w:t>
            </w:r>
          </w:p>
          <w:p w14:paraId="3FB01CD7" w14:textId="77777777" w:rsidR="00BA6A21" w:rsidRPr="00AB76B4" w:rsidRDefault="00BA6A21" w:rsidP="00927588">
            <w:pPr>
              <w:spacing w:before="2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4F4489" w14:textId="77777777" w:rsidR="00BA6A21" w:rsidRPr="00AB76B4" w:rsidRDefault="00BA6A2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053335" w14:textId="77777777" w:rsidR="00BA6A21" w:rsidRPr="00AB76B4" w:rsidRDefault="00BA6A2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8A4042" w14:textId="77777777" w:rsidR="00BA6A21" w:rsidRPr="00AB76B4" w:rsidRDefault="00BA6A2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D0132C" w14:textId="77777777" w:rsidR="00BA6A21" w:rsidRPr="00AB76B4" w:rsidRDefault="00BA6A21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A6A21" w:rsidRPr="00AB76B4" w14:paraId="6C6F2BE7" w14:textId="77777777" w:rsidTr="00927588">
        <w:trPr>
          <w:cantSplit/>
          <w:trHeight w:val="40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D905D1" w14:textId="77777777" w:rsidR="00BA6A21" w:rsidRPr="00AB76B4" w:rsidRDefault="00BA6A21" w:rsidP="00BA6A2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C0C29E" w14:textId="77777777" w:rsidR="00BA6A21" w:rsidRPr="00AB76B4" w:rsidRDefault="00BA6A2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F7213B" w14:textId="77777777" w:rsidR="00BA6A21" w:rsidRPr="00AB76B4" w:rsidRDefault="00BA6A2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1C2D2B0" w14:textId="77777777" w:rsidR="00BA6A21" w:rsidRPr="00AB76B4" w:rsidRDefault="00BA6A21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Bucureşti Nord</w:t>
            </w:r>
          </w:p>
          <w:p w14:paraId="1A198640" w14:textId="77777777" w:rsidR="00BA6A21" w:rsidRPr="00AB76B4" w:rsidRDefault="00BA6A21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Grupa A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4016B2" w14:textId="77777777" w:rsidR="00BA6A21" w:rsidRPr="00AB76B4" w:rsidRDefault="00BA6A21" w:rsidP="00927588">
            <w:pPr>
              <w:spacing w:before="2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</w:t>
            </w:r>
          </w:p>
          <w:p w14:paraId="15B39584" w14:textId="77777777" w:rsidR="00BA6A21" w:rsidRPr="00AB76B4" w:rsidRDefault="00BA6A21" w:rsidP="00927588">
            <w:pPr>
              <w:spacing w:before="2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nr. 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7B9D2E" w14:textId="77777777" w:rsidR="00BA6A21" w:rsidRPr="00AB76B4" w:rsidRDefault="00BA6A2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49B858" w14:textId="77777777" w:rsidR="00BA6A21" w:rsidRPr="00AB76B4" w:rsidRDefault="00BA6A2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31B826" w14:textId="77777777" w:rsidR="00BA6A21" w:rsidRPr="00AB76B4" w:rsidRDefault="00BA6A2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725BC6" w14:textId="77777777" w:rsidR="00BA6A21" w:rsidRPr="00AB76B4" w:rsidRDefault="00BA6A21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4D37B031" w14:textId="77777777" w:rsidR="00BA6A21" w:rsidRPr="00AB76B4" w:rsidRDefault="00BA6A21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Acces la liniile 11 şi 12.</w:t>
            </w:r>
          </w:p>
        </w:tc>
      </w:tr>
      <w:tr w:rsidR="00BA6A21" w:rsidRPr="00AB76B4" w14:paraId="19EC931B" w14:textId="77777777" w:rsidTr="00927588">
        <w:trPr>
          <w:cantSplit/>
          <w:trHeight w:val="27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F43087" w14:textId="77777777" w:rsidR="00BA6A21" w:rsidRPr="00AB76B4" w:rsidRDefault="00BA6A21" w:rsidP="00BA6A2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F6B5BC" w14:textId="77777777" w:rsidR="00BA6A21" w:rsidRPr="00AB76B4" w:rsidRDefault="00BA6A2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A6CF86" w14:textId="77777777" w:rsidR="00BA6A21" w:rsidRPr="00AB76B4" w:rsidRDefault="00BA6A2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E744CE7" w14:textId="77777777" w:rsidR="00BA6A21" w:rsidRPr="00AB76B4" w:rsidRDefault="00BA6A21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Bucureşti Nord</w:t>
            </w:r>
          </w:p>
          <w:p w14:paraId="0EB71243" w14:textId="77777777" w:rsidR="00BA6A21" w:rsidRPr="00AB76B4" w:rsidRDefault="00BA6A21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5, grupa 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444DBD" w14:textId="77777777" w:rsidR="00BA6A21" w:rsidRPr="00AB76B4" w:rsidRDefault="00BA6A2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670461" w14:textId="77777777" w:rsidR="00BA6A21" w:rsidRPr="00AB76B4" w:rsidRDefault="00BA6A2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1FEA55" w14:textId="77777777" w:rsidR="00BA6A21" w:rsidRPr="00AB76B4" w:rsidRDefault="00BA6A2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6DAAB3" w14:textId="77777777" w:rsidR="00BA6A21" w:rsidRPr="00AB76B4" w:rsidRDefault="00BA6A2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3A7D79" w14:textId="77777777" w:rsidR="00BA6A21" w:rsidRPr="00AB76B4" w:rsidRDefault="00BA6A21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A6A21" w:rsidRPr="00AB76B4" w14:paraId="3F9FCDCB" w14:textId="77777777" w:rsidTr="00927588">
        <w:trPr>
          <w:cantSplit/>
          <w:trHeight w:val="27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D427EF" w14:textId="77777777" w:rsidR="00BA6A21" w:rsidRPr="00AB76B4" w:rsidRDefault="00BA6A21" w:rsidP="00BA6A2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0CCD59" w14:textId="77777777" w:rsidR="00BA6A21" w:rsidRPr="00AB76B4" w:rsidRDefault="00BA6A2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2E9ACA" w14:textId="77777777" w:rsidR="00BA6A21" w:rsidRPr="00AB76B4" w:rsidRDefault="00BA6A2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9F4E77E" w14:textId="77777777" w:rsidR="00BA6A21" w:rsidRPr="00AB76B4" w:rsidRDefault="00BA6A21" w:rsidP="0029297A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Bucureşti Nord</w:t>
            </w:r>
          </w:p>
          <w:p w14:paraId="1361716B" w14:textId="77777777" w:rsidR="00BA6A21" w:rsidRPr="00AB76B4" w:rsidRDefault="00BA6A21" w:rsidP="0029297A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grupa </w:t>
            </w:r>
            <w:r>
              <w:rPr>
                <w:b/>
                <w:bCs/>
                <w:sz w:val="20"/>
              </w:rPr>
              <w:t>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48C288" w14:textId="77777777" w:rsidR="00BA6A21" w:rsidRPr="00AB76B4" w:rsidRDefault="00BA6A21" w:rsidP="0029297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între TDJ </w:t>
            </w:r>
          </w:p>
          <w:p w14:paraId="2E5B98C6" w14:textId="77777777" w:rsidR="00BA6A21" w:rsidRPr="00AB76B4" w:rsidRDefault="00BA6A21" w:rsidP="0029297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</w:t>
            </w:r>
            <w:r w:rsidRPr="00AB76B4">
              <w:rPr>
                <w:b/>
                <w:bCs/>
                <w:sz w:val="20"/>
              </w:rPr>
              <w:t xml:space="preserve">6 / </w:t>
            </w:r>
            <w:r>
              <w:rPr>
                <w:b/>
                <w:bCs/>
                <w:sz w:val="20"/>
              </w:rPr>
              <w:t>38</w:t>
            </w:r>
            <w:r w:rsidRPr="00AB76B4">
              <w:rPr>
                <w:b/>
                <w:bCs/>
                <w:sz w:val="20"/>
              </w:rPr>
              <w:t xml:space="preserve"> și </w:t>
            </w:r>
          </w:p>
          <w:p w14:paraId="0B00B4B5" w14:textId="77777777" w:rsidR="00BA6A21" w:rsidRPr="00AB76B4" w:rsidRDefault="00BA6A21" w:rsidP="0029297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TDJ </w:t>
            </w:r>
          </w:p>
          <w:p w14:paraId="35212FE3" w14:textId="77777777" w:rsidR="00BA6A21" w:rsidRPr="00AB76B4" w:rsidRDefault="00BA6A21" w:rsidP="0029297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</w:t>
            </w:r>
            <w:r w:rsidRPr="00AB76B4">
              <w:rPr>
                <w:b/>
                <w:bCs/>
                <w:sz w:val="20"/>
              </w:rPr>
              <w:t xml:space="preserve">6 / </w:t>
            </w:r>
            <w:r>
              <w:rPr>
                <w:b/>
                <w:bCs/>
                <w:sz w:val="20"/>
              </w:rPr>
              <w:t>49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36F0C7" w14:textId="77777777" w:rsidR="00BA6A21" w:rsidRPr="00AB76B4" w:rsidRDefault="00BA6A2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BFEFEA" w14:textId="77777777" w:rsidR="00BA6A21" w:rsidRPr="00AB76B4" w:rsidRDefault="00BA6A2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63B3E1" w14:textId="77777777" w:rsidR="00BA6A21" w:rsidRPr="00AB76B4" w:rsidRDefault="00BA6A2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F8B0B4" w14:textId="77777777" w:rsidR="00BA6A21" w:rsidRPr="00AB76B4" w:rsidRDefault="00BA6A21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A6A21" w:rsidRPr="00AB76B4" w14:paraId="771E0BAB" w14:textId="77777777" w:rsidTr="00927588">
        <w:trPr>
          <w:cantSplit/>
          <w:trHeight w:val="27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A6CDDE" w14:textId="77777777" w:rsidR="00BA6A21" w:rsidRPr="00AB76B4" w:rsidRDefault="00BA6A21" w:rsidP="00BA6A2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34B7C8" w14:textId="77777777" w:rsidR="00BA6A21" w:rsidRPr="00AB76B4" w:rsidRDefault="00BA6A2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7B507E" w14:textId="77777777" w:rsidR="00BA6A21" w:rsidRPr="00AB76B4" w:rsidRDefault="00BA6A2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CCBCDA4" w14:textId="77777777" w:rsidR="00BA6A21" w:rsidRPr="00AB76B4" w:rsidRDefault="00BA6A21" w:rsidP="0040129F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Bucureşti Nord</w:t>
            </w:r>
          </w:p>
          <w:p w14:paraId="019CB438" w14:textId="77777777" w:rsidR="00BA6A21" w:rsidRPr="00AB76B4" w:rsidRDefault="00BA6A21" w:rsidP="0029297A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BA7F30" w14:textId="77777777" w:rsidR="00BA6A21" w:rsidRPr="00AB76B4" w:rsidRDefault="00BA6A21" w:rsidP="0040129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</w:t>
            </w:r>
            <w:r w:rsidRPr="00AB76B4">
              <w:rPr>
                <w:b/>
                <w:bCs/>
                <w:sz w:val="20"/>
              </w:rPr>
              <w:t xml:space="preserve">ntre </w:t>
            </w:r>
            <w:r>
              <w:rPr>
                <w:b/>
                <w:bCs/>
                <w:sz w:val="20"/>
              </w:rPr>
              <w:t>sch</w:t>
            </w:r>
            <w:r w:rsidRPr="00AB76B4">
              <w:rPr>
                <w:b/>
                <w:bCs/>
                <w:sz w:val="20"/>
              </w:rPr>
              <w:t xml:space="preserve"> </w:t>
            </w:r>
          </w:p>
          <w:p w14:paraId="54AE5324" w14:textId="77777777" w:rsidR="00BA6A21" w:rsidRPr="00AB76B4" w:rsidRDefault="00BA6A21" w:rsidP="0040129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6</w:t>
            </w:r>
            <w:r>
              <w:rPr>
                <w:b/>
                <w:bCs/>
                <w:sz w:val="20"/>
              </w:rPr>
              <w:t xml:space="preserve">A </w:t>
            </w:r>
            <w:r w:rsidRPr="00AB76B4">
              <w:rPr>
                <w:b/>
                <w:bCs/>
                <w:sz w:val="20"/>
              </w:rPr>
              <w:t>și</w:t>
            </w:r>
            <w:r>
              <w:rPr>
                <w:b/>
                <w:bCs/>
                <w:sz w:val="20"/>
              </w:rPr>
              <w:t xml:space="preserve"> 6B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B87773" w14:textId="77777777" w:rsidR="00BA6A21" w:rsidRDefault="00BA6A2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CB5BC8" w14:textId="77777777" w:rsidR="00BA6A21" w:rsidRPr="00AB76B4" w:rsidRDefault="00BA6A2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8CDBCD" w14:textId="77777777" w:rsidR="00BA6A21" w:rsidRPr="00AB76B4" w:rsidRDefault="00BA6A2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D920A4" w14:textId="77777777" w:rsidR="00BA6A21" w:rsidRDefault="00BA6A21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FC5ECE6" w14:textId="77777777" w:rsidR="00BA6A21" w:rsidRDefault="00BA6A21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pe fir I și II </w:t>
            </w:r>
            <w:r w:rsidRPr="00AB76B4">
              <w:rPr>
                <w:b/>
                <w:bCs/>
                <w:i/>
                <w:iCs/>
                <w:sz w:val="20"/>
              </w:rPr>
              <w:t>București Nord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40129F">
              <w:rPr>
                <w:b/>
                <w:bCs/>
                <w:i/>
                <w:iCs/>
                <w:sz w:val="20"/>
              </w:rPr>
              <w:t>- Bucureştii Noi</w:t>
            </w:r>
            <w:r w:rsidRPr="00AB76B4">
              <w:rPr>
                <w:b/>
                <w:bCs/>
                <w:i/>
                <w:iCs/>
                <w:sz w:val="20"/>
              </w:rPr>
              <w:t xml:space="preserve"> </w:t>
            </w:r>
          </w:p>
        </w:tc>
      </w:tr>
      <w:tr w:rsidR="00BA6A21" w:rsidRPr="00AB76B4" w14:paraId="094F8D5D" w14:textId="77777777" w:rsidTr="00927588">
        <w:trPr>
          <w:cantSplit/>
          <w:trHeight w:val="27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B29056" w14:textId="77777777" w:rsidR="00BA6A21" w:rsidRPr="00AB76B4" w:rsidRDefault="00BA6A21" w:rsidP="00BA6A2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581EC4" w14:textId="77777777" w:rsidR="00BA6A21" w:rsidRPr="00AB76B4" w:rsidRDefault="00BA6A2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A111C8" w14:textId="77777777" w:rsidR="00BA6A21" w:rsidRPr="00AB76B4" w:rsidRDefault="00BA6A2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433F190" w14:textId="77777777" w:rsidR="00BA6A21" w:rsidRPr="00AB76B4" w:rsidRDefault="00BA6A21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Bucureşti Nord -</w:t>
            </w:r>
          </w:p>
          <w:p w14:paraId="77C6D4DC" w14:textId="77777777" w:rsidR="00BA6A21" w:rsidRPr="00AB76B4" w:rsidRDefault="00BA6A21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Post 5 - </w:t>
            </w:r>
          </w:p>
          <w:p w14:paraId="21E0FAED" w14:textId="77777777" w:rsidR="00BA6A21" w:rsidRPr="00AB76B4" w:rsidRDefault="00BA6A21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Bucureştii Noi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072B71" w14:textId="77777777" w:rsidR="00BA6A21" w:rsidRPr="00AB76B4" w:rsidRDefault="00BA6A2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1A639E" w14:textId="77777777" w:rsidR="00BA6A21" w:rsidRPr="00AB76B4" w:rsidRDefault="00BA6A2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6C8EDF" w14:textId="77777777" w:rsidR="00BA6A21" w:rsidRPr="00AB76B4" w:rsidRDefault="00BA6A2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1+650</w:t>
            </w:r>
          </w:p>
          <w:p w14:paraId="7BB1DF1E" w14:textId="77777777" w:rsidR="00BA6A21" w:rsidRPr="00AB76B4" w:rsidRDefault="00BA6A2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2+900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C9877E" w14:textId="77777777" w:rsidR="00BA6A21" w:rsidRPr="00AB76B4" w:rsidRDefault="00BA6A2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5FE7E1" w14:textId="77777777" w:rsidR="00BA6A21" w:rsidRPr="00AB76B4" w:rsidRDefault="00BA6A21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Cap București Nord semnalizată numai cu paleta cu diagonală.</w:t>
            </w:r>
          </w:p>
        </w:tc>
      </w:tr>
      <w:tr w:rsidR="00BA6A21" w:rsidRPr="00AB76B4" w14:paraId="4A6F0946" w14:textId="77777777" w:rsidTr="00927588">
        <w:trPr>
          <w:cantSplit/>
          <w:trHeight w:val="27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EEEE78" w14:textId="77777777" w:rsidR="00BA6A21" w:rsidRPr="00AB76B4" w:rsidRDefault="00BA6A21" w:rsidP="00BA6A2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3F4896" w14:textId="77777777" w:rsidR="00BA6A21" w:rsidRPr="00AB76B4" w:rsidRDefault="00BA6A2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5+280</w:t>
            </w:r>
          </w:p>
          <w:p w14:paraId="1ED077EA" w14:textId="77777777" w:rsidR="00BA6A21" w:rsidRPr="00AB76B4" w:rsidRDefault="00BA6A2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6+</w:t>
            </w:r>
            <w:r>
              <w:rPr>
                <w:b/>
                <w:bCs/>
                <w:sz w:val="20"/>
              </w:rPr>
              <w:t>75</w:t>
            </w:r>
            <w:r w:rsidRPr="00AB76B4">
              <w:rPr>
                <w:b/>
                <w:bCs/>
                <w:sz w:val="20"/>
              </w:rPr>
              <w:t>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95022E" w14:textId="77777777" w:rsidR="00BA6A21" w:rsidRPr="00AB76B4" w:rsidRDefault="00BA6A2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</w:t>
            </w:r>
            <w:r w:rsidRPr="00AB76B4">
              <w:rPr>
                <w:b/>
                <w:bCs/>
                <w:sz w:val="36"/>
                <w:szCs w:val="36"/>
              </w:rPr>
              <w:t>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581850F" w14:textId="77777777" w:rsidR="00BA6A21" w:rsidRPr="00AB76B4" w:rsidRDefault="00BA6A21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Bucureştii Noi</w:t>
            </w:r>
          </w:p>
          <w:p w14:paraId="04DA954D" w14:textId="77777777" w:rsidR="00BA6A21" w:rsidRPr="00AB76B4" w:rsidRDefault="00BA6A21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2 directă + </w:t>
            </w:r>
          </w:p>
          <w:p w14:paraId="509E6065" w14:textId="77777777" w:rsidR="00BA6A21" w:rsidRPr="00AB76B4" w:rsidRDefault="00BA6A21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zonă aparate de cale, Cap X</w:t>
            </w:r>
            <w:r>
              <w:rPr>
                <w:b/>
                <w:bCs/>
                <w:sz w:val="20"/>
              </w:rPr>
              <w:t xml:space="preserve"> și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E4F016" w14:textId="77777777" w:rsidR="00BA6A21" w:rsidRPr="00AB76B4" w:rsidRDefault="00BA6A2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DB5D52" w14:textId="77777777" w:rsidR="00BA6A21" w:rsidRPr="00AB76B4" w:rsidRDefault="00BA6A2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98111E" w14:textId="77777777" w:rsidR="00BA6A21" w:rsidRPr="00AB76B4" w:rsidRDefault="00BA6A2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D58F55" w14:textId="77777777" w:rsidR="00BA6A21" w:rsidRPr="00AB76B4" w:rsidRDefault="00BA6A2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E864C8" w14:textId="77777777" w:rsidR="00BA6A21" w:rsidRPr="00AB76B4" w:rsidRDefault="00BA6A21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BA6A21" w:rsidRPr="00AB76B4" w14:paraId="43321661" w14:textId="77777777" w:rsidTr="00927588">
        <w:trPr>
          <w:cantSplit/>
          <w:trHeight w:val="27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C39A3F" w14:textId="77777777" w:rsidR="00BA6A21" w:rsidRPr="00AB76B4" w:rsidRDefault="00BA6A21" w:rsidP="00BA6A2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01383C" w14:textId="77777777" w:rsidR="00BA6A21" w:rsidRPr="00AB76B4" w:rsidRDefault="00BA6A2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D70500" w14:textId="77777777" w:rsidR="00BA6A21" w:rsidRPr="00AB76B4" w:rsidRDefault="00BA6A2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BE7BB78" w14:textId="77777777" w:rsidR="00BA6A21" w:rsidRPr="00AB76B4" w:rsidRDefault="00BA6A21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St. Bucureştii Noi </w:t>
            </w:r>
          </w:p>
          <w:p w14:paraId="040FEF12" w14:textId="77777777" w:rsidR="00BA6A21" w:rsidRPr="00AB76B4" w:rsidRDefault="00BA6A21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3 directă + </w:t>
            </w:r>
          </w:p>
          <w:p w14:paraId="72533E68" w14:textId="77777777" w:rsidR="00BA6A21" w:rsidRPr="00AB76B4" w:rsidRDefault="00BA6A21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zona aparate de cale, Cap X </w:t>
            </w:r>
            <w:r>
              <w:rPr>
                <w:b/>
                <w:bCs/>
                <w:sz w:val="20"/>
              </w:rPr>
              <w:t>și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8E16CF" w14:textId="77777777" w:rsidR="00BA6A21" w:rsidRPr="00AB76B4" w:rsidRDefault="00BA6A2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0E0D4B" w14:textId="77777777" w:rsidR="00BA6A21" w:rsidRPr="00AB76B4" w:rsidRDefault="00BA6A2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20C718" w14:textId="77777777" w:rsidR="00BA6A21" w:rsidRPr="00AB76B4" w:rsidRDefault="00BA6A2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5+280</w:t>
            </w:r>
          </w:p>
          <w:p w14:paraId="2E82BD2F" w14:textId="77777777" w:rsidR="00BA6A21" w:rsidRPr="00AB76B4" w:rsidRDefault="00BA6A2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6+</w:t>
            </w:r>
            <w:r>
              <w:rPr>
                <w:b/>
                <w:bCs/>
                <w:sz w:val="20"/>
              </w:rPr>
              <w:t>75</w:t>
            </w:r>
            <w:r w:rsidRPr="00AB76B4">
              <w:rPr>
                <w:b/>
                <w:bCs/>
                <w:sz w:val="20"/>
              </w:rPr>
              <w:t>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A08944" w14:textId="77777777" w:rsidR="00BA6A21" w:rsidRPr="00AB76B4" w:rsidRDefault="00BA6A2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</w:t>
            </w:r>
            <w:r w:rsidRPr="00AB76B4">
              <w:rPr>
                <w:b/>
                <w:bCs/>
                <w:sz w:val="36"/>
                <w:szCs w:val="36"/>
              </w:rPr>
              <w:t>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BEE3B2" w14:textId="77777777" w:rsidR="00BA6A21" w:rsidRPr="00AB76B4" w:rsidRDefault="00BA6A21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BA6A21" w:rsidRPr="00AB76B4" w14:paraId="3CA493EE" w14:textId="77777777" w:rsidTr="00927588">
        <w:trPr>
          <w:cantSplit/>
          <w:trHeight w:val="27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9164AC" w14:textId="77777777" w:rsidR="00BA6A21" w:rsidRPr="00AB76B4" w:rsidRDefault="00BA6A21" w:rsidP="00BA6A2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D007BB" w14:textId="77777777" w:rsidR="00BA6A21" w:rsidRPr="00AB76B4" w:rsidRDefault="00BA6A2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C5647A" w14:textId="77777777" w:rsidR="00BA6A21" w:rsidRPr="00AB76B4" w:rsidRDefault="00BA6A2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DAC8A77" w14:textId="77777777" w:rsidR="00BA6A21" w:rsidRPr="00AB76B4" w:rsidRDefault="00BA6A21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St. Bucureştii Noi </w:t>
            </w:r>
          </w:p>
          <w:p w14:paraId="1F48D185" w14:textId="77777777" w:rsidR="00BA6A21" w:rsidRPr="00AB76B4" w:rsidRDefault="00BA6A21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9AB06F" w14:textId="77777777" w:rsidR="00BA6A21" w:rsidRPr="00AB76B4" w:rsidRDefault="00BA6A2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10, 12, 8, 14 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6F795B" w14:textId="77777777" w:rsidR="00BA6A21" w:rsidRPr="00AB76B4" w:rsidRDefault="00BA6A2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8F422C" w14:textId="77777777" w:rsidR="00BA6A21" w:rsidRPr="00AB76B4" w:rsidRDefault="00BA6A2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EA489B" w14:textId="77777777" w:rsidR="00BA6A21" w:rsidRPr="00AB76B4" w:rsidRDefault="00BA6A2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F04C1C" w14:textId="77777777" w:rsidR="00BA6A21" w:rsidRPr="00AB76B4" w:rsidRDefault="00BA6A21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A6A21" w:rsidRPr="00AB76B4" w14:paraId="6AD3D74A" w14:textId="77777777" w:rsidTr="00927588">
        <w:trPr>
          <w:cantSplit/>
          <w:trHeight w:val="27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CBEF6D" w14:textId="77777777" w:rsidR="00BA6A21" w:rsidRPr="00AB76B4" w:rsidRDefault="00BA6A21" w:rsidP="00BA6A2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ACD387" w14:textId="77777777" w:rsidR="00BA6A21" w:rsidRPr="00AB76B4" w:rsidRDefault="00BA6A2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3BE551" w14:textId="77777777" w:rsidR="00BA6A21" w:rsidRPr="00AB76B4" w:rsidRDefault="00BA6A2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BD93742" w14:textId="77777777" w:rsidR="00BA6A21" w:rsidRPr="00AB76B4" w:rsidRDefault="00BA6A21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St. Bucureştii Noi </w:t>
            </w:r>
          </w:p>
          <w:p w14:paraId="1729A8DC" w14:textId="77777777" w:rsidR="00BA6A21" w:rsidRPr="00AB76B4" w:rsidRDefault="00BA6A21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3FB725" w14:textId="77777777" w:rsidR="00BA6A21" w:rsidRPr="00AB76B4" w:rsidRDefault="00BA6A2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TDJ </w:t>
            </w:r>
          </w:p>
          <w:p w14:paraId="0B61DB44" w14:textId="77777777" w:rsidR="00BA6A21" w:rsidRPr="00AB76B4" w:rsidRDefault="00BA6A2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20 / 22</w:t>
            </w:r>
          </w:p>
          <w:p w14:paraId="4425647E" w14:textId="77777777" w:rsidR="00BA6A21" w:rsidRPr="00AB76B4" w:rsidRDefault="00BA6A2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și </w:t>
            </w:r>
          </w:p>
          <w:p w14:paraId="698D16BA" w14:textId="77777777" w:rsidR="00BA6A21" w:rsidRPr="00AB76B4" w:rsidRDefault="00BA6A2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sch. 30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ADDF6B" w14:textId="77777777" w:rsidR="00BA6A21" w:rsidRPr="00AB76B4" w:rsidRDefault="00BA6A2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6103C1" w14:textId="77777777" w:rsidR="00BA6A21" w:rsidRPr="00AB76B4" w:rsidRDefault="00BA6A2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D9F4EF" w14:textId="77777777" w:rsidR="00BA6A21" w:rsidRPr="00AB76B4" w:rsidRDefault="00BA6A2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962500" w14:textId="77777777" w:rsidR="00BA6A21" w:rsidRPr="00AB76B4" w:rsidRDefault="00BA6A21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04166957" w14:textId="77777777" w:rsidR="00BA6A21" w:rsidRPr="00AB76B4" w:rsidRDefault="00BA6A21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Afectează intrări - ieşiri spre Chiajna firele I și II.</w:t>
            </w:r>
          </w:p>
        </w:tc>
      </w:tr>
      <w:tr w:rsidR="00BA6A21" w:rsidRPr="00AB76B4" w14:paraId="4C0E28A8" w14:textId="77777777" w:rsidTr="00927588">
        <w:trPr>
          <w:cantSplit/>
          <w:trHeight w:val="6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F723EC" w14:textId="77777777" w:rsidR="00BA6A21" w:rsidRPr="00AB76B4" w:rsidRDefault="00BA6A21" w:rsidP="00BA6A2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2A0042" w14:textId="77777777" w:rsidR="00BA6A21" w:rsidRPr="00AB76B4" w:rsidRDefault="00BA6A2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58B08D" w14:textId="77777777" w:rsidR="00BA6A21" w:rsidRPr="00AB76B4" w:rsidRDefault="00BA6A2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E7A037C" w14:textId="77777777" w:rsidR="00BA6A21" w:rsidRPr="00AB76B4" w:rsidRDefault="00BA6A21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Bucureştii Noi</w:t>
            </w:r>
          </w:p>
          <w:p w14:paraId="29E4AC67" w14:textId="77777777" w:rsidR="00BA6A21" w:rsidRPr="00AB76B4" w:rsidRDefault="00BA6A21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B6A4BD" w14:textId="77777777" w:rsidR="00BA6A21" w:rsidRPr="00AB76B4" w:rsidRDefault="00BA6A2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35 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DABEC7" w14:textId="77777777" w:rsidR="00BA6A21" w:rsidRPr="00AB76B4" w:rsidRDefault="00BA6A2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D5A326" w14:textId="77777777" w:rsidR="00BA6A21" w:rsidRPr="00AB76B4" w:rsidRDefault="00BA6A2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E0ADE4" w14:textId="77777777" w:rsidR="00BA6A21" w:rsidRPr="00AB76B4" w:rsidRDefault="00BA6A2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7BC96F" w14:textId="77777777" w:rsidR="00BA6A21" w:rsidRPr="00AB76B4" w:rsidRDefault="00BA6A21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AEB9DB6" w14:textId="77777777" w:rsidR="00BA6A21" w:rsidRPr="00AB76B4" w:rsidRDefault="00BA6A21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linia 1.</w:t>
            </w:r>
          </w:p>
        </w:tc>
      </w:tr>
      <w:tr w:rsidR="00BA6A21" w:rsidRPr="00AB76B4" w14:paraId="7D7255F8" w14:textId="77777777" w:rsidTr="00927588">
        <w:trPr>
          <w:cantSplit/>
          <w:trHeight w:val="2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3A9131" w14:textId="77777777" w:rsidR="00BA6A21" w:rsidRPr="00AB76B4" w:rsidRDefault="00BA6A21" w:rsidP="00BA6A2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E0EEAD" w14:textId="77777777" w:rsidR="00BA6A21" w:rsidRPr="00AB76B4" w:rsidRDefault="00BA6A2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8+410</w:t>
            </w:r>
          </w:p>
          <w:p w14:paraId="13312F94" w14:textId="77777777" w:rsidR="00BA6A21" w:rsidRPr="00AB76B4" w:rsidRDefault="00BA6A2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9+</w:t>
            </w:r>
            <w:r>
              <w:rPr>
                <w:b/>
                <w:bCs/>
                <w:sz w:val="20"/>
              </w:rPr>
              <w:t>100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FAF43D" w14:textId="77777777" w:rsidR="00BA6A21" w:rsidRPr="00AB76B4" w:rsidRDefault="00BA6A2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678C033" w14:textId="77777777" w:rsidR="00BA6A21" w:rsidRPr="00AB76B4" w:rsidRDefault="00BA6A21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Chiajna</w:t>
            </w:r>
          </w:p>
          <w:p w14:paraId="3172178E" w14:textId="77777777" w:rsidR="00BA6A21" w:rsidRPr="00AB76B4" w:rsidRDefault="00BA6A21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4 directă + </w:t>
            </w:r>
          </w:p>
          <w:p w14:paraId="00FE70D1" w14:textId="77777777" w:rsidR="00BA6A21" w:rsidRPr="00AB76B4" w:rsidRDefault="00BA6A21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zona aparate de cale nr. 7,  9, 13.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3AA751" w14:textId="77777777" w:rsidR="00BA6A21" w:rsidRPr="00AB76B4" w:rsidRDefault="00BA6A2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319A68" w14:textId="77777777" w:rsidR="00BA6A21" w:rsidRPr="00AB76B4" w:rsidRDefault="00BA6A2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FD4DC3" w14:textId="77777777" w:rsidR="00BA6A21" w:rsidRPr="00AB76B4" w:rsidRDefault="00BA6A2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9D24B4" w14:textId="77777777" w:rsidR="00BA6A21" w:rsidRPr="00AB76B4" w:rsidRDefault="00BA6A2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95F8AF" w14:textId="77777777" w:rsidR="00BA6A21" w:rsidRPr="00AB76B4" w:rsidRDefault="00BA6A21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BA6A21" w:rsidRPr="00AB76B4" w14:paraId="67E0DEDA" w14:textId="77777777" w:rsidTr="00927588">
        <w:trPr>
          <w:cantSplit/>
          <w:trHeight w:val="2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5909CD" w14:textId="77777777" w:rsidR="00BA6A21" w:rsidRPr="00AB76B4" w:rsidRDefault="00BA6A21" w:rsidP="00BA6A2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D9B6F1" w14:textId="77777777" w:rsidR="00BA6A21" w:rsidRPr="00AB76B4" w:rsidRDefault="00BA6A2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4C219A" w14:textId="77777777" w:rsidR="00BA6A21" w:rsidRPr="00AB76B4" w:rsidRDefault="00BA6A2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2B1F9EC" w14:textId="77777777" w:rsidR="00BA6A21" w:rsidRPr="00AB76B4" w:rsidRDefault="00BA6A21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Chiajna</w:t>
            </w:r>
          </w:p>
          <w:p w14:paraId="70CD98A4" w14:textId="77777777" w:rsidR="00BA6A21" w:rsidRPr="00AB76B4" w:rsidRDefault="00BA6A21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3 directă + </w:t>
            </w:r>
          </w:p>
          <w:p w14:paraId="1A65B77A" w14:textId="77777777" w:rsidR="00BA6A21" w:rsidRPr="00AB76B4" w:rsidRDefault="00BA6A21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zona aparate de cale nr. </w:t>
            </w:r>
            <w:r>
              <w:rPr>
                <w:b/>
                <w:bCs/>
                <w:sz w:val="20"/>
              </w:rPr>
              <w:t xml:space="preserve">15, </w:t>
            </w:r>
            <w:r w:rsidRPr="00AB76B4">
              <w:rPr>
                <w:b/>
                <w:bCs/>
                <w:sz w:val="20"/>
              </w:rPr>
              <w:t>17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3C8C60" w14:textId="77777777" w:rsidR="00BA6A21" w:rsidRPr="00AB76B4" w:rsidRDefault="00BA6A2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E21C88" w14:textId="77777777" w:rsidR="00BA6A21" w:rsidRPr="00AB76B4" w:rsidRDefault="00BA6A2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6D8F8F" w14:textId="77777777" w:rsidR="00BA6A21" w:rsidRPr="00AB76B4" w:rsidRDefault="00BA6A2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8+410</w:t>
            </w:r>
          </w:p>
          <w:p w14:paraId="3B29280F" w14:textId="77777777" w:rsidR="00BA6A21" w:rsidRPr="00AB76B4" w:rsidRDefault="00BA6A2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9+</w:t>
            </w:r>
            <w:r>
              <w:rPr>
                <w:b/>
                <w:bCs/>
                <w:sz w:val="20"/>
              </w:rPr>
              <w:t>1</w:t>
            </w:r>
            <w:r w:rsidRPr="00AB76B4">
              <w:rPr>
                <w:b/>
                <w:bCs/>
                <w:sz w:val="20"/>
              </w:rPr>
              <w:t>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F28963" w14:textId="77777777" w:rsidR="00BA6A21" w:rsidRPr="00AB76B4" w:rsidRDefault="00BA6A2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8D6ECF" w14:textId="77777777" w:rsidR="00BA6A21" w:rsidRPr="00AB76B4" w:rsidRDefault="00BA6A21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BA6A21" w:rsidRPr="00AB76B4" w14:paraId="36407CA8" w14:textId="77777777" w:rsidTr="00927588">
        <w:trPr>
          <w:cantSplit/>
          <w:trHeight w:val="2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D2415D" w14:textId="77777777" w:rsidR="00BA6A21" w:rsidRPr="00AB76B4" w:rsidRDefault="00BA6A21" w:rsidP="00BA6A2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226366" w14:textId="77777777" w:rsidR="00BA6A21" w:rsidRPr="00AB76B4" w:rsidRDefault="00BA6A2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4C3F5C" w14:textId="77777777" w:rsidR="00BA6A21" w:rsidRPr="00AB76B4" w:rsidRDefault="00BA6A2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F277746" w14:textId="77777777" w:rsidR="00BA6A21" w:rsidRPr="00AB76B4" w:rsidRDefault="00BA6A21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Chiajna</w:t>
            </w:r>
          </w:p>
          <w:p w14:paraId="0817A3E1" w14:textId="77777777" w:rsidR="00BA6A21" w:rsidRPr="00AB76B4" w:rsidRDefault="00BA6A21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F6B45A" w14:textId="77777777" w:rsidR="00BA6A21" w:rsidRPr="00AB76B4" w:rsidRDefault="00BA6A2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sch. </w:t>
            </w:r>
          </w:p>
          <w:p w14:paraId="4C718A5B" w14:textId="77777777" w:rsidR="00BA6A21" w:rsidRPr="00AB76B4" w:rsidRDefault="00BA6A2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5, 9 </w:t>
            </w:r>
          </w:p>
          <w:p w14:paraId="3AD59E99" w14:textId="77777777" w:rsidR="00BA6A21" w:rsidRPr="00AB76B4" w:rsidRDefault="00BA6A2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și 11</w:t>
            </w:r>
          </w:p>
          <w:p w14:paraId="30322FBF" w14:textId="77777777" w:rsidR="00BA6A21" w:rsidRPr="00AB76B4" w:rsidRDefault="00BA6A2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5E75E6" w14:textId="77777777" w:rsidR="00BA6A21" w:rsidRPr="00AB76B4" w:rsidRDefault="00BA6A2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DDC549" w14:textId="77777777" w:rsidR="00BA6A21" w:rsidRPr="00AB76B4" w:rsidRDefault="00BA6A2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E634FE" w14:textId="77777777" w:rsidR="00BA6A21" w:rsidRPr="00AB76B4" w:rsidRDefault="00BA6A2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8BEC4E" w14:textId="77777777" w:rsidR="00BA6A21" w:rsidRPr="00AB76B4" w:rsidRDefault="00BA6A21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4F56C16" w14:textId="77777777" w:rsidR="00BA6A21" w:rsidRPr="00AB76B4" w:rsidRDefault="00BA6A21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1 - 5.</w:t>
            </w:r>
          </w:p>
        </w:tc>
      </w:tr>
      <w:tr w:rsidR="00BA6A21" w:rsidRPr="00AB76B4" w14:paraId="1A4F132E" w14:textId="77777777" w:rsidTr="00927588">
        <w:trPr>
          <w:cantSplit/>
          <w:trHeight w:val="2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FB0BC0" w14:textId="77777777" w:rsidR="00BA6A21" w:rsidRPr="00AB76B4" w:rsidRDefault="00BA6A21" w:rsidP="00BA6A2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FEB2F8" w14:textId="77777777" w:rsidR="00BA6A21" w:rsidRPr="00AB76B4" w:rsidRDefault="00BA6A2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9</w:t>
            </w:r>
            <w:r w:rsidRPr="00AB76B4">
              <w:rPr>
                <w:b/>
                <w:bCs/>
                <w:sz w:val="20"/>
              </w:rPr>
              <w:t>+</w:t>
            </w:r>
            <w:r>
              <w:rPr>
                <w:b/>
                <w:bCs/>
                <w:sz w:val="20"/>
              </w:rPr>
              <w:t>1</w:t>
            </w:r>
            <w:r w:rsidRPr="00AB76B4">
              <w:rPr>
                <w:b/>
                <w:bCs/>
                <w:sz w:val="20"/>
              </w:rPr>
              <w:t>00</w:t>
            </w:r>
          </w:p>
          <w:p w14:paraId="6D24B559" w14:textId="77777777" w:rsidR="00BA6A21" w:rsidRPr="00AB76B4" w:rsidRDefault="00BA6A2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</w:t>
            </w:r>
            <w:r>
              <w:rPr>
                <w:b/>
                <w:bCs/>
                <w:sz w:val="20"/>
              </w:rPr>
              <w:t>2</w:t>
            </w:r>
            <w:r w:rsidRPr="00AB76B4">
              <w:rPr>
                <w:b/>
                <w:bCs/>
                <w:sz w:val="20"/>
              </w:rPr>
              <w:t>+</w:t>
            </w:r>
            <w:r>
              <w:rPr>
                <w:b/>
                <w:bCs/>
                <w:sz w:val="20"/>
              </w:rPr>
              <w:t>2</w:t>
            </w:r>
            <w:r w:rsidRPr="00AB76B4">
              <w:rPr>
                <w:b/>
                <w:bCs/>
                <w:sz w:val="20"/>
              </w:rPr>
              <w:t>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4E0EB2" w14:textId="77777777" w:rsidR="00BA6A21" w:rsidRPr="00AB76B4" w:rsidRDefault="00BA6A2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19683C7" w14:textId="77777777" w:rsidR="00BA6A21" w:rsidRPr="00AB76B4" w:rsidRDefault="00BA6A21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Chiajna -</w:t>
            </w:r>
          </w:p>
          <w:p w14:paraId="764A3D36" w14:textId="77777777" w:rsidR="00BA6A21" w:rsidRPr="00AB76B4" w:rsidRDefault="00BA6A21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Grădinari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1B2B3E" w14:textId="77777777" w:rsidR="00BA6A21" w:rsidRPr="00AB76B4" w:rsidRDefault="00BA6A2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56AF48" w14:textId="77777777" w:rsidR="00BA6A21" w:rsidRPr="00AB76B4" w:rsidRDefault="00BA6A2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8F3B1F" w14:textId="77777777" w:rsidR="00BA6A21" w:rsidRPr="00AB76B4" w:rsidRDefault="00BA6A2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DBBF33" w14:textId="77777777" w:rsidR="00BA6A21" w:rsidRPr="00AB76B4" w:rsidRDefault="00BA6A2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42BE13" w14:textId="77777777" w:rsidR="00BA6A21" w:rsidRDefault="00BA6A21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  <w:p w14:paraId="1382C1BC" w14:textId="77777777" w:rsidR="00BA6A21" w:rsidRPr="00AB76B4" w:rsidRDefault="00BA6A21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BA6A21" w:rsidRPr="00AB76B4" w14:paraId="565347B3" w14:textId="77777777" w:rsidTr="00927588">
        <w:trPr>
          <w:cantSplit/>
          <w:trHeight w:val="22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9F82EE" w14:textId="77777777" w:rsidR="00BA6A21" w:rsidRPr="00AB76B4" w:rsidRDefault="00BA6A21" w:rsidP="00BA6A2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6EDFA5" w14:textId="77777777" w:rsidR="00BA6A21" w:rsidRPr="00AB76B4" w:rsidRDefault="00BA6A2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868819" w14:textId="77777777" w:rsidR="00BA6A21" w:rsidRPr="00AB76B4" w:rsidRDefault="00BA6A2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C1FE1AD" w14:textId="77777777" w:rsidR="00BA6A21" w:rsidRPr="00AB76B4" w:rsidRDefault="00BA6A21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Grădinari</w:t>
            </w:r>
          </w:p>
          <w:p w14:paraId="5E218555" w14:textId="77777777" w:rsidR="00BA6A21" w:rsidRPr="00AB76B4" w:rsidRDefault="00BA6A21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0505C4" w14:textId="77777777" w:rsidR="00BA6A21" w:rsidRPr="00AB76B4" w:rsidRDefault="00BA6A2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BAFBA8" w14:textId="77777777" w:rsidR="00BA6A21" w:rsidRPr="00AB76B4" w:rsidRDefault="00BA6A2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55327F" w14:textId="77777777" w:rsidR="00BA6A21" w:rsidRPr="00AB76B4" w:rsidRDefault="00BA6A2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7F2381" w14:textId="77777777" w:rsidR="00BA6A21" w:rsidRPr="00AB76B4" w:rsidRDefault="00BA6A2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81DEF6" w14:textId="77777777" w:rsidR="00BA6A21" w:rsidRPr="00AB76B4" w:rsidRDefault="00BA6A21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A6A21" w:rsidRPr="00AB76B4" w14:paraId="4AED202A" w14:textId="77777777" w:rsidTr="00927588">
        <w:trPr>
          <w:cantSplit/>
          <w:trHeight w:val="22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F2910B" w14:textId="77777777" w:rsidR="00BA6A21" w:rsidRPr="00AB76B4" w:rsidRDefault="00BA6A21" w:rsidP="00BA6A2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B325DF" w14:textId="77777777" w:rsidR="00BA6A21" w:rsidRPr="00AB76B4" w:rsidRDefault="00BA6A2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C08B71" w14:textId="77777777" w:rsidR="00BA6A21" w:rsidRPr="00AB76B4" w:rsidRDefault="00BA6A2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FB24710" w14:textId="77777777" w:rsidR="00BA6A21" w:rsidRPr="00AB76B4" w:rsidRDefault="00BA6A21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Grădinari</w:t>
            </w:r>
          </w:p>
          <w:p w14:paraId="255D28ED" w14:textId="77777777" w:rsidR="00BA6A21" w:rsidRPr="00AB76B4" w:rsidRDefault="00BA6A21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F7C62C" w14:textId="77777777" w:rsidR="00BA6A21" w:rsidRPr="00AB76B4" w:rsidRDefault="00BA6A2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7A30B2" w14:textId="77777777" w:rsidR="00BA6A21" w:rsidRPr="00AB76B4" w:rsidRDefault="00BA6A2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AAE4AB" w14:textId="77777777" w:rsidR="00BA6A21" w:rsidRPr="00AB76B4" w:rsidRDefault="00BA6A2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137A51" w14:textId="77777777" w:rsidR="00BA6A21" w:rsidRPr="00AB76B4" w:rsidRDefault="00BA6A2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485B8E" w14:textId="77777777" w:rsidR="00BA6A21" w:rsidRPr="00AB76B4" w:rsidRDefault="00BA6A21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A6A21" w:rsidRPr="00AB76B4" w14:paraId="7D4DEC41" w14:textId="77777777" w:rsidTr="00927588">
        <w:trPr>
          <w:cantSplit/>
          <w:trHeight w:val="22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F7D356" w14:textId="77777777" w:rsidR="00BA6A21" w:rsidRPr="00AB76B4" w:rsidRDefault="00BA6A21" w:rsidP="00BA6A2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73492F" w14:textId="77777777" w:rsidR="00BA6A21" w:rsidRPr="00AB76B4" w:rsidRDefault="00BA6A2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CB59BA" w14:textId="77777777" w:rsidR="00BA6A21" w:rsidRPr="00AB76B4" w:rsidRDefault="00BA6A2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83E239E" w14:textId="77777777" w:rsidR="00BA6A21" w:rsidRPr="00AB76B4" w:rsidRDefault="00BA6A21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Grădinari</w:t>
            </w:r>
          </w:p>
          <w:p w14:paraId="22E91F38" w14:textId="77777777" w:rsidR="00BA6A21" w:rsidRPr="00AB76B4" w:rsidRDefault="00BA6A21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5F715F" w14:textId="77777777" w:rsidR="00BA6A21" w:rsidRPr="00AB76B4" w:rsidRDefault="00BA6A21" w:rsidP="00927588">
            <w:pPr>
              <w:spacing w:before="2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T.D.J. 15 / 17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8D3509" w14:textId="77777777" w:rsidR="00BA6A21" w:rsidRPr="00AB76B4" w:rsidRDefault="00BA6A2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3866D9" w14:textId="77777777" w:rsidR="00BA6A21" w:rsidRPr="00AB76B4" w:rsidRDefault="00BA6A2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CE5EBC" w14:textId="77777777" w:rsidR="00BA6A21" w:rsidRPr="00AB76B4" w:rsidRDefault="00BA6A2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152C36" w14:textId="77777777" w:rsidR="00BA6A21" w:rsidRPr="00AB76B4" w:rsidRDefault="00BA6A21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A6A21" w:rsidRPr="00AB76B4" w14:paraId="38BF0823" w14:textId="77777777" w:rsidTr="00927588">
        <w:trPr>
          <w:cantSplit/>
          <w:trHeight w:val="67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6D753F" w14:textId="77777777" w:rsidR="00BA6A21" w:rsidRPr="00AB76B4" w:rsidRDefault="00BA6A21" w:rsidP="00BA6A2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37C0A3" w14:textId="77777777" w:rsidR="00BA6A21" w:rsidRPr="00AB76B4" w:rsidRDefault="00BA6A2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E60362" w14:textId="77777777" w:rsidR="00BA6A21" w:rsidRPr="00AB76B4" w:rsidRDefault="00BA6A2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B1C9C19" w14:textId="77777777" w:rsidR="00BA6A21" w:rsidRPr="00AB76B4" w:rsidRDefault="00BA6A21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Grădinari</w:t>
            </w:r>
          </w:p>
          <w:p w14:paraId="339D2839" w14:textId="77777777" w:rsidR="00BA6A21" w:rsidRPr="00AB76B4" w:rsidRDefault="00BA6A21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1CF4F0" w14:textId="77777777" w:rsidR="00BA6A21" w:rsidRPr="00AB76B4" w:rsidRDefault="00BA6A21" w:rsidP="00927588">
            <w:pPr>
              <w:spacing w:before="2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T.D.J. 12 / 14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ED7A0D" w14:textId="77777777" w:rsidR="00BA6A21" w:rsidRPr="00AB76B4" w:rsidRDefault="00BA6A2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6FF68D" w14:textId="77777777" w:rsidR="00BA6A21" w:rsidRPr="00AB76B4" w:rsidRDefault="00BA6A2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52510B" w14:textId="77777777" w:rsidR="00BA6A21" w:rsidRPr="00AB76B4" w:rsidRDefault="00BA6A2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FBFA53" w14:textId="77777777" w:rsidR="00BA6A21" w:rsidRPr="00AB76B4" w:rsidRDefault="00BA6A21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A6A21" w:rsidRPr="00AB76B4" w14:paraId="3A0FE78C" w14:textId="77777777" w:rsidTr="00927588">
        <w:trPr>
          <w:cantSplit/>
          <w:trHeight w:val="67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A7F338" w14:textId="77777777" w:rsidR="00BA6A21" w:rsidRPr="00AB76B4" w:rsidRDefault="00BA6A21" w:rsidP="00BA6A2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2A7047" w14:textId="77777777" w:rsidR="00BA6A21" w:rsidRPr="00AB76B4" w:rsidRDefault="00BA6A2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2231D4" w14:textId="77777777" w:rsidR="00BA6A21" w:rsidRPr="00AB76B4" w:rsidRDefault="00BA6A2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ADE6A48" w14:textId="77777777" w:rsidR="00BA6A21" w:rsidRPr="00AB76B4" w:rsidRDefault="00BA6A21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Chiajna - </w:t>
            </w:r>
          </w:p>
          <w:p w14:paraId="51A024F2" w14:textId="77777777" w:rsidR="00BA6A21" w:rsidRPr="00AB76B4" w:rsidRDefault="00BA6A21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Grădinari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B63B1F" w14:textId="77777777" w:rsidR="00BA6A21" w:rsidRPr="00AB76B4" w:rsidRDefault="00BA6A21" w:rsidP="00927588">
            <w:pPr>
              <w:spacing w:before="2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06DA9E" w14:textId="77777777" w:rsidR="00BA6A21" w:rsidRPr="00AB76B4" w:rsidRDefault="00BA6A2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FDCEBE" w14:textId="77777777" w:rsidR="00BA6A21" w:rsidRPr="00AB76B4" w:rsidRDefault="00BA6A2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9</w:t>
            </w:r>
            <w:r w:rsidRPr="00AB76B4">
              <w:rPr>
                <w:b/>
                <w:bCs/>
                <w:sz w:val="20"/>
              </w:rPr>
              <w:t>+</w:t>
            </w:r>
            <w:r>
              <w:rPr>
                <w:b/>
                <w:bCs/>
                <w:sz w:val="20"/>
              </w:rPr>
              <w:t>8</w:t>
            </w:r>
            <w:r w:rsidRPr="00AB76B4">
              <w:rPr>
                <w:b/>
                <w:bCs/>
                <w:sz w:val="20"/>
              </w:rPr>
              <w:t>00</w:t>
            </w:r>
          </w:p>
          <w:p w14:paraId="7DF125DD" w14:textId="77777777" w:rsidR="00BA6A21" w:rsidRPr="00AB76B4" w:rsidRDefault="00BA6A2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</w:t>
            </w:r>
            <w:r w:rsidRPr="00AB76B4">
              <w:rPr>
                <w:b/>
                <w:bCs/>
                <w:sz w:val="20"/>
              </w:rPr>
              <w:t>+</w:t>
            </w:r>
            <w:r>
              <w:rPr>
                <w:b/>
                <w:bCs/>
                <w:sz w:val="20"/>
              </w:rPr>
              <w:t>00</w:t>
            </w:r>
            <w:r w:rsidRPr="00AB76B4">
              <w:rPr>
                <w:b/>
                <w:bCs/>
                <w:sz w:val="20"/>
              </w:rPr>
              <w:t>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467D22" w14:textId="77777777" w:rsidR="00BA6A21" w:rsidRPr="00AB76B4" w:rsidRDefault="00BA6A2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3B3FEA" w14:textId="77777777" w:rsidR="00BA6A21" w:rsidRPr="00AB76B4" w:rsidRDefault="00BA6A21" w:rsidP="00514971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A6A21" w:rsidRPr="00AB76B4" w14:paraId="1CF6A0BA" w14:textId="77777777" w:rsidTr="00927588">
        <w:trPr>
          <w:cantSplit/>
          <w:trHeight w:val="67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32C326" w14:textId="77777777" w:rsidR="00BA6A21" w:rsidRPr="00AB76B4" w:rsidRDefault="00BA6A21" w:rsidP="00BA6A2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7541C0" w14:textId="77777777" w:rsidR="00BA6A21" w:rsidRPr="00AB76B4" w:rsidRDefault="00BA6A2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</w:t>
            </w:r>
            <w:r>
              <w:rPr>
                <w:b/>
                <w:bCs/>
                <w:sz w:val="20"/>
              </w:rPr>
              <w:t>3</w:t>
            </w:r>
            <w:r w:rsidRPr="00AB76B4">
              <w:rPr>
                <w:b/>
                <w:bCs/>
                <w:sz w:val="20"/>
              </w:rPr>
              <w:t>+</w:t>
            </w:r>
            <w:r>
              <w:rPr>
                <w:b/>
                <w:bCs/>
                <w:sz w:val="20"/>
              </w:rPr>
              <w:t>8</w:t>
            </w:r>
            <w:r w:rsidRPr="00AB76B4">
              <w:rPr>
                <w:b/>
                <w:bCs/>
                <w:sz w:val="20"/>
              </w:rPr>
              <w:t>00</w:t>
            </w:r>
          </w:p>
          <w:p w14:paraId="12683E64" w14:textId="77777777" w:rsidR="00BA6A21" w:rsidRPr="00AB76B4" w:rsidRDefault="00BA6A2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</w:t>
            </w:r>
            <w:r>
              <w:rPr>
                <w:b/>
                <w:bCs/>
                <w:sz w:val="20"/>
              </w:rPr>
              <w:t>4</w:t>
            </w:r>
            <w:r w:rsidRPr="00AB76B4">
              <w:rPr>
                <w:b/>
                <w:bCs/>
                <w:sz w:val="20"/>
              </w:rPr>
              <w:t>+</w:t>
            </w:r>
            <w:r>
              <w:rPr>
                <w:b/>
                <w:bCs/>
                <w:sz w:val="20"/>
              </w:rPr>
              <w:t>00</w:t>
            </w:r>
            <w:r w:rsidRPr="00AB76B4">
              <w:rPr>
                <w:b/>
                <w:bCs/>
                <w:sz w:val="20"/>
              </w:rPr>
              <w:t>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2E3B6C" w14:textId="77777777" w:rsidR="00BA6A21" w:rsidRPr="00AB76B4" w:rsidRDefault="00BA6A2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CAA87CF" w14:textId="77777777" w:rsidR="00BA6A21" w:rsidRPr="00AB76B4" w:rsidRDefault="00BA6A21" w:rsidP="0088186A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Chiajna - </w:t>
            </w:r>
          </w:p>
          <w:p w14:paraId="7528E76A" w14:textId="77777777" w:rsidR="00BA6A21" w:rsidRPr="00AB76B4" w:rsidRDefault="00BA6A21" w:rsidP="0088186A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Grădinari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42B7D5" w14:textId="77777777" w:rsidR="00BA6A21" w:rsidRPr="00AB76B4" w:rsidRDefault="00BA6A2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9336A1" w14:textId="77777777" w:rsidR="00BA6A21" w:rsidRPr="00AB76B4" w:rsidRDefault="00BA6A2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A38693" w14:textId="77777777" w:rsidR="00BA6A21" w:rsidRPr="00AB76B4" w:rsidRDefault="00BA6A2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6E5ED6" w14:textId="77777777" w:rsidR="00BA6A21" w:rsidRPr="00AB76B4" w:rsidRDefault="00BA6A2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3922BE" w14:textId="77777777" w:rsidR="00BA6A21" w:rsidRPr="00AB76B4" w:rsidRDefault="00BA6A21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A6A21" w:rsidRPr="00AB76B4" w14:paraId="1535114E" w14:textId="77777777" w:rsidTr="00927588">
        <w:trPr>
          <w:cantSplit/>
          <w:trHeight w:val="67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80C0E9" w14:textId="77777777" w:rsidR="00BA6A21" w:rsidRPr="00AB76B4" w:rsidRDefault="00BA6A21" w:rsidP="00BA6A2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756D1B" w14:textId="77777777" w:rsidR="00BA6A21" w:rsidRPr="00AB76B4" w:rsidRDefault="00BA6A2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E78311" w14:textId="77777777" w:rsidR="00BA6A21" w:rsidRPr="00AB76B4" w:rsidRDefault="00BA6A2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59C1059" w14:textId="77777777" w:rsidR="00BA6A21" w:rsidRPr="00AB76B4" w:rsidRDefault="00BA6A21" w:rsidP="00FC7455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Chiajna </w:t>
            </w:r>
            <w:r>
              <w:rPr>
                <w:b/>
                <w:bCs/>
                <w:sz w:val="20"/>
              </w:rPr>
              <w:t xml:space="preserve">– </w:t>
            </w:r>
            <w:r w:rsidRPr="00AB76B4">
              <w:rPr>
                <w:b/>
                <w:bCs/>
                <w:sz w:val="20"/>
              </w:rPr>
              <w:t>Grădinar</w:t>
            </w:r>
            <w:r>
              <w:rPr>
                <w:b/>
                <w:bCs/>
                <w:sz w:val="20"/>
              </w:rPr>
              <w:t>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2BF2C3" w14:textId="77777777" w:rsidR="00BA6A21" w:rsidRPr="00AB76B4" w:rsidRDefault="00BA6A2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0CE0CD" w14:textId="77777777" w:rsidR="00BA6A21" w:rsidRPr="00AB76B4" w:rsidRDefault="00BA6A2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1920FE" w14:textId="77777777" w:rsidR="00BA6A21" w:rsidRDefault="00BA6A2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23+800</w:t>
            </w:r>
          </w:p>
          <w:p w14:paraId="38138851" w14:textId="77777777" w:rsidR="00BA6A21" w:rsidRPr="00AB76B4" w:rsidRDefault="00BA6A2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24+000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614F4F" w14:textId="77777777" w:rsidR="00BA6A21" w:rsidRPr="00AB76B4" w:rsidRDefault="00BA6A2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2C7945" w14:textId="77777777" w:rsidR="00BA6A21" w:rsidRPr="00AB76B4" w:rsidRDefault="00BA6A21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A6A21" w:rsidRPr="00AB76B4" w14:paraId="39DB84B8" w14:textId="77777777" w:rsidTr="00927588">
        <w:trPr>
          <w:cantSplit/>
          <w:trHeight w:val="67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E58A85" w14:textId="77777777" w:rsidR="00BA6A21" w:rsidRPr="00AB76B4" w:rsidRDefault="00BA6A21" w:rsidP="00BA6A2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FFD81A" w14:textId="77777777" w:rsidR="00BA6A21" w:rsidRPr="00AB76B4" w:rsidRDefault="00BA6A2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12115F" w14:textId="77777777" w:rsidR="00BA6A21" w:rsidRPr="00AB76B4" w:rsidRDefault="00BA6A2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5313EA2" w14:textId="77777777" w:rsidR="00BA6A21" w:rsidRPr="00AB76B4" w:rsidRDefault="00BA6A21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St. Grădinari </w:t>
            </w:r>
          </w:p>
          <w:p w14:paraId="6D3C8D83" w14:textId="77777777" w:rsidR="00BA6A21" w:rsidRPr="00AB76B4" w:rsidRDefault="00BA6A21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0DD16D" w14:textId="77777777" w:rsidR="00BA6A21" w:rsidRPr="00AB76B4" w:rsidRDefault="00BA6A2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toată linia </w:t>
            </w:r>
          </w:p>
          <w:p w14:paraId="78281FBB" w14:textId="77777777" w:rsidR="00BA6A21" w:rsidRPr="00AB76B4" w:rsidRDefault="00BA6A2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și sch. </w:t>
            </w:r>
          </w:p>
          <w:p w14:paraId="365640AC" w14:textId="77777777" w:rsidR="00BA6A21" w:rsidRPr="00AB76B4" w:rsidRDefault="00BA6A2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9 și 22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FBC427" w14:textId="77777777" w:rsidR="00BA6A21" w:rsidRPr="00AB76B4" w:rsidRDefault="00BA6A2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A0D273" w14:textId="77777777" w:rsidR="00BA6A21" w:rsidRPr="00AB76B4" w:rsidRDefault="00BA6A2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B66E28" w14:textId="77777777" w:rsidR="00BA6A21" w:rsidRPr="00AB76B4" w:rsidRDefault="00BA6A2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ACA8FB" w14:textId="77777777" w:rsidR="00BA6A21" w:rsidRPr="00AB76B4" w:rsidRDefault="00BA6A21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A6A21" w:rsidRPr="00AB76B4" w14:paraId="2AD7509D" w14:textId="77777777" w:rsidTr="00927588">
        <w:trPr>
          <w:cantSplit/>
          <w:trHeight w:val="7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7F5106" w14:textId="77777777" w:rsidR="00BA6A21" w:rsidRPr="00AB76B4" w:rsidRDefault="00BA6A21" w:rsidP="00BA6A2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542646" w14:textId="77777777" w:rsidR="00BA6A21" w:rsidRPr="00AB76B4" w:rsidRDefault="00BA6A2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4D3620" w14:textId="77777777" w:rsidR="00BA6A21" w:rsidRPr="00AB76B4" w:rsidRDefault="00BA6A2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8225CA5" w14:textId="77777777" w:rsidR="00BA6A21" w:rsidRPr="00AB76B4" w:rsidRDefault="00BA6A21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H. Vadu Lat</w:t>
            </w:r>
          </w:p>
          <w:p w14:paraId="7948D272" w14:textId="77777777" w:rsidR="00BA6A21" w:rsidRPr="00AB76B4" w:rsidRDefault="00BA6A21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</w:t>
            </w:r>
            <w:r>
              <w:rPr>
                <w:b/>
                <w:bCs/>
                <w:sz w:val="20"/>
              </w:rPr>
              <w:t>ile</w:t>
            </w:r>
            <w:r w:rsidRPr="00AB76B4">
              <w:rPr>
                <w:b/>
                <w:bCs/>
                <w:sz w:val="20"/>
              </w:rPr>
              <w:t xml:space="preserve"> 2 </w:t>
            </w:r>
            <w:r>
              <w:rPr>
                <w:b/>
                <w:bCs/>
                <w:sz w:val="20"/>
              </w:rPr>
              <w:t xml:space="preserve">și 5 </w:t>
            </w:r>
            <w:r w:rsidRPr="00AB76B4">
              <w:rPr>
                <w:b/>
                <w:bCs/>
                <w:sz w:val="20"/>
              </w:rPr>
              <w:t>abătut</w:t>
            </w:r>
            <w:r>
              <w:rPr>
                <w:b/>
                <w:bCs/>
                <w:sz w:val="20"/>
              </w:rPr>
              <w:t>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BE5B91" w14:textId="77777777" w:rsidR="00BA6A21" w:rsidRPr="00AB76B4" w:rsidRDefault="00BA6A2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</w:t>
            </w:r>
          </w:p>
          <w:p w14:paraId="16CBC922" w14:textId="77777777" w:rsidR="00BA6A21" w:rsidRPr="00AB76B4" w:rsidRDefault="00BA6A2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EFCFC8" w14:textId="77777777" w:rsidR="00BA6A21" w:rsidRPr="00AB76B4" w:rsidRDefault="00BA6A2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02E87F" w14:textId="77777777" w:rsidR="00BA6A21" w:rsidRPr="00AB76B4" w:rsidRDefault="00BA6A2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9E3CDC" w14:textId="77777777" w:rsidR="00BA6A21" w:rsidRPr="00AB76B4" w:rsidRDefault="00BA6A2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918CE7" w14:textId="77777777" w:rsidR="00BA6A21" w:rsidRPr="00AB76B4" w:rsidRDefault="00BA6A21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A6A21" w:rsidRPr="00AB76B4" w14:paraId="7E341D37" w14:textId="77777777" w:rsidTr="00927588">
        <w:trPr>
          <w:cantSplit/>
          <w:trHeight w:val="7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3C5095" w14:textId="77777777" w:rsidR="00BA6A21" w:rsidRPr="00AB76B4" w:rsidRDefault="00BA6A21" w:rsidP="00BA6A2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EC2ACA" w14:textId="77777777" w:rsidR="00BA6A21" w:rsidRPr="00AB76B4" w:rsidRDefault="00BA6A2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3245DF" w14:textId="77777777" w:rsidR="00BA6A21" w:rsidRPr="00AB76B4" w:rsidRDefault="00BA6A2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FAF6896" w14:textId="77777777" w:rsidR="00BA6A21" w:rsidRPr="00AB76B4" w:rsidRDefault="00BA6A21" w:rsidP="00AE02A3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Vadu Lat</w:t>
            </w:r>
            <w:r>
              <w:rPr>
                <w:b/>
                <w:bCs/>
                <w:sz w:val="20"/>
              </w:rPr>
              <w:t xml:space="preserve"> – </w:t>
            </w:r>
            <w:r w:rsidRPr="00AB76B4">
              <w:rPr>
                <w:b/>
                <w:bCs/>
                <w:sz w:val="20"/>
              </w:rPr>
              <w:t>Zăvestreni</w:t>
            </w:r>
            <w:r>
              <w:rPr>
                <w:b/>
                <w:bCs/>
                <w:sz w:val="20"/>
              </w:rPr>
              <w:br/>
              <w:t xml:space="preserve">+ linia 3 directă </w:t>
            </w:r>
            <w:r>
              <w:rPr>
                <w:b/>
                <w:bCs/>
                <w:sz w:val="20"/>
              </w:rPr>
              <w:br/>
              <w:t>Videle linia 3 directă – R1 Videle - Ciolpani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4BFD9C" w14:textId="77777777" w:rsidR="00BA6A21" w:rsidRPr="00AB76B4" w:rsidRDefault="00BA6A2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4D2F93" w14:textId="77777777" w:rsidR="00BA6A21" w:rsidRPr="00AB76B4" w:rsidRDefault="00BA6A2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26F570" w14:textId="77777777" w:rsidR="00BA6A21" w:rsidRDefault="00BA6A2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42+000</w:t>
            </w:r>
          </w:p>
          <w:p w14:paraId="2EA2BE21" w14:textId="77777777" w:rsidR="00BA6A21" w:rsidRDefault="00BA6A2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55+000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64B5CE" w14:textId="77777777" w:rsidR="00BA6A21" w:rsidRDefault="00BA6A2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9F740F" w14:textId="77777777" w:rsidR="00BA6A21" w:rsidRPr="00AB76B4" w:rsidRDefault="00BA6A21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A6A21" w:rsidRPr="00AB76B4" w14:paraId="572001DB" w14:textId="77777777" w:rsidTr="00927588">
        <w:trPr>
          <w:cantSplit/>
          <w:trHeight w:val="7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51C8E8" w14:textId="77777777" w:rsidR="00BA6A21" w:rsidRPr="00AB76B4" w:rsidRDefault="00BA6A21" w:rsidP="00BA6A2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9544EC" w14:textId="77777777" w:rsidR="00BA6A21" w:rsidRPr="00AB76B4" w:rsidRDefault="00BA6A2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81E701" w14:textId="77777777" w:rsidR="00BA6A21" w:rsidRPr="00AB76B4" w:rsidRDefault="00BA6A2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387DFF7" w14:textId="77777777" w:rsidR="00BA6A21" w:rsidRPr="00AB76B4" w:rsidRDefault="00BA6A21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Zăvestreni 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A7CEF5" w14:textId="77777777" w:rsidR="00BA6A21" w:rsidRPr="00AB76B4" w:rsidRDefault="00BA6A2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toată linia </w:t>
            </w:r>
          </w:p>
          <w:p w14:paraId="06BB911B" w14:textId="77777777" w:rsidR="00BA6A21" w:rsidRPr="00AB76B4" w:rsidRDefault="00BA6A2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+ </w:t>
            </w:r>
          </w:p>
          <w:p w14:paraId="64BA7546" w14:textId="77777777" w:rsidR="00BA6A21" w:rsidRPr="00AB76B4" w:rsidRDefault="00BA6A2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diag. </w:t>
            </w:r>
          </w:p>
          <w:p w14:paraId="6031EEAC" w14:textId="77777777" w:rsidR="00BA6A21" w:rsidRPr="00AB76B4" w:rsidRDefault="00BA6A2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9 - 13 </w:t>
            </w:r>
          </w:p>
          <w:p w14:paraId="769E1A11" w14:textId="77777777" w:rsidR="00BA6A21" w:rsidRPr="00AB76B4" w:rsidRDefault="00BA6A2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și </w:t>
            </w:r>
          </w:p>
          <w:p w14:paraId="2A5AF95C" w14:textId="77777777" w:rsidR="00BA6A21" w:rsidRPr="00AB76B4" w:rsidRDefault="00BA6A2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8 - 14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1D0992" w14:textId="77777777" w:rsidR="00BA6A21" w:rsidRPr="00AB76B4" w:rsidRDefault="00BA6A2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052D5D" w14:textId="77777777" w:rsidR="00BA6A21" w:rsidRPr="00AB76B4" w:rsidRDefault="00BA6A2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A9FE10" w14:textId="77777777" w:rsidR="00BA6A21" w:rsidRPr="00AB76B4" w:rsidRDefault="00BA6A2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8464E9" w14:textId="77777777" w:rsidR="00BA6A21" w:rsidRPr="00AB76B4" w:rsidRDefault="00BA6A21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A6A21" w:rsidRPr="00AB76B4" w14:paraId="14B0745B" w14:textId="77777777" w:rsidTr="00927588">
        <w:trPr>
          <w:cantSplit/>
          <w:trHeight w:val="7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F405C7" w14:textId="77777777" w:rsidR="00BA6A21" w:rsidRPr="00AB76B4" w:rsidRDefault="00BA6A21" w:rsidP="00BA6A2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8E6742" w14:textId="77777777" w:rsidR="00BA6A21" w:rsidRPr="00AB76B4" w:rsidRDefault="00BA6A2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45+000</w:t>
            </w:r>
          </w:p>
          <w:p w14:paraId="371BF8CA" w14:textId="77777777" w:rsidR="00BA6A21" w:rsidRPr="00AB76B4" w:rsidRDefault="00BA6A2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5</w:t>
            </w:r>
            <w:r>
              <w:rPr>
                <w:b/>
                <w:bCs/>
                <w:sz w:val="20"/>
              </w:rPr>
              <w:t>2</w:t>
            </w:r>
            <w:r w:rsidRPr="00AB76B4">
              <w:rPr>
                <w:b/>
                <w:bCs/>
                <w:sz w:val="20"/>
              </w:rPr>
              <w:t>+</w:t>
            </w:r>
            <w:r>
              <w:rPr>
                <w:b/>
                <w:bCs/>
                <w:sz w:val="20"/>
              </w:rPr>
              <w:t>5</w:t>
            </w:r>
            <w:r w:rsidRPr="00AB76B4">
              <w:rPr>
                <w:b/>
                <w:bCs/>
                <w:sz w:val="20"/>
              </w:rPr>
              <w:t>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24357D" w14:textId="77777777" w:rsidR="00BA6A21" w:rsidRPr="00AB76B4" w:rsidRDefault="00BA6A2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  <w:r w:rsidRPr="00AB76B4">
              <w:rPr>
                <w:b/>
                <w:bCs/>
                <w:sz w:val="36"/>
                <w:szCs w:val="36"/>
              </w:rPr>
              <w:t>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324DE57" w14:textId="77777777" w:rsidR="00BA6A21" w:rsidRPr="00AB76B4" w:rsidRDefault="00BA6A21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Zăvestreni -</w:t>
            </w:r>
          </w:p>
          <w:p w14:paraId="487298F4" w14:textId="77777777" w:rsidR="00BA6A21" w:rsidRPr="00AB76B4" w:rsidRDefault="00BA6A21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Videle</w:t>
            </w:r>
            <w:r>
              <w:rPr>
                <w:b/>
                <w:bCs/>
                <w:sz w:val="20"/>
              </w:rPr>
              <w:t xml:space="preserve"> + linia 4 directă - R1 Videle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62B150" w14:textId="77777777" w:rsidR="00BA6A21" w:rsidRPr="00AB76B4" w:rsidRDefault="00BA6A2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3940C0" w14:textId="77777777" w:rsidR="00BA6A21" w:rsidRPr="00AB76B4" w:rsidRDefault="00BA6A2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75D4CE" w14:textId="77777777" w:rsidR="00BA6A21" w:rsidRPr="00AB76B4" w:rsidRDefault="00BA6A2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718826" w14:textId="77777777" w:rsidR="00BA6A21" w:rsidRPr="00AB76B4" w:rsidRDefault="00BA6A2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81052D" w14:textId="77777777" w:rsidR="00BA6A21" w:rsidRPr="00AB76B4" w:rsidRDefault="00BA6A21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A6A21" w:rsidRPr="00AB76B4" w14:paraId="689A2E43" w14:textId="77777777" w:rsidTr="00927588">
        <w:trPr>
          <w:cantSplit/>
          <w:trHeight w:val="7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6C74D7" w14:textId="77777777" w:rsidR="00BA6A21" w:rsidRPr="00AB76B4" w:rsidRDefault="00BA6A21" w:rsidP="00BA6A2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CB3545" w14:textId="77777777" w:rsidR="00BA6A21" w:rsidRPr="00AB76B4" w:rsidRDefault="00BA6A2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C777BF" w14:textId="77777777" w:rsidR="00BA6A21" w:rsidRPr="00AB76B4" w:rsidRDefault="00BA6A2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849D8F1" w14:textId="77777777" w:rsidR="00BA6A21" w:rsidRPr="00AB76B4" w:rsidRDefault="00BA6A21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Videle</w:t>
            </w:r>
          </w:p>
          <w:p w14:paraId="64146772" w14:textId="77777777" w:rsidR="00BA6A21" w:rsidRPr="00AB76B4" w:rsidRDefault="00BA6A21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D16EB4" w14:textId="77777777" w:rsidR="00BA6A21" w:rsidRPr="00AB76B4" w:rsidRDefault="00BA6A2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zonă sch. 13, 21, 23  și TDJ  </w:t>
            </w:r>
          </w:p>
          <w:p w14:paraId="6690FDFA" w14:textId="77777777" w:rsidR="00BA6A21" w:rsidRPr="00AB76B4" w:rsidRDefault="00BA6A2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17 / 19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6C5322" w14:textId="77777777" w:rsidR="00BA6A21" w:rsidRPr="00AB76B4" w:rsidRDefault="00BA6A2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BE2E18" w14:textId="77777777" w:rsidR="00BA6A21" w:rsidRPr="00AB76B4" w:rsidRDefault="00BA6A2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FB3A65" w14:textId="77777777" w:rsidR="00BA6A21" w:rsidRPr="00AB76B4" w:rsidRDefault="00BA6A2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FBE8D8" w14:textId="77777777" w:rsidR="00BA6A21" w:rsidRPr="00AB76B4" w:rsidRDefault="00BA6A21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06206A22" w14:textId="77777777" w:rsidR="00BA6A21" w:rsidRPr="00AB76B4" w:rsidRDefault="00BA6A21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4944EA7" w14:textId="77777777" w:rsidR="00BA6A21" w:rsidRPr="00AB76B4" w:rsidRDefault="00BA6A21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6 - 8.</w:t>
            </w:r>
          </w:p>
        </w:tc>
      </w:tr>
      <w:tr w:rsidR="00BA6A21" w:rsidRPr="00AB76B4" w14:paraId="0A1FFCA9" w14:textId="77777777" w:rsidTr="00927588">
        <w:trPr>
          <w:cantSplit/>
          <w:trHeight w:val="7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EDB91F" w14:textId="77777777" w:rsidR="00BA6A21" w:rsidRPr="00AB76B4" w:rsidRDefault="00BA6A21" w:rsidP="00BA6A2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E3D2F9" w14:textId="77777777" w:rsidR="00BA6A21" w:rsidRPr="00AB76B4" w:rsidRDefault="00BA6A2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2165E8" w14:textId="77777777" w:rsidR="00BA6A21" w:rsidRPr="00AB76B4" w:rsidRDefault="00BA6A2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A4F721C" w14:textId="77777777" w:rsidR="00BA6A21" w:rsidRPr="00AB76B4" w:rsidRDefault="00BA6A21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Videle</w:t>
            </w:r>
          </w:p>
          <w:p w14:paraId="54D98DB0" w14:textId="77777777" w:rsidR="00BA6A21" w:rsidRPr="00AB76B4" w:rsidRDefault="00BA6A21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1D79F8" w14:textId="77777777" w:rsidR="00BA6A21" w:rsidRPr="00AB76B4" w:rsidRDefault="00BA6A2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sch. </w:t>
            </w:r>
          </w:p>
          <w:p w14:paraId="3ADD018D" w14:textId="77777777" w:rsidR="00BA6A21" w:rsidRPr="00AB76B4" w:rsidRDefault="00BA6A2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nr. 33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914BA0" w14:textId="77777777" w:rsidR="00BA6A21" w:rsidRPr="00AB76B4" w:rsidRDefault="00BA6A2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0F04F4" w14:textId="77777777" w:rsidR="00BA6A21" w:rsidRPr="00AB76B4" w:rsidRDefault="00BA6A2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3DD795" w14:textId="77777777" w:rsidR="00BA6A21" w:rsidRPr="00AB76B4" w:rsidRDefault="00BA6A2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847242" w14:textId="77777777" w:rsidR="00BA6A21" w:rsidRPr="00AB76B4" w:rsidRDefault="00BA6A21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A6A21" w:rsidRPr="00AB76B4" w14:paraId="596310CF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2C9918" w14:textId="77777777" w:rsidR="00BA6A21" w:rsidRPr="00AB76B4" w:rsidRDefault="00BA6A21" w:rsidP="00BA6A2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F9DBF3" w14:textId="77777777" w:rsidR="00BA6A21" w:rsidRPr="00AB76B4" w:rsidRDefault="00BA6A2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77D5E3" w14:textId="77777777" w:rsidR="00BA6A21" w:rsidRPr="00AB76B4" w:rsidRDefault="00BA6A2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55552C9" w14:textId="77777777" w:rsidR="00BA6A21" w:rsidRPr="00AB76B4" w:rsidRDefault="00BA6A21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Videle</w:t>
            </w:r>
          </w:p>
          <w:p w14:paraId="1555C363" w14:textId="77777777" w:rsidR="00BA6A21" w:rsidRPr="00AB76B4" w:rsidRDefault="00BA6A21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3562B1" w14:textId="77777777" w:rsidR="00BA6A21" w:rsidRPr="00AB76B4" w:rsidRDefault="00BA6A2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toată linia 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17DCD8" w14:textId="77777777" w:rsidR="00BA6A21" w:rsidRPr="00AB76B4" w:rsidRDefault="00BA6A2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801B51" w14:textId="77777777" w:rsidR="00BA6A21" w:rsidRPr="00AB76B4" w:rsidRDefault="00BA6A2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A4CBE4" w14:textId="77777777" w:rsidR="00BA6A21" w:rsidRPr="00AB76B4" w:rsidRDefault="00BA6A2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2EBF05" w14:textId="77777777" w:rsidR="00BA6A21" w:rsidRPr="00AB76B4" w:rsidRDefault="00BA6A21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A6A21" w:rsidRPr="00AB76B4" w14:paraId="2F604437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88C7EA" w14:textId="77777777" w:rsidR="00BA6A21" w:rsidRPr="00AB76B4" w:rsidRDefault="00BA6A21" w:rsidP="00BA6A2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6A395E" w14:textId="77777777" w:rsidR="00BA6A21" w:rsidRPr="00AB76B4" w:rsidRDefault="00BA6A2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27B16E" w14:textId="77777777" w:rsidR="00BA6A21" w:rsidRPr="00AB76B4" w:rsidRDefault="00BA6A2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DCE7A1E" w14:textId="77777777" w:rsidR="00BA6A21" w:rsidRPr="00AB76B4" w:rsidRDefault="00BA6A21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Videle</w:t>
            </w:r>
          </w:p>
          <w:p w14:paraId="452F8A5F" w14:textId="77777777" w:rsidR="00BA6A21" w:rsidRPr="00AB76B4" w:rsidRDefault="00BA6A21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DC2C91" w14:textId="77777777" w:rsidR="00BA6A21" w:rsidRPr="00AB76B4" w:rsidRDefault="00BA6A2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zonă sch. 18, 26, 30  și TDJ </w:t>
            </w:r>
          </w:p>
          <w:p w14:paraId="58A6A2B9" w14:textId="77777777" w:rsidR="00BA6A21" w:rsidRPr="00AB76B4" w:rsidRDefault="00BA6A2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22 / 24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BD6A34" w14:textId="77777777" w:rsidR="00BA6A21" w:rsidRPr="00AB76B4" w:rsidRDefault="00BA6A2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9FFBF1" w14:textId="77777777" w:rsidR="00BA6A21" w:rsidRPr="00AB76B4" w:rsidRDefault="00BA6A2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914F74" w14:textId="77777777" w:rsidR="00BA6A21" w:rsidRPr="00AB76B4" w:rsidRDefault="00BA6A2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A1D535" w14:textId="77777777" w:rsidR="00BA6A21" w:rsidRPr="00AB76B4" w:rsidRDefault="00BA6A21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387D1158" w14:textId="77777777" w:rsidR="00BA6A21" w:rsidRPr="00AB76B4" w:rsidRDefault="00BA6A21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10F3490" w14:textId="77777777" w:rsidR="00BA6A21" w:rsidRPr="00AB76B4" w:rsidRDefault="00BA6A21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6 - 8.</w:t>
            </w:r>
          </w:p>
        </w:tc>
      </w:tr>
      <w:tr w:rsidR="00BA6A21" w:rsidRPr="00AB76B4" w14:paraId="1E365006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25CBE6" w14:textId="77777777" w:rsidR="00BA6A21" w:rsidRPr="00AB76B4" w:rsidRDefault="00BA6A21" w:rsidP="00BA6A2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0BE8D6" w14:textId="77777777" w:rsidR="00BA6A21" w:rsidRPr="00AB76B4" w:rsidRDefault="00BA6A2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52+500</w:t>
            </w:r>
          </w:p>
          <w:p w14:paraId="27F008A6" w14:textId="77777777" w:rsidR="00BA6A21" w:rsidRPr="00AB76B4" w:rsidRDefault="00BA6A2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52+600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8896E8" w14:textId="77777777" w:rsidR="00BA6A21" w:rsidRPr="00AB76B4" w:rsidRDefault="00BA6A2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9120A84" w14:textId="77777777" w:rsidR="00BA6A21" w:rsidRPr="00AB76B4" w:rsidRDefault="00BA6A21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Videle -</w:t>
            </w:r>
          </w:p>
          <w:p w14:paraId="642A2153" w14:textId="77777777" w:rsidR="00BA6A21" w:rsidRPr="00AB76B4" w:rsidRDefault="00BA6A21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R1 Videle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4D4FE8" w14:textId="77777777" w:rsidR="00BA6A21" w:rsidRPr="00AB76B4" w:rsidRDefault="00BA6A2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FF608F" w14:textId="77777777" w:rsidR="00BA6A21" w:rsidRPr="00AB76B4" w:rsidRDefault="00BA6A2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28094B" w14:textId="77777777" w:rsidR="00BA6A21" w:rsidRPr="00AB76B4" w:rsidRDefault="00BA6A2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F956B0" w14:textId="77777777" w:rsidR="00BA6A21" w:rsidRPr="00AB76B4" w:rsidRDefault="00BA6A2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7F92FA" w14:textId="77777777" w:rsidR="00BA6A21" w:rsidRPr="00AB76B4" w:rsidRDefault="00BA6A21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A6A21" w:rsidRPr="00AB76B4" w14:paraId="03ED2D76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A8A96F" w14:textId="77777777" w:rsidR="00BA6A21" w:rsidRPr="00AB76B4" w:rsidRDefault="00BA6A21" w:rsidP="00BA6A2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78C417" w14:textId="77777777" w:rsidR="00BA6A21" w:rsidRDefault="00BA6A2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52+600</w:t>
            </w:r>
          </w:p>
          <w:p w14:paraId="35078C1C" w14:textId="77777777" w:rsidR="00BA6A21" w:rsidRPr="00AB76B4" w:rsidRDefault="00BA6A2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55+000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96DB6B" w14:textId="77777777" w:rsidR="00BA6A21" w:rsidRPr="00AB76B4" w:rsidRDefault="00BA6A2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F6CA27E" w14:textId="77777777" w:rsidR="00BA6A21" w:rsidRPr="00AB76B4" w:rsidRDefault="00BA6A21" w:rsidP="00684E27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Videle -</w:t>
            </w:r>
            <w:r>
              <w:rPr>
                <w:b/>
                <w:bCs/>
                <w:sz w:val="20"/>
              </w:rPr>
              <w:t xml:space="preserve"> </w:t>
            </w:r>
            <w:r w:rsidRPr="00AB76B4">
              <w:rPr>
                <w:b/>
                <w:bCs/>
                <w:sz w:val="20"/>
              </w:rPr>
              <w:t>Ciolpani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A270C0" w14:textId="77777777" w:rsidR="00BA6A21" w:rsidRPr="00AB76B4" w:rsidRDefault="00BA6A2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CC3955" w14:textId="77777777" w:rsidR="00BA6A21" w:rsidRPr="00AB76B4" w:rsidRDefault="00BA6A2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C06BF0" w14:textId="77777777" w:rsidR="00BA6A21" w:rsidRDefault="00BA6A2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F9ABE7" w14:textId="77777777" w:rsidR="00BA6A21" w:rsidRDefault="00BA6A2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44B554" w14:textId="77777777" w:rsidR="00BA6A21" w:rsidRDefault="00BA6A21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A6A21" w:rsidRPr="00AB76B4" w14:paraId="0458C39D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F5C875" w14:textId="77777777" w:rsidR="00BA6A21" w:rsidRPr="00AB76B4" w:rsidRDefault="00BA6A21" w:rsidP="00BA6A2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17FA02" w14:textId="77777777" w:rsidR="00BA6A21" w:rsidRPr="00AB76B4" w:rsidRDefault="00BA6A2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57+880</w:t>
            </w:r>
          </w:p>
          <w:p w14:paraId="7EDEFFD5" w14:textId="77777777" w:rsidR="00BA6A21" w:rsidRPr="00AB76B4" w:rsidRDefault="00BA6A2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59+150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0977CD" w14:textId="77777777" w:rsidR="00BA6A21" w:rsidRPr="00AB76B4" w:rsidRDefault="00BA6A2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245E331" w14:textId="77777777" w:rsidR="00BA6A21" w:rsidRPr="00AB76B4" w:rsidRDefault="00BA6A21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Ciolpani</w:t>
            </w:r>
          </w:p>
          <w:p w14:paraId="6E29A1F8" w14:textId="77777777" w:rsidR="00BA6A21" w:rsidRPr="00AB76B4" w:rsidRDefault="00BA6A21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2 directă, </w:t>
            </w:r>
          </w:p>
          <w:p w14:paraId="4E3798C2" w14:textId="77777777" w:rsidR="00BA6A21" w:rsidRPr="00AB76B4" w:rsidRDefault="00BA6A21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X+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EC3972" w14:textId="77777777" w:rsidR="00BA6A21" w:rsidRPr="00AB76B4" w:rsidRDefault="00BA6A2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64A4A1" w14:textId="77777777" w:rsidR="00BA6A21" w:rsidRPr="00AB76B4" w:rsidRDefault="00BA6A2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0C82A4" w14:textId="77777777" w:rsidR="00BA6A21" w:rsidRPr="00AB76B4" w:rsidRDefault="00BA6A2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FC925E" w14:textId="77777777" w:rsidR="00BA6A21" w:rsidRPr="00AB76B4" w:rsidRDefault="00BA6A2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87C9E2" w14:textId="77777777" w:rsidR="00BA6A21" w:rsidRPr="00AB76B4" w:rsidRDefault="00BA6A21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BA6A21" w:rsidRPr="00AB76B4" w14:paraId="770A72C7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550FB6" w14:textId="77777777" w:rsidR="00BA6A21" w:rsidRPr="00AB76B4" w:rsidRDefault="00BA6A21" w:rsidP="00BA6A2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48A35E" w14:textId="77777777" w:rsidR="00BA6A21" w:rsidRPr="00AB76B4" w:rsidRDefault="00BA6A2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B0165A" w14:textId="77777777" w:rsidR="00BA6A21" w:rsidRPr="00AB76B4" w:rsidRDefault="00BA6A2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D56664A" w14:textId="77777777" w:rsidR="00BA6A21" w:rsidRPr="00AB76B4" w:rsidRDefault="00BA6A21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Ciolpani</w:t>
            </w:r>
          </w:p>
          <w:p w14:paraId="569F1ECA" w14:textId="77777777" w:rsidR="00BA6A21" w:rsidRPr="00AB76B4" w:rsidRDefault="00BA6A21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3 directă,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6D1987" w14:textId="77777777" w:rsidR="00BA6A21" w:rsidRPr="00AB76B4" w:rsidRDefault="00BA6A2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792A55" w14:textId="77777777" w:rsidR="00BA6A21" w:rsidRPr="00AB76B4" w:rsidRDefault="00BA6A2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59D3FF" w14:textId="77777777" w:rsidR="00BA6A21" w:rsidRPr="00AB76B4" w:rsidRDefault="00BA6A2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58+950</w:t>
            </w:r>
          </w:p>
          <w:p w14:paraId="7126C4A9" w14:textId="77777777" w:rsidR="00BA6A21" w:rsidRPr="00AB76B4" w:rsidRDefault="00BA6A2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59+000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537E3A" w14:textId="77777777" w:rsidR="00BA6A21" w:rsidRPr="00AB76B4" w:rsidRDefault="00BA6A2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1E7A91" w14:textId="77777777" w:rsidR="00BA6A21" w:rsidRPr="00AB76B4" w:rsidRDefault="00BA6A21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151047E" w14:textId="77777777" w:rsidR="00BA6A21" w:rsidRPr="00AB76B4" w:rsidRDefault="00BA6A21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peste sch. 10.</w:t>
            </w:r>
          </w:p>
          <w:p w14:paraId="1C25F3E6" w14:textId="77777777" w:rsidR="00BA6A21" w:rsidRPr="00AB76B4" w:rsidRDefault="00BA6A21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BA6A21" w:rsidRPr="00AB76B4" w14:paraId="5F9B6F55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E238C9" w14:textId="77777777" w:rsidR="00BA6A21" w:rsidRPr="00AB76B4" w:rsidRDefault="00BA6A21" w:rsidP="00BA6A2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A95C40" w14:textId="77777777" w:rsidR="00BA6A21" w:rsidRPr="00AB76B4" w:rsidRDefault="00BA6A2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44C5EF" w14:textId="77777777" w:rsidR="00BA6A21" w:rsidRPr="00AB76B4" w:rsidRDefault="00BA6A2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C6A54FD" w14:textId="77777777" w:rsidR="00BA6A21" w:rsidRPr="00AB76B4" w:rsidRDefault="00BA6A21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Ciolpani -</w:t>
            </w:r>
          </w:p>
          <w:p w14:paraId="564B4ECB" w14:textId="77777777" w:rsidR="00BA6A21" w:rsidRPr="00AB76B4" w:rsidRDefault="00BA6A21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Gălăteni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1A9644" w14:textId="77777777" w:rsidR="00BA6A21" w:rsidRPr="00AB76B4" w:rsidRDefault="00BA6A2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038458" w14:textId="77777777" w:rsidR="00BA6A21" w:rsidRPr="00AB76B4" w:rsidRDefault="00BA6A2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F91569" w14:textId="77777777" w:rsidR="00BA6A21" w:rsidRPr="00AB76B4" w:rsidRDefault="00BA6A2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59+500</w:t>
            </w:r>
          </w:p>
          <w:p w14:paraId="24B73749" w14:textId="77777777" w:rsidR="00BA6A21" w:rsidRPr="00AB76B4" w:rsidRDefault="00BA6A2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64+600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D0B2B4" w14:textId="77777777" w:rsidR="00BA6A21" w:rsidRPr="00AB76B4" w:rsidRDefault="00BA6A2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646C4C" w14:textId="77777777" w:rsidR="00BA6A21" w:rsidRPr="00AB76B4" w:rsidRDefault="00BA6A21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BA6A21" w:rsidRPr="00AB76B4" w14:paraId="7185B63F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0AF3E8" w14:textId="77777777" w:rsidR="00BA6A21" w:rsidRPr="00AB76B4" w:rsidRDefault="00BA6A21" w:rsidP="00BA6A2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3BF7ED" w14:textId="77777777" w:rsidR="00BA6A21" w:rsidRPr="00AB76B4" w:rsidRDefault="00BA6A2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60+600</w:t>
            </w:r>
          </w:p>
          <w:p w14:paraId="6BA32778" w14:textId="77777777" w:rsidR="00BA6A21" w:rsidRPr="00AB76B4" w:rsidRDefault="00BA6A2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64+750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2E27C5" w14:textId="77777777" w:rsidR="00BA6A21" w:rsidRPr="00AB76B4" w:rsidRDefault="00BA6A2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EB8901A" w14:textId="77777777" w:rsidR="00BA6A21" w:rsidRPr="00AB76B4" w:rsidRDefault="00BA6A21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Ciolpani -</w:t>
            </w:r>
          </w:p>
          <w:p w14:paraId="297CFFB3" w14:textId="77777777" w:rsidR="00BA6A21" w:rsidRPr="00AB76B4" w:rsidRDefault="00BA6A21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Gălăteni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6A5017" w14:textId="77777777" w:rsidR="00BA6A21" w:rsidRPr="00AB76B4" w:rsidRDefault="00BA6A2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8F68EE" w14:textId="77777777" w:rsidR="00BA6A21" w:rsidRPr="00AB76B4" w:rsidRDefault="00BA6A2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B965DA" w14:textId="77777777" w:rsidR="00BA6A21" w:rsidRPr="00AB76B4" w:rsidRDefault="00BA6A2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852B8B" w14:textId="77777777" w:rsidR="00BA6A21" w:rsidRPr="00AB76B4" w:rsidRDefault="00BA6A2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E45B0C" w14:textId="77777777" w:rsidR="00BA6A21" w:rsidRPr="00AB76B4" w:rsidRDefault="00BA6A21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BA6A21" w:rsidRPr="00AB76B4" w14:paraId="5D1EAB6E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AD7564" w14:textId="77777777" w:rsidR="00BA6A21" w:rsidRPr="00AB76B4" w:rsidRDefault="00BA6A21" w:rsidP="00BA6A2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7D4362" w14:textId="77777777" w:rsidR="00BA6A21" w:rsidRPr="00AB76B4" w:rsidRDefault="00BA6A2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66+025</w:t>
            </w:r>
          </w:p>
          <w:p w14:paraId="6E8F006F" w14:textId="77777777" w:rsidR="00BA6A21" w:rsidRPr="00AB76B4" w:rsidRDefault="00BA6A2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66+085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10897F" w14:textId="77777777" w:rsidR="00BA6A21" w:rsidRPr="00AB76B4" w:rsidRDefault="00BA6A2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</w:t>
            </w:r>
            <w:r w:rsidRPr="00AB76B4">
              <w:rPr>
                <w:b/>
                <w:bCs/>
                <w:sz w:val="36"/>
                <w:szCs w:val="36"/>
              </w:rPr>
              <w:t>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877D1FC" w14:textId="77777777" w:rsidR="00BA6A21" w:rsidRPr="00AB76B4" w:rsidRDefault="00BA6A21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St. Gălăteni </w:t>
            </w:r>
          </w:p>
          <w:p w14:paraId="67BF8C55" w14:textId="77777777" w:rsidR="00BA6A21" w:rsidRPr="00AB76B4" w:rsidRDefault="00BA6A21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3 directă,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778646" w14:textId="77777777" w:rsidR="00BA6A21" w:rsidRPr="00AB76B4" w:rsidRDefault="00BA6A2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670CC4" w14:textId="77777777" w:rsidR="00BA6A21" w:rsidRPr="00AB76B4" w:rsidRDefault="00BA6A2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616CCF" w14:textId="77777777" w:rsidR="00BA6A21" w:rsidRPr="00AB76B4" w:rsidRDefault="00BA6A2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97FE1D" w14:textId="77777777" w:rsidR="00BA6A21" w:rsidRPr="00AB76B4" w:rsidRDefault="00BA6A2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FC923A" w14:textId="77777777" w:rsidR="00BA6A21" w:rsidRPr="00AB76B4" w:rsidRDefault="00BA6A21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  <w:p w14:paraId="37827FEE" w14:textId="77777777" w:rsidR="00BA6A21" w:rsidRPr="00AB76B4" w:rsidRDefault="00BA6A21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472A488" w14:textId="77777777" w:rsidR="00BA6A21" w:rsidRPr="00AB76B4" w:rsidRDefault="00BA6A21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peste sch. 5, Cap X.</w:t>
            </w:r>
          </w:p>
        </w:tc>
      </w:tr>
      <w:tr w:rsidR="00BA6A21" w:rsidRPr="00AB76B4" w14:paraId="25A7CD95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A3735F" w14:textId="77777777" w:rsidR="00BA6A21" w:rsidRPr="00AB76B4" w:rsidRDefault="00BA6A21" w:rsidP="00BA6A2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8E109B" w14:textId="77777777" w:rsidR="00BA6A21" w:rsidRDefault="00BA6A2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67+170</w:t>
            </w:r>
          </w:p>
          <w:p w14:paraId="561FBEFB" w14:textId="77777777" w:rsidR="00BA6A21" w:rsidRPr="00AB76B4" w:rsidRDefault="00BA6A2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67+220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EE97A0" w14:textId="77777777" w:rsidR="00BA6A21" w:rsidRPr="00AB76B4" w:rsidRDefault="00BA6A2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E3B92F1" w14:textId="77777777" w:rsidR="00BA6A21" w:rsidRPr="00AB76B4" w:rsidRDefault="00BA6A21" w:rsidP="00207F4F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St. Gălăteni </w:t>
            </w:r>
          </w:p>
          <w:p w14:paraId="5E80FBC5" w14:textId="77777777" w:rsidR="00BA6A21" w:rsidRPr="00AB76B4" w:rsidRDefault="00BA6A21" w:rsidP="00207F4F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3 directă, Cap </w:t>
            </w:r>
            <w:r>
              <w:rPr>
                <w:b/>
                <w:bCs/>
                <w:sz w:val="20"/>
              </w:rPr>
              <w:t>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4794B4" w14:textId="77777777" w:rsidR="00BA6A21" w:rsidRPr="00AB76B4" w:rsidRDefault="00BA6A2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207296" w14:textId="77777777" w:rsidR="00BA6A21" w:rsidRPr="00AB76B4" w:rsidRDefault="00BA6A2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D8E358" w14:textId="77777777" w:rsidR="00BA6A21" w:rsidRPr="00AB76B4" w:rsidRDefault="00BA6A2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9694BC" w14:textId="77777777" w:rsidR="00BA6A21" w:rsidRPr="00AB76B4" w:rsidRDefault="00BA6A2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D4F479" w14:textId="77777777" w:rsidR="00BA6A21" w:rsidRPr="00AB76B4" w:rsidRDefault="00BA6A21" w:rsidP="00207F4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Fără inductori. </w:t>
            </w:r>
            <w:r>
              <w:rPr>
                <w:b/>
                <w:bCs/>
                <w:i/>
                <w:iCs/>
                <w:sz w:val="20"/>
              </w:rPr>
              <w:br/>
            </w: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FB38950" w14:textId="77777777" w:rsidR="00BA6A21" w:rsidRPr="00AB76B4" w:rsidRDefault="00BA6A21" w:rsidP="00207F4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peste sch. </w:t>
            </w:r>
            <w:r>
              <w:rPr>
                <w:b/>
                <w:bCs/>
                <w:i/>
                <w:iCs/>
                <w:sz w:val="20"/>
              </w:rPr>
              <w:t>4</w:t>
            </w:r>
            <w:r w:rsidRPr="00AB76B4">
              <w:rPr>
                <w:b/>
                <w:bCs/>
                <w:i/>
                <w:iCs/>
                <w:sz w:val="20"/>
              </w:rPr>
              <w:t xml:space="preserve">, Cap </w:t>
            </w:r>
            <w:r>
              <w:rPr>
                <w:b/>
                <w:bCs/>
                <w:i/>
                <w:iCs/>
                <w:sz w:val="20"/>
              </w:rPr>
              <w:t>Y</w:t>
            </w:r>
            <w:r w:rsidRPr="00AB76B4">
              <w:rPr>
                <w:b/>
                <w:bCs/>
                <w:i/>
                <w:iCs/>
                <w:sz w:val="20"/>
              </w:rPr>
              <w:t>.</w:t>
            </w:r>
          </w:p>
        </w:tc>
      </w:tr>
      <w:tr w:rsidR="00BA6A21" w:rsidRPr="00AB76B4" w14:paraId="2458D63B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8688FF" w14:textId="77777777" w:rsidR="00BA6A21" w:rsidRPr="00AB76B4" w:rsidRDefault="00BA6A21" w:rsidP="00BA6A2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427D80" w14:textId="77777777" w:rsidR="00BA6A21" w:rsidRPr="00AB76B4" w:rsidRDefault="00BA6A2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D54954" w14:textId="77777777" w:rsidR="00BA6A21" w:rsidRPr="00AB76B4" w:rsidRDefault="00BA6A2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76AED57" w14:textId="77777777" w:rsidR="00BA6A21" w:rsidRPr="00AB76B4" w:rsidRDefault="00BA6A21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St. Gălăteni </w:t>
            </w:r>
          </w:p>
          <w:p w14:paraId="7C1FE391" w14:textId="77777777" w:rsidR="00BA6A21" w:rsidRPr="00AB76B4" w:rsidRDefault="00BA6A21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6A1E05" w14:textId="77777777" w:rsidR="00BA6A21" w:rsidRPr="00AB76B4" w:rsidRDefault="00BA6A2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diag.</w:t>
            </w:r>
          </w:p>
          <w:p w14:paraId="780E98D4" w14:textId="77777777" w:rsidR="00BA6A21" w:rsidRPr="00AB76B4" w:rsidRDefault="00BA6A2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2 - 4 </w:t>
            </w:r>
          </w:p>
          <w:p w14:paraId="6309F653" w14:textId="77777777" w:rsidR="00BA6A21" w:rsidRPr="00AB76B4" w:rsidRDefault="00BA6A2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și</w:t>
            </w:r>
          </w:p>
          <w:p w14:paraId="103BAAFE" w14:textId="77777777" w:rsidR="00BA6A21" w:rsidRPr="00AB76B4" w:rsidRDefault="00BA6A2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6 - 10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1B87C5" w14:textId="77777777" w:rsidR="00BA6A21" w:rsidRPr="00AB76B4" w:rsidRDefault="00BA6A2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3484EF" w14:textId="77777777" w:rsidR="00BA6A21" w:rsidRPr="00AB76B4" w:rsidRDefault="00BA6A2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DC7BAC" w14:textId="77777777" w:rsidR="00BA6A21" w:rsidRPr="00AB76B4" w:rsidRDefault="00BA6A2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814DD3" w14:textId="77777777" w:rsidR="00BA6A21" w:rsidRPr="00AB76B4" w:rsidRDefault="00BA6A21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0937769" w14:textId="77777777" w:rsidR="00BA6A21" w:rsidRPr="00AB76B4" w:rsidRDefault="00BA6A21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din firul I în firul II.</w:t>
            </w:r>
          </w:p>
        </w:tc>
      </w:tr>
      <w:tr w:rsidR="00BA6A21" w:rsidRPr="00AB76B4" w14:paraId="43890C87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1F5C2A" w14:textId="77777777" w:rsidR="00BA6A21" w:rsidRPr="00AB76B4" w:rsidRDefault="00BA6A21" w:rsidP="00BA6A2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1FA314" w14:textId="77777777" w:rsidR="00BA6A21" w:rsidRPr="00AB76B4" w:rsidRDefault="00BA6A2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C01ECA" w14:textId="77777777" w:rsidR="00BA6A21" w:rsidRPr="00AB76B4" w:rsidRDefault="00BA6A2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66A1436" w14:textId="77777777" w:rsidR="00BA6A21" w:rsidRPr="00AB76B4" w:rsidRDefault="00BA6A21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St. Gălăteni </w:t>
            </w:r>
          </w:p>
          <w:p w14:paraId="7E961383" w14:textId="77777777" w:rsidR="00BA6A21" w:rsidRPr="00AB76B4" w:rsidRDefault="00BA6A21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7775C2" w14:textId="77777777" w:rsidR="00BA6A21" w:rsidRPr="00AB76B4" w:rsidRDefault="00BA6A2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</w:t>
            </w:r>
          </w:p>
          <w:p w14:paraId="27ED8658" w14:textId="77777777" w:rsidR="00BA6A21" w:rsidRPr="00AB76B4" w:rsidRDefault="00BA6A2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Sch.</w:t>
            </w:r>
          </w:p>
          <w:p w14:paraId="5E47A2E7" w14:textId="77777777" w:rsidR="00BA6A21" w:rsidRPr="00AB76B4" w:rsidRDefault="00BA6A2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4155F3" w14:textId="77777777" w:rsidR="00BA6A21" w:rsidRPr="00AB76B4" w:rsidRDefault="00BA6A2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8B49E8" w14:textId="77777777" w:rsidR="00BA6A21" w:rsidRPr="00AB76B4" w:rsidRDefault="00BA6A2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9F2238" w14:textId="77777777" w:rsidR="00BA6A21" w:rsidRPr="00AB76B4" w:rsidRDefault="00BA6A2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F0AF7D" w14:textId="77777777" w:rsidR="00BA6A21" w:rsidRPr="00AB76B4" w:rsidRDefault="00BA6A21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la liniile 1 și 2 </w:t>
            </w:r>
          </w:p>
        </w:tc>
      </w:tr>
      <w:tr w:rsidR="00BA6A21" w:rsidRPr="00AB76B4" w14:paraId="2EEB7156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B260C5" w14:textId="77777777" w:rsidR="00BA6A21" w:rsidRPr="00AB76B4" w:rsidRDefault="00BA6A21" w:rsidP="00BA6A2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375B95" w14:textId="77777777" w:rsidR="00BA6A21" w:rsidRPr="00AB76B4" w:rsidRDefault="00BA6A2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C119E7" w14:textId="77777777" w:rsidR="00BA6A21" w:rsidRPr="00AB76B4" w:rsidRDefault="00BA6A2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60B844B" w14:textId="77777777" w:rsidR="00BA6A21" w:rsidRPr="00AB76B4" w:rsidRDefault="00BA6A21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Gălăteni - Olteni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DEEEC4" w14:textId="77777777" w:rsidR="00BA6A21" w:rsidRPr="00AB76B4" w:rsidRDefault="00BA6A2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7A8D8D" w14:textId="77777777" w:rsidR="00BA6A21" w:rsidRPr="00AB76B4" w:rsidRDefault="00BA6A2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95247B" w14:textId="77777777" w:rsidR="00BA6A21" w:rsidRPr="00AB76B4" w:rsidRDefault="00BA6A2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68+300</w:t>
            </w:r>
          </w:p>
          <w:p w14:paraId="71A54D62" w14:textId="77777777" w:rsidR="00BA6A21" w:rsidRPr="00AB76B4" w:rsidRDefault="00BA6A2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68+800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96AC79" w14:textId="77777777" w:rsidR="00BA6A21" w:rsidRPr="00AB76B4" w:rsidRDefault="00BA6A2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63922C" w14:textId="77777777" w:rsidR="00BA6A21" w:rsidRPr="00AB76B4" w:rsidRDefault="00BA6A21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BA6A21" w:rsidRPr="00AB76B4" w14:paraId="726F1E4F" w14:textId="77777777" w:rsidTr="00927588">
        <w:trPr>
          <w:cantSplit/>
          <w:trHeight w:val="961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67B16F" w14:textId="77777777" w:rsidR="00BA6A21" w:rsidRPr="00AB76B4" w:rsidRDefault="00BA6A21" w:rsidP="00BA6A2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0EA3DA" w14:textId="77777777" w:rsidR="00BA6A21" w:rsidRPr="00AB76B4" w:rsidRDefault="00BA6A21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B0A255" w14:textId="77777777" w:rsidR="00BA6A21" w:rsidRPr="00AB76B4" w:rsidRDefault="00BA6A2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950834D" w14:textId="77777777" w:rsidR="00BA6A21" w:rsidRPr="00AB76B4" w:rsidRDefault="00BA6A21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Olteni</w:t>
            </w:r>
          </w:p>
          <w:p w14:paraId="60C9F471" w14:textId="77777777" w:rsidR="00BA6A21" w:rsidRPr="00AB76B4" w:rsidRDefault="00BA6A21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Cap X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B37A3A" w14:textId="77777777" w:rsidR="00BA6A21" w:rsidRPr="00AB76B4" w:rsidRDefault="00BA6A21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diag. </w:t>
            </w:r>
          </w:p>
          <w:p w14:paraId="0664E17C" w14:textId="77777777" w:rsidR="00BA6A21" w:rsidRPr="00AB76B4" w:rsidRDefault="00BA6A21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9 - 13 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2B006D" w14:textId="77777777" w:rsidR="00BA6A21" w:rsidRPr="00AB76B4" w:rsidRDefault="00BA6A2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BC4025" w14:textId="77777777" w:rsidR="00BA6A21" w:rsidRPr="00AB76B4" w:rsidRDefault="00BA6A21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F5B086" w14:textId="77777777" w:rsidR="00BA6A21" w:rsidRPr="00AB76B4" w:rsidRDefault="00BA6A2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81B980" w14:textId="77777777" w:rsidR="00BA6A21" w:rsidRPr="00AB76B4" w:rsidRDefault="00BA6A21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AB665DF" w14:textId="77777777" w:rsidR="00BA6A21" w:rsidRPr="00AB76B4" w:rsidRDefault="00BA6A21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la linia 1 Cap X. </w:t>
            </w:r>
          </w:p>
        </w:tc>
      </w:tr>
      <w:tr w:rsidR="00BA6A21" w:rsidRPr="00AB76B4" w14:paraId="7DC7E508" w14:textId="77777777" w:rsidTr="00927588">
        <w:trPr>
          <w:cantSplit/>
          <w:trHeight w:val="961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EAB808" w14:textId="77777777" w:rsidR="00BA6A21" w:rsidRPr="00AB76B4" w:rsidRDefault="00BA6A21" w:rsidP="00BA6A2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A2E425" w14:textId="77777777" w:rsidR="00BA6A21" w:rsidRPr="00AB76B4" w:rsidRDefault="00BA6A21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174619" w14:textId="77777777" w:rsidR="00BA6A21" w:rsidRPr="00AB76B4" w:rsidRDefault="00BA6A2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1E8DAB7" w14:textId="77777777" w:rsidR="00BA6A21" w:rsidRPr="00AB76B4" w:rsidRDefault="00BA6A21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Olteni</w:t>
            </w:r>
          </w:p>
          <w:p w14:paraId="7D1B69B4" w14:textId="77777777" w:rsidR="00BA6A21" w:rsidRPr="00AB76B4" w:rsidRDefault="00BA6A21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1 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B32CAF" w14:textId="77777777" w:rsidR="00BA6A21" w:rsidRPr="00AB76B4" w:rsidRDefault="00BA6A21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</w:t>
            </w:r>
          </w:p>
          <w:p w14:paraId="37C5E6A7" w14:textId="77777777" w:rsidR="00BA6A21" w:rsidRPr="00AB76B4" w:rsidRDefault="00BA6A21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sch. 31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2E6D89" w14:textId="77777777" w:rsidR="00BA6A21" w:rsidRPr="00AB76B4" w:rsidRDefault="00BA6A2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2CE495" w14:textId="77777777" w:rsidR="00BA6A21" w:rsidRPr="00AB76B4" w:rsidRDefault="00BA6A21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49EA5D" w14:textId="77777777" w:rsidR="00BA6A21" w:rsidRPr="00AB76B4" w:rsidRDefault="00BA6A2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B0E181" w14:textId="77777777" w:rsidR="00BA6A21" w:rsidRPr="00AB76B4" w:rsidRDefault="00BA6A21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Afectează circulația pe linia 1</w:t>
            </w:r>
          </w:p>
        </w:tc>
      </w:tr>
      <w:tr w:rsidR="00BA6A21" w:rsidRPr="00AB76B4" w14:paraId="1DE6A555" w14:textId="77777777" w:rsidTr="00927588">
        <w:trPr>
          <w:cantSplit/>
          <w:trHeight w:val="38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AA5592" w14:textId="77777777" w:rsidR="00BA6A21" w:rsidRPr="00AB76B4" w:rsidRDefault="00BA6A21" w:rsidP="00BA6A2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A1B102" w14:textId="77777777" w:rsidR="00BA6A21" w:rsidRPr="00AB76B4" w:rsidRDefault="00BA6A21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107405" w14:textId="77777777" w:rsidR="00BA6A21" w:rsidRPr="00AB76B4" w:rsidRDefault="00BA6A2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13F9293" w14:textId="77777777" w:rsidR="00BA6A21" w:rsidRPr="00AB76B4" w:rsidRDefault="00BA6A21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Olteni -</w:t>
            </w:r>
          </w:p>
          <w:p w14:paraId="4EE6D211" w14:textId="77777777" w:rsidR="00BA6A21" w:rsidRPr="00AB76B4" w:rsidRDefault="00BA6A21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Rădoieşti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15A6A7" w14:textId="77777777" w:rsidR="00BA6A21" w:rsidRPr="00AB76B4" w:rsidRDefault="00BA6A21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A70B4A" w14:textId="77777777" w:rsidR="00BA6A21" w:rsidRPr="00AB76B4" w:rsidRDefault="00BA6A2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68FFAF" w14:textId="77777777" w:rsidR="00BA6A21" w:rsidRPr="00AB76B4" w:rsidRDefault="00BA6A21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74+200</w:t>
            </w:r>
          </w:p>
          <w:p w14:paraId="1725A256" w14:textId="77777777" w:rsidR="00BA6A21" w:rsidRPr="00AB76B4" w:rsidRDefault="00BA6A21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84+280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D174D7" w14:textId="77777777" w:rsidR="00BA6A21" w:rsidRPr="00AB76B4" w:rsidRDefault="00BA6A2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7C2D68" w14:textId="77777777" w:rsidR="00BA6A21" w:rsidRPr="00AB76B4" w:rsidRDefault="00BA6A21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BA6A21" w:rsidRPr="00AB76B4" w14:paraId="1E35DC0F" w14:textId="77777777" w:rsidTr="00927588">
        <w:trPr>
          <w:cantSplit/>
          <w:trHeight w:val="961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616A59" w14:textId="77777777" w:rsidR="00BA6A21" w:rsidRPr="00AB76B4" w:rsidRDefault="00BA6A21" w:rsidP="00BA6A2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39A237" w14:textId="77777777" w:rsidR="00BA6A21" w:rsidRPr="00AB76B4" w:rsidRDefault="00BA6A21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10CF33" w14:textId="77777777" w:rsidR="00BA6A21" w:rsidRPr="00AB76B4" w:rsidRDefault="00BA6A2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DE9D2B5" w14:textId="77777777" w:rsidR="00BA6A21" w:rsidRPr="00AB76B4" w:rsidRDefault="00BA6A21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Olteni -</w:t>
            </w:r>
          </w:p>
          <w:p w14:paraId="0E455B46" w14:textId="77777777" w:rsidR="00BA6A21" w:rsidRPr="00AB76B4" w:rsidRDefault="00BA6A21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Rădoieşti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CB471A" w14:textId="77777777" w:rsidR="00BA6A21" w:rsidRPr="00AB76B4" w:rsidRDefault="00BA6A21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736C8A" w14:textId="77777777" w:rsidR="00BA6A21" w:rsidRPr="00AB76B4" w:rsidRDefault="00BA6A2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17B789" w14:textId="77777777" w:rsidR="00BA6A21" w:rsidRPr="00AB76B4" w:rsidRDefault="00BA6A21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75+600</w:t>
            </w:r>
          </w:p>
          <w:p w14:paraId="55E8CE99" w14:textId="77777777" w:rsidR="00BA6A21" w:rsidRPr="00AB76B4" w:rsidRDefault="00BA6A21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80+600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4A9687" w14:textId="77777777" w:rsidR="00BA6A21" w:rsidRPr="00AB76B4" w:rsidRDefault="00BA6A2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7D95CE" w14:textId="77777777" w:rsidR="00BA6A21" w:rsidRPr="00AB76B4" w:rsidRDefault="00BA6A21" w:rsidP="00927588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 w:rsidRPr="00AB76B4">
              <w:rPr>
                <w:b/>
                <w:bCs/>
                <w:iCs/>
                <w:color w:val="000000"/>
                <w:sz w:val="20"/>
              </w:rPr>
              <w:t>*Interzis circulația locomotivelor cuplate.</w:t>
            </w:r>
          </w:p>
          <w:p w14:paraId="2BE8D4BB" w14:textId="77777777" w:rsidR="00BA6A21" w:rsidRPr="00AB76B4" w:rsidRDefault="00BA6A21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BA6A21" w:rsidRPr="00AB76B4" w14:paraId="0A7F7679" w14:textId="77777777" w:rsidTr="00927588">
        <w:trPr>
          <w:cantSplit/>
          <w:trHeight w:val="961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47E1ED" w14:textId="77777777" w:rsidR="00BA6A21" w:rsidRPr="00AB76B4" w:rsidRDefault="00BA6A21" w:rsidP="00BA6A2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B2F699" w14:textId="77777777" w:rsidR="00BA6A21" w:rsidRPr="00AB76B4" w:rsidRDefault="00BA6A21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85+880</w:t>
            </w:r>
          </w:p>
          <w:p w14:paraId="37AB1995" w14:textId="77777777" w:rsidR="00BA6A21" w:rsidRPr="00AB76B4" w:rsidRDefault="00BA6A21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92+040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014657" w14:textId="77777777" w:rsidR="00BA6A21" w:rsidRPr="00AB76B4" w:rsidRDefault="00BA6A2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DF44FF2" w14:textId="77777777" w:rsidR="00BA6A21" w:rsidRPr="00AB76B4" w:rsidRDefault="00BA6A21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Rădoieşti -</w:t>
            </w:r>
          </w:p>
          <w:p w14:paraId="00ABD6AD" w14:textId="77777777" w:rsidR="00BA6A21" w:rsidRPr="00AB76B4" w:rsidRDefault="00BA6A21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Atârnaţi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576391" w14:textId="77777777" w:rsidR="00BA6A21" w:rsidRPr="00AB76B4" w:rsidRDefault="00BA6A21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939EC6" w14:textId="77777777" w:rsidR="00BA6A21" w:rsidRPr="00AB76B4" w:rsidRDefault="00BA6A2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3EE2DA" w14:textId="77777777" w:rsidR="00BA6A21" w:rsidRPr="00AB76B4" w:rsidRDefault="00BA6A21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91A5A0" w14:textId="77777777" w:rsidR="00BA6A21" w:rsidRPr="00AB76B4" w:rsidRDefault="00BA6A2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8BE28F" w14:textId="77777777" w:rsidR="00BA6A21" w:rsidRPr="00AB76B4" w:rsidRDefault="00BA6A21" w:rsidP="00927588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 w:rsidRPr="00AB76B4">
              <w:rPr>
                <w:b/>
                <w:bCs/>
                <w:iCs/>
                <w:color w:val="000000"/>
                <w:sz w:val="20"/>
              </w:rPr>
              <w:t>Semnalizată ca limitare de viteză.</w:t>
            </w:r>
          </w:p>
        </w:tc>
      </w:tr>
      <w:tr w:rsidR="00BA6A21" w:rsidRPr="00AB76B4" w14:paraId="48770C4B" w14:textId="77777777" w:rsidTr="00927588">
        <w:trPr>
          <w:cantSplit/>
          <w:trHeight w:hRule="exact"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F0B05C" w14:textId="77777777" w:rsidR="00BA6A21" w:rsidRPr="00AB76B4" w:rsidRDefault="00BA6A21" w:rsidP="00BA6A2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AAA04C" w14:textId="77777777" w:rsidR="00BA6A21" w:rsidRPr="00AB76B4" w:rsidRDefault="00BA6A21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D46C83" w14:textId="77777777" w:rsidR="00BA6A21" w:rsidRPr="00AB76B4" w:rsidRDefault="00BA6A2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6539C75" w14:textId="77777777" w:rsidR="00BA6A21" w:rsidRPr="00AB76B4" w:rsidRDefault="00BA6A21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Rădoieşti -</w:t>
            </w:r>
          </w:p>
          <w:p w14:paraId="70A5F730" w14:textId="77777777" w:rsidR="00BA6A21" w:rsidRPr="00AB76B4" w:rsidRDefault="00BA6A21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Atârnaţi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08DF9B" w14:textId="77777777" w:rsidR="00BA6A21" w:rsidRPr="00AB76B4" w:rsidRDefault="00BA6A21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76F7D4" w14:textId="77777777" w:rsidR="00BA6A21" w:rsidRPr="00AB76B4" w:rsidRDefault="00BA6A2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0E5489" w14:textId="77777777" w:rsidR="00BA6A21" w:rsidRPr="00AB76B4" w:rsidRDefault="00BA6A21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85+880</w:t>
            </w:r>
          </w:p>
          <w:p w14:paraId="0CCDE16B" w14:textId="77777777" w:rsidR="00BA6A21" w:rsidRPr="00AB76B4" w:rsidRDefault="00BA6A21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90+000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4D6A96" w14:textId="77777777" w:rsidR="00BA6A21" w:rsidRPr="00AB76B4" w:rsidRDefault="00BA6A2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FED67C" w14:textId="77777777" w:rsidR="00BA6A21" w:rsidRPr="00AB76B4" w:rsidRDefault="00BA6A21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</w:rPr>
              <w:t>Fără inductori.</w:t>
            </w:r>
          </w:p>
        </w:tc>
      </w:tr>
      <w:tr w:rsidR="00BA6A21" w:rsidRPr="00AB76B4" w14:paraId="520961B1" w14:textId="77777777" w:rsidTr="00927588">
        <w:trPr>
          <w:cantSplit/>
          <w:trHeight w:val="38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1F6A65" w14:textId="77777777" w:rsidR="00BA6A21" w:rsidRPr="00AB76B4" w:rsidRDefault="00BA6A21" w:rsidP="00BA6A2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4173AA" w14:textId="77777777" w:rsidR="00BA6A21" w:rsidRPr="00AB76B4" w:rsidRDefault="00BA6A21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FF2BD4" w14:textId="77777777" w:rsidR="00BA6A21" w:rsidRPr="00AB76B4" w:rsidRDefault="00BA6A2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F415382" w14:textId="77777777" w:rsidR="00BA6A21" w:rsidRPr="00AB76B4" w:rsidRDefault="00BA6A21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Rădoieşti -</w:t>
            </w:r>
          </w:p>
          <w:p w14:paraId="182D86DC" w14:textId="77777777" w:rsidR="00BA6A21" w:rsidRPr="00AB76B4" w:rsidRDefault="00BA6A21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Atârnaţi </w:t>
            </w:r>
          </w:p>
          <w:p w14:paraId="259B573A" w14:textId="77777777" w:rsidR="00BA6A21" w:rsidRPr="00AB76B4" w:rsidRDefault="00BA6A21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și </w:t>
            </w:r>
            <w:r>
              <w:rPr>
                <w:b/>
                <w:bCs/>
                <w:sz w:val="20"/>
              </w:rPr>
              <w:t>S</w:t>
            </w:r>
            <w:r w:rsidRPr="00AB76B4">
              <w:rPr>
                <w:b/>
                <w:bCs/>
                <w:sz w:val="20"/>
              </w:rPr>
              <w:t>t. Atârnaţi</w:t>
            </w:r>
          </w:p>
          <w:p w14:paraId="536E137A" w14:textId="77777777" w:rsidR="00BA6A21" w:rsidRDefault="00BA6A21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2 directă</w:t>
            </w:r>
            <w:r>
              <w:rPr>
                <w:b/>
                <w:bCs/>
                <w:sz w:val="20"/>
              </w:rPr>
              <w:t xml:space="preserve"> și </w:t>
            </w:r>
            <w:r w:rsidRPr="00AB76B4">
              <w:rPr>
                <w:b/>
                <w:bCs/>
                <w:sz w:val="20"/>
              </w:rPr>
              <w:t>Atârnaţi</w:t>
            </w:r>
            <w:r>
              <w:rPr>
                <w:b/>
                <w:bCs/>
                <w:sz w:val="20"/>
              </w:rPr>
              <w:t xml:space="preserve"> - </w:t>
            </w:r>
            <w:r w:rsidRPr="00AB76B4">
              <w:rPr>
                <w:b/>
                <w:bCs/>
                <w:sz w:val="20"/>
              </w:rPr>
              <w:t>Roşiori Nord</w:t>
            </w:r>
          </w:p>
          <w:p w14:paraId="40EE0D21" w14:textId="77777777" w:rsidR="00BA6A21" w:rsidRPr="00075656" w:rsidRDefault="00BA6A21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și linia 3 directă </w:t>
            </w:r>
            <w:r>
              <w:rPr>
                <w:b/>
                <w:bCs/>
                <w:sz w:val="20"/>
              </w:rPr>
              <w:br/>
            </w:r>
            <w:r w:rsidRPr="00AB76B4">
              <w:rPr>
                <w:b/>
                <w:bCs/>
                <w:sz w:val="20"/>
              </w:rPr>
              <w:t>Roşiori Nord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7A94B7" w14:textId="77777777" w:rsidR="00BA6A21" w:rsidRPr="00AB76B4" w:rsidRDefault="00BA6A21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A7EF46" w14:textId="77777777" w:rsidR="00BA6A21" w:rsidRPr="00AB76B4" w:rsidRDefault="00BA6A2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930C26" w14:textId="77777777" w:rsidR="00BA6A21" w:rsidRPr="00AB76B4" w:rsidRDefault="00BA6A21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90+000</w:t>
            </w:r>
          </w:p>
          <w:p w14:paraId="5945DEBA" w14:textId="77777777" w:rsidR="00BA6A21" w:rsidRPr="00AB76B4" w:rsidRDefault="00BA6A21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101</w:t>
            </w:r>
            <w:r w:rsidRPr="00AB76B4">
              <w:rPr>
                <w:b/>
                <w:bCs/>
                <w:sz w:val="20"/>
              </w:rPr>
              <w:t>+</w:t>
            </w:r>
            <w:r>
              <w:rPr>
                <w:b/>
                <w:bCs/>
                <w:sz w:val="20"/>
              </w:rPr>
              <w:t>33</w:t>
            </w:r>
            <w:r w:rsidRPr="00AB76B4">
              <w:rPr>
                <w:b/>
                <w:bCs/>
                <w:sz w:val="20"/>
              </w:rPr>
              <w:t>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7E6600" w14:textId="77777777" w:rsidR="00BA6A21" w:rsidRPr="00AB76B4" w:rsidRDefault="00BA6A2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1C056F" w14:textId="77777777" w:rsidR="00BA6A21" w:rsidRPr="00AB76B4" w:rsidRDefault="00BA6A21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</w:rPr>
              <w:t>Fără inductori.</w:t>
            </w:r>
          </w:p>
        </w:tc>
      </w:tr>
      <w:tr w:rsidR="00BA6A21" w:rsidRPr="00AB76B4" w14:paraId="4270C6AA" w14:textId="77777777" w:rsidTr="00927588">
        <w:trPr>
          <w:cantSplit/>
          <w:trHeight w:val="38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F5B27E" w14:textId="77777777" w:rsidR="00BA6A21" w:rsidRPr="00AB76B4" w:rsidRDefault="00BA6A21" w:rsidP="00BA6A2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CD7AE5" w14:textId="77777777" w:rsidR="00BA6A21" w:rsidRPr="00AB76B4" w:rsidRDefault="00BA6A21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92+040</w:t>
            </w:r>
          </w:p>
          <w:p w14:paraId="4DF064FA" w14:textId="77777777" w:rsidR="00BA6A21" w:rsidRPr="00AB76B4" w:rsidRDefault="00BA6A21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9</w:t>
            </w:r>
            <w:r>
              <w:rPr>
                <w:b/>
                <w:bCs/>
                <w:sz w:val="20"/>
              </w:rPr>
              <w:t>9</w:t>
            </w:r>
            <w:r w:rsidRPr="00AB76B4">
              <w:rPr>
                <w:b/>
                <w:bCs/>
                <w:sz w:val="20"/>
              </w:rPr>
              <w:t>+</w:t>
            </w:r>
            <w:r>
              <w:rPr>
                <w:b/>
                <w:bCs/>
                <w:sz w:val="20"/>
              </w:rPr>
              <w:t>300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5EB718" w14:textId="77777777" w:rsidR="00BA6A21" w:rsidRPr="00AB76B4" w:rsidRDefault="00BA6A2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EA2D941" w14:textId="77777777" w:rsidR="00BA6A21" w:rsidRPr="00AB76B4" w:rsidRDefault="00BA6A21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Atârnaţi</w:t>
            </w:r>
          </w:p>
          <w:p w14:paraId="08755BAC" w14:textId="77777777" w:rsidR="00BA6A21" w:rsidRDefault="00BA6A21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3 directă,</w:t>
            </w:r>
            <w:r>
              <w:rPr>
                <w:b/>
                <w:bCs/>
                <w:sz w:val="20"/>
              </w:rPr>
              <w:t xml:space="preserve"> </w:t>
            </w:r>
            <w:r>
              <w:rPr>
                <w:b/>
                <w:bCs/>
                <w:sz w:val="20"/>
              </w:rPr>
              <w:br/>
            </w:r>
            <w:r w:rsidRPr="00AB76B4">
              <w:rPr>
                <w:b/>
                <w:bCs/>
                <w:sz w:val="20"/>
              </w:rPr>
              <w:t>Atârnaţi</w:t>
            </w:r>
            <w:r>
              <w:rPr>
                <w:b/>
                <w:bCs/>
                <w:sz w:val="20"/>
              </w:rPr>
              <w:t xml:space="preserve"> - </w:t>
            </w:r>
            <w:r w:rsidRPr="00AB76B4">
              <w:rPr>
                <w:b/>
                <w:bCs/>
                <w:sz w:val="20"/>
              </w:rPr>
              <w:t>Roşiori Nord</w:t>
            </w:r>
            <w:r>
              <w:rPr>
                <w:b/>
                <w:bCs/>
                <w:sz w:val="20"/>
              </w:rPr>
              <w:t xml:space="preserve"> și linia 4 directă </w:t>
            </w:r>
          </w:p>
          <w:p w14:paraId="194A8CC9" w14:textId="77777777" w:rsidR="00BA6A21" w:rsidRPr="00AB76B4" w:rsidRDefault="00BA6A21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</w:t>
            </w:r>
            <w:r w:rsidRPr="00AB76B4">
              <w:rPr>
                <w:b/>
                <w:bCs/>
                <w:sz w:val="20"/>
              </w:rPr>
              <w:t>Roşiori Nord</w:t>
            </w:r>
            <w:r>
              <w:rPr>
                <w:b/>
                <w:bCs/>
                <w:sz w:val="20"/>
              </w:rPr>
              <w:t xml:space="preserve"> </w:t>
            </w:r>
            <w:r w:rsidRPr="00AB76B4">
              <w:rPr>
                <w:b/>
                <w:bCs/>
                <w:sz w:val="20"/>
              </w:rPr>
              <w:t xml:space="preserve"> </w:t>
            </w:r>
          </w:p>
          <w:p w14:paraId="5C07B071" w14:textId="77777777" w:rsidR="00BA6A21" w:rsidRPr="00AB76B4" w:rsidRDefault="00BA6A21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08CC73" w14:textId="77777777" w:rsidR="00BA6A21" w:rsidRPr="00AB76B4" w:rsidRDefault="00BA6A21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9812BF" w14:textId="77777777" w:rsidR="00BA6A21" w:rsidRPr="00AB76B4" w:rsidRDefault="00BA6A2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14015A" w14:textId="77777777" w:rsidR="00BA6A21" w:rsidRPr="00AB76B4" w:rsidRDefault="00BA6A21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84BCF9" w14:textId="77777777" w:rsidR="00BA6A21" w:rsidRPr="00AB76B4" w:rsidRDefault="00BA6A2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529025" w14:textId="77777777" w:rsidR="00BA6A21" w:rsidRPr="00AB76B4" w:rsidRDefault="00BA6A21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</w:rPr>
              <w:t>Fără inductori.</w:t>
            </w:r>
          </w:p>
        </w:tc>
      </w:tr>
      <w:tr w:rsidR="00BA6A21" w:rsidRPr="00AB76B4" w14:paraId="59B9D22F" w14:textId="77777777" w:rsidTr="00927588">
        <w:trPr>
          <w:cantSplit/>
          <w:trHeight w:val="38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823ED2" w14:textId="77777777" w:rsidR="00BA6A21" w:rsidRPr="00AB76B4" w:rsidRDefault="00BA6A21" w:rsidP="00BA6A2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B1010A" w14:textId="77777777" w:rsidR="00BA6A21" w:rsidRPr="00AB76B4" w:rsidRDefault="00BA6A21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81B51F" w14:textId="77777777" w:rsidR="00BA6A21" w:rsidRPr="00AB76B4" w:rsidRDefault="00BA6A2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60E53F5" w14:textId="77777777" w:rsidR="00BA6A21" w:rsidRPr="00AB76B4" w:rsidRDefault="00BA6A21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Atârnaţi</w:t>
            </w:r>
          </w:p>
          <w:p w14:paraId="2EB7B4D9" w14:textId="77777777" w:rsidR="00BA6A21" w:rsidRPr="00AB76B4" w:rsidRDefault="00BA6A21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A1B050" w14:textId="77777777" w:rsidR="00BA6A21" w:rsidRPr="00AB76B4" w:rsidRDefault="00BA6A21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diag. </w:t>
            </w:r>
          </w:p>
          <w:p w14:paraId="4DF5D1D7" w14:textId="77777777" w:rsidR="00BA6A21" w:rsidRPr="00AB76B4" w:rsidRDefault="00BA6A21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1 - 5 </w:t>
            </w:r>
          </w:p>
          <w:p w14:paraId="6A800AB5" w14:textId="77777777" w:rsidR="00BA6A21" w:rsidRPr="00AB76B4" w:rsidRDefault="00BA6A21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și </w:t>
            </w:r>
          </w:p>
          <w:p w14:paraId="4D27A748" w14:textId="77777777" w:rsidR="00BA6A21" w:rsidRPr="00AB76B4" w:rsidRDefault="00BA6A21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7 - 9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4953B8" w14:textId="77777777" w:rsidR="00BA6A21" w:rsidRPr="00AB76B4" w:rsidRDefault="00BA6A2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1D7629" w14:textId="77777777" w:rsidR="00BA6A21" w:rsidRPr="00AB76B4" w:rsidRDefault="00BA6A21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4AE534" w14:textId="77777777" w:rsidR="00BA6A21" w:rsidRPr="00AB76B4" w:rsidRDefault="00BA6A2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47BB5C" w14:textId="77777777" w:rsidR="00BA6A21" w:rsidRPr="00AB76B4" w:rsidRDefault="00BA6A21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</w:rPr>
              <w:t xml:space="preserve">Afectează intrări - ieşiri </w:t>
            </w:r>
          </w:p>
          <w:p w14:paraId="58EB6620" w14:textId="77777777" w:rsidR="00BA6A21" w:rsidRPr="00AB76B4" w:rsidRDefault="00BA6A21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</w:rPr>
              <w:t>din firul I în firul II</w:t>
            </w:r>
            <w:r>
              <w:rPr>
                <w:b/>
                <w:bCs/>
                <w:i/>
                <w:iCs/>
                <w:color w:val="000000"/>
                <w:sz w:val="20"/>
              </w:rPr>
              <w:t xml:space="preserve"> și invers.</w:t>
            </w:r>
          </w:p>
        </w:tc>
      </w:tr>
      <w:tr w:rsidR="00BA6A21" w:rsidRPr="00AB76B4" w14:paraId="1E0ECF35" w14:textId="77777777" w:rsidTr="00927588">
        <w:trPr>
          <w:cantSplit/>
          <w:trHeight w:val="38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C138E1" w14:textId="77777777" w:rsidR="00BA6A21" w:rsidRPr="00AB76B4" w:rsidRDefault="00BA6A21" w:rsidP="00BA6A2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AFE77B" w14:textId="77777777" w:rsidR="00BA6A21" w:rsidRPr="00AB76B4" w:rsidRDefault="00BA6A21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50280E" w14:textId="77777777" w:rsidR="00BA6A21" w:rsidRPr="00AB76B4" w:rsidRDefault="00BA6A2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81DA124" w14:textId="77777777" w:rsidR="00BA6A21" w:rsidRPr="00AB76B4" w:rsidRDefault="00BA6A21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Atârnaţi</w:t>
            </w:r>
          </w:p>
          <w:p w14:paraId="73BBA5E3" w14:textId="77777777" w:rsidR="00BA6A21" w:rsidRPr="00AB76B4" w:rsidRDefault="00BA6A21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 +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D7DE12" w14:textId="77777777" w:rsidR="00BA6A21" w:rsidRPr="00AB76B4" w:rsidRDefault="00BA6A21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</w:t>
            </w:r>
          </w:p>
          <w:p w14:paraId="746EFB87" w14:textId="77777777" w:rsidR="00BA6A21" w:rsidRPr="00AB76B4" w:rsidRDefault="00BA6A21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sch. </w:t>
            </w:r>
          </w:p>
          <w:p w14:paraId="60B46393" w14:textId="77777777" w:rsidR="00BA6A21" w:rsidRPr="00AB76B4" w:rsidRDefault="00BA6A21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10 și 11 </w:t>
            </w:r>
          </w:p>
          <w:p w14:paraId="035CFB9D" w14:textId="77777777" w:rsidR="00BA6A21" w:rsidRPr="00AB76B4" w:rsidRDefault="00BA6A21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2D5728" w14:textId="77777777" w:rsidR="00BA6A21" w:rsidRPr="00AB76B4" w:rsidRDefault="00BA6A2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7557F2" w14:textId="77777777" w:rsidR="00BA6A21" w:rsidRPr="00AB76B4" w:rsidRDefault="00BA6A21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BBC485" w14:textId="77777777" w:rsidR="00BA6A21" w:rsidRPr="00AB76B4" w:rsidRDefault="00BA6A2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6EE17B" w14:textId="77777777" w:rsidR="00BA6A21" w:rsidRPr="00AB76B4" w:rsidRDefault="00BA6A21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</w:rPr>
              <w:t xml:space="preserve">Afectează intrări - ieşiri </w:t>
            </w:r>
          </w:p>
          <w:p w14:paraId="5DCD0A3E" w14:textId="77777777" w:rsidR="00BA6A21" w:rsidRPr="00AB76B4" w:rsidRDefault="00BA6A21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</w:rPr>
              <w:t>la linia 1.</w:t>
            </w:r>
          </w:p>
        </w:tc>
      </w:tr>
      <w:tr w:rsidR="00BA6A21" w:rsidRPr="00AB76B4" w14:paraId="72EAFBF7" w14:textId="77777777" w:rsidTr="00927588">
        <w:trPr>
          <w:cantSplit/>
          <w:trHeight w:val="38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2FE033" w14:textId="77777777" w:rsidR="00BA6A21" w:rsidRPr="00AB76B4" w:rsidRDefault="00BA6A21" w:rsidP="00BA6A2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B8C3FD" w14:textId="77777777" w:rsidR="00BA6A21" w:rsidRPr="00AB76B4" w:rsidRDefault="00BA6A21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43BB58" w14:textId="77777777" w:rsidR="00BA6A21" w:rsidRPr="00AB76B4" w:rsidRDefault="00BA6A2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C76F150" w14:textId="77777777" w:rsidR="00BA6A21" w:rsidRPr="00AB76B4" w:rsidRDefault="00BA6A21" w:rsidP="001817AF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Atârnaţi</w:t>
            </w:r>
          </w:p>
          <w:p w14:paraId="5A147BCD" w14:textId="77777777" w:rsidR="00BA6A21" w:rsidRPr="00AB76B4" w:rsidRDefault="00BA6A21" w:rsidP="001817AF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Cap </w:t>
            </w:r>
            <w:r>
              <w:rPr>
                <w:b/>
                <w:bCs/>
                <w:sz w:val="20"/>
              </w:rPr>
              <w:t>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DE5D55" w14:textId="77777777" w:rsidR="00BA6A21" w:rsidRDefault="00BA6A21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13AF7B5F" w14:textId="77777777" w:rsidR="00BA6A21" w:rsidRDefault="00BA6A21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diag.</w:t>
            </w:r>
          </w:p>
          <w:p w14:paraId="4E1C97CB" w14:textId="77777777" w:rsidR="00BA6A21" w:rsidRDefault="00BA6A21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 – 8</w:t>
            </w:r>
          </w:p>
          <w:p w14:paraId="39F82DFF" w14:textId="77777777" w:rsidR="00BA6A21" w:rsidRDefault="00BA6A21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și </w:t>
            </w:r>
          </w:p>
          <w:p w14:paraId="01097505" w14:textId="77777777" w:rsidR="00BA6A21" w:rsidRPr="00AB76B4" w:rsidRDefault="00BA6A21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4 - 6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DAEB13" w14:textId="77777777" w:rsidR="00BA6A21" w:rsidRPr="00AB76B4" w:rsidRDefault="00BA6A2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7922D5" w14:textId="77777777" w:rsidR="00BA6A21" w:rsidRPr="00AB76B4" w:rsidRDefault="00BA6A21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39E5AC" w14:textId="77777777" w:rsidR="00BA6A21" w:rsidRPr="00AB76B4" w:rsidRDefault="00BA6A2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2CDC57" w14:textId="77777777" w:rsidR="00BA6A21" w:rsidRPr="00AB76B4" w:rsidRDefault="00BA6A21" w:rsidP="001817A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</w:rPr>
              <w:t xml:space="preserve">Afectează intrări - ieşiri </w:t>
            </w:r>
          </w:p>
          <w:p w14:paraId="5D0DBBD0" w14:textId="77777777" w:rsidR="00BA6A21" w:rsidRPr="00AB76B4" w:rsidRDefault="00BA6A21" w:rsidP="001817A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</w:rPr>
              <w:t>din firul I în firul II</w:t>
            </w:r>
            <w:r>
              <w:rPr>
                <w:b/>
                <w:bCs/>
                <w:i/>
                <w:iCs/>
                <w:color w:val="000000"/>
                <w:sz w:val="20"/>
              </w:rPr>
              <w:t xml:space="preserve"> și invers.</w:t>
            </w:r>
          </w:p>
        </w:tc>
      </w:tr>
      <w:tr w:rsidR="00BA6A21" w:rsidRPr="00AB76B4" w14:paraId="2F1A6C78" w14:textId="77777777" w:rsidTr="00927588">
        <w:trPr>
          <w:cantSplit/>
          <w:trHeight w:val="38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D13807" w14:textId="77777777" w:rsidR="00BA6A21" w:rsidRPr="00AB76B4" w:rsidRDefault="00BA6A21" w:rsidP="00BA6A2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5F43C6" w14:textId="77777777" w:rsidR="00BA6A21" w:rsidRPr="00AB76B4" w:rsidRDefault="00BA6A21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B7FDF7" w14:textId="77777777" w:rsidR="00BA6A21" w:rsidRPr="00AB76B4" w:rsidRDefault="00BA6A2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E96A9F2" w14:textId="77777777" w:rsidR="00BA6A21" w:rsidRPr="00AB76B4" w:rsidRDefault="00BA6A21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Atârnaţi -</w:t>
            </w:r>
          </w:p>
          <w:p w14:paraId="2502921E" w14:textId="77777777" w:rsidR="00BA6A21" w:rsidRPr="00AB76B4" w:rsidRDefault="00BA6A21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Roşiori Nord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AC3D45" w14:textId="77777777" w:rsidR="00BA6A21" w:rsidRPr="00AB76B4" w:rsidRDefault="00BA6A21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B77EFE" w14:textId="77777777" w:rsidR="00BA6A21" w:rsidRPr="00AB76B4" w:rsidRDefault="00BA6A2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8FCB15" w14:textId="77777777" w:rsidR="00BA6A21" w:rsidRPr="00AB76B4" w:rsidRDefault="00BA6A21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94+800</w:t>
            </w:r>
          </w:p>
          <w:p w14:paraId="796EEBA6" w14:textId="77777777" w:rsidR="00BA6A21" w:rsidRPr="00AB76B4" w:rsidRDefault="00BA6A21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97+700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53256F" w14:textId="77777777" w:rsidR="00BA6A21" w:rsidRPr="00AB76B4" w:rsidRDefault="00BA6A2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CFDCFB" w14:textId="77777777" w:rsidR="00BA6A21" w:rsidRPr="00AB76B4" w:rsidRDefault="00BA6A21" w:rsidP="00927588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 w:rsidRPr="00AB76B4">
              <w:rPr>
                <w:b/>
                <w:bCs/>
                <w:iCs/>
                <w:color w:val="000000"/>
                <w:sz w:val="20"/>
              </w:rPr>
              <w:t>*Interzis circulația locomotivelor cuplate.</w:t>
            </w:r>
          </w:p>
          <w:p w14:paraId="785D51DC" w14:textId="77777777" w:rsidR="00BA6A21" w:rsidRPr="00AB76B4" w:rsidRDefault="00BA6A21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BA6A21" w:rsidRPr="00AB76B4" w14:paraId="26F3459B" w14:textId="77777777" w:rsidTr="00927588">
        <w:trPr>
          <w:cantSplit/>
          <w:trHeight w:val="38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C001B3" w14:textId="77777777" w:rsidR="00BA6A21" w:rsidRPr="00AB76B4" w:rsidRDefault="00BA6A21" w:rsidP="00BA6A2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0DFC28" w14:textId="77777777" w:rsidR="00BA6A21" w:rsidRPr="00AB76B4" w:rsidRDefault="00BA6A21" w:rsidP="0088186A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8F52FC" w14:textId="77777777" w:rsidR="00BA6A21" w:rsidRPr="00AB76B4" w:rsidRDefault="00BA6A21" w:rsidP="008818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46F802F" w14:textId="77777777" w:rsidR="00BA6A21" w:rsidRPr="00AB76B4" w:rsidRDefault="00BA6A21" w:rsidP="0088186A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Roşiori Nord</w:t>
            </w:r>
            <w:r>
              <w:rPr>
                <w:b/>
                <w:bCs/>
                <w:sz w:val="20"/>
              </w:rPr>
              <w:t xml:space="preserve"> -</w:t>
            </w:r>
            <w:r w:rsidRPr="00AB76B4">
              <w:rPr>
                <w:b/>
                <w:bCs/>
                <w:sz w:val="20"/>
              </w:rPr>
              <w:t xml:space="preserve"> Măldăeni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9587FA" w14:textId="77777777" w:rsidR="00BA6A21" w:rsidRPr="00AB76B4" w:rsidRDefault="00BA6A21" w:rsidP="0088186A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8E7A3B" w14:textId="77777777" w:rsidR="00BA6A21" w:rsidRPr="00AB76B4" w:rsidRDefault="00BA6A21" w:rsidP="008818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F3FF61" w14:textId="77777777" w:rsidR="00BA6A21" w:rsidRPr="00AB76B4" w:rsidRDefault="00BA6A21" w:rsidP="0088186A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101</w:t>
            </w:r>
            <w:r w:rsidRPr="00AB76B4">
              <w:rPr>
                <w:b/>
                <w:bCs/>
                <w:sz w:val="20"/>
              </w:rPr>
              <w:t>+</w:t>
            </w:r>
            <w:r>
              <w:rPr>
                <w:b/>
                <w:bCs/>
                <w:sz w:val="20"/>
              </w:rPr>
              <w:t>330</w:t>
            </w:r>
          </w:p>
          <w:p w14:paraId="6E98ECD3" w14:textId="77777777" w:rsidR="00BA6A21" w:rsidRPr="00AB76B4" w:rsidRDefault="00BA6A21" w:rsidP="0088186A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107+465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C24A84" w14:textId="77777777" w:rsidR="00BA6A21" w:rsidRPr="00AB76B4" w:rsidRDefault="00BA6A21" w:rsidP="008818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B1B17F" w14:textId="77777777" w:rsidR="00BA6A21" w:rsidRPr="00AB76B4" w:rsidRDefault="00BA6A21" w:rsidP="0088186A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</w:rPr>
              <w:t>Semnalizată ca limitare de viteză.</w:t>
            </w:r>
          </w:p>
        </w:tc>
      </w:tr>
      <w:tr w:rsidR="00BA6A21" w:rsidRPr="00AB76B4" w14:paraId="7653952A" w14:textId="77777777" w:rsidTr="00927588">
        <w:trPr>
          <w:cantSplit/>
          <w:trHeight w:val="38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C2176F" w14:textId="77777777" w:rsidR="00BA6A21" w:rsidRPr="00AB76B4" w:rsidRDefault="00BA6A21" w:rsidP="00BA6A2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09EC24" w14:textId="77777777" w:rsidR="00BA6A21" w:rsidRPr="00AB76B4" w:rsidRDefault="00BA6A21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B513B7" w14:textId="77777777" w:rsidR="00BA6A21" w:rsidRPr="00AB76B4" w:rsidRDefault="00BA6A2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2C25062" w14:textId="77777777" w:rsidR="00BA6A21" w:rsidRPr="00AB76B4" w:rsidRDefault="00BA6A21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Roşiori Nord</w:t>
            </w:r>
          </w:p>
          <w:p w14:paraId="5392B7EF" w14:textId="77777777" w:rsidR="00BA6A21" w:rsidRPr="00AB76B4" w:rsidRDefault="00BA6A21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A74116" w14:textId="77777777" w:rsidR="00BA6A21" w:rsidRPr="00AB76B4" w:rsidRDefault="00BA6A2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</w:t>
            </w:r>
          </w:p>
          <w:p w14:paraId="3178CD19" w14:textId="77777777" w:rsidR="00BA6A21" w:rsidRPr="00AB76B4" w:rsidRDefault="00BA6A21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TDJ </w:t>
            </w:r>
          </w:p>
          <w:p w14:paraId="02610556" w14:textId="77777777" w:rsidR="00BA6A21" w:rsidRPr="00AB76B4" w:rsidRDefault="00BA6A21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15 / 17 </w:t>
            </w:r>
          </w:p>
          <w:p w14:paraId="5F167222" w14:textId="77777777" w:rsidR="00BA6A21" w:rsidRPr="00AB76B4" w:rsidRDefault="00BA6A21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255D8A" w14:textId="77777777" w:rsidR="00BA6A21" w:rsidRPr="00AB76B4" w:rsidRDefault="00BA6A2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826A25" w14:textId="77777777" w:rsidR="00BA6A21" w:rsidRPr="00AB76B4" w:rsidRDefault="00BA6A21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2F06C1" w14:textId="77777777" w:rsidR="00BA6A21" w:rsidRPr="00AB76B4" w:rsidRDefault="00BA6A2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22D083" w14:textId="77777777" w:rsidR="00BA6A21" w:rsidRPr="00AB76B4" w:rsidRDefault="00BA6A21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2A6067C" w14:textId="77777777" w:rsidR="00BA6A21" w:rsidRPr="00AB76B4" w:rsidRDefault="00BA6A21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din fir I în fir II și invers.</w:t>
            </w:r>
          </w:p>
        </w:tc>
      </w:tr>
      <w:tr w:rsidR="00BA6A21" w:rsidRPr="00AB76B4" w14:paraId="35B8E0CC" w14:textId="77777777" w:rsidTr="00927588">
        <w:trPr>
          <w:cantSplit/>
          <w:trHeight w:val="60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8E6F74" w14:textId="77777777" w:rsidR="00BA6A21" w:rsidRPr="00AB76B4" w:rsidRDefault="00BA6A21" w:rsidP="00BA6A2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56B772" w14:textId="77777777" w:rsidR="00BA6A21" w:rsidRPr="00AB76B4" w:rsidRDefault="00BA6A2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C83F19" w14:textId="77777777" w:rsidR="00BA6A21" w:rsidRPr="00AB76B4" w:rsidRDefault="00BA6A2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8295BC6" w14:textId="77777777" w:rsidR="00BA6A21" w:rsidRPr="00AB76B4" w:rsidRDefault="00BA6A21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Roşiori Nord</w:t>
            </w:r>
          </w:p>
          <w:p w14:paraId="65B2B5E3" w14:textId="77777777" w:rsidR="00BA6A21" w:rsidRPr="00AB76B4" w:rsidRDefault="00BA6A21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F8A227" w14:textId="77777777" w:rsidR="00BA6A21" w:rsidRPr="00AB76B4" w:rsidRDefault="00BA6A2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</w:t>
            </w:r>
          </w:p>
          <w:p w14:paraId="44718018" w14:textId="77777777" w:rsidR="00BA6A21" w:rsidRPr="00AB76B4" w:rsidRDefault="00BA6A2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sch. </w:t>
            </w:r>
          </w:p>
          <w:p w14:paraId="514BEEF6" w14:textId="77777777" w:rsidR="00BA6A21" w:rsidRPr="00AB76B4" w:rsidRDefault="00BA6A2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49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1B2FD4" w14:textId="77777777" w:rsidR="00BA6A21" w:rsidRPr="00AB76B4" w:rsidRDefault="00BA6A2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06B766" w14:textId="77777777" w:rsidR="00BA6A21" w:rsidRPr="00AB76B4" w:rsidRDefault="00BA6A2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B6A6A9" w14:textId="77777777" w:rsidR="00BA6A21" w:rsidRPr="00AB76B4" w:rsidRDefault="00BA6A2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247CBB" w14:textId="77777777" w:rsidR="00BA6A21" w:rsidRPr="00AB76B4" w:rsidRDefault="00BA6A21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FD1FBE1" w14:textId="77777777" w:rsidR="00BA6A21" w:rsidRPr="00AB76B4" w:rsidRDefault="00BA6A21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5 și 6 Cap X.</w:t>
            </w:r>
          </w:p>
        </w:tc>
      </w:tr>
      <w:tr w:rsidR="00BA6A21" w:rsidRPr="00AB76B4" w14:paraId="1E8AFE68" w14:textId="77777777" w:rsidTr="00927588">
        <w:trPr>
          <w:cantSplit/>
          <w:trHeight w:val="60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94C7E8" w14:textId="77777777" w:rsidR="00BA6A21" w:rsidRPr="00AB76B4" w:rsidRDefault="00BA6A21" w:rsidP="00BA6A2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C5C1EF" w14:textId="77777777" w:rsidR="00BA6A21" w:rsidRPr="00AB76B4" w:rsidRDefault="00BA6A2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ADBF92" w14:textId="77777777" w:rsidR="00BA6A21" w:rsidRPr="00AB76B4" w:rsidRDefault="00BA6A2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39B2466" w14:textId="77777777" w:rsidR="00BA6A21" w:rsidRPr="00AB76B4" w:rsidRDefault="00BA6A21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Roşiori Nord</w:t>
            </w:r>
          </w:p>
          <w:p w14:paraId="61D02728" w14:textId="77777777" w:rsidR="00BA6A21" w:rsidRPr="00AB76B4" w:rsidRDefault="00BA6A21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7B1C06" w14:textId="77777777" w:rsidR="00BA6A21" w:rsidRPr="00AB76B4" w:rsidRDefault="00BA6A2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</w:t>
            </w:r>
          </w:p>
          <w:p w14:paraId="52EEDAA2" w14:textId="77777777" w:rsidR="00BA6A21" w:rsidRPr="00AB76B4" w:rsidRDefault="00BA6A2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diag.</w:t>
            </w:r>
          </w:p>
          <w:p w14:paraId="30466B7E" w14:textId="77777777" w:rsidR="00BA6A21" w:rsidRPr="00AB76B4" w:rsidRDefault="00BA6A2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12 - 16 </w:t>
            </w:r>
          </w:p>
          <w:p w14:paraId="1896972B" w14:textId="77777777" w:rsidR="00BA6A21" w:rsidRPr="00AB76B4" w:rsidRDefault="00BA6A2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și </w:t>
            </w:r>
          </w:p>
          <w:p w14:paraId="643210A7" w14:textId="77777777" w:rsidR="00BA6A21" w:rsidRPr="00AB76B4" w:rsidRDefault="00BA6A2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20 - 30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B5D42C" w14:textId="77777777" w:rsidR="00BA6A21" w:rsidRPr="00AB76B4" w:rsidRDefault="00BA6A2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997F57" w14:textId="77777777" w:rsidR="00BA6A21" w:rsidRPr="00AB76B4" w:rsidRDefault="00BA6A2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B7010C" w14:textId="77777777" w:rsidR="00BA6A21" w:rsidRPr="00AB76B4" w:rsidRDefault="00BA6A2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B01E66" w14:textId="77777777" w:rsidR="00BA6A21" w:rsidRPr="00AB76B4" w:rsidRDefault="00BA6A21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A6A21" w:rsidRPr="00AB76B4" w14:paraId="3310A0BE" w14:textId="77777777" w:rsidTr="00927588">
        <w:trPr>
          <w:cantSplit/>
          <w:trHeight w:val="60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4E9CF8" w14:textId="77777777" w:rsidR="00BA6A21" w:rsidRPr="00AB76B4" w:rsidRDefault="00BA6A21" w:rsidP="00BA6A2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E8B0FB" w14:textId="77777777" w:rsidR="00BA6A21" w:rsidRPr="00AB76B4" w:rsidRDefault="00BA6A2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DA73AF" w14:textId="77777777" w:rsidR="00BA6A21" w:rsidRPr="00AB76B4" w:rsidRDefault="00BA6A2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794ECFE" w14:textId="77777777" w:rsidR="00BA6A21" w:rsidRPr="00AB76B4" w:rsidRDefault="00BA6A21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Roşiori Nord</w:t>
            </w:r>
          </w:p>
          <w:p w14:paraId="5754C61B" w14:textId="77777777" w:rsidR="00BA6A21" w:rsidRPr="00AB76B4" w:rsidRDefault="00BA6A21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7 </w:t>
            </w:r>
          </w:p>
          <w:p w14:paraId="6A40E0FC" w14:textId="77777777" w:rsidR="00BA6A21" w:rsidRPr="00AB76B4" w:rsidRDefault="00BA6A21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0401F5" w14:textId="77777777" w:rsidR="00BA6A21" w:rsidRPr="00AB76B4" w:rsidRDefault="00BA6A2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</w:t>
            </w:r>
          </w:p>
          <w:p w14:paraId="72CBE8BF" w14:textId="77777777" w:rsidR="00BA6A21" w:rsidRPr="00AB76B4" w:rsidRDefault="00BA6A2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ACD1F0" w14:textId="77777777" w:rsidR="00BA6A21" w:rsidRPr="00AB76B4" w:rsidRDefault="00BA6A2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FEA30D" w14:textId="77777777" w:rsidR="00BA6A21" w:rsidRPr="00AB76B4" w:rsidRDefault="00BA6A2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C212C6" w14:textId="77777777" w:rsidR="00BA6A21" w:rsidRPr="00AB76B4" w:rsidRDefault="00BA6A2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5702BB" w14:textId="77777777" w:rsidR="00BA6A21" w:rsidRPr="00AB76B4" w:rsidRDefault="00BA6A21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A6A21" w:rsidRPr="00AB76B4" w14:paraId="2C19D837" w14:textId="77777777" w:rsidTr="00927588">
        <w:trPr>
          <w:cantSplit/>
          <w:trHeight w:val="60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F36694" w14:textId="77777777" w:rsidR="00BA6A21" w:rsidRPr="00AB76B4" w:rsidRDefault="00BA6A21" w:rsidP="00BA6A2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B2EF2A" w14:textId="77777777" w:rsidR="00BA6A21" w:rsidRDefault="00BA6A2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106+000</w:t>
            </w:r>
          </w:p>
          <w:p w14:paraId="068E0F54" w14:textId="77777777" w:rsidR="00BA6A21" w:rsidRPr="00AB76B4" w:rsidRDefault="00BA6A2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119+530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EEC0AA" w14:textId="77777777" w:rsidR="00BA6A21" w:rsidRDefault="00BA6A2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C62079B" w14:textId="77777777" w:rsidR="00BA6A21" w:rsidRPr="00AB76B4" w:rsidRDefault="00BA6A21" w:rsidP="00673BDF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Roșiori Nord – Măldăeni</w:t>
            </w:r>
            <w:r>
              <w:rPr>
                <w:b/>
                <w:bCs/>
                <w:sz w:val="20"/>
              </w:rPr>
              <w:t xml:space="preserve"> și linia 2 directă St. </w:t>
            </w:r>
            <w:r w:rsidRPr="00AB76B4">
              <w:rPr>
                <w:b/>
                <w:bCs/>
                <w:sz w:val="20"/>
              </w:rPr>
              <w:t>Măldăeni</w:t>
            </w:r>
            <w:r>
              <w:rPr>
                <w:b/>
                <w:bCs/>
                <w:sz w:val="20"/>
              </w:rPr>
              <w:t xml:space="preserve">  +</w:t>
            </w:r>
            <w:r w:rsidRPr="00AB76B4">
              <w:rPr>
                <w:b/>
                <w:bCs/>
                <w:sz w:val="20"/>
              </w:rPr>
              <w:t>Măldăeni</w:t>
            </w:r>
            <w:r>
              <w:rPr>
                <w:b/>
                <w:bCs/>
                <w:sz w:val="20"/>
              </w:rPr>
              <w:t xml:space="preserve"> </w:t>
            </w:r>
            <w:r w:rsidRPr="00AB76B4">
              <w:rPr>
                <w:b/>
                <w:bCs/>
                <w:sz w:val="20"/>
              </w:rPr>
              <w:t>Mihăeşti</w:t>
            </w:r>
            <w:r>
              <w:rPr>
                <w:b/>
                <w:bCs/>
                <w:sz w:val="20"/>
              </w:rPr>
              <w:t xml:space="preserve"> și linia 3 directă </w:t>
            </w:r>
            <w:r w:rsidRPr="00AB76B4">
              <w:rPr>
                <w:b/>
                <w:bCs/>
                <w:sz w:val="20"/>
              </w:rPr>
              <w:t>Mihăeşti</w:t>
            </w:r>
            <w:r>
              <w:rPr>
                <w:b/>
                <w:bCs/>
                <w:sz w:val="20"/>
              </w:rPr>
              <w:t xml:space="preserve"> și </w:t>
            </w:r>
            <w:r w:rsidRPr="00AB76B4">
              <w:rPr>
                <w:b/>
                <w:bCs/>
                <w:sz w:val="20"/>
              </w:rPr>
              <w:t>Mihăeşti</w:t>
            </w:r>
            <w:r>
              <w:rPr>
                <w:b/>
                <w:bCs/>
                <w:sz w:val="20"/>
              </w:rPr>
              <w:t xml:space="preserve"> - </w:t>
            </w:r>
            <w:r w:rsidRPr="00AB76B4">
              <w:rPr>
                <w:b/>
                <w:bCs/>
                <w:sz w:val="20"/>
              </w:rPr>
              <w:t>Radomirești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CABAF3" w14:textId="77777777" w:rsidR="00BA6A21" w:rsidRPr="00AB76B4" w:rsidRDefault="00BA6A2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72B6A6" w14:textId="77777777" w:rsidR="00BA6A21" w:rsidRPr="00AB76B4" w:rsidRDefault="00BA6A2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D5C4E3" w14:textId="77777777" w:rsidR="00BA6A21" w:rsidRPr="00AB76B4" w:rsidRDefault="00BA6A2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EF1659" w14:textId="77777777" w:rsidR="00BA6A21" w:rsidRPr="00AB76B4" w:rsidRDefault="00BA6A2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394507" w14:textId="77777777" w:rsidR="00BA6A21" w:rsidRPr="00AB76B4" w:rsidRDefault="00BA6A21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BA6A21" w:rsidRPr="00AB76B4" w14:paraId="22D5BA3A" w14:textId="77777777" w:rsidTr="00927588">
        <w:trPr>
          <w:cantSplit/>
          <w:trHeight w:val="60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887212" w14:textId="77777777" w:rsidR="00BA6A21" w:rsidRPr="00AB76B4" w:rsidRDefault="00BA6A21" w:rsidP="00BA6A2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8D104D" w14:textId="77777777" w:rsidR="00BA6A21" w:rsidRPr="00AB76B4" w:rsidRDefault="00BA6A2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B74C3E" w14:textId="77777777" w:rsidR="00BA6A21" w:rsidRPr="00AB76B4" w:rsidRDefault="00BA6A2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BF49A27" w14:textId="77777777" w:rsidR="00BA6A21" w:rsidRPr="00AB76B4" w:rsidRDefault="00BA6A21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Măldăeni</w:t>
            </w:r>
          </w:p>
          <w:p w14:paraId="11CA836B" w14:textId="77777777" w:rsidR="00BA6A21" w:rsidRPr="00AB76B4" w:rsidRDefault="00BA6A21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204AA8" w14:textId="77777777" w:rsidR="00BA6A21" w:rsidRPr="00AB76B4" w:rsidRDefault="00BA6A2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diag. </w:t>
            </w:r>
          </w:p>
          <w:p w14:paraId="6EDCDE01" w14:textId="77777777" w:rsidR="00BA6A21" w:rsidRPr="00AB76B4" w:rsidRDefault="00BA6A2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5-9 și sch. 11 in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3DB770" w14:textId="77777777" w:rsidR="00BA6A21" w:rsidRPr="00AB76B4" w:rsidRDefault="00BA6A2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B30CE5" w14:textId="77777777" w:rsidR="00BA6A21" w:rsidRPr="00AB76B4" w:rsidRDefault="00BA6A2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02726D" w14:textId="77777777" w:rsidR="00BA6A21" w:rsidRPr="00AB76B4" w:rsidRDefault="00BA6A2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EC9325" w14:textId="77777777" w:rsidR="00BA6A21" w:rsidRPr="00AB76B4" w:rsidRDefault="00BA6A21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Afectează intrări - ieşiri din firul 1 in firul 2 si invers și intrari- ieșiri la linia 1 primiri - expedieri</w:t>
            </w:r>
          </w:p>
        </w:tc>
      </w:tr>
      <w:tr w:rsidR="00BA6A21" w:rsidRPr="00AB76B4" w14:paraId="795EB8E6" w14:textId="77777777" w:rsidTr="00927588">
        <w:trPr>
          <w:cantSplit/>
          <w:trHeight w:val="38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55F6FE" w14:textId="77777777" w:rsidR="00BA6A21" w:rsidRPr="00AB76B4" w:rsidRDefault="00BA6A21" w:rsidP="00BA6A2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F169C2" w14:textId="77777777" w:rsidR="00BA6A21" w:rsidRPr="00AB76B4" w:rsidRDefault="00BA6A2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72F824" w14:textId="77777777" w:rsidR="00BA6A21" w:rsidRPr="00AB76B4" w:rsidRDefault="00BA6A2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5A64D8D" w14:textId="77777777" w:rsidR="00BA6A21" w:rsidRPr="00AB76B4" w:rsidRDefault="00BA6A21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Măldăeni</w:t>
            </w:r>
          </w:p>
          <w:p w14:paraId="17F9F736" w14:textId="77777777" w:rsidR="00BA6A21" w:rsidRPr="00AB76B4" w:rsidRDefault="00BA6A21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1 </w:t>
            </w:r>
          </w:p>
          <w:p w14:paraId="6B8D960D" w14:textId="77777777" w:rsidR="00BA6A21" w:rsidRPr="00AB76B4" w:rsidRDefault="00BA6A21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C25CD8" w14:textId="77777777" w:rsidR="00BA6A21" w:rsidRPr="00AB76B4" w:rsidRDefault="00BA6A2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</w:t>
            </w:r>
          </w:p>
          <w:p w14:paraId="0870A882" w14:textId="77777777" w:rsidR="00BA6A21" w:rsidRPr="00AB76B4" w:rsidRDefault="00BA6A2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FD3520" w14:textId="77777777" w:rsidR="00BA6A21" w:rsidRPr="00AB76B4" w:rsidRDefault="00BA6A2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EC0BC7" w14:textId="77777777" w:rsidR="00BA6A21" w:rsidRPr="00AB76B4" w:rsidRDefault="00BA6A2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8CB47F" w14:textId="77777777" w:rsidR="00BA6A21" w:rsidRPr="00AB76B4" w:rsidRDefault="00BA6A2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F558DB" w14:textId="77777777" w:rsidR="00BA6A21" w:rsidRPr="00AB76B4" w:rsidRDefault="00BA6A21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A6A21" w:rsidRPr="00AB76B4" w14:paraId="2EBAA08B" w14:textId="77777777" w:rsidTr="00927588">
        <w:trPr>
          <w:cantSplit/>
          <w:trHeight w:val="38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E84C9C" w14:textId="77777777" w:rsidR="00BA6A21" w:rsidRPr="00AB76B4" w:rsidRDefault="00BA6A21" w:rsidP="00BA6A2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CFDCA9" w14:textId="77777777" w:rsidR="00BA6A21" w:rsidRDefault="00BA6A21" w:rsidP="000F68F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50E6A8" w14:textId="77777777" w:rsidR="00BA6A21" w:rsidRDefault="00BA6A21" w:rsidP="000F68F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6AD9BC3" w14:textId="77777777" w:rsidR="00BA6A21" w:rsidRPr="00AB76B4" w:rsidRDefault="00BA6A21" w:rsidP="000F68F2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Măldăeni –</w:t>
            </w:r>
          </w:p>
          <w:p w14:paraId="5D3D74C9" w14:textId="77777777" w:rsidR="00BA6A21" w:rsidRPr="00AB76B4" w:rsidRDefault="00BA6A21" w:rsidP="000F68F2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Mihăeşti și</w:t>
            </w:r>
          </w:p>
          <w:p w14:paraId="19B620E8" w14:textId="77777777" w:rsidR="00BA6A21" w:rsidRPr="00AB76B4" w:rsidRDefault="00BA6A21" w:rsidP="000F68F2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4 directă Mihăeşti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192E9B" w14:textId="77777777" w:rsidR="00BA6A21" w:rsidRPr="00AB76B4" w:rsidRDefault="00BA6A21" w:rsidP="000F68F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1DF7B5" w14:textId="77777777" w:rsidR="00BA6A21" w:rsidRPr="00AB76B4" w:rsidRDefault="00BA6A21" w:rsidP="000F68F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B496EB" w14:textId="77777777" w:rsidR="00BA6A21" w:rsidRPr="00AB76B4" w:rsidRDefault="00BA6A21" w:rsidP="000F68F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</w:t>
            </w:r>
            <w:r>
              <w:rPr>
                <w:b/>
                <w:bCs/>
                <w:sz w:val="20"/>
              </w:rPr>
              <w:t>09</w:t>
            </w:r>
            <w:r w:rsidRPr="00AB76B4">
              <w:rPr>
                <w:b/>
                <w:bCs/>
                <w:sz w:val="20"/>
              </w:rPr>
              <w:t>+200</w:t>
            </w:r>
          </w:p>
          <w:p w14:paraId="730EB01A" w14:textId="77777777" w:rsidR="00BA6A21" w:rsidRPr="00AB76B4" w:rsidRDefault="00BA6A21" w:rsidP="000F68F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118+400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86C385" w14:textId="77777777" w:rsidR="00BA6A21" w:rsidRPr="00AB76B4" w:rsidRDefault="00BA6A21" w:rsidP="000F68F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  <w:r w:rsidRPr="00AB76B4">
              <w:rPr>
                <w:b/>
                <w:bCs/>
                <w:sz w:val="36"/>
                <w:szCs w:val="36"/>
              </w:rPr>
              <w:t>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077259" w14:textId="77777777" w:rsidR="00BA6A21" w:rsidRDefault="00BA6A21" w:rsidP="000F68F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BA6A21" w:rsidRPr="00AB76B4" w14:paraId="1F13DE25" w14:textId="77777777" w:rsidTr="00927588">
        <w:trPr>
          <w:cantSplit/>
          <w:trHeight w:val="38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ADB0AA" w14:textId="77777777" w:rsidR="00BA6A21" w:rsidRPr="00AB76B4" w:rsidRDefault="00BA6A21" w:rsidP="00BA6A2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5F3E20" w14:textId="77777777" w:rsidR="00BA6A21" w:rsidRDefault="00BA6A21" w:rsidP="000F68F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DF3FB2" w14:textId="77777777" w:rsidR="00BA6A21" w:rsidRDefault="00BA6A21" w:rsidP="000F68F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99B62FD" w14:textId="77777777" w:rsidR="00BA6A21" w:rsidRPr="00AB76B4" w:rsidRDefault="00BA6A21" w:rsidP="000F68F2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Mihăeşti</w:t>
            </w:r>
          </w:p>
          <w:p w14:paraId="293136CA" w14:textId="77777777" w:rsidR="00BA6A21" w:rsidRDefault="00BA6A21" w:rsidP="000F68F2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2 abătută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0FA3AB" w14:textId="77777777" w:rsidR="00BA6A21" w:rsidRPr="00AB76B4" w:rsidRDefault="00BA6A21" w:rsidP="000F68F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</w:t>
            </w:r>
          </w:p>
          <w:p w14:paraId="5306D17A" w14:textId="77777777" w:rsidR="00BA6A21" w:rsidRPr="00AB76B4" w:rsidRDefault="00BA6A21" w:rsidP="000F68F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9F26E9" w14:textId="77777777" w:rsidR="00BA6A21" w:rsidRPr="00AB76B4" w:rsidRDefault="00BA6A21" w:rsidP="000F68F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A4A092" w14:textId="77777777" w:rsidR="00BA6A21" w:rsidRPr="00AB76B4" w:rsidRDefault="00BA6A21" w:rsidP="000F68F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B0D868" w14:textId="77777777" w:rsidR="00BA6A21" w:rsidRPr="00AB76B4" w:rsidRDefault="00BA6A21" w:rsidP="000F68F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6ADFAF" w14:textId="77777777" w:rsidR="00BA6A21" w:rsidRDefault="00BA6A21" w:rsidP="000F68F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A6A21" w:rsidRPr="00AB76B4" w14:paraId="3FBF1385" w14:textId="77777777" w:rsidTr="00927588">
        <w:trPr>
          <w:cantSplit/>
          <w:trHeight w:val="38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3DF34E" w14:textId="77777777" w:rsidR="00BA6A21" w:rsidRPr="00AB76B4" w:rsidRDefault="00BA6A21" w:rsidP="00BA6A2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ABCFB6" w14:textId="77777777" w:rsidR="00BA6A21" w:rsidRDefault="00BA6A2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119+530</w:t>
            </w:r>
          </w:p>
          <w:p w14:paraId="694C6F80" w14:textId="77777777" w:rsidR="00BA6A21" w:rsidRDefault="00BA6A2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121+000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5E8167" w14:textId="77777777" w:rsidR="00BA6A21" w:rsidRDefault="00BA6A2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8972895" w14:textId="77777777" w:rsidR="00BA6A21" w:rsidRPr="00AB76B4" w:rsidRDefault="00BA6A21" w:rsidP="00F70475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Mihăeşti </w:t>
            </w:r>
            <w:r>
              <w:rPr>
                <w:b/>
                <w:bCs/>
                <w:sz w:val="20"/>
              </w:rPr>
              <w:t xml:space="preserve">- </w:t>
            </w:r>
            <w:r w:rsidRPr="00AB76B4">
              <w:rPr>
                <w:b/>
                <w:bCs/>
                <w:sz w:val="20"/>
              </w:rPr>
              <w:t>Radomirești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FC9FA4" w14:textId="77777777" w:rsidR="00BA6A21" w:rsidRPr="00AB76B4" w:rsidRDefault="00BA6A2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85234D" w14:textId="77777777" w:rsidR="00BA6A21" w:rsidRPr="00AB76B4" w:rsidRDefault="00BA6A2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A8412D" w14:textId="77777777" w:rsidR="00BA6A21" w:rsidRPr="00AB76B4" w:rsidRDefault="00BA6A21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D92D17" w14:textId="77777777" w:rsidR="00BA6A21" w:rsidRPr="00AB76B4" w:rsidRDefault="00BA6A21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A3D213" w14:textId="77777777" w:rsidR="00BA6A21" w:rsidRDefault="00BA6A21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BA6A21" w:rsidRPr="00AB76B4" w14:paraId="51777E44" w14:textId="77777777" w:rsidTr="00927588">
        <w:trPr>
          <w:cantSplit/>
          <w:trHeight w:val="80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5CAF75" w14:textId="77777777" w:rsidR="00BA6A21" w:rsidRPr="00AB76B4" w:rsidRDefault="00BA6A21" w:rsidP="00BA6A2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C3E2B0" w14:textId="77777777" w:rsidR="00BA6A21" w:rsidRPr="00AB76B4" w:rsidRDefault="00BA6A2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DC42D7" w14:textId="77777777" w:rsidR="00BA6A21" w:rsidRPr="00AB76B4" w:rsidRDefault="00BA6A21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BFD2832" w14:textId="77777777" w:rsidR="00BA6A21" w:rsidRPr="00AB76B4" w:rsidRDefault="00BA6A21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</w:t>
            </w:r>
            <w:r w:rsidRPr="00AB76B4">
              <w:rPr>
                <w:b/>
                <w:bCs/>
                <w:sz w:val="20"/>
              </w:rPr>
              <w:t>Radomirești</w:t>
            </w:r>
            <w:r>
              <w:rPr>
                <w:b/>
                <w:bCs/>
                <w:sz w:val="20"/>
              </w:rPr>
              <w:t>, linia 2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FBC3D5" w14:textId="77777777" w:rsidR="00BA6A21" w:rsidRPr="00AB76B4" w:rsidRDefault="00BA6A2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9488AA" w14:textId="77777777" w:rsidR="00BA6A21" w:rsidRPr="00AB76B4" w:rsidRDefault="00BA6A21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4BA3C4" w14:textId="77777777" w:rsidR="00BA6A21" w:rsidRDefault="00BA6A2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124+650</w:t>
            </w:r>
          </w:p>
          <w:p w14:paraId="43D69761" w14:textId="77777777" w:rsidR="00BA6A21" w:rsidRPr="00AB76B4" w:rsidRDefault="00BA6A2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126+528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7A43C6" w14:textId="77777777" w:rsidR="00BA6A21" w:rsidRPr="00AB76B4" w:rsidRDefault="00BA6A21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86CD1B" w14:textId="77777777" w:rsidR="00BA6A21" w:rsidRPr="00AB76B4" w:rsidRDefault="00BA6A21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BA6A21" w:rsidRPr="00AB76B4" w14:paraId="3E259EDB" w14:textId="77777777" w:rsidTr="00927588">
        <w:trPr>
          <w:cantSplit/>
          <w:trHeight w:val="80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33E166" w14:textId="77777777" w:rsidR="00BA6A21" w:rsidRPr="00AB76B4" w:rsidRDefault="00BA6A21" w:rsidP="00BA6A2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5AF913" w14:textId="77777777" w:rsidR="00BA6A21" w:rsidRPr="00AB76B4" w:rsidRDefault="00BA6A2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11FA7C" w14:textId="77777777" w:rsidR="00BA6A21" w:rsidRPr="00AB76B4" w:rsidRDefault="00BA6A21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EC343CF" w14:textId="77777777" w:rsidR="00BA6A21" w:rsidRPr="00AB76B4" w:rsidRDefault="00BA6A21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Radomirești</w:t>
            </w:r>
          </w:p>
          <w:p w14:paraId="340D3118" w14:textId="77777777" w:rsidR="00BA6A21" w:rsidRPr="00AB76B4" w:rsidRDefault="00BA6A21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2137D6" w14:textId="77777777" w:rsidR="00BA6A21" w:rsidRPr="00AB76B4" w:rsidRDefault="00BA6A2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diag. </w:t>
            </w:r>
          </w:p>
          <w:p w14:paraId="0A680FF2" w14:textId="77777777" w:rsidR="00BA6A21" w:rsidRPr="00AB76B4" w:rsidRDefault="00BA6A2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4 - 8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386C7D" w14:textId="77777777" w:rsidR="00BA6A21" w:rsidRPr="00AB76B4" w:rsidRDefault="00BA6A21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A6CC60" w14:textId="77777777" w:rsidR="00BA6A21" w:rsidRPr="00AB76B4" w:rsidRDefault="00BA6A2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FB7E54" w14:textId="77777777" w:rsidR="00BA6A21" w:rsidRPr="00AB76B4" w:rsidRDefault="00BA6A21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2A354E" w14:textId="77777777" w:rsidR="00BA6A21" w:rsidRPr="00AB76B4" w:rsidRDefault="00BA6A21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E4BD48A" w14:textId="77777777" w:rsidR="00BA6A21" w:rsidRPr="00AB76B4" w:rsidRDefault="00BA6A21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din firul I în firul II și invers.</w:t>
            </w:r>
          </w:p>
        </w:tc>
      </w:tr>
      <w:tr w:rsidR="00BA6A21" w:rsidRPr="00AB76B4" w14:paraId="324F66E8" w14:textId="77777777" w:rsidTr="00927588">
        <w:trPr>
          <w:cantSplit/>
          <w:trHeight w:val="80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4C009D" w14:textId="77777777" w:rsidR="00BA6A21" w:rsidRPr="00AB76B4" w:rsidRDefault="00BA6A21" w:rsidP="00BA6A2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C064B2" w14:textId="77777777" w:rsidR="00BA6A21" w:rsidRPr="00AB76B4" w:rsidRDefault="00BA6A2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E3DC74" w14:textId="77777777" w:rsidR="00BA6A21" w:rsidRPr="00AB76B4" w:rsidRDefault="00BA6A21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58D152C" w14:textId="77777777" w:rsidR="00BA6A21" w:rsidRPr="00AB76B4" w:rsidRDefault="00BA6A21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Radomirești</w:t>
            </w:r>
          </w:p>
          <w:p w14:paraId="20721A52" w14:textId="77777777" w:rsidR="00BA6A21" w:rsidRPr="00AB76B4" w:rsidRDefault="00BA6A21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 +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686D64" w14:textId="77777777" w:rsidR="00BA6A21" w:rsidRPr="00AB76B4" w:rsidRDefault="00BA6A2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sch. </w:t>
            </w:r>
          </w:p>
          <w:p w14:paraId="4539789C" w14:textId="77777777" w:rsidR="00BA6A21" w:rsidRPr="00AB76B4" w:rsidRDefault="00BA6A2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11 și 12 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D4C5FF" w14:textId="77777777" w:rsidR="00BA6A21" w:rsidRPr="00AB76B4" w:rsidRDefault="00BA6A21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BCB2DC" w14:textId="77777777" w:rsidR="00BA6A21" w:rsidRPr="00AB76B4" w:rsidRDefault="00BA6A2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2678FD" w14:textId="77777777" w:rsidR="00BA6A21" w:rsidRPr="00AB76B4" w:rsidRDefault="00BA6A21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FC5E4D" w14:textId="77777777" w:rsidR="00BA6A21" w:rsidRPr="00AB76B4" w:rsidRDefault="00BA6A21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DBA6206" w14:textId="77777777" w:rsidR="00BA6A21" w:rsidRPr="00AB76B4" w:rsidRDefault="00BA6A21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linia 1.</w:t>
            </w:r>
          </w:p>
        </w:tc>
      </w:tr>
      <w:tr w:rsidR="00BA6A21" w:rsidRPr="00AB76B4" w14:paraId="4FCEFF85" w14:textId="77777777" w:rsidTr="00927588">
        <w:trPr>
          <w:cantSplit/>
          <w:trHeight w:val="80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2BAD3F" w14:textId="77777777" w:rsidR="00BA6A21" w:rsidRPr="00AB76B4" w:rsidRDefault="00BA6A21" w:rsidP="00BA6A2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A210FE" w14:textId="77777777" w:rsidR="00BA6A21" w:rsidRDefault="00BA6A2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129+900</w:t>
            </w:r>
          </w:p>
          <w:p w14:paraId="7572C892" w14:textId="77777777" w:rsidR="00BA6A21" w:rsidRPr="00AB76B4" w:rsidRDefault="00BA6A2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143+750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85833F" w14:textId="77777777" w:rsidR="00BA6A21" w:rsidRPr="00AB76B4" w:rsidRDefault="00BA6A21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008EB9E" w14:textId="77777777" w:rsidR="00BA6A21" w:rsidRDefault="00BA6A2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Radomirești - </w:t>
            </w:r>
            <w:r w:rsidRPr="00AB76B4">
              <w:rPr>
                <w:b/>
                <w:bCs/>
                <w:sz w:val="20"/>
              </w:rPr>
              <w:t>Drăgăneşti Olt</w:t>
            </w:r>
            <w:r>
              <w:rPr>
                <w:b/>
                <w:bCs/>
                <w:sz w:val="20"/>
              </w:rPr>
              <w:t xml:space="preserve"> </w:t>
            </w:r>
          </w:p>
          <w:p w14:paraId="0143DD2D" w14:textId="77777777" w:rsidR="00BA6A21" w:rsidRDefault="00BA6A2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3 directă  </w:t>
            </w:r>
          </w:p>
          <w:p w14:paraId="2388B37C" w14:textId="77777777" w:rsidR="00BA6A21" w:rsidRDefault="00BA6A2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</w:t>
            </w:r>
            <w:r w:rsidRPr="00AB76B4">
              <w:rPr>
                <w:b/>
                <w:bCs/>
                <w:sz w:val="20"/>
              </w:rPr>
              <w:t>Drăgăneşti Olt</w:t>
            </w:r>
            <w:r>
              <w:rPr>
                <w:b/>
                <w:bCs/>
                <w:sz w:val="20"/>
              </w:rPr>
              <w:t xml:space="preserve"> </w:t>
            </w:r>
          </w:p>
          <w:p w14:paraId="4E5A4F00" w14:textId="77777777" w:rsidR="00BA6A21" w:rsidRDefault="00BA6A2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și </w:t>
            </w:r>
            <w:r w:rsidRPr="00AB76B4">
              <w:rPr>
                <w:b/>
                <w:bCs/>
                <w:sz w:val="20"/>
              </w:rPr>
              <w:t>Drăgăneşti Olt</w:t>
            </w:r>
            <w:r>
              <w:rPr>
                <w:b/>
                <w:bCs/>
                <w:sz w:val="20"/>
              </w:rPr>
              <w:t xml:space="preserve"> - </w:t>
            </w:r>
            <w:r w:rsidRPr="00AB76B4">
              <w:rPr>
                <w:b/>
                <w:bCs/>
                <w:sz w:val="20"/>
              </w:rPr>
              <w:t>Fărcașele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9585C1" w14:textId="77777777" w:rsidR="00BA6A21" w:rsidRPr="00AB76B4" w:rsidRDefault="00BA6A2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394208" w14:textId="77777777" w:rsidR="00BA6A21" w:rsidRPr="00AB76B4" w:rsidRDefault="00BA6A21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A7361A" w14:textId="77777777" w:rsidR="00BA6A21" w:rsidRDefault="00BA6A2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D34D66" w14:textId="77777777" w:rsidR="00BA6A21" w:rsidRDefault="00BA6A21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4D269B" w14:textId="77777777" w:rsidR="00BA6A21" w:rsidRDefault="00BA6A21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BA6A21" w:rsidRPr="00AB76B4" w14:paraId="2EC8F18C" w14:textId="77777777" w:rsidTr="00927588">
        <w:trPr>
          <w:cantSplit/>
          <w:trHeight w:val="80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2D6AC8" w14:textId="77777777" w:rsidR="00BA6A21" w:rsidRPr="00AB76B4" w:rsidRDefault="00BA6A21" w:rsidP="00BA6A2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664FDA" w14:textId="77777777" w:rsidR="00BA6A21" w:rsidRDefault="00BA6A21" w:rsidP="008818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1225D4" w14:textId="77777777" w:rsidR="00BA6A21" w:rsidRDefault="00BA6A21" w:rsidP="008818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342025F" w14:textId="77777777" w:rsidR="00BA6A21" w:rsidRDefault="00BA6A21" w:rsidP="0088186A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2 directă  </w:t>
            </w:r>
          </w:p>
          <w:p w14:paraId="6661AD82" w14:textId="77777777" w:rsidR="00BA6A21" w:rsidRDefault="00BA6A21" w:rsidP="0088186A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</w:t>
            </w:r>
            <w:r w:rsidRPr="00AB76B4">
              <w:rPr>
                <w:b/>
                <w:bCs/>
                <w:sz w:val="20"/>
              </w:rPr>
              <w:t>Drăgăneşti Olt</w:t>
            </w:r>
            <w:r>
              <w:rPr>
                <w:b/>
                <w:bCs/>
                <w:sz w:val="20"/>
              </w:rPr>
              <w:t xml:space="preserve"> și </w:t>
            </w:r>
            <w:r w:rsidRPr="00AB76B4">
              <w:rPr>
                <w:b/>
                <w:bCs/>
                <w:sz w:val="20"/>
              </w:rPr>
              <w:t>Drăgăneşti Olt</w:t>
            </w:r>
            <w:r>
              <w:rPr>
                <w:b/>
                <w:bCs/>
                <w:sz w:val="20"/>
              </w:rPr>
              <w:t xml:space="preserve"> - </w:t>
            </w:r>
            <w:r w:rsidRPr="00AB76B4">
              <w:rPr>
                <w:b/>
                <w:bCs/>
                <w:sz w:val="20"/>
              </w:rPr>
              <w:t>Fărcașele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4A3A81" w14:textId="77777777" w:rsidR="00BA6A21" w:rsidRPr="00AB76B4" w:rsidRDefault="00BA6A21" w:rsidP="008818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B33E61" w14:textId="77777777" w:rsidR="00BA6A21" w:rsidRPr="00AB76B4" w:rsidRDefault="00BA6A21" w:rsidP="008818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6CEF13" w14:textId="77777777" w:rsidR="00BA6A21" w:rsidRDefault="00BA6A21" w:rsidP="008818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136+746</w:t>
            </w:r>
          </w:p>
          <w:p w14:paraId="2F1C6B98" w14:textId="77777777" w:rsidR="00BA6A21" w:rsidRDefault="00BA6A21" w:rsidP="008818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144+100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5868D4" w14:textId="77777777" w:rsidR="00BA6A21" w:rsidRDefault="00BA6A21" w:rsidP="008818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BA7937" w14:textId="77777777" w:rsidR="00BA6A21" w:rsidRDefault="00BA6A21" w:rsidP="0088186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BA6A21" w:rsidRPr="00AB76B4" w14:paraId="5F7B597D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E75508" w14:textId="77777777" w:rsidR="00BA6A21" w:rsidRPr="00AB76B4" w:rsidRDefault="00BA6A21" w:rsidP="00BA6A2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B6178E" w14:textId="77777777" w:rsidR="00BA6A21" w:rsidRPr="00AB76B4" w:rsidRDefault="00BA6A2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B281F9" w14:textId="77777777" w:rsidR="00BA6A21" w:rsidRPr="00AB76B4" w:rsidRDefault="00BA6A21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D30E9B2" w14:textId="77777777" w:rsidR="00BA6A21" w:rsidRPr="00AB76B4" w:rsidRDefault="00BA6A21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Drăgăneşti Olt</w:t>
            </w:r>
          </w:p>
          <w:p w14:paraId="5882535D" w14:textId="77777777" w:rsidR="00BA6A21" w:rsidRPr="00AB76B4" w:rsidRDefault="00BA6A21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1 </w:t>
            </w:r>
          </w:p>
          <w:p w14:paraId="1AC500D0" w14:textId="77777777" w:rsidR="00BA6A21" w:rsidRPr="00AB76B4" w:rsidRDefault="00BA6A21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BCDFDE" w14:textId="77777777" w:rsidR="00BA6A21" w:rsidRPr="00AB76B4" w:rsidRDefault="00BA6A2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de la</w:t>
            </w:r>
          </w:p>
          <w:p w14:paraId="72E4F2E1" w14:textId="77777777" w:rsidR="00BA6A21" w:rsidRPr="00AB76B4" w:rsidRDefault="00BA6A2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  <w:p w14:paraId="54469A86" w14:textId="77777777" w:rsidR="00BA6A21" w:rsidRPr="00AB76B4" w:rsidRDefault="00BA6A2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la </w:t>
            </w:r>
          </w:p>
          <w:p w14:paraId="33A2D907" w14:textId="77777777" w:rsidR="00BA6A21" w:rsidRPr="00AB76B4" w:rsidRDefault="00BA6A2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axa staţiei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6CACED" w14:textId="77777777" w:rsidR="00BA6A21" w:rsidRPr="00AB76B4" w:rsidRDefault="00BA6A21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32A93C" w14:textId="77777777" w:rsidR="00BA6A21" w:rsidRPr="00AB76B4" w:rsidRDefault="00BA6A2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9331ED" w14:textId="77777777" w:rsidR="00BA6A21" w:rsidRPr="00AB76B4" w:rsidRDefault="00BA6A21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EEFD62" w14:textId="77777777" w:rsidR="00BA6A21" w:rsidRPr="00AB76B4" w:rsidRDefault="00BA6A21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A6A21" w:rsidRPr="00AB76B4" w14:paraId="5E1394F8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24F5CA" w14:textId="77777777" w:rsidR="00BA6A21" w:rsidRPr="00AB76B4" w:rsidRDefault="00BA6A21" w:rsidP="00BA6A2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F61702" w14:textId="77777777" w:rsidR="00BA6A21" w:rsidRPr="00AB76B4" w:rsidRDefault="00BA6A2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DD6C48" w14:textId="77777777" w:rsidR="00BA6A21" w:rsidRPr="00AB76B4" w:rsidRDefault="00BA6A21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E900E14" w14:textId="77777777" w:rsidR="00BA6A21" w:rsidRPr="00AB76B4" w:rsidRDefault="00BA6A21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Drăgăneşti Olt</w:t>
            </w:r>
          </w:p>
          <w:p w14:paraId="3778DBED" w14:textId="77777777" w:rsidR="00BA6A21" w:rsidRPr="00AB76B4" w:rsidRDefault="00BA6A21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99D197" w14:textId="77777777" w:rsidR="00BA6A21" w:rsidRPr="00AB76B4" w:rsidRDefault="00BA6A2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</w:t>
            </w:r>
          </w:p>
          <w:p w14:paraId="520A5410" w14:textId="77777777" w:rsidR="00BA6A21" w:rsidRPr="00AB76B4" w:rsidRDefault="00BA6A2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diag. </w:t>
            </w:r>
          </w:p>
          <w:p w14:paraId="7147CB37" w14:textId="77777777" w:rsidR="00BA6A21" w:rsidRPr="00AB76B4" w:rsidRDefault="00BA6A2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6 - 12, </w:t>
            </w:r>
          </w:p>
          <w:p w14:paraId="6A4C0247" w14:textId="77777777" w:rsidR="00BA6A21" w:rsidRPr="00AB76B4" w:rsidRDefault="00BA6A2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8 - 10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003D08" w14:textId="77777777" w:rsidR="00BA6A21" w:rsidRPr="00AB76B4" w:rsidRDefault="00BA6A21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320A37" w14:textId="77777777" w:rsidR="00BA6A21" w:rsidRPr="00AB76B4" w:rsidRDefault="00BA6A2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BE9D32" w14:textId="77777777" w:rsidR="00BA6A21" w:rsidRPr="00AB76B4" w:rsidRDefault="00BA6A21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A17BDC" w14:textId="77777777" w:rsidR="00BA6A21" w:rsidRPr="00AB76B4" w:rsidRDefault="00BA6A21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C199FC8" w14:textId="77777777" w:rsidR="00BA6A21" w:rsidRPr="00AB76B4" w:rsidRDefault="00BA6A21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2 și 3 directe.</w:t>
            </w:r>
          </w:p>
        </w:tc>
      </w:tr>
      <w:tr w:rsidR="00BA6A21" w:rsidRPr="00AB76B4" w14:paraId="4BCE21CE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46DBB7" w14:textId="77777777" w:rsidR="00BA6A21" w:rsidRPr="00AB76B4" w:rsidRDefault="00BA6A21" w:rsidP="00BA6A2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67CB5B" w14:textId="77777777" w:rsidR="00BA6A21" w:rsidRDefault="00BA6A2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F12DAA" w14:textId="77777777" w:rsidR="00BA6A21" w:rsidRDefault="00BA6A21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87190CC" w14:textId="77777777" w:rsidR="00BA6A21" w:rsidRPr="00AB76B4" w:rsidRDefault="00BA6A21" w:rsidP="00075656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Fărcașele</w:t>
            </w:r>
          </w:p>
          <w:p w14:paraId="37CCCB3C" w14:textId="77777777" w:rsidR="00BA6A21" w:rsidRPr="00AB76B4" w:rsidRDefault="00BA6A21" w:rsidP="00075656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</w:t>
            </w:r>
            <w:r>
              <w:rPr>
                <w:b/>
                <w:bCs/>
                <w:sz w:val="20"/>
              </w:rPr>
              <w:t>2</w:t>
            </w:r>
            <w:r w:rsidRPr="00AB76B4">
              <w:rPr>
                <w:b/>
                <w:bCs/>
                <w:sz w:val="20"/>
              </w:rPr>
              <w:t xml:space="preserve"> directă</w:t>
            </w:r>
            <w:r>
              <w:rPr>
                <w:b/>
                <w:bCs/>
                <w:sz w:val="20"/>
              </w:rPr>
              <w:t xml:space="preserve">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9D90A4" w14:textId="77777777" w:rsidR="00BA6A21" w:rsidRPr="00AB76B4" w:rsidRDefault="00BA6A2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C2C73C" w14:textId="77777777" w:rsidR="00BA6A21" w:rsidRPr="00AB76B4" w:rsidRDefault="00BA6A21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62129A" w14:textId="77777777" w:rsidR="00BA6A21" w:rsidRDefault="00BA6A2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146+830</w:t>
            </w:r>
          </w:p>
          <w:p w14:paraId="19707491" w14:textId="77777777" w:rsidR="00BA6A21" w:rsidRPr="00AB76B4" w:rsidRDefault="00BA6A2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147+380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349142" w14:textId="77777777" w:rsidR="00BA6A21" w:rsidRPr="00AB76B4" w:rsidRDefault="00BA6A21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B53565" w14:textId="77777777" w:rsidR="00BA6A21" w:rsidRDefault="00BA6A21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BA6A21" w:rsidRPr="00AB76B4" w14:paraId="4C2CB395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F3CBEE" w14:textId="77777777" w:rsidR="00BA6A21" w:rsidRPr="00AB76B4" w:rsidRDefault="00BA6A21" w:rsidP="00BA6A2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E3391C" w14:textId="77777777" w:rsidR="00BA6A21" w:rsidRDefault="00BA6A2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12C43C" w14:textId="77777777" w:rsidR="00BA6A21" w:rsidRDefault="00BA6A21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EFEFC34" w14:textId="77777777" w:rsidR="00BA6A21" w:rsidRPr="00AB76B4" w:rsidRDefault="00BA6A21" w:rsidP="00844E2B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Fărcașele</w:t>
            </w:r>
          </w:p>
          <w:p w14:paraId="371E1887" w14:textId="77777777" w:rsidR="00BA6A21" w:rsidRPr="00AB76B4" w:rsidRDefault="00BA6A21" w:rsidP="00844E2B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</w:t>
            </w:r>
            <w:r>
              <w:rPr>
                <w:b/>
                <w:bCs/>
                <w:sz w:val="20"/>
              </w:rPr>
              <w:t>2</w:t>
            </w:r>
            <w:r w:rsidRPr="00AB76B4">
              <w:rPr>
                <w:b/>
                <w:bCs/>
                <w:sz w:val="20"/>
              </w:rPr>
              <w:t xml:space="preserve">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9FD161" w14:textId="77777777" w:rsidR="00BA6A21" w:rsidRPr="00AB76B4" w:rsidRDefault="00BA6A2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304404" w14:textId="77777777" w:rsidR="00BA6A21" w:rsidRPr="00AB76B4" w:rsidRDefault="00BA6A21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AE15C2" w14:textId="77777777" w:rsidR="00BA6A21" w:rsidRDefault="00BA6A2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147+380</w:t>
            </w:r>
          </w:p>
          <w:p w14:paraId="6585982E" w14:textId="77777777" w:rsidR="00BA6A21" w:rsidRPr="00AB76B4" w:rsidRDefault="00BA6A2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148+200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2BFB58" w14:textId="77777777" w:rsidR="00BA6A21" w:rsidRPr="00AB76B4" w:rsidRDefault="00BA6A21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56489F" w14:textId="77777777" w:rsidR="00BA6A21" w:rsidRDefault="00BA6A21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BA6A21" w:rsidRPr="00AB76B4" w14:paraId="329BBB48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F24154" w14:textId="77777777" w:rsidR="00BA6A21" w:rsidRPr="00AB76B4" w:rsidRDefault="00BA6A21" w:rsidP="00BA6A2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C12A6E" w14:textId="77777777" w:rsidR="00BA6A21" w:rsidRDefault="00BA6A2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857B8D" w14:textId="77777777" w:rsidR="00BA6A21" w:rsidRDefault="00BA6A21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9E1B5E7" w14:textId="77777777" w:rsidR="00BA6A21" w:rsidRPr="00AB76B4" w:rsidRDefault="00BA6A21" w:rsidP="00FB5F75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Fărcașele</w:t>
            </w:r>
          </w:p>
          <w:p w14:paraId="330C250D" w14:textId="77777777" w:rsidR="00BA6A21" w:rsidRPr="00AB76B4" w:rsidRDefault="00BA6A21" w:rsidP="00FB5F75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</w:t>
            </w:r>
            <w:r>
              <w:rPr>
                <w:b/>
                <w:bCs/>
                <w:sz w:val="20"/>
              </w:rPr>
              <w:t>2</w:t>
            </w:r>
            <w:r w:rsidRPr="00AB76B4">
              <w:rPr>
                <w:b/>
                <w:bCs/>
                <w:sz w:val="20"/>
              </w:rPr>
              <w:t xml:space="preserve"> directă</w:t>
            </w:r>
            <w:r>
              <w:rPr>
                <w:b/>
                <w:bCs/>
                <w:sz w:val="20"/>
              </w:rPr>
              <w:t xml:space="preserve">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F63E29" w14:textId="77777777" w:rsidR="00BA6A21" w:rsidRPr="00AB76B4" w:rsidRDefault="00BA6A2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BB8DF3" w14:textId="77777777" w:rsidR="00BA6A21" w:rsidRPr="00AB76B4" w:rsidRDefault="00BA6A21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418236" w14:textId="77777777" w:rsidR="00BA6A21" w:rsidRDefault="00BA6A2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148+200</w:t>
            </w:r>
          </w:p>
          <w:p w14:paraId="122D30C7" w14:textId="77777777" w:rsidR="00BA6A21" w:rsidRDefault="00BA6A2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148+792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B50FFE" w14:textId="77777777" w:rsidR="00BA6A21" w:rsidRDefault="00BA6A21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336AF9" w14:textId="77777777" w:rsidR="00BA6A21" w:rsidRDefault="00BA6A21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BA6A21" w:rsidRPr="00AB76B4" w14:paraId="3F44E107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6C976B" w14:textId="77777777" w:rsidR="00BA6A21" w:rsidRPr="00AB76B4" w:rsidRDefault="00BA6A21" w:rsidP="00BA6A2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F9AAAE" w14:textId="77777777" w:rsidR="00BA6A21" w:rsidRDefault="00BA6A21" w:rsidP="008818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148+792</w:t>
            </w:r>
          </w:p>
          <w:p w14:paraId="1815A1A4" w14:textId="77777777" w:rsidR="00BA6A21" w:rsidRDefault="00BA6A21" w:rsidP="008818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153+900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E6CE8C" w14:textId="77777777" w:rsidR="00BA6A21" w:rsidRDefault="00BA6A21" w:rsidP="008818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18E8CA8" w14:textId="77777777" w:rsidR="00BA6A21" w:rsidRPr="00AB76B4" w:rsidRDefault="00BA6A21" w:rsidP="0088186A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Fărcașele - Caracal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B6BA8F" w14:textId="77777777" w:rsidR="00BA6A21" w:rsidRPr="00AB76B4" w:rsidRDefault="00BA6A21" w:rsidP="008818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1FDC44" w14:textId="77777777" w:rsidR="00BA6A21" w:rsidRPr="00AB76B4" w:rsidRDefault="00BA6A21" w:rsidP="008818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51D340" w14:textId="77777777" w:rsidR="00BA6A21" w:rsidRDefault="00BA6A21" w:rsidP="008818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222114" w14:textId="77777777" w:rsidR="00BA6A21" w:rsidRDefault="00BA6A21" w:rsidP="008818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5BF7FA" w14:textId="77777777" w:rsidR="00BA6A21" w:rsidRDefault="00BA6A21" w:rsidP="0088186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BA6A21" w:rsidRPr="00AB76B4" w14:paraId="37B21CC2" w14:textId="77777777" w:rsidTr="00927588">
        <w:trPr>
          <w:cantSplit/>
          <w:trHeight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798DA7" w14:textId="77777777" w:rsidR="00BA6A21" w:rsidRPr="00AB76B4" w:rsidRDefault="00BA6A21" w:rsidP="00BA6A2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3C1DC7" w14:textId="77777777" w:rsidR="00BA6A21" w:rsidRPr="00AB76B4" w:rsidRDefault="00BA6A2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153+900</w:t>
            </w:r>
          </w:p>
          <w:p w14:paraId="374F3A87" w14:textId="77777777" w:rsidR="00BA6A21" w:rsidRPr="00AB76B4" w:rsidRDefault="00BA6A2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155+300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8521B6" w14:textId="77777777" w:rsidR="00BA6A21" w:rsidRPr="00AB76B4" w:rsidRDefault="00BA6A21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F6B26B3" w14:textId="77777777" w:rsidR="00BA6A21" w:rsidRPr="00AB76B4" w:rsidRDefault="00BA6A21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Fărcașele - </w:t>
            </w:r>
          </w:p>
          <w:p w14:paraId="1CB863F1" w14:textId="77777777" w:rsidR="00BA6A21" w:rsidRPr="00AB76B4" w:rsidRDefault="00BA6A21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Caracal și </w:t>
            </w:r>
          </w:p>
          <w:p w14:paraId="68DECFE4" w14:textId="77777777" w:rsidR="00BA6A21" w:rsidRPr="00AB76B4" w:rsidRDefault="00BA6A21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Caracal</w:t>
            </w:r>
          </w:p>
          <w:p w14:paraId="46DA58A3" w14:textId="77777777" w:rsidR="00BA6A21" w:rsidRPr="00AB76B4" w:rsidRDefault="00BA6A21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3 directă,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8733E4" w14:textId="77777777" w:rsidR="00BA6A21" w:rsidRPr="00AB76B4" w:rsidRDefault="00BA6A2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DE8106" w14:textId="77777777" w:rsidR="00BA6A21" w:rsidRPr="00AB76B4" w:rsidRDefault="00BA6A21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08C328" w14:textId="77777777" w:rsidR="00BA6A21" w:rsidRPr="00AB76B4" w:rsidRDefault="00BA6A2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33B8A8" w14:textId="77777777" w:rsidR="00BA6A21" w:rsidRPr="00AB76B4" w:rsidRDefault="00BA6A21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401125" w14:textId="77777777" w:rsidR="00BA6A21" w:rsidRPr="00AB76B4" w:rsidRDefault="00BA6A21" w:rsidP="000B5F91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 Fără inductori.</w:t>
            </w:r>
          </w:p>
          <w:p w14:paraId="1FDEAC0F" w14:textId="77777777" w:rsidR="00BA6A21" w:rsidRPr="00AB76B4" w:rsidRDefault="00BA6A21" w:rsidP="000B5F91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 Afectează intrări - ieşiri </w:t>
            </w:r>
          </w:p>
          <w:p w14:paraId="3C7B7957" w14:textId="77777777" w:rsidR="00BA6A21" w:rsidRPr="00AB76B4" w:rsidRDefault="00BA6A21" w:rsidP="000B5F91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 peste sch. 7, 11, 17, 23 și 27.</w:t>
            </w:r>
          </w:p>
          <w:p w14:paraId="67EAD9CB" w14:textId="77777777" w:rsidR="00BA6A21" w:rsidRPr="00AB76B4" w:rsidRDefault="00BA6A21" w:rsidP="000B5F91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A6A21" w:rsidRPr="00AB76B4" w14:paraId="0F6FAA1B" w14:textId="77777777" w:rsidTr="00927588">
        <w:trPr>
          <w:cantSplit/>
          <w:trHeight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061A6A" w14:textId="77777777" w:rsidR="00BA6A21" w:rsidRPr="00AB76B4" w:rsidRDefault="00BA6A21" w:rsidP="00BA6A2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30297A" w14:textId="77777777" w:rsidR="00BA6A21" w:rsidRPr="00AB76B4" w:rsidRDefault="00BA6A21" w:rsidP="0007565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B40669" w14:textId="77777777" w:rsidR="00BA6A21" w:rsidRPr="00AB76B4" w:rsidRDefault="00BA6A21" w:rsidP="00075656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F66C2DC" w14:textId="77777777" w:rsidR="00BA6A21" w:rsidRPr="00AB76B4" w:rsidRDefault="00BA6A21" w:rsidP="00075656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Caracal</w:t>
            </w:r>
          </w:p>
          <w:p w14:paraId="144E4E29" w14:textId="77777777" w:rsidR="00BA6A21" w:rsidRPr="00AB76B4" w:rsidRDefault="00BA6A21" w:rsidP="00075656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4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194560" w14:textId="77777777" w:rsidR="00BA6A21" w:rsidRPr="00AB76B4" w:rsidRDefault="00BA6A21" w:rsidP="0007565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873C7B" w14:textId="77777777" w:rsidR="00BA6A21" w:rsidRPr="00AB76B4" w:rsidRDefault="00BA6A21" w:rsidP="00075656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2814E5" w14:textId="77777777" w:rsidR="00BA6A21" w:rsidRPr="00AB76B4" w:rsidRDefault="00BA6A21" w:rsidP="0007565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155+330</w:t>
            </w:r>
          </w:p>
          <w:p w14:paraId="2AB689B5" w14:textId="77777777" w:rsidR="00BA6A21" w:rsidRPr="00AB76B4" w:rsidRDefault="00BA6A21" w:rsidP="0007565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156+310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CDA98A" w14:textId="77777777" w:rsidR="00BA6A21" w:rsidRPr="00AB76B4" w:rsidRDefault="00BA6A21" w:rsidP="00075656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</w:t>
            </w: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EDE33B" w14:textId="77777777" w:rsidR="00BA6A21" w:rsidRPr="00AB76B4" w:rsidRDefault="00BA6A21" w:rsidP="00075656">
            <w:pPr>
              <w:spacing w:before="40" w:after="40" w:line="276" w:lineRule="auto"/>
              <w:ind w:left="83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  <w:p w14:paraId="2C332EF1" w14:textId="77777777" w:rsidR="00BA6A21" w:rsidRPr="00AB76B4" w:rsidRDefault="00BA6A21" w:rsidP="00075656">
            <w:pPr>
              <w:spacing w:before="40" w:after="40" w:line="276" w:lineRule="auto"/>
              <w:ind w:left="83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Între călcâi sch. 27 și </w:t>
            </w:r>
          </w:p>
          <w:p w14:paraId="429CAB97" w14:textId="77777777" w:rsidR="00BA6A21" w:rsidRPr="00AB76B4" w:rsidRDefault="00BA6A21" w:rsidP="00075656">
            <w:pPr>
              <w:spacing w:before="40" w:after="40" w:line="276" w:lineRule="auto"/>
              <w:ind w:left="83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vf. sch. 22.</w:t>
            </w:r>
          </w:p>
        </w:tc>
      </w:tr>
      <w:tr w:rsidR="00BA6A21" w:rsidRPr="00AB76B4" w14:paraId="44B8708F" w14:textId="77777777" w:rsidTr="00927588">
        <w:trPr>
          <w:cantSplit/>
          <w:trHeight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DD9703" w14:textId="77777777" w:rsidR="00BA6A21" w:rsidRPr="00AB76B4" w:rsidRDefault="00BA6A21" w:rsidP="00BA6A2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F739B0" w14:textId="77777777" w:rsidR="00BA6A21" w:rsidRPr="00AB76B4" w:rsidRDefault="00BA6A2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6CE87C" w14:textId="77777777" w:rsidR="00BA6A21" w:rsidRPr="00AB76B4" w:rsidRDefault="00BA6A21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C1FA4D5" w14:textId="77777777" w:rsidR="00BA6A21" w:rsidRPr="00AB76B4" w:rsidRDefault="00BA6A21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Caracal Cap Y</w:t>
            </w:r>
          </w:p>
          <w:p w14:paraId="3503334E" w14:textId="77777777" w:rsidR="00BA6A21" w:rsidRPr="00AB76B4" w:rsidRDefault="00BA6A21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D40C74" w14:textId="77777777" w:rsidR="00BA6A21" w:rsidRPr="00AB76B4" w:rsidRDefault="00BA6A2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22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EEA52B" w14:textId="77777777" w:rsidR="00BA6A21" w:rsidRPr="00AB76B4" w:rsidRDefault="00BA6A21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433319" w14:textId="77777777" w:rsidR="00BA6A21" w:rsidRPr="00AB76B4" w:rsidRDefault="00BA6A2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0BFCB5" w14:textId="77777777" w:rsidR="00BA6A21" w:rsidRPr="00AB76B4" w:rsidRDefault="00BA6A21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EA6F31" w14:textId="77777777" w:rsidR="00BA6A21" w:rsidRPr="00AB76B4" w:rsidRDefault="00BA6A21" w:rsidP="000B5F91">
            <w:pPr>
              <w:spacing w:before="40" w:after="40" w:line="276" w:lineRule="auto"/>
              <w:ind w:left="83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Afectează intrări - ieşiri la liniile 4 și 5</w:t>
            </w:r>
          </w:p>
        </w:tc>
      </w:tr>
      <w:tr w:rsidR="00BA6A21" w:rsidRPr="00AB76B4" w14:paraId="79E0ED78" w14:textId="77777777" w:rsidTr="00927588">
        <w:trPr>
          <w:cantSplit/>
          <w:trHeight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C2FBE8" w14:textId="77777777" w:rsidR="00BA6A21" w:rsidRPr="00AB76B4" w:rsidRDefault="00BA6A21" w:rsidP="00BA6A2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46EAF1" w14:textId="77777777" w:rsidR="00BA6A21" w:rsidRPr="00AB76B4" w:rsidRDefault="00BA6A2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AFFC89" w14:textId="77777777" w:rsidR="00BA6A21" w:rsidRPr="00AB76B4" w:rsidRDefault="00BA6A21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E77FD91" w14:textId="77777777" w:rsidR="00BA6A21" w:rsidRPr="00AB76B4" w:rsidRDefault="00BA6A21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Caracal</w:t>
            </w:r>
          </w:p>
          <w:p w14:paraId="6C478FCC" w14:textId="77777777" w:rsidR="00BA6A21" w:rsidRPr="00AB76B4" w:rsidRDefault="00BA6A21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2 directă, Cap Y,</w:t>
            </w:r>
          </w:p>
          <w:p w14:paraId="10646313" w14:textId="77777777" w:rsidR="00BA6A21" w:rsidRPr="00AB76B4" w:rsidRDefault="00BA6A21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6, 32 și 34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397AFC" w14:textId="77777777" w:rsidR="00BA6A21" w:rsidRPr="00AB76B4" w:rsidRDefault="00BA6A2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300066" w14:textId="77777777" w:rsidR="00BA6A21" w:rsidRPr="00AB76B4" w:rsidRDefault="00BA6A21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8BFD6E" w14:textId="77777777" w:rsidR="00BA6A21" w:rsidRPr="00AB76B4" w:rsidRDefault="00BA6A2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156+150</w:t>
            </w:r>
          </w:p>
          <w:p w14:paraId="77863D86" w14:textId="77777777" w:rsidR="00BA6A21" w:rsidRPr="00AB76B4" w:rsidRDefault="00BA6A2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156+480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F33257" w14:textId="77777777" w:rsidR="00BA6A21" w:rsidRPr="00AB76B4" w:rsidRDefault="00BA6A21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</w:t>
            </w:r>
            <w:r w:rsidRPr="00AB76B4">
              <w:rPr>
                <w:b/>
                <w:bCs/>
                <w:sz w:val="36"/>
                <w:szCs w:val="36"/>
              </w:rPr>
              <w:t>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DF2CC3" w14:textId="77777777" w:rsidR="00BA6A21" w:rsidRPr="00AB76B4" w:rsidRDefault="00BA6A21" w:rsidP="000B5F91">
            <w:pPr>
              <w:spacing w:before="40" w:after="40" w:line="276" w:lineRule="auto"/>
              <w:ind w:left="83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  <w:p w14:paraId="33C52A1B" w14:textId="77777777" w:rsidR="00BA6A21" w:rsidRPr="00AB76B4" w:rsidRDefault="00BA6A21" w:rsidP="000B5F91">
            <w:pPr>
              <w:spacing w:before="40" w:after="40" w:line="276" w:lineRule="auto"/>
              <w:ind w:left="83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DED0B8D" w14:textId="77777777" w:rsidR="00BA6A21" w:rsidRPr="00AB76B4" w:rsidRDefault="00BA6A21" w:rsidP="000B5F91">
            <w:pPr>
              <w:spacing w:before="40" w:after="40" w:line="276" w:lineRule="auto"/>
              <w:ind w:left="83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1 și 2, Cap Y.</w:t>
            </w:r>
          </w:p>
        </w:tc>
      </w:tr>
      <w:tr w:rsidR="00BA6A21" w:rsidRPr="00AB76B4" w14:paraId="7412E1C2" w14:textId="77777777" w:rsidTr="00927588">
        <w:trPr>
          <w:cantSplit/>
          <w:trHeight w:val="11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031F36" w14:textId="77777777" w:rsidR="00BA6A21" w:rsidRPr="00AB76B4" w:rsidRDefault="00BA6A21" w:rsidP="00BA6A2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D135F5" w14:textId="77777777" w:rsidR="00BA6A21" w:rsidRPr="00AB76B4" w:rsidRDefault="00BA6A2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0FBB97" w14:textId="77777777" w:rsidR="00BA6A21" w:rsidRPr="00AB76B4" w:rsidRDefault="00BA6A21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29C638C" w14:textId="77777777" w:rsidR="00BA6A21" w:rsidRPr="00AB76B4" w:rsidRDefault="00BA6A21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Caracal</w:t>
            </w:r>
          </w:p>
          <w:p w14:paraId="74A3EDF0" w14:textId="77777777" w:rsidR="00BA6A21" w:rsidRPr="00AB76B4" w:rsidRDefault="00BA6A21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EC0899" w14:textId="77777777" w:rsidR="00BA6A21" w:rsidRPr="00AB76B4" w:rsidRDefault="00BA6A2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diag.</w:t>
            </w:r>
          </w:p>
          <w:p w14:paraId="2D12AB87" w14:textId="77777777" w:rsidR="00BA6A21" w:rsidRPr="00AB76B4" w:rsidRDefault="00BA6A2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11 - 19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4B1AA2" w14:textId="77777777" w:rsidR="00BA6A21" w:rsidRPr="00AB76B4" w:rsidRDefault="00BA6A21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49825C" w14:textId="77777777" w:rsidR="00BA6A21" w:rsidRPr="00AB76B4" w:rsidRDefault="00BA6A2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1ABE2A" w14:textId="77777777" w:rsidR="00BA6A21" w:rsidRPr="00AB76B4" w:rsidRDefault="00BA6A21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FE3AAE" w14:textId="77777777" w:rsidR="00BA6A21" w:rsidRPr="00AB76B4" w:rsidRDefault="00BA6A21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31E14DB" w14:textId="77777777" w:rsidR="00BA6A21" w:rsidRPr="00AB76B4" w:rsidRDefault="00BA6A21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1 și 2.</w:t>
            </w:r>
          </w:p>
        </w:tc>
      </w:tr>
      <w:tr w:rsidR="00BA6A21" w:rsidRPr="00AB76B4" w14:paraId="388EF891" w14:textId="77777777" w:rsidTr="00927588">
        <w:trPr>
          <w:cantSplit/>
          <w:trHeight w:val="11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6BC544" w14:textId="77777777" w:rsidR="00BA6A21" w:rsidRPr="00AB76B4" w:rsidRDefault="00BA6A21" w:rsidP="00BA6A2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7B89DC" w14:textId="77777777" w:rsidR="00BA6A21" w:rsidRPr="00AB76B4" w:rsidRDefault="00BA6A2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6493B1" w14:textId="77777777" w:rsidR="00BA6A21" w:rsidRPr="00AB76B4" w:rsidRDefault="00BA6A21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B82ADD0" w14:textId="77777777" w:rsidR="00BA6A21" w:rsidRPr="00AB76B4" w:rsidRDefault="00BA6A21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Caracal</w:t>
            </w:r>
          </w:p>
          <w:p w14:paraId="5F52ED76" w14:textId="77777777" w:rsidR="00BA6A21" w:rsidRPr="00AB76B4" w:rsidRDefault="00BA6A21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6CAD19" w14:textId="77777777" w:rsidR="00BA6A21" w:rsidRPr="00AB76B4" w:rsidRDefault="00BA6A2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diag.</w:t>
            </w:r>
          </w:p>
          <w:p w14:paraId="63395AC4" w14:textId="77777777" w:rsidR="00BA6A21" w:rsidRPr="00AB76B4" w:rsidRDefault="00BA6A2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13 - 17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5C045F" w14:textId="77777777" w:rsidR="00BA6A21" w:rsidRPr="00AB76B4" w:rsidRDefault="00BA6A21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206AF5" w14:textId="77777777" w:rsidR="00BA6A21" w:rsidRPr="00AB76B4" w:rsidRDefault="00BA6A2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B4068F" w14:textId="77777777" w:rsidR="00BA6A21" w:rsidRPr="00AB76B4" w:rsidRDefault="00BA6A21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6C4F5A" w14:textId="77777777" w:rsidR="00BA6A21" w:rsidRPr="00AB76B4" w:rsidRDefault="00BA6A21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02CFA66" w14:textId="77777777" w:rsidR="00BA6A21" w:rsidRPr="00AB76B4" w:rsidRDefault="00BA6A21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2 și 3.</w:t>
            </w:r>
          </w:p>
        </w:tc>
      </w:tr>
      <w:tr w:rsidR="00BA6A21" w:rsidRPr="00AB76B4" w14:paraId="4F9F2A33" w14:textId="77777777" w:rsidTr="00927588">
        <w:trPr>
          <w:cantSplit/>
          <w:trHeight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E2A086" w14:textId="77777777" w:rsidR="00BA6A21" w:rsidRPr="00AB76B4" w:rsidRDefault="00BA6A21" w:rsidP="00BA6A2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352A52" w14:textId="77777777" w:rsidR="00BA6A21" w:rsidRPr="00AB76B4" w:rsidRDefault="00BA6A2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A54602" w14:textId="77777777" w:rsidR="00BA6A21" w:rsidRPr="00AB76B4" w:rsidRDefault="00BA6A21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D7B99BD" w14:textId="77777777" w:rsidR="00BA6A21" w:rsidRPr="00AB76B4" w:rsidRDefault="00BA6A21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Caracal</w:t>
            </w:r>
          </w:p>
          <w:p w14:paraId="29C5A76D" w14:textId="77777777" w:rsidR="00BA6A21" w:rsidRPr="00AB76B4" w:rsidRDefault="00BA6A21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B4CA2E" w14:textId="77777777" w:rsidR="00BA6A21" w:rsidRPr="00AB76B4" w:rsidRDefault="00BA6A2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diag. </w:t>
            </w:r>
          </w:p>
          <w:p w14:paraId="18BD086D" w14:textId="77777777" w:rsidR="00BA6A21" w:rsidRPr="00AB76B4" w:rsidRDefault="00BA6A2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3 - 9 </w:t>
            </w:r>
          </w:p>
          <w:p w14:paraId="26F8FC8A" w14:textId="77777777" w:rsidR="00BA6A21" w:rsidRPr="00AB76B4" w:rsidRDefault="00BA6A2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și</w:t>
            </w:r>
          </w:p>
          <w:p w14:paraId="38FD03CA" w14:textId="77777777" w:rsidR="00BA6A21" w:rsidRPr="00AB76B4" w:rsidRDefault="00BA6A2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21 - 33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872510" w14:textId="77777777" w:rsidR="00BA6A21" w:rsidRPr="00AB76B4" w:rsidRDefault="00BA6A21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A5B7FF" w14:textId="77777777" w:rsidR="00BA6A21" w:rsidRPr="00AB76B4" w:rsidRDefault="00BA6A2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907BAB" w14:textId="77777777" w:rsidR="00BA6A21" w:rsidRPr="00AB76B4" w:rsidRDefault="00BA6A21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E51448" w14:textId="77777777" w:rsidR="00BA6A21" w:rsidRPr="00AB76B4" w:rsidRDefault="00BA6A21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047DABC" w14:textId="77777777" w:rsidR="00BA6A21" w:rsidRPr="00AB76B4" w:rsidRDefault="00BA6A21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1 - 7.</w:t>
            </w:r>
          </w:p>
        </w:tc>
      </w:tr>
      <w:tr w:rsidR="00BA6A21" w:rsidRPr="00AB76B4" w14:paraId="75243649" w14:textId="77777777" w:rsidTr="00927588">
        <w:trPr>
          <w:cantSplit/>
          <w:trHeight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22C071" w14:textId="77777777" w:rsidR="00BA6A21" w:rsidRPr="00AB76B4" w:rsidRDefault="00BA6A21" w:rsidP="00BA6A2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3D87B1" w14:textId="77777777" w:rsidR="00BA6A21" w:rsidRPr="00AB76B4" w:rsidRDefault="00BA6A2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8B6692" w14:textId="77777777" w:rsidR="00BA6A21" w:rsidRPr="00AB76B4" w:rsidRDefault="00BA6A21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DEABDA4" w14:textId="77777777" w:rsidR="00BA6A21" w:rsidRPr="00AB76B4" w:rsidRDefault="00BA6A21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Caracal</w:t>
            </w:r>
          </w:p>
          <w:p w14:paraId="717A04CE" w14:textId="77777777" w:rsidR="00BA6A21" w:rsidRPr="00AB76B4" w:rsidRDefault="00BA6A21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1756EF" w14:textId="77777777" w:rsidR="00BA6A21" w:rsidRPr="00AB76B4" w:rsidRDefault="00BA6A2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diag. </w:t>
            </w:r>
          </w:p>
          <w:p w14:paraId="276EF1A8" w14:textId="77777777" w:rsidR="00BA6A21" w:rsidRPr="00AB76B4" w:rsidRDefault="00BA6A2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23 - 29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3983FC" w14:textId="77777777" w:rsidR="00BA6A21" w:rsidRPr="00AB76B4" w:rsidRDefault="00BA6A21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893F1A" w14:textId="77777777" w:rsidR="00BA6A21" w:rsidRPr="00AB76B4" w:rsidRDefault="00BA6A2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469924" w14:textId="77777777" w:rsidR="00BA6A21" w:rsidRPr="00AB76B4" w:rsidRDefault="00BA6A21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6DEBF8" w14:textId="77777777" w:rsidR="00BA6A21" w:rsidRPr="00AB76B4" w:rsidRDefault="00BA6A21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 Afectează intrări - ieşiri </w:t>
            </w:r>
          </w:p>
          <w:p w14:paraId="16026688" w14:textId="77777777" w:rsidR="00BA6A21" w:rsidRPr="00AB76B4" w:rsidRDefault="00BA6A21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3 - 9.</w:t>
            </w:r>
          </w:p>
        </w:tc>
      </w:tr>
      <w:tr w:rsidR="00BA6A21" w:rsidRPr="00AB76B4" w14:paraId="490AEC44" w14:textId="77777777" w:rsidTr="00927588">
        <w:trPr>
          <w:cantSplit/>
          <w:trHeight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438848" w14:textId="77777777" w:rsidR="00BA6A21" w:rsidRPr="00AB76B4" w:rsidRDefault="00BA6A21" w:rsidP="00BA6A2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CFEC13" w14:textId="77777777" w:rsidR="00BA6A21" w:rsidRPr="00AB76B4" w:rsidRDefault="00BA6A2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A07E68" w14:textId="77777777" w:rsidR="00BA6A21" w:rsidRPr="00AB76B4" w:rsidRDefault="00BA6A21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D1E05AA" w14:textId="77777777" w:rsidR="00BA6A21" w:rsidRPr="00AB76B4" w:rsidRDefault="00BA6A21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Caracal</w:t>
            </w:r>
          </w:p>
          <w:p w14:paraId="33CC3934" w14:textId="77777777" w:rsidR="00BA6A21" w:rsidRPr="00AB76B4" w:rsidRDefault="00BA6A21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BB4FD7" w14:textId="77777777" w:rsidR="00BA6A21" w:rsidRPr="00AB76B4" w:rsidRDefault="00BA6A2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31 și 37</w:t>
            </w:r>
          </w:p>
          <w:p w14:paraId="78F2BDAC" w14:textId="77777777" w:rsidR="00BA6A21" w:rsidRPr="00AB76B4" w:rsidRDefault="00BA6A2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 directă și 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637622" w14:textId="77777777" w:rsidR="00BA6A21" w:rsidRPr="00AB76B4" w:rsidRDefault="00BA6A21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B7B98F" w14:textId="77777777" w:rsidR="00BA6A21" w:rsidRPr="00AB76B4" w:rsidRDefault="00BA6A2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56A087" w14:textId="77777777" w:rsidR="00BA6A21" w:rsidRPr="00AB76B4" w:rsidRDefault="00BA6A21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59455E" w14:textId="77777777" w:rsidR="00BA6A21" w:rsidRPr="00AB76B4" w:rsidRDefault="00BA6A21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1C6F753" w14:textId="77777777" w:rsidR="00BA6A21" w:rsidRPr="00AB76B4" w:rsidRDefault="00BA6A21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6 - 9.</w:t>
            </w:r>
          </w:p>
        </w:tc>
      </w:tr>
      <w:tr w:rsidR="00BA6A21" w:rsidRPr="00AB76B4" w14:paraId="3EF30B56" w14:textId="77777777" w:rsidTr="00927588">
        <w:trPr>
          <w:cantSplit/>
          <w:trHeight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16C0A0" w14:textId="77777777" w:rsidR="00BA6A21" w:rsidRPr="00AB76B4" w:rsidRDefault="00BA6A21" w:rsidP="00BA6A2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E89563" w14:textId="77777777" w:rsidR="00BA6A21" w:rsidRPr="00AB76B4" w:rsidRDefault="00BA6A2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B7D9F2" w14:textId="77777777" w:rsidR="00BA6A21" w:rsidRPr="00AB76B4" w:rsidRDefault="00BA6A21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330F0BB" w14:textId="77777777" w:rsidR="00BA6A21" w:rsidRPr="00AB76B4" w:rsidRDefault="00BA6A21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Caracal</w:t>
            </w:r>
          </w:p>
          <w:p w14:paraId="17900B48" w14:textId="77777777" w:rsidR="00BA6A21" w:rsidRPr="00AB76B4" w:rsidRDefault="00BA6A21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0D785D" w14:textId="77777777" w:rsidR="00BA6A21" w:rsidRPr="00AB76B4" w:rsidRDefault="00BA6A2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34 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CF4BE4" w14:textId="77777777" w:rsidR="00BA6A21" w:rsidRPr="00AB76B4" w:rsidRDefault="00BA6A21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9F6E4D" w14:textId="77777777" w:rsidR="00BA6A21" w:rsidRPr="00AB76B4" w:rsidRDefault="00BA6A2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575F35" w14:textId="77777777" w:rsidR="00BA6A21" w:rsidRPr="00AB76B4" w:rsidRDefault="00BA6A21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EC48EB" w14:textId="77777777" w:rsidR="00BA6A21" w:rsidRPr="00AB76B4" w:rsidRDefault="00BA6A21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6B66951" w14:textId="77777777" w:rsidR="00BA6A21" w:rsidRPr="00AB76B4" w:rsidRDefault="00BA6A21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linia 1 Cap Y.</w:t>
            </w:r>
          </w:p>
        </w:tc>
      </w:tr>
      <w:tr w:rsidR="00BA6A21" w:rsidRPr="00AB76B4" w14:paraId="2193DCC8" w14:textId="77777777" w:rsidTr="00927588">
        <w:trPr>
          <w:cantSplit/>
          <w:trHeight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06C3F4" w14:textId="77777777" w:rsidR="00BA6A21" w:rsidRPr="00AB76B4" w:rsidRDefault="00BA6A21" w:rsidP="00BA6A2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9815B8" w14:textId="77777777" w:rsidR="00BA6A21" w:rsidRPr="00AB76B4" w:rsidRDefault="00BA6A2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8628E3" w14:textId="77777777" w:rsidR="00BA6A21" w:rsidRPr="00AB76B4" w:rsidRDefault="00BA6A21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5DB354D" w14:textId="77777777" w:rsidR="00BA6A21" w:rsidRPr="00AB76B4" w:rsidRDefault="00BA6A21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Caracal</w:t>
            </w:r>
          </w:p>
          <w:p w14:paraId="3598A497" w14:textId="77777777" w:rsidR="00BA6A21" w:rsidRPr="00AB76B4" w:rsidRDefault="00BA6A21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EEFD16" w14:textId="77777777" w:rsidR="00BA6A21" w:rsidRPr="00AB76B4" w:rsidRDefault="00BA6A2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sch. 26, 28, 30 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7012BA" w14:textId="77777777" w:rsidR="00BA6A21" w:rsidRPr="00AB76B4" w:rsidRDefault="00BA6A21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8B4C54" w14:textId="77777777" w:rsidR="00BA6A21" w:rsidRPr="00AB76B4" w:rsidRDefault="00BA6A2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FBF56D" w14:textId="77777777" w:rsidR="00BA6A21" w:rsidRPr="00AB76B4" w:rsidRDefault="00BA6A21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03384F" w14:textId="77777777" w:rsidR="00BA6A21" w:rsidRPr="00AB76B4" w:rsidRDefault="00BA6A21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Cu acces la liniile 6 și 7.</w:t>
            </w:r>
          </w:p>
        </w:tc>
      </w:tr>
      <w:tr w:rsidR="00BA6A21" w:rsidRPr="00AB76B4" w14:paraId="16C095E8" w14:textId="77777777" w:rsidTr="00927588">
        <w:trPr>
          <w:cantSplit/>
          <w:trHeight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89B355" w14:textId="77777777" w:rsidR="00BA6A21" w:rsidRPr="00AB76B4" w:rsidRDefault="00BA6A21" w:rsidP="00BA6A2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B19313" w14:textId="77777777" w:rsidR="00BA6A21" w:rsidRPr="00AB76B4" w:rsidRDefault="00BA6A2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643FE2" w14:textId="77777777" w:rsidR="00BA6A21" w:rsidRPr="00AB76B4" w:rsidRDefault="00BA6A21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0F37DDE" w14:textId="77777777" w:rsidR="00BA6A21" w:rsidRPr="00AB76B4" w:rsidRDefault="00BA6A21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Caracal</w:t>
            </w:r>
          </w:p>
          <w:p w14:paraId="58309366" w14:textId="77777777" w:rsidR="00BA6A21" w:rsidRPr="00AB76B4" w:rsidRDefault="00BA6A21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93A385" w14:textId="77777777" w:rsidR="00BA6A21" w:rsidRPr="00AB76B4" w:rsidRDefault="00BA6A2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40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F4FBA2" w14:textId="77777777" w:rsidR="00BA6A21" w:rsidRPr="00AB76B4" w:rsidRDefault="00BA6A21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665949" w14:textId="77777777" w:rsidR="00BA6A21" w:rsidRPr="00AB76B4" w:rsidRDefault="00BA6A2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7BFA7F" w14:textId="77777777" w:rsidR="00BA6A21" w:rsidRPr="00AB76B4" w:rsidRDefault="00BA6A21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459DB8" w14:textId="77777777" w:rsidR="00BA6A21" w:rsidRPr="00AB76B4" w:rsidRDefault="00BA6A21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Cu acces la linia 1.</w:t>
            </w:r>
          </w:p>
        </w:tc>
      </w:tr>
      <w:tr w:rsidR="00BA6A21" w:rsidRPr="00AB76B4" w14:paraId="6F44B679" w14:textId="77777777" w:rsidTr="00927588">
        <w:trPr>
          <w:cantSplit/>
          <w:trHeight w:val="66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4394B5" w14:textId="77777777" w:rsidR="00BA6A21" w:rsidRPr="00AB76B4" w:rsidRDefault="00BA6A21" w:rsidP="00BA6A2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ACE322" w14:textId="77777777" w:rsidR="00BA6A21" w:rsidRPr="00AB76B4" w:rsidRDefault="00BA6A2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926119" w14:textId="77777777" w:rsidR="00BA6A21" w:rsidRPr="00AB76B4" w:rsidRDefault="00BA6A21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DA3DC71" w14:textId="77777777" w:rsidR="00BA6A21" w:rsidRPr="00AB76B4" w:rsidRDefault="00BA6A21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Caracal</w:t>
            </w:r>
          </w:p>
          <w:p w14:paraId="524CA527" w14:textId="77777777" w:rsidR="00BA6A21" w:rsidRPr="00AB76B4" w:rsidRDefault="00BA6A21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68BBA8" w14:textId="77777777" w:rsidR="00BA6A21" w:rsidRPr="00AB76B4" w:rsidRDefault="00BA6A2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sch. </w:t>
            </w:r>
          </w:p>
          <w:p w14:paraId="09F40ADB" w14:textId="77777777" w:rsidR="00BA6A21" w:rsidRPr="00AB76B4" w:rsidRDefault="00BA6A2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48 și 52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511978" w14:textId="77777777" w:rsidR="00BA6A21" w:rsidRPr="00AB76B4" w:rsidRDefault="00BA6A21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4B0D5A" w14:textId="77777777" w:rsidR="00BA6A21" w:rsidRPr="00AB76B4" w:rsidRDefault="00BA6A2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4BF9CE" w14:textId="77777777" w:rsidR="00BA6A21" w:rsidRPr="00AB76B4" w:rsidRDefault="00BA6A21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BB31F2" w14:textId="77777777" w:rsidR="00BA6A21" w:rsidRPr="00AB76B4" w:rsidRDefault="00BA6A21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777F027" w14:textId="77777777" w:rsidR="00BA6A21" w:rsidRPr="00AB76B4" w:rsidRDefault="00BA6A21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1, 4 și 5.</w:t>
            </w:r>
          </w:p>
        </w:tc>
      </w:tr>
      <w:tr w:rsidR="00BA6A21" w:rsidRPr="00AB76B4" w14:paraId="1132F2C6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19238A" w14:textId="77777777" w:rsidR="00BA6A21" w:rsidRPr="00AB76B4" w:rsidRDefault="00BA6A21" w:rsidP="00BA6A2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75280B" w14:textId="77777777" w:rsidR="00BA6A21" w:rsidRPr="00AB76B4" w:rsidRDefault="00BA6A2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8E0FB4" w14:textId="77777777" w:rsidR="00BA6A21" w:rsidRPr="00AB76B4" w:rsidRDefault="00BA6A21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2FD40D7" w14:textId="77777777" w:rsidR="00BA6A21" w:rsidRPr="00AB76B4" w:rsidRDefault="00BA6A21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Caracal</w:t>
            </w:r>
          </w:p>
          <w:p w14:paraId="48AD206B" w14:textId="77777777" w:rsidR="00BA6A21" w:rsidRPr="00AB76B4" w:rsidRDefault="00BA6A21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liniile 5 și 6 </w:t>
            </w:r>
          </w:p>
          <w:p w14:paraId="34C17813" w14:textId="77777777" w:rsidR="00BA6A21" w:rsidRPr="00AB76B4" w:rsidRDefault="00BA6A21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283B27" w14:textId="77777777" w:rsidR="00BA6A21" w:rsidRPr="00AB76B4" w:rsidRDefault="00BA6A2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724799" w14:textId="77777777" w:rsidR="00BA6A21" w:rsidRPr="00AB76B4" w:rsidRDefault="00BA6A21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3178F2" w14:textId="77777777" w:rsidR="00BA6A21" w:rsidRPr="00AB76B4" w:rsidRDefault="00BA6A2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F9B6E1" w14:textId="77777777" w:rsidR="00BA6A21" w:rsidRPr="00AB76B4" w:rsidRDefault="00BA6A21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E99CD9" w14:textId="77777777" w:rsidR="00BA6A21" w:rsidRPr="00AB76B4" w:rsidRDefault="00BA6A21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A6A21" w:rsidRPr="00AB76B4" w14:paraId="0CD03E14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984369" w14:textId="77777777" w:rsidR="00BA6A21" w:rsidRPr="00AB76B4" w:rsidRDefault="00BA6A21" w:rsidP="00BA6A2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5EF6CC" w14:textId="77777777" w:rsidR="00BA6A21" w:rsidRPr="00AB76B4" w:rsidRDefault="00BA6A2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2EE047" w14:textId="77777777" w:rsidR="00BA6A21" w:rsidRPr="00AB76B4" w:rsidRDefault="00BA6A21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D5EDA7C" w14:textId="77777777" w:rsidR="00BA6A21" w:rsidRPr="00AB76B4" w:rsidRDefault="00BA6A21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Caracal</w:t>
            </w:r>
          </w:p>
          <w:p w14:paraId="7AF0A6F4" w14:textId="77777777" w:rsidR="00BA6A21" w:rsidRPr="00AB76B4" w:rsidRDefault="00BA6A21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7 </w:t>
            </w:r>
          </w:p>
          <w:p w14:paraId="7D41CBA8" w14:textId="77777777" w:rsidR="00BA6A21" w:rsidRPr="00AB76B4" w:rsidRDefault="00BA6A21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2EF752" w14:textId="77777777" w:rsidR="00BA6A21" w:rsidRPr="00AB76B4" w:rsidRDefault="00BA6A2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D2F868" w14:textId="77777777" w:rsidR="00BA6A21" w:rsidRPr="00AB76B4" w:rsidRDefault="00BA6A21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906BAC" w14:textId="77777777" w:rsidR="00BA6A21" w:rsidRPr="00AB76B4" w:rsidRDefault="00BA6A2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7F80AC" w14:textId="77777777" w:rsidR="00BA6A21" w:rsidRPr="00AB76B4" w:rsidRDefault="00BA6A21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782280" w14:textId="77777777" w:rsidR="00BA6A21" w:rsidRPr="00AB76B4" w:rsidRDefault="00BA6A21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A6A21" w:rsidRPr="00AB76B4" w14:paraId="07662EF9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EA33DF" w14:textId="77777777" w:rsidR="00BA6A21" w:rsidRPr="00AB76B4" w:rsidRDefault="00BA6A21" w:rsidP="00BA6A2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D4CB1A" w14:textId="77777777" w:rsidR="00BA6A21" w:rsidRPr="00AB76B4" w:rsidRDefault="00BA6A2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156+450</w:t>
            </w:r>
          </w:p>
          <w:p w14:paraId="48807D29" w14:textId="77777777" w:rsidR="00BA6A21" w:rsidRPr="00AB76B4" w:rsidRDefault="00BA6A2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</w:t>
            </w:r>
            <w:r>
              <w:rPr>
                <w:b/>
                <w:bCs/>
                <w:sz w:val="20"/>
              </w:rPr>
              <w:t>60</w:t>
            </w:r>
            <w:r w:rsidRPr="00AB76B4">
              <w:rPr>
                <w:b/>
                <w:bCs/>
                <w:sz w:val="20"/>
              </w:rPr>
              <w:t>+</w:t>
            </w:r>
            <w:r>
              <w:rPr>
                <w:b/>
                <w:bCs/>
                <w:sz w:val="20"/>
              </w:rPr>
              <w:t>5</w:t>
            </w:r>
            <w:r w:rsidRPr="00AB76B4">
              <w:rPr>
                <w:b/>
                <w:bCs/>
                <w:sz w:val="20"/>
              </w:rPr>
              <w:t>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4E6A23" w14:textId="77777777" w:rsidR="00BA6A21" w:rsidRPr="00AB76B4" w:rsidRDefault="00BA6A21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  <w:r w:rsidRPr="00AB76B4">
              <w:rPr>
                <w:b/>
                <w:bCs/>
                <w:sz w:val="36"/>
                <w:szCs w:val="36"/>
              </w:rPr>
              <w:t>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F4A64D4" w14:textId="77777777" w:rsidR="00BA6A21" w:rsidRPr="00AB76B4" w:rsidRDefault="00BA6A21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Caracal -</w:t>
            </w:r>
          </w:p>
          <w:p w14:paraId="740B07FB" w14:textId="77777777" w:rsidR="00BA6A21" w:rsidRPr="00AB76B4" w:rsidRDefault="00BA6A21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Grozăvești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3E28C2" w14:textId="77777777" w:rsidR="00BA6A21" w:rsidRPr="00AB76B4" w:rsidRDefault="00BA6A2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AE8EFD" w14:textId="77777777" w:rsidR="00BA6A21" w:rsidRPr="00AB76B4" w:rsidRDefault="00BA6A21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B06B0F" w14:textId="77777777" w:rsidR="00BA6A21" w:rsidRPr="00AB76B4" w:rsidRDefault="00BA6A2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07EEB2" w14:textId="77777777" w:rsidR="00BA6A21" w:rsidRPr="00AB76B4" w:rsidRDefault="00BA6A21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5D111C" w14:textId="77777777" w:rsidR="00BA6A21" w:rsidRPr="00AB76B4" w:rsidRDefault="00BA6A21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BA6A21" w:rsidRPr="00AB76B4" w14:paraId="61749BFD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24CB17" w14:textId="77777777" w:rsidR="00BA6A21" w:rsidRPr="00AB76B4" w:rsidRDefault="00BA6A21" w:rsidP="00BA6A2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9019E1" w14:textId="77777777" w:rsidR="00BA6A21" w:rsidRPr="00AB76B4" w:rsidRDefault="00BA6A2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3DB590" w14:textId="77777777" w:rsidR="00BA6A21" w:rsidRDefault="00BA6A21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D6B33A6" w14:textId="77777777" w:rsidR="00BA6A21" w:rsidRPr="00AB76B4" w:rsidRDefault="00BA6A21" w:rsidP="0088186A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Caracal -</w:t>
            </w:r>
            <w:r>
              <w:rPr>
                <w:b/>
                <w:bCs/>
                <w:sz w:val="20"/>
              </w:rPr>
              <w:t xml:space="preserve"> </w:t>
            </w:r>
            <w:r w:rsidRPr="00AB76B4">
              <w:rPr>
                <w:b/>
                <w:bCs/>
                <w:sz w:val="20"/>
              </w:rPr>
              <w:t>Grozăvești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A93514" w14:textId="77777777" w:rsidR="00BA6A21" w:rsidRPr="00AB76B4" w:rsidRDefault="00BA6A2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662EEE" w14:textId="77777777" w:rsidR="00BA6A21" w:rsidRPr="00AB76B4" w:rsidRDefault="00BA6A21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236B87" w14:textId="77777777" w:rsidR="00BA6A21" w:rsidRDefault="00BA6A2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157+660</w:t>
            </w:r>
          </w:p>
          <w:p w14:paraId="12E0F8AE" w14:textId="77777777" w:rsidR="00BA6A21" w:rsidRPr="00AB76B4" w:rsidRDefault="00BA6A2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161+400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B0EE7F" w14:textId="77777777" w:rsidR="00BA6A21" w:rsidRPr="00AB76B4" w:rsidRDefault="00BA6A21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BA5C53" w14:textId="77777777" w:rsidR="00BA6A21" w:rsidRPr="00AB76B4" w:rsidRDefault="00BA6A21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BA6A21" w:rsidRPr="00AB76B4" w14:paraId="45FB0833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912FD2" w14:textId="77777777" w:rsidR="00BA6A21" w:rsidRPr="00AB76B4" w:rsidRDefault="00BA6A21" w:rsidP="00BA6A2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E46F3E" w14:textId="77777777" w:rsidR="00BA6A21" w:rsidRPr="00AB76B4" w:rsidRDefault="00BA6A2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160+500</w:t>
            </w:r>
          </w:p>
          <w:p w14:paraId="5B8C8333" w14:textId="77777777" w:rsidR="00BA6A21" w:rsidRPr="00AB76B4" w:rsidRDefault="00BA6A2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16</w:t>
            </w:r>
            <w:r>
              <w:rPr>
                <w:b/>
                <w:bCs/>
                <w:sz w:val="20"/>
              </w:rPr>
              <w:t>2</w:t>
            </w:r>
            <w:r w:rsidRPr="00AB76B4">
              <w:rPr>
                <w:b/>
                <w:bCs/>
                <w:sz w:val="20"/>
              </w:rPr>
              <w:t>+</w:t>
            </w:r>
            <w:r>
              <w:rPr>
                <w:b/>
                <w:bCs/>
                <w:sz w:val="20"/>
              </w:rPr>
              <w:t>30</w:t>
            </w:r>
            <w:r w:rsidRPr="00AB76B4">
              <w:rPr>
                <w:b/>
                <w:bCs/>
                <w:sz w:val="20"/>
              </w:rPr>
              <w:t>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922806" w14:textId="77777777" w:rsidR="00BA6A21" w:rsidRPr="00AB76B4" w:rsidRDefault="00BA6A21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A16489E" w14:textId="77777777" w:rsidR="00BA6A21" w:rsidRPr="00AB76B4" w:rsidRDefault="00BA6A21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Caracal -</w:t>
            </w:r>
          </w:p>
          <w:p w14:paraId="23ECB875" w14:textId="77777777" w:rsidR="00BA6A21" w:rsidRPr="00AB76B4" w:rsidRDefault="00BA6A21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Grozăvești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6D18ED" w14:textId="77777777" w:rsidR="00BA6A21" w:rsidRPr="00AB76B4" w:rsidRDefault="00BA6A2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620D52" w14:textId="77777777" w:rsidR="00BA6A21" w:rsidRPr="00AB76B4" w:rsidRDefault="00BA6A21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A5D8BB" w14:textId="77777777" w:rsidR="00BA6A21" w:rsidRPr="00AB76B4" w:rsidRDefault="00BA6A2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7864E3" w14:textId="77777777" w:rsidR="00BA6A21" w:rsidRPr="00AB76B4" w:rsidRDefault="00BA6A21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C321F8" w14:textId="77777777" w:rsidR="00BA6A21" w:rsidRPr="00AB76B4" w:rsidRDefault="00BA6A21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BA6A21" w:rsidRPr="00AB76B4" w14:paraId="3B328AAC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7675F3" w14:textId="77777777" w:rsidR="00BA6A21" w:rsidRPr="00AB76B4" w:rsidRDefault="00BA6A21" w:rsidP="00BA6A2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97DAEC" w14:textId="77777777" w:rsidR="00BA6A21" w:rsidRPr="00AB76B4" w:rsidRDefault="00BA6A2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B65BF1" w14:textId="77777777" w:rsidR="00BA6A21" w:rsidRPr="00AB76B4" w:rsidRDefault="00BA6A21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FF1D59D" w14:textId="77777777" w:rsidR="00BA6A21" w:rsidRDefault="00BA6A21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Caracal -</w:t>
            </w:r>
            <w:r>
              <w:rPr>
                <w:b/>
                <w:bCs/>
                <w:sz w:val="20"/>
              </w:rPr>
              <w:t xml:space="preserve"> </w:t>
            </w:r>
            <w:r w:rsidRPr="00AB76B4">
              <w:rPr>
                <w:b/>
                <w:bCs/>
                <w:sz w:val="20"/>
              </w:rPr>
              <w:t>Grozăvești</w:t>
            </w:r>
            <w:r>
              <w:rPr>
                <w:b/>
                <w:bCs/>
                <w:sz w:val="20"/>
              </w:rPr>
              <w:t xml:space="preserve"> și linia 2 directă Cap X </w:t>
            </w:r>
          </w:p>
          <w:p w14:paraId="3B9CB031" w14:textId="77777777" w:rsidR="00BA6A21" w:rsidRPr="00AB76B4" w:rsidRDefault="00BA6A21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Grozăvești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201E92" w14:textId="77777777" w:rsidR="00BA6A21" w:rsidRPr="00AB76B4" w:rsidRDefault="00BA6A2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41878E" w14:textId="77777777" w:rsidR="00BA6A21" w:rsidRPr="00AB76B4" w:rsidRDefault="00BA6A21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FA151F" w14:textId="77777777" w:rsidR="00BA6A21" w:rsidRDefault="00BA6A2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161+400</w:t>
            </w:r>
          </w:p>
          <w:p w14:paraId="6D092B7D" w14:textId="77777777" w:rsidR="00BA6A21" w:rsidRPr="00AB76B4" w:rsidRDefault="00BA6A2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167+450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D64376" w14:textId="77777777" w:rsidR="00BA6A21" w:rsidRPr="00AB76B4" w:rsidRDefault="00BA6A21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E6D2D2" w14:textId="77777777" w:rsidR="00BA6A21" w:rsidRPr="00AB76B4" w:rsidRDefault="00BA6A21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BA6A21" w:rsidRPr="00AB76B4" w14:paraId="4E11026E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FEADCC" w14:textId="77777777" w:rsidR="00BA6A21" w:rsidRPr="00AB76B4" w:rsidRDefault="00BA6A21" w:rsidP="00BA6A2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5E1F42" w14:textId="77777777" w:rsidR="00BA6A21" w:rsidRDefault="00BA6A2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162+200</w:t>
            </w:r>
          </w:p>
          <w:p w14:paraId="42E21100" w14:textId="77777777" w:rsidR="00BA6A21" w:rsidRPr="00AB76B4" w:rsidRDefault="00BA6A2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162+300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B307BC" w14:textId="77777777" w:rsidR="00BA6A21" w:rsidRPr="00AB76B4" w:rsidRDefault="00BA6A21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03CB639" w14:textId="77777777" w:rsidR="00BA6A21" w:rsidRPr="00AB76B4" w:rsidRDefault="00BA6A21" w:rsidP="00E43BF7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Caracal -</w:t>
            </w:r>
          </w:p>
          <w:p w14:paraId="64279D85" w14:textId="77777777" w:rsidR="00BA6A21" w:rsidRPr="00AB76B4" w:rsidRDefault="00BA6A21" w:rsidP="00E43BF7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Grozăvești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D2D80C" w14:textId="77777777" w:rsidR="00BA6A21" w:rsidRPr="00AB76B4" w:rsidRDefault="00BA6A2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B7314E" w14:textId="77777777" w:rsidR="00BA6A21" w:rsidRPr="00AB76B4" w:rsidRDefault="00BA6A21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EB5B38" w14:textId="77777777" w:rsidR="00BA6A21" w:rsidRPr="00AB76B4" w:rsidRDefault="00BA6A2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176409" w14:textId="77777777" w:rsidR="00BA6A21" w:rsidRPr="00AB76B4" w:rsidRDefault="00BA6A21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658E4D" w14:textId="77777777" w:rsidR="00BA6A21" w:rsidRPr="00AB76B4" w:rsidRDefault="00BA6A21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Interzis circulația locomotivelor cuplate.</w:t>
            </w:r>
          </w:p>
        </w:tc>
      </w:tr>
      <w:tr w:rsidR="00BA6A21" w:rsidRPr="00AB76B4" w14:paraId="64F5E8B7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97035C" w14:textId="77777777" w:rsidR="00BA6A21" w:rsidRPr="00AB76B4" w:rsidRDefault="00BA6A21" w:rsidP="00BA6A2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68D29D" w14:textId="77777777" w:rsidR="00BA6A21" w:rsidRDefault="00BA6A2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162+300</w:t>
            </w:r>
          </w:p>
          <w:p w14:paraId="4164A3FB" w14:textId="77777777" w:rsidR="00BA6A21" w:rsidRDefault="00BA6A2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165+000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F3B0F2" w14:textId="77777777" w:rsidR="00BA6A21" w:rsidRPr="00AB76B4" w:rsidRDefault="00BA6A21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BD808CF" w14:textId="77777777" w:rsidR="00BA6A21" w:rsidRPr="00AB76B4" w:rsidRDefault="00BA6A21" w:rsidP="00105F53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Caracal -</w:t>
            </w:r>
          </w:p>
          <w:p w14:paraId="69D6BF52" w14:textId="77777777" w:rsidR="00BA6A21" w:rsidRPr="00AB76B4" w:rsidRDefault="00BA6A21" w:rsidP="00105F53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Grozăvești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76899F" w14:textId="77777777" w:rsidR="00BA6A21" w:rsidRPr="00AB76B4" w:rsidRDefault="00BA6A2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8A9AFC" w14:textId="77777777" w:rsidR="00BA6A21" w:rsidRPr="00AB76B4" w:rsidRDefault="00BA6A21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68AA0F" w14:textId="77777777" w:rsidR="00BA6A21" w:rsidRPr="00AB76B4" w:rsidRDefault="00BA6A2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50EC99" w14:textId="77777777" w:rsidR="00BA6A21" w:rsidRPr="00AB76B4" w:rsidRDefault="00BA6A21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9179AF" w14:textId="77777777" w:rsidR="00BA6A21" w:rsidRDefault="00BA6A21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BA6A21" w:rsidRPr="00AB76B4" w14:paraId="79DC5E07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EDB2E2" w14:textId="77777777" w:rsidR="00BA6A21" w:rsidRPr="00AB76B4" w:rsidRDefault="00BA6A21" w:rsidP="00BA6A2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F47259" w14:textId="77777777" w:rsidR="00BA6A21" w:rsidRPr="00AB76B4" w:rsidRDefault="00BA6A2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D3AFE6" w14:textId="77777777" w:rsidR="00BA6A21" w:rsidRPr="00AB76B4" w:rsidRDefault="00BA6A21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90FF627" w14:textId="77777777" w:rsidR="00BA6A21" w:rsidRDefault="00BA6A21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2 directă </w:t>
            </w:r>
          </w:p>
          <w:p w14:paraId="046309B8" w14:textId="77777777" w:rsidR="00BA6A21" w:rsidRPr="00AB76B4" w:rsidRDefault="00BA6A21" w:rsidP="00E43BF7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</w:t>
            </w:r>
            <w:r w:rsidRPr="00AB76B4">
              <w:rPr>
                <w:b/>
                <w:bCs/>
                <w:sz w:val="20"/>
              </w:rPr>
              <w:t>Grozăvești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787942" w14:textId="77777777" w:rsidR="00BA6A21" w:rsidRPr="00AB76B4" w:rsidRDefault="00BA6A2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D0D9A1" w14:textId="77777777" w:rsidR="00BA6A21" w:rsidRPr="00AB76B4" w:rsidRDefault="00BA6A21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39CA9C" w14:textId="77777777" w:rsidR="00BA6A21" w:rsidRPr="00AB76B4" w:rsidRDefault="00BA6A2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16</w:t>
            </w:r>
            <w:r>
              <w:rPr>
                <w:b/>
                <w:bCs/>
                <w:sz w:val="20"/>
              </w:rPr>
              <w:t>7</w:t>
            </w:r>
            <w:r w:rsidRPr="00AB76B4">
              <w:rPr>
                <w:b/>
                <w:bCs/>
                <w:sz w:val="20"/>
              </w:rPr>
              <w:t>+</w:t>
            </w:r>
            <w:r>
              <w:rPr>
                <w:b/>
                <w:bCs/>
                <w:sz w:val="20"/>
              </w:rPr>
              <w:t>45</w:t>
            </w:r>
            <w:r w:rsidRPr="00AB76B4">
              <w:rPr>
                <w:b/>
                <w:bCs/>
                <w:sz w:val="20"/>
              </w:rPr>
              <w:t>0</w:t>
            </w:r>
          </w:p>
          <w:p w14:paraId="151E8357" w14:textId="77777777" w:rsidR="00BA6A21" w:rsidRPr="00AB76B4" w:rsidRDefault="00BA6A2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</w:t>
            </w:r>
            <w:r>
              <w:rPr>
                <w:b/>
                <w:bCs/>
                <w:sz w:val="20"/>
              </w:rPr>
              <w:t>69</w:t>
            </w:r>
            <w:r w:rsidRPr="00AB76B4">
              <w:rPr>
                <w:b/>
                <w:bCs/>
                <w:sz w:val="20"/>
              </w:rPr>
              <w:t>+</w:t>
            </w:r>
            <w:r>
              <w:rPr>
                <w:b/>
                <w:bCs/>
                <w:sz w:val="20"/>
              </w:rPr>
              <w:t>378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A14AB7" w14:textId="77777777" w:rsidR="00BA6A21" w:rsidRPr="00AB76B4" w:rsidRDefault="00BA6A21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</w:t>
            </w:r>
            <w:r w:rsidRPr="00AB76B4">
              <w:rPr>
                <w:b/>
                <w:bCs/>
                <w:sz w:val="36"/>
                <w:szCs w:val="36"/>
              </w:rPr>
              <w:t>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BC2B78" w14:textId="77777777" w:rsidR="00BA6A21" w:rsidRPr="00AB76B4" w:rsidRDefault="00BA6A21" w:rsidP="0005357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BA6A21" w:rsidRPr="00AB76B4" w14:paraId="35C3EE23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101EAB" w14:textId="77777777" w:rsidR="00BA6A21" w:rsidRPr="00AB76B4" w:rsidRDefault="00BA6A21" w:rsidP="00BA6A2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753DCC" w14:textId="77777777" w:rsidR="00BA6A21" w:rsidRPr="00AB76B4" w:rsidRDefault="00BA6A2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170+200</w:t>
            </w:r>
          </w:p>
          <w:p w14:paraId="43D06D03" w14:textId="77777777" w:rsidR="00BA6A21" w:rsidRPr="00AB76B4" w:rsidRDefault="00BA6A2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172+500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F2E4E2" w14:textId="77777777" w:rsidR="00BA6A21" w:rsidRPr="00AB76B4" w:rsidRDefault="00BA6A21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A436EF1" w14:textId="77777777" w:rsidR="00BA6A21" w:rsidRPr="00AB76B4" w:rsidRDefault="00BA6A21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Grozăvești -</w:t>
            </w:r>
          </w:p>
          <w:p w14:paraId="68040045" w14:textId="77777777" w:rsidR="00BA6A21" w:rsidRPr="00AB76B4" w:rsidRDefault="00BA6A21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Jianca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8B4668" w14:textId="77777777" w:rsidR="00BA6A21" w:rsidRPr="00AB76B4" w:rsidRDefault="00BA6A2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1900D7" w14:textId="77777777" w:rsidR="00BA6A21" w:rsidRPr="00AB76B4" w:rsidRDefault="00BA6A21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41F1BB" w14:textId="77777777" w:rsidR="00BA6A21" w:rsidRPr="00AB76B4" w:rsidRDefault="00BA6A2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E33A32" w14:textId="77777777" w:rsidR="00BA6A21" w:rsidRPr="00AB76B4" w:rsidRDefault="00BA6A21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3C70E5" w14:textId="77777777" w:rsidR="00BA6A21" w:rsidRPr="00AB76B4" w:rsidRDefault="00BA6A21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BA6A21" w:rsidRPr="00AB76B4" w14:paraId="6A773EE6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9392C0" w14:textId="77777777" w:rsidR="00BA6A21" w:rsidRPr="00AB76B4" w:rsidRDefault="00BA6A21" w:rsidP="00BA6A2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71A805" w14:textId="77777777" w:rsidR="00BA6A21" w:rsidRPr="00AB76B4" w:rsidRDefault="00BA6A2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176+200</w:t>
            </w:r>
          </w:p>
          <w:p w14:paraId="73477A3E" w14:textId="77777777" w:rsidR="00BA6A21" w:rsidRPr="00AB76B4" w:rsidRDefault="00BA6A2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177+</w:t>
            </w:r>
            <w:r>
              <w:rPr>
                <w:b/>
                <w:bCs/>
                <w:sz w:val="20"/>
              </w:rPr>
              <w:t>7</w:t>
            </w:r>
            <w:r w:rsidRPr="00AB76B4">
              <w:rPr>
                <w:b/>
                <w:bCs/>
                <w:sz w:val="20"/>
              </w:rPr>
              <w:t>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297FBB" w14:textId="77777777" w:rsidR="00BA6A21" w:rsidRPr="00AB76B4" w:rsidRDefault="00BA6A21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B15EF4B" w14:textId="77777777" w:rsidR="00BA6A21" w:rsidRPr="00AB76B4" w:rsidRDefault="00BA6A21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Jianca</w:t>
            </w:r>
          </w:p>
          <w:p w14:paraId="6389D939" w14:textId="77777777" w:rsidR="00BA6A21" w:rsidRPr="00AB76B4" w:rsidRDefault="00BA6A21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3 directă </w:t>
            </w:r>
            <w:r w:rsidRPr="00AB76B4">
              <w:rPr>
                <w:b/>
                <w:bCs/>
                <w:sz w:val="20"/>
              </w:rPr>
              <w:br/>
              <w:t>Cap X +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5F5CC3" w14:textId="77777777" w:rsidR="00BA6A21" w:rsidRPr="00AB76B4" w:rsidRDefault="00BA6A2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7684BF" w14:textId="77777777" w:rsidR="00BA6A21" w:rsidRPr="00AB76B4" w:rsidRDefault="00BA6A21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CF8069" w14:textId="77777777" w:rsidR="00BA6A21" w:rsidRPr="00AB76B4" w:rsidRDefault="00BA6A2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7DFAB5" w14:textId="77777777" w:rsidR="00BA6A21" w:rsidRPr="00AB76B4" w:rsidRDefault="00BA6A21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07E54B" w14:textId="77777777" w:rsidR="00BA6A21" w:rsidRDefault="00BA6A21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  <w:p w14:paraId="58F44BAE" w14:textId="77777777" w:rsidR="00BA6A21" w:rsidRDefault="00BA6A21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  <w:p w14:paraId="2F083F75" w14:textId="77777777" w:rsidR="00BA6A21" w:rsidRPr="00AB76B4" w:rsidRDefault="00BA6A21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Afectează intrări – ieşiri. Peste sch. 3, 5, 4 și 6.</w:t>
            </w:r>
          </w:p>
        </w:tc>
      </w:tr>
      <w:tr w:rsidR="00BA6A21" w:rsidRPr="00AB76B4" w14:paraId="58F6F1A0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B4DDC2" w14:textId="77777777" w:rsidR="00BA6A21" w:rsidRPr="00AB76B4" w:rsidRDefault="00BA6A21" w:rsidP="00BA6A2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AC645E" w14:textId="77777777" w:rsidR="00BA6A21" w:rsidRPr="00AB76B4" w:rsidRDefault="00BA6A2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9364F5" w14:textId="77777777" w:rsidR="00BA6A21" w:rsidRPr="00AB76B4" w:rsidRDefault="00BA6A21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594D9AD" w14:textId="77777777" w:rsidR="00BA6A21" w:rsidRPr="00AB76B4" w:rsidRDefault="00BA6A21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Jianca</w:t>
            </w:r>
          </w:p>
          <w:p w14:paraId="1A6FB76A" w14:textId="77777777" w:rsidR="00BA6A21" w:rsidRPr="00AB76B4" w:rsidRDefault="00BA6A21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2 directă </w:t>
            </w:r>
            <w:r w:rsidRPr="00AB76B4">
              <w:rPr>
                <w:b/>
                <w:bCs/>
                <w:sz w:val="20"/>
              </w:rPr>
              <w:br/>
              <w:t>Cap X +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DC10C2" w14:textId="77777777" w:rsidR="00BA6A21" w:rsidRPr="00AB76B4" w:rsidRDefault="00BA6A2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7BC59B" w14:textId="77777777" w:rsidR="00BA6A21" w:rsidRPr="00AB76B4" w:rsidRDefault="00BA6A21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58B10F" w14:textId="77777777" w:rsidR="00BA6A21" w:rsidRPr="00AB76B4" w:rsidRDefault="00BA6A2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176+200</w:t>
            </w:r>
          </w:p>
          <w:p w14:paraId="7F8D800F" w14:textId="77777777" w:rsidR="00BA6A21" w:rsidRPr="00AB76B4" w:rsidRDefault="00BA6A2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177+</w:t>
            </w:r>
            <w:r>
              <w:rPr>
                <w:b/>
                <w:bCs/>
                <w:sz w:val="20"/>
              </w:rPr>
              <w:t>7</w:t>
            </w:r>
            <w:r w:rsidRPr="00AB76B4">
              <w:rPr>
                <w:b/>
                <w:bCs/>
                <w:sz w:val="20"/>
              </w:rPr>
              <w:t>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76CA10" w14:textId="77777777" w:rsidR="00BA6A21" w:rsidRPr="00AB76B4" w:rsidRDefault="00BA6A21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32C983" w14:textId="77777777" w:rsidR="00BA6A21" w:rsidRDefault="00BA6A21" w:rsidP="001A298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  <w:p w14:paraId="0169909E" w14:textId="77777777" w:rsidR="00BA6A21" w:rsidRDefault="00BA6A21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  <w:p w14:paraId="49DDB1B3" w14:textId="77777777" w:rsidR="00BA6A21" w:rsidRPr="00AB76B4" w:rsidRDefault="00BA6A21" w:rsidP="000D628C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Afectează intrări – ieşiri. Peste sch. 1, 7, 11, 2, 8 și 10.</w:t>
            </w:r>
          </w:p>
        </w:tc>
      </w:tr>
      <w:tr w:rsidR="00BA6A21" w:rsidRPr="00AB76B4" w14:paraId="4F5AB005" w14:textId="77777777" w:rsidTr="00927588">
        <w:trPr>
          <w:cantSplit/>
          <w:trHeight w:val="1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A06503" w14:textId="77777777" w:rsidR="00BA6A21" w:rsidRPr="00AB76B4" w:rsidRDefault="00BA6A21" w:rsidP="00BA6A2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4FEE6B" w14:textId="77777777" w:rsidR="00BA6A21" w:rsidRPr="00AB76B4" w:rsidRDefault="00BA6A2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7A5FE7" w14:textId="77777777" w:rsidR="00BA6A21" w:rsidRPr="00AB76B4" w:rsidRDefault="00BA6A21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ABE0360" w14:textId="77777777" w:rsidR="00BA6A21" w:rsidRPr="00AB76B4" w:rsidRDefault="00BA6A21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Jianca</w:t>
            </w:r>
          </w:p>
          <w:p w14:paraId="26944747" w14:textId="77777777" w:rsidR="00BA6A21" w:rsidRPr="00AB76B4" w:rsidRDefault="00BA6A21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1 </w:t>
            </w:r>
          </w:p>
          <w:p w14:paraId="217F3A9F" w14:textId="77777777" w:rsidR="00BA6A21" w:rsidRPr="00AB76B4" w:rsidRDefault="00BA6A21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F8B8B6" w14:textId="77777777" w:rsidR="00BA6A21" w:rsidRPr="00AB76B4" w:rsidRDefault="00BA6A2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</w:t>
            </w:r>
          </w:p>
          <w:p w14:paraId="68D2D483" w14:textId="77777777" w:rsidR="00BA6A21" w:rsidRPr="00AB76B4" w:rsidRDefault="00BA6A2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2FA0D8" w14:textId="77777777" w:rsidR="00BA6A21" w:rsidRPr="00AB76B4" w:rsidRDefault="00BA6A21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3A76F3" w14:textId="77777777" w:rsidR="00BA6A21" w:rsidRPr="00AB76B4" w:rsidRDefault="00BA6A2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F24B79" w14:textId="77777777" w:rsidR="00BA6A21" w:rsidRPr="00AB76B4" w:rsidRDefault="00BA6A21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466342" w14:textId="77777777" w:rsidR="00BA6A21" w:rsidRPr="00AB76B4" w:rsidRDefault="00BA6A21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A6A21" w:rsidRPr="00AB76B4" w14:paraId="3DEC5E04" w14:textId="77777777" w:rsidTr="00927588">
        <w:trPr>
          <w:cantSplit/>
          <w:trHeight w:val="1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1F8FDF" w14:textId="77777777" w:rsidR="00BA6A21" w:rsidRPr="00AB76B4" w:rsidRDefault="00BA6A21" w:rsidP="00BA6A2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DF58F9" w14:textId="77777777" w:rsidR="00BA6A21" w:rsidRPr="00AB76B4" w:rsidRDefault="00BA6A2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181+000</w:t>
            </w:r>
          </w:p>
          <w:p w14:paraId="4164FEB5" w14:textId="77777777" w:rsidR="00BA6A21" w:rsidRPr="00AB76B4" w:rsidRDefault="00BA6A2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182+500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8C2CB6" w14:textId="77777777" w:rsidR="00BA6A21" w:rsidRPr="00AB76B4" w:rsidRDefault="00BA6A21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</w:t>
            </w:r>
            <w:r w:rsidRPr="00AB76B4">
              <w:rPr>
                <w:b/>
                <w:bCs/>
                <w:sz w:val="36"/>
                <w:szCs w:val="36"/>
              </w:rPr>
              <w:t>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E9C1C7B" w14:textId="77777777" w:rsidR="00BA6A21" w:rsidRPr="00AB76B4" w:rsidRDefault="00BA6A21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Jianca - Leu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FD76C5" w14:textId="77777777" w:rsidR="00BA6A21" w:rsidRPr="00AB76B4" w:rsidRDefault="00BA6A2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C24678" w14:textId="77777777" w:rsidR="00BA6A21" w:rsidRPr="00AB76B4" w:rsidRDefault="00BA6A21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1660CD" w14:textId="77777777" w:rsidR="00BA6A21" w:rsidRPr="00AB76B4" w:rsidRDefault="00BA6A2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8C9860" w14:textId="77777777" w:rsidR="00BA6A21" w:rsidRPr="00AB76B4" w:rsidRDefault="00BA6A21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BE771C" w14:textId="77777777" w:rsidR="00BA6A21" w:rsidRPr="00AB76B4" w:rsidRDefault="00BA6A21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BA6A21" w:rsidRPr="00AB76B4" w14:paraId="4C686FDA" w14:textId="77777777" w:rsidTr="00927588">
        <w:trPr>
          <w:cantSplit/>
          <w:trHeight w:val="1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DF8836" w14:textId="77777777" w:rsidR="00BA6A21" w:rsidRPr="00AB76B4" w:rsidRDefault="00BA6A21" w:rsidP="00BA6A2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794168" w14:textId="77777777" w:rsidR="00BA6A21" w:rsidRPr="00AB76B4" w:rsidRDefault="00BA6A2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CEF8B1" w14:textId="77777777" w:rsidR="00BA6A21" w:rsidRPr="00AB76B4" w:rsidRDefault="00BA6A21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22763D5" w14:textId="77777777" w:rsidR="00BA6A21" w:rsidRPr="00AB76B4" w:rsidRDefault="00BA6A21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Leu</w:t>
            </w:r>
          </w:p>
          <w:p w14:paraId="1C2DD1CD" w14:textId="77777777" w:rsidR="00BA6A21" w:rsidRPr="00AB76B4" w:rsidRDefault="00BA6A21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2 directă, Cap X</w:t>
            </w:r>
            <w:r>
              <w:rPr>
                <w:b/>
                <w:bCs/>
                <w:sz w:val="20"/>
              </w:rPr>
              <w:t xml:space="preserve"> și Y, peste sch. 1, 7, 11, 10, 8, 2 și 16.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D65CC6" w14:textId="77777777" w:rsidR="00BA6A21" w:rsidRPr="00AB76B4" w:rsidRDefault="00BA6A2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B1CD5A" w14:textId="77777777" w:rsidR="00BA6A21" w:rsidRPr="00AB76B4" w:rsidRDefault="00BA6A21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1FE318" w14:textId="77777777" w:rsidR="00BA6A21" w:rsidRPr="00AB76B4" w:rsidRDefault="00BA6A2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184+</w:t>
            </w:r>
            <w:r>
              <w:rPr>
                <w:b/>
                <w:bCs/>
                <w:sz w:val="20"/>
              </w:rPr>
              <w:t>6</w:t>
            </w:r>
            <w:r w:rsidRPr="00AB76B4">
              <w:rPr>
                <w:b/>
                <w:bCs/>
                <w:sz w:val="20"/>
              </w:rPr>
              <w:t>00</w:t>
            </w:r>
          </w:p>
          <w:p w14:paraId="6057CAB0" w14:textId="77777777" w:rsidR="00BA6A21" w:rsidRPr="00AB76B4" w:rsidRDefault="00BA6A2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18</w:t>
            </w:r>
            <w:r>
              <w:rPr>
                <w:b/>
                <w:bCs/>
                <w:sz w:val="20"/>
              </w:rPr>
              <w:t>6</w:t>
            </w:r>
            <w:r w:rsidRPr="00AB76B4">
              <w:rPr>
                <w:b/>
                <w:bCs/>
                <w:sz w:val="20"/>
              </w:rPr>
              <w:t>+</w:t>
            </w:r>
            <w:r>
              <w:rPr>
                <w:b/>
                <w:bCs/>
                <w:sz w:val="20"/>
              </w:rPr>
              <w:t>500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0799E8" w14:textId="77777777" w:rsidR="00BA6A21" w:rsidRPr="00AB76B4" w:rsidRDefault="00BA6A21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A81632" w14:textId="77777777" w:rsidR="00BA6A21" w:rsidRPr="00AB76B4" w:rsidRDefault="00BA6A21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BA6A21" w:rsidRPr="00AB76B4" w14:paraId="2D698285" w14:textId="77777777" w:rsidTr="00927588">
        <w:trPr>
          <w:cantSplit/>
          <w:trHeight w:val="1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97E96B" w14:textId="77777777" w:rsidR="00BA6A21" w:rsidRPr="00AB76B4" w:rsidRDefault="00BA6A21" w:rsidP="00BA6A2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E284F1" w14:textId="77777777" w:rsidR="00BA6A21" w:rsidRPr="00AB76B4" w:rsidRDefault="00BA6A21" w:rsidP="0068517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184+</w:t>
            </w:r>
            <w:r>
              <w:rPr>
                <w:b/>
                <w:bCs/>
                <w:sz w:val="20"/>
              </w:rPr>
              <w:t>6</w:t>
            </w:r>
            <w:r w:rsidRPr="00AB76B4">
              <w:rPr>
                <w:b/>
                <w:bCs/>
                <w:sz w:val="20"/>
              </w:rPr>
              <w:t>00</w:t>
            </w:r>
          </w:p>
          <w:p w14:paraId="3812C793" w14:textId="77777777" w:rsidR="00BA6A21" w:rsidRPr="00AB76B4" w:rsidRDefault="00BA6A21" w:rsidP="0068517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18</w:t>
            </w:r>
            <w:r>
              <w:rPr>
                <w:b/>
                <w:bCs/>
                <w:sz w:val="20"/>
              </w:rPr>
              <w:t>6</w:t>
            </w:r>
            <w:r w:rsidRPr="00AB76B4">
              <w:rPr>
                <w:b/>
                <w:bCs/>
                <w:sz w:val="20"/>
              </w:rPr>
              <w:t>+</w:t>
            </w:r>
            <w:r>
              <w:rPr>
                <w:b/>
                <w:bCs/>
                <w:sz w:val="20"/>
              </w:rPr>
              <w:t>500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7F2AD1" w14:textId="77777777" w:rsidR="00BA6A21" w:rsidRPr="00AB76B4" w:rsidRDefault="00BA6A21" w:rsidP="0068517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09A7AA8" w14:textId="77777777" w:rsidR="00BA6A21" w:rsidRPr="00AB76B4" w:rsidRDefault="00BA6A21" w:rsidP="0068517F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Leu</w:t>
            </w:r>
          </w:p>
          <w:p w14:paraId="416033A2" w14:textId="77777777" w:rsidR="00BA6A21" w:rsidRPr="00AB76B4" w:rsidRDefault="00BA6A21" w:rsidP="0068517F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3 directă, </w:t>
            </w:r>
          </w:p>
          <w:p w14:paraId="22A994F6" w14:textId="77777777" w:rsidR="00BA6A21" w:rsidRDefault="00BA6A21" w:rsidP="0068517F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 +</w:t>
            </w:r>
            <w:r>
              <w:rPr>
                <w:b/>
                <w:bCs/>
                <w:sz w:val="20"/>
              </w:rPr>
              <w:t xml:space="preserve"> </w:t>
            </w:r>
            <w:r w:rsidRPr="00AB76B4">
              <w:rPr>
                <w:b/>
                <w:bCs/>
                <w:sz w:val="20"/>
              </w:rPr>
              <w:t>Y</w:t>
            </w:r>
            <w:r>
              <w:rPr>
                <w:b/>
                <w:bCs/>
                <w:sz w:val="20"/>
              </w:rPr>
              <w:t xml:space="preserve">, </w:t>
            </w:r>
          </w:p>
          <w:p w14:paraId="5EC46EC4" w14:textId="77777777" w:rsidR="00BA6A21" w:rsidRPr="0068517F" w:rsidRDefault="00BA6A21" w:rsidP="0068517F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68517F">
              <w:rPr>
                <w:b/>
                <w:bCs/>
                <w:sz w:val="20"/>
              </w:rPr>
              <w:t>peste sch. 3, 5, 4 și 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DA4765" w14:textId="77777777" w:rsidR="00BA6A21" w:rsidRPr="00AB76B4" w:rsidRDefault="00BA6A21" w:rsidP="0068517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F1C0A3" w14:textId="77777777" w:rsidR="00BA6A21" w:rsidRPr="00AB76B4" w:rsidRDefault="00BA6A21" w:rsidP="0068517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7809FB" w14:textId="77777777" w:rsidR="00BA6A21" w:rsidRPr="00AB76B4" w:rsidRDefault="00BA6A21" w:rsidP="0068517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2390B7" w14:textId="77777777" w:rsidR="00BA6A21" w:rsidRPr="00AB76B4" w:rsidRDefault="00BA6A21" w:rsidP="0068517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738E9B" w14:textId="77777777" w:rsidR="00BA6A21" w:rsidRDefault="00BA6A21" w:rsidP="0068517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  <w:p w14:paraId="003286C9" w14:textId="77777777" w:rsidR="00BA6A21" w:rsidRPr="00AB76B4" w:rsidRDefault="00BA6A21" w:rsidP="0068517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BA6A21" w:rsidRPr="00AB76B4" w14:paraId="07D8B67C" w14:textId="77777777" w:rsidTr="00927588">
        <w:trPr>
          <w:cantSplit/>
          <w:trHeight w:val="1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C0F651" w14:textId="77777777" w:rsidR="00BA6A21" w:rsidRPr="00AB76B4" w:rsidRDefault="00BA6A21" w:rsidP="00BA6A2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B66D05" w14:textId="77777777" w:rsidR="00BA6A21" w:rsidRPr="00AB76B4" w:rsidRDefault="00BA6A2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8152B9" w14:textId="77777777" w:rsidR="00BA6A21" w:rsidRPr="00AB76B4" w:rsidRDefault="00BA6A21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54F715A" w14:textId="77777777" w:rsidR="00BA6A21" w:rsidRPr="00AB76B4" w:rsidRDefault="00BA6A21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Leu</w:t>
            </w:r>
          </w:p>
          <w:p w14:paraId="13BC63FD" w14:textId="77777777" w:rsidR="00BA6A21" w:rsidRPr="00AB76B4" w:rsidRDefault="00BA6A21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Cap </w:t>
            </w:r>
            <w:r>
              <w:rPr>
                <w:b/>
                <w:bCs/>
                <w:sz w:val="20"/>
              </w:rPr>
              <w:t>X</w:t>
            </w:r>
            <w:r w:rsidRPr="00AB76B4"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548FAA" w14:textId="77777777" w:rsidR="00BA6A21" w:rsidRPr="00AB76B4" w:rsidRDefault="00BA6A2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diag. </w:t>
            </w:r>
          </w:p>
          <w:p w14:paraId="701853C8" w14:textId="77777777" w:rsidR="00BA6A21" w:rsidRPr="00AB76B4" w:rsidRDefault="00BA6A2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</w:t>
            </w:r>
            <w:r w:rsidRPr="00AB76B4">
              <w:rPr>
                <w:b/>
                <w:bCs/>
                <w:sz w:val="20"/>
              </w:rPr>
              <w:t>-</w:t>
            </w:r>
            <w:r>
              <w:rPr>
                <w:b/>
                <w:bCs/>
                <w:sz w:val="20"/>
              </w:rPr>
              <w:t>7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53167D" w14:textId="77777777" w:rsidR="00BA6A21" w:rsidRPr="00AB76B4" w:rsidRDefault="00BA6A21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92BCE9" w14:textId="77777777" w:rsidR="00BA6A21" w:rsidRPr="00AB76B4" w:rsidRDefault="00BA6A2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660818" w14:textId="77777777" w:rsidR="00BA6A21" w:rsidRPr="00AB76B4" w:rsidRDefault="00BA6A21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514534" w14:textId="77777777" w:rsidR="00BA6A21" w:rsidRPr="00AB76B4" w:rsidRDefault="00BA6A21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  <w:r w:rsidRPr="00AB76B4">
              <w:rPr>
                <w:b/>
                <w:bCs/>
                <w:i/>
                <w:iCs/>
                <w:sz w:val="20"/>
              </w:rPr>
              <w:br/>
              <w:t>din fir I în fir II.</w:t>
            </w:r>
          </w:p>
        </w:tc>
      </w:tr>
      <w:tr w:rsidR="00BA6A21" w:rsidRPr="00AB76B4" w14:paraId="08EF7474" w14:textId="77777777" w:rsidTr="00927588">
        <w:trPr>
          <w:cantSplit/>
          <w:trHeight w:val="1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DD5751" w14:textId="77777777" w:rsidR="00BA6A21" w:rsidRPr="00AB76B4" w:rsidRDefault="00BA6A21" w:rsidP="00BA6A2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6B6E9C" w14:textId="77777777" w:rsidR="00BA6A21" w:rsidRPr="00AB76B4" w:rsidRDefault="00BA6A2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7F0247" w14:textId="77777777" w:rsidR="00BA6A21" w:rsidRPr="00AB76B4" w:rsidRDefault="00BA6A21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887530F" w14:textId="77777777" w:rsidR="00BA6A21" w:rsidRPr="00AB76B4" w:rsidRDefault="00BA6A21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Leu</w:t>
            </w:r>
          </w:p>
          <w:p w14:paraId="1A8A2445" w14:textId="77777777" w:rsidR="00BA6A21" w:rsidRPr="00AB76B4" w:rsidRDefault="00BA6A21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Cap Y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9E18EC" w14:textId="77777777" w:rsidR="00BA6A21" w:rsidRPr="00AB76B4" w:rsidRDefault="00BA6A2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diag. </w:t>
            </w:r>
          </w:p>
          <w:p w14:paraId="0C2EF5DF" w14:textId="77777777" w:rsidR="00BA6A21" w:rsidRPr="00AB76B4" w:rsidRDefault="00BA6A2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6-8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9B2137" w14:textId="77777777" w:rsidR="00BA6A21" w:rsidRPr="00AB76B4" w:rsidRDefault="00BA6A21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55ED1B" w14:textId="77777777" w:rsidR="00BA6A21" w:rsidRPr="00AB76B4" w:rsidRDefault="00BA6A2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761282" w14:textId="77777777" w:rsidR="00BA6A21" w:rsidRPr="00AB76B4" w:rsidRDefault="00BA6A21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B0C12C" w14:textId="77777777" w:rsidR="00BA6A21" w:rsidRPr="00AB76B4" w:rsidRDefault="00BA6A21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  <w:r w:rsidRPr="00AB76B4">
              <w:rPr>
                <w:b/>
                <w:bCs/>
                <w:i/>
                <w:iCs/>
                <w:sz w:val="20"/>
              </w:rPr>
              <w:br/>
              <w:t>din fir I în fir II.</w:t>
            </w:r>
          </w:p>
        </w:tc>
      </w:tr>
      <w:tr w:rsidR="00BA6A21" w:rsidRPr="00AB76B4" w14:paraId="1B7B9508" w14:textId="77777777" w:rsidTr="00927588">
        <w:trPr>
          <w:cantSplit/>
          <w:trHeight w:val="1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5333D8" w14:textId="77777777" w:rsidR="00BA6A21" w:rsidRPr="00AB76B4" w:rsidRDefault="00BA6A21" w:rsidP="00BA6A2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F8DE07" w14:textId="77777777" w:rsidR="00BA6A21" w:rsidRPr="00AB76B4" w:rsidRDefault="00BA6A2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6A9659" w14:textId="77777777" w:rsidR="00BA6A21" w:rsidRPr="00AB76B4" w:rsidRDefault="00BA6A21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D16AC13" w14:textId="77777777" w:rsidR="00BA6A21" w:rsidRPr="00AB76B4" w:rsidRDefault="00BA6A21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Leu</w:t>
            </w:r>
          </w:p>
          <w:p w14:paraId="29D42347" w14:textId="77777777" w:rsidR="00BA6A21" w:rsidRPr="00AB76B4" w:rsidRDefault="00BA6A21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1 prim. - exp.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5A347B" w14:textId="77777777" w:rsidR="00BA6A21" w:rsidRPr="00AB76B4" w:rsidRDefault="00BA6A2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</w:t>
            </w:r>
          </w:p>
          <w:p w14:paraId="019C3CC9" w14:textId="77777777" w:rsidR="00BA6A21" w:rsidRPr="00AB76B4" w:rsidRDefault="00BA6A2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D4A649" w14:textId="77777777" w:rsidR="00BA6A21" w:rsidRPr="00AB76B4" w:rsidRDefault="00BA6A21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FC325C" w14:textId="77777777" w:rsidR="00BA6A21" w:rsidRPr="00AB76B4" w:rsidRDefault="00BA6A2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24D1AF" w14:textId="77777777" w:rsidR="00BA6A21" w:rsidRPr="00AB76B4" w:rsidRDefault="00BA6A21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8CED62" w14:textId="77777777" w:rsidR="00BA6A21" w:rsidRPr="00AB76B4" w:rsidRDefault="00BA6A21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A6A21" w:rsidRPr="00AB76B4" w14:paraId="5FD14496" w14:textId="77777777" w:rsidTr="00927588">
        <w:trPr>
          <w:cantSplit/>
          <w:trHeight w:val="1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1111DF" w14:textId="77777777" w:rsidR="00BA6A21" w:rsidRPr="00AB76B4" w:rsidRDefault="00BA6A21" w:rsidP="00BA6A2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E77A2A" w14:textId="77777777" w:rsidR="00BA6A21" w:rsidRPr="00AB76B4" w:rsidRDefault="00BA6A2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196+000</w:t>
            </w:r>
          </w:p>
          <w:p w14:paraId="57469BA9" w14:textId="77777777" w:rsidR="00BA6A21" w:rsidRPr="00AB76B4" w:rsidRDefault="00BA6A2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197+700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CE8CB8" w14:textId="77777777" w:rsidR="00BA6A21" w:rsidRPr="00AB76B4" w:rsidRDefault="00BA6A21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0F93F04" w14:textId="77777777" w:rsidR="00BA6A21" w:rsidRPr="00AB76B4" w:rsidRDefault="00BA6A21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Leu - Malu Mare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F363EE" w14:textId="77777777" w:rsidR="00BA6A21" w:rsidRPr="00AB76B4" w:rsidRDefault="00BA6A2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4D7575" w14:textId="77777777" w:rsidR="00BA6A21" w:rsidRPr="00AB76B4" w:rsidRDefault="00BA6A21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9FD4BB" w14:textId="77777777" w:rsidR="00BA6A21" w:rsidRPr="00AB76B4" w:rsidRDefault="00BA6A21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B0F1DD" w14:textId="77777777" w:rsidR="00BA6A21" w:rsidRPr="00AB76B4" w:rsidRDefault="00BA6A21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3B5C49" w14:textId="77777777" w:rsidR="00BA6A21" w:rsidRPr="00AB76B4" w:rsidRDefault="00BA6A21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  <w:p w14:paraId="775054C7" w14:textId="77777777" w:rsidR="00BA6A21" w:rsidRPr="00AB76B4" w:rsidRDefault="00BA6A21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BA6A21" w:rsidRPr="00AB76B4" w14:paraId="5838F33D" w14:textId="77777777" w:rsidTr="00927588">
        <w:trPr>
          <w:cantSplit/>
          <w:trHeight w:val="1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4116B7" w14:textId="77777777" w:rsidR="00BA6A21" w:rsidRPr="00AB76B4" w:rsidRDefault="00BA6A21" w:rsidP="00BA6A2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115DB9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4543C4" w14:textId="77777777" w:rsidR="00BA6A21" w:rsidRPr="00AB76B4" w:rsidRDefault="00BA6A2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B45B3EE" w14:textId="77777777" w:rsidR="00BA6A21" w:rsidRDefault="00BA6A2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</w:t>
            </w:r>
            <w:r w:rsidRPr="00AB76B4">
              <w:rPr>
                <w:b/>
                <w:bCs/>
                <w:sz w:val="20"/>
              </w:rPr>
              <w:t>Banu Mărăcine</w:t>
            </w:r>
            <w:r>
              <w:rPr>
                <w:b/>
                <w:bCs/>
                <w:sz w:val="20"/>
              </w:rPr>
              <w:t xml:space="preserve"> </w:t>
            </w:r>
          </w:p>
          <w:p w14:paraId="1C14A9E0" w14:textId="77777777" w:rsidR="00BA6A21" w:rsidRDefault="00BA6A2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 directă Cap. X</w:t>
            </w:r>
          </w:p>
          <w:p w14:paraId="5FC5A5E1" w14:textId="77777777" w:rsidR="00BA6A21" w:rsidRPr="00AB76B4" w:rsidRDefault="00BA6A2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 7, 9.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7988B9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7EEED6" w14:textId="77777777" w:rsidR="00BA6A21" w:rsidRPr="00AB76B4" w:rsidRDefault="00BA6A2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9D421D" w14:textId="77777777" w:rsidR="00BA6A21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203+250</w:t>
            </w:r>
          </w:p>
          <w:p w14:paraId="10FE191F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203+350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1671C8" w14:textId="77777777" w:rsidR="00BA6A21" w:rsidRPr="00AB76B4" w:rsidRDefault="00BA6A2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17F65A" w14:textId="77777777" w:rsidR="00BA6A21" w:rsidRDefault="00BA6A21" w:rsidP="001817A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  <w:p w14:paraId="0152955E" w14:textId="77777777" w:rsidR="00BA6A21" w:rsidRPr="00AB76B4" w:rsidRDefault="00BA6A21" w:rsidP="001817A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BA6A21" w:rsidRPr="00AB76B4" w14:paraId="212DD8C7" w14:textId="77777777" w:rsidTr="00927588">
        <w:trPr>
          <w:cantSplit/>
          <w:trHeight w:val="33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D85EEE" w14:textId="77777777" w:rsidR="00BA6A21" w:rsidRPr="00AB76B4" w:rsidRDefault="00BA6A21" w:rsidP="00BA6A2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56BE8163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6576A441" w14:textId="77777777" w:rsidR="00BA6A21" w:rsidRPr="00AB76B4" w:rsidRDefault="00BA6A2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3884408" w14:textId="77777777" w:rsidR="00BA6A21" w:rsidRPr="00AB76B4" w:rsidRDefault="00BA6A2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Banu Mărăcine</w:t>
            </w:r>
          </w:p>
          <w:p w14:paraId="6DA6A864" w14:textId="77777777" w:rsidR="00BA6A21" w:rsidRPr="00AB76B4" w:rsidRDefault="00BA6A2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 +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2D96FB17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sch. </w:t>
            </w:r>
          </w:p>
          <w:p w14:paraId="142B7773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9 și 11 în abatere</w:t>
            </w:r>
          </w:p>
          <w:p w14:paraId="6292454D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și </w:t>
            </w:r>
          </w:p>
          <w:p w14:paraId="2079829A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diag. </w:t>
            </w:r>
          </w:p>
          <w:p w14:paraId="70940970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9 - 11</w:t>
            </w:r>
          </w:p>
          <w:p w14:paraId="7A3AF011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și sch. </w:t>
            </w:r>
          </w:p>
          <w:p w14:paraId="4218A90C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14 și 18 în abatere și diag. 14 - 18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471A085A" w14:textId="77777777" w:rsidR="00BA6A21" w:rsidRPr="00AB76B4" w:rsidRDefault="00BA6A2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4CBF3A1D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5F254712" w14:textId="77777777" w:rsidR="00BA6A21" w:rsidRPr="00AB76B4" w:rsidRDefault="00BA6A2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342463E4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Afectează intrări - ieşiri la liniile 1 - 4 Cap X + Cap Y.</w:t>
            </w:r>
          </w:p>
          <w:p w14:paraId="7319004F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A6A21" w:rsidRPr="00AB76B4" w14:paraId="5EBFEDB0" w14:textId="77777777" w:rsidTr="00927588">
        <w:trPr>
          <w:cantSplit/>
          <w:trHeight w:val="92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E20A5B" w14:textId="77777777" w:rsidR="00BA6A21" w:rsidRPr="00AB76B4" w:rsidRDefault="00BA6A21" w:rsidP="00BA6A2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58B42A83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12CFBB55" w14:textId="77777777" w:rsidR="00BA6A21" w:rsidRPr="00AB76B4" w:rsidRDefault="00BA6A2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6527A41" w14:textId="77777777" w:rsidR="00BA6A21" w:rsidRPr="00AB76B4" w:rsidRDefault="00BA6A2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Banu Mărăcine</w:t>
            </w:r>
          </w:p>
          <w:p w14:paraId="6528E94D" w14:textId="77777777" w:rsidR="00BA6A21" w:rsidRPr="00AB76B4" w:rsidRDefault="00BA6A2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6D8B1912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7</w:t>
            </w:r>
          </w:p>
          <w:p w14:paraId="0C4DA92D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- 100 m din călcâi sch. </w:t>
            </w:r>
          </w:p>
          <w:p w14:paraId="1A5FCA8A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nr. 26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67E9C388" w14:textId="77777777" w:rsidR="00BA6A21" w:rsidRPr="00AB76B4" w:rsidRDefault="00BA6A2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0DFF297A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10E6E479" w14:textId="77777777" w:rsidR="00BA6A21" w:rsidRPr="00AB76B4" w:rsidRDefault="00BA6A2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04D79D73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A6A21" w:rsidRPr="00AB76B4" w14:paraId="23ED1CC7" w14:textId="77777777" w:rsidTr="00927588">
        <w:trPr>
          <w:cantSplit/>
          <w:trHeight w:val="92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0E5986" w14:textId="77777777" w:rsidR="00BA6A21" w:rsidRPr="00AB76B4" w:rsidRDefault="00BA6A21" w:rsidP="00BA6A2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358D2254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026AB049" w14:textId="77777777" w:rsidR="00BA6A21" w:rsidRPr="00AB76B4" w:rsidRDefault="00BA6A2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1F983BC" w14:textId="77777777" w:rsidR="00BA6A21" w:rsidRPr="00AB76B4" w:rsidRDefault="00BA6A2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Banu Mărăcine</w:t>
            </w:r>
          </w:p>
          <w:p w14:paraId="6C3FAB5F" w14:textId="77777777" w:rsidR="00BA6A21" w:rsidRPr="00AB76B4" w:rsidRDefault="00BA6A2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619E57D1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sch. </w:t>
            </w:r>
          </w:p>
          <w:p w14:paraId="129BD3F5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nr. 15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7F1F081C" w14:textId="77777777" w:rsidR="00BA6A21" w:rsidRPr="00AB76B4" w:rsidRDefault="00BA6A2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64871D85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2E846131" w14:textId="77777777" w:rsidR="00BA6A21" w:rsidRPr="00AB76B4" w:rsidRDefault="00BA6A2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27916187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F5751E3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linia 4 Cap X şi CEREALCOM.</w:t>
            </w:r>
          </w:p>
        </w:tc>
      </w:tr>
      <w:tr w:rsidR="00BA6A21" w:rsidRPr="00AB76B4" w14:paraId="77BB3196" w14:textId="77777777" w:rsidTr="00927588">
        <w:trPr>
          <w:cantSplit/>
          <w:trHeight w:val="92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75B151" w14:textId="77777777" w:rsidR="00BA6A21" w:rsidRPr="00AB76B4" w:rsidRDefault="00BA6A21" w:rsidP="00BA6A2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70206503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25D01635" w14:textId="77777777" w:rsidR="00BA6A21" w:rsidRPr="00AB76B4" w:rsidRDefault="00BA6A2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AF0BB4F" w14:textId="77777777" w:rsidR="00BA6A21" w:rsidRPr="00AB76B4" w:rsidRDefault="00BA6A2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Banu Mărăcine</w:t>
            </w:r>
          </w:p>
          <w:p w14:paraId="404E8730" w14:textId="77777777" w:rsidR="00BA6A21" w:rsidRPr="00AB76B4" w:rsidRDefault="00BA6A2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1FA50CD6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17, 21 şi 23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19EA43C3" w14:textId="77777777" w:rsidR="00BA6A21" w:rsidRPr="00AB76B4" w:rsidRDefault="00BA6A2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4B365765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7EC3A96F" w14:textId="77777777" w:rsidR="00BA6A21" w:rsidRPr="00AB76B4" w:rsidRDefault="00BA6A2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33480F2C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E7ACA99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linia CEREALCOM.</w:t>
            </w:r>
          </w:p>
        </w:tc>
      </w:tr>
      <w:tr w:rsidR="00BA6A21" w:rsidRPr="00AB76B4" w14:paraId="5D5EAB34" w14:textId="77777777" w:rsidTr="00927588">
        <w:trPr>
          <w:cantSplit/>
          <w:trHeight w:val="92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6A37CF" w14:textId="77777777" w:rsidR="00BA6A21" w:rsidRPr="00AB76B4" w:rsidRDefault="00BA6A21" w:rsidP="00BA6A2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7CEBE4D3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00B670B0" w14:textId="77777777" w:rsidR="00BA6A21" w:rsidRPr="00AB76B4" w:rsidRDefault="00BA6A2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20DB121" w14:textId="77777777" w:rsidR="00BA6A21" w:rsidRPr="00AB76B4" w:rsidRDefault="00BA6A2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Banu Mărăcine</w:t>
            </w:r>
          </w:p>
          <w:p w14:paraId="12512ABD" w14:textId="77777777" w:rsidR="00BA6A21" w:rsidRPr="00AB76B4" w:rsidRDefault="00BA6A2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4EE15B51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20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36791748" w14:textId="77777777" w:rsidR="00BA6A21" w:rsidRPr="00AB76B4" w:rsidRDefault="00BA6A2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5E7EEB5D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46183031" w14:textId="77777777" w:rsidR="00BA6A21" w:rsidRPr="00AB76B4" w:rsidRDefault="00BA6A2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28FDA6BD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5F25975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linia 4 Cap Y.</w:t>
            </w:r>
          </w:p>
        </w:tc>
      </w:tr>
      <w:tr w:rsidR="00BA6A21" w:rsidRPr="00AB76B4" w14:paraId="15413B69" w14:textId="77777777" w:rsidTr="00927588">
        <w:trPr>
          <w:cantSplit/>
          <w:trHeight w:val="92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DAD198" w14:textId="77777777" w:rsidR="00BA6A21" w:rsidRPr="00AB76B4" w:rsidRDefault="00BA6A21" w:rsidP="00BA6A2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4CA776AE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249+150</w:t>
            </w:r>
          </w:p>
          <w:p w14:paraId="4F80CF78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250+300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1BA41BC4" w14:textId="77777777" w:rsidR="00BA6A21" w:rsidRPr="00AB76B4" w:rsidRDefault="00BA6A2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1C9FAA2" w14:textId="77777777" w:rsidR="00BA6A21" w:rsidRPr="00AB76B4" w:rsidRDefault="00BA6A2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Craiova</w:t>
            </w:r>
          </w:p>
          <w:p w14:paraId="3CA0D6D1" w14:textId="77777777" w:rsidR="00BA6A21" w:rsidRPr="00AB76B4" w:rsidRDefault="00BA6A2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3A + 3B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015DF217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0C1CFE87" w14:textId="77777777" w:rsidR="00BA6A21" w:rsidRPr="00AB76B4" w:rsidRDefault="00BA6A2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4F5D2DED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44B7BADF" w14:textId="77777777" w:rsidR="00BA6A21" w:rsidRPr="00AB76B4" w:rsidRDefault="00BA6A2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5788D008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Numai pentru trenurile de marfă în tranzit .</w:t>
            </w:r>
          </w:p>
          <w:p w14:paraId="36A1A6A3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72828BFC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Stație paralelogram.</w:t>
            </w:r>
          </w:p>
        </w:tc>
      </w:tr>
      <w:tr w:rsidR="00BA6A21" w:rsidRPr="00AB76B4" w14:paraId="76C0D8BC" w14:textId="77777777" w:rsidTr="00927588">
        <w:trPr>
          <w:cantSplit/>
          <w:trHeight w:val="108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90DE2D" w14:textId="77777777" w:rsidR="00BA6A21" w:rsidRPr="00AB76B4" w:rsidRDefault="00BA6A21" w:rsidP="00BA6A2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0AA80C37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6BE93F5F" w14:textId="77777777" w:rsidR="00BA6A21" w:rsidRPr="00AB76B4" w:rsidRDefault="00BA6A2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E31027B" w14:textId="77777777" w:rsidR="00BA6A21" w:rsidRPr="00AB76B4" w:rsidRDefault="00BA6A2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Craiova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693917A6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</w:t>
            </w:r>
          </w:p>
          <w:p w14:paraId="4E4D3BF5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diag.</w:t>
            </w:r>
          </w:p>
          <w:p w14:paraId="0401FB20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73 - 77 - - 83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5B0BBB49" w14:textId="77777777" w:rsidR="00BA6A21" w:rsidRPr="00AB76B4" w:rsidRDefault="00BA6A2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6C1CD65A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29583E0C" w14:textId="77777777" w:rsidR="00BA6A21" w:rsidRPr="00AB76B4" w:rsidRDefault="00BA6A2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395115DF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Afectează intrări - ieşiri din linia 2 A la liniile 26 și 27.</w:t>
            </w:r>
          </w:p>
        </w:tc>
      </w:tr>
      <w:tr w:rsidR="00BA6A21" w:rsidRPr="00AB76B4" w14:paraId="28FA8F46" w14:textId="77777777" w:rsidTr="00927588">
        <w:trPr>
          <w:cantSplit/>
          <w:trHeight w:val="69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47A47F" w14:textId="77777777" w:rsidR="00BA6A21" w:rsidRPr="00AB76B4" w:rsidRDefault="00BA6A21" w:rsidP="00BA6A2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5A7E943F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450A153F" w14:textId="77777777" w:rsidR="00BA6A21" w:rsidRPr="00AB76B4" w:rsidRDefault="00BA6A2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EDDDBFE" w14:textId="77777777" w:rsidR="00BA6A21" w:rsidRPr="00AB76B4" w:rsidRDefault="00BA6A2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Craiova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104D6B67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</w:t>
            </w:r>
          </w:p>
          <w:p w14:paraId="051E16E1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diag.</w:t>
            </w:r>
          </w:p>
          <w:p w14:paraId="6E605BA6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79 - 85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01A8EC10" w14:textId="77777777" w:rsidR="00BA6A21" w:rsidRPr="00AB76B4" w:rsidRDefault="00BA6A2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4874E5EC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47A56CD8" w14:textId="77777777" w:rsidR="00BA6A21" w:rsidRPr="00AB76B4" w:rsidRDefault="00BA6A2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304D852B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Afectează intrări - ieşiri din linia 28 A la liniile 1 - 4 B.</w:t>
            </w:r>
          </w:p>
        </w:tc>
      </w:tr>
      <w:tr w:rsidR="00BA6A21" w:rsidRPr="00AB76B4" w14:paraId="427393D1" w14:textId="77777777" w:rsidTr="00927588">
        <w:trPr>
          <w:cantSplit/>
          <w:trHeight w:val="54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57434D" w14:textId="77777777" w:rsidR="00BA6A21" w:rsidRPr="00AB76B4" w:rsidRDefault="00BA6A21" w:rsidP="00BA6A2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41BDB6C4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26195638" w14:textId="77777777" w:rsidR="00BA6A21" w:rsidRPr="00AB76B4" w:rsidRDefault="00BA6A2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50D7417" w14:textId="77777777" w:rsidR="00BA6A21" w:rsidRPr="00AB76B4" w:rsidRDefault="00BA6A2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Craiova</w:t>
            </w:r>
          </w:p>
          <w:p w14:paraId="602B76B6" w14:textId="77777777" w:rsidR="00BA6A21" w:rsidRPr="00AB76B4" w:rsidRDefault="00BA6A2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7E761495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TDJ </w:t>
            </w:r>
          </w:p>
          <w:p w14:paraId="13008A9F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75 / 79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16D2BE38" w14:textId="77777777" w:rsidR="00BA6A21" w:rsidRPr="00AB76B4" w:rsidRDefault="00BA6A2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2DD8369F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5AB44827" w14:textId="77777777" w:rsidR="00BA6A21" w:rsidRPr="00AB76B4" w:rsidRDefault="00BA6A2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5140EA91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Afectează intrări - ieşiri din  linia 28A la liniile 1 - 4 B, 26 și 27.</w:t>
            </w:r>
          </w:p>
        </w:tc>
      </w:tr>
      <w:tr w:rsidR="00BA6A21" w:rsidRPr="00AB76B4" w14:paraId="07A04CD9" w14:textId="77777777" w:rsidTr="00927588">
        <w:trPr>
          <w:cantSplit/>
          <w:trHeight w:val="86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FA9C47" w14:textId="77777777" w:rsidR="00BA6A21" w:rsidRPr="00AB76B4" w:rsidRDefault="00BA6A21" w:rsidP="00BA6A2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374A4A74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381704E1" w14:textId="77777777" w:rsidR="00BA6A21" w:rsidRPr="00AB76B4" w:rsidRDefault="00BA6A2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623032D" w14:textId="77777777" w:rsidR="00BA6A21" w:rsidRPr="00AB76B4" w:rsidRDefault="00BA6A2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Craiova</w:t>
            </w:r>
          </w:p>
          <w:p w14:paraId="683DD493" w14:textId="77777777" w:rsidR="00BA6A21" w:rsidRPr="00AB76B4" w:rsidRDefault="00BA6A2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2710F594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TDJ</w:t>
            </w:r>
          </w:p>
          <w:p w14:paraId="50A9F100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83 / 87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228F7CB8" w14:textId="77777777" w:rsidR="00BA6A21" w:rsidRPr="00AB76B4" w:rsidRDefault="00BA6A2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75B07203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0D12CEC2" w14:textId="77777777" w:rsidR="00BA6A21" w:rsidRPr="00AB76B4" w:rsidRDefault="00BA6A2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2592B116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Afectează intrări - ieşiri din  liniile 1A, 2A și 28A la liniile 26 și 27.</w:t>
            </w:r>
          </w:p>
        </w:tc>
      </w:tr>
      <w:tr w:rsidR="00BA6A21" w:rsidRPr="00AB76B4" w14:paraId="5A3D882A" w14:textId="77777777" w:rsidTr="00927588">
        <w:trPr>
          <w:cantSplit/>
          <w:trHeight w:val="18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B0C89F" w14:textId="77777777" w:rsidR="00BA6A21" w:rsidRPr="00AB76B4" w:rsidRDefault="00BA6A21" w:rsidP="00BA6A2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0D408C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720AF5" w14:textId="77777777" w:rsidR="00BA6A21" w:rsidRPr="00AB76B4" w:rsidRDefault="00BA6A2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51B3984" w14:textId="77777777" w:rsidR="00BA6A21" w:rsidRPr="00AB76B4" w:rsidRDefault="00BA6A2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Craiova</w:t>
            </w:r>
          </w:p>
          <w:p w14:paraId="007A2EA3" w14:textId="77777777" w:rsidR="00BA6A21" w:rsidRPr="00AB76B4" w:rsidRDefault="00BA6A2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5BC0BC" w14:textId="77777777" w:rsidR="00BA6A21" w:rsidRPr="00AB76B4" w:rsidRDefault="00BA6A21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peste </w:t>
            </w:r>
          </w:p>
          <w:p w14:paraId="5CFDDBDD" w14:textId="77777777" w:rsidR="00BA6A21" w:rsidRPr="00AB76B4" w:rsidRDefault="00BA6A21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sch.  23,  33,  35,  </w:t>
            </w:r>
          </w:p>
          <w:p w14:paraId="11E8A459" w14:textId="77777777" w:rsidR="00BA6A21" w:rsidRPr="00AB76B4" w:rsidRDefault="00BA6A21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TDJ </w:t>
            </w:r>
          </w:p>
          <w:p w14:paraId="24F5B5DD" w14:textId="77777777" w:rsidR="00BA6A21" w:rsidRPr="00AB76B4" w:rsidRDefault="00BA6A21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43 / 49, </w:t>
            </w:r>
          </w:p>
          <w:p w14:paraId="014E965D" w14:textId="77777777" w:rsidR="00BA6A21" w:rsidRPr="00AB76B4" w:rsidRDefault="00BA6A21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45 / 51, sch. 55,  57, 59,  </w:t>
            </w:r>
          </w:p>
          <w:p w14:paraId="3EEB0E4E" w14:textId="77777777" w:rsidR="00BA6A21" w:rsidRPr="00AB76B4" w:rsidRDefault="00BA6A21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>65,  67,  69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9099BB" w14:textId="77777777" w:rsidR="00BA6A21" w:rsidRPr="00AB76B4" w:rsidRDefault="00BA6A2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66869A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46C2D3" w14:textId="77777777" w:rsidR="00BA6A21" w:rsidRPr="00AB76B4" w:rsidRDefault="00BA6A2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ACDC51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38CC3BA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4A - 1</w:t>
            </w:r>
            <w:r>
              <w:rPr>
                <w:b/>
                <w:bCs/>
                <w:i/>
                <w:iCs/>
                <w:sz w:val="20"/>
              </w:rPr>
              <w:t>1</w:t>
            </w:r>
            <w:r w:rsidRPr="00AB76B4">
              <w:rPr>
                <w:b/>
                <w:bCs/>
                <w:i/>
                <w:iCs/>
                <w:sz w:val="20"/>
              </w:rPr>
              <w:t>.</w:t>
            </w:r>
          </w:p>
        </w:tc>
      </w:tr>
      <w:tr w:rsidR="00BA6A21" w:rsidRPr="00AB76B4" w14:paraId="0DC2F78F" w14:textId="77777777" w:rsidTr="00927588">
        <w:trPr>
          <w:cantSplit/>
          <w:trHeight w:val="18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9DAC0C" w14:textId="77777777" w:rsidR="00BA6A21" w:rsidRPr="00AB76B4" w:rsidRDefault="00BA6A21" w:rsidP="00BA6A2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DDF459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F39F59" w14:textId="77777777" w:rsidR="00BA6A21" w:rsidRPr="00AB76B4" w:rsidRDefault="00BA6A2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234E8D5" w14:textId="77777777" w:rsidR="00BA6A21" w:rsidRPr="00AB76B4" w:rsidRDefault="00BA6A2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Craiova</w:t>
            </w:r>
          </w:p>
          <w:p w14:paraId="52D50281" w14:textId="77777777" w:rsidR="00BA6A21" w:rsidRPr="00AB76B4" w:rsidRDefault="00BA6A2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CDE182" w14:textId="77777777" w:rsidR="00BA6A21" w:rsidRPr="00AB76B4" w:rsidRDefault="00BA6A21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peste </w:t>
            </w:r>
          </w:p>
          <w:p w14:paraId="05511F7B" w14:textId="77777777" w:rsidR="00BA6A21" w:rsidRPr="00AB76B4" w:rsidRDefault="00BA6A21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sch.  </w:t>
            </w:r>
            <w:r>
              <w:rPr>
                <w:b/>
                <w:bCs/>
                <w:spacing w:val="-10"/>
                <w:sz w:val="20"/>
              </w:rPr>
              <w:t>145, 147, 149, 151, 157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3170B4" w14:textId="77777777" w:rsidR="00BA6A21" w:rsidRPr="00AB76B4" w:rsidRDefault="00BA6A2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BD53A6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3EF23A" w14:textId="77777777" w:rsidR="00BA6A21" w:rsidRPr="00AB76B4" w:rsidRDefault="00BA6A2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DF7CA1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ABCF300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la liniile </w:t>
            </w:r>
            <w:r>
              <w:rPr>
                <w:b/>
                <w:bCs/>
                <w:i/>
                <w:iCs/>
                <w:sz w:val="20"/>
              </w:rPr>
              <w:t>12</w:t>
            </w:r>
            <w:r w:rsidRPr="00AB76B4">
              <w:rPr>
                <w:b/>
                <w:bCs/>
                <w:i/>
                <w:iCs/>
                <w:sz w:val="20"/>
              </w:rPr>
              <w:t xml:space="preserve"> - 1</w:t>
            </w:r>
            <w:r>
              <w:rPr>
                <w:b/>
                <w:bCs/>
                <w:i/>
                <w:iCs/>
                <w:sz w:val="20"/>
              </w:rPr>
              <w:t>6</w:t>
            </w:r>
            <w:r w:rsidRPr="00AB76B4">
              <w:rPr>
                <w:b/>
                <w:bCs/>
                <w:i/>
                <w:iCs/>
                <w:sz w:val="20"/>
              </w:rPr>
              <w:t>.</w:t>
            </w:r>
          </w:p>
        </w:tc>
      </w:tr>
      <w:tr w:rsidR="00BA6A21" w:rsidRPr="00AB76B4" w14:paraId="4E79D421" w14:textId="77777777" w:rsidTr="00927588">
        <w:trPr>
          <w:cantSplit/>
          <w:trHeight w:val="94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9FD10A" w14:textId="77777777" w:rsidR="00BA6A21" w:rsidRPr="00AB76B4" w:rsidRDefault="00BA6A21" w:rsidP="00BA6A2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2326EE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993814" w14:textId="77777777" w:rsidR="00BA6A21" w:rsidRPr="00AB76B4" w:rsidRDefault="00BA6A2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90912E9" w14:textId="77777777" w:rsidR="00BA6A21" w:rsidRPr="00AB76B4" w:rsidRDefault="00BA6A2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Craiova</w:t>
            </w:r>
          </w:p>
          <w:p w14:paraId="7C273E98" w14:textId="77777777" w:rsidR="00BA6A21" w:rsidRPr="00AB76B4" w:rsidRDefault="00BA6A2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liniile 12-16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995824" w14:textId="77777777" w:rsidR="00BA6A21" w:rsidRPr="00AB76B4" w:rsidRDefault="00BA6A21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toată </w:t>
            </w:r>
            <w:r w:rsidRPr="00AB76B4">
              <w:rPr>
                <w:b/>
                <w:bCs/>
                <w:spacing w:val="-10"/>
                <w:sz w:val="20"/>
              </w:rPr>
              <w:br/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D7078F" w14:textId="77777777" w:rsidR="00BA6A21" w:rsidRPr="00AB76B4" w:rsidRDefault="00BA6A2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49F8C7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D9BFA3" w14:textId="77777777" w:rsidR="00BA6A21" w:rsidRPr="00AB76B4" w:rsidRDefault="00BA6A2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99A5C9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A6A21" w:rsidRPr="00AB76B4" w14:paraId="6AAFAB1A" w14:textId="77777777" w:rsidTr="00927588">
        <w:trPr>
          <w:cantSplit/>
          <w:trHeight w:val="79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CBD419" w14:textId="77777777" w:rsidR="00BA6A21" w:rsidRPr="00AB76B4" w:rsidRDefault="00BA6A21" w:rsidP="00BA6A2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94A251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23D218" w14:textId="77777777" w:rsidR="00BA6A21" w:rsidRPr="00AB76B4" w:rsidRDefault="00BA6A2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63FC64D" w14:textId="77777777" w:rsidR="00BA6A21" w:rsidRPr="00AB76B4" w:rsidRDefault="00BA6A2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Craiova</w:t>
            </w:r>
          </w:p>
          <w:p w14:paraId="57A73AE2" w14:textId="77777777" w:rsidR="00BA6A21" w:rsidRPr="00AB76B4" w:rsidRDefault="00BA6A2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8AD1CF" w14:textId="77777777" w:rsidR="00BA6A21" w:rsidRPr="00AB76B4" w:rsidRDefault="00BA6A21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peste </w:t>
            </w:r>
          </w:p>
          <w:p w14:paraId="799FC6A4" w14:textId="77777777" w:rsidR="00BA6A21" w:rsidRPr="00AB76B4" w:rsidRDefault="00BA6A21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>sch. 12</w:t>
            </w:r>
          </w:p>
          <w:p w14:paraId="0194769F" w14:textId="77777777" w:rsidR="00BA6A21" w:rsidRPr="00AB76B4" w:rsidRDefault="00BA6A21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TDJ </w:t>
            </w:r>
          </w:p>
          <w:p w14:paraId="37975AC0" w14:textId="77777777" w:rsidR="00BA6A21" w:rsidRPr="00AB76B4" w:rsidRDefault="00BA6A21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>22 / 26</w:t>
            </w:r>
          </w:p>
          <w:p w14:paraId="448138F0" w14:textId="77777777" w:rsidR="00BA6A21" w:rsidRPr="00AB76B4" w:rsidRDefault="00BA6A21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>sch. 24</w:t>
            </w:r>
          </w:p>
          <w:p w14:paraId="2C72358B" w14:textId="77777777" w:rsidR="00BA6A21" w:rsidRPr="00AB76B4" w:rsidRDefault="00BA6A21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TDJ </w:t>
            </w:r>
          </w:p>
          <w:p w14:paraId="347CCD9E" w14:textId="77777777" w:rsidR="00BA6A21" w:rsidRPr="00AB76B4" w:rsidRDefault="00BA6A21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>32 / 38</w:t>
            </w:r>
          </w:p>
          <w:p w14:paraId="32E9021D" w14:textId="77777777" w:rsidR="00BA6A21" w:rsidRPr="00AB76B4" w:rsidRDefault="00BA6A21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>sch.: 40</w:t>
            </w:r>
          </w:p>
          <w:p w14:paraId="3002D29A" w14:textId="77777777" w:rsidR="00BA6A21" w:rsidRPr="00AB76B4" w:rsidRDefault="00BA6A21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>50, 52, 54, 56, 58, 60, 62, 64, 66</w:t>
            </w:r>
          </w:p>
          <w:p w14:paraId="77561D08" w14:textId="77777777" w:rsidR="00BA6A21" w:rsidRPr="00AB76B4" w:rsidRDefault="00BA6A21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A4B9DC" w14:textId="77777777" w:rsidR="00BA6A21" w:rsidRPr="00AB76B4" w:rsidRDefault="00BA6A2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7B13CC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B36202" w14:textId="77777777" w:rsidR="00BA6A21" w:rsidRPr="00AB76B4" w:rsidRDefault="00BA6A2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C3CBF5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97438B1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5 - 1</w:t>
            </w:r>
            <w:r>
              <w:rPr>
                <w:b/>
                <w:bCs/>
                <w:i/>
                <w:iCs/>
                <w:sz w:val="20"/>
              </w:rPr>
              <w:t>1</w:t>
            </w:r>
            <w:r w:rsidRPr="00AB76B4">
              <w:rPr>
                <w:b/>
                <w:bCs/>
                <w:i/>
                <w:iCs/>
                <w:sz w:val="20"/>
              </w:rPr>
              <w:t>.</w:t>
            </w:r>
          </w:p>
        </w:tc>
      </w:tr>
      <w:tr w:rsidR="00BA6A21" w:rsidRPr="00AB76B4" w14:paraId="288AFDA4" w14:textId="77777777" w:rsidTr="00927588">
        <w:trPr>
          <w:cantSplit/>
          <w:trHeight w:val="79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43E540" w14:textId="77777777" w:rsidR="00BA6A21" w:rsidRPr="00AB76B4" w:rsidRDefault="00BA6A21" w:rsidP="00BA6A2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BEBC29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457118" w14:textId="77777777" w:rsidR="00BA6A21" w:rsidRPr="00AB76B4" w:rsidRDefault="00BA6A2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2109DD4" w14:textId="77777777" w:rsidR="00BA6A21" w:rsidRPr="00AB76B4" w:rsidRDefault="00BA6A2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Craiova</w:t>
            </w:r>
          </w:p>
          <w:p w14:paraId="3283AE73" w14:textId="77777777" w:rsidR="00BA6A21" w:rsidRPr="00AB76B4" w:rsidRDefault="00BA6A2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C842DB" w14:textId="77777777" w:rsidR="00BA6A21" w:rsidRPr="00AB76B4" w:rsidRDefault="00BA6A21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 peste </w:t>
            </w:r>
          </w:p>
          <w:p w14:paraId="1DB96D34" w14:textId="77777777" w:rsidR="00BA6A21" w:rsidRPr="00AB76B4" w:rsidRDefault="00BA6A21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>sch.</w:t>
            </w:r>
            <w:r>
              <w:rPr>
                <w:b/>
                <w:bCs/>
                <w:spacing w:val="-10"/>
                <w:sz w:val="20"/>
              </w:rPr>
              <w:t xml:space="preserve"> </w:t>
            </w:r>
            <w:r w:rsidRPr="00AB76B4">
              <w:rPr>
                <w:b/>
                <w:bCs/>
                <w:spacing w:val="-10"/>
                <w:sz w:val="20"/>
              </w:rPr>
              <w:t xml:space="preserve">76, 78, 80, 82, 84 </w:t>
            </w:r>
          </w:p>
          <w:p w14:paraId="6D9F2CB8" w14:textId="77777777" w:rsidR="00BA6A21" w:rsidRPr="00AB76B4" w:rsidRDefault="00BA6A21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>și 88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838978" w14:textId="77777777" w:rsidR="00BA6A21" w:rsidRPr="00AB76B4" w:rsidRDefault="00BA6A2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3D6AC7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36383F" w14:textId="77777777" w:rsidR="00BA6A21" w:rsidRPr="00AB76B4" w:rsidRDefault="00BA6A2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18AE90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6EDB6CF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la liniile </w:t>
            </w:r>
            <w:r>
              <w:rPr>
                <w:b/>
                <w:bCs/>
                <w:i/>
                <w:iCs/>
                <w:sz w:val="20"/>
              </w:rPr>
              <w:t>12</w:t>
            </w:r>
            <w:r w:rsidRPr="00AB76B4">
              <w:rPr>
                <w:b/>
                <w:bCs/>
                <w:i/>
                <w:iCs/>
                <w:sz w:val="20"/>
              </w:rPr>
              <w:t xml:space="preserve"> - 1</w:t>
            </w:r>
            <w:r>
              <w:rPr>
                <w:b/>
                <w:bCs/>
                <w:i/>
                <w:iCs/>
                <w:sz w:val="20"/>
              </w:rPr>
              <w:t>6</w:t>
            </w:r>
            <w:r w:rsidRPr="00AB76B4">
              <w:rPr>
                <w:b/>
                <w:bCs/>
                <w:i/>
                <w:iCs/>
                <w:sz w:val="20"/>
              </w:rPr>
              <w:t>.</w:t>
            </w:r>
          </w:p>
        </w:tc>
      </w:tr>
      <w:tr w:rsidR="00BA6A21" w:rsidRPr="00AB76B4" w14:paraId="472CACA4" w14:textId="77777777" w:rsidTr="00927588">
        <w:trPr>
          <w:cantSplit/>
          <w:trHeight w:val="79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313944" w14:textId="77777777" w:rsidR="00BA6A21" w:rsidRPr="00AB76B4" w:rsidRDefault="00BA6A21" w:rsidP="00BA6A2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6EEADA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347E7E" w14:textId="77777777" w:rsidR="00BA6A21" w:rsidRPr="00AB76B4" w:rsidRDefault="00BA6A2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0E584AF" w14:textId="77777777" w:rsidR="00BA6A21" w:rsidRPr="00AB76B4" w:rsidRDefault="00BA6A2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Cernele</w:t>
            </w:r>
          </w:p>
          <w:p w14:paraId="30201068" w14:textId="77777777" w:rsidR="00BA6A21" w:rsidRPr="00AB76B4" w:rsidRDefault="00BA6A2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 + Y, L 13 directă, peste sch. 9, 15, 21, 28, 20 și 14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222FBC" w14:textId="77777777" w:rsidR="00BA6A21" w:rsidRPr="00AB76B4" w:rsidRDefault="00BA6A21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8E23DB" w14:textId="77777777" w:rsidR="00BA6A21" w:rsidRPr="00AB76B4" w:rsidRDefault="00BA6A2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0232E4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255+140</w:t>
            </w:r>
          </w:p>
          <w:p w14:paraId="7E6746B7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256+540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10DE47" w14:textId="77777777" w:rsidR="00BA6A21" w:rsidRPr="00AB76B4" w:rsidRDefault="00BA6A2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</w:t>
            </w:r>
            <w:r w:rsidRPr="00AB76B4">
              <w:rPr>
                <w:b/>
                <w:bCs/>
                <w:sz w:val="36"/>
                <w:szCs w:val="36"/>
              </w:rPr>
              <w:t>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2C371D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  <w:p w14:paraId="084B2DE7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BA6A21" w:rsidRPr="00AB76B4" w14:paraId="3BFF03A1" w14:textId="77777777" w:rsidTr="00927588">
        <w:trPr>
          <w:cantSplit/>
          <w:trHeight w:val="79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E7F27C" w14:textId="77777777" w:rsidR="00BA6A21" w:rsidRPr="00AB76B4" w:rsidRDefault="00BA6A21" w:rsidP="00BA6A2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4E4FE5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255+140</w:t>
            </w:r>
          </w:p>
          <w:p w14:paraId="2F5BDDA8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256+540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534B39" w14:textId="77777777" w:rsidR="00BA6A21" w:rsidRPr="00AB76B4" w:rsidRDefault="00BA6A2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  <w:r w:rsidRPr="00AB76B4">
              <w:rPr>
                <w:b/>
                <w:bCs/>
                <w:sz w:val="36"/>
                <w:szCs w:val="36"/>
              </w:rPr>
              <w:t>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079B7B5" w14:textId="77777777" w:rsidR="00BA6A21" w:rsidRPr="00AB76B4" w:rsidRDefault="00BA6A2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Cernele</w:t>
            </w:r>
          </w:p>
          <w:p w14:paraId="588940BE" w14:textId="77777777" w:rsidR="00BA6A21" w:rsidRPr="00AB76B4" w:rsidRDefault="00BA6A2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X+Y, L 12 directă</w:t>
            </w:r>
          </w:p>
          <w:p w14:paraId="24859663" w14:textId="77777777" w:rsidR="00BA6A21" w:rsidRPr="00AB76B4" w:rsidRDefault="00BA6A2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7, 13, 17, 22, 18 și 12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E71F58" w14:textId="77777777" w:rsidR="00BA6A21" w:rsidRPr="00AB76B4" w:rsidRDefault="00BA6A21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AA4278" w14:textId="77777777" w:rsidR="00BA6A21" w:rsidRPr="00AB76B4" w:rsidRDefault="00BA6A2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C4C4B8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BB997D" w14:textId="77777777" w:rsidR="00BA6A21" w:rsidRPr="00AB76B4" w:rsidRDefault="00BA6A2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FC37A9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  <w:p w14:paraId="0AF033C7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BA6A21" w:rsidRPr="00AB76B4" w14:paraId="5FD1F088" w14:textId="77777777" w:rsidTr="00927588">
        <w:trPr>
          <w:cantSplit/>
          <w:trHeight w:val="79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3B0304" w14:textId="77777777" w:rsidR="00BA6A21" w:rsidRPr="00AB76B4" w:rsidRDefault="00BA6A21" w:rsidP="00BA6A2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EF8DE4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232AB5" w14:textId="77777777" w:rsidR="00BA6A21" w:rsidRPr="00AB76B4" w:rsidRDefault="00BA6A2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42A5B84" w14:textId="77777777" w:rsidR="00BA6A21" w:rsidRPr="00AB76B4" w:rsidRDefault="00BA6A2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Cernele</w:t>
            </w:r>
          </w:p>
          <w:p w14:paraId="680590DF" w14:textId="77777777" w:rsidR="00BA6A21" w:rsidRPr="00AB76B4" w:rsidRDefault="00BA6A2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 +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93A483" w14:textId="77777777" w:rsidR="00BA6A21" w:rsidRPr="00AB76B4" w:rsidRDefault="00BA6A21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peste </w:t>
            </w:r>
          </w:p>
          <w:p w14:paraId="131B05D7" w14:textId="77777777" w:rsidR="00BA6A21" w:rsidRPr="00AB76B4" w:rsidRDefault="00BA6A21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TDJ </w:t>
            </w:r>
          </w:p>
          <w:p w14:paraId="0EBBD131" w14:textId="77777777" w:rsidR="00BA6A21" w:rsidRPr="00AB76B4" w:rsidRDefault="00BA6A21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23 / 27 </w:t>
            </w:r>
          </w:p>
          <w:p w14:paraId="5654EE3C" w14:textId="77777777" w:rsidR="00BA6A21" w:rsidRPr="00AB76B4" w:rsidRDefault="00BA6A21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și </w:t>
            </w:r>
          </w:p>
          <w:p w14:paraId="13445ECC" w14:textId="77777777" w:rsidR="00BA6A21" w:rsidRPr="00AB76B4" w:rsidRDefault="00BA6A21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>sch. 24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F57A45" w14:textId="77777777" w:rsidR="00BA6A21" w:rsidRPr="00AB76B4" w:rsidRDefault="00BA6A2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6091D1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C6D638" w14:textId="77777777" w:rsidR="00BA6A21" w:rsidRPr="00AB76B4" w:rsidRDefault="00BA6A2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14ED46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7DF627B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7 - 11.</w:t>
            </w:r>
          </w:p>
        </w:tc>
      </w:tr>
      <w:tr w:rsidR="00BA6A21" w:rsidRPr="00AB76B4" w14:paraId="02F86290" w14:textId="77777777" w:rsidTr="00927588">
        <w:trPr>
          <w:cantSplit/>
          <w:trHeight w:val="79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05882C" w14:textId="77777777" w:rsidR="00BA6A21" w:rsidRPr="00AB76B4" w:rsidRDefault="00BA6A21" w:rsidP="00BA6A2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45AFA4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6FEE23" w14:textId="77777777" w:rsidR="00BA6A21" w:rsidRPr="00AB76B4" w:rsidRDefault="00BA6A2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80F7A19" w14:textId="77777777" w:rsidR="00BA6A21" w:rsidRPr="00AB76B4" w:rsidRDefault="00BA6A2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Cernele</w:t>
            </w:r>
          </w:p>
          <w:p w14:paraId="14CBF291" w14:textId="77777777" w:rsidR="00BA6A21" w:rsidRPr="00AB76B4" w:rsidRDefault="00BA6A2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 +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256436" w14:textId="77777777" w:rsidR="00BA6A21" w:rsidRPr="00AB76B4" w:rsidRDefault="00BA6A21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peste </w:t>
            </w:r>
          </w:p>
          <w:p w14:paraId="08826D06" w14:textId="77777777" w:rsidR="00BA6A21" w:rsidRPr="00AB76B4" w:rsidRDefault="00BA6A21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sch. </w:t>
            </w:r>
          </w:p>
          <w:p w14:paraId="0E9D26F8" w14:textId="77777777" w:rsidR="00BA6A21" w:rsidRPr="00AB76B4" w:rsidRDefault="00BA6A21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>29 și 36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ECBCE1" w14:textId="77777777" w:rsidR="00BA6A21" w:rsidRPr="00AB76B4" w:rsidRDefault="00BA6A2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16D3D6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C99941" w14:textId="77777777" w:rsidR="00BA6A21" w:rsidRPr="00AB76B4" w:rsidRDefault="00BA6A2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09044B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DF67521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14 - 18.</w:t>
            </w:r>
          </w:p>
        </w:tc>
      </w:tr>
      <w:tr w:rsidR="00BA6A21" w:rsidRPr="00AB76B4" w14:paraId="7F95C69D" w14:textId="77777777" w:rsidTr="00927588">
        <w:trPr>
          <w:cantSplit/>
          <w:trHeight w:val="79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E9CD30" w14:textId="77777777" w:rsidR="00BA6A21" w:rsidRPr="00AB76B4" w:rsidRDefault="00BA6A21" w:rsidP="00BA6A2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71579F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3B4D8B" w14:textId="77777777" w:rsidR="00BA6A21" w:rsidRPr="00AB76B4" w:rsidRDefault="00BA6A2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E1AC515" w14:textId="77777777" w:rsidR="00BA6A21" w:rsidRPr="00AB76B4" w:rsidRDefault="00BA6A2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Cernele</w:t>
            </w:r>
          </w:p>
          <w:p w14:paraId="44078C92" w14:textId="77777777" w:rsidR="00BA6A21" w:rsidRPr="00AB76B4" w:rsidRDefault="00BA6A2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A8A3FD" w14:textId="77777777" w:rsidR="00BA6A21" w:rsidRPr="00AB76B4" w:rsidRDefault="00BA6A21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peste </w:t>
            </w:r>
          </w:p>
          <w:p w14:paraId="10A810C8" w14:textId="77777777" w:rsidR="00BA6A21" w:rsidRPr="00AB76B4" w:rsidRDefault="00BA6A21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>sch.  1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98837A" w14:textId="77777777" w:rsidR="00BA6A21" w:rsidRPr="00AB76B4" w:rsidRDefault="00BA6A2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F8A959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85A6DB" w14:textId="77777777" w:rsidR="00BA6A21" w:rsidRPr="00AB76B4" w:rsidRDefault="00BA6A2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5EEC23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Afectează intrări - ieşiri către Triaj Grupa A.</w:t>
            </w:r>
          </w:p>
        </w:tc>
      </w:tr>
      <w:tr w:rsidR="00BA6A21" w:rsidRPr="00AB76B4" w14:paraId="58CD3605" w14:textId="77777777" w:rsidTr="00927588">
        <w:trPr>
          <w:cantSplit/>
          <w:trHeight w:val="46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F17550" w14:textId="77777777" w:rsidR="00BA6A21" w:rsidRPr="00AB76B4" w:rsidRDefault="00BA6A21" w:rsidP="00BA6A2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2E56B4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C10CA8" w14:textId="77777777" w:rsidR="00BA6A21" w:rsidRPr="00AB76B4" w:rsidRDefault="00BA6A2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A0F7DFE" w14:textId="77777777" w:rsidR="00BA6A21" w:rsidRPr="00AB76B4" w:rsidRDefault="00BA6A2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Cernele</w:t>
            </w:r>
          </w:p>
          <w:p w14:paraId="6F6167DD" w14:textId="77777777" w:rsidR="00BA6A21" w:rsidRPr="00AB76B4" w:rsidRDefault="00BA6A2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DA8D63" w14:textId="77777777" w:rsidR="00BA6A21" w:rsidRPr="00AB76B4" w:rsidRDefault="00BA6A21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peste T.D.J. </w:t>
            </w:r>
          </w:p>
          <w:p w14:paraId="096ECB70" w14:textId="77777777" w:rsidR="00BA6A21" w:rsidRPr="00AB76B4" w:rsidRDefault="00BA6A21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>33 / 37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7F2B33" w14:textId="77777777" w:rsidR="00BA6A21" w:rsidRPr="00AB76B4" w:rsidRDefault="00BA6A2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A94779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27E837" w14:textId="77777777" w:rsidR="00BA6A21" w:rsidRPr="00AB76B4" w:rsidRDefault="00BA6A2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04582E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7B79A27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7 - 10 .</w:t>
            </w:r>
          </w:p>
          <w:p w14:paraId="49A1A1E9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primiri - expedieri.</w:t>
            </w:r>
          </w:p>
        </w:tc>
      </w:tr>
      <w:tr w:rsidR="00BA6A21" w:rsidRPr="00AB76B4" w14:paraId="2E25F0C4" w14:textId="77777777" w:rsidTr="00927588">
        <w:trPr>
          <w:cantSplit/>
          <w:trHeight w:val="181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9E3781" w14:textId="77777777" w:rsidR="00BA6A21" w:rsidRPr="00AB76B4" w:rsidRDefault="00BA6A21" w:rsidP="00BA6A2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C439F5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F07400" w14:textId="77777777" w:rsidR="00BA6A21" w:rsidRPr="00AB76B4" w:rsidRDefault="00BA6A2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C9EF18D" w14:textId="77777777" w:rsidR="00BA6A21" w:rsidRPr="00AB76B4" w:rsidRDefault="00BA6A2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Cernele</w:t>
            </w:r>
          </w:p>
          <w:p w14:paraId="08A587FE" w14:textId="77777777" w:rsidR="00BA6A21" w:rsidRPr="00AB76B4" w:rsidRDefault="00BA6A2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5EBF9D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toţi schim-bătorii </w:t>
            </w:r>
          </w:p>
          <w:p w14:paraId="3AE9C78C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care dau acces la liniile 15 - 18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9913B6" w14:textId="77777777" w:rsidR="00BA6A21" w:rsidRPr="00AB76B4" w:rsidRDefault="00BA6A2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95FC64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0068E9" w14:textId="77777777" w:rsidR="00BA6A21" w:rsidRPr="00AB76B4" w:rsidRDefault="00BA6A2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C591A7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17199CB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15 - 18 Cap X.</w:t>
            </w:r>
          </w:p>
        </w:tc>
      </w:tr>
      <w:tr w:rsidR="00BA6A21" w:rsidRPr="00AB76B4" w14:paraId="363A9C9D" w14:textId="77777777" w:rsidTr="00927588">
        <w:trPr>
          <w:cantSplit/>
          <w:trHeight w:val="89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9257F6" w14:textId="77777777" w:rsidR="00BA6A21" w:rsidRPr="00AB76B4" w:rsidRDefault="00BA6A21" w:rsidP="00BA6A2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453A28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D4D671" w14:textId="77777777" w:rsidR="00BA6A21" w:rsidRPr="00AB76B4" w:rsidRDefault="00BA6A2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3337E15" w14:textId="77777777" w:rsidR="00BA6A21" w:rsidRPr="00AB76B4" w:rsidRDefault="00BA6A2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Cernele</w:t>
            </w:r>
          </w:p>
          <w:p w14:paraId="4978E9A8" w14:textId="77777777" w:rsidR="00BA6A21" w:rsidRPr="00AB76B4" w:rsidRDefault="00BA6A2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A8BFCD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sch. </w:t>
            </w:r>
          </w:p>
          <w:p w14:paraId="6AD2F948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30, 38 </w:t>
            </w:r>
          </w:p>
          <w:p w14:paraId="3AB228E1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şi 54 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D724F7" w14:textId="77777777" w:rsidR="00BA6A21" w:rsidRPr="00AB76B4" w:rsidRDefault="00BA6A2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B200C7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D4C575" w14:textId="77777777" w:rsidR="00BA6A21" w:rsidRPr="00AB76B4" w:rsidRDefault="00BA6A2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A7FA50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Afectează intrări - ieşiri la liniile 7, 8 și 10 Cap Y.</w:t>
            </w:r>
          </w:p>
        </w:tc>
      </w:tr>
      <w:tr w:rsidR="00BA6A21" w:rsidRPr="00AB76B4" w14:paraId="4211A15D" w14:textId="77777777" w:rsidTr="00927588">
        <w:trPr>
          <w:cantSplit/>
          <w:trHeight w:val="86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970CCE" w14:textId="77777777" w:rsidR="00BA6A21" w:rsidRPr="00AB76B4" w:rsidRDefault="00BA6A21" w:rsidP="00BA6A2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D2DF2E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C89EDC" w14:textId="77777777" w:rsidR="00BA6A21" w:rsidRPr="00AB76B4" w:rsidRDefault="00BA6A2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9833745" w14:textId="77777777" w:rsidR="00BA6A21" w:rsidRPr="00AB76B4" w:rsidRDefault="00BA6A2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Cernele</w:t>
            </w:r>
          </w:p>
          <w:p w14:paraId="39EC565A" w14:textId="77777777" w:rsidR="00BA6A21" w:rsidRPr="00AB76B4" w:rsidRDefault="00BA6A2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B99BBA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sch. </w:t>
            </w:r>
          </w:p>
          <w:p w14:paraId="7D981106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44, 52, 56, 58, 60 şi </w:t>
            </w:r>
          </w:p>
          <w:p w14:paraId="4DD206F2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diag. </w:t>
            </w:r>
          </w:p>
          <w:p w14:paraId="0D613DD2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58 - 60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8D54D6" w14:textId="77777777" w:rsidR="00BA6A21" w:rsidRPr="00AB76B4" w:rsidRDefault="00BA6A2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FC94BF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E338A8" w14:textId="77777777" w:rsidR="00BA6A21" w:rsidRPr="00AB76B4" w:rsidRDefault="00BA6A2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0153A1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7F23616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15 - 18 Cap Y.</w:t>
            </w:r>
          </w:p>
        </w:tc>
      </w:tr>
      <w:tr w:rsidR="00BA6A21" w:rsidRPr="00AB76B4" w14:paraId="3ABE197F" w14:textId="77777777" w:rsidTr="00927588">
        <w:trPr>
          <w:cantSplit/>
          <w:trHeight w:val="23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684F8B" w14:textId="77777777" w:rsidR="00BA6A21" w:rsidRPr="00AB76B4" w:rsidRDefault="00BA6A21" w:rsidP="00BA6A2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C04A68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257+900</w:t>
            </w:r>
          </w:p>
          <w:p w14:paraId="78F3597C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258+100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BCE4DB" w14:textId="77777777" w:rsidR="00BA6A21" w:rsidRPr="00AB76B4" w:rsidRDefault="00BA6A2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BA4744F" w14:textId="77777777" w:rsidR="00BA6A21" w:rsidRPr="00AB76B4" w:rsidRDefault="00BA6A2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Cernele -</w:t>
            </w:r>
          </w:p>
          <w:p w14:paraId="5F0ED0DD" w14:textId="77777777" w:rsidR="00BA6A21" w:rsidRPr="00AB76B4" w:rsidRDefault="00BA6A2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Işalniţa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6FAA24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DF0A96" w14:textId="77777777" w:rsidR="00BA6A21" w:rsidRPr="00AB76B4" w:rsidRDefault="00BA6A2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A5D85C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6A2048" w14:textId="77777777" w:rsidR="00BA6A21" w:rsidRPr="00AB76B4" w:rsidRDefault="00BA6A2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654258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 w:rsidRPr="00AB76B4">
              <w:rPr>
                <w:b/>
                <w:bCs/>
                <w:iCs/>
                <w:color w:val="000000"/>
                <w:sz w:val="20"/>
              </w:rPr>
              <w:t>*Interzis circulația locomotivelor cuplate.</w:t>
            </w:r>
          </w:p>
          <w:p w14:paraId="55AF2227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A6A21" w:rsidRPr="00AB76B4" w14:paraId="7C618FFF" w14:textId="77777777" w:rsidTr="00927588">
        <w:trPr>
          <w:cantSplit/>
          <w:trHeight w:val="23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E4E31F" w14:textId="77777777" w:rsidR="00BA6A21" w:rsidRPr="00AB76B4" w:rsidRDefault="00BA6A21" w:rsidP="00BA6A2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E9E8C3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936C23" w14:textId="77777777" w:rsidR="00BA6A21" w:rsidRPr="00AB76B4" w:rsidRDefault="00BA6A2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6A858BF" w14:textId="77777777" w:rsidR="00BA6A21" w:rsidRPr="00AB76B4" w:rsidRDefault="00BA6A2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Işalniţa</w:t>
            </w:r>
          </w:p>
          <w:p w14:paraId="63619604" w14:textId="77777777" w:rsidR="00BA6A21" w:rsidRPr="00AB76B4" w:rsidRDefault="00BA6A2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3 directă, </w:t>
            </w:r>
          </w:p>
          <w:p w14:paraId="31C4F03F" w14:textId="77777777" w:rsidR="00BA6A21" w:rsidRPr="00AB76B4" w:rsidRDefault="00BA6A2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  <w:p w14:paraId="6B415DBA" w14:textId="77777777" w:rsidR="00BA6A21" w:rsidRPr="00AB76B4" w:rsidRDefault="00BA6A2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sch. </w:t>
            </w:r>
            <w:r>
              <w:rPr>
                <w:b/>
                <w:bCs/>
                <w:sz w:val="20"/>
              </w:rPr>
              <w:t xml:space="preserve"> </w:t>
            </w:r>
            <w:r w:rsidRPr="00AB76B4">
              <w:rPr>
                <w:b/>
                <w:bCs/>
                <w:sz w:val="20"/>
              </w:rPr>
              <w:t>8 și 4.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B5954B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2D274D" w14:textId="77777777" w:rsidR="00BA6A21" w:rsidRPr="00AB76B4" w:rsidRDefault="00BA6A2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4992A1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26</w:t>
            </w:r>
            <w:r>
              <w:rPr>
                <w:b/>
                <w:bCs/>
                <w:sz w:val="20"/>
              </w:rPr>
              <w:t>2</w:t>
            </w:r>
            <w:r w:rsidRPr="00AB76B4">
              <w:rPr>
                <w:b/>
                <w:bCs/>
                <w:sz w:val="20"/>
              </w:rPr>
              <w:t>+</w:t>
            </w:r>
            <w:r>
              <w:rPr>
                <w:b/>
                <w:bCs/>
                <w:sz w:val="20"/>
              </w:rPr>
              <w:t>7</w:t>
            </w:r>
            <w:r w:rsidRPr="00AB76B4">
              <w:rPr>
                <w:b/>
                <w:bCs/>
                <w:sz w:val="20"/>
              </w:rPr>
              <w:t>00</w:t>
            </w:r>
          </w:p>
          <w:p w14:paraId="168B2CA4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262+850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3C56AF" w14:textId="77777777" w:rsidR="00BA6A21" w:rsidRPr="00AB76B4" w:rsidRDefault="00BA6A2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D65FE0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color w:val="000000"/>
                <w:sz w:val="20"/>
              </w:rPr>
            </w:pPr>
            <w:r w:rsidRPr="00AB76B4">
              <w:rPr>
                <w:b/>
                <w:bCs/>
                <w:i/>
                <w:color w:val="000000"/>
                <w:sz w:val="20"/>
              </w:rPr>
              <w:t>Fără inductori.</w:t>
            </w:r>
          </w:p>
          <w:p w14:paraId="4028E838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color w:val="000000"/>
                <w:sz w:val="20"/>
              </w:rPr>
            </w:pPr>
            <w:r w:rsidRPr="00AB76B4">
              <w:rPr>
                <w:b/>
                <w:bCs/>
                <w:i/>
                <w:color w:val="000000"/>
                <w:sz w:val="20"/>
              </w:rPr>
              <w:t>Semnalizată ca limitare de viteză.</w:t>
            </w:r>
          </w:p>
        </w:tc>
      </w:tr>
      <w:tr w:rsidR="00BA6A21" w:rsidRPr="00AB76B4" w14:paraId="6E94F8AA" w14:textId="77777777" w:rsidTr="00927588">
        <w:trPr>
          <w:cantSplit/>
          <w:trHeight w:val="162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DE19CE" w14:textId="77777777" w:rsidR="00BA6A21" w:rsidRPr="00AB76B4" w:rsidRDefault="00BA6A21" w:rsidP="00BA6A2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90CA86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B67CF3" w14:textId="77777777" w:rsidR="00BA6A21" w:rsidRPr="00AB76B4" w:rsidRDefault="00BA6A2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0E4634D" w14:textId="77777777" w:rsidR="00BA6A21" w:rsidRPr="00AB76B4" w:rsidRDefault="00BA6A2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Işalniţa</w:t>
            </w:r>
          </w:p>
          <w:p w14:paraId="54C23F89" w14:textId="77777777" w:rsidR="00BA6A21" w:rsidRPr="00AB76B4" w:rsidRDefault="00BA6A2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Cap Y, liniile 4  - 13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0C5E50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</w:t>
            </w:r>
          </w:p>
          <w:p w14:paraId="648AE572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toţi </w:t>
            </w:r>
          </w:p>
          <w:p w14:paraId="3F914412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sch. </w:t>
            </w:r>
          </w:p>
          <w:p w14:paraId="42ED3178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şi </w:t>
            </w:r>
          </w:p>
          <w:p w14:paraId="208F94A6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diag. </w:t>
            </w:r>
          </w:p>
          <w:p w14:paraId="3F4665CB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BBED26" w14:textId="77777777" w:rsidR="00BA6A21" w:rsidRPr="00AB76B4" w:rsidRDefault="00BA6A2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857A75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B7C86D" w14:textId="77777777" w:rsidR="00BA6A21" w:rsidRPr="00AB76B4" w:rsidRDefault="00BA6A2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90C2FC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A6A21" w:rsidRPr="00AB76B4" w14:paraId="42BBDDCD" w14:textId="77777777" w:rsidTr="00927588">
        <w:trPr>
          <w:cantSplit/>
          <w:trHeight w:val="116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1477A9" w14:textId="77777777" w:rsidR="00BA6A21" w:rsidRPr="00AB76B4" w:rsidRDefault="00BA6A21" w:rsidP="00BA6A2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3F6970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BC9567" w14:textId="77777777" w:rsidR="00BA6A21" w:rsidRPr="00AB76B4" w:rsidRDefault="00BA6A2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CBC4E3D" w14:textId="77777777" w:rsidR="00BA6A21" w:rsidRPr="00AB76B4" w:rsidRDefault="00BA6A2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Işalniţa</w:t>
            </w:r>
          </w:p>
          <w:p w14:paraId="4F123667" w14:textId="77777777" w:rsidR="00BA6A21" w:rsidRPr="00AB76B4" w:rsidRDefault="00BA6A2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11 </w:t>
            </w:r>
          </w:p>
          <w:p w14:paraId="08BDE8C2" w14:textId="77777777" w:rsidR="00BA6A21" w:rsidRPr="00AB76B4" w:rsidRDefault="00BA6A2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primiri - expedieri, </w:t>
            </w:r>
          </w:p>
          <w:p w14:paraId="78971E0F" w14:textId="77777777" w:rsidR="00BA6A21" w:rsidRPr="00AB76B4" w:rsidRDefault="00BA6A2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691F82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100 m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EA9405" w14:textId="77777777" w:rsidR="00BA6A21" w:rsidRPr="00AB76B4" w:rsidRDefault="00BA6A2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3D5CD4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1F291F" w14:textId="77777777" w:rsidR="00BA6A21" w:rsidRPr="00AB76B4" w:rsidRDefault="00BA6A2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7990FC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A6A21" w:rsidRPr="00AB76B4" w14:paraId="7608BF7A" w14:textId="77777777" w:rsidTr="00927588">
        <w:trPr>
          <w:cantSplit/>
          <w:trHeight w:val="44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38DB89" w14:textId="77777777" w:rsidR="00BA6A21" w:rsidRPr="00AB76B4" w:rsidRDefault="00BA6A21" w:rsidP="00BA6A2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4AFD58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E60C5D" w14:textId="77777777" w:rsidR="00BA6A21" w:rsidRPr="00AB76B4" w:rsidRDefault="00BA6A2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B74F4C5" w14:textId="77777777" w:rsidR="00BA6A21" w:rsidRPr="00AB76B4" w:rsidRDefault="00BA6A2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Işalniţa</w:t>
            </w:r>
          </w:p>
          <w:p w14:paraId="50DF111E" w14:textId="77777777" w:rsidR="00BA6A21" w:rsidRPr="00AB76B4" w:rsidRDefault="00BA6A2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A086F0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19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657343" w14:textId="77777777" w:rsidR="00BA6A21" w:rsidRPr="00AB76B4" w:rsidRDefault="00BA6A2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03B586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57838A" w14:textId="77777777" w:rsidR="00BA6A21" w:rsidRPr="00AB76B4" w:rsidRDefault="00BA6A2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5DFEE8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A6A21" w:rsidRPr="00AB76B4" w14:paraId="0D15B86F" w14:textId="77777777" w:rsidTr="00927588">
        <w:trPr>
          <w:cantSplit/>
          <w:trHeight w:val="8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A6AA2C" w14:textId="77777777" w:rsidR="00BA6A21" w:rsidRPr="00AB76B4" w:rsidRDefault="00BA6A21" w:rsidP="00BA6A2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DB47C1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AB76B4">
              <w:rPr>
                <w:b/>
                <w:bCs/>
                <w:color w:val="000000"/>
                <w:sz w:val="20"/>
              </w:rPr>
              <w:t>287+640</w:t>
            </w:r>
          </w:p>
          <w:p w14:paraId="435C94EC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color w:val="000000"/>
                <w:sz w:val="20"/>
              </w:rPr>
              <w:t>287+690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CA0B75" w14:textId="77777777" w:rsidR="00BA6A21" w:rsidRPr="00AB76B4" w:rsidRDefault="00BA6A2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F266CA8" w14:textId="77777777" w:rsidR="00BA6A21" w:rsidRPr="00AB76B4" w:rsidRDefault="00BA6A2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Filiaşi -</w:t>
            </w:r>
          </w:p>
          <w:p w14:paraId="10234B1E" w14:textId="77777777" w:rsidR="00BA6A21" w:rsidRPr="00AB76B4" w:rsidRDefault="00BA6A2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Gura Motrului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056875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8530F0" w14:textId="77777777" w:rsidR="00BA6A21" w:rsidRPr="00AB76B4" w:rsidRDefault="00BA6A2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B33843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287+640</w:t>
            </w:r>
          </w:p>
          <w:p w14:paraId="09822A59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287+690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9F6129" w14:textId="77777777" w:rsidR="00BA6A21" w:rsidRPr="00AB76B4" w:rsidRDefault="00BA6A2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5F5104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AB76B4">
              <w:rPr>
                <w:b/>
                <w:bCs/>
                <w:iCs/>
                <w:sz w:val="20"/>
              </w:rPr>
              <w:t>*Valabil pentru trenurile care au în componență  două locomotive cuplate.</w:t>
            </w:r>
          </w:p>
          <w:p w14:paraId="75B3C83D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A6A21" w:rsidRPr="00AB76B4" w14:paraId="6DDC919A" w14:textId="77777777" w:rsidTr="00927588">
        <w:trPr>
          <w:cantSplit/>
          <w:trHeight w:val="8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513FEF" w14:textId="77777777" w:rsidR="00BA6A21" w:rsidRPr="00AB76B4" w:rsidRDefault="00BA6A21" w:rsidP="00BA6A2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0E83D8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E4F55E" w14:textId="77777777" w:rsidR="00BA6A21" w:rsidRPr="00AB76B4" w:rsidRDefault="00BA6A2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6A619AD" w14:textId="77777777" w:rsidR="00BA6A21" w:rsidRPr="00AB76B4" w:rsidRDefault="00BA6A2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Filiaşi -</w:t>
            </w:r>
          </w:p>
          <w:p w14:paraId="4D33C582" w14:textId="77777777" w:rsidR="00BA6A21" w:rsidRPr="00AB76B4" w:rsidRDefault="00BA6A2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Gura Motrului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2CE6E4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A28A6E" w14:textId="77777777" w:rsidR="00BA6A21" w:rsidRPr="00AB76B4" w:rsidRDefault="00BA6A2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A54A04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290+550</w:t>
            </w:r>
          </w:p>
          <w:p w14:paraId="2915742A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290+750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163AA3" w14:textId="77777777" w:rsidR="00BA6A21" w:rsidRPr="00AB76B4" w:rsidRDefault="00BA6A2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D44EB6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AB76B4">
              <w:rPr>
                <w:b/>
                <w:bCs/>
                <w:i/>
                <w:sz w:val="20"/>
              </w:rPr>
              <w:t>Fără inductori.</w:t>
            </w:r>
          </w:p>
        </w:tc>
      </w:tr>
      <w:tr w:rsidR="00BA6A21" w:rsidRPr="00AB76B4" w14:paraId="33D6B921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CAB9F4" w14:textId="77777777" w:rsidR="00BA6A21" w:rsidRPr="00AB76B4" w:rsidRDefault="00BA6A21" w:rsidP="00BA6A2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4CACF8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946C14" w14:textId="77777777" w:rsidR="00BA6A21" w:rsidRPr="00AB76B4" w:rsidRDefault="00BA6A2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20307C5" w14:textId="77777777" w:rsidR="00BA6A21" w:rsidRPr="00AB76B4" w:rsidRDefault="00BA6A2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Gura Motrului</w:t>
            </w:r>
          </w:p>
          <w:p w14:paraId="394DD580" w14:textId="77777777" w:rsidR="00BA6A21" w:rsidRPr="00AB76B4" w:rsidRDefault="00BA6A2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4 </w:t>
            </w:r>
          </w:p>
          <w:p w14:paraId="7A046D88" w14:textId="77777777" w:rsidR="00BA6A21" w:rsidRPr="00AB76B4" w:rsidRDefault="00BA6A2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EAF90A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 linia inclusiv sch. 10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60A735" w14:textId="77777777" w:rsidR="00BA6A21" w:rsidRPr="00AB76B4" w:rsidRDefault="00BA6A2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FB8D65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6C402B" w14:textId="77777777" w:rsidR="00BA6A21" w:rsidRPr="00AB76B4" w:rsidRDefault="00BA6A2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E6A1B7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A6A21" w:rsidRPr="00AB76B4" w14:paraId="3DE9D6A2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89040C" w14:textId="77777777" w:rsidR="00BA6A21" w:rsidRPr="00AB76B4" w:rsidRDefault="00BA6A21" w:rsidP="00BA6A2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6D3120" w14:textId="77777777" w:rsidR="00BA6A21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290+000</w:t>
            </w:r>
          </w:p>
          <w:p w14:paraId="360280A0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292+000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0D5876" w14:textId="77777777" w:rsidR="00BA6A21" w:rsidRPr="00AB76B4" w:rsidRDefault="00BA6A2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00774A5" w14:textId="77777777" w:rsidR="00BA6A21" w:rsidRPr="00AB76B4" w:rsidRDefault="00BA6A2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Filiaşi -</w:t>
            </w:r>
          </w:p>
          <w:p w14:paraId="2912A640" w14:textId="77777777" w:rsidR="00BA6A21" w:rsidRPr="00AB76B4" w:rsidRDefault="00BA6A2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Gura Motrului</w:t>
            </w:r>
            <w:r>
              <w:rPr>
                <w:b/>
                <w:bCs/>
                <w:sz w:val="20"/>
              </w:rPr>
              <w:t xml:space="preserve"> si St. </w:t>
            </w:r>
            <w:r w:rsidRPr="00AB76B4">
              <w:rPr>
                <w:b/>
                <w:bCs/>
                <w:sz w:val="20"/>
              </w:rPr>
              <w:t>Gura Motrului</w:t>
            </w:r>
            <w:r>
              <w:rPr>
                <w:b/>
                <w:bCs/>
                <w:sz w:val="20"/>
              </w:rPr>
              <w:t xml:space="preserve"> Cap X peste pod Jiu </w:t>
            </w:r>
            <w:r>
              <w:rPr>
                <w:b/>
                <w:bCs/>
                <w:sz w:val="20"/>
              </w:rPr>
              <w:br/>
              <w:t>și sch 5 și 9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80A397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10B67E" w14:textId="77777777" w:rsidR="00BA6A21" w:rsidRPr="00AB76B4" w:rsidRDefault="00BA6A2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35C310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88F4A2" w14:textId="77777777" w:rsidR="00BA6A21" w:rsidRPr="00AB76B4" w:rsidRDefault="00BA6A2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1DD10E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BA6A21" w:rsidRPr="00AB76B4" w14:paraId="2B548B8C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DBE8CE" w14:textId="77777777" w:rsidR="00BA6A21" w:rsidRPr="00AB76B4" w:rsidRDefault="00BA6A21" w:rsidP="00BA6A2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7F0C83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0FEA16" w14:textId="77777777" w:rsidR="00BA6A21" w:rsidRPr="00AB76B4" w:rsidRDefault="00BA6A2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B94286E" w14:textId="77777777" w:rsidR="00BA6A21" w:rsidRPr="00AB76B4" w:rsidRDefault="00BA6A2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Gura Motrului -</w:t>
            </w:r>
          </w:p>
          <w:p w14:paraId="3DDFE704" w14:textId="77777777" w:rsidR="00BA6A21" w:rsidRPr="00AB76B4" w:rsidRDefault="00BA6A2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Butoieşti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AE633D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21EC62" w14:textId="77777777" w:rsidR="00BA6A21" w:rsidRPr="00AB76B4" w:rsidRDefault="00BA6A2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76418B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292+000</w:t>
            </w:r>
          </w:p>
          <w:p w14:paraId="3DBD5873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293+300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F6FD6F" w14:textId="77777777" w:rsidR="00BA6A21" w:rsidRPr="00AB76B4" w:rsidRDefault="00BA6A2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655401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BA6A21" w:rsidRPr="00AB76B4" w14:paraId="12FB3F48" w14:textId="77777777" w:rsidTr="00927588">
        <w:trPr>
          <w:cantSplit/>
          <w:trHeight w:val="52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7A43E3" w14:textId="77777777" w:rsidR="00BA6A21" w:rsidRPr="00AB76B4" w:rsidRDefault="00BA6A21" w:rsidP="00BA6A2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8B46FD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2F247C" w14:textId="77777777" w:rsidR="00BA6A21" w:rsidRPr="00AB76B4" w:rsidRDefault="00BA6A2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B979B51" w14:textId="77777777" w:rsidR="00BA6A21" w:rsidRPr="00AB76B4" w:rsidRDefault="00BA6A2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Butoieşti</w:t>
            </w:r>
          </w:p>
          <w:p w14:paraId="522E25FA" w14:textId="77777777" w:rsidR="00BA6A21" w:rsidRPr="00AB76B4" w:rsidRDefault="00BA6A2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1 </w:t>
            </w:r>
          </w:p>
          <w:p w14:paraId="4F73C076" w14:textId="77777777" w:rsidR="00BA6A21" w:rsidRPr="00AB76B4" w:rsidRDefault="00BA6A2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primiri –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AB4423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61C151" w14:textId="77777777" w:rsidR="00BA6A21" w:rsidRPr="00AB76B4" w:rsidRDefault="00BA6A2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4208A9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52F2C5" w14:textId="77777777" w:rsidR="00BA6A21" w:rsidRPr="00AB76B4" w:rsidRDefault="00BA6A2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382BF5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A6A21" w:rsidRPr="00AB76B4" w14:paraId="5E35E94A" w14:textId="77777777" w:rsidTr="00927588">
        <w:trPr>
          <w:cantSplit/>
          <w:trHeight w:val="27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B76893" w14:textId="77777777" w:rsidR="00BA6A21" w:rsidRPr="00AB76B4" w:rsidRDefault="00BA6A21" w:rsidP="00BA6A2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33AAD0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302+500</w:t>
            </w:r>
          </w:p>
          <w:p w14:paraId="172CDE7B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302+700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5FE442" w14:textId="77777777" w:rsidR="00BA6A21" w:rsidRPr="00AB76B4" w:rsidRDefault="00BA6A2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CC48E13" w14:textId="77777777" w:rsidR="00BA6A21" w:rsidRPr="00AB76B4" w:rsidRDefault="00BA6A2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Butoieşti -</w:t>
            </w:r>
          </w:p>
          <w:p w14:paraId="6B8B1710" w14:textId="77777777" w:rsidR="00BA6A21" w:rsidRPr="00AB76B4" w:rsidRDefault="00BA6A2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Strehaia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00A870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4AB29E" w14:textId="77777777" w:rsidR="00BA6A21" w:rsidRPr="00AB76B4" w:rsidRDefault="00BA6A2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B340C0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C7C837" w14:textId="77777777" w:rsidR="00BA6A21" w:rsidRPr="00AB76B4" w:rsidRDefault="00BA6A2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589DE0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 w:rsidRPr="00AB76B4">
              <w:rPr>
                <w:b/>
                <w:bCs/>
                <w:iCs/>
                <w:color w:val="000000"/>
                <w:sz w:val="20"/>
              </w:rPr>
              <w:t>*Interzis circulația locomotivelor cuplate.</w:t>
            </w:r>
          </w:p>
          <w:p w14:paraId="2AAD878D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A6A21" w:rsidRPr="00AB76B4" w14:paraId="745E3676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439725" w14:textId="77777777" w:rsidR="00BA6A21" w:rsidRPr="00AB76B4" w:rsidRDefault="00BA6A21" w:rsidP="00BA6A2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0A496D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AF8C0D" w14:textId="77777777" w:rsidR="00BA6A21" w:rsidRPr="00AB76B4" w:rsidRDefault="00BA6A2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F9CA411" w14:textId="77777777" w:rsidR="00BA6A21" w:rsidRPr="00AB76B4" w:rsidRDefault="00BA6A2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Strehaia</w:t>
            </w:r>
          </w:p>
          <w:p w14:paraId="574EF5BE" w14:textId="77777777" w:rsidR="00BA6A21" w:rsidRPr="00AB76B4" w:rsidRDefault="00BA6A2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366480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17</w:t>
            </w:r>
          </w:p>
          <w:p w14:paraId="40BA3A3F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in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59621F" w14:textId="77777777" w:rsidR="00BA6A21" w:rsidRPr="00AB76B4" w:rsidRDefault="00BA6A2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1613EE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07750B" w14:textId="77777777" w:rsidR="00BA6A21" w:rsidRPr="00AB76B4" w:rsidRDefault="00BA6A2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21E9D6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2146B1E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linia 1 abătută.</w:t>
            </w:r>
          </w:p>
        </w:tc>
      </w:tr>
      <w:tr w:rsidR="00BA6A21" w:rsidRPr="00AB76B4" w14:paraId="2D29BBEB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5C4187" w14:textId="77777777" w:rsidR="00BA6A21" w:rsidRPr="00AB76B4" w:rsidRDefault="00BA6A21" w:rsidP="00BA6A2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4AD134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4886B7" w14:textId="77777777" w:rsidR="00BA6A21" w:rsidRPr="00AB76B4" w:rsidRDefault="00BA6A2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564F79F" w14:textId="77777777" w:rsidR="00BA6A21" w:rsidRPr="00AB76B4" w:rsidRDefault="00BA6A2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Strehaia</w:t>
            </w:r>
          </w:p>
          <w:p w14:paraId="5D7C39C5" w14:textId="77777777" w:rsidR="00BA6A21" w:rsidRPr="00AB76B4" w:rsidRDefault="00BA6A2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C11E73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12</w:t>
            </w:r>
          </w:p>
          <w:p w14:paraId="68B9DA1F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F1C7E2" w14:textId="77777777" w:rsidR="00BA6A21" w:rsidRPr="00AB76B4" w:rsidRDefault="00BA6A2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8DF3CF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CF0359" w14:textId="77777777" w:rsidR="00BA6A21" w:rsidRPr="00AB76B4" w:rsidRDefault="00BA6A2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C03B2F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3AB495A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2 - 5  înspre și dinspre st. Jirov.</w:t>
            </w:r>
          </w:p>
        </w:tc>
      </w:tr>
      <w:tr w:rsidR="00BA6A21" w:rsidRPr="00AB76B4" w14:paraId="42454268" w14:textId="77777777" w:rsidTr="00927588">
        <w:trPr>
          <w:cantSplit/>
          <w:trHeight w:val="114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1ADF05" w14:textId="77777777" w:rsidR="00BA6A21" w:rsidRPr="00AB76B4" w:rsidRDefault="00BA6A21" w:rsidP="00BA6A2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EA8294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A057B5" w14:textId="77777777" w:rsidR="00BA6A21" w:rsidRPr="00AB76B4" w:rsidRDefault="00BA6A2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751A2D4" w14:textId="77777777" w:rsidR="00BA6A21" w:rsidRPr="00AB76B4" w:rsidRDefault="00BA6A2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Strehaia</w:t>
            </w:r>
          </w:p>
          <w:p w14:paraId="11E08452" w14:textId="77777777" w:rsidR="00BA6A21" w:rsidRPr="00AB76B4" w:rsidRDefault="00BA6A2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410771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T.D.J.</w:t>
            </w:r>
          </w:p>
          <w:p w14:paraId="72C76917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26 / 30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179F0C" w14:textId="77777777" w:rsidR="00BA6A21" w:rsidRPr="00AB76B4" w:rsidRDefault="00BA6A2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3D8DC4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745C17" w14:textId="77777777" w:rsidR="00BA6A21" w:rsidRPr="00AB76B4" w:rsidRDefault="00BA6A2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FDA790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412048D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4 şi 5.</w:t>
            </w:r>
          </w:p>
        </w:tc>
      </w:tr>
      <w:tr w:rsidR="00BA6A21" w:rsidRPr="00AB76B4" w14:paraId="4CB0CAB7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11578F" w14:textId="77777777" w:rsidR="00BA6A21" w:rsidRPr="00AB76B4" w:rsidRDefault="00BA6A21" w:rsidP="00BA6A2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59099B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D22E23" w14:textId="77777777" w:rsidR="00BA6A21" w:rsidRPr="00AB76B4" w:rsidRDefault="00BA6A2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640E2B6" w14:textId="77777777" w:rsidR="00BA6A21" w:rsidRPr="00AB76B4" w:rsidRDefault="00BA6A2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Strehaia</w:t>
            </w:r>
          </w:p>
          <w:p w14:paraId="22462C79" w14:textId="77777777" w:rsidR="00BA6A21" w:rsidRPr="00AB76B4" w:rsidRDefault="00BA6A2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24D4F4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28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0A7AEC" w14:textId="77777777" w:rsidR="00BA6A21" w:rsidRPr="00AB76B4" w:rsidRDefault="00BA6A2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1A60F6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06A42B" w14:textId="77777777" w:rsidR="00BA6A21" w:rsidRPr="00AB76B4" w:rsidRDefault="00BA6A2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D4E78D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4C3F592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linia 1.</w:t>
            </w:r>
          </w:p>
        </w:tc>
      </w:tr>
      <w:tr w:rsidR="00BA6A21" w:rsidRPr="00AB76B4" w14:paraId="4D024BD2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5D9ECE" w14:textId="77777777" w:rsidR="00BA6A21" w:rsidRPr="00AB76B4" w:rsidRDefault="00BA6A21" w:rsidP="00BA6A2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A213E2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E1B724" w14:textId="77777777" w:rsidR="00BA6A21" w:rsidRPr="00AB76B4" w:rsidRDefault="00BA6A2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D3BCB72" w14:textId="77777777" w:rsidR="00BA6A21" w:rsidRPr="00AB76B4" w:rsidRDefault="00BA6A2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Ciochiuţa</w:t>
            </w:r>
          </w:p>
          <w:p w14:paraId="79F8DFC7" w14:textId="77777777" w:rsidR="00BA6A21" w:rsidRPr="00AB76B4" w:rsidRDefault="00BA6A2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1 </w:t>
            </w:r>
          </w:p>
          <w:p w14:paraId="5BADCFCD" w14:textId="77777777" w:rsidR="00BA6A21" w:rsidRPr="00AB76B4" w:rsidRDefault="00BA6A2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09C4B7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de la </w:t>
            </w:r>
          </w:p>
          <w:p w14:paraId="2FCC60C5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ax stație până la Cap Y călcâi sch. 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A9398F" w14:textId="77777777" w:rsidR="00BA6A21" w:rsidRPr="00AB76B4" w:rsidRDefault="00BA6A2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12148A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AADA0F" w14:textId="77777777" w:rsidR="00BA6A21" w:rsidRPr="00AB76B4" w:rsidRDefault="00BA6A2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7C48D1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A6A21" w:rsidRPr="00AB76B4" w14:paraId="417CB45D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23A595" w14:textId="77777777" w:rsidR="00BA6A21" w:rsidRPr="00AB76B4" w:rsidRDefault="00BA6A21" w:rsidP="00BA6A2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942D5B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32</w:t>
            </w:r>
            <w:r>
              <w:rPr>
                <w:b/>
                <w:bCs/>
                <w:sz w:val="20"/>
              </w:rPr>
              <w:t>0</w:t>
            </w:r>
            <w:r w:rsidRPr="00AB76B4">
              <w:rPr>
                <w:b/>
                <w:bCs/>
                <w:sz w:val="20"/>
              </w:rPr>
              <w:t>+0</w:t>
            </w:r>
            <w:r>
              <w:rPr>
                <w:b/>
                <w:bCs/>
                <w:sz w:val="20"/>
              </w:rPr>
              <w:t>0</w:t>
            </w:r>
            <w:r w:rsidRPr="00AB76B4">
              <w:rPr>
                <w:b/>
                <w:bCs/>
                <w:sz w:val="20"/>
              </w:rPr>
              <w:t>0</w:t>
            </w:r>
          </w:p>
          <w:p w14:paraId="059CC904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322+350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D84078" w14:textId="77777777" w:rsidR="00BA6A21" w:rsidRPr="00AB76B4" w:rsidRDefault="00BA6A2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52E2745" w14:textId="77777777" w:rsidR="00BA6A21" w:rsidRPr="00AB76B4" w:rsidRDefault="00BA6A2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Ciochiuţa -</w:t>
            </w:r>
          </w:p>
          <w:p w14:paraId="56A5364A" w14:textId="77777777" w:rsidR="00BA6A21" w:rsidRPr="00AB76B4" w:rsidRDefault="00BA6A2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Tâmna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20A5E1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8858EB" w14:textId="77777777" w:rsidR="00BA6A21" w:rsidRPr="00AB76B4" w:rsidRDefault="00BA6A2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C80157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E85BDF" w14:textId="77777777" w:rsidR="00BA6A21" w:rsidRPr="00AB76B4" w:rsidRDefault="00BA6A2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1937C0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BA6A21" w:rsidRPr="00AB76B4" w14:paraId="291A1C28" w14:textId="77777777" w:rsidTr="00927588">
        <w:trPr>
          <w:cantSplit/>
          <w:trHeight w:val="66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20381D" w14:textId="77777777" w:rsidR="00BA6A21" w:rsidRPr="00AB76B4" w:rsidRDefault="00BA6A21" w:rsidP="00BA6A2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1592B1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A96831" w14:textId="77777777" w:rsidR="00BA6A21" w:rsidRPr="00AB76B4" w:rsidRDefault="00BA6A2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B0EFC1C" w14:textId="77777777" w:rsidR="00BA6A21" w:rsidRPr="00AB76B4" w:rsidRDefault="00BA6A2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Tâmna</w:t>
            </w:r>
          </w:p>
          <w:p w14:paraId="38EAB5FC" w14:textId="77777777" w:rsidR="00BA6A21" w:rsidRPr="00AB76B4" w:rsidRDefault="00BA6A2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3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54491C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din calcâi</w:t>
            </w:r>
          </w:p>
          <w:p w14:paraId="7F85725D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sch. 3</w:t>
            </w:r>
          </w:p>
          <w:p w14:paraId="3D8146A8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până</w:t>
            </w:r>
          </w:p>
          <w:p w14:paraId="23807206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la axa</w:t>
            </w:r>
          </w:p>
          <w:p w14:paraId="11A3259A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stației Tâmna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E63B1E" w14:textId="77777777" w:rsidR="00BA6A21" w:rsidRPr="00AB76B4" w:rsidRDefault="00BA6A2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76D440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B979BC" w14:textId="77777777" w:rsidR="00BA6A21" w:rsidRPr="00AB76B4" w:rsidRDefault="00BA6A2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7FFD02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A6A21" w:rsidRPr="00AB76B4" w14:paraId="17742EBA" w14:textId="77777777" w:rsidTr="00927588">
        <w:trPr>
          <w:cantSplit/>
          <w:trHeight w:val="66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B6E99E" w14:textId="77777777" w:rsidR="00BA6A21" w:rsidRPr="00AB76B4" w:rsidRDefault="00BA6A21" w:rsidP="00BA6A2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2D505B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70737F" w14:textId="77777777" w:rsidR="00BA6A21" w:rsidRPr="00AB76B4" w:rsidRDefault="00BA6A2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70BB111" w14:textId="77777777" w:rsidR="00BA6A21" w:rsidRPr="00AB76B4" w:rsidRDefault="00BA6A2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Tâmna</w:t>
            </w:r>
          </w:p>
          <w:p w14:paraId="7694C286" w14:textId="77777777" w:rsidR="00BA6A21" w:rsidRPr="00AB76B4" w:rsidRDefault="00BA6A2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1 </w:t>
            </w:r>
          </w:p>
          <w:p w14:paraId="43F7775B" w14:textId="77777777" w:rsidR="00BA6A21" w:rsidRPr="00AB76B4" w:rsidRDefault="00BA6A2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AAAE76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F39486" w14:textId="77777777" w:rsidR="00BA6A21" w:rsidRPr="00AB76B4" w:rsidRDefault="00BA6A2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95A03C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31098C" w14:textId="77777777" w:rsidR="00BA6A21" w:rsidRPr="00AB76B4" w:rsidRDefault="00BA6A2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47FAFA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A6A21" w:rsidRPr="00AB76B4" w14:paraId="35373B9C" w14:textId="77777777" w:rsidTr="00927588">
        <w:trPr>
          <w:cantSplit/>
          <w:trHeight w:val="66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314A3E" w14:textId="77777777" w:rsidR="00BA6A21" w:rsidRPr="00AB76B4" w:rsidRDefault="00BA6A21" w:rsidP="00BA6A2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FA20F7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325+100</w:t>
            </w:r>
          </w:p>
          <w:p w14:paraId="16CF618D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325+220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DE0C15" w14:textId="77777777" w:rsidR="00BA6A21" w:rsidRPr="00AB76B4" w:rsidRDefault="00BA6A2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D8246E6" w14:textId="77777777" w:rsidR="00BA6A21" w:rsidRPr="00AB76B4" w:rsidRDefault="00BA6A2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St. Tâmna </w:t>
            </w:r>
          </w:p>
          <w:p w14:paraId="69E6CFC3" w14:textId="77777777" w:rsidR="00BA6A21" w:rsidRPr="00AB76B4" w:rsidRDefault="00BA6A2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2 directă,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BD6B11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C1555A" w14:textId="77777777" w:rsidR="00BA6A21" w:rsidRPr="00AB76B4" w:rsidRDefault="00BA6A2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F41FF0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79DD2D" w14:textId="77777777" w:rsidR="00BA6A21" w:rsidRPr="00AB76B4" w:rsidRDefault="00BA6A2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2700E2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  <w:p w14:paraId="5359C068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Peste sch. 2 și 4.</w:t>
            </w:r>
          </w:p>
        </w:tc>
      </w:tr>
      <w:tr w:rsidR="00BA6A21" w:rsidRPr="00AB76B4" w14:paraId="4931E2CB" w14:textId="77777777" w:rsidTr="00927588">
        <w:trPr>
          <w:cantSplit/>
          <w:trHeight w:val="66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F6A3BE" w14:textId="77777777" w:rsidR="00BA6A21" w:rsidRPr="00AB76B4" w:rsidRDefault="00BA6A21" w:rsidP="00BA6A2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F48238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329+400</w:t>
            </w:r>
          </w:p>
          <w:p w14:paraId="41348226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329+600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71C38C" w14:textId="77777777" w:rsidR="00BA6A21" w:rsidRPr="00AB76B4" w:rsidRDefault="00BA6A2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567A03C" w14:textId="77777777" w:rsidR="00BA6A21" w:rsidRPr="00AB76B4" w:rsidRDefault="00BA6A2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Igiroasa, linia 2 directă Cap X</w:t>
            </w:r>
          </w:p>
          <w:p w14:paraId="137AF77D" w14:textId="77777777" w:rsidR="00BA6A21" w:rsidRPr="00AB76B4" w:rsidRDefault="00BA6A2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753A25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447F12" w14:textId="77777777" w:rsidR="00BA6A21" w:rsidRPr="00AB76B4" w:rsidRDefault="00BA6A2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CBC975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FC40FC" w14:textId="77777777" w:rsidR="00BA6A21" w:rsidRPr="00AB76B4" w:rsidRDefault="00BA6A2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55AEDC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Peste sch. 1. </w:t>
            </w:r>
          </w:p>
          <w:p w14:paraId="0321F7F3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BA6A21" w:rsidRPr="00AB76B4" w14:paraId="7BCF687A" w14:textId="77777777" w:rsidTr="00927588">
        <w:trPr>
          <w:cantSplit/>
          <w:trHeight w:val="123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D66476" w14:textId="77777777" w:rsidR="00BA6A21" w:rsidRPr="00AB76B4" w:rsidRDefault="00BA6A21" w:rsidP="00BA6A2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D8BDC3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F4B2D7" w14:textId="77777777" w:rsidR="00BA6A21" w:rsidRPr="00AB76B4" w:rsidRDefault="00BA6A2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77DA325" w14:textId="77777777" w:rsidR="00BA6A21" w:rsidRPr="00AB76B4" w:rsidRDefault="00BA6A2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Igiroasa</w:t>
            </w:r>
          </w:p>
          <w:p w14:paraId="69E88F64" w14:textId="77777777" w:rsidR="00BA6A21" w:rsidRPr="00AB76B4" w:rsidRDefault="00BA6A2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1</w:t>
            </w:r>
          </w:p>
          <w:p w14:paraId="19D1DE13" w14:textId="77777777" w:rsidR="00BA6A21" w:rsidRPr="00AB76B4" w:rsidRDefault="00BA6A2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414437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toată linia și peste sch. 3 </w:t>
            </w:r>
          </w:p>
          <w:p w14:paraId="19E2A622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0C2A03" w14:textId="77777777" w:rsidR="00BA6A21" w:rsidRPr="00AB76B4" w:rsidRDefault="00BA6A2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B48FC1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FBB0B5" w14:textId="77777777" w:rsidR="00BA6A21" w:rsidRPr="00AB76B4" w:rsidRDefault="00BA6A2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B7088B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A6A21" w:rsidRPr="00AB76B4" w14:paraId="1EE09024" w14:textId="77777777" w:rsidTr="00927588">
        <w:trPr>
          <w:cantSplit/>
          <w:trHeight w:val="651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E8020F" w14:textId="77777777" w:rsidR="00BA6A21" w:rsidRPr="00AB76B4" w:rsidRDefault="00BA6A21" w:rsidP="00BA6A2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A3EF77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265EED" w14:textId="77777777" w:rsidR="00BA6A21" w:rsidRPr="00AB76B4" w:rsidRDefault="00BA6A2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4149ADD" w14:textId="77777777" w:rsidR="00BA6A21" w:rsidRPr="00AB76B4" w:rsidRDefault="00BA6A2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Prunişor</w:t>
            </w:r>
          </w:p>
          <w:p w14:paraId="6585F85C" w14:textId="77777777" w:rsidR="00BA6A21" w:rsidRPr="00AB76B4" w:rsidRDefault="00BA6A2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2 </w:t>
            </w:r>
          </w:p>
          <w:p w14:paraId="5F95C6B9" w14:textId="77777777" w:rsidR="00BA6A21" w:rsidRPr="00AB76B4" w:rsidRDefault="00BA6A2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F5973A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</w:t>
            </w:r>
          </w:p>
          <w:p w14:paraId="5BB754C0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3B2AEF" w14:textId="77777777" w:rsidR="00BA6A21" w:rsidRPr="00AB76B4" w:rsidRDefault="00BA6A2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EADCDB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2782B7" w14:textId="77777777" w:rsidR="00BA6A21" w:rsidRPr="00AB76B4" w:rsidRDefault="00BA6A2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CE996B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A6A21" w:rsidRPr="00AB76B4" w14:paraId="19EC55A4" w14:textId="77777777" w:rsidTr="00927588">
        <w:trPr>
          <w:cantSplit/>
          <w:trHeight w:val="10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0668A1" w14:textId="77777777" w:rsidR="00BA6A21" w:rsidRPr="00AB76B4" w:rsidRDefault="00BA6A21" w:rsidP="00BA6A2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E8C122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45E442" w14:textId="77777777" w:rsidR="00BA6A21" w:rsidRPr="00AB76B4" w:rsidRDefault="00BA6A2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8528693" w14:textId="77777777" w:rsidR="00BA6A21" w:rsidRPr="00AB76B4" w:rsidRDefault="00BA6A2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Prunişor</w:t>
            </w:r>
          </w:p>
          <w:p w14:paraId="1101A400" w14:textId="77777777" w:rsidR="00BA6A21" w:rsidRPr="00AB76B4" w:rsidRDefault="00BA6A2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3 </w:t>
            </w:r>
          </w:p>
          <w:p w14:paraId="06FD4B60" w14:textId="77777777" w:rsidR="00BA6A21" w:rsidRPr="00AB76B4" w:rsidRDefault="00BA6A2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415E45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de la axa staţiei </w:t>
            </w:r>
          </w:p>
          <w:p w14:paraId="6CCA3FFA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la </w:t>
            </w:r>
          </w:p>
          <w:p w14:paraId="26053B87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C97E7D" w14:textId="77777777" w:rsidR="00BA6A21" w:rsidRPr="00AB76B4" w:rsidRDefault="00BA6A2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065016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3B2B30" w14:textId="77777777" w:rsidR="00BA6A21" w:rsidRPr="00AB76B4" w:rsidRDefault="00BA6A2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F4D06B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A6A21" w:rsidRPr="00AB76B4" w14:paraId="6BFBF51C" w14:textId="77777777" w:rsidTr="00927588">
        <w:trPr>
          <w:cantSplit/>
          <w:trHeight w:val="51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9E33F8" w14:textId="77777777" w:rsidR="00BA6A21" w:rsidRPr="00AB76B4" w:rsidRDefault="00BA6A21" w:rsidP="00BA6A2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3C7E32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335+120</w:t>
            </w:r>
          </w:p>
          <w:p w14:paraId="25C21A7C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335+170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7EC41E" w14:textId="77777777" w:rsidR="00BA6A21" w:rsidRPr="00AB76B4" w:rsidRDefault="00BA6A2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43667CC" w14:textId="77777777" w:rsidR="00BA6A21" w:rsidRPr="00AB76B4" w:rsidRDefault="00BA6A2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Prunișor -</w:t>
            </w:r>
          </w:p>
          <w:p w14:paraId="6638E016" w14:textId="77777777" w:rsidR="00BA6A21" w:rsidRPr="00AB76B4" w:rsidRDefault="00BA6A2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Gârniţa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F9AA3F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050F33" w14:textId="77777777" w:rsidR="00BA6A21" w:rsidRPr="00AB76B4" w:rsidRDefault="00BA6A2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24E8F9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0A834E" w14:textId="77777777" w:rsidR="00BA6A21" w:rsidRPr="00AB76B4" w:rsidRDefault="00BA6A2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5C21ED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AB76B4">
              <w:rPr>
                <w:b/>
                <w:bCs/>
                <w:iCs/>
                <w:sz w:val="20"/>
              </w:rPr>
              <w:t>*Valabil inclusiv pentru trenurile care au în componență două locomotive cuplate.</w:t>
            </w:r>
          </w:p>
          <w:p w14:paraId="168E4BBB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BA6A21" w:rsidRPr="00AB76B4" w14:paraId="0DBB4F6E" w14:textId="77777777" w:rsidTr="00927588">
        <w:trPr>
          <w:cantSplit/>
          <w:trHeight w:val="51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F72B82" w14:textId="77777777" w:rsidR="00BA6A21" w:rsidRPr="00AB76B4" w:rsidRDefault="00BA6A21" w:rsidP="00BA6A2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4CE947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9E1478" w14:textId="77777777" w:rsidR="00BA6A21" w:rsidRPr="00AB76B4" w:rsidRDefault="00BA6A2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C842AF6" w14:textId="77777777" w:rsidR="00BA6A21" w:rsidRPr="00AB76B4" w:rsidRDefault="00BA6A2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Gârniţa</w:t>
            </w:r>
          </w:p>
          <w:p w14:paraId="75712ABB" w14:textId="77777777" w:rsidR="00BA6A21" w:rsidRPr="00AB76B4" w:rsidRDefault="00BA6A2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814272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sch. 3 </w:t>
            </w:r>
          </w:p>
          <w:p w14:paraId="26DEC24B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D07789" w14:textId="77777777" w:rsidR="00BA6A21" w:rsidRPr="00AB76B4" w:rsidRDefault="00BA6A2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8696C4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52A86E" w14:textId="77777777" w:rsidR="00BA6A21" w:rsidRPr="00AB76B4" w:rsidRDefault="00BA6A2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146BE2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87BBAD6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linia 1, Cap X.</w:t>
            </w:r>
          </w:p>
        </w:tc>
      </w:tr>
      <w:tr w:rsidR="00BA6A21" w:rsidRPr="00AB76B4" w14:paraId="7213E0F7" w14:textId="77777777" w:rsidTr="00927588">
        <w:trPr>
          <w:cantSplit/>
          <w:trHeight w:val="51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E2DE77" w14:textId="77777777" w:rsidR="00BA6A21" w:rsidRPr="00AB76B4" w:rsidRDefault="00BA6A21" w:rsidP="00BA6A2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7D5B37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211A9C" w14:textId="77777777" w:rsidR="00BA6A21" w:rsidRPr="00AB76B4" w:rsidRDefault="00BA6A2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8068D0A" w14:textId="77777777" w:rsidR="00BA6A21" w:rsidRPr="00AB76B4" w:rsidRDefault="00BA6A2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Gârniţa</w:t>
            </w:r>
          </w:p>
          <w:p w14:paraId="3E5DA594" w14:textId="77777777" w:rsidR="00BA6A21" w:rsidRPr="00AB76B4" w:rsidRDefault="00BA6A2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A5FCA7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sch. 2 </w:t>
            </w:r>
          </w:p>
          <w:p w14:paraId="5FDA5CFF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2E83AB" w14:textId="77777777" w:rsidR="00BA6A21" w:rsidRPr="00AB76B4" w:rsidRDefault="00BA6A2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7E1994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A8102B" w14:textId="77777777" w:rsidR="00BA6A21" w:rsidRPr="00AB76B4" w:rsidRDefault="00BA6A2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810D72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9EDC7B9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linia 1, CapY.</w:t>
            </w:r>
          </w:p>
        </w:tc>
      </w:tr>
      <w:tr w:rsidR="00BA6A21" w:rsidRPr="00AB76B4" w14:paraId="754706B7" w14:textId="77777777" w:rsidTr="00927588">
        <w:trPr>
          <w:cantSplit/>
          <w:trHeight w:val="51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AA5EFC" w14:textId="77777777" w:rsidR="00BA6A21" w:rsidRPr="00AB76B4" w:rsidRDefault="00BA6A21" w:rsidP="00BA6A2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0AE21B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342+430</w:t>
            </w:r>
          </w:p>
          <w:p w14:paraId="2A9109B1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342+630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2D83A6" w14:textId="77777777" w:rsidR="00BA6A21" w:rsidRPr="00AB76B4" w:rsidRDefault="00BA6A2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2204190" w14:textId="77777777" w:rsidR="00BA6A21" w:rsidRPr="00AB76B4" w:rsidRDefault="00BA6A2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Gârniţa -</w:t>
            </w:r>
          </w:p>
          <w:p w14:paraId="2A7FE504" w14:textId="77777777" w:rsidR="00BA6A21" w:rsidRPr="00AB76B4" w:rsidRDefault="00BA6A2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Balota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818AAC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B1A627" w14:textId="77777777" w:rsidR="00BA6A21" w:rsidRPr="00AB76B4" w:rsidRDefault="00BA6A2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3FEC74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5EE028" w14:textId="77777777" w:rsidR="00BA6A21" w:rsidRPr="00AB76B4" w:rsidRDefault="00BA6A2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CA12FB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BA6A21" w:rsidRPr="00AB76B4" w14:paraId="44DAFCF3" w14:textId="77777777" w:rsidTr="00927588">
        <w:trPr>
          <w:cantSplit/>
          <w:trHeight w:val="46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D98B06" w14:textId="77777777" w:rsidR="00BA6A21" w:rsidRPr="00AB76B4" w:rsidRDefault="00BA6A21" w:rsidP="00BA6A2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B7386C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FC7FDF" w14:textId="77777777" w:rsidR="00BA6A21" w:rsidRPr="00AB76B4" w:rsidRDefault="00BA6A2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8C25291" w14:textId="77777777" w:rsidR="00BA6A21" w:rsidRPr="00AB76B4" w:rsidRDefault="00BA6A2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Balota</w:t>
            </w:r>
          </w:p>
          <w:p w14:paraId="51E68C98" w14:textId="77777777" w:rsidR="00BA6A21" w:rsidRPr="00AB76B4" w:rsidRDefault="00BA6A2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1 </w:t>
            </w:r>
          </w:p>
          <w:p w14:paraId="14AC903E" w14:textId="77777777" w:rsidR="00BA6A21" w:rsidRPr="00AB76B4" w:rsidRDefault="00BA6A2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265904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</w:t>
            </w:r>
          </w:p>
          <w:p w14:paraId="4931B4A9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EC98CE" w14:textId="77777777" w:rsidR="00BA6A21" w:rsidRPr="00AB76B4" w:rsidRDefault="00BA6A2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AECF69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57A7F0" w14:textId="77777777" w:rsidR="00BA6A21" w:rsidRPr="00AB76B4" w:rsidRDefault="00BA6A2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D29640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A6A21" w:rsidRPr="00AB76B4" w14:paraId="72CFFAB6" w14:textId="77777777" w:rsidTr="00927588">
        <w:trPr>
          <w:cantSplit/>
          <w:trHeight w:val="68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26DF1B" w14:textId="77777777" w:rsidR="00BA6A21" w:rsidRPr="00AB76B4" w:rsidRDefault="00BA6A21" w:rsidP="00BA6A2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49C6B5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58D490" w14:textId="77777777" w:rsidR="00BA6A21" w:rsidRPr="00AB76B4" w:rsidRDefault="00BA6A2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DDF64BD" w14:textId="77777777" w:rsidR="00BA6A21" w:rsidRPr="00AB76B4" w:rsidRDefault="00BA6A2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Balota</w:t>
            </w:r>
          </w:p>
          <w:p w14:paraId="0E288AFE" w14:textId="77777777" w:rsidR="00BA6A21" w:rsidRPr="00AB76B4" w:rsidRDefault="00BA6A2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68EE11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sch. 15 </w:t>
            </w:r>
          </w:p>
          <w:p w14:paraId="0881DA12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979A7C" w14:textId="77777777" w:rsidR="00BA6A21" w:rsidRPr="00AB76B4" w:rsidRDefault="00BA6A2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0E7EDB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25827C" w14:textId="77777777" w:rsidR="00BA6A21" w:rsidRPr="00AB76B4" w:rsidRDefault="00BA6A2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0B8A52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DC612E7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linia 3.</w:t>
            </w:r>
          </w:p>
        </w:tc>
      </w:tr>
      <w:tr w:rsidR="00BA6A21" w:rsidRPr="00AB76B4" w14:paraId="6CF609E3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D20D4E" w14:textId="77777777" w:rsidR="00BA6A21" w:rsidRPr="00AB76B4" w:rsidRDefault="00BA6A21" w:rsidP="00BA6A2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554679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7D6154" w14:textId="77777777" w:rsidR="00BA6A21" w:rsidRPr="00AB76B4" w:rsidRDefault="00BA6A2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70BB765" w14:textId="77777777" w:rsidR="00BA6A21" w:rsidRPr="00AB76B4" w:rsidRDefault="00BA6A2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Balota</w:t>
            </w:r>
          </w:p>
          <w:p w14:paraId="47877C67" w14:textId="77777777" w:rsidR="00BA6A21" w:rsidRPr="00AB76B4" w:rsidRDefault="00BA6A2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BC45AC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T.D.J.</w:t>
            </w:r>
          </w:p>
          <w:p w14:paraId="58C9B18C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 / 5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AD2E70" w14:textId="77777777" w:rsidR="00BA6A21" w:rsidRPr="00AB76B4" w:rsidRDefault="00BA6A2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DB4BB7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F47AD5" w14:textId="77777777" w:rsidR="00BA6A21" w:rsidRPr="00AB76B4" w:rsidRDefault="00BA6A2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18FE90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0EADB91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3 şi 4.</w:t>
            </w:r>
          </w:p>
        </w:tc>
      </w:tr>
      <w:tr w:rsidR="00BA6A21" w:rsidRPr="00AB76B4" w14:paraId="02073B1B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E63CDB" w14:textId="77777777" w:rsidR="00BA6A21" w:rsidRPr="00AB76B4" w:rsidRDefault="00BA6A21" w:rsidP="00BA6A2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B96CE8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93E7D5" w14:textId="77777777" w:rsidR="00BA6A21" w:rsidRPr="00AB76B4" w:rsidRDefault="00BA6A2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531B144" w14:textId="77777777" w:rsidR="00BA6A21" w:rsidRPr="00AB76B4" w:rsidRDefault="00BA6A2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Balota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6A6434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diag.  dintre sch. </w:t>
            </w:r>
          </w:p>
          <w:p w14:paraId="02930B51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17 -</w:t>
            </w:r>
          </w:p>
          <w:p w14:paraId="5E25CF9B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T.D.J.</w:t>
            </w:r>
          </w:p>
          <w:p w14:paraId="6B9A5B74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19 / 21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B3626F" w14:textId="77777777" w:rsidR="00BA6A21" w:rsidRPr="00AB76B4" w:rsidRDefault="00BA6A2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D40860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5232BA" w14:textId="77777777" w:rsidR="00BA6A21" w:rsidRPr="00AB76B4" w:rsidRDefault="00BA6A2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70D9F9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zonă parcurs </w:t>
            </w:r>
          </w:p>
          <w:p w14:paraId="6066D51C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st. Balota liniile 1 - 3 </w:t>
            </w:r>
          </w:p>
          <w:p w14:paraId="640A8117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în abatere.</w:t>
            </w:r>
          </w:p>
        </w:tc>
      </w:tr>
      <w:tr w:rsidR="00BA6A21" w:rsidRPr="00AB76B4" w14:paraId="14D9A8E8" w14:textId="77777777" w:rsidTr="00927588">
        <w:trPr>
          <w:cantSplit/>
          <w:trHeight w:val="112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7335ED" w14:textId="77777777" w:rsidR="00BA6A21" w:rsidRPr="00AB76B4" w:rsidRDefault="00BA6A21" w:rsidP="00BA6A2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E8AB00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F5110A" w14:textId="77777777" w:rsidR="00BA6A21" w:rsidRPr="00AB76B4" w:rsidRDefault="00BA6A2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C9B9801" w14:textId="77777777" w:rsidR="00BA6A21" w:rsidRPr="00AB76B4" w:rsidRDefault="00BA6A2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Balota</w:t>
            </w:r>
          </w:p>
          <w:p w14:paraId="0823435F" w14:textId="77777777" w:rsidR="00BA6A21" w:rsidRPr="00AB76B4" w:rsidRDefault="00BA6A2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3 </w:t>
            </w:r>
          </w:p>
          <w:p w14:paraId="4BDC414B" w14:textId="77777777" w:rsidR="00BA6A21" w:rsidRPr="00AB76B4" w:rsidRDefault="00BA6A2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C1B369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de la axa staţiei </w:t>
            </w:r>
          </w:p>
          <w:p w14:paraId="310CA2D4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la </w:t>
            </w:r>
          </w:p>
          <w:p w14:paraId="4CCF7721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1A1E34" w14:textId="77777777" w:rsidR="00BA6A21" w:rsidRPr="00AB76B4" w:rsidRDefault="00BA6A2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059C56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4B7B38" w14:textId="77777777" w:rsidR="00BA6A21" w:rsidRPr="00AB76B4" w:rsidRDefault="00BA6A2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C2BD01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A6A21" w:rsidRPr="00AB76B4" w14:paraId="67278037" w14:textId="77777777" w:rsidTr="00927588">
        <w:trPr>
          <w:cantSplit/>
          <w:trHeight w:val="201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318D8A" w14:textId="77777777" w:rsidR="00BA6A21" w:rsidRPr="00AB76B4" w:rsidRDefault="00BA6A21" w:rsidP="00BA6A2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0FEF5A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5E323B" w14:textId="77777777" w:rsidR="00BA6A21" w:rsidRPr="00AB76B4" w:rsidRDefault="00BA6A2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7B9AF84" w14:textId="77777777" w:rsidR="00BA6A21" w:rsidRPr="00AB76B4" w:rsidRDefault="00BA6A2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Balota</w:t>
            </w:r>
          </w:p>
          <w:p w14:paraId="698F29A0" w14:textId="77777777" w:rsidR="00BA6A21" w:rsidRPr="00AB76B4" w:rsidRDefault="00BA6A2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4 </w:t>
            </w:r>
          </w:p>
          <w:p w14:paraId="343CD4B0" w14:textId="77777777" w:rsidR="00BA6A21" w:rsidRPr="00AB76B4" w:rsidRDefault="00BA6A2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B83D8E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de la axa staţiei până la călcâi macaz 12 </w:t>
            </w:r>
          </w:p>
          <w:p w14:paraId="631E2D5A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BEBB73" w14:textId="77777777" w:rsidR="00BA6A21" w:rsidRPr="00AB76B4" w:rsidRDefault="00BA6A2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29F7E2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17490E" w14:textId="77777777" w:rsidR="00BA6A21" w:rsidRPr="00AB76B4" w:rsidRDefault="00BA6A2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5A8183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A6A21" w:rsidRPr="00AB76B4" w14:paraId="27284BFB" w14:textId="77777777" w:rsidTr="00927588">
        <w:trPr>
          <w:cantSplit/>
          <w:trHeight w:val="113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6EA11C" w14:textId="77777777" w:rsidR="00BA6A21" w:rsidRPr="00AB76B4" w:rsidRDefault="00BA6A21" w:rsidP="00BA6A2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2794ED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891559" w14:textId="77777777" w:rsidR="00BA6A21" w:rsidRPr="00AB76B4" w:rsidRDefault="00BA6A2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704DB97" w14:textId="77777777" w:rsidR="00BA6A21" w:rsidRPr="00AB76B4" w:rsidRDefault="00BA6A2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Balota</w:t>
            </w:r>
          </w:p>
          <w:p w14:paraId="6068E4AE" w14:textId="77777777" w:rsidR="00BA6A21" w:rsidRPr="00AB76B4" w:rsidRDefault="00BA6A2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5 </w:t>
            </w:r>
          </w:p>
          <w:p w14:paraId="3319C339" w14:textId="77777777" w:rsidR="00BA6A21" w:rsidRPr="00AB76B4" w:rsidRDefault="00BA6A2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633DA4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</w:t>
            </w:r>
          </w:p>
          <w:p w14:paraId="4040B7E9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DC3EE3" w14:textId="77777777" w:rsidR="00BA6A21" w:rsidRPr="00AB76B4" w:rsidRDefault="00BA6A2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654AC1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F1A21C" w14:textId="77777777" w:rsidR="00BA6A21" w:rsidRPr="00AB76B4" w:rsidRDefault="00BA6A2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E4D767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A6A21" w:rsidRPr="00AB76B4" w14:paraId="20532409" w14:textId="77777777" w:rsidTr="00927588">
        <w:trPr>
          <w:cantSplit/>
          <w:trHeight w:val="94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F7B38D" w14:textId="77777777" w:rsidR="00BA6A21" w:rsidRPr="00AB76B4" w:rsidRDefault="00BA6A21" w:rsidP="00BA6A2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AFFA1E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1B3F32" w14:textId="77777777" w:rsidR="00BA6A21" w:rsidRPr="00AB76B4" w:rsidRDefault="00BA6A2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E542307" w14:textId="77777777" w:rsidR="00BA6A21" w:rsidRPr="00AB76B4" w:rsidRDefault="00BA6A2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Balota</w:t>
            </w:r>
          </w:p>
          <w:p w14:paraId="0CD0906C" w14:textId="77777777" w:rsidR="00BA6A21" w:rsidRPr="00AB76B4" w:rsidRDefault="00BA6A2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4140A6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T.D.J.</w:t>
            </w:r>
          </w:p>
          <w:p w14:paraId="3A59E9BC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4 / 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68AB70" w14:textId="77777777" w:rsidR="00BA6A21" w:rsidRPr="00AB76B4" w:rsidRDefault="00BA6A2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85AEDF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9269EA" w14:textId="77777777" w:rsidR="00BA6A21" w:rsidRPr="00AB76B4" w:rsidRDefault="00BA6A2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F62C19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10678BF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3 - 5.</w:t>
            </w:r>
          </w:p>
        </w:tc>
      </w:tr>
      <w:tr w:rsidR="00BA6A21" w:rsidRPr="00AB76B4" w14:paraId="0D4C561F" w14:textId="77777777" w:rsidTr="00927588">
        <w:trPr>
          <w:cantSplit/>
          <w:trHeight w:val="94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9A2F6F" w14:textId="77777777" w:rsidR="00BA6A21" w:rsidRPr="00AB76B4" w:rsidRDefault="00BA6A21" w:rsidP="00BA6A2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1A77B6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345+652</w:t>
            </w:r>
          </w:p>
          <w:p w14:paraId="606F5868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355+537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9F7F13" w14:textId="77777777" w:rsidR="00BA6A21" w:rsidRPr="00AB76B4" w:rsidRDefault="00BA6A2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3DAC7F4" w14:textId="77777777" w:rsidR="00BA6A21" w:rsidRPr="00AB76B4" w:rsidRDefault="00BA6A2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Balota –</w:t>
            </w:r>
          </w:p>
          <w:p w14:paraId="3B35C37E" w14:textId="77777777" w:rsidR="00BA6A21" w:rsidRPr="00AB76B4" w:rsidRDefault="00BA6A2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Drobeta Turnu Severin Mărfuri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99892D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303300" w14:textId="77777777" w:rsidR="00BA6A21" w:rsidRPr="00AB76B4" w:rsidRDefault="00BA6A2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2174EC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8F471E" w14:textId="77777777" w:rsidR="00BA6A21" w:rsidRPr="00AB76B4" w:rsidRDefault="00BA6A2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A82B62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 w:rsidRPr="00AB76B4">
              <w:rPr>
                <w:b/>
                <w:bCs/>
                <w:iCs/>
                <w:color w:val="000000"/>
                <w:sz w:val="20"/>
              </w:rPr>
              <w:t>*Interzis circulația trenurilor care au în componență mai mult de două locomotive cuplate.</w:t>
            </w:r>
          </w:p>
          <w:p w14:paraId="4C950E24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A6A21" w:rsidRPr="00AB76B4" w14:paraId="12E80C80" w14:textId="77777777" w:rsidTr="00927588">
        <w:trPr>
          <w:cantSplit/>
          <w:trHeight w:val="129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908AF9" w14:textId="77777777" w:rsidR="00BA6A21" w:rsidRPr="00AB76B4" w:rsidRDefault="00BA6A21" w:rsidP="00BA6A2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3056A2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345+200</w:t>
            </w:r>
          </w:p>
          <w:p w14:paraId="71787F6E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353+200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BDA575" w14:textId="77777777" w:rsidR="00BA6A21" w:rsidRPr="00AB76B4" w:rsidRDefault="00BA6A2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4815525" w14:textId="77777777" w:rsidR="00BA6A21" w:rsidRPr="00AB76B4" w:rsidRDefault="00BA6A2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Balota –</w:t>
            </w:r>
          </w:p>
          <w:p w14:paraId="10AC258A" w14:textId="77777777" w:rsidR="00BA6A21" w:rsidRPr="00AB76B4" w:rsidRDefault="00BA6A2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Valea Albă</w:t>
            </w:r>
          </w:p>
          <w:p w14:paraId="3728E258" w14:textId="77777777" w:rsidR="00BA6A21" w:rsidRPr="00AB76B4" w:rsidRDefault="00BA6A2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1 directă </w:t>
            </w:r>
          </w:p>
          <w:p w14:paraId="36802130" w14:textId="77777777" w:rsidR="00BA6A21" w:rsidRPr="00AB76B4" w:rsidRDefault="00BA6A2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Valea Albă și</w:t>
            </w:r>
          </w:p>
          <w:p w14:paraId="6C85F265" w14:textId="77777777" w:rsidR="00BA6A21" w:rsidRPr="00AB76B4" w:rsidRDefault="00BA6A2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Valea Albă -</w:t>
            </w:r>
          </w:p>
          <w:p w14:paraId="69B1033A" w14:textId="77777777" w:rsidR="00BA6A21" w:rsidRPr="00AB76B4" w:rsidRDefault="00BA6A2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Post Macazuri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D5AFB2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C22186" w14:textId="77777777" w:rsidR="00BA6A21" w:rsidRPr="00AB76B4" w:rsidRDefault="00BA6A2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8CCDB2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BC1275" w14:textId="77777777" w:rsidR="00BA6A21" w:rsidRPr="00AB76B4" w:rsidRDefault="00BA6A2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1D08D1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BA6A21" w:rsidRPr="00AB76B4" w14:paraId="0479DFF1" w14:textId="77777777" w:rsidTr="00927588">
        <w:trPr>
          <w:cantSplit/>
          <w:trHeight w:val="45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34446B" w14:textId="77777777" w:rsidR="00BA6A21" w:rsidRPr="00AB76B4" w:rsidRDefault="00BA6A21" w:rsidP="00BA6A2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31A65F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C85AC3" w14:textId="77777777" w:rsidR="00BA6A21" w:rsidRPr="00AB76B4" w:rsidRDefault="00BA6A2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74EB2EC" w14:textId="77777777" w:rsidR="00BA6A21" w:rsidRPr="00AB76B4" w:rsidRDefault="00BA6A2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Post Macazuri -</w:t>
            </w:r>
          </w:p>
          <w:p w14:paraId="1132D789" w14:textId="77777777" w:rsidR="00BA6A21" w:rsidRPr="00AB76B4" w:rsidRDefault="00BA6A2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Drobeta Tr. Severin Mărfuri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836767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22C2F1" w14:textId="77777777" w:rsidR="00BA6A21" w:rsidRPr="00AB76B4" w:rsidRDefault="00BA6A2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9D804E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354+400</w:t>
            </w:r>
          </w:p>
          <w:p w14:paraId="6F4FE143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354+700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81B8A2" w14:textId="77777777" w:rsidR="00BA6A21" w:rsidRPr="00AB76B4" w:rsidRDefault="00BA6A2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9501FC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BA6A21" w:rsidRPr="00AB76B4" w14:paraId="0ADCC78D" w14:textId="77777777" w:rsidTr="00927588">
        <w:trPr>
          <w:cantSplit/>
          <w:trHeight w:val="45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90C74A" w14:textId="77777777" w:rsidR="00BA6A21" w:rsidRPr="00AB76B4" w:rsidRDefault="00BA6A21" w:rsidP="00BA6A2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3A3834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8ADFF5" w14:textId="77777777" w:rsidR="00BA6A21" w:rsidRPr="00AB76B4" w:rsidRDefault="00BA6A2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DBE9543" w14:textId="77777777" w:rsidR="00BA6A21" w:rsidRPr="00AB76B4" w:rsidRDefault="00BA6A2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Drobeta Tr. Severin</w:t>
            </w:r>
          </w:p>
          <w:p w14:paraId="137134B0" w14:textId="77777777" w:rsidR="00BA6A21" w:rsidRPr="00AB76B4" w:rsidRDefault="00BA6A2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Mărfuri </w:t>
            </w:r>
          </w:p>
          <w:p w14:paraId="78FEF576" w14:textId="77777777" w:rsidR="00BA6A21" w:rsidRPr="00AB76B4" w:rsidRDefault="00BA6A2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Y, linia 3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1BB28A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9D4FF2" w14:textId="77777777" w:rsidR="00BA6A21" w:rsidRPr="00AB76B4" w:rsidRDefault="00BA6A2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10BB65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356+930</w:t>
            </w:r>
          </w:p>
          <w:p w14:paraId="63F212A4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357+170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C20EA5" w14:textId="77777777" w:rsidR="00BA6A21" w:rsidRPr="00AB76B4" w:rsidRDefault="00BA6A2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B8AD74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  <w:p w14:paraId="72E308FD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Peste sch. 10, 8 și 6A.</w:t>
            </w:r>
          </w:p>
        </w:tc>
      </w:tr>
      <w:tr w:rsidR="00BA6A21" w:rsidRPr="00AB76B4" w14:paraId="61D40E55" w14:textId="77777777" w:rsidTr="00927588">
        <w:trPr>
          <w:cantSplit/>
          <w:trHeight w:val="2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E02697" w14:textId="77777777" w:rsidR="00BA6A21" w:rsidRPr="00AB76B4" w:rsidRDefault="00BA6A21" w:rsidP="00BA6A2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355BCC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0FA55C" w14:textId="77777777" w:rsidR="00BA6A21" w:rsidRPr="00AB76B4" w:rsidRDefault="00BA6A2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14784D3" w14:textId="77777777" w:rsidR="00BA6A21" w:rsidRPr="00AB76B4" w:rsidRDefault="00BA6A2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Drobeta Tr. Severin Mărfuri</w:t>
            </w:r>
          </w:p>
          <w:p w14:paraId="6FBF7AA6" w14:textId="77777777" w:rsidR="00BA6A21" w:rsidRPr="00AB76B4" w:rsidRDefault="00BA6A2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D13701" w14:textId="77777777" w:rsidR="00BA6A21" w:rsidRPr="00AB76B4" w:rsidRDefault="00BA6A21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diag.</w:t>
            </w:r>
          </w:p>
          <w:p w14:paraId="3837EF37" w14:textId="77777777" w:rsidR="00BA6A21" w:rsidRPr="00AB76B4" w:rsidRDefault="00BA6A21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1 - 3 </w:t>
            </w:r>
          </w:p>
          <w:p w14:paraId="54E0E041" w14:textId="77777777" w:rsidR="00BA6A21" w:rsidRPr="00AB76B4" w:rsidRDefault="00BA6A21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şi</w:t>
            </w:r>
          </w:p>
          <w:p w14:paraId="5207FE32" w14:textId="77777777" w:rsidR="00BA6A21" w:rsidRPr="00AB76B4" w:rsidRDefault="00BA6A21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sch. </w:t>
            </w:r>
          </w:p>
          <w:p w14:paraId="17AFA32D" w14:textId="77777777" w:rsidR="00BA6A21" w:rsidRPr="00AB76B4" w:rsidRDefault="00BA6A21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1 şi 3 </w:t>
            </w:r>
          </w:p>
          <w:p w14:paraId="4813B51D" w14:textId="77777777" w:rsidR="00BA6A21" w:rsidRPr="00AB76B4" w:rsidRDefault="00BA6A21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17E31E" w14:textId="77777777" w:rsidR="00BA6A21" w:rsidRPr="00AB76B4" w:rsidRDefault="00BA6A2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70B79D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40C0FA" w14:textId="77777777" w:rsidR="00BA6A21" w:rsidRPr="00AB76B4" w:rsidRDefault="00BA6A2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380079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B771100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1 - 3.</w:t>
            </w:r>
          </w:p>
        </w:tc>
      </w:tr>
      <w:tr w:rsidR="00BA6A21" w:rsidRPr="00AB76B4" w14:paraId="43FE4B1D" w14:textId="77777777" w:rsidTr="00927588">
        <w:trPr>
          <w:cantSplit/>
          <w:trHeight w:val="77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36AAD9" w14:textId="77777777" w:rsidR="00BA6A21" w:rsidRPr="00AB76B4" w:rsidRDefault="00BA6A21" w:rsidP="00BA6A2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4503C1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ADAA13" w14:textId="77777777" w:rsidR="00BA6A21" w:rsidRPr="00AB76B4" w:rsidRDefault="00BA6A2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2628620" w14:textId="77777777" w:rsidR="00BA6A21" w:rsidRPr="00AB76B4" w:rsidRDefault="00BA6A2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Drobeta Tr. Severin Mărfuri,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C050B2" w14:textId="77777777" w:rsidR="00BA6A21" w:rsidRPr="00AB76B4" w:rsidRDefault="00BA6A21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</w:t>
            </w:r>
          </w:p>
          <w:p w14:paraId="74E472AF" w14:textId="77777777" w:rsidR="00BA6A21" w:rsidRPr="00AB76B4" w:rsidRDefault="00BA6A21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sch. 9 </w:t>
            </w:r>
          </w:p>
          <w:p w14:paraId="7B10A259" w14:textId="77777777" w:rsidR="00BA6A21" w:rsidRPr="00AB76B4" w:rsidRDefault="00BA6A21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313D6C" w14:textId="77777777" w:rsidR="00BA6A21" w:rsidRPr="00AB76B4" w:rsidRDefault="00BA6A2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0E3346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D1D281" w14:textId="77777777" w:rsidR="00BA6A21" w:rsidRPr="00AB76B4" w:rsidRDefault="00BA6A2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85830B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0011138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1 și 2.</w:t>
            </w:r>
          </w:p>
        </w:tc>
      </w:tr>
      <w:tr w:rsidR="00BA6A21" w:rsidRPr="00AB76B4" w14:paraId="4B47EB7C" w14:textId="77777777" w:rsidTr="00927588">
        <w:trPr>
          <w:cantSplit/>
          <w:trHeight w:val="208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94731A" w14:textId="77777777" w:rsidR="00BA6A21" w:rsidRPr="00AB76B4" w:rsidRDefault="00BA6A21" w:rsidP="00BA6A2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106C70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1CBCCE" w14:textId="77777777" w:rsidR="00BA6A21" w:rsidRPr="00AB76B4" w:rsidRDefault="00BA6A2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1842CEA" w14:textId="77777777" w:rsidR="00BA6A21" w:rsidRPr="00AB76B4" w:rsidRDefault="00BA6A2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Drobeta Tr. Severin Mărfuri</w:t>
            </w:r>
          </w:p>
          <w:p w14:paraId="46BBCD12" w14:textId="77777777" w:rsidR="00BA6A21" w:rsidRPr="00AB76B4" w:rsidRDefault="00BA6A2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 +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B710FF" w14:textId="77777777" w:rsidR="00BA6A21" w:rsidRPr="00AB76B4" w:rsidRDefault="00BA6A21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</w:t>
            </w:r>
          </w:p>
          <w:p w14:paraId="6313C354" w14:textId="77777777" w:rsidR="00BA6A21" w:rsidRPr="00AB76B4" w:rsidRDefault="00BA6A21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sch. 7 </w:t>
            </w:r>
          </w:p>
          <w:p w14:paraId="08394C4E" w14:textId="77777777" w:rsidR="00BA6A21" w:rsidRPr="00AB76B4" w:rsidRDefault="00BA6A21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în abatere</w:t>
            </w:r>
          </w:p>
          <w:p w14:paraId="1930F733" w14:textId="77777777" w:rsidR="00BA6A21" w:rsidRPr="00AB76B4" w:rsidRDefault="00BA6A21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şi</w:t>
            </w:r>
          </w:p>
          <w:p w14:paraId="06880F1C" w14:textId="77777777" w:rsidR="00BA6A21" w:rsidRPr="00AB76B4" w:rsidRDefault="00BA6A21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T.D.J.</w:t>
            </w:r>
          </w:p>
          <w:p w14:paraId="2CB865C3" w14:textId="77777777" w:rsidR="00BA6A21" w:rsidRPr="00AB76B4" w:rsidRDefault="00BA6A21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12 / 14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24B358" w14:textId="77777777" w:rsidR="00BA6A21" w:rsidRPr="00AB76B4" w:rsidRDefault="00BA6A2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011813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057A53" w14:textId="77777777" w:rsidR="00BA6A21" w:rsidRPr="00AB76B4" w:rsidRDefault="00BA6A2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32B1CC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9DBAB51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1 şi 2.</w:t>
            </w:r>
          </w:p>
        </w:tc>
      </w:tr>
      <w:tr w:rsidR="00BA6A21" w:rsidRPr="00AB76B4" w14:paraId="33836CB3" w14:textId="77777777" w:rsidTr="00927588">
        <w:trPr>
          <w:cantSplit/>
          <w:trHeight w:val="166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21E291" w14:textId="77777777" w:rsidR="00BA6A21" w:rsidRPr="00AB76B4" w:rsidRDefault="00BA6A21" w:rsidP="00BA6A2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FDAB72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A6F4EE" w14:textId="77777777" w:rsidR="00BA6A21" w:rsidRPr="00AB76B4" w:rsidRDefault="00BA6A2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90F10FF" w14:textId="77777777" w:rsidR="00BA6A21" w:rsidRPr="00AB76B4" w:rsidRDefault="00BA6A2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Drobeta Tr. Severin Mărfuri</w:t>
            </w:r>
          </w:p>
          <w:p w14:paraId="620BEBDD" w14:textId="77777777" w:rsidR="00BA6A21" w:rsidRPr="00AB76B4" w:rsidRDefault="00BA6A2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Cap X, liniile 6 - 10 </w:t>
            </w:r>
          </w:p>
          <w:p w14:paraId="7E646655" w14:textId="77777777" w:rsidR="00BA6A21" w:rsidRPr="00AB76B4" w:rsidRDefault="00BA6A2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B6BE0B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sch. </w:t>
            </w:r>
          </w:p>
          <w:p w14:paraId="39A58CE1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nr. 15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1A6856" w14:textId="77777777" w:rsidR="00BA6A21" w:rsidRPr="00AB76B4" w:rsidRDefault="00BA6A2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21617D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A5E5BB" w14:textId="77777777" w:rsidR="00BA6A21" w:rsidRPr="00AB76B4" w:rsidRDefault="00BA6A2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6B114B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A6A21" w:rsidRPr="00AB76B4" w14:paraId="65880D9F" w14:textId="77777777" w:rsidTr="00927588">
        <w:trPr>
          <w:cantSplit/>
          <w:trHeight w:val="166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EDCBA5" w14:textId="77777777" w:rsidR="00BA6A21" w:rsidRPr="00AB76B4" w:rsidRDefault="00BA6A21" w:rsidP="00BA6A2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AA50C1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E8F7D1" w14:textId="77777777" w:rsidR="00BA6A21" w:rsidRPr="00AB76B4" w:rsidRDefault="00BA6A2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87808DC" w14:textId="77777777" w:rsidR="00BA6A21" w:rsidRPr="00AB76B4" w:rsidRDefault="00BA6A2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Drobeta Tr. Severin Mărfuri</w:t>
            </w:r>
          </w:p>
          <w:p w14:paraId="1FF8A42F" w14:textId="77777777" w:rsidR="00BA6A21" w:rsidRPr="00AB76B4" w:rsidRDefault="00BA6A2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5 </w:t>
            </w:r>
          </w:p>
          <w:p w14:paraId="20BF64C3" w14:textId="77777777" w:rsidR="00BA6A21" w:rsidRPr="00AB76B4" w:rsidRDefault="00BA6A2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893D77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de la Cap X la axa stației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07FA03" w14:textId="77777777" w:rsidR="00BA6A21" w:rsidRPr="00AB76B4" w:rsidRDefault="00BA6A2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0F21A1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89DD79" w14:textId="77777777" w:rsidR="00BA6A21" w:rsidRPr="00AB76B4" w:rsidRDefault="00BA6A2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026FCE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A6A21" w:rsidRPr="00AB76B4" w14:paraId="05E593F7" w14:textId="77777777" w:rsidTr="00927588">
        <w:trPr>
          <w:cantSplit/>
          <w:trHeight w:val="166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7F7A29" w14:textId="77777777" w:rsidR="00BA6A21" w:rsidRPr="00AB76B4" w:rsidRDefault="00BA6A21" w:rsidP="00BA6A2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7E31DD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4BC341" w14:textId="77777777" w:rsidR="00BA6A21" w:rsidRPr="00AB76B4" w:rsidRDefault="00BA6A2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18E5187" w14:textId="77777777" w:rsidR="00BA6A21" w:rsidRPr="00AB76B4" w:rsidRDefault="00BA6A2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Drobeta Tr. Severin Mărfuri</w:t>
            </w:r>
          </w:p>
          <w:p w14:paraId="7BDA9BBB" w14:textId="77777777" w:rsidR="00BA6A21" w:rsidRPr="00AB76B4" w:rsidRDefault="00BA6A2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954029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TDJ </w:t>
            </w:r>
          </w:p>
          <w:p w14:paraId="54CB15AC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22 / 24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0B4AD8" w14:textId="77777777" w:rsidR="00BA6A21" w:rsidRPr="00AB76B4" w:rsidRDefault="00BA6A2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42EE66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C0A628" w14:textId="77777777" w:rsidR="00BA6A21" w:rsidRPr="00AB76B4" w:rsidRDefault="00BA6A2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B323F9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477E053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5 - 10, Cap Y.</w:t>
            </w:r>
          </w:p>
        </w:tc>
      </w:tr>
      <w:tr w:rsidR="00BA6A21" w:rsidRPr="00AB76B4" w14:paraId="6186A383" w14:textId="77777777" w:rsidTr="00927588">
        <w:trPr>
          <w:cantSplit/>
          <w:trHeight w:val="74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6A2CF7" w14:textId="77777777" w:rsidR="00BA6A21" w:rsidRPr="00AB76B4" w:rsidRDefault="00BA6A21" w:rsidP="00BA6A2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4BEF73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2DE1F3" w14:textId="77777777" w:rsidR="00BA6A21" w:rsidRPr="00AB76B4" w:rsidRDefault="00BA6A2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A41F294" w14:textId="77777777" w:rsidR="00BA6A21" w:rsidRPr="00AB76B4" w:rsidRDefault="00BA6A2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Drobeta Turnu Severin Est</w:t>
            </w:r>
          </w:p>
          <w:p w14:paraId="5F0406A8" w14:textId="77777777" w:rsidR="00BA6A21" w:rsidRPr="00AB76B4" w:rsidRDefault="00BA6A2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8054A4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sch. 1 </w:t>
            </w:r>
          </w:p>
          <w:p w14:paraId="2E3BE9DA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87149B" w14:textId="77777777" w:rsidR="00BA6A21" w:rsidRPr="00AB76B4" w:rsidRDefault="00BA6A2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2E51EE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09E636" w14:textId="77777777" w:rsidR="00BA6A21" w:rsidRPr="00AB76B4" w:rsidRDefault="00BA6A2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D17BC9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Afectează intrări - ieşiri la linia 2 primiri - expedieri.</w:t>
            </w:r>
          </w:p>
        </w:tc>
      </w:tr>
      <w:tr w:rsidR="00BA6A21" w:rsidRPr="00AB76B4" w14:paraId="70E69E8D" w14:textId="77777777" w:rsidTr="00927588">
        <w:trPr>
          <w:cantSplit/>
          <w:trHeight w:val="123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3BBC19" w14:textId="77777777" w:rsidR="00BA6A21" w:rsidRPr="00AB76B4" w:rsidRDefault="00BA6A21" w:rsidP="00BA6A2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ABC6F3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FC3723" w14:textId="77777777" w:rsidR="00BA6A21" w:rsidRPr="00AB76B4" w:rsidRDefault="00BA6A2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5DC11E7" w14:textId="77777777" w:rsidR="00BA6A21" w:rsidRPr="00AB76B4" w:rsidRDefault="00BA6A2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Drobeta Turnu Severin Est</w:t>
            </w:r>
          </w:p>
          <w:p w14:paraId="16A7C31B" w14:textId="77777777" w:rsidR="00BA6A21" w:rsidRPr="00AB76B4" w:rsidRDefault="00BA6A2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F4A3C6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sch. 2 </w:t>
            </w:r>
          </w:p>
          <w:p w14:paraId="103BA8EA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CBE582" w14:textId="77777777" w:rsidR="00BA6A21" w:rsidRPr="00AB76B4" w:rsidRDefault="00BA6A2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309786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31CDB7" w14:textId="77777777" w:rsidR="00BA6A21" w:rsidRPr="00AB76B4" w:rsidRDefault="00BA6A2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ADBDC0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455212E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linia 2 abatere.</w:t>
            </w:r>
          </w:p>
        </w:tc>
      </w:tr>
      <w:tr w:rsidR="00BA6A21" w:rsidRPr="00AB76B4" w14:paraId="40BAB29A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5D7F72" w14:textId="77777777" w:rsidR="00BA6A21" w:rsidRPr="00AB76B4" w:rsidRDefault="00BA6A21" w:rsidP="00BA6A2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EF1028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4B9CE9" w14:textId="77777777" w:rsidR="00BA6A21" w:rsidRPr="00AB76B4" w:rsidRDefault="00BA6A2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CCF49F8" w14:textId="77777777" w:rsidR="00BA6A21" w:rsidRPr="00AB76B4" w:rsidRDefault="00BA6A2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Drobeta Tr. Severin</w:t>
            </w:r>
          </w:p>
          <w:p w14:paraId="67559931" w14:textId="77777777" w:rsidR="00BA6A21" w:rsidRPr="00AB76B4" w:rsidRDefault="00BA6A2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E2CE6E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peste </w:t>
            </w:r>
          </w:p>
          <w:p w14:paraId="6D1645CC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sch. </w:t>
            </w:r>
          </w:p>
          <w:p w14:paraId="0A809C46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11, 13, 15, 17,  21, 23, </w:t>
            </w:r>
          </w:p>
          <w:p w14:paraId="02F7D1F8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>25 și 27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3ED4D5" w14:textId="77777777" w:rsidR="00BA6A21" w:rsidRPr="00AB76B4" w:rsidRDefault="00BA6A2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77E2FF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4C2588" w14:textId="77777777" w:rsidR="00BA6A21" w:rsidRPr="00AB76B4" w:rsidRDefault="00BA6A2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48A487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4DCABE2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5 - 14.</w:t>
            </w:r>
          </w:p>
        </w:tc>
      </w:tr>
      <w:tr w:rsidR="00BA6A21" w:rsidRPr="00AB76B4" w14:paraId="1D1C6835" w14:textId="77777777" w:rsidTr="00927588">
        <w:trPr>
          <w:cantSplit/>
          <w:trHeight w:val="230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628BF2" w14:textId="77777777" w:rsidR="00BA6A21" w:rsidRPr="00AB76B4" w:rsidRDefault="00BA6A21" w:rsidP="00BA6A2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9FA020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CEC3F7" w14:textId="77777777" w:rsidR="00BA6A21" w:rsidRPr="00AB76B4" w:rsidRDefault="00BA6A2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540BA7E" w14:textId="77777777" w:rsidR="00BA6A21" w:rsidRPr="00AB76B4" w:rsidRDefault="00BA6A2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Drobeta Tr. Severin</w:t>
            </w:r>
          </w:p>
          <w:p w14:paraId="1F3F2C7F" w14:textId="77777777" w:rsidR="00BA6A21" w:rsidRPr="00AB76B4" w:rsidRDefault="00BA6A2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9ACADE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peste </w:t>
            </w:r>
          </w:p>
          <w:p w14:paraId="2E659279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sch. 12, 18,  20, 22,  24, 26,  28, 30,  32, </w:t>
            </w:r>
          </w:p>
          <w:p w14:paraId="09B0EE0C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>34 şi 36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A8FDC7" w14:textId="77777777" w:rsidR="00BA6A21" w:rsidRPr="00AB76B4" w:rsidRDefault="00BA6A2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1C96B4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CE684F" w14:textId="77777777" w:rsidR="00BA6A21" w:rsidRPr="00AB76B4" w:rsidRDefault="00BA6A2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846E46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C874985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5 - 14.</w:t>
            </w:r>
          </w:p>
        </w:tc>
      </w:tr>
      <w:tr w:rsidR="00BA6A21" w:rsidRPr="00AB76B4" w14:paraId="7B758847" w14:textId="77777777" w:rsidTr="00927588">
        <w:trPr>
          <w:cantSplit/>
          <w:trHeight w:val="28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D67A84" w14:textId="77777777" w:rsidR="00BA6A21" w:rsidRPr="00AB76B4" w:rsidRDefault="00BA6A21" w:rsidP="00BA6A2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26FBCF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380+600</w:t>
            </w:r>
          </w:p>
          <w:p w14:paraId="22971695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384+200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4A18A4" w14:textId="77777777" w:rsidR="00BA6A21" w:rsidRPr="00AB76B4" w:rsidRDefault="00BA6A2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A9FFC22" w14:textId="77777777" w:rsidR="00BA6A21" w:rsidRPr="00AB76B4" w:rsidRDefault="00BA6A2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St. Vârciorova  </w:t>
            </w:r>
          </w:p>
          <w:p w14:paraId="769872CC" w14:textId="77777777" w:rsidR="00BA6A21" w:rsidRPr="00AB76B4" w:rsidRDefault="00BA6A2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2 directă, Cap Y și </w:t>
            </w:r>
          </w:p>
          <w:p w14:paraId="51790321" w14:textId="77777777" w:rsidR="00BA6A21" w:rsidRPr="00AB76B4" w:rsidRDefault="00BA6A2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Vârciorova -</w:t>
            </w:r>
          </w:p>
          <w:p w14:paraId="2A79EF1E" w14:textId="77777777" w:rsidR="00BA6A21" w:rsidRPr="00AB76B4" w:rsidRDefault="00BA6A2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Orșova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D71B7B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45FF66" w14:textId="77777777" w:rsidR="00BA6A21" w:rsidRPr="00AB76B4" w:rsidRDefault="00BA6A2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63AAFE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A3C24B" w14:textId="77777777" w:rsidR="00BA6A21" w:rsidRPr="00AB76B4" w:rsidRDefault="00BA6A2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617FEE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BA6A21" w:rsidRPr="00AB76B4" w14:paraId="45CFDA0C" w14:textId="77777777" w:rsidTr="00927588">
        <w:trPr>
          <w:cantSplit/>
          <w:trHeight w:val="28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F9FC2F" w14:textId="77777777" w:rsidR="00BA6A21" w:rsidRPr="00AB76B4" w:rsidRDefault="00BA6A21" w:rsidP="00BA6A2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4C8299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3AF428" w14:textId="77777777" w:rsidR="00BA6A21" w:rsidRPr="00AB76B4" w:rsidRDefault="00BA6A2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1B594CC" w14:textId="77777777" w:rsidR="00BA6A21" w:rsidRPr="00AB76B4" w:rsidRDefault="00BA6A2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St. Orşova </w:t>
            </w:r>
          </w:p>
          <w:p w14:paraId="3E1A3006" w14:textId="77777777" w:rsidR="00BA6A21" w:rsidRPr="00AB76B4" w:rsidRDefault="00BA6A2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11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B12ED3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între călcâi </w:t>
            </w:r>
          </w:p>
          <w:p w14:paraId="615E038E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 3 </w:t>
            </w:r>
          </w:p>
          <w:p w14:paraId="6EBB538C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</w:rPr>
            </w:pPr>
            <w:r w:rsidRPr="00AB76B4">
              <w:rPr>
                <w:b/>
                <w:bCs/>
                <w:sz w:val="20"/>
              </w:rPr>
              <w:t>și opritor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811075" w14:textId="77777777" w:rsidR="00BA6A21" w:rsidRPr="00AB76B4" w:rsidRDefault="00BA6A2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610FE1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AAE722" w14:textId="77777777" w:rsidR="00BA6A21" w:rsidRPr="00AB76B4" w:rsidRDefault="00BA6A2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71C643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A6A21" w:rsidRPr="00AB76B4" w14:paraId="6880A8A2" w14:textId="77777777" w:rsidTr="00927588">
        <w:trPr>
          <w:cantSplit/>
          <w:trHeight w:val="137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ECD2CE" w14:textId="77777777" w:rsidR="00BA6A21" w:rsidRPr="00AB76B4" w:rsidRDefault="00BA6A21" w:rsidP="00BA6A2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5FF784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A72BCA" w14:textId="77777777" w:rsidR="00BA6A21" w:rsidRPr="00AB76B4" w:rsidRDefault="00BA6A2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147BE00" w14:textId="77777777" w:rsidR="00BA6A21" w:rsidRPr="00AB76B4" w:rsidRDefault="00BA6A2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St. Orşova </w:t>
            </w:r>
          </w:p>
          <w:p w14:paraId="5850C2C4" w14:textId="77777777" w:rsidR="00BA6A21" w:rsidRPr="00AB76B4" w:rsidRDefault="00BA6A2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4CBEF5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</w:rPr>
            </w:pPr>
            <w:r w:rsidRPr="00AB76B4">
              <w:rPr>
                <w:b/>
                <w:bCs/>
                <w:iCs/>
                <w:sz w:val="20"/>
              </w:rPr>
              <w:t xml:space="preserve">peste </w:t>
            </w:r>
          </w:p>
          <w:p w14:paraId="74468A1A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</w:rPr>
            </w:pPr>
            <w:r w:rsidRPr="00AB76B4">
              <w:rPr>
                <w:b/>
                <w:bCs/>
                <w:iCs/>
                <w:sz w:val="20"/>
              </w:rPr>
              <w:t>S 9,</w:t>
            </w:r>
          </w:p>
          <w:p w14:paraId="512D0420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</w:rPr>
            </w:pPr>
            <w:r w:rsidRPr="00AB76B4">
              <w:rPr>
                <w:b/>
                <w:bCs/>
                <w:iCs/>
                <w:sz w:val="20"/>
              </w:rPr>
              <w:t>S 13,</w:t>
            </w:r>
          </w:p>
          <w:p w14:paraId="4704230E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</w:rPr>
            </w:pPr>
            <w:r w:rsidRPr="00AB76B4">
              <w:rPr>
                <w:b/>
                <w:bCs/>
                <w:iCs/>
                <w:sz w:val="20"/>
              </w:rPr>
              <w:t>S 17,</w:t>
            </w:r>
          </w:p>
          <w:p w14:paraId="04C1AB5A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</w:rPr>
            </w:pPr>
            <w:r w:rsidRPr="00AB76B4">
              <w:rPr>
                <w:b/>
                <w:bCs/>
                <w:iCs/>
                <w:sz w:val="20"/>
              </w:rPr>
              <w:t xml:space="preserve">S 19 </w:t>
            </w:r>
          </w:p>
          <w:p w14:paraId="14D75851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</w:rPr>
            </w:pPr>
            <w:r w:rsidRPr="00AB76B4">
              <w:rPr>
                <w:b/>
                <w:bCs/>
                <w:iCs/>
                <w:sz w:val="20"/>
              </w:rPr>
              <w:t>şi</w:t>
            </w:r>
          </w:p>
          <w:p w14:paraId="2463CCE1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  <w:lang w:val="en-US"/>
              </w:rPr>
            </w:pPr>
            <w:r w:rsidRPr="00AB76B4">
              <w:rPr>
                <w:b/>
                <w:bCs/>
                <w:iCs/>
                <w:sz w:val="20"/>
                <w:lang w:val="en-US"/>
              </w:rPr>
              <w:t>S 21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B7A915" w14:textId="77777777" w:rsidR="00BA6A21" w:rsidRPr="00AB76B4" w:rsidRDefault="00BA6A2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DE6032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1D48A4" w14:textId="77777777" w:rsidR="00BA6A21" w:rsidRPr="00AB76B4" w:rsidRDefault="00BA6A2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787353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EED1662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3  -  7 abătute.</w:t>
            </w:r>
          </w:p>
        </w:tc>
      </w:tr>
      <w:tr w:rsidR="00BA6A21" w:rsidRPr="00AB76B4" w14:paraId="5007E33F" w14:textId="77777777" w:rsidTr="00927588">
        <w:trPr>
          <w:cantSplit/>
          <w:trHeight w:val="35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D23295" w14:textId="77777777" w:rsidR="00BA6A21" w:rsidRPr="00AB76B4" w:rsidRDefault="00BA6A21" w:rsidP="00BA6A2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EB4EE6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3EC66A" w14:textId="77777777" w:rsidR="00BA6A21" w:rsidRPr="00AB76B4" w:rsidRDefault="00BA6A2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54EA9D2" w14:textId="77777777" w:rsidR="00BA6A21" w:rsidRPr="00AB76B4" w:rsidRDefault="00BA6A2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Orşova</w:t>
            </w:r>
          </w:p>
          <w:p w14:paraId="15D5CAE9" w14:textId="77777777" w:rsidR="00BA6A21" w:rsidRPr="00AB76B4" w:rsidRDefault="00BA6A2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liniile 3 și 4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D61C85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</w:rPr>
            </w:pPr>
            <w:r w:rsidRPr="00AB76B4">
              <w:rPr>
                <w:b/>
                <w:bCs/>
                <w:iCs/>
                <w:sz w:val="20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10E5EB" w14:textId="77777777" w:rsidR="00BA6A21" w:rsidRPr="00AB76B4" w:rsidRDefault="00BA6A2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514CC7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FB310E" w14:textId="77777777" w:rsidR="00BA6A21" w:rsidRPr="00AB76B4" w:rsidRDefault="00BA6A2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95B9DC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A6A21" w:rsidRPr="00AB76B4" w14:paraId="076BBFCB" w14:textId="77777777" w:rsidTr="00927588">
        <w:trPr>
          <w:cantSplit/>
          <w:trHeight w:val="28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A5B5D0" w14:textId="77777777" w:rsidR="00BA6A21" w:rsidRPr="00AB76B4" w:rsidRDefault="00BA6A21" w:rsidP="00BA6A2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3CC2CE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0A354C" w14:textId="77777777" w:rsidR="00BA6A21" w:rsidRPr="00AB76B4" w:rsidRDefault="00BA6A2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DAB83FE" w14:textId="77777777" w:rsidR="00BA6A21" w:rsidRPr="00AB76B4" w:rsidRDefault="00BA6A2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Orşova</w:t>
            </w:r>
          </w:p>
          <w:p w14:paraId="67F389E1" w14:textId="77777777" w:rsidR="00BA6A21" w:rsidRPr="00AB76B4" w:rsidRDefault="00BA6A2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FD5814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</w:rPr>
            </w:pPr>
            <w:r w:rsidRPr="00AB76B4">
              <w:rPr>
                <w:b/>
                <w:bCs/>
                <w:iCs/>
                <w:sz w:val="20"/>
              </w:rPr>
              <w:t>peste sch. 14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28BADB" w14:textId="77777777" w:rsidR="00BA6A21" w:rsidRPr="00AB76B4" w:rsidRDefault="00BA6A2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9510E3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B5D08B" w14:textId="77777777" w:rsidR="00BA6A21" w:rsidRPr="00AB76B4" w:rsidRDefault="00BA6A2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0E5CE8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C0F0627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5 -  8 abatere.</w:t>
            </w:r>
          </w:p>
        </w:tc>
      </w:tr>
      <w:tr w:rsidR="00BA6A21" w:rsidRPr="00AB76B4" w14:paraId="3E8DB727" w14:textId="77777777" w:rsidTr="00927588">
        <w:trPr>
          <w:cantSplit/>
          <w:trHeight w:val="28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A97602" w14:textId="77777777" w:rsidR="00BA6A21" w:rsidRPr="00AB76B4" w:rsidRDefault="00BA6A21" w:rsidP="00BA6A2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210B76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C17472" w14:textId="77777777" w:rsidR="00BA6A21" w:rsidRPr="00AB76B4" w:rsidRDefault="00BA6A2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59D3DAA" w14:textId="77777777" w:rsidR="00BA6A21" w:rsidRPr="00AB76B4" w:rsidRDefault="00BA6A2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Valea Cernei</w:t>
            </w:r>
          </w:p>
          <w:p w14:paraId="1C536D2A" w14:textId="77777777" w:rsidR="00BA6A21" w:rsidRPr="00AB76B4" w:rsidRDefault="00BA6A2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8FA5E5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</w:rPr>
            </w:pPr>
            <w:r w:rsidRPr="00AB76B4">
              <w:rPr>
                <w:b/>
                <w:bCs/>
                <w:iCs/>
                <w:sz w:val="20"/>
              </w:rPr>
              <w:t>toată linia inclusiv sch. 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DC2086" w14:textId="77777777" w:rsidR="00BA6A21" w:rsidRPr="00AB76B4" w:rsidRDefault="00BA6A2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D8A8D1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D148BF" w14:textId="77777777" w:rsidR="00BA6A21" w:rsidRPr="00AB76B4" w:rsidRDefault="00BA6A2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E093AA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A6A21" w:rsidRPr="00AB76B4" w14:paraId="5EA45987" w14:textId="77777777" w:rsidTr="00927588">
        <w:trPr>
          <w:cantSplit/>
          <w:trHeight w:val="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B81734" w14:textId="77777777" w:rsidR="00BA6A21" w:rsidRPr="00AB76B4" w:rsidRDefault="00BA6A21" w:rsidP="00BA6A2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5EFD07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1DFF43" w14:textId="77777777" w:rsidR="00BA6A21" w:rsidRPr="00AB76B4" w:rsidRDefault="00BA6A2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ED681C8" w14:textId="77777777" w:rsidR="00BA6A21" w:rsidRPr="00AB76B4" w:rsidRDefault="00BA6A2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St. Topleţ </w:t>
            </w:r>
          </w:p>
          <w:p w14:paraId="063DCAB3" w14:textId="77777777" w:rsidR="00BA6A21" w:rsidRPr="00AB76B4" w:rsidRDefault="00BA6A2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95DE04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toată linia 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7300A5" w14:textId="77777777" w:rsidR="00BA6A21" w:rsidRPr="00AB76B4" w:rsidRDefault="00BA6A2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EC6E77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56B1BC" w14:textId="77777777" w:rsidR="00BA6A21" w:rsidRPr="00AB76B4" w:rsidRDefault="00BA6A2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ED3F5B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A6A21" w:rsidRPr="00AB76B4" w14:paraId="3AFA50F9" w14:textId="77777777" w:rsidTr="00927588">
        <w:trPr>
          <w:cantSplit/>
          <w:trHeight w:val="20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0B7738" w14:textId="77777777" w:rsidR="00BA6A21" w:rsidRPr="00AB76B4" w:rsidRDefault="00BA6A21" w:rsidP="00BA6A2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E97DC0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8A29DB" w14:textId="77777777" w:rsidR="00BA6A21" w:rsidRPr="00AB76B4" w:rsidRDefault="00BA6A2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374A12E" w14:textId="77777777" w:rsidR="00BA6A21" w:rsidRPr="00AB76B4" w:rsidRDefault="00BA6A2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Mehadia Nouă</w:t>
            </w:r>
          </w:p>
          <w:p w14:paraId="3C584DC2" w14:textId="77777777" w:rsidR="00BA6A21" w:rsidRPr="00AB76B4" w:rsidRDefault="00BA6A2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ABE278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</w:t>
            </w:r>
          </w:p>
          <w:p w14:paraId="371BEB03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 5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13AEA0" w14:textId="77777777" w:rsidR="00BA6A21" w:rsidRPr="00AB76B4" w:rsidRDefault="00BA6A2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1F167B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AE24CF" w14:textId="77777777" w:rsidR="00BA6A21" w:rsidRPr="00AB76B4" w:rsidRDefault="00BA6A2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C6CE8C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2EEB74A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la linia 3 abătută. </w:t>
            </w:r>
          </w:p>
        </w:tc>
      </w:tr>
      <w:tr w:rsidR="00BA6A21" w:rsidRPr="00AB76B4" w14:paraId="4F25AD0A" w14:textId="77777777" w:rsidTr="00927588">
        <w:trPr>
          <w:cantSplit/>
          <w:trHeight w:val="20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01380D" w14:textId="77777777" w:rsidR="00BA6A21" w:rsidRPr="00AB76B4" w:rsidRDefault="00BA6A21" w:rsidP="00BA6A2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D00B29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4905D3" w14:textId="77777777" w:rsidR="00BA6A21" w:rsidRPr="00AB76B4" w:rsidRDefault="00BA6A2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5715900" w14:textId="77777777" w:rsidR="00BA6A21" w:rsidRPr="00AB76B4" w:rsidRDefault="00BA6A2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Mehadia Nouă</w:t>
            </w:r>
          </w:p>
          <w:p w14:paraId="18703DD4" w14:textId="77777777" w:rsidR="00BA6A21" w:rsidRPr="00AB76B4" w:rsidRDefault="00BA6A2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00A5FD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ECA8B0" w14:textId="77777777" w:rsidR="00BA6A21" w:rsidRPr="00AB76B4" w:rsidRDefault="00BA6A2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10303F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179F3A" w14:textId="77777777" w:rsidR="00BA6A21" w:rsidRPr="00AB76B4" w:rsidRDefault="00BA6A2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4452B4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la liniile 2 și 3 abătute, Cap Y. </w:t>
            </w:r>
          </w:p>
        </w:tc>
      </w:tr>
      <w:tr w:rsidR="00BA6A21" w:rsidRPr="00AB76B4" w14:paraId="4B0A763D" w14:textId="77777777" w:rsidTr="00927588">
        <w:trPr>
          <w:cantSplit/>
          <w:trHeight w:val="11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6C36D1" w14:textId="77777777" w:rsidR="00BA6A21" w:rsidRPr="00AB76B4" w:rsidRDefault="00BA6A21" w:rsidP="00BA6A2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7FD621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468089" w14:textId="77777777" w:rsidR="00BA6A21" w:rsidRPr="00AB76B4" w:rsidRDefault="00BA6A2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3BDEBBA" w14:textId="77777777" w:rsidR="00BA6A21" w:rsidRPr="00AB76B4" w:rsidRDefault="00BA6A2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Crușovăț</w:t>
            </w:r>
          </w:p>
          <w:p w14:paraId="4808FDE2" w14:textId="77777777" w:rsidR="00BA6A21" w:rsidRPr="00AB76B4" w:rsidRDefault="00BA6A2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00B39A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5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F6CF05" w14:textId="77777777" w:rsidR="00BA6A21" w:rsidRPr="00AB76B4" w:rsidRDefault="00BA6A2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70D5DF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C9AACD" w14:textId="77777777" w:rsidR="00BA6A21" w:rsidRPr="00AB76B4" w:rsidRDefault="00BA6A2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AA2555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06703D2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linia 1 abătută.</w:t>
            </w:r>
          </w:p>
        </w:tc>
      </w:tr>
      <w:tr w:rsidR="00BA6A21" w:rsidRPr="00AB76B4" w14:paraId="4CE5B0E0" w14:textId="77777777" w:rsidTr="00927588">
        <w:trPr>
          <w:cantSplit/>
          <w:trHeight w:val="11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66F207" w14:textId="77777777" w:rsidR="00BA6A21" w:rsidRPr="00AB76B4" w:rsidRDefault="00BA6A21" w:rsidP="00BA6A2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5FD7A6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428+850</w:t>
            </w:r>
          </w:p>
          <w:p w14:paraId="62E0E4BA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429+100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B3A336" w14:textId="77777777" w:rsidR="00BA6A21" w:rsidRPr="00AB76B4" w:rsidRDefault="00BA6A2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E89412F" w14:textId="77777777" w:rsidR="00BA6A21" w:rsidRPr="00AB76B4" w:rsidRDefault="00BA6A2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Crușovăț - </w:t>
            </w:r>
          </w:p>
          <w:p w14:paraId="02967781" w14:textId="77777777" w:rsidR="00BA6A21" w:rsidRPr="00AB76B4" w:rsidRDefault="00BA6A2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Domașnea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7331A7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44D0CE" w14:textId="77777777" w:rsidR="00BA6A21" w:rsidRPr="00AB76B4" w:rsidRDefault="00BA6A2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0B1FFD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D70CBE" w14:textId="77777777" w:rsidR="00BA6A21" w:rsidRPr="00AB76B4" w:rsidRDefault="00BA6A2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10BB13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A6A21" w:rsidRPr="00AB76B4" w14:paraId="298CEA3D" w14:textId="77777777" w:rsidTr="00927588">
        <w:trPr>
          <w:cantSplit/>
          <w:trHeight w:val="14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BF6DA6" w14:textId="77777777" w:rsidR="00BA6A21" w:rsidRPr="00AB76B4" w:rsidRDefault="00BA6A21" w:rsidP="00BA6A2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DE3ED7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1D8728" w14:textId="77777777" w:rsidR="00BA6A21" w:rsidRPr="00AB76B4" w:rsidRDefault="00BA6A2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0D70D8D" w14:textId="77777777" w:rsidR="00BA6A21" w:rsidRPr="00AB76B4" w:rsidRDefault="00BA6A2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Domașnea</w:t>
            </w:r>
          </w:p>
          <w:p w14:paraId="052FDC87" w14:textId="77777777" w:rsidR="00BA6A21" w:rsidRPr="00AB76B4" w:rsidRDefault="00BA6A2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2BD5BA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sch. 3 </w:t>
            </w:r>
          </w:p>
          <w:p w14:paraId="64B2FA43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37D74C" w14:textId="77777777" w:rsidR="00BA6A21" w:rsidRPr="00AB76B4" w:rsidRDefault="00BA6A2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4B5B39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F760AA" w14:textId="77777777" w:rsidR="00BA6A21" w:rsidRPr="00AB76B4" w:rsidRDefault="00BA6A2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443420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7906559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3 și 4 Cap X.</w:t>
            </w:r>
          </w:p>
        </w:tc>
      </w:tr>
      <w:tr w:rsidR="00BA6A21" w:rsidRPr="00AB76B4" w14:paraId="0028FC26" w14:textId="77777777" w:rsidTr="00927588">
        <w:trPr>
          <w:cantSplit/>
          <w:trHeight w:val="78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02F703" w14:textId="77777777" w:rsidR="00BA6A21" w:rsidRPr="00AB76B4" w:rsidRDefault="00BA6A21" w:rsidP="00BA6A2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CAE130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2DE9FE" w14:textId="77777777" w:rsidR="00BA6A21" w:rsidRPr="00AB76B4" w:rsidRDefault="00BA6A2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876A358" w14:textId="77777777" w:rsidR="00BA6A21" w:rsidRPr="00AB76B4" w:rsidRDefault="00BA6A2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St. Poarta </w:t>
            </w:r>
          </w:p>
          <w:p w14:paraId="3A653A5D" w14:textId="77777777" w:rsidR="00BA6A21" w:rsidRPr="00AB76B4" w:rsidRDefault="00BA6A2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7CE1FE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TDJ </w:t>
            </w:r>
          </w:p>
          <w:p w14:paraId="49F6AFCE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6 / 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C34635" w14:textId="77777777" w:rsidR="00BA6A21" w:rsidRPr="00AB76B4" w:rsidRDefault="00BA6A2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6926F6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087EB1" w14:textId="77777777" w:rsidR="00BA6A21" w:rsidRPr="00AB76B4" w:rsidRDefault="00BA6A2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F0FF2D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A7A4800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linia 2 abătută.</w:t>
            </w:r>
          </w:p>
        </w:tc>
      </w:tr>
      <w:tr w:rsidR="00BA6A21" w:rsidRPr="00AB76B4" w14:paraId="13130C92" w14:textId="77777777" w:rsidTr="00927588">
        <w:trPr>
          <w:cantSplit/>
          <w:trHeight w:val="78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5DF09B" w14:textId="77777777" w:rsidR="00BA6A21" w:rsidRPr="00AB76B4" w:rsidRDefault="00BA6A21" w:rsidP="00BA6A2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E449FF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F77BC6" w14:textId="77777777" w:rsidR="00BA6A21" w:rsidRPr="00AB76B4" w:rsidRDefault="00BA6A2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A54475B" w14:textId="77777777" w:rsidR="00BA6A21" w:rsidRPr="00AB76B4" w:rsidRDefault="00BA6A2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Vălișoara</w:t>
            </w:r>
          </w:p>
          <w:p w14:paraId="2E421B3E" w14:textId="77777777" w:rsidR="00BA6A21" w:rsidRPr="00AB76B4" w:rsidRDefault="00BA6A2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1BE14E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sch. </w:t>
            </w:r>
          </w:p>
          <w:p w14:paraId="7D9F479F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6 și 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8B9A3E" w14:textId="77777777" w:rsidR="00BA6A21" w:rsidRPr="00AB76B4" w:rsidRDefault="00BA6A2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A9238D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C5A8B3" w14:textId="77777777" w:rsidR="00BA6A21" w:rsidRPr="00AB76B4" w:rsidRDefault="00BA6A2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E591A7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Afectează intrări - ieşiri</w:t>
            </w:r>
          </w:p>
          <w:p w14:paraId="2211771B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 la liniile 3 și 4, Cap Y.</w:t>
            </w:r>
          </w:p>
        </w:tc>
      </w:tr>
      <w:tr w:rsidR="00BA6A21" w:rsidRPr="00AB76B4" w14:paraId="370589ED" w14:textId="77777777" w:rsidTr="00927588">
        <w:trPr>
          <w:cantSplit/>
          <w:trHeight w:val="78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D5F4A2" w14:textId="77777777" w:rsidR="00BA6A21" w:rsidRPr="00AB76B4" w:rsidRDefault="00BA6A21" w:rsidP="00BA6A2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16E284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462+050</w:t>
            </w:r>
          </w:p>
          <w:p w14:paraId="63FC9880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462+100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734954" w14:textId="77777777" w:rsidR="00BA6A21" w:rsidRPr="00AB76B4" w:rsidRDefault="00BA6A2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DD10BC3" w14:textId="77777777" w:rsidR="00BA6A21" w:rsidRPr="00AB76B4" w:rsidRDefault="00BA6A2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Vălișoara</w:t>
            </w:r>
          </w:p>
          <w:p w14:paraId="77BCEF35" w14:textId="77777777" w:rsidR="00BA6A21" w:rsidRPr="00AB76B4" w:rsidRDefault="00BA6A2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2 directă,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31CD60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A09EEF" w14:textId="77777777" w:rsidR="00BA6A21" w:rsidRPr="00AB76B4" w:rsidRDefault="00BA6A2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FE2678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1695CC" w14:textId="77777777" w:rsidR="00BA6A21" w:rsidRPr="00AB76B4" w:rsidRDefault="00BA6A2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7D8289" w14:textId="77777777" w:rsidR="00BA6A21" w:rsidRPr="00AB76B4" w:rsidRDefault="00BA6A21" w:rsidP="00C7433E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A6A21" w:rsidRPr="00AB76B4" w14:paraId="0C1C49E8" w14:textId="77777777" w:rsidTr="00927588">
        <w:trPr>
          <w:cantSplit/>
          <w:trHeight w:val="78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891FDD" w14:textId="77777777" w:rsidR="00BA6A21" w:rsidRPr="00AB76B4" w:rsidRDefault="00BA6A21" w:rsidP="00BA6A2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98482A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1535CB" w14:textId="77777777" w:rsidR="00BA6A21" w:rsidRPr="00AB76B4" w:rsidRDefault="00BA6A2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2BD91FA" w14:textId="77777777" w:rsidR="00BA6A21" w:rsidRPr="00AB76B4" w:rsidRDefault="00BA6A2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Valea Timișului</w:t>
            </w:r>
          </w:p>
          <w:p w14:paraId="0D95E683" w14:textId="77777777" w:rsidR="00BA6A21" w:rsidRPr="00AB76B4" w:rsidRDefault="00BA6A2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B8D607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F7AB5A" w14:textId="77777777" w:rsidR="00BA6A21" w:rsidRPr="00AB76B4" w:rsidRDefault="00BA6A2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75693F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536FA6" w14:textId="77777777" w:rsidR="00BA6A21" w:rsidRPr="00AB76B4" w:rsidRDefault="00BA6A2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EF2460" w14:textId="77777777" w:rsidR="00BA6A21" w:rsidRPr="00AB76B4" w:rsidRDefault="00BA6A21" w:rsidP="00C7433E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 Afectează intrări - ieşiri </w:t>
            </w:r>
          </w:p>
          <w:p w14:paraId="42532E19" w14:textId="77777777" w:rsidR="00BA6A21" w:rsidRPr="00AB76B4" w:rsidRDefault="00BA6A21" w:rsidP="00C7433E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 la linia 3 abătută Cap Y.</w:t>
            </w:r>
          </w:p>
        </w:tc>
      </w:tr>
      <w:tr w:rsidR="00BA6A21" w:rsidRPr="00AB76B4" w14:paraId="06C5D81C" w14:textId="77777777" w:rsidTr="00927588">
        <w:trPr>
          <w:cantSplit/>
          <w:trHeight w:val="66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4BEE12" w14:textId="77777777" w:rsidR="00BA6A21" w:rsidRPr="00AB76B4" w:rsidRDefault="00BA6A21" w:rsidP="00BA6A2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F9097F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EE289F" w14:textId="77777777" w:rsidR="00BA6A21" w:rsidRPr="00AB76B4" w:rsidRDefault="00BA6A2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E9953A6" w14:textId="77777777" w:rsidR="00BA6A21" w:rsidRPr="00AB76B4" w:rsidRDefault="00BA6A2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St. Balta Sărată </w:t>
            </w:r>
          </w:p>
          <w:p w14:paraId="7B2AD2C1" w14:textId="77777777" w:rsidR="00BA6A21" w:rsidRPr="00AB76B4" w:rsidRDefault="00BA6A2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E432F2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 linia inclusiv peste</w:t>
            </w:r>
          </w:p>
          <w:p w14:paraId="31833911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sch. </w:t>
            </w:r>
          </w:p>
          <w:p w14:paraId="12312223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1, 8 și 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F74DD8" w14:textId="77777777" w:rsidR="00BA6A21" w:rsidRPr="00AB76B4" w:rsidRDefault="00BA6A2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7202A2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DBA5F2" w14:textId="77777777" w:rsidR="00BA6A21" w:rsidRPr="00AB76B4" w:rsidRDefault="00BA6A2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79FC02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A6A21" w:rsidRPr="00AB76B4" w14:paraId="7FA87ED3" w14:textId="77777777" w:rsidTr="00927588">
        <w:trPr>
          <w:cantSplit/>
          <w:trHeight w:val="66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00558E" w14:textId="77777777" w:rsidR="00BA6A21" w:rsidRPr="00AB76B4" w:rsidRDefault="00BA6A21" w:rsidP="00BA6A2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DF08F1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66F62B" w14:textId="77777777" w:rsidR="00BA6A21" w:rsidRPr="00AB76B4" w:rsidRDefault="00BA6A2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DFEA9C2" w14:textId="77777777" w:rsidR="00BA6A21" w:rsidRPr="00AB76B4" w:rsidRDefault="00BA6A2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St. Balta Sărată </w:t>
            </w:r>
          </w:p>
          <w:p w14:paraId="0DC36506" w14:textId="77777777" w:rsidR="00BA6A21" w:rsidRPr="00AB76B4" w:rsidRDefault="00BA6A2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076016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toată linia inclusiv în aba-terea </w:t>
            </w:r>
          </w:p>
          <w:p w14:paraId="61FDFBB7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sch. 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AE7F82" w14:textId="77777777" w:rsidR="00BA6A21" w:rsidRPr="00AB76B4" w:rsidRDefault="00BA6A2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5E8AE0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027563" w14:textId="77777777" w:rsidR="00BA6A21" w:rsidRPr="00AB76B4" w:rsidRDefault="00BA6A2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5E31C6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A6A21" w:rsidRPr="00AB76B4" w14:paraId="3049CBA6" w14:textId="77777777" w:rsidTr="00927588">
        <w:trPr>
          <w:cantSplit/>
          <w:trHeight w:val="66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165544" w14:textId="77777777" w:rsidR="00BA6A21" w:rsidRPr="00AB76B4" w:rsidRDefault="00BA6A21" w:rsidP="00BA6A2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D21235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114283" w14:textId="77777777" w:rsidR="00BA6A21" w:rsidRPr="00AB76B4" w:rsidRDefault="00BA6A2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0316B76" w14:textId="77777777" w:rsidR="00BA6A21" w:rsidRPr="00AB76B4" w:rsidRDefault="00BA6A2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Caransebeş</w:t>
            </w:r>
          </w:p>
          <w:p w14:paraId="32F47FD6" w14:textId="77777777" w:rsidR="00BA6A21" w:rsidRPr="00AB76B4" w:rsidRDefault="00BA6A2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D8F2DB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19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E9ABA6" w14:textId="77777777" w:rsidR="00BA6A21" w:rsidRPr="00AB76B4" w:rsidRDefault="00BA6A2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6AF551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52017D" w14:textId="77777777" w:rsidR="00BA6A21" w:rsidRPr="00AB76B4" w:rsidRDefault="00BA6A2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0FE2D1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F7D2D8F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3 - 7, Cap X.</w:t>
            </w:r>
          </w:p>
        </w:tc>
      </w:tr>
      <w:tr w:rsidR="00BA6A21" w:rsidRPr="00AB76B4" w14:paraId="425C1619" w14:textId="77777777" w:rsidTr="00927588">
        <w:trPr>
          <w:cantSplit/>
          <w:trHeight w:val="66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166D28" w14:textId="77777777" w:rsidR="00BA6A21" w:rsidRPr="00AB76B4" w:rsidRDefault="00BA6A21" w:rsidP="00BA6A2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6666CE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82CD6C" w14:textId="77777777" w:rsidR="00BA6A21" w:rsidRPr="00AB76B4" w:rsidRDefault="00BA6A2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D0F60E1" w14:textId="77777777" w:rsidR="00BA6A21" w:rsidRPr="00AB76B4" w:rsidRDefault="00BA6A2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Caransebeş</w:t>
            </w:r>
          </w:p>
          <w:p w14:paraId="02047DDF" w14:textId="77777777" w:rsidR="00BA6A21" w:rsidRPr="00AB76B4" w:rsidRDefault="00BA6A2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5D774F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TDJ</w:t>
            </w:r>
          </w:p>
          <w:p w14:paraId="79B6B404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11 / 13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24F5A1" w14:textId="77777777" w:rsidR="00BA6A21" w:rsidRPr="00AB76B4" w:rsidRDefault="00BA6A2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F01C26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749E9E" w14:textId="77777777" w:rsidR="00BA6A21" w:rsidRPr="00AB76B4" w:rsidRDefault="00BA6A2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F5F1D0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54A66F1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3 - 8, Cap X.</w:t>
            </w:r>
          </w:p>
        </w:tc>
      </w:tr>
      <w:tr w:rsidR="00BA6A21" w:rsidRPr="00AB76B4" w14:paraId="1D7581EE" w14:textId="77777777" w:rsidTr="00927588">
        <w:trPr>
          <w:cantSplit/>
          <w:trHeight w:val="66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C8A24F" w14:textId="77777777" w:rsidR="00BA6A21" w:rsidRPr="00AB76B4" w:rsidRDefault="00BA6A21" w:rsidP="00BA6A2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0799BF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A2278D" w14:textId="77777777" w:rsidR="00BA6A21" w:rsidRPr="00AB76B4" w:rsidRDefault="00BA6A2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ED42D07" w14:textId="77777777" w:rsidR="00BA6A21" w:rsidRPr="00AB76B4" w:rsidRDefault="00BA6A2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Caransebeş</w:t>
            </w:r>
          </w:p>
          <w:p w14:paraId="0CD05976" w14:textId="77777777" w:rsidR="00BA6A21" w:rsidRPr="00AB76B4" w:rsidRDefault="00BA6A2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04B745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</w:t>
            </w:r>
          </w:p>
          <w:p w14:paraId="3FF79CC5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T.D.J.</w:t>
            </w:r>
          </w:p>
          <w:p w14:paraId="19460F14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34 / 36,</w:t>
            </w:r>
          </w:p>
          <w:p w14:paraId="2FBD401E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T.D.J.</w:t>
            </w:r>
          </w:p>
          <w:p w14:paraId="0A518E2D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42 / 46</w:t>
            </w:r>
          </w:p>
          <w:p w14:paraId="75C80E90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și</w:t>
            </w:r>
          </w:p>
          <w:p w14:paraId="16E3AFB0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diag. </w:t>
            </w:r>
          </w:p>
          <w:p w14:paraId="37D7B2B4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36 - 42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EF6CF8" w14:textId="77777777" w:rsidR="00BA6A21" w:rsidRPr="00AB76B4" w:rsidRDefault="00BA6A2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344E2B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A7ACED" w14:textId="77777777" w:rsidR="00BA6A21" w:rsidRPr="00AB76B4" w:rsidRDefault="00BA6A2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A1C9C1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5C5B9CB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3 - 7, Cap Y.</w:t>
            </w:r>
          </w:p>
        </w:tc>
      </w:tr>
      <w:tr w:rsidR="00BA6A21" w:rsidRPr="00AB76B4" w14:paraId="1E7604B0" w14:textId="77777777" w:rsidTr="00927588">
        <w:trPr>
          <w:cantSplit/>
          <w:trHeight w:val="66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06517E" w14:textId="77777777" w:rsidR="00BA6A21" w:rsidRPr="00AB76B4" w:rsidRDefault="00BA6A21" w:rsidP="00BA6A2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7113EF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168468" w14:textId="77777777" w:rsidR="00BA6A21" w:rsidRPr="00AB76B4" w:rsidRDefault="00BA6A2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8E22F52" w14:textId="77777777" w:rsidR="00BA6A21" w:rsidRPr="00AB76B4" w:rsidRDefault="00BA6A2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Jena</w:t>
            </w:r>
          </w:p>
          <w:p w14:paraId="083E36B5" w14:textId="77777777" w:rsidR="00BA6A21" w:rsidRPr="00AB76B4" w:rsidRDefault="00BA6A2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C57008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3 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67B82E" w14:textId="77777777" w:rsidR="00BA6A21" w:rsidRPr="00AB76B4" w:rsidRDefault="00BA6A2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1164F3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5A8683" w14:textId="77777777" w:rsidR="00BA6A21" w:rsidRPr="00AB76B4" w:rsidRDefault="00BA6A2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E706F5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F02EE20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linia 2 abătută, Cap X.</w:t>
            </w:r>
          </w:p>
        </w:tc>
      </w:tr>
      <w:tr w:rsidR="00BA6A21" w:rsidRPr="00AB76B4" w14:paraId="16ADAAC0" w14:textId="77777777" w:rsidTr="00927588">
        <w:trPr>
          <w:cantSplit/>
          <w:trHeight w:val="66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9E9D38" w14:textId="77777777" w:rsidR="00BA6A21" w:rsidRPr="00AB76B4" w:rsidRDefault="00BA6A21" w:rsidP="00BA6A2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02398C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667F4A" w14:textId="77777777" w:rsidR="00BA6A21" w:rsidRPr="00AB76B4" w:rsidRDefault="00BA6A2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72DDBAC" w14:textId="77777777" w:rsidR="00BA6A21" w:rsidRPr="00AB76B4" w:rsidRDefault="00BA6A2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Jena</w:t>
            </w:r>
          </w:p>
          <w:p w14:paraId="3551529E" w14:textId="77777777" w:rsidR="00BA6A21" w:rsidRPr="00AB76B4" w:rsidRDefault="00BA6A2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DB464D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4 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24B5B6" w14:textId="77777777" w:rsidR="00BA6A21" w:rsidRPr="00AB76B4" w:rsidRDefault="00BA6A2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5BFABA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AEBC43" w14:textId="77777777" w:rsidR="00BA6A21" w:rsidRPr="00AB76B4" w:rsidRDefault="00BA6A2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793892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F7C17E6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linia 2 abătută, Cap Y.</w:t>
            </w:r>
          </w:p>
        </w:tc>
      </w:tr>
      <w:tr w:rsidR="00BA6A21" w:rsidRPr="00AB76B4" w14:paraId="7A2E0AF3" w14:textId="77777777" w:rsidTr="00927588">
        <w:trPr>
          <w:cantSplit/>
          <w:trHeight w:val="25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1F7C3336" w14:textId="77777777" w:rsidR="00BA6A21" w:rsidRPr="00AB76B4" w:rsidRDefault="00BA6A21" w:rsidP="00BA6A2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C55F94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F09D1E" w14:textId="77777777" w:rsidR="00BA6A21" w:rsidRPr="00AB76B4" w:rsidRDefault="00BA6A2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9C82E30" w14:textId="77777777" w:rsidR="00BA6A21" w:rsidRPr="00AB76B4" w:rsidRDefault="00BA6A2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Găvojdia</w:t>
            </w:r>
          </w:p>
          <w:p w14:paraId="7FA0BA4E" w14:textId="77777777" w:rsidR="00BA6A21" w:rsidRPr="00AB76B4" w:rsidRDefault="00BA6A2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1849FE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DB7D0D" w14:textId="77777777" w:rsidR="00BA6A21" w:rsidRPr="00AB76B4" w:rsidRDefault="00BA6A2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592526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F3234E" w14:textId="77777777" w:rsidR="00BA6A21" w:rsidRPr="00AB76B4" w:rsidRDefault="00BA6A2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9E54F4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</w:p>
        </w:tc>
      </w:tr>
      <w:tr w:rsidR="00BA6A21" w:rsidRPr="00AB76B4" w14:paraId="3DD4376A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53670536" w14:textId="77777777" w:rsidR="00BA6A21" w:rsidRPr="00AB76B4" w:rsidRDefault="00BA6A21" w:rsidP="00BA6A2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3FC90D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10C8CB" w14:textId="77777777" w:rsidR="00BA6A21" w:rsidRPr="00AB76B4" w:rsidRDefault="00BA6A2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2F4021E" w14:textId="77777777" w:rsidR="00BA6A21" w:rsidRPr="00AB76B4" w:rsidRDefault="00BA6A2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Tapia</w:t>
            </w:r>
          </w:p>
          <w:p w14:paraId="060201BC" w14:textId="77777777" w:rsidR="00BA6A21" w:rsidRPr="00AB76B4" w:rsidRDefault="00BA6A2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092BB1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</w:t>
            </w:r>
          </w:p>
          <w:p w14:paraId="78DDE716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</w:t>
            </w:r>
          </w:p>
          <w:p w14:paraId="73F72343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inclusiv </w:t>
            </w:r>
          </w:p>
          <w:p w14:paraId="6B10AD4F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D5A628" w14:textId="77777777" w:rsidR="00BA6A21" w:rsidRPr="00AB76B4" w:rsidRDefault="00BA6A2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54537B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134E69" w14:textId="77777777" w:rsidR="00BA6A21" w:rsidRPr="00AB76B4" w:rsidRDefault="00BA6A2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B3B284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A6A21" w:rsidRPr="00AB76B4" w14:paraId="00EF88AE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115EB69A" w14:textId="77777777" w:rsidR="00BA6A21" w:rsidRPr="00AB76B4" w:rsidRDefault="00BA6A21" w:rsidP="00BA6A2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8FE44B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3613D9" w14:textId="77777777" w:rsidR="00BA6A21" w:rsidRPr="00AB76B4" w:rsidRDefault="00BA6A2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5A43662" w14:textId="77777777" w:rsidR="00BA6A21" w:rsidRDefault="00BA6A2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Tapia - Lugoj și </w:t>
            </w:r>
          </w:p>
          <w:p w14:paraId="17C7438B" w14:textId="77777777" w:rsidR="00BA6A21" w:rsidRPr="00AB76B4" w:rsidRDefault="00BA6A2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St. Lugoj linia </w:t>
            </w:r>
            <w:r>
              <w:rPr>
                <w:b/>
                <w:bCs/>
                <w:sz w:val="20"/>
              </w:rPr>
              <w:t>3</w:t>
            </w:r>
            <w:r w:rsidRPr="00AB76B4">
              <w:rPr>
                <w:b/>
                <w:bCs/>
                <w:sz w:val="20"/>
              </w:rPr>
              <w:t xml:space="preserve"> directă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76DB3A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C50E99" w14:textId="77777777" w:rsidR="00BA6A21" w:rsidRPr="00AB76B4" w:rsidRDefault="00BA6A2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CDC4D9" w14:textId="77777777" w:rsidR="00BA6A21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514+400</w:t>
            </w:r>
          </w:p>
          <w:p w14:paraId="1F057454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515+250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4C7689" w14:textId="77777777" w:rsidR="00BA6A21" w:rsidRPr="00AB76B4" w:rsidRDefault="00BA6A2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6C2C34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Fără inductori. </w:t>
            </w:r>
          </w:p>
          <w:p w14:paraId="07E896D8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Lucrări Coridor IV</w:t>
            </w:r>
          </w:p>
        </w:tc>
      </w:tr>
      <w:tr w:rsidR="00BA6A21" w:rsidRPr="00AB76B4" w14:paraId="46F2CB81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005B3522" w14:textId="77777777" w:rsidR="00BA6A21" w:rsidRPr="00AB76B4" w:rsidRDefault="00BA6A21" w:rsidP="00BA6A2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121C7D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DBC328" w14:textId="77777777" w:rsidR="00BA6A21" w:rsidRPr="00AB76B4" w:rsidRDefault="00BA6A2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CDABE81" w14:textId="77777777" w:rsidR="00BA6A21" w:rsidRPr="00AB76B4" w:rsidRDefault="00BA6A2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Lugoj, </w:t>
            </w:r>
            <w:r>
              <w:rPr>
                <w:b/>
                <w:bCs/>
                <w:sz w:val="20"/>
              </w:rPr>
              <w:br/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CB4710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71EF60" w14:textId="77777777" w:rsidR="00BA6A21" w:rsidRPr="00AB76B4" w:rsidRDefault="00BA6A2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F9296A" w14:textId="77777777" w:rsidR="00BA6A21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B6A4F2" w14:textId="77777777" w:rsidR="00BA6A21" w:rsidRDefault="00BA6A2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E29ECC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Inclusiv peste S 11, S 13, </w:t>
            </w:r>
            <w:r>
              <w:rPr>
                <w:b/>
                <w:bCs/>
                <w:i/>
                <w:iCs/>
                <w:sz w:val="20"/>
              </w:rPr>
              <w:br/>
              <w:t>S 15 și S 40</w:t>
            </w:r>
          </w:p>
        </w:tc>
      </w:tr>
      <w:tr w:rsidR="00BA6A21" w:rsidRPr="00AB76B4" w14:paraId="709CD6F9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6B75F412" w14:textId="77777777" w:rsidR="00BA6A21" w:rsidRPr="00AB76B4" w:rsidRDefault="00BA6A21" w:rsidP="00BA6A2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213912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973BFC" w14:textId="77777777" w:rsidR="00BA6A21" w:rsidRPr="00AB76B4" w:rsidRDefault="00BA6A2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4E5013A" w14:textId="77777777" w:rsidR="00BA6A21" w:rsidRPr="00AB76B4" w:rsidRDefault="00BA6A2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Lugoj, </w:t>
            </w:r>
            <w:r>
              <w:rPr>
                <w:b/>
                <w:bCs/>
                <w:sz w:val="20"/>
              </w:rPr>
              <w:br/>
              <w:t>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6CB6E8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B1BBE5" w14:textId="77777777" w:rsidR="00BA6A21" w:rsidRPr="00AB76B4" w:rsidRDefault="00BA6A2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822352" w14:textId="77777777" w:rsidR="00BA6A21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91E68A" w14:textId="77777777" w:rsidR="00BA6A21" w:rsidRDefault="00BA6A2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462F9A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Inclusiv peste S 23,  și S 34</w:t>
            </w:r>
          </w:p>
        </w:tc>
      </w:tr>
      <w:tr w:rsidR="00BA6A21" w:rsidRPr="00AB76B4" w14:paraId="493366DA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4BEFF8DB" w14:textId="77777777" w:rsidR="00BA6A21" w:rsidRPr="00AB76B4" w:rsidRDefault="00BA6A21" w:rsidP="00BA6A2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2AC0B3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2F7663" w14:textId="77777777" w:rsidR="00BA6A21" w:rsidRPr="00AB76B4" w:rsidRDefault="00BA6A2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EDD61E6" w14:textId="77777777" w:rsidR="00BA6A21" w:rsidRPr="00AB76B4" w:rsidRDefault="00BA6A2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Lugoj, </w:t>
            </w:r>
            <w:r>
              <w:rPr>
                <w:b/>
                <w:bCs/>
                <w:sz w:val="20"/>
              </w:rPr>
              <w:br/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01754B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FD95B1" w14:textId="77777777" w:rsidR="00BA6A21" w:rsidRPr="00AB76B4" w:rsidRDefault="00BA6A2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6459CE" w14:textId="77777777" w:rsidR="00BA6A21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D5F7A6" w14:textId="77777777" w:rsidR="00BA6A21" w:rsidRDefault="00BA6A2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8A5D8B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Inclusiv peste S 25,  și S 34</w:t>
            </w:r>
          </w:p>
        </w:tc>
      </w:tr>
      <w:tr w:rsidR="00BA6A21" w:rsidRPr="00AB76B4" w14:paraId="1DB4330F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53FD8C5D" w14:textId="77777777" w:rsidR="00BA6A21" w:rsidRPr="00AB76B4" w:rsidRDefault="00BA6A21" w:rsidP="00BA6A2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FEBD74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B6D3AD" w14:textId="77777777" w:rsidR="00BA6A21" w:rsidRPr="00AB76B4" w:rsidRDefault="00BA6A2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BE340BC" w14:textId="77777777" w:rsidR="00BA6A21" w:rsidRPr="00AB76B4" w:rsidRDefault="00BA6A2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St. Topolovăț, linia </w:t>
            </w:r>
            <w:r>
              <w:rPr>
                <w:b/>
                <w:bCs/>
                <w:sz w:val="20"/>
              </w:rPr>
              <w:t>4</w:t>
            </w:r>
            <w:r w:rsidRPr="00AB76B4">
              <w:rPr>
                <w:b/>
                <w:bCs/>
                <w:sz w:val="20"/>
              </w:rPr>
              <w:t xml:space="preserve">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371835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</w:t>
            </w:r>
          </w:p>
          <w:p w14:paraId="64A86DA9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83E661" w14:textId="77777777" w:rsidR="00BA6A21" w:rsidRPr="00AB76B4" w:rsidRDefault="00BA6A2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29E5FD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68F113" w14:textId="77777777" w:rsidR="00BA6A21" w:rsidRPr="00AB76B4" w:rsidRDefault="00BA6A2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F561C2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Inclusiv peste  </w:t>
            </w:r>
            <w:r>
              <w:rPr>
                <w:b/>
                <w:bCs/>
                <w:i/>
                <w:iCs/>
                <w:sz w:val="20"/>
              </w:rPr>
              <w:t>S1</w:t>
            </w:r>
            <w:r w:rsidRPr="00AB76B4">
              <w:rPr>
                <w:b/>
                <w:bCs/>
                <w:i/>
                <w:iCs/>
                <w:sz w:val="20"/>
              </w:rPr>
              <w:t xml:space="preserve">3 și </w:t>
            </w:r>
            <w:r>
              <w:rPr>
                <w:b/>
                <w:bCs/>
                <w:i/>
                <w:iCs/>
                <w:sz w:val="20"/>
              </w:rPr>
              <w:t>S10</w:t>
            </w:r>
          </w:p>
        </w:tc>
      </w:tr>
      <w:tr w:rsidR="00BA6A21" w:rsidRPr="00AB76B4" w14:paraId="166F2AB6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2517894A" w14:textId="77777777" w:rsidR="00BA6A21" w:rsidRPr="00AB76B4" w:rsidRDefault="00BA6A21" w:rsidP="00BA6A2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FA9043" w14:textId="77777777" w:rsidR="00BA6A21" w:rsidRDefault="00BA6A21" w:rsidP="0068517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7D0C8B" w14:textId="77777777" w:rsidR="00BA6A21" w:rsidRDefault="00BA6A21" w:rsidP="0068517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556FECC" w14:textId="77777777" w:rsidR="00BA6A21" w:rsidRPr="00AB76B4" w:rsidRDefault="00BA6A21" w:rsidP="0068517F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</w:t>
            </w:r>
            <w:r w:rsidRPr="00AB76B4">
              <w:rPr>
                <w:b/>
                <w:bCs/>
                <w:sz w:val="20"/>
              </w:rPr>
              <w:t xml:space="preserve">Recaș </w:t>
            </w:r>
            <w:r>
              <w:rPr>
                <w:b/>
                <w:bCs/>
                <w:sz w:val="20"/>
              </w:rPr>
              <w:t xml:space="preserve"> 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79AAD5" w14:textId="77777777" w:rsidR="00BA6A21" w:rsidRPr="00AB76B4" w:rsidRDefault="00BA6A21" w:rsidP="0068517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</w:t>
            </w:r>
          </w:p>
          <w:p w14:paraId="779B753B" w14:textId="77777777" w:rsidR="00BA6A21" w:rsidRPr="00AB76B4" w:rsidRDefault="00BA6A21" w:rsidP="0068517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ED600E" w14:textId="77777777" w:rsidR="00BA6A21" w:rsidRDefault="00BA6A21" w:rsidP="0068517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8ACA3C" w14:textId="77777777" w:rsidR="00BA6A21" w:rsidRPr="00AB76B4" w:rsidRDefault="00BA6A21" w:rsidP="0068517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7D2EC6" w14:textId="77777777" w:rsidR="00BA6A21" w:rsidRPr="00AB76B4" w:rsidRDefault="00BA6A21" w:rsidP="0068517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7826A4" w14:textId="77777777" w:rsidR="00BA6A21" w:rsidRDefault="00BA6A21" w:rsidP="0068517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Inclusiv peste  </w:t>
            </w:r>
            <w:r>
              <w:rPr>
                <w:b/>
                <w:bCs/>
                <w:i/>
                <w:iCs/>
                <w:sz w:val="20"/>
              </w:rPr>
              <w:t>S11</w:t>
            </w:r>
          </w:p>
        </w:tc>
      </w:tr>
      <w:tr w:rsidR="00BA6A21" w:rsidRPr="00AB76B4" w14:paraId="51FB2BE1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41C64662" w14:textId="77777777" w:rsidR="00BA6A21" w:rsidRPr="00AB76B4" w:rsidRDefault="00BA6A21" w:rsidP="00BA6A2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86F544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7C1F79" w14:textId="77777777" w:rsidR="00BA6A21" w:rsidRPr="00AB76B4" w:rsidRDefault="00BA6A2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6D042D8" w14:textId="77777777" w:rsidR="00BA6A21" w:rsidRPr="00AB76B4" w:rsidRDefault="00BA6A2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 </w:t>
            </w:r>
            <w:r w:rsidRPr="00AB76B4">
              <w:rPr>
                <w:b/>
                <w:bCs/>
                <w:sz w:val="20"/>
              </w:rPr>
              <w:t>Remetea Mare</w:t>
            </w:r>
            <w:r>
              <w:rPr>
                <w:b/>
                <w:bCs/>
                <w:sz w:val="20"/>
              </w:rPr>
              <w:t>, 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A122CC" w14:textId="77777777" w:rsidR="00BA6A21" w:rsidRPr="00AB76B4" w:rsidRDefault="00BA6A21" w:rsidP="000E270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</w:t>
            </w:r>
          </w:p>
          <w:p w14:paraId="16C0CD25" w14:textId="77777777" w:rsidR="00BA6A21" w:rsidRPr="00AB76B4" w:rsidRDefault="00BA6A21" w:rsidP="000E270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8AC088" w14:textId="77777777" w:rsidR="00BA6A21" w:rsidRPr="00AB76B4" w:rsidRDefault="00BA6A2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09152B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7E04E3" w14:textId="77777777" w:rsidR="00BA6A21" w:rsidRPr="00AB76B4" w:rsidRDefault="00BA6A2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8E5261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A6A21" w:rsidRPr="00AB76B4" w14:paraId="4C643DE8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2BCF2C02" w14:textId="77777777" w:rsidR="00BA6A21" w:rsidRPr="00AB76B4" w:rsidRDefault="00BA6A21" w:rsidP="00BA6A2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D81754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03B9C0" w14:textId="77777777" w:rsidR="00BA6A21" w:rsidRPr="00AB76B4" w:rsidRDefault="00BA6A2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FF9B21F" w14:textId="77777777" w:rsidR="00BA6A21" w:rsidRPr="00AB76B4" w:rsidRDefault="00BA6A2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 </w:t>
            </w:r>
            <w:r w:rsidRPr="00AB76B4">
              <w:rPr>
                <w:b/>
                <w:bCs/>
                <w:sz w:val="20"/>
              </w:rPr>
              <w:t>Remetea Mare</w:t>
            </w:r>
            <w:r>
              <w:rPr>
                <w:b/>
                <w:bCs/>
                <w:sz w:val="20"/>
              </w:rPr>
              <w:t>, 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333204" w14:textId="77777777" w:rsidR="00BA6A21" w:rsidRPr="00AB76B4" w:rsidRDefault="00BA6A21" w:rsidP="000E270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</w:t>
            </w:r>
          </w:p>
          <w:p w14:paraId="6C12ACBA" w14:textId="77777777" w:rsidR="00BA6A21" w:rsidRPr="00AB76B4" w:rsidRDefault="00BA6A21" w:rsidP="000E270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793D47" w14:textId="77777777" w:rsidR="00BA6A21" w:rsidRPr="00AB76B4" w:rsidRDefault="00BA6A2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30A13C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A66FD6" w14:textId="77777777" w:rsidR="00BA6A21" w:rsidRPr="00AB76B4" w:rsidRDefault="00BA6A2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1D3418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Inclusiv peste S16</w:t>
            </w:r>
          </w:p>
        </w:tc>
      </w:tr>
      <w:tr w:rsidR="00BA6A21" w:rsidRPr="00AB76B4" w14:paraId="70175405" w14:textId="77777777" w:rsidTr="00927588">
        <w:trPr>
          <w:cantSplit/>
          <w:trHeight w:val="66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A7C82B" w14:textId="77777777" w:rsidR="00BA6A21" w:rsidRPr="00AB76B4" w:rsidRDefault="00BA6A21" w:rsidP="00BA6A2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B70020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57</w:t>
            </w:r>
            <w:r>
              <w:rPr>
                <w:b/>
                <w:bCs/>
                <w:sz w:val="20"/>
              </w:rPr>
              <w:t>1</w:t>
            </w:r>
            <w:r w:rsidRPr="00AB76B4">
              <w:rPr>
                <w:b/>
                <w:bCs/>
                <w:sz w:val="20"/>
              </w:rPr>
              <w:t>+</w:t>
            </w:r>
            <w:r>
              <w:rPr>
                <w:b/>
                <w:bCs/>
                <w:sz w:val="20"/>
              </w:rPr>
              <w:t>70</w:t>
            </w:r>
            <w:r w:rsidRPr="00AB76B4">
              <w:rPr>
                <w:b/>
                <w:bCs/>
                <w:sz w:val="20"/>
              </w:rPr>
              <w:t>0</w:t>
            </w:r>
          </w:p>
          <w:p w14:paraId="068C91B0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57</w:t>
            </w:r>
            <w:r>
              <w:rPr>
                <w:b/>
                <w:bCs/>
                <w:sz w:val="20"/>
              </w:rPr>
              <w:t>3</w:t>
            </w:r>
            <w:r w:rsidRPr="00AB76B4">
              <w:rPr>
                <w:b/>
                <w:bCs/>
                <w:sz w:val="20"/>
              </w:rPr>
              <w:t>+</w:t>
            </w:r>
            <w:r>
              <w:rPr>
                <w:b/>
                <w:bCs/>
                <w:sz w:val="20"/>
              </w:rPr>
              <w:t>10</w:t>
            </w:r>
            <w:r w:rsidRPr="00AB76B4">
              <w:rPr>
                <w:b/>
                <w:bCs/>
                <w:sz w:val="20"/>
              </w:rPr>
              <w:t>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BDBA0B" w14:textId="77777777" w:rsidR="00BA6A21" w:rsidRPr="00AB76B4" w:rsidRDefault="00BA6A2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E971F2C" w14:textId="77777777" w:rsidR="00BA6A21" w:rsidRPr="00AB76B4" w:rsidRDefault="00BA6A2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Timişoara Est -</w:t>
            </w:r>
          </w:p>
          <w:p w14:paraId="6693B964" w14:textId="77777777" w:rsidR="00BA6A21" w:rsidRPr="00AB76B4" w:rsidRDefault="00BA6A2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Timişoara Nord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3C2C6F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8188DF" w14:textId="77777777" w:rsidR="00BA6A21" w:rsidRPr="00AB76B4" w:rsidRDefault="00BA6A2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6CB816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DF2578" w14:textId="77777777" w:rsidR="00BA6A21" w:rsidRPr="00AB76B4" w:rsidRDefault="00BA6A2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AD41A4" w14:textId="77777777" w:rsidR="00BA6A21" w:rsidRDefault="00BA6A2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Fără inductori. </w:t>
            </w:r>
          </w:p>
          <w:p w14:paraId="1CBBEA47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Lucrări Coridor IV.</w:t>
            </w:r>
          </w:p>
        </w:tc>
      </w:tr>
      <w:tr w:rsidR="00BA6A21" w:rsidRPr="00AB76B4" w14:paraId="64ABB7CF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FF46CA" w14:textId="77777777" w:rsidR="00BA6A21" w:rsidRPr="00AB76B4" w:rsidRDefault="00BA6A21" w:rsidP="00BA6A2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4BA0B4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60F3C1" w14:textId="77777777" w:rsidR="00BA6A21" w:rsidRPr="00AB76B4" w:rsidRDefault="00BA6A2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B740F32" w14:textId="77777777" w:rsidR="00BA6A21" w:rsidRPr="00AB76B4" w:rsidRDefault="00BA6A2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Timişoara Nord</w:t>
            </w:r>
          </w:p>
          <w:p w14:paraId="2E77FA6F" w14:textId="77777777" w:rsidR="00BA6A21" w:rsidRPr="00AB76B4" w:rsidRDefault="00BA6A2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CF452C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</w:t>
            </w:r>
          </w:p>
          <w:p w14:paraId="699D8272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A24AF8" w14:textId="77777777" w:rsidR="00BA6A21" w:rsidRPr="00AB76B4" w:rsidRDefault="00BA6A2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22FA17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E110B6" w14:textId="77777777" w:rsidR="00BA6A21" w:rsidRPr="00AB76B4" w:rsidRDefault="00BA6A2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4ACD1E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A6A21" w:rsidRPr="00AB76B4" w14:paraId="63012D51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B77E15" w14:textId="77777777" w:rsidR="00BA6A21" w:rsidRPr="00AB76B4" w:rsidRDefault="00BA6A21" w:rsidP="00BA6A2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6CA519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069622" w14:textId="77777777" w:rsidR="00BA6A21" w:rsidRPr="00AB76B4" w:rsidRDefault="00BA6A2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ABA7F53" w14:textId="77777777" w:rsidR="00BA6A21" w:rsidRPr="00AB76B4" w:rsidRDefault="00BA6A2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Timişoara Nord</w:t>
            </w:r>
          </w:p>
          <w:p w14:paraId="6FB37F59" w14:textId="77777777" w:rsidR="00BA6A21" w:rsidRPr="00AB76B4" w:rsidRDefault="00BA6A2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295E42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sch. 11, 51, 97 </w:t>
            </w:r>
          </w:p>
          <w:p w14:paraId="5211FD97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și 113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3A6E1D" w14:textId="77777777" w:rsidR="00BA6A21" w:rsidRPr="00AB76B4" w:rsidRDefault="00BA6A2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9F035C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50BC6E" w14:textId="77777777" w:rsidR="00BA6A21" w:rsidRPr="00AB76B4" w:rsidRDefault="00BA6A2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59CA43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DB1414F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la liniile abătute 1 Peron, </w:t>
            </w:r>
          </w:p>
          <w:p w14:paraId="04234CCB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2 Peron, 1 Tehnică și </w:t>
            </w:r>
          </w:p>
          <w:p w14:paraId="5945BA19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en-US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1 </w:t>
            </w:r>
            <w:r w:rsidRPr="00AB76B4">
              <w:rPr>
                <w:b/>
                <w:bCs/>
                <w:i/>
                <w:iCs/>
                <w:sz w:val="20"/>
                <w:lang w:val="en-US"/>
              </w:rPr>
              <w:t>Lugoj.</w:t>
            </w:r>
          </w:p>
        </w:tc>
      </w:tr>
      <w:tr w:rsidR="00BA6A21" w:rsidRPr="00AB76B4" w14:paraId="3C879419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346D45" w14:textId="77777777" w:rsidR="00BA6A21" w:rsidRPr="00AB76B4" w:rsidRDefault="00BA6A21" w:rsidP="00BA6A2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50B8AC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C978B4" w14:textId="77777777" w:rsidR="00BA6A21" w:rsidRPr="00AB76B4" w:rsidRDefault="00BA6A2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428392E" w14:textId="77777777" w:rsidR="00BA6A21" w:rsidRPr="00AB76B4" w:rsidRDefault="00BA6A2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Timişoara Nord</w:t>
            </w:r>
          </w:p>
          <w:p w14:paraId="06265E80" w14:textId="77777777" w:rsidR="00BA6A21" w:rsidRPr="00AB76B4" w:rsidRDefault="00BA6A2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03FE3D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sch. </w:t>
            </w:r>
          </w:p>
          <w:p w14:paraId="793D244D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7,  15, 25, 35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A69C61" w14:textId="77777777" w:rsidR="00BA6A21" w:rsidRPr="00AB76B4" w:rsidRDefault="00BA6A2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C9F933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69E9B4" w14:textId="77777777" w:rsidR="00BA6A21" w:rsidRPr="00AB76B4" w:rsidRDefault="00BA6A2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375F81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357ABC9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la liniile abătute 1 Peron, </w:t>
            </w:r>
          </w:p>
          <w:p w14:paraId="45660247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2 Peron, 1 Tehnică și </w:t>
            </w:r>
          </w:p>
          <w:p w14:paraId="757249D6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1 Lugoj.</w:t>
            </w:r>
          </w:p>
        </w:tc>
      </w:tr>
      <w:tr w:rsidR="00BA6A21" w:rsidRPr="00AB76B4" w14:paraId="06D6F9B8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495893" w14:textId="77777777" w:rsidR="00BA6A21" w:rsidRPr="00AB76B4" w:rsidRDefault="00BA6A21" w:rsidP="00BA6A2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D7E2E8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28C084" w14:textId="77777777" w:rsidR="00BA6A21" w:rsidRPr="00AB76B4" w:rsidRDefault="00BA6A2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76E4087" w14:textId="77777777" w:rsidR="00BA6A21" w:rsidRPr="00AB76B4" w:rsidRDefault="00BA6A2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Timişoara Nord</w:t>
            </w:r>
          </w:p>
          <w:p w14:paraId="4BAE33D7" w14:textId="77777777" w:rsidR="00BA6A21" w:rsidRPr="00AB76B4" w:rsidRDefault="00BA6A2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078CCE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sch. </w:t>
            </w:r>
          </w:p>
          <w:p w14:paraId="3DB1A28A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55 și 71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B54A98" w14:textId="77777777" w:rsidR="00BA6A21" w:rsidRPr="00AB76B4" w:rsidRDefault="00BA6A2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FB877A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89407D" w14:textId="77777777" w:rsidR="00BA6A21" w:rsidRPr="00AB76B4" w:rsidRDefault="00BA6A2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7BEE33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06DFEDC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5 - 12, Cap X.</w:t>
            </w:r>
          </w:p>
        </w:tc>
      </w:tr>
      <w:tr w:rsidR="00BA6A21" w:rsidRPr="00AB76B4" w14:paraId="7B4F7277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36B960" w14:textId="77777777" w:rsidR="00BA6A21" w:rsidRPr="00AB76B4" w:rsidRDefault="00BA6A21" w:rsidP="00BA6A2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724DD3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20691B" w14:textId="77777777" w:rsidR="00BA6A21" w:rsidRPr="00AB76B4" w:rsidRDefault="00BA6A2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06CDD52" w14:textId="77777777" w:rsidR="00BA6A21" w:rsidRPr="00AB76B4" w:rsidRDefault="00BA6A2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Timişoara Nord</w:t>
            </w:r>
          </w:p>
          <w:p w14:paraId="6B734237" w14:textId="77777777" w:rsidR="00BA6A21" w:rsidRPr="00AB76B4" w:rsidRDefault="00BA6A2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C0375C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13, 17, 29, 43, 59, 63, 69, 73, 75, 79, 115 și 119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18A1B5" w14:textId="77777777" w:rsidR="00BA6A21" w:rsidRPr="00AB76B4" w:rsidRDefault="00BA6A2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007C10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A44D72" w14:textId="77777777" w:rsidR="00BA6A21" w:rsidRPr="00AB76B4" w:rsidRDefault="00BA6A2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3C143D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AE12B86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5 - 13, Cap X.</w:t>
            </w:r>
          </w:p>
        </w:tc>
      </w:tr>
      <w:tr w:rsidR="00BA6A21" w:rsidRPr="00AB76B4" w14:paraId="5A8EF7E0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E747AD" w14:textId="77777777" w:rsidR="00BA6A21" w:rsidRPr="00AB76B4" w:rsidRDefault="00BA6A21" w:rsidP="00BA6A2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B588D9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4FADDF" w14:textId="77777777" w:rsidR="00BA6A21" w:rsidRPr="00AB76B4" w:rsidRDefault="00BA6A2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ECE10F6" w14:textId="77777777" w:rsidR="00BA6A21" w:rsidRPr="00AB76B4" w:rsidRDefault="00BA6A2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Timişoara Nord</w:t>
            </w:r>
          </w:p>
          <w:p w14:paraId="526D9C1C" w14:textId="77777777" w:rsidR="00BA6A21" w:rsidRPr="00AB76B4" w:rsidRDefault="00BA6A2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0AC9D8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110, 126 și 146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EE3DFC" w14:textId="77777777" w:rsidR="00BA6A21" w:rsidRPr="00AB76B4" w:rsidRDefault="00BA6A2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CCB036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90BBEC" w14:textId="77777777" w:rsidR="00BA6A21" w:rsidRPr="00AB76B4" w:rsidRDefault="00BA6A2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860EF6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7F8D3D6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la liniile 4 și 5 Reșița și </w:t>
            </w:r>
          </w:p>
          <w:p w14:paraId="7FE3A070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8 - 11 Cap Y.</w:t>
            </w:r>
          </w:p>
        </w:tc>
      </w:tr>
      <w:tr w:rsidR="00BA6A21" w:rsidRPr="00AB76B4" w14:paraId="1702A5BB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C82AB6" w14:textId="77777777" w:rsidR="00BA6A21" w:rsidRPr="00AB76B4" w:rsidRDefault="00BA6A21" w:rsidP="00BA6A2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1B55E4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BAFA7F" w14:textId="77777777" w:rsidR="00BA6A21" w:rsidRPr="00AB76B4" w:rsidRDefault="00BA6A2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E28BED7" w14:textId="77777777" w:rsidR="00BA6A21" w:rsidRPr="00AB76B4" w:rsidRDefault="00BA6A2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Timişoara Nord</w:t>
            </w:r>
          </w:p>
          <w:p w14:paraId="6C2E1CBD" w14:textId="77777777" w:rsidR="00BA6A21" w:rsidRPr="00AB76B4" w:rsidRDefault="00BA6A2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11684F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120, 132 și 136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DB7D08" w14:textId="77777777" w:rsidR="00BA6A21" w:rsidRPr="00AB76B4" w:rsidRDefault="00BA6A2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58900B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9AE4D1" w14:textId="77777777" w:rsidR="00BA6A21" w:rsidRPr="00AB76B4" w:rsidRDefault="00BA6A2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48F234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7808B49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la liniile abătute 1 Peron, </w:t>
            </w:r>
          </w:p>
          <w:p w14:paraId="096C338F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2 Peron, 1 - 3 Reșița.</w:t>
            </w:r>
          </w:p>
        </w:tc>
      </w:tr>
      <w:tr w:rsidR="00BA6A21" w:rsidRPr="00AB76B4" w14:paraId="7D6FD8F6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9CB3ED" w14:textId="77777777" w:rsidR="00BA6A21" w:rsidRPr="00AB76B4" w:rsidRDefault="00BA6A21" w:rsidP="00BA6A2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AF5F65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EB666E" w14:textId="77777777" w:rsidR="00BA6A21" w:rsidRPr="00AB76B4" w:rsidRDefault="00BA6A2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8C56168" w14:textId="77777777" w:rsidR="00BA6A21" w:rsidRPr="00AB76B4" w:rsidRDefault="00BA6A21" w:rsidP="00912B4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Timişoara Nord</w:t>
            </w:r>
          </w:p>
          <w:p w14:paraId="17368549" w14:textId="77777777" w:rsidR="00BA6A21" w:rsidRPr="00AB76B4" w:rsidRDefault="00BA6A21" w:rsidP="00912B4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A40555" w14:textId="77777777" w:rsidR="00BA6A21" w:rsidRPr="00AB76B4" w:rsidRDefault="00BA6A21" w:rsidP="00912B4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</w:t>
            </w:r>
          </w:p>
          <w:p w14:paraId="2C6D501E" w14:textId="77777777" w:rsidR="00BA6A21" w:rsidRPr="00AB76B4" w:rsidRDefault="00BA6A21" w:rsidP="00912B4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diag.</w:t>
            </w:r>
          </w:p>
          <w:p w14:paraId="78A75840" w14:textId="77777777" w:rsidR="00BA6A21" w:rsidRPr="00AB76B4" w:rsidRDefault="00BA6A21" w:rsidP="00912B4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134</w:t>
            </w:r>
            <w:r w:rsidRPr="00AB76B4">
              <w:rPr>
                <w:b/>
                <w:bCs/>
                <w:sz w:val="20"/>
              </w:rPr>
              <w:t>-</w:t>
            </w:r>
            <w:r>
              <w:rPr>
                <w:b/>
                <w:bCs/>
                <w:sz w:val="20"/>
              </w:rPr>
              <w:t>138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F188C9" w14:textId="77777777" w:rsidR="00BA6A21" w:rsidRPr="00AB76B4" w:rsidRDefault="00BA6A2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195279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7DC26C" w14:textId="77777777" w:rsidR="00BA6A21" w:rsidRPr="00AB76B4" w:rsidRDefault="00BA6A2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989A9A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912B4E">
              <w:rPr>
                <w:b/>
                <w:bCs/>
                <w:i/>
                <w:iCs/>
                <w:sz w:val="20"/>
              </w:rPr>
              <w:t xml:space="preserve">Afectează intrări - ieşiri   liniile </w:t>
            </w:r>
            <w:r>
              <w:rPr>
                <w:b/>
                <w:bCs/>
                <w:i/>
                <w:iCs/>
                <w:sz w:val="20"/>
              </w:rPr>
              <w:t>2</w:t>
            </w:r>
            <w:r w:rsidRPr="00912B4E">
              <w:rPr>
                <w:b/>
                <w:bCs/>
                <w:i/>
                <w:iCs/>
                <w:sz w:val="20"/>
              </w:rPr>
              <w:t xml:space="preserve"> - 6 Reșița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912B4E">
              <w:rPr>
                <w:b/>
                <w:bCs/>
                <w:i/>
                <w:iCs/>
                <w:sz w:val="20"/>
              </w:rPr>
              <w:t xml:space="preserve">Cap. Y </w:t>
            </w:r>
            <w:r>
              <w:rPr>
                <w:b/>
                <w:bCs/>
                <w:i/>
                <w:iCs/>
                <w:sz w:val="20"/>
              </w:rPr>
              <w:br/>
            </w:r>
            <w:r w:rsidRPr="00912B4E">
              <w:rPr>
                <w:b/>
                <w:bCs/>
                <w:i/>
                <w:iCs/>
                <w:sz w:val="20"/>
              </w:rPr>
              <w:t>Timișoara Nord.</w:t>
            </w:r>
          </w:p>
        </w:tc>
      </w:tr>
      <w:tr w:rsidR="00BA6A21" w:rsidRPr="00AB76B4" w14:paraId="16C6FE9E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E35F76" w14:textId="77777777" w:rsidR="00BA6A21" w:rsidRPr="00AB76B4" w:rsidRDefault="00BA6A21" w:rsidP="00BA6A2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D202B8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BEFFF1" w14:textId="77777777" w:rsidR="00BA6A21" w:rsidRPr="00AB76B4" w:rsidRDefault="00BA6A2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46DBC1B" w14:textId="77777777" w:rsidR="00BA6A21" w:rsidRPr="00AB76B4" w:rsidRDefault="00BA6A2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Timişoara Nord linia Grupa A Cap.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D645CE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</w:t>
            </w:r>
          </w:p>
          <w:p w14:paraId="0740BC31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diag.</w:t>
            </w:r>
          </w:p>
          <w:p w14:paraId="59805ACC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36 - 44 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282A63" w14:textId="77777777" w:rsidR="00BA6A21" w:rsidRPr="00AB76B4" w:rsidRDefault="00BA6A2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EEEF7C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662185" w14:textId="77777777" w:rsidR="00BA6A21" w:rsidRPr="00AB76B4" w:rsidRDefault="00BA6A2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20AB01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Inclusiv peste sch. 36 și 44.</w:t>
            </w:r>
          </w:p>
          <w:p w14:paraId="1D4D2E57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în direcția Timișoara Nord - Timișoara Sud, Timișoara Nord - Timișoara Vest și liniile 1 - 6 Reșița, liniile </w:t>
            </w:r>
          </w:p>
          <w:p w14:paraId="34F78571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1- 12 Cap. Y Timișoara Nord.</w:t>
            </w:r>
          </w:p>
        </w:tc>
      </w:tr>
      <w:tr w:rsidR="00BA6A21" w:rsidRPr="00AB76B4" w14:paraId="28928C46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22C093" w14:textId="77777777" w:rsidR="00BA6A21" w:rsidRPr="00AB76B4" w:rsidRDefault="00BA6A21" w:rsidP="00BA6A2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42A4B0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B4D353" w14:textId="77777777" w:rsidR="00BA6A21" w:rsidRPr="00AB76B4" w:rsidRDefault="00BA6A2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61BD364" w14:textId="77777777" w:rsidR="00BA6A21" w:rsidRPr="00AB76B4" w:rsidRDefault="00BA6A2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Timişoara Nord</w:t>
            </w:r>
          </w:p>
          <w:p w14:paraId="2489A508" w14:textId="77777777" w:rsidR="00BA6A21" w:rsidRPr="00AB76B4" w:rsidRDefault="00BA6A2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8CE791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30, 46, 62, și 82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9C8056" w14:textId="77777777" w:rsidR="00BA6A21" w:rsidRPr="00AB76B4" w:rsidRDefault="00BA6A2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F45B33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5BAC63" w14:textId="77777777" w:rsidR="00BA6A21" w:rsidRPr="00AB76B4" w:rsidRDefault="00BA6A2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F12B5B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C191049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1 - 13, Cap Y și liniile 1R - 6R.</w:t>
            </w:r>
          </w:p>
        </w:tc>
      </w:tr>
      <w:tr w:rsidR="00BA6A21" w:rsidRPr="00AB76B4" w14:paraId="34C4DD14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1C2569" w14:textId="77777777" w:rsidR="00BA6A21" w:rsidRPr="00AB76B4" w:rsidRDefault="00BA6A21" w:rsidP="00BA6A2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D3E7A9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6B3947" w14:textId="77777777" w:rsidR="00BA6A21" w:rsidRPr="00AB76B4" w:rsidRDefault="00BA6A2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7812E6F" w14:textId="77777777" w:rsidR="00BA6A21" w:rsidRPr="00AB76B4" w:rsidRDefault="00BA6A2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Timişoara Nord linia Grupa B Cap.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DF49C4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</w:t>
            </w:r>
          </w:p>
          <w:p w14:paraId="5E1DBE57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diag. </w:t>
            </w:r>
          </w:p>
          <w:p w14:paraId="361BFD27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34 - 40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CB8A12" w14:textId="77777777" w:rsidR="00BA6A21" w:rsidRPr="00AB76B4" w:rsidRDefault="00BA6A2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7CCAA1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764027" w14:textId="77777777" w:rsidR="00BA6A21" w:rsidRPr="00AB76B4" w:rsidRDefault="00BA6A2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8804D0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Inclusiv peste sch. 34 și 40.</w:t>
            </w:r>
          </w:p>
          <w:p w14:paraId="732D87EF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Afectează intrări - ieşiri la linia 218 Timișoara Nord - Arad și liniile 1 - 6 Reșița, liniile 1- 12 Cap. Y Timișoara Nord.</w:t>
            </w:r>
          </w:p>
        </w:tc>
      </w:tr>
      <w:tr w:rsidR="00BA6A21" w:rsidRPr="00AB76B4" w14:paraId="7F3CB0CA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62087A" w14:textId="77777777" w:rsidR="00BA6A21" w:rsidRPr="00AB76B4" w:rsidRDefault="00BA6A21" w:rsidP="00BA6A2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EC23B5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22CC77" w14:textId="77777777" w:rsidR="00BA6A21" w:rsidRPr="00AB76B4" w:rsidRDefault="00BA6A2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60AD8DA" w14:textId="77777777" w:rsidR="00BA6A21" w:rsidRPr="00AB76B4" w:rsidRDefault="00BA6A2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Timişoara Nord linia Grupa B Cap.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2E2B7E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</w:t>
            </w:r>
          </w:p>
          <w:p w14:paraId="1B4743D6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sch. 38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023206" w14:textId="77777777" w:rsidR="00BA6A21" w:rsidRPr="00AB76B4" w:rsidRDefault="00BA6A2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45DC62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246B07" w14:textId="77777777" w:rsidR="00BA6A21" w:rsidRPr="00AB76B4" w:rsidRDefault="00BA6A2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2AB3B4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Afectează intrări - ieşiri la linia 100 Timișoara Nord - Cărpiniș, linia 133 Timișoara Nord - Ronaț Triaj și liniile 1 - 6 Reșița, liniile 1- 12 Cap. Y Timișoara Nord.</w:t>
            </w:r>
          </w:p>
        </w:tc>
      </w:tr>
      <w:tr w:rsidR="00BA6A21" w:rsidRPr="00AB76B4" w14:paraId="384ACE75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57429F" w14:textId="77777777" w:rsidR="00BA6A21" w:rsidRPr="00AB76B4" w:rsidRDefault="00BA6A21" w:rsidP="00BA6A2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A3B6BC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A6367E" w14:textId="77777777" w:rsidR="00BA6A21" w:rsidRPr="00AB76B4" w:rsidRDefault="00BA6A2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68564B5" w14:textId="77777777" w:rsidR="00BA6A21" w:rsidRPr="00AB76B4" w:rsidRDefault="00BA6A2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Timişoara Nord linia Grupa B Cap.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751A91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</w:t>
            </w:r>
          </w:p>
          <w:p w14:paraId="158909F7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diag. </w:t>
            </w:r>
          </w:p>
          <w:p w14:paraId="455001AD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40</w:t>
            </w:r>
            <w:r w:rsidRPr="00AB76B4">
              <w:rPr>
                <w:b/>
                <w:bCs/>
                <w:sz w:val="20"/>
              </w:rPr>
              <w:t xml:space="preserve"> - 4</w:t>
            </w:r>
            <w:r>
              <w:rPr>
                <w:b/>
                <w:bCs/>
                <w:sz w:val="20"/>
              </w:rPr>
              <w:t>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5D257D" w14:textId="77777777" w:rsidR="00BA6A21" w:rsidRPr="00AB76B4" w:rsidRDefault="00BA6A2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73E581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386F6F" w14:textId="77777777" w:rsidR="00BA6A21" w:rsidRPr="00AB76B4" w:rsidRDefault="00BA6A2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17F2FA" w14:textId="77777777" w:rsidR="00BA6A21" w:rsidRPr="007B5A25" w:rsidRDefault="00BA6A2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7B5A25">
              <w:rPr>
                <w:b/>
                <w:bCs/>
                <w:i/>
                <w:iCs/>
                <w:sz w:val="20"/>
              </w:rPr>
              <w:t>Inclusiv peste sch. 40 și 42.</w:t>
            </w:r>
          </w:p>
          <w:p w14:paraId="4BD15230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7B5A25">
              <w:rPr>
                <w:b/>
                <w:bCs/>
                <w:i/>
                <w:iCs/>
                <w:sz w:val="20"/>
              </w:rPr>
              <w:t>Afectează intrări - ieşiri la linia 218 Timișoara Nord - Arad și liniile 1 - 6 Reșița, liniile 1- 12 Cap. Y Timișoara Nord.</w:t>
            </w:r>
          </w:p>
        </w:tc>
      </w:tr>
      <w:tr w:rsidR="00BA6A21" w:rsidRPr="00AB76B4" w14:paraId="3E193964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DF423C" w14:textId="77777777" w:rsidR="00BA6A21" w:rsidRPr="00AB76B4" w:rsidRDefault="00BA6A21" w:rsidP="00BA6A2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FCC893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A75B89" w14:textId="77777777" w:rsidR="00BA6A21" w:rsidRPr="00AB76B4" w:rsidRDefault="00BA6A2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A6F7015" w14:textId="77777777" w:rsidR="00BA6A21" w:rsidRPr="00AB76B4" w:rsidRDefault="00BA6A2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Timişoara Nord</w:t>
            </w:r>
          </w:p>
          <w:p w14:paraId="302BC340" w14:textId="77777777" w:rsidR="00BA6A21" w:rsidRPr="00AB76B4" w:rsidRDefault="00BA6A2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Grupa 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EE3E20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sch. 52, 66, 68, 70, 86 </w:t>
            </w:r>
          </w:p>
          <w:p w14:paraId="63D21D3A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și 96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B81E7A" w14:textId="77777777" w:rsidR="00BA6A21" w:rsidRPr="00AB76B4" w:rsidRDefault="00BA6A2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75F115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AE8665" w14:textId="77777777" w:rsidR="00BA6A21" w:rsidRPr="00AB76B4" w:rsidRDefault="00BA6A2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66D3BE" w14:textId="77777777" w:rsidR="00BA6A21" w:rsidRPr="00AB76B4" w:rsidRDefault="00BA6A21" w:rsidP="00C7433E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4D5EE07" w14:textId="77777777" w:rsidR="00BA6A21" w:rsidRPr="00AB76B4" w:rsidRDefault="00BA6A21" w:rsidP="00C7433E">
            <w:pPr>
              <w:spacing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1- 13 Cap Y și liniile 1R - 6R.</w:t>
            </w:r>
          </w:p>
        </w:tc>
      </w:tr>
      <w:tr w:rsidR="00BA6A21" w:rsidRPr="00AB76B4" w14:paraId="122B087C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BB89AB" w14:textId="77777777" w:rsidR="00BA6A21" w:rsidRPr="00AB76B4" w:rsidRDefault="00BA6A21" w:rsidP="00BA6A2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9D44E0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684AD3" w14:textId="77777777" w:rsidR="00BA6A21" w:rsidRPr="00AB76B4" w:rsidRDefault="00BA6A2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D0B4775" w14:textId="77777777" w:rsidR="00BA6A21" w:rsidRPr="00AB76B4" w:rsidRDefault="00BA6A2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Timişoara Nord</w:t>
            </w:r>
          </w:p>
          <w:p w14:paraId="14C1464C" w14:textId="77777777" w:rsidR="00BA6A21" w:rsidRPr="00AB76B4" w:rsidRDefault="00BA6A2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Grupa 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B28F93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54, TDJ 90/94, TDJ 92/104, TDJ 108/118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3ADC8F" w14:textId="77777777" w:rsidR="00BA6A21" w:rsidRPr="00AB76B4" w:rsidRDefault="00BA6A2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2C31D6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80E16C" w14:textId="77777777" w:rsidR="00BA6A21" w:rsidRPr="00AB76B4" w:rsidRDefault="00BA6A2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549751" w14:textId="77777777" w:rsidR="00BA6A21" w:rsidRPr="00AB76B4" w:rsidRDefault="00BA6A21" w:rsidP="00C7433E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03DE946" w14:textId="77777777" w:rsidR="00BA6A21" w:rsidRPr="00AB76B4" w:rsidRDefault="00BA6A21" w:rsidP="00C7433E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1- 13 Cap Y și liniile 1R - 6R.</w:t>
            </w:r>
          </w:p>
        </w:tc>
      </w:tr>
      <w:tr w:rsidR="00BA6A21" w:rsidRPr="00AB76B4" w14:paraId="6AA443E6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F13FD0" w14:textId="77777777" w:rsidR="00BA6A21" w:rsidRPr="00AB76B4" w:rsidRDefault="00BA6A21" w:rsidP="00BA6A2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29BBF9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1CF5C7" w14:textId="77777777" w:rsidR="00BA6A21" w:rsidRPr="00AB76B4" w:rsidRDefault="00BA6A2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30DC795" w14:textId="77777777" w:rsidR="00BA6A21" w:rsidRPr="00AB76B4" w:rsidRDefault="00BA6A2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Timişoara Nord</w:t>
            </w:r>
          </w:p>
          <w:p w14:paraId="62AE755F" w14:textId="77777777" w:rsidR="00BA6A21" w:rsidRPr="00AB76B4" w:rsidRDefault="00BA6A2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Grupa 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D999F9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32,   76, 78, și 88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F4C4D8" w14:textId="77777777" w:rsidR="00BA6A21" w:rsidRPr="00AB76B4" w:rsidRDefault="00BA6A2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304EB6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487776" w14:textId="77777777" w:rsidR="00BA6A21" w:rsidRPr="00AB76B4" w:rsidRDefault="00BA6A2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1B8716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61A510D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1- 13, Cap Y și liniile 1R - 6R.</w:t>
            </w:r>
          </w:p>
        </w:tc>
      </w:tr>
      <w:tr w:rsidR="00BA6A21" w:rsidRPr="00AB76B4" w14:paraId="0DC463CE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CDC937" w14:textId="77777777" w:rsidR="00BA6A21" w:rsidRPr="00AB76B4" w:rsidRDefault="00BA6A21" w:rsidP="00BA6A2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AD03B9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74814A" w14:textId="77777777" w:rsidR="00BA6A21" w:rsidRPr="00AB76B4" w:rsidRDefault="00BA6A2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390A662" w14:textId="77777777" w:rsidR="00BA6A21" w:rsidRPr="00AB76B4" w:rsidRDefault="00BA6A2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Timişoara Nord</w:t>
            </w:r>
          </w:p>
          <w:p w14:paraId="6F4BE7C6" w14:textId="77777777" w:rsidR="00BA6A21" w:rsidRPr="00AB76B4" w:rsidRDefault="00BA6A2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Grupa 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077F87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106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B44DC4" w14:textId="77777777" w:rsidR="00BA6A21" w:rsidRPr="00AB76B4" w:rsidRDefault="00BA6A2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180502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850F64" w14:textId="77777777" w:rsidR="00BA6A21" w:rsidRPr="00AB76B4" w:rsidRDefault="00BA6A2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AC5E4C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2AA63D2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1- 13, Cap Y și liniile 1R - 6R.</w:t>
            </w:r>
          </w:p>
        </w:tc>
      </w:tr>
      <w:tr w:rsidR="00BA6A21" w:rsidRPr="00AB76B4" w14:paraId="343F4D98" w14:textId="77777777" w:rsidTr="00927588">
        <w:trPr>
          <w:cantSplit/>
          <w:trHeight w:val="59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359AB2" w14:textId="77777777" w:rsidR="00BA6A21" w:rsidRPr="00AB76B4" w:rsidRDefault="00BA6A21" w:rsidP="00BA6A2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7C75BC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582+250</w:t>
            </w:r>
          </w:p>
          <w:p w14:paraId="4ABD6352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58</w:t>
            </w:r>
            <w:r>
              <w:rPr>
                <w:b/>
                <w:bCs/>
                <w:sz w:val="20"/>
              </w:rPr>
              <w:t>9</w:t>
            </w:r>
            <w:r w:rsidRPr="00AB76B4">
              <w:rPr>
                <w:b/>
                <w:bCs/>
                <w:sz w:val="20"/>
              </w:rPr>
              <w:t>+</w:t>
            </w:r>
            <w:r>
              <w:rPr>
                <w:b/>
                <w:bCs/>
                <w:sz w:val="20"/>
              </w:rPr>
              <w:t>4</w:t>
            </w:r>
            <w:r w:rsidRPr="00AB76B4">
              <w:rPr>
                <w:b/>
                <w:bCs/>
                <w:sz w:val="20"/>
              </w:rPr>
              <w:t>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981934" w14:textId="77777777" w:rsidR="00BA6A21" w:rsidRPr="00AB76B4" w:rsidRDefault="00BA6A2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C0BC69F" w14:textId="77777777" w:rsidR="00BA6A21" w:rsidRPr="00AB76B4" w:rsidRDefault="00BA6A2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Timişoara Nord -</w:t>
            </w:r>
          </w:p>
          <w:p w14:paraId="3ACF765D" w14:textId="77777777" w:rsidR="00BA6A21" w:rsidRPr="00AB76B4" w:rsidRDefault="00BA6A2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Cărpiniş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FC94E4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E8D721" w14:textId="77777777" w:rsidR="00BA6A21" w:rsidRPr="00AB76B4" w:rsidRDefault="00BA6A2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91E0D5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6B2F08" w14:textId="77777777" w:rsidR="00BA6A21" w:rsidRPr="00AB76B4" w:rsidRDefault="00BA6A2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F83614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BA6A21" w:rsidRPr="00AB76B4" w14:paraId="3A1A71CD" w14:textId="77777777" w:rsidTr="00927588">
        <w:trPr>
          <w:cantSplit/>
          <w:trHeight w:val="52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90A020" w14:textId="77777777" w:rsidR="00BA6A21" w:rsidRPr="00AB76B4" w:rsidRDefault="00BA6A21" w:rsidP="00BA6A2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5BD8A5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9316DF" w14:textId="77777777" w:rsidR="00BA6A21" w:rsidRPr="00AB76B4" w:rsidRDefault="00BA6A2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1E13643" w14:textId="77777777" w:rsidR="00BA6A21" w:rsidRPr="00AB76B4" w:rsidRDefault="00BA6A2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Cărpiniş</w:t>
            </w:r>
          </w:p>
          <w:p w14:paraId="67EB8C98" w14:textId="77777777" w:rsidR="00BA6A21" w:rsidRPr="00AB76B4" w:rsidRDefault="00BA6A2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7D7E8E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</w:t>
            </w:r>
          </w:p>
          <w:p w14:paraId="336CF789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611676" w14:textId="77777777" w:rsidR="00BA6A21" w:rsidRPr="00AB76B4" w:rsidRDefault="00BA6A2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A7A8F4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094454" w14:textId="77777777" w:rsidR="00BA6A21" w:rsidRPr="00AB76B4" w:rsidRDefault="00BA6A2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8EFA05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Inclusiv peste sch. 5, 9 și 10, până la limita cu LFI.</w:t>
            </w:r>
          </w:p>
        </w:tc>
      </w:tr>
      <w:tr w:rsidR="00BA6A21" w:rsidRPr="00AB76B4" w14:paraId="3E57E6B9" w14:textId="77777777" w:rsidTr="00927588">
        <w:trPr>
          <w:cantSplit/>
          <w:trHeight w:val="121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8C931A" w14:textId="77777777" w:rsidR="00BA6A21" w:rsidRPr="00AB76B4" w:rsidRDefault="00BA6A21" w:rsidP="00BA6A21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F406D0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B64682" w14:textId="77777777" w:rsidR="00BA6A21" w:rsidRPr="00AB76B4" w:rsidRDefault="00BA6A2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9BBC71C" w14:textId="77777777" w:rsidR="00BA6A21" w:rsidRPr="00AB76B4" w:rsidRDefault="00BA6A2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Jimbolia</w:t>
            </w:r>
          </w:p>
          <w:p w14:paraId="13D26DDE" w14:textId="77777777" w:rsidR="00BA6A21" w:rsidRPr="00AB76B4" w:rsidRDefault="00BA6A21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CD9852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între sch. 19 și Ax St. </w:t>
            </w:r>
            <w:r w:rsidRPr="00AB76B4">
              <w:rPr>
                <w:b/>
                <w:bCs/>
                <w:sz w:val="18"/>
                <w:szCs w:val="18"/>
              </w:rPr>
              <w:t>Jimbolia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593DE3" w14:textId="77777777" w:rsidR="00BA6A21" w:rsidRPr="00AB76B4" w:rsidRDefault="00BA6A2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A7D480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9024B0" w14:textId="77777777" w:rsidR="00BA6A21" w:rsidRPr="00AB76B4" w:rsidRDefault="00BA6A21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DC6D3F" w14:textId="77777777" w:rsidR="00BA6A21" w:rsidRPr="00AB76B4" w:rsidRDefault="00BA6A21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Restul liniei este închisă</w:t>
            </w:r>
          </w:p>
        </w:tc>
      </w:tr>
    </w:tbl>
    <w:p w14:paraId="4A1BA7BB" w14:textId="77777777" w:rsidR="00BA6A21" w:rsidRDefault="00BA6A21" w:rsidP="004C7D25">
      <w:pPr>
        <w:pStyle w:val="Heading1"/>
        <w:spacing w:line="360" w:lineRule="auto"/>
      </w:pPr>
      <w:r>
        <w:lastRenderedPageBreak/>
        <w:t>LINIA 101</w:t>
      </w:r>
    </w:p>
    <w:p w14:paraId="21FE82D5" w14:textId="77777777" w:rsidR="00BA6A21" w:rsidRDefault="00BA6A21" w:rsidP="00877BCD">
      <w:pPr>
        <w:pStyle w:val="Heading1"/>
        <w:spacing w:line="360" w:lineRule="auto"/>
        <w:rPr>
          <w:b w:val="0"/>
          <w:bCs w:val="0"/>
          <w:sz w:val="8"/>
        </w:rPr>
      </w:pPr>
      <w:r>
        <w:t>CHITILA - GOLEŞTI - PITEŞTI - PIATRA OLT – CRAIOVA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BA6A21" w14:paraId="143E8F37" w14:textId="77777777" w:rsidTr="003F58BA">
        <w:trPr>
          <w:cantSplit/>
          <w:trHeight w:val="98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EDED50" w14:textId="77777777" w:rsidR="00BA6A21" w:rsidRDefault="00BA6A21" w:rsidP="00BA6A21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B5D7ED" w14:textId="77777777" w:rsidR="00BA6A21" w:rsidRDefault="00BA6A2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9+455</w:t>
            </w:r>
          </w:p>
          <w:p w14:paraId="28296BFA" w14:textId="77777777" w:rsidR="00BA6A21" w:rsidRDefault="00BA6A2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9+960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20173B" w14:textId="77777777" w:rsidR="00BA6A21" w:rsidRPr="000625F2" w:rsidRDefault="00BA6A21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28223A" w14:textId="77777777" w:rsidR="00BA6A21" w:rsidRDefault="00BA6A21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Ax st. Chitila - </w:t>
            </w:r>
          </w:p>
          <w:p w14:paraId="38B5E536" w14:textId="77777777" w:rsidR="00BA6A21" w:rsidRDefault="00BA6A21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 zonă macaze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270FCD" w14:textId="77777777" w:rsidR="00BA6A21" w:rsidRPr="009E41CA" w:rsidRDefault="00BA6A2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95F461" w14:textId="77777777" w:rsidR="00BA6A21" w:rsidRPr="000625F2" w:rsidRDefault="00BA6A21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CCFCF7" w14:textId="77777777" w:rsidR="00BA6A21" w:rsidRDefault="00BA6A2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114D66" w14:textId="77777777" w:rsidR="00BA6A21" w:rsidRPr="000625F2" w:rsidRDefault="00BA6A21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D30856" w14:textId="77777777" w:rsidR="00BA6A21" w:rsidRDefault="00BA6A21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  <w:p w14:paraId="04F3B39F" w14:textId="77777777" w:rsidR="00BA6A21" w:rsidRDefault="00BA6A21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BA6A21" w14:paraId="3FB72413" w14:textId="77777777" w:rsidTr="003F58BA">
        <w:trPr>
          <w:cantSplit/>
          <w:trHeight w:val="98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08EA27" w14:textId="77777777" w:rsidR="00BA6A21" w:rsidRDefault="00BA6A21" w:rsidP="00BA6A21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0BA459" w14:textId="77777777" w:rsidR="00BA6A21" w:rsidRDefault="00BA6A2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9+960</w:t>
            </w:r>
          </w:p>
          <w:p w14:paraId="5DACBD6D" w14:textId="77777777" w:rsidR="00BA6A21" w:rsidRDefault="00BA6A2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10+100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EBE94C" w14:textId="77777777" w:rsidR="00BA6A21" w:rsidRDefault="00BA6A21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61D542" w14:textId="77777777" w:rsidR="00BA6A21" w:rsidRDefault="00BA6A21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Chitila</w:t>
            </w:r>
          </w:p>
          <w:p w14:paraId="3B3F3E36" w14:textId="77777777" w:rsidR="00BA6A21" w:rsidRDefault="00BA6A21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TDJ 14/16, cap 14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42736A" w14:textId="77777777" w:rsidR="00BA6A21" w:rsidRPr="009E41CA" w:rsidRDefault="00BA6A2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525C2A" w14:textId="77777777" w:rsidR="00BA6A21" w:rsidRPr="000625F2" w:rsidRDefault="00BA6A21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A662A4" w14:textId="77777777" w:rsidR="00BA6A21" w:rsidRDefault="00BA6A2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230DF0" w14:textId="77777777" w:rsidR="00BA6A21" w:rsidRPr="000625F2" w:rsidRDefault="00BA6A21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DA7A4B" w14:textId="77777777" w:rsidR="00BA6A21" w:rsidRDefault="00BA6A21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3F925B60" w14:textId="77777777" w:rsidR="00BA6A21" w:rsidRDefault="00BA6A21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CC83A54" w14:textId="77777777" w:rsidR="00BA6A21" w:rsidRDefault="00BA6A21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de la liniile 4 - 11 și spre </w:t>
            </w:r>
          </w:p>
          <w:p w14:paraId="58729B28" w14:textId="77777777" w:rsidR="00BA6A21" w:rsidRDefault="00BA6A21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fir I Chitila - Săbăreni.</w:t>
            </w:r>
          </w:p>
        </w:tc>
      </w:tr>
      <w:tr w:rsidR="00BA6A21" w14:paraId="7E61AD60" w14:textId="77777777" w:rsidTr="003F58BA">
        <w:trPr>
          <w:cantSplit/>
          <w:trHeight w:val="98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EFBEDF" w14:textId="77777777" w:rsidR="00BA6A21" w:rsidRDefault="00BA6A21" w:rsidP="00BA6A21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7A6646" w14:textId="77777777" w:rsidR="00BA6A21" w:rsidRDefault="00BA6A2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B26F9D" w14:textId="77777777" w:rsidR="00BA6A21" w:rsidRDefault="00BA6A21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7087E4" w14:textId="77777777" w:rsidR="00BA6A21" w:rsidRDefault="00BA6A21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Săbăreni</w:t>
            </w:r>
          </w:p>
          <w:p w14:paraId="391A15F7" w14:textId="77777777" w:rsidR="00BA6A21" w:rsidRDefault="00BA6A21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2 directă + </w:t>
            </w:r>
          </w:p>
          <w:p w14:paraId="38C970EF" w14:textId="77777777" w:rsidR="00BA6A21" w:rsidRDefault="00BA6A21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zonă macaze, Cap X+Y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FE5040" w14:textId="77777777" w:rsidR="00BA6A21" w:rsidRPr="009E41CA" w:rsidRDefault="00BA6A2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596F69" w14:textId="77777777" w:rsidR="00BA6A21" w:rsidRPr="000625F2" w:rsidRDefault="00BA6A21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13BF8D" w14:textId="77777777" w:rsidR="00BA6A21" w:rsidRDefault="00BA6A2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14+000</w:t>
            </w:r>
          </w:p>
          <w:p w14:paraId="23A844BD" w14:textId="77777777" w:rsidR="00BA6A21" w:rsidRDefault="00BA6A2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15+300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61C933" w14:textId="77777777" w:rsidR="00BA6A21" w:rsidRPr="000625F2" w:rsidRDefault="00BA6A21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706865" w14:textId="77777777" w:rsidR="00BA6A21" w:rsidRDefault="00BA6A21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BA6A21" w14:paraId="3F4D0C2A" w14:textId="77777777" w:rsidTr="003F58BA">
        <w:trPr>
          <w:cantSplit/>
          <w:trHeight w:val="98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452F0B" w14:textId="77777777" w:rsidR="00BA6A21" w:rsidRDefault="00BA6A21" w:rsidP="00BA6A21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2A7383" w14:textId="77777777" w:rsidR="00BA6A21" w:rsidRDefault="00BA6A2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9E637A" w14:textId="77777777" w:rsidR="00BA6A21" w:rsidRPr="000625F2" w:rsidRDefault="00BA6A21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5AEE9A" w14:textId="77777777" w:rsidR="00BA6A21" w:rsidRDefault="00BA6A21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Săbăreni </w:t>
            </w:r>
          </w:p>
          <w:p w14:paraId="66805505" w14:textId="77777777" w:rsidR="00BA6A21" w:rsidRDefault="00BA6A21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Cap X, peste sch. 17  </w:t>
            </w:r>
          </w:p>
          <w:p w14:paraId="644AA12B" w14:textId="77777777" w:rsidR="00BA6A21" w:rsidRDefault="00BA6A21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15CE3B" w14:textId="77777777" w:rsidR="00BA6A21" w:rsidRDefault="00BA6A2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9E41CA">
              <w:rPr>
                <w:b/>
                <w:bCs/>
                <w:sz w:val="20"/>
              </w:rPr>
              <w:t xml:space="preserve">peste </w:t>
            </w:r>
            <w:r>
              <w:rPr>
                <w:b/>
                <w:bCs/>
                <w:sz w:val="20"/>
              </w:rPr>
              <w:t xml:space="preserve">sch. 17 </w:t>
            </w:r>
          </w:p>
          <w:p w14:paraId="45957E95" w14:textId="77777777" w:rsidR="00BA6A21" w:rsidRDefault="00BA6A2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25E91B" w14:textId="77777777" w:rsidR="00BA6A21" w:rsidRPr="000625F2" w:rsidRDefault="00BA6A21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0625F2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6C7585" w14:textId="77777777" w:rsidR="00BA6A21" w:rsidRDefault="00BA6A2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E53872" w14:textId="77777777" w:rsidR="00BA6A21" w:rsidRPr="000625F2" w:rsidRDefault="00BA6A21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B3520B" w14:textId="77777777" w:rsidR="00BA6A21" w:rsidRDefault="00BA6A21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015F47AB" w14:textId="77777777" w:rsidR="00BA6A21" w:rsidRDefault="00BA6A21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Cu acces la linia 1 abătută.</w:t>
            </w:r>
          </w:p>
        </w:tc>
      </w:tr>
      <w:tr w:rsidR="00BA6A21" w14:paraId="563A0ECB" w14:textId="77777777" w:rsidTr="003F58BA">
        <w:trPr>
          <w:cantSplit/>
          <w:trHeight w:val="98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D88513" w14:textId="77777777" w:rsidR="00BA6A21" w:rsidRDefault="00BA6A21" w:rsidP="00BA6A21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75D25D" w14:textId="77777777" w:rsidR="00BA6A21" w:rsidRDefault="00BA6A2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1416ED" w14:textId="77777777" w:rsidR="00BA6A21" w:rsidRPr="000625F2" w:rsidRDefault="00BA6A21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C02D1B" w14:textId="77777777" w:rsidR="00BA6A21" w:rsidRDefault="00BA6A21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Săbăreni</w:t>
            </w:r>
          </w:p>
          <w:p w14:paraId="258F48B1" w14:textId="77777777" w:rsidR="00BA6A21" w:rsidRDefault="00BA6A21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10,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E466A7" w14:textId="77777777" w:rsidR="00BA6A21" w:rsidRDefault="00BA6A2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9E41CA">
              <w:rPr>
                <w:b/>
                <w:bCs/>
                <w:sz w:val="20"/>
              </w:rPr>
              <w:t xml:space="preserve">peste </w:t>
            </w:r>
            <w:r>
              <w:rPr>
                <w:b/>
                <w:bCs/>
                <w:sz w:val="20"/>
              </w:rPr>
              <w:t xml:space="preserve">sch. 10 </w:t>
            </w:r>
          </w:p>
          <w:p w14:paraId="4942B88F" w14:textId="77777777" w:rsidR="00BA6A21" w:rsidRDefault="00BA6A2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AF2004" w14:textId="77777777" w:rsidR="00BA6A21" w:rsidRPr="000625F2" w:rsidRDefault="00BA6A21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0625F2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6BF9AB" w14:textId="77777777" w:rsidR="00BA6A21" w:rsidRDefault="00BA6A2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55E225" w14:textId="77777777" w:rsidR="00BA6A21" w:rsidRPr="000625F2" w:rsidRDefault="00BA6A21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D19B27" w14:textId="77777777" w:rsidR="00BA6A21" w:rsidRDefault="00BA6A21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Cu acces la liniile 4 şi 5.</w:t>
            </w:r>
          </w:p>
        </w:tc>
      </w:tr>
      <w:tr w:rsidR="00BA6A21" w14:paraId="65E2E073" w14:textId="77777777" w:rsidTr="003F58BA">
        <w:trPr>
          <w:cantSplit/>
          <w:trHeight w:val="98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5663AE" w14:textId="77777777" w:rsidR="00BA6A21" w:rsidRDefault="00BA6A21" w:rsidP="00BA6A21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3ACD32" w14:textId="77777777" w:rsidR="00BA6A21" w:rsidRDefault="00BA6A2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22+500</w:t>
            </w:r>
          </w:p>
          <w:p w14:paraId="0FDEDFD8" w14:textId="77777777" w:rsidR="00BA6A21" w:rsidRDefault="00BA6A2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24+190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3E0B6D" w14:textId="77777777" w:rsidR="00BA6A21" w:rsidRPr="000625F2" w:rsidRDefault="00BA6A21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494A04" w14:textId="77777777" w:rsidR="00BA6A21" w:rsidRDefault="00BA6A21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Ciocăneşti</w:t>
            </w:r>
          </w:p>
          <w:p w14:paraId="15A920D8" w14:textId="77777777" w:rsidR="00BA6A21" w:rsidRDefault="00BA6A21" w:rsidP="00216B4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3 directă, și zona aparate de cale </w:t>
            </w:r>
            <w:r>
              <w:rPr>
                <w:b/>
                <w:bCs/>
                <w:sz w:val="20"/>
              </w:rPr>
              <w:br/>
              <w:t>Cap X+Y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5DCA73" w14:textId="77777777" w:rsidR="00BA6A21" w:rsidRPr="009E41CA" w:rsidRDefault="00BA6A2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2C584B" w14:textId="77777777" w:rsidR="00BA6A21" w:rsidRPr="000625F2" w:rsidRDefault="00BA6A21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443021" w14:textId="77777777" w:rsidR="00BA6A21" w:rsidRDefault="00BA6A2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F737A2" w14:textId="77777777" w:rsidR="00BA6A21" w:rsidRPr="000625F2" w:rsidRDefault="00BA6A21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1E0CEE" w14:textId="77777777" w:rsidR="00BA6A21" w:rsidRDefault="00BA6A21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A6A21" w14:paraId="3F2B4830" w14:textId="77777777" w:rsidTr="003F58BA">
        <w:trPr>
          <w:cantSplit/>
          <w:trHeight w:val="98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C97B63" w14:textId="77777777" w:rsidR="00BA6A21" w:rsidRDefault="00BA6A21" w:rsidP="00BA6A21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8F561E" w14:textId="77777777" w:rsidR="00BA6A21" w:rsidRDefault="00BA6A2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E76583" w14:textId="77777777" w:rsidR="00BA6A21" w:rsidRDefault="00BA6A21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2E174D" w14:textId="77777777" w:rsidR="00BA6A21" w:rsidRDefault="00BA6A21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Ghergani, linia 2 directă + zonă aparate cale Cap X + Y - Titu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40AE1A" w14:textId="77777777" w:rsidR="00BA6A21" w:rsidRPr="009E41CA" w:rsidRDefault="00BA6A2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640013" w14:textId="77777777" w:rsidR="00BA6A21" w:rsidRPr="000625F2" w:rsidRDefault="00BA6A21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63B091" w14:textId="77777777" w:rsidR="00BA6A21" w:rsidRDefault="00BA6A2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35+400</w:t>
            </w:r>
          </w:p>
          <w:p w14:paraId="6D799871" w14:textId="77777777" w:rsidR="00BA6A21" w:rsidRDefault="00BA6A2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38+800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DA2B39" w14:textId="77777777" w:rsidR="00BA6A21" w:rsidRPr="000625F2" w:rsidRDefault="00BA6A21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B9136F" w14:textId="77777777" w:rsidR="00BA6A21" w:rsidRDefault="00BA6A21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A6A21" w14:paraId="11572E70" w14:textId="77777777" w:rsidTr="003F58BA">
        <w:trPr>
          <w:cantSplit/>
          <w:trHeight w:val="67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7D427C" w14:textId="77777777" w:rsidR="00BA6A21" w:rsidRDefault="00BA6A21" w:rsidP="00BA6A21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6C8236" w14:textId="77777777" w:rsidR="00BA6A21" w:rsidRDefault="00BA6A2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CC3281" w14:textId="77777777" w:rsidR="00BA6A21" w:rsidRDefault="00BA6A21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BA2D05" w14:textId="77777777" w:rsidR="00BA6A21" w:rsidRDefault="00BA6A21" w:rsidP="0098369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Ghergani – Titu – Fusea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5DEE75" w14:textId="77777777" w:rsidR="00BA6A21" w:rsidRPr="009E41CA" w:rsidRDefault="00BA6A2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91EFF3" w14:textId="77777777" w:rsidR="00BA6A21" w:rsidRPr="000625F2" w:rsidRDefault="00BA6A21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AEF0E7" w14:textId="77777777" w:rsidR="00BA6A21" w:rsidRDefault="00BA6A2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38+800</w:t>
            </w:r>
          </w:p>
          <w:p w14:paraId="595CAD87" w14:textId="77777777" w:rsidR="00BA6A21" w:rsidRDefault="00BA6A2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52+900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79FC31" w14:textId="77777777" w:rsidR="00BA6A21" w:rsidRPr="000625F2" w:rsidRDefault="00BA6A21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CCD013" w14:textId="77777777" w:rsidR="00BA6A21" w:rsidRDefault="00BA6A21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A6A21" w14:paraId="4D0D929B" w14:textId="77777777" w:rsidTr="003F58BA">
        <w:trPr>
          <w:cantSplit/>
          <w:trHeight w:val="59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9D47BE" w14:textId="77777777" w:rsidR="00BA6A21" w:rsidRDefault="00BA6A21" w:rsidP="00BA6A21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D621B0" w14:textId="77777777" w:rsidR="00BA6A21" w:rsidRDefault="00BA6A2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D7125D" w14:textId="77777777" w:rsidR="00BA6A21" w:rsidRPr="000625F2" w:rsidRDefault="00BA6A21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E840D1" w14:textId="77777777" w:rsidR="00BA6A21" w:rsidRDefault="00BA6A21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Ciocăneşti</w:t>
            </w:r>
          </w:p>
          <w:p w14:paraId="770B7341" w14:textId="77777777" w:rsidR="00BA6A21" w:rsidRDefault="00BA6A21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schimbătorul numărul 9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5182F2" w14:textId="77777777" w:rsidR="00BA6A21" w:rsidRDefault="00BA6A2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9E41CA">
              <w:rPr>
                <w:b/>
                <w:bCs/>
                <w:sz w:val="20"/>
              </w:rPr>
              <w:t xml:space="preserve">peste </w:t>
            </w:r>
            <w:r>
              <w:rPr>
                <w:b/>
                <w:bCs/>
                <w:sz w:val="20"/>
              </w:rPr>
              <w:t xml:space="preserve">sch. 9 </w:t>
            </w:r>
          </w:p>
          <w:p w14:paraId="0B193AFC" w14:textId="77777777" w:rsidR="00BA6A21" w:rsidRDefault="00BA6A2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F88A72" w14:textId="77777777" w:rsidR="00BA6A21" w:rsidRPr="000625F2" w:rsidRDefault="00BA6A21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0625F2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E41A66" w14:textId="77777777" w:rsidR="00BA6A21" w:rsidRDefault="00BA6A2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D56C82" w14:textId="77777777" w:rsidR="00BA6A21" w:rsidRPr="000625F2" w:rsidRDefault="00BA6A21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B08C91" w14:textId="77777777" w:rsidR="00BA6A21" w:rsidRDefault="00BA6A21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A6A21" w14:paraId="7EF4656D" w14:textId="77777777" w:rsidTr="003F58BA">
        <w:trPr>
          <w:cantSplit/>
          <w:trHeight w:val="59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BE2EC9" w14:textId="77777777" w:rsidR="00BA6A21" w:rsidRDefault="00BA6A21" w:rsidP="00BA6A21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158CC4" w14:textId="77777777" w:rsidR="00BA6A21" w:rsidRDefault="00BA6A2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24+190</w:t>
            </w:r>
          </w:p>
          <w:p w14:paraId="20C61A70" w14:textId="77777777" w:rsidR="00BA6A21" w:rsidRDefault="00BA6A2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35+100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F10F5B" w14:textId="77777777" w:rsidR="00BA6A21" w:rsidRPr="000625F2" w:rsidRDefault="00BA6A21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E6F9A4" w14:textId="77777777" w:rsidR="00BA6A21" w:rsidRDefault="00BA6A21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Ciocăneşti -</w:t>
            </w:r>
          </w:p>
          <w:p w14:paraId="0403CB7E" w14:textId="77777777" w:rsidR="00BA6A21" w:rsidRDefault="00BA6A21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Ghergani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A25C1E" w14:textId="77777777" w:rsidR="00BA6A21" w:rsidRDefault="00BA6A2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B4BF59" w14:textId="77777777" w:rsidR="00BA6A21" w:rsidRPr="000625F2" w:rsidRDefault="00BA6A21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1D61A5" w14:textId="77777777" w:rsidR="00BA6A21" w:rsidRDefault="00BA6A2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37C625" w14:textId="77777777" w:rsidR="00BA6A21" w:rsidRPr="000625F2" w:rsidRDefault="00BA6A21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B92CB1" w14:textId="77777777" w:rsidR="00BA6A21" w:rsidRDefault="00BA6A21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A6A21" w14:paraId="60E260C3" w14:textId="77777777" w:rsidTr="003F58BA">
        <w:trPr>
          <w:cantSplit/>
          <w:trHeight w:val="59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E412CB" w14:textId="77777777" w:rsidR="00BA6A21" w:rsidRDefault="00BA6A21" w:rsidP="00BA6A21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B1A387" w14:textId="77777777" w:rsidR="00BA6A21" w:rsidRDefault="00BA6A2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35+100</w:t>
            </w:r>
          </w:p>
          <w:p w14:paraId="61DB4B35" w14:textId="77777777" w:rsidR="00BA6A21" w:rsidRDefault="00BA6A2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36+900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E11B67" w14:textId="77777777" w:rsidR="00BA6A21" w:rsidRDefault="00BA6A21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E50E84" w14:textId="77777777" w:rsidR="00BA6A21" w:rsidRDefault="00BA6A21" w:rsidP="008F3AE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Ghergani linia 3 directă și zonă aparate de cale Cap X și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6ABE77" w14:textId="77777777" w:rsidR="00BA6A21" w:rsidRDefault="00BA6A2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198CE9" w14:textId="77777777" w:rsidR="00BA6A21" w:rsidRPr="000625F2" w:rsidRDefault="00BA6A21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3F8A87" w14:textId="77777777" w:rsidR="00BA6A21" w:rsidRDefault="00BA6A2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B2581C" w14:textId="77777777" w:rsidR="00BA6A21" w:rsidRPr="000625F2" w:rsidRDefault="00BA6A21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EB2475" w14:textId="77777777" w:rsidR="00BA6A21" w:rsidRDefault="00BA6A21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A6A21" w14:paraId="0ED629DF" w14:textId="77777777" w:rsidTr="003F58BA">
        <w:trPr>
          <w:cantSplit/>
          <w:trHeight w:val="57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A704E2" w14:textId="77777777" w:rsidR="00BA6A21" w:rsidRDefault="00BA6A21" w:rsidP="00BA6A21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734F76" w14:textId="77777777" w:rsidR="00BA6A21" w:rsidRDefault="00BA6A2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BC10ED" w14:textId="77777777" w:rsidR="00BA6A21" w:rsidRPr="000625F2" w:rsidRDefault="00BA6A21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E20A46" w14:textId="77777777" w:rsidR="00BA6A21" w:rsidRDefault="00BA6A21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Ghergani</w:t>
            </w:r>
          </w:p>
          <w:p w14:paraId="32B0DF6B" w14:textId="77777777" w:rsidR="00BA6A21" w:rsidRDefault="00BA6A21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4 </w:t>
            </w:r>
          </w:p>
          <w:p w14:paraId="4677EA5B" w14:textId="77777777" w:rsidR="00BA6A21" w:rsidRDefault="00BA6A21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6680C6" w14:textId="77777777" w:rsidR="00BA6A21" w:rsidRDefault="00BA6A2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66EBFE" w14:textId="77777777" w:rsidR="00BA6A21" w:rsidRPr="000625F2" w:rsidRDefault="00BA6A21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0625F2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7854BB" w14:textId="77777777" w:rsidR="00BA6A21" w:rsidRDefault="00BA6A2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5746A1" w14:textId="77777777" w:rsidR="00BA6A21" w:rsidRPr="000625F2" w:rsidRDefault="00BA6A21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3D46EA" w14:textId="77777777" w:rsidR="00BA6A21" w:rsidRDefault="00BA6A21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A6A21" w14:paraId="1FE346EC" w14:textId="77777777" w:rsidTr="003F58BA">
        <w:trPr>
          <w:cantSplit/>
          <w:trHeight w:val="57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10FF97" w14:textId="77777777" w:rsidR="00BA6A21" w:rsidRDefault="00BA6A21" w:rsidP="00BA6A21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2A2ACF" w14:textId="77777777" w:rsidR="00BA6A21" w:rsidRDefault="00BA6A2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42+000</w:t>
            </w:r>
          </w:p>
          <w:p w14:paraId="68B910B4" w14:textId="77777777" w:rsidR="00BA6A21" w:rsidRDefault="00BA6A2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47+270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C2AA80" w14:textId="77777777" w:rsidR="00BA6A21" w:rsidRPr="000625F2" w:rsidRDefault="00BA6A21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13B390" w14:textId="77777777" w:rsidR="00BA6A21" w:rsidRDefault="00BA6A21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Ghergani -</w:t>
            </w:r>
          </w:p>
          <w:p w14:paraId="67DC6497" w14:textId="77777777" w:rsidR="00BA6A21" w:rsidRDefault="00BA6A21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Titu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0BE76D" w14:textId="77777777" w:rsidR="00BA6A21" w:rsidRDefault="00BA6A2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B9E9A9" w14:textId="77777777" w:rsidR="00BA6A21" w:rsidRPr="000625F2" w:rsidRDefault="00BA6A21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45C08D" w14:textId="77777777" w:rsidR="00BA6A21" w:rsidRDefault="00BA6A2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F8B7FD" w14:textId="77777777" w:rsidR="00BA6A21" w:rsidRPr="000625F2" w:rsidRDefault="00BA6A21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B74BC9" w14:textId="77777777" w:rsidR="00BA6A21" w:rsidRDefault="00BA6A21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A6A21" w14:paraId="5EA53E62" w14:textId="77777777" w:rsidTr="003F58BA">
        <w:trPr>
          <w:cantSplit/>
          <w:trHeight w:val="87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248A99" w14:textId="77777777" w:rsidR="00BA6A21" w:rsidRDefault="00BA6A21" w:rsidP="00BA6A21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E5F8A2" w14:textId="77777777" w:rsidR="00BA6A21" w:rsidRDefault="00BA6A2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802BCD" w14:textId="77777777" w:rsidR="00BA6A21" w:rsidRPr="000625F2" w:rsidRDefault="00BA6A21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1D4637" w14:textId="77777777" w:rsidR="00BA6A21" w:rsidRDefault="00BA6A21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Titu</w:t>
            </w:r>
          </w:p>
          <w:p w14:paraId="481B97A7" w14:textId="77777777" w:rsidR="00BA6A21" w:rsidRDefault="00BA6A21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95BC2E" w14:textId="77777777" w:rsidR="00BA6A21" w:rsidRPr="00A165AE" w:rsidRDefault="00BA6A2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23, 29 și 31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611ABC" w14:textId="77777777" w:rsidR="00BA6A21" w:rsidRPr="000625F2" w:rsidRDefault="00BA6A21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4B78F5" w14:textId="77777777" w:rsidR="00BA6A21" w:rsidRDefault="00BA6A2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6C46F8" w14:textId="77777777" w:rsidR="00BA6A21" w:rsidRPr="000625F2" w:rsidRDefault="00BA6A21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EB4439" w14:textId="77777777" w:rsidR="00BA6A21" w:rsidRDefault="00BA6A21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A6A21" w14:paraId="2C4E3D71" w14:textId="77777777" w:rsidTr="003F58BA">
        <w:trPr>
          <w:cantSplit/>
          <w:trHeight w:val="87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57233A" w14:textId="77777777" w:rsidR="00BA6A21" w:rsidRDefault="00BA6A21" w:rsidP="00BA6A21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EF1195" w14:textId="77777777" w:rsidR="00BA6A21" w:rsidRDefault="00BA6A2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47+800</w:t>
            </w:r>
          </w:p>
          <w:p w14:paraId="77824CBA" w14:textId="77777777" w:rsidR="00BA6A21" w:rsidRDefault="00BA6A2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48+200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C68656" w14:textId="77777777" w:rsidR="00BA6A21" w:rsidRPr="000625F2" w:rsidRDefault="00BA6A21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1C7A5E" w14:textId="77777777" w:rsidR="00BA6A21" w:rsidRDefault="00BA6A21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Titu</w:t>
            </w:r>
          </w:p>
          <w:p w14:paraId="2A8F3BEB" w14:textId="77777777" w:rsidR="00BA6A21" w:rsidRDefault="00BA6A21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FA830E" w14:textId="77777777" w:rsidR="00BA6A21" w:rsidRDefault="00BA6A2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82A460" w14:textId="77777777" w:rsidR="00BA6A21" w:rsidRDefault="00BA6A21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E8CD1E" w14:textId="77777777" w:rsidR="00BA6A21" w:rsidRDefault="00BA6A2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11D45C" w14:textId="77777777" w:rsidR="00BA6A21" w:rsidRPr="000625F2" w:rsidRDefault="00BA6A21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0CACCF" w14:textId="77777777" w:rsidR="00BA6A21" w:rsidRDefault="00BA6A21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Cap X - ax stație.</w:t>
            </w:r>
          </w:p>
        </w:tc>
      </w:tr>
      <w:tr w:rsidR="00BA6A21" w14:paraId="48FFFDDD" w14:textId="77777777" w:rsidTr="003F58BA">
        <w:trPr>
          <w:cantSplit/>
          <w:trHeight w:val="87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97F363" w14:textId="77777777" w:rsidR="00BA6A21" w:rsidRDefault="00BA6A21" w:rsidP="00BA6A21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6106E9" w14:textId="77777777" w:rsidR="00BA6A21" w:rsidRDefault="00BA6A2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5312B4" w14:textId="77777777" w:rsidR="00BA6A21" w:rsidRPr="000625F2" w:rsidRDefault="00BA6A21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01592E" w14:textId="77777777" w:rsidR="00BA6A21" w:rsidRDefault="00BA6A21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Titu</w:t>
            </w:r>
          </w:p>
          <w:p w14:paraId="21C73917" w14:textId="77777777" w:rsidR="00BA6A21" w:rsidRDefault="00BA6A21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E5F919" w14:textId="77777777" w:rsidR="00BA6A21" w:rsidRDefault="00BA6A2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19 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923ACD" w14:textId="77777777" w:rsidR="00BA6A21" w:rsidRDefault="00BA6A21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E6BB17" w14:textId="77777777" w:rsidR="00BA6A21" w:rsidRDefault="00BA6A2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A43B7F" w14:textId="77777777" w:rsidR="00BA6A21" w:rsidRPr="000625F2" w:rsidRDefault="00BA6A21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8B3E51" w14:textId="77777777" w:rsidR="00BA6A21" w:rsidRDefault="00BA6A21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10E298B3" w14:textId="77777777" w:rsidR="00BA6A21" w:rsidRDefault="00BA6A21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008B476" w14:textId="77777777" w:rsidR="00BA6A21" w:rsidRDefault="00BA6A21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4, 5 și 6.</w:t>
            </w:r>
          </w:p>
        </w:tc>
      </w:tr>
      <w:tr w:rsidR="00BA6A21" w14:paraId="328A233E" w14:textId="77777777" w:rsidTr="003F58BA">
        <w:trPr>
          <w:cantSplit/>
          <w:trHeight w:val="87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BAEFD0" w14:textId="77777777" w:rsidR="00BA6A21" w:rsidRDefault="00BA6A21" w:rsidP="00BA6A21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8EC0F2" w14:textId="77777777" w:rsidR="00BA6A21" w:rsidRDefault="00BA6A2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8D0192" w14:textId="77777777" w:rsidR="00BA6A21" w:rsidRPr="000625F2" w:rsidRDefault="00BA6A21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8208F9" w14:textId="77777777" w:rsidR="00BA6A21" w:rsidRDefault="00BA6A21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Titu</w:t>
            </w:r>
          </w:p>
          <w:p w14:paraId="7F9EDE24" w14:textId="77777777" w:rsidR="00BA6A21" w:rsidRDefault="00BA6A21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BD194C" w14:textId="77777777" w:rsidR="00BA6A21" w:rsidRDefault="00BA6A2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TDJ 33/35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8022CB" w14:textId="77777777" w:rsidR="00BA6A21" w:rsidRDefault="00BA6A21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C3A9B3" w14:textId="77777777" w:rsidR="00BA6A21" w:rsidRDefault="00BA6A2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521DB5" w14:textId="77777777" w:rsidR="00BA6A21" w:rsidRPr="000625F2" w:rsidRDefault="00BA6A21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4A6EE3" w14:textId="77777777" w:rsidR="00BA6A21" w:rsidRDefault="00BA6A21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5F8CD4E7" w14:textId="77777777" w:rsidR="00BA6A21" w:rsidRDefault="00BA6A21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8D084F9" w14:textId="77777777" w:rsidR="00BA6A21" w:rsidRDefault="00BA6A21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6, 7 și 8.</w:t>
            </w:r>
          </w:p>
        </w:tc>
      </w:tr>
      <w:tr w:rsidR="00BA6A21" w14:paraId="6C8B2C9C" w14:textId="77777777" w:rsidTr="003F58BA">
        <w:trPr>
          <w:cantSplit/>
          <w:trHeight w:val="87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76D2BE" w14:textId="77777777" w:rsidR="00BA6A21" w:rsidRDefault="00BA6A21" w:rsidP="00BA6A21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7FBF55" w14:textId="77777777" w:rsidR="00BA6A21" w:rsidRDefault="00BA6A2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DBE08B" w14:textId="77777777" w:rsidR="00BA6A21" w:rsidRPr="000625F2" w:rsidRDefault="00BA6A21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4204F9" w14:textId="77777777" w:rsidR="00BA6A21" w:rsidRDefault="00BA6A21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Titu</w:t>
            </w:r>
          </w:p>
          <w:p w14:paraId="11C58696" w14:textId="77777777" w:rsidR="00BA6A21" w:rsidRDefault="00BA6A21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C8D440" w14:textId="77777777" w:rsidR="00BA6A21" w:rsidRDefault="00BA6A2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TDJ 37/39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837815" w14:textId="77777777" w:rsidR="00BA6A21" w:rsidRDefault="00BA6A21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A2BFDA" w14:textId="77777777" w:rsidR="00BA6A21" w:rsidRDefault="00BA6A2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A702B5" w14:textId="77777777" w:rsidR="00BA6A21" w:rsidRPr="000625F2" w:rsidRDefault="00BA6A21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1FC4FA" w14:textId="77777777" w:rsidR="00BA6A21" w:rsidRDefault="00BA6A21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1BD481E4" w14:textId="77777777" w:rsidR="00BA6A21" w:rsidRDefault="00BA6A21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287BDDA" w14:textId="77777777" w:rsidR="00BA6A21" w:rsidRDefault="00BA6A21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7 și 8.</w:t>
            </w:r>
          </w:p>
        </w:tc>
      </w:tr>
      <w:tr w:rsidR="00BA6A21" w14:paraId="0EDF7F4A" w14:textId="77777777" w:rsidTr="003F58BA">
        <w:trPr>
          <w:cantSplit/>
          <w:trHeight w:val="87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3B4366" w14:textId="77777777" w:rsidR="00BA6A21" w:rsidRDefault="00BA6A21" w:rsidP="00BA6A21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957B18" w14:textId="77777777" w:rsidR="00BA6A21" w:rsidRDefault="00BA6A2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A015CB" w14:textId="77777777" w:rsidR="00BA6A21" w:rsidRPr="000625F2" w:rsidRDefault="00BA6A21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70F0ED" w14:textId="77777777" w:rsidR="00BA6A21" w:rsidRDefault="00BA6A21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Titu</w:t>
            </w:r>
          </w:p>
          <w:p w14:paraId="46D78851" w14:textId="77777777" w:rsidR="00BA6A21" w:rsidRDefault="00BA6A21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956B8F" w14:textId="77777777" w:rsidR="00BA6A21" w:rsidRDefault="00BA6A2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TDJ 56/58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4C2883" w14:textId="77777777" w:rsidR="00BA6A21" w:rsidRDefault="00BA6A21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BB0214" w14:textId="77777777" w:rsidR="00BA6A21" w:rsidRDefault="00BA6A2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4BA6F5" w14:textId="77777777" w:rsidR="00BA6A21" w:rsidRPr="000625F2" w:rsidRDefault="00BA6A21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510235" w14:textId="77777777" w:rsidR="00BA6A21" w:rsidRDefault="00BA6A21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28CE992D" w14:textId="77777777" w:rsidR="00BA6A21" w:rsidRDefault="00BA6A21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8D718CF" w14:textId="77777777" w:rsidR="00BA6A21" w:rsidRDefault="00BA6A21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8 și 10.</w:t>
            </w:r>
          </w:p>
        </w:tc>
      </w:tr>
      <w:tr w:rsidR="00BA6A21" w14:paraId="413C388F" w14:textId="77777777" w:rsidTr="003F58BA">
        <w:trPr>
          <w:cantSplit/>
          <w:trHeight w:val="87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22F54D" w14:textId="77777777" w:rsidR="00BA6A21" w:rsidRDefault="00BA6A21" w:rsidP="00BA6A21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296662" w14:textId="77777777" w:rsidR="00BA6A21" w:rsidRDefault="00BA6A2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49AE85" w14:textId="77777777" w:rsidR="00BA6A21" w:rsidRPr="000625F2" w:rsidRDefault="00BA6A21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B8F3F7" w14:textId="77777777" w:rsidR="00BA6A21" w:rsidRDefault="00BA6A21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Titu</w:t>
            </w:r>
          </w:p>
          <w:p w14:paraId="617427CA" w14:textId="77777777" w:rsidR="00BA6A21" w:rsidRDefault="00BA6A21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276126" w14:textId="77777777" w:rsidR="00BA6A21" w:rsidRDefault="00BA6A2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41C6D6CE" w14:textId="77777777" w:rsidR="00BA6A21" w:rsidRDefault="00BA6A2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40 și 44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2B7B2D" w14:textId="77777777" w:rsidR="00BA6A21" w:rsidRDefault="00BA6A21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2114C3" w14:textId="77777777" w:rsidR="00BA6A21" w:rsidRDefault="00BA6A2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264525" w14:textId="77777777" w:rsidR="00BA6A21" w:rsidRPr="000625F2" w:rsidRDefault="00BA6A21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378126" w14:textId="77777777" w:rsidR="00BA6A21" w:rsidRDefault="00BA6A21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76624713" w14:textId="77777777" w:rsidR="00BA6A21" w:rsidRDefault="00BA6A21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34D8D8D" w14:textId="77777777" w:rsidR="00BA6A21" w:rsidRDefault="00BA6A21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linia 4.</w:t>
            </w:r>
          </w:p>
        </w:tc>
      </w:tr>
      <w:tr w:rsidR="00BA6A21" w14:paraId="603B6C11" w14:textId="77777777" w:rsidTr="003F58BA">
        <w:trPr>
          <w:cantSplit/>
          <w:trHeight w:val="87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5293BA" w14:textId="77777777" w:rsidR="00BA6A21" w:rsidRDefault="00BA6A21" w:rsidP="00BA6A21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FA0EE1" w14:textId="77777777" w:rsidR="00BA6A21" w:rsidRDefault="00BA6A2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198C15" w14:textId="77777777" w:rsidR="00BA6A21" w:rsidRPr="000625F2" w:rsidRDefault="00BA6A21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1FB9E7" w14:textId="77777777" w:rsidR="00BA6A21" w:rsidRDefault="00BA6A21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Titu</w:t>
            </w:r>
          </w:p>
          <w:p w14:paraId="632BA1B4" w14:textId="77777777" w:rsidR="00BA6A21" w:rsidRDefault="00BA6A21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E7633A" w14:textId="77777777" w:rsidR="00BA6A21" w:rsidRDefault="00BA6A2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TDJ</w:t>
            </w:r>
          </w:p>
          <w:p w14:paraId="16D6685D" w14:textId="77777777" w:rsidR="00BA6A21" w:rsidRDefault="00BA6A2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34 / 42 </w:t>
            </w:r>
          </w:p>
          <w:p w14:paraId="3A6E656B" w14:textId="77777777" w:rsidR="00BA6A21" w:rsidRDefault="00BA6A2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și</w:t>
            </w:r>
          </w:p>
          <w:p w14:paraId="3835851A" w14:textId="77777777" w:rsidR="00BA6A21" w:rsidRDefault="00BA6A2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TDJ</w:t>
            </w:r>
          </w:p>
          <w:p w14:paraId="783FF801" w14:textId="77777777" w:rsidR="00BA6A21" w:rsidRPr="00A165AE" w:rsidRDefault="00BA6A2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50 / 54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1A3C18" w14:textId="77777777" w:rsidR="00BA6A21" w:rsidRPr="000625F2" w:rsidRDefault="00BA6A21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8036C5" w14:textId="77777777" w:rsidR="00BA6A21" w:rsidRDefault="00BA6A2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C1D312" w14:textId="77777777" w:rsidR="00BA6A21" w:rsidRPr="000625F2" w:rsidRDefault="00BA6A21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CB3986" w14:textId="77777777" w:rsidR="00BA6A21" w:rsidRDefault="00BA6A21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C6A974E" w14:textId="77777777" w:rsidR="00BA6A21" w:rsidRDefault="00BA6A21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5 - 9.</w:t>
            </w:r>
          </w:p>
        </w:tc>
      </w:tr>
      <w:tr w:rsidR="00BA6A21" w14:paraId="588F5943" w14:textId="77777777" w:rsidTr="003F58BA">
        <w:trPr>
          <w:cantSplit/>
          <w:trHeight w:val="87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ADB51F" w14:textId="77777777" w:rsidR="00BA6A21" w:rsidRDefault="00BA6A21" w:rsidP="00BA6A21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0A4426" w14:textId="77777777" w:rsidR="00BA6A21" w:rsidRDefault="00BA6A21" w:rsidP="00034D6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49+700</w:t>
            </w:r>
          </w:p>
          <w:p w14:paraId="4DE53022" w14:textId="77777777" w:rsidR="00BA6A21" w:rsidRDefault="00BA6A21" w:rsidP="00034D6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51+000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746962" w14:textId="77777777" w:rsidR="00BA6A21" w:rsidRPr="000625F2" w:rsidRDefault="00BA6A21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FBB70F" w14:textId="77777777" w:rsidR="00BA6A21" w:rsidRDefault="00BA6A21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Titu - Fusea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AA87FF" w14:textId="77777777" w:rsidR="00BA6A21" w:rsidRDefault="00BA6A2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3041C3" w14:textId="77777777" w:rsidR="00BA6A21" w:rsidRDefault="00BA6A21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57C70E" w14:textId="77777777" w:rsidR="00BA6A21" w:rsidRDefault="00BA6A2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7C4F89" w14:textId="77777777" w:rsidR="00BA6A21" w:rsidRPr="000625F2" w:rsidRDefault="00BA6A21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040060" w14:textId="77777777" w:rsidR="00BA6A21" w:rsidRDefault="00BA6A21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A6A21" w14:paraId="50E41BAE" w14:textId="77777777" w:rsidTr="003F58BA">
        <w:trPr>
          <w:cantSplit/>
          <w:trHeight w:val="87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6038E2" w14:textId="77777777" w:rsidR="00BA6A21" w:rsidRDefault="00BA6A21" w:rsidP="00BA6A21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72EBE7" w14:textId="77777777" w:rsidR="00BA6A21" w:rsidRDefault="00BA6A21" w:rsidP="00034D6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52+850</w:t>
            </w:r>
          </w:p>
          <w:p w14:paraId="7FD0C06D" w14:textId="77777777" w:rsidR="00BA6A21" w:rsidRDefault="00BA6A21" w:rsidP="00034D6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54+250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7308B1" w14:textId="77777777" w:rsidR="00BA6A21" w:rsidRDefault="00BA6A21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2121C8" w14:textId="77777777" w:rsidR="00BA6A21" w:rsidRDefault="00BA6A21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 Fusea linia 1 directă și sch 1, 15, 17, 10, 8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19A0F7" w14:textId="77777777" w:rsidR="00BA6A21" w:rsidRDefault="00BA6A2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40FD1F" w14:textId="77777777" w:rsidR="00BA6A21" w:rsidRDefault="00BA6A21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3B5C7E" w14:textId="77777777" w:rsidR="00BA6A21" w:rsidRDefault="00BA6A2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57F32A" w14:textId="77777777" w:rsidR="00BA6A21" w:rsidRPr="000625F2" w:rsidRDefault="00BA6A21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185E3C" w14:textId="77777777" w:rsidR="00BA6A21" w:rsidRDefault="00BA6A21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A6A21" w14:paraId="1AA7CDD5" w14:textId="77777777" w:rsidTr="003F58BA">
        <w:trPr>
          <w:cantSplit/>
          <w:trHeight w:val="48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06D407" w14:textId="77777777" w:rsidR="00BA6A21" w:rsidRDefault="00BA6A21" w:rsidP="00BA6A21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00E702" w14:textId="77777777" w:rsidR="00BA6A21" w:rsidRDefault="00BA6A2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63+350</w:t>
            </w:r>
          </w:p>
          <w:p w14:paraId="64AB2917" w14:textId="77777777" w:rsidR="00BA6A21" w:rsidRDefault="00BA6A2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63+400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5450BE" w14:textId="77777777" w:rsidR="00BA6A21" w:rsidRDefault="00BA6A21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AA4663" w14:textId="77777777" w:rsidR="00BA6A21" w:rsidRDefault="00BA6A21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Mătăsaru -</w:t>
            </w:r>
          </w:p>
          <w:p w14:paraId="455B3B1A" w14:textId="77777777" w:rsidR="00BA6A21" w:rsidRDefault="00BA6A21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Găeşti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F726F1" w14:textId="77777777" w:rsidR="00BA6A21" w:rsidRDefault="00BA6A2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9DC4DE" w14:textId="77777777" w:rsidR="00BA6A21" w:rsidRPr="000625F2" w:rsidRDefault="00BA6A21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963FE8" w14:textId="77777777" w:rsidR="00BA6A21" w:rsidRDefault="00BA6A2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1E7727" w14:textId="77777777" w:rsidR="00BA6A21" w:rsidRDefault="00BA6A21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CE0523" w14:textId="77777777" w:rsidR="00BA6A21" w:rsidRDefault="00BA6A21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 Se respectă doar cu primul vehicul din componența trenului.</w:t>
            </w:r>
          </w:p>
        </w:tc>
      </w:tr>
      <w:tr w:rsidR="00BA6A21" w14:paraId="51DE414E" w14:textId="77777777" w:rsidTr="003F58BA">
        <w:trPr>
          <w:cantSplit/>
          <w:trHeight w:val="48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902E1C" w14:textId="77777777" w:rsidR="00BA6A21" w:rsidRDefault="00BA6A21" w:rsidP="00BA6A21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45B7D2" w14:textId="77777777" w:rsidR="00BA6A21" w:rsidRDefault="00BA6A2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A9D059" w14:textId="77777777" w:rsidR="00BA6A21" w:rsidRDefault="00BA6A21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AAD71A" w14:textId="77777777" w:rsidR="00BA6A21" w:rsidRDefault="00BA6A21" w:rsidP="00CD6FB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Mătăsaru -</w:t>
            </w:r>
          </w:p>
          <w:p w14:paraId="030AC229" w14:textId="77777777" w:rsidR="00BA6A21" w:rsidRDefault="00BA6A21" w:rsidP="00CD6FB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Găeşti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C75DD5" w14:textId="77777777" w:rsidR="00BA6A21" w:rsidRDefault="00BA6A2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67A466" w14:textId="77777777" w:rsidR="00BA6A21" w:rsidRPr="000625F2" w:rsidRDefault="00BA6A21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1ABCBE" w14:textId="77777777" w:rsidR="00BA6A21" w:rsidRDefault="00BA6A2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58+960</w:t>
            </w:r>
          </w:p>
          <w:p w14:paraId="6CC776C6" w14:textId="77777777" w:rsidR="00BA6A21" w:rsidRDefault="00BA6A2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59+010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247B26" w14:textId="77777777" w:rsidR="00BA6A21" w:rsidRDefault="00BA6A21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9525F8" w14:textId="77777777" w:rsidR="00BA6A21" w:rsidRDefault="00BA6A21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 – TN km 58+990.</w:t>
            </w:r>
          </w:p>
        </w:tc>
      </w:tr>
      <w:tr w:rsidR="00BA6A21" w14:paraId="1A12F026" w14:textId="77777777" w:rsidTr="003F58BA">
        <w:trPr>
          <w:cantSplit/>
          <w:trHeight w:val="48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7C3F9A" w14:textId="77777777" w:rsidR="00BA6A21" w:rsidRDefault="00BA6A21" w:rsidP="00BA6A21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A0DC52" w14:textId="77777777" w:rsidR="00BA6A21" w:rsidRDefault="00BA6A2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312CC6" w14:textId="77777777" w:rsidR="00BA6A21" w:rsidRDefault="00BA6A21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8F92DB" w14:textId="77777777" w:rsidR="00BA6A21" w:rsidRDefault="00BA6A21" w:rsidP="00CD6FB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Mătăsaru -</w:t>
            </w:r>
          </w:p>
          <w:p w14:paraId="4D0196D4" w14:textId="77777777" w:rsidR="00BA6A21" w:rsidRDefault="00BA6A21" w:rsidP="00CD6FB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Găeşti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04107E" w14:textId="77777777" w:rsidR="00BA6A21" w:rsidRDefault="00BA6A2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F98492" w14:textId="77777777" w:rsidR="00BA6A21" w:rsidRPr="000625F2" w:rsidRDefault="00BA6A21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5FA3DD" w14:textId="77777777" w:rsidR="00BA6A21" w:rsidRDefault="00BA6A2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59+600</w:t>
            </w:r>
          </w:p>
          <w:p w14:paraId="0E1E326D" w14:textId="77777777" w:rsidR="00BA6A21" w:rsidRDefault="00BA6A2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59+650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812A9B" w14:textId="77777777" w:rsidR="00BA6A21" w:rsidRDefault="00BA6A21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4C602F" w14:textId="77777777" w:rsidR="00BA6A21" w:rsidRDefault="00BA6A21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 – TN km 59+625.</w:t>
            </w:r>
          </w:p>
        </w:tc>
      </w:tr>
      <w:tr w:rsidR="00BA6A21" w14:paraId="61BBCF48" w14:textId="77777777" w:rsidTr="003F58BA">
        <w:trPr>
          <w:cantSplit/>
          <w:trHeight w:val="48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93AC0F" w14:textId="77777777" w:rsidR="00BA6A21" w:rsidRDefault="00BA6A21" w:rsidP="00BA6A21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3C9584" w14:textId="77777777" w:rsidR="00BA6A21" w:rsidRDefault="00BA6A2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40A92B" w14:textId="77777777" w:rsidR="00BA6A21" w:rsidRDefault="00BA6A21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A6A3A5" w14:textId="77777777" w:rsidR="00BA6A21" w:rsidRDefault="00BA6A21" w:rsidP="00CD6FB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Mătăsaru -</w:t>
            </w:r>
          </w:p>
          <w:p w14:paraId="38E0E6A8" w14:textId="77777777" w:rsidR="00BA6A21" w:rsidRDefault="00BA6A21" w:rsidP="00CD6FB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Găeşti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FD7C39" w14:textId="77777777" w:rsidR="00BA6A21" w:rsidRDefault="00BA6A2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934B3B" w14:textId="77777777" w:rsidR="00BA6A21" w:rsidRPr="000625F2" w:rsidRDefault="00BA6A21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B9FCEF" w14:textId="77777777" w:rsidR="00BA6A21" w:rsidRDefault="00BA6A2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63+350</w:t>
            </w:r>
          </w:p>
          <w:p w14:paraId="2029493F" w14:textId="77777777" w:rsidR="00BA6A21" w:rsidRDefault="00BA6A2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63+400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EBC95B" w14:textId="77777777" w:rsidR="00BA6A21" w:rsidRDefault="00BA6A21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988F3B" w14:textId="77777777" w:rsidR="00BA6A21" w:rsidRDefault="00BA6A21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 – TN km 63+370.</w:t>
            </w:r>
          </w:p>
        </w:tc>
      </w:tr>
      <w:tr w:rsidR="00BA6A21" w14:paraId="3B84A575" w14:textId="77777777" w:rsidTr="003F58BA">
        <w:trPr>
          <w:cantSplit/>
          <w:trHeight w:val="48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0BD8F1" w14:textId="77777777" w:rsidR="00BA6A21" w:rsidRDefault="00BA6A21" w:rsidP="00BA6A21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8E82F2" w14:textId="77777777" w:rsidR="00BA6A21" w:rsidRDefault="00BA6A2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425F3F" w14:textId="77777777" w:rsidR="00BA6A21" w:rsidRDefault="00BA6A21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4CCBDB" w14:textId="77777777" w:rsidR="00BA6A21" w:rsidRDefault="00BA6A21" w:rsidP="00CD6FB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Mătăsaru -</w:t>
            </w:r>
          </w:p>
          <w:p w14:paraId="6E354D79" w14:textId="77777777" w:rsidR="00BA6A21" w:rsidRDefault="00BA6A21" w:rsidP="00CD6FB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Găeşti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EA0EA6" w14:textId="77777777" w:rsidR="00BA6A21" w:rsidRDefault="00BA6A2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40BB29" w14:textId="77777777" w:rsidR="00BA6A21" w:rsidRPr="000625F2" w:rsidRDefault="00BA6A21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591153" w14:textId="77777777" w:rsidR="00BA6A21" w:rsidRDefault="00BA6A2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65+850</w:t>
            </w:r>
          </w:p>
          <w:p w14:paraId="28FA798A" w14:textId="77777777" w:rsidR="00BA6A21" w:rsidRDefault="00BA6A2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65+900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157B8D" w14:textId="77777777" w:rsidR="00BA6A21" w:rsidRDefault="00BA6A21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319096" w14:textId="77777777" w:rsidR="00BA6A21" w:rsidRDefault="00BA6A21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 – TN km 65+875.</w:t>
            </w:r>
          </w:p>
        </w:tc>
      </w:tr>
      <w:tr w:rsidR="00BA6A21" w14:paraId="39A91665" w14:textId="77777777" w:rsidTr="003F58BA">
        <w:trPr>
          <w:cantSplit/>
          <w:trHeight w:val="48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CC409C" w14:textId="77777777" w:rsidR="00BA6A21" w:rsidRDefault="00BA6A21" w:rsidP="00BA6A21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D788F9" w14:textId="77777777" w:rsidR="00BA6A21" w:rsidRDefault="00BA6A2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69+230</w:t>
            </w:r>
          </w:p>
          <w:p w14:paraId="3FAE8C4D" w14:textId="77777777" w:rsidR="00BA6A21" w:rsidRDefault="00BA6A2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70+250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4949A1" w14:textId="77777777" w:rsidR="00BA6A21" w:rsidRDefault="00BA6A21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9A6F4A" w14:textId="77777777" w:rsidR="00BA6A21" w:rsidRDefault="00BA6A21" w:rsidP="00CD6FB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Găeşti, linia 2 directă și sch. 3, 7, 11 și 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AC66DE" w14:textId="77777777" w:rsidR="00BA6A21" w:rsidRDefault="00BA6A2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F30539" w14:textId="77777777" w:rsidR="00BA6A21" w:rsidRPr="000625F2" w:rsidRDefault="00BA6A21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1C4CDA" w14:textId="77777777" w:rsidR="00BA6A21" w:rsidRDefault="00BA6A2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BD054F" w14:textId="77777777" w:rsidR="00BA6A21" w:rsidRDefault="00BA6A21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8197CB" w14:textId="77777777" w:rsidR="00BA6A21" w:rsidRDefault="00BA6A21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A6A21" w14:paraId="5A61BD4D" w14:textId="77777777" w:rsidTr="003F58BA">
        <w:trPr>
          <w:cantSplit/>
          <w:trHeight w:val="48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CCFDC1" w14:textId="77777777" w:rsidR="00BA6A21" w:rsidRDefault="00BA6A21" w:rsidP="00BA6A21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2F9F85" w14:textId="77777777" w:rsidR="00BA6A21" w:rsidRDefault="00BA6A21" w:rsidP="003A43B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0772F4" w14:textId="77777777" w:rsidR="00BA6A21" w:rsidRDefault="00BA6A21" w:rsidP="003A43B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D1D8FA" w14:textId="77777777" w:rsidR="00BA6A21" w:rsidRDefault="00BA6A21" w:rsidP="003A43B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Găeşti peste</w:t>
            </w:r>
          </w:p>
          <w:p w14:paraId="387DBC99" w14:textId="77777777" w:rsidR="00BA6A21" w:rsidRDefault="00BA6A21" w:rsidP="003A43B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9 și 13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B901E3" w14:textId="77777777" w:rsidR="00BA6A21" w:rsidRDefault="00BA6A21" w:rsidP="003A43B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8A462B" w14:textId="77777777" w:rsidR="00BA6A21" w:rsidRPr="000625F2" w:rsidRDefault="00BA6A21" w:rsidP="003A43B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B2BE41" w14:textId="77777777" w:rsidR="00BA6A21" w:rsidRDefault="00BA6A21" w:rsidP="003A43B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69+250</w:t>
            </w:r>
          </w:p>
          <w:p w14:paraId="7139AD42" w14:textId="77777777" w:rsidR="00BA6A21" w:rsidRDefault="00BA6A21" w:rsidP="003A43B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69+350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B8C1AD" w14:textId="77777777" w:rsidR="00BA6A21" w:rsidRDefault="00BA6A21" w:rsidP="003A43B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EAD7B2" w14:textId="77777777" w:rsidR="00BA6A21" w:rsidRDefault="00BA6A21" w:rsidP="003A43B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A6A21" w14:paraId="4AC26ED9" w14:textId="77777777" w:rsidTr="003F58BA">
        <w:trPr>
          <w:cantSplit/>
          <w:trHeight w:val="48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A8138D" w14:textId="77777777" w:rsidR="00BA6A21" w:rsidRDefault="00BA6A21" w:rsidP="00BA6A21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030D99" w14:textId="77777777" w:rsidR="00BA6A21" w:rsidRDefault="00BA6A2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2D6658" w14:textId="77777777" w:rsidR="00BA6A21" w:rsidRPr="000625F2" w:rsidRDefault="00BA6A21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BC2DE9" w14:textId="77777777" w:rsidR="00BA6A21" w:rsidRDefault="00BA6A21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Găeşti </w:t>
            </w:r>
          </w:p>
          <w:p w14:paraId="2F3A2BB9" w14:textId="77777777" w:rsidR="00BA6A21" w:rsidRDefault="00BA6A21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AC1725" w14:textId="77777777" w:rsidR="00BA6A21" w:rsidRDefault="00BA6A2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romb bretea</w:t>
            </w:r>
          </w:p>
          <w:p w14:paraId="1600D676" w14:textId="77777777" w:rsidR="00BA6A21" w:rsidRDefault="00BA6A2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9-11-7-13 </w:t>
            </w:r>
          </w:p>
          <w:p w14:paraId="3930358C" w14:textId="77777777" w:rsidR="00BA6A21" w:rsidRDefault="00BA6A2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și </w:t>
            </w:r>
          </w:p>
          <w:p w14:paraId="09831D0C" w14:textId="77777777" w:rsidR="00BA6A21" w:rsidRDefault="00BA6A2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abate-rile </w:t>
            </w:r>
          </w:p>
          <w:p w14:paraId="05FDF907" w14:textId="77777777" w:rsidR="00BA6A21" w:rsidRDefault="00BA6A2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</w:t>
            </w:r>
          </w:p>
          <w:p w14:paraId="7B4746B3" w14:textId="77777777" w:rsidR="00BA6A21" w:rsidRDefault="00BA6A2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din romb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7033F7" w14:textId="77777777" w:rsidR="00BA6A21" w:rsidRPr="000625F2" w:rsidRDefault="00BA6A21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867D26" w14:textId="77777777" w:rsidR="00BA6A21" w:rsidRDefault="00BA6A2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7BDC5E" w14:textId="77777777" w:rsidR="00BA6A21" w:rsidRDefault="00BA6A21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C1D983" w14:textId="77777777" w:rsidR="00BA6A21" w:rsidRDefault="00BA6A21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A6A21" w14:paraId="56C8E98B" w14:textId="77777777" w:rsidTr="003F58BA">
        <w:trPr>
          <w:cantSplit/>
          <w:trHeight w:val="82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236934" w14:textId="77777777" w:rsidR="00BA6A21" w:rsidRDefault="00BA6A21" w:rsidP="00BA6A21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87B8B9" w14:textId="77777777" w:rsidR="00BA6A21" w:rsidRDefault="00BA6A2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C659F7" w14:textId="77777777" w:rsidR="00BA6A21" w:rsidRPr="000625F2" w:rsidRDefault="00BA6A21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761A84" w14:textId="77777777" w:rsidR="00BA6A21" w:rsidRDefault="00BA6A21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Găeşti </w:t>
            </w:r>
          </w:p>
          <w:p w14:paraId="37E4263A" w14:textId="77777777" w:rsidR="00BA6A21" w:rsidRDefault="00BA6A21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Cap X </w:t>
            </w:r>
          </w:p>
          <w:p w14:paraId="469B44AE" w14:textId="77777777" w:rsidR="00BA6A21" w:rsidRDefault="00BA6A21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nr.1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A6973C" w14:textId="77777777" w:rsidR="00BA6A21" w:rsidRDefault="00BA6A2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9E41CA">
              <w:rPr>
                <w:b/>
                <w:bCs/>
                <w:sz w:val="20"/>
              </w:rPr>
              <w:t xml:space="preserve">peste </w:t>
            </w:r>
            <w:r>
              <w:rPr>
                <w:b/>
                <w:bCs/>
                <w:sz w:val="20"/>
              </w:rPr>
              <w:t xml:space="preserve">sch. 1 </w:t>
            </w:r>
          </w:p>
          <w:p w14:paraId="0B04B257" w14:textId="77777777" w:rsidR="00BA6A21" w:rsidRDefault="00BA6A2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3A6967" w14:textId="77777777" w:rsidR="00BA6A21" w:rsidRPr="000625F2" w:rsidRDefault="00BA6A21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EA7E4B" w14:textId="77777777" w:rsidR="00BA6A21" w:rsidRDefault="00BA6A2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FBCFFA" w14:textId="77777777" w:rsidR="00BA6A21" w:rsidRPr="000625F2" w:rsidRDefault="00BA6A21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665D4C" w14:textId="77777777" w:rsidR="00BA6A21" w:rsidRDefault="00BA6A21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015FE48" w14:textId="77777777" w:rsidR="00BA6A21" w:rsidRDefault="00BA6A21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linia LFI SC Mairon SA.</w:t>
            </w:r>
          </w:p>
        </w:tc>
      </w:tr>
      <w:tr w:rsidR="00BA6A21" w14:paraId="6AC928B9" w14:textId="77777777" w:rsidTr="003F58BA">
        <w:trPr>
          <w:cantSplit/>
          <w:trHeight w:val="82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B46E15" w14:textId="77777777" w:rsidR="00BA6A21" w:rsidRDefault="00BA6A21" w:rsidP="00BA6A21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F00DBF" w14:textId="77777777" w:rsidR="00BA6A21" w:rsidRDefault="00BA6A2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4C2471" w14:textId="77777777" w:rsidR="00BA6A21" w:rsidRPr="000625F2" w:rsidRDefault="00BA6A21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1EC48A" w14:textId="77777777" w:rsidR="00BA6A21" w:rsidRDefault="00BA6A21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Găeşti </w:t>
            </w:r>
          </w:p>
          <w:p w14:paraId="4766B288" w14:textId="77777777" w:rsidR="00BA6A21" w:rsidRDefault="00BA6A21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Cap X </w:t>
            </w:r>
          </w:p>
          <w:p w14:paraId="49DBE16C" w14:textId="77777777" w:rsidR="00BA6A21" w:rsidRDefault="00BA6A21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 21 / 23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63DA28" w14:textId="77777777" w:rsidR="00BA6A21" w:rsidRDefault="00BA6A2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TDJ </w:t>
            </w:r>
          </w:p>
          <w:p w14:paraId="78B4F5E9" w14:textId="77777777" w:rsidR="00BA6A21" w:rsidRDefault="00BA6A2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 / 23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4AF37D" w14:textId="77777777" w:rsidR="00BA6A21" w:rsidRPr="000625F2" w:rsidRDefault="00BA6A21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6BE863" w14:textId="77777777" w:rsidR="00BA6A21" w:rsidRDefault="00BA6A2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BEFFF9" w14:textId="77777777" w:rsidR="00BA6A21" w:rsidRPr="000625F2" w:rsidRDefault="00BA6A21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6EBD69" w14:textId="77777777" w:rsidR="00BA6A21" w:rsidRDefault="00BA6A21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A6549B4" w14:textId="77777777" w:rsidR="00BA6A21" w:rsidRDefault="00BA6A21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4 - 8.</w:t>
            </w:r>
          </w:p>
        </w:tc>
      </w:tr>
      <w:tr w:rsidR="00BA6A21" w14:paraId="541773B0" w14:textId="77777777" w:rsidTr="003F58BA">
        <w:trPr>
          <w:cantSplit/>
          <w:trHeight w:val="34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2C3319" w14:textId="77777777" w:rsidR="00BA6A21" w:rsidRDefault="00BA6A21" w:rsidP="00BA6A21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B12385" w14:textId="77777777" w:rsidR="00BA6A21" w:rsidRDefault="00BA6A2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AC6C34" w14:textId="77777777" w:rsidR="00BA6A21" w:rsidRPr="000625F2" w:rsidRDefault="00BA6A21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BFB3ED" w14:textId="77777777" w:rsidR="00BA6A21" w:rsidRDefault="00BA6A21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Găeşti</w:t>
            </w:r>
          </w:p>
          <w:p w14:paraId="3C6644F1" w14:textId="77777777" w:rsidR="00BA6A21" w:rsidRDefault="00BA6A21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Cap X, </w:t>
            </w:r>
          </w:p>
          <w:p w14:paraId="3A6FB415" w14:textId="77777777" w:rsidR="00BA6A21" w:rsidRDefault="00BA6A21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 25 / 27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5C5DFF" w14:textId="77777777" w:rsidR="00BA6A21" w:rsidRDefault="00BA6A2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TDJ </w:t>
            </w:r>
          </w:p>
          <w:p w14:paraId="748EEDB4" w14:textId="77777777" w:rsidR="00BA6A21" w:rsidRDefault="00BA6A2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25  / 27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420C13" w14:textId="77777777" w:rsidR="00BA6A21" w:rsidRPr="000625F2" w:rsidRDefault="00BA6A21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0625F2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D60E24" w14:textId="77777777" w:rsidR="00BA6A21" w:rsidRDefault="00BA6A2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E961BB" w14:textId="77777777" w:rsidR="00BA6A21" w:rsidRPr="000625F2" w:rsidRDefault="00BA6A21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5716EE" w14:textId="77777777" w:rsidR="00BA6A21" w:rsidRDefault="00BA6A21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Cu acces la liniile 5 - 8.</w:t>
            </w:r>
          </w:p>
        </w:tc>
      </w:tr>
      <w:tr w:rsidR="00BA6A21" w14:paraId="26CB2577" w14:textId="77777777" w:rsidTr="003F58BA">
        <w:trPr>
          <w:cantSplit/>
          <w:trHeight w:val="34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BE0EDD" w14:textId="77777777" w:rsidR="00BA6A21" w:rsidRDefault="00BA6A21" w:rsidP="00BA6A21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4D0BA6" w14:textId="77777777" w:rsidR="00BA6A21" w:rsidRDefault="00BA6A2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C4D790" w14:textId="77777777" w:rsidR="00BA6A21" w:rsidRPr="000625F2" w:rsidRDefault="00BA6A21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8E9DAE" w14:textId="77777777" w:rsidR="00BA6A21" w:rsidRDefault="00BA6A21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Găeşti</w:t>
            </w:r>
          </w:p>
          <w:p w14:paraId="72440B67" w14:textId="77777777" w:rsidR="00BA6A21" w:rsidRDefault="00BA6A21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765D8A" w14:textId="77777777" w:rsidR="00BA6A21" w:rsidRDefault="00BA6A2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 29</w:t>
            </w:r>
          </w:p>
          <w:p w14:paraId="52EF38FE" w14:textId="77777777" w:rsidR="00BA6A21" w:rsidRPr="00FA5543" w:rsidRDefault="00BA6A2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</w:rPr>
              <w:t xml:space="preserve">în abatere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6A5B83" w14:textId="77777777" w:rsidR="00BA6A21" w:rsidRPr="000625F2" w:rsidRDefault="00BA6A21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45985E" w14:textId="77777777" w:rsidR="00BA6A21" w:rsidRDefault="00BA6A2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F31794" w14:textId="77777777" w:rsidR="00BA6A21" w:rsidRPr="000625F2" w:rsidRDefault="00BA6A21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DC62E7" w14:textId="77777777" w:rsidR="00BA6A21" w:rsidRDefault="00BA6A21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6 si 7</w:t>
            </w:r>
          </w:p>
        </w:tc>
      </w:tr>
      <w:tr w:rsidR="00BA6A21" w14:paraId="142F0A04" w14:textId="77777777" w:rsidTr="003F58BA">
        <w:trPr>
          <w:cantSplit/>
          <w:trHeight w:val="34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690F22" w14:textId="77777777" w:rsidR="00BA6A21" w:rsidRDefault="00BA6A21" w:rsidP="00BA6A21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768171" w14:textId="77777777" w:rsidR="00BA6A21" w:rsidRDefault="00BA6A2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5089B7" w14:textId="77777777" w:rsidR="00BA6A21" w:rsidRPr="000625F2" w:rsidRDefault="00BA6A21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C01E21" w14:textId="77777777" w:rsidR="00BA6A21" w:rsidRDefault="00BA6A21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Găeşti </w:t>
            </w:r>
          </w:p>
          <w:p w14:paraId="1D509A01" w14:textId="77777777" w:rsidR="00BA6A21" w:rsidRDefault="00BA6A21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Cap Y </w:t>
            </w:r>
          </w:p>
          <w:p w14:paraId="3830CCD0" w14:textId="77777777" w:rsidR="00BA6A21" w:rsidRDefault="00BA6A21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nr. 14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2E2719" w14:textId="77777777" w:rsidR="00BA6A21" w:rsidRDefault="00BA6A2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9E41CA">
              <w:rPr>
                <w:b/>
                <w:bCs/>
                <w:sz w:val="20"/>
              </w:rPr>
              <w:t xml:space="preserve">peste </w:t>
            </w:r>
            <w:r>
              <w:rPr>
                <w:b/>
                <w:bCs/>
                <w:sz w:val="20"/>
              </w:rPr>
              <w:t xml:space="preserve">sch. 14 </w:t>
            </w:r>
          </w:p>
          <w:p w14:paraId="5C9EB442" w14:textId="77777777" w:rsidR="00BA6A21" w:rsidRDefault="00BA6A2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76416F" w14:textId="77777777" w:rsidR="00BA6A21" w:rsidRPr="000625F2" w:rsidRDefault="00BA6A21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B92A07" w14:textId="77777777" w:rsidR="00BA6A21" w:rsidRDefault="00BA6A2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8DF4D6" w14:textId="77777777" w:rsidR="00BA6A21" w:rsidRPr="000625F2" w:rsidRDefault="00BA6A21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F66240" w14:textId="77777777" w:rsidR="00BA6A21" w:rsidRDefault="00BA6A21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F24070B" w14:textId="77777777" w:rsidR="00BA6A21" w:rsidRDefault="00BA6A21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4 - 8.</w:t>
            </w:r>
          </w:p>
        </w:tc>
      </w:tr>
      <w:tr w:rsidR="00BA6A21" w14:paraId="157C563C" w14:textId="77777777" w:rsidTr="003F58BA">
        <w:trPr>
          <w:cantSplit/>
          <w:trHeight w:val="34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9FE6D6" w14:textId="77777777" w:rsidR="00BA6A21" w:rsidRDefault="00BA6A21" w:rsidP="00BA6A21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678019" w14:textId="77777777" w:rsidR="00BA6A21" w:rsidRDefault="00BA6A2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AA2FB3" w14:textId="77777777" w:rsidR="00BA6A21" w:rsidRPr="000625F2" w:rsidRDefault="00BA6A21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F4C02B" w14:textId="77777777" w:rsidR="00BA6A21" w:rsidRDefault="00BA6A21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Găeşti </w:t>
            </w:r>
          </w:p>
          <w:p w14:paraId="0C7CF8CE" w14:textId="77777777" w:rsidR="00BA6A21" w:rsidRDefault="00BA6A21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Cap Y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61BFBE" w14:textId="77777777" w:rsidR="00BA6A21" w:rsidRDefault="00BA6A2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9E41CA">
              <w:rPr>
                <w:b/>
                <w:bCs/>
                <w:sz w:val="20"/>
              </w:rPr>
              <w:t xml:space="preserve">peste </w:t>
            </w:r>
            <w:r>
              <w:rPr>
                <w:b/>
                <w:bCs/>
                <w:sz w:val="20"/>
              </w:rPr>
              <w:t xml:space="preserve">sch. 16, 18, 20 </w:t>
            </w:r>
          </w:p>
          <w:p w14:paraId="0E05ABC0" w14:textId="77777777" w:rsidR="00BA6A21" w:rsidRPr="009E41CA" w:rsidRDefault="00BA6A2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și 22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9AA26B" w14:textId="77777777" w:rsidR="00BA6A21" w:rsidRDefault="00BA6A21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55A927" w14:textId="77777777" w:rsidR="00BA6A21" w:rsidRDefault="00BA6A2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47258C" w14:textId="77777777" w:rsidR="00BA6A21" w:rsidRPr="000625F2" w:rsidRDefault="00BA6A21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78204F" w14:textId="77777777" w:rsidR="00BA6A21" w:rsidRDefault="00BA6A21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A6A21" w14:paraId="7F67EBBB" w14:textId="77777777" w:rsidTr="003F58BA">
        <w:trPr>
          <w:cantSplit/>
          <w:trHeight w:val="34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0505F9" w14:textId="77777777" w:rsidR="00BA6A21" w:rsidRDefault="00BA6A21" w:rsidP="00BA6A21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C31AEB" w14:textId="77777777" w:rsidR="00BA6A21" w:rsidRDefault="00BA6A2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EC6DB5" w14:textId="77777777" w:rsidR="00BA6A21" w:rsidRPr="000625F2" w:rsidRDefault="00BA6A21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398568" w14:textId="77777777" w:rsidR="00BA6A21" w:rsidRPr="006E4185" w:rsidRDefault="00BA6A21" w:rsidP="00AD4FEF">
            <w:pPr>
              <w:spacing w:before="40" w:after="40" w:line="360" w:lineRule="auto"/>
              <w:ind w:left="57" w:right="57"/>
            </w:pPr>
            <w:r>
              <w:rPr>
                <w:b/>
                <w:bCs/>
                <w:sz w:val="20"/>
              </w:rPr>
              <w:t>Găeşti - Golești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BFD0A7" w14:textId="77777777" w:rsidR="00BA6A21" w:rsidRPr="009E41CA" w:rsidRDefault="00BA6A2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B489D6" w14:textId="77777777" w:rsidR="00BA6A21" w:rsidRDefault="00BA6A21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18912F" w14:textId="77777777" w:rsidR="00BA6A21" w:rsidRDefault="00BA6A2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70+490</w:t>
            </w:r>
          </w:p>
          <w:p w14:paraId="2986ABFD" w14:textId="77777777" w:rsidR="00BA6A21" w:rsidRDefault="00BA6A2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95+000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80E2AD" w14:textId="77777777" w:rsidR="00BA6A21" w:rsidRPr="000625F2" w:rsidRDefault="00BA6A21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84D18E" w14:textId="77777777" w:rsidR="00BA6A21" w:rsidRDefault="00BA6A21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A6A21" w14:paraId="4D3A8AD5" w14:textId="77777777" w:rsidTr="003F58BA">
        <w:trPr>
          <w:cantSplit/>
          <w:trHeight w:val="34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CB5926" w14:textId="77777777" w:rsidR="00BA6A21" w:rsidRDefault="00BA6A21" w:rsidP="00BA6A21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27D628" w14:textId="77777777" w:rsidR="00BA6A21" w:rsidRDefault="00BA6A2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71+925</w:t>
            </w:r>
          </w:p>
          <w:p w14:paraId="274F7DB8" w14:textId="77777777" w:rsidR="00BA6A21" w:rsidRDefault="00BA6A2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71+975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96D6BC" w14:textId="77777777" w:rsidR="00BA6A21" w:rsidRPr="000625F2" w:rsidRDefault="00BA6A21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B8AA6F" w14:textId="77777777" w:rsidR="00BA6A21" w:rsidRDefault="00BA6A21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Găeşti - Leordeni Argeş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6F50BE" w14:textId="77777777" w:rsidR="00BA6A21" w:rsidRPr="009E41CA" w:rsidRDefault="00BA6A2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7982DC" w14:textId="77777777" w:rsidR="00BA6A21" w:rsidRDefault="00BA6A21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9DF2E2" w14:textId="77777777" w:rsidR="00BA6A21" w:rsidRDefault="00BA6A21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7BB472" w14:textId="77777777" w:rsidR="00BA6A21" w:rsidRPr="000625F2" w:rsidRDefault="00BA6A21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C66C6D" w14:textId="77777777" w:rsidR="00BA6A21" w:rsidRDefault="00BA6A21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72151B">
              <w:rPr>
                <w:b/>
                <w:bCs/>
                <w:i/>
                <w:iCs/>
                <w:sz w:val="20"/>
                <w:lang w:val="en-US"/>
              </w:rPr>
              <w:t>TN km 71+950. Semnalizată ca limitare de viteză. Se respectă cu primul vehicul din compunerea trenului.</w:t>
            </w:r>
          </w:p>
        </w:tc>
      </w:tr>
      <w:tr w:rsidR="00BA6A21" w14:paraId="4429E169" w14:textId="77777777" w:rsidTr="003F58BA">
        <w:trPr>
          <w:cantSplit/>
          <w:trHeight w:val="34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ECE352" w14:textId="77777777" w:rsidR="00BA6A21" w:rsidRDefault="00BA6A21" w:rsidP="00BA6A21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D9A7BD" w14:textId="77777777" w:rsidR="00BA6A21" w:rsidRDefault="00BA6A2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04ED88" w14:textId="77777777" w:rsidR="00BA6A21" w:rsidRPr="000625F2" w:rsidRDefault="00BA6A2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19353A" w14:textId="77777777" w:rsidR="00BA6A21" w:rsidRDefault="00BA6A21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Găeşti - Leordeni Argeş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1BBC19" w14:textId="77777777" w:rsidR="00BA6A21" w:rsidRPr="009E41CA" w:rsidRDefault="00BA6A2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0BF69B" w14:textId="77777777" w:rsidR="00BA6A21" w:rsidRDefault="00BA6A2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0064E3" w14:textId="77777777" w:rsidR="00BA6A21" w:rsidRDefault="00BA6A2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71+925</w:t>
            </w:r>
          </w:p>
          <w:p w14:paraId="312B245E" w14:textId="77777777" w:rsidR="00BA6A21" w:rsidRDefault="00BA6A2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71+975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1F0410" w14:textId="77777777" w:rsidR="00BA6A21" w:rsidRPr="000625F2" w:rsidRDefault="00BA6A2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EBB274" w14:textId="77777777" w:rsidR="00BA6A21" w:rsidRDefault="00BA6A21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72151B">
              <w:rPr>
                <w:b/>
                <w:bCs/>
                <w:i/>
                <w:iCs/>
                <w:sz w:val="20"/>
                <w:lang w:val="en-US"/>
              </w:rPr>
              <w:t>TN km 71+950. Semnalizată ca limitare de viteză. Se respectă cu primul vehicul din compunerea trenului.</w:t>
            </w:r>
          </w:p>
        </w:tc>
      </w:tr>
      <w:tr w:rsidR="00BA6A21" w14:paraId="0E08FE02" w14:textId="77777777" w:rsidTr="003F58BA">
        <w:trPr>
          <w:cantSplit/>
          <w:trHeight w:val="54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B947BF" w14:textId="77777777" w:rsidR="00BA6A21" w:rsidRDefault="00BA6A21" w:rsidP="00BA6A21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02329F" w14:textId="77777777" w:rsidR="00BA6A21" w:rsidRDefault="00BA6A2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5CB522" w14:textId="77777777" w:rsidR="00BA6A21" w:rsidRPr="000625F2" w:rsidRDefault="00BA6A2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9DBC1C" w14:textId="77777777" w:rsidR="00BA6A21" w:rsidRDefault="00BA6A21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Leordeni Argeş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464F06" w14:textId="77777777" w:rsidR="00BA6A21" w:rsidRDefault="00BA6A2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T.D.J. </w:t>
            </w:r>
          </w:p>
          <w:p w14:paraId="0C524C49" w14:textId="77777777" w:rsidR="00BA6A21" w:rsidRDefault="00BA6A2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9 / 11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453B59" w14:textId="77777777" w:rsidR="00BA6A21" w:rsidRPr="000625F2" w:rsidRDefault="00BA6A2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0625F2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02B354" w14:textId="77777777" w:rsidR="00BA6A21" w:rsidRDefault="00BA6A2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A669DE" w14:textId="77777777" w:rsidR="00BA6A21" w:rsidRPr="000625F2" w:rsidRDefault="00BA6A2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384702" w14:textId="77777777" w:rsidR="00BA6A21" w:rsidRDefault="00BA6A21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Cu acces la liniile 4 - 7.</w:t>
            </w:r>
          </w:p>
        </w:tc>
      </w:tr>
      <w:tr w:rsidR="00BA6A21" w14:paraId="4EB04C3C" w14:textId="77777777" w:rsidTr="003F58BA">
        <w:trPr>
          <w:cantSplit/>
          <w:trHeight w:val="69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0543E2" w14:textId="77777777" w:rsidR="00BA6A21" w:rsidRDefault="00BA6A21" w:rsidP="00BA6A21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09EE93" w14:textId="77777777" w:rsidR="00BA6A21" w:rsidRDefault="00BA6A2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123D18" w14:textId="77777777" w:rsidR="00BA6A21" w:rsidRPr="000625F2" w:rsidRDefault="00BA6A2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BE8455" w14:textId="77777777" w:rsidR="00BA6A21" w:rsidRDefault="00BA6A21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Leordeni Argeş</w:t>
            </w:r>
          </w:p>
          <w:p w14:paraId="60E776B6" w14:textId="77777777" w:rsidR="00BA6A21" w:rsidRDefault="00BA6A21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C2090C" w14:textId="77777777" w:rsidR="00BA6A21" w:rsidRDefault="00BA6A2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E1DE88" w14:textId="77777777" w:rsidR="00BA6A21" w:rsidRPr="000625F2" w:rsidRDefault="00BA6A2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0625F2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230B0F" w14:textId="77777777" w:rsidR="00BA6A21" w:rsidRDefault="00BA6A2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6BF778" w14:textId="77777777" w:rsidR="00BA6A21" w:rsidRPr="000625F2" w:rsidRDefault="00BA6A2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019934" w14:textId="77777777" w:rsidR="00BA6A21" w:rsidRDefault="00BA6A21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45F14DE" w14:textId="77777777" w:rsidR="00BA6A21" w:rsidRDefault="00BA6A21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linia 6.</w:t>
            </w:r>
          </w:p>
        </w:tc>
      </w:tr>
      <w:tr w:rsidR="00BA6A21" w14:paraId="10DB0BA9" w14:textId="77777777" w:rsidTr="003F58BA">
        <w:trPr>
          <w:cantSplit/>
          <w:trHeight w:val="69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696D7E" w14:textId="77777777" w:rsidR="00BA6A21" w:rsidRDefault="00BA6A21" w:rsidP="00BA6A21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9A507E" w14:textId="77777777" w:rsidR="00BA6A21" w:rsidRDefault="00BA6A2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0EC3D1" w14:textId="77777777" w:rsidR="00BA6A21" w:rsidRPr="000625F2" w:rsidRDefault="00BA6A2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7B2528" w14:textId="77777777" w:rsidR="00BA6A21" w:rsidRDefault="00BA6A21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Leordeni Argeş</w:t>
            </w:r>
          </w:p>
          <w:p w14:paraId="6E4D4F83" w14:textId="77777777" w:rsidR="00BA6A21" w:rsidRDefault="00BA6A21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F048A8" w14:textId="77777777" w:rsidR="00BA6A21" w:rsidRDefault="00BA6A2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TDJ </w:t>
            </w:r>
          </w:p>
          <w:p w14:paraId="6B201671" w14:textId="77777777" w:rsidR="00BA6A21" w:rsidRDefault="00BA6A2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 / 14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09DCD8" w14:textId="77777777" w:rsidR="00BA6A21" w:rsidRPr="000625F2" w:rsidRDefault="00BA6A2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6A249C" w14:textId="77777777" w:rsidR="00BA6A21" w:rsidRDefault="00BA6A2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0B3BDA" w14:textId="77777777" w:rsidR="00BA6A21" w:rsidRPr="000625F2" w:rsidRDefault="00BA6A2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040977" w14:textId="77777777" w:rsidR="00BA6A21" w:rsidRDefault="00BA6A21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74EBEA07" w14:textId="77777777" w:rsidR="00BA6A21" w:rsidRDefault="00BA6A21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97DF98B" w14:textId="77777777" w:rsidR="00BA6A21" w:rsidRDefault="00BA6A21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4 - 6.</w:t>
            </w:r>
          </w:p>
        </w:tc>
      </w:tr>
      <w:tr w:rsidR="00BA6A21" w14:paraId="2FF250D4" w14:textId="77777777" w:rsidTr="003F58BA">
        <w:trPr>
          <w:cantSplit/>
          <w:trHeight w:val="27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5B14C8" w14:textId="77777777" w:rsidR="00BA6A21" w:rsidRDefault="00BA6A21" w:rsidP="00BA6A21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3913F3" w14:textId="77777777" w:rsidR="00BA6A21" w:rsidRDefault="00BA6A2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BF1C34" w14:textId="77777777" w:rsidR="00BA6A21" w:rsidRPr="000625F2" w:rsidRDefault="00BA6A2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A9E94F" w14:textId="77777777" w:rsidR="00BA6A21" w:rsidRDefault="00BA6A21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Leordeni Argeş</w:t>
            </w:r>
          </w:p>
          <w:p w14:paraId="62683D42" w14:textId="77777777" w:rsidR="00BA6A21" w:rsidRDefault="00BA6A21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030AB5" w14:textId="77777777" w:rsidR="00BA6A21" w:rsidRDefault="00BA6A2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BE93A7" w14:textId="77777777" w:rsidR="00BA6A21" w:rsidRPr="000625F2" w:rsidRDefault="00BA6A2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0625F2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33359A" w14:textId="77777777" w:rsidR="00BA6A21" w:rsidRDefault="00BA6A2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9C16CE" w14:textId="77777777" w:rsidR="00BA6A21" w:rsidRPr="000625F2" w:rsidRDefault="00BA6A2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23D014" w14:textId="77777777" w:rsidR="00BA6A21" w:rsidRDefault="00BA6A21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A6A21" w14:paraId="2B765068" w14:textId="77777777" w:rsidTr="003F58BA">
        <w:trPr>
          <w:cantSplit/>
          <w:trHeight w:val="27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13AC61" w14:textId="77777777" w:rsidR="00BA6A21" w:rsidRDefault="00BA6A21" w:rsidP="00BA6A21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C8FD7F" w14:textId="77777777" w:rsidR="00BA6A21" w:rsidRDefault="00BA6A2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B1DF81" w14:textId="77777777" w:rsidR="00BA6A21" w:rsidRPr="000625F2" w:rsidRDefault="00BA6A2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D8470F" w14:textId="77777777" w:rsidR="00BA6A21" w:rsidRDefault="00BA6A21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Călineşti</w:t>
            </w:r>
          </w:p>
          <w:p w14:paraId="5E2AD334" w14:textId="77777777" w:rsidR="00BA6A21" w:rsidRDefault="00BA6A21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F55A0B" w14:textId="77777777" w:rsidR="00BA6A21" w:rsidRDefault="00BA6A2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8C1DE7" w14:textId="77777777" w:rsidR="00BA6A21" w:rsidRPr="000625F2" w:rsidRDefault="00BA6A2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0625F2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6412D0" w14:textId="77777777" w:rsidR="00BA6A21" w:rsidRDefault="00BA6A2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32A4FA" w14:textId="77777777" w:rsidR="00BA6A21" w:rsidRDefault="00BA6A2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F00ED9" w14:textId="77777777" w:rsidR="00BA6A21" w:rsidRDefault="00BA6A21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Cu acces la liniile 4 - 7 abătute.</w:t>
            </w:r>
          </w:p>
        </w:tc>
      </w:tr>
      <w:tr w:rsidR="00BA6A21" w14:paraId="73E7092E" w14:textId="77777777" w:rsidTr="003F58BA">
        <w:trPr>
          <w:cantSplit/>
          <w:trHeight w:val="49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F77ABF" w14:textId="77777777" w:rsidR="00BA6A21" w:rsidRDefault="00BA6A21" w:rsidP="00BA6A21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2CF0D7" w14:textId="77777777" w:rsidR="00BA6A21" w:rsidRDefault="00BA6A2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2040E5" w14:textId="77777777" w:rsidR="00BA6A21" w:rsidRPr="000625F2" w:rsidRDefault="00BA6A2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667465" w14:textId="77777777" w:rsidR="00BA6A21" w:rsidRDefault="00BA6A21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Goleşti linia 4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8C336A" w14:textId="77777777" w:rsidR="00BA6A21" w:rsidRDefault="00BA6A2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9D327D" w14:textId="77777777" w:rsidR="00BA6A21" w:rsidRPr="000625F2" w:rsidRDefault="00BA6A2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A6BC19" w14:textId="77777777" w:rsidR="00BA6A21" w:rsidRDefault="00BA6A2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99+500</w:t>
            </w:r>
          </w:p>
          <w:p w14:paraId="528B115A" w14:textId="77777777" w:rsidR="00BA6A21" w:rsidRDefault="00BA6A2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99+550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2596B7" w14:textId="77777777" w:rsidR="00BA6A21" w:rsidRPr="000625F2" w:rsidRDefault="00BA6A2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13CF56" w14:textId="77777777" w:rsidR="00BA6A21" w:rsidRDefault="00BA6A21" w:rsidP="003A43BB">
            <w:pPr>
              <w:ind w:left="68"/>
              <w:rPr>
                <w:b/>
                <w:bCs/>
                <w:i/>
                <w:iCs/>
                <w:sz w:val="20"/>
                <w:szCs w:val="20"/>
              </w:rPr>
            </w:pPr>
            <w:r w:rsidRPr="003724FD">
              <w:rPr>
                <w:b/>
                <w:bCs/>
                <w:i/>
                <w:iCs/>
                <w:sz w:val="20"/>
                <w:szCs w:val="20"/>
              </w:rPr>
              <w:t>Nesemnalizat</w:t>
            </w:r>
            <w:r>
              <w:rPr>
                <w:b/>
                <w:bCs/>
                <w:i/>
                <w:iCs/>
                <w:sz w:val="20"/>
                <w:szCs w:val="20"/>
              </w:rPr>
              <w:t>ă</w:t>
            </w:r>
            <w:r w:rsidRPr="003724FD">
              <w:rPr>
                <w:b/>
                <w:bCs/>
                <w:i/>
                <w:iCs/>
                <w:sz w:val="20"/>
                <w:szCs w:val="20"/>
              </w:rPr>
              <w:t xml:space="preserve"> pe teren.Cuprins</w:t>
            </w:r>
            <w:r>
              <w:rPr>
                <w:b/>
                <w:bCs/>
                <w:i/>
                <w:iCs/>
                <w:sz w:val="20"/>
                <w:szCs w:val="20"/>
              </w:rPr>
              <w:t>ă</w:t>
            </w:r>
            <w:r w:rsidRPr="003724FD">
              <w:rPr>
                <w:b/>
                <w:bCs/>
                <w:i/>
                <w:iCs/>
                <w:sz w:val="20"/>
                <w:szCs w:val="20"/>
              </w:rPr>
              <w:t xml:space="preserve"> </w:t>
            </w:r>
            <w:r>
              <w:rPr>
                <w:b/>
                <w:bCs/>
                <w:i/>
                <w:iCs/>
                <w:sz w:val="20"/>
                <w:szCs w:val="20"/>
              </w:rPr>
              <w:t>î</w:t>
            </w:r>
            <w:r w:rsidRPr="003724FD">
              <w:rPr>
                <w:b/>
                <w:bCs/>
                <w:i/>
                <w:iCs/>
                <w:sz w:val="20"/>
                <w:szCs w:val="20"/>
              </w:rPr>
              <w:t>ntre c</w:t>
            </w:r>
            <w:r>
              <w:rPr>
                <w:b/>
                <w:bCs/>
                <w:i/>
                <w:iCs/>
                <w:sz w:val="20"/>
                <w:szCs w:val="20"/>
              </w:rPr>
              <w:t>ă</w:t>
            </w:r>
            <w:r w:rsidRPr="003724FD">
              <w:rPr>
                <w:b/>
                <w:bCs/>
                <w:i/>
                <w:iCs/>
                <w:sz w:val="20"/>
                <w:szCs w:val="20"/>
              </w:rPr>
              <w:t>lc</w:t>
            </w:r>
            <w:r>
              <w:rPr>
                <w:b/>
                <w:bCs/>
                <w:i/>
                <w:iCs/>
                <w:sz w:val="20"/>
                <w:szCs w:val="20"/>
              </w:rPr>
              <w:t>â</w:t>
            </w:r>
            <w:r w:rsidRPr="003724FD">
              <w:rPr>
                <w:b/>
                <w:bCs/>
                <w:i/>
                <w:iCs/>
                <w:sz w:val="20"/>
                <w:szCs w:val="20"/>
              </w:rPr>
              <w:t xml:space="preserve">i sch.17 </w:t>
            </w:r>
            <w:r>
              <w:rPr>
                <w:b/>
                <w:bCs/>
                <w:i/>
                <w:iCs/>
                <w:sz w:val="20"/>
                <w:szCs w:val="20"/>
              </w:rPr>
              <w:t>ș</w:t>
            </w:r>
            <w:r w:rsidRPr="003724FD">
              <w:rPr>
                <w:b/>
                <w:bCs/>
                <w:i/>
                <w:iCs/>
                <w:sz w:val="20"/>
                <w:szCs w:val="20"/>
              </w:rPr>
              <w:t>i semnal Y4, afecteaz</w:t>
            </w:r>
            <w:r>
              <w:rPr>
                <w:b/>
                <w:bCs/>
                <w:i/>
                <w:iCs/>
                <w:sz w:val="20"/>
                <w:szCs w:val="20"/>
              </w:rPr>
              <w:t>ă</w:t>
            </w:r>
            <w:r w:rsidRPr="003724FD">
              <w:rPr>
                <w:b/>
                <w:bCs/>
                <w:i/>
                <w:iCs/>
                <w:sz w:val="20"/>
                <w:szCs w:val="20"/>
              </w:rPr>
              <w:t xml:space="preserve"> intr</w:t>
            </w:r>
            <w:r>
              <w:rPr>
                <w:b/>
                <w:bCs/>
                <w:i/>
                <w:iCs/>
                <w:sz w:val="20"/>
                <w:szCs w:val="20"/>
              </w:rPr>
              <w:t>ă</w:t>
            </w:r>
            <w:r w:rsidRPr="003724FD">
              <w:rPr>
                <w:b/>
                <w:bCs/>
                <w:i/>
                <w:iCs/>
                <w:sz w:val="20"/>
                <w:szCs w:val="20"/>
              </w:rPr>
              <w:t xml:space="preserve">rile </w:t>
            </w:r>
            <w:r>
              <w:rPr>
                <w:b/>
                <w:bCs/>
                <w:i/>
                <w:iCs/>
                <w:sz w:val="20"/>
                <w:szCs w:val="20"/>
              </w:rPr>
              <w:t>ș</w:t>
            </w:r>
            <w:r w:rsidRPr="003724FD">
              <w:rPr>
                <w:b/>
                <w:bCs/>
                <w:i/>
                <w:iCs/>
                <w:sz w:val="20"/>
                <w:szCs w:val="20"/>
              </w:rPr>
              <w:t>i ie</w:t>
            </w:r>
            <w:r>
              <w:rPr>
                <w:b/>
                <w:bCs/>
                <w:i/>
                <w:iCs/>
                <w:sz w:val="20"/>
                <w:szCs w:val="20"/>
              </w:rPr>
              <w:t>ș</w:t>
            </w:r>
            <w:r w:rsidRPr="003724FD">
              <w:rPr>
                <w:b/>
                <w:bCs/>
                <w:i/>
                <w:iCs/>
                <w:sz w:val="20"/>
                <w:szCs w:val="20"/>
              </w:rPr>
              <w:t>irile de la linia IV din direc</w:t>
            </w:r>
            <w:r>
              <w:rPr>
                <w:b/>
                <w:bCs/>
                <w:i/>
                <w:iCs/>
                <w:sz w:val="20"/>
                <w:szCs w:val="20"/>
              </w:rPr>
              <w:t>ț</w:t>
            </w:r>
            <w:r w:rsidRPr="003724FD">
              <w:rPr>
                <w:b/>
                <w:bCs/>
                <w:i/>
                <w:iCs/>
                <w:sz w:val="20"/>
                <w:szCs w:val="20"/>
              </w:rPr>
              <w:t>ia Gole</w:t>
            </w:r>
            <w:r>
              <w:rPr>
                <w:b/>
                <w:bCs/>
                <w:i/>
                <w:iCs/>
                <w:sz w:val="20"/>
                <w:szCs w:val="20"/>
              </w:rPr>
              <w:t>ș</w:t>
            </w:r>
            <w:r w:rsidRPr="003724FD">
              <w:rPr>
                <w:b/>
                <w:bCs/>
                <w:i/>
                <w:iCs/>
                <w:sz w:val="20"/>
                <w:szCs w:val="20"/>
              </w:rPr>
              <w:t>ti-C</w:t>
            </w:r>
            <w:r>
              <w:rPr>
                <w:b/>
                <w:bCs/>
                <w:i/>
                <w:iCs/>
                <w:sz w:val="20"/>
                <w:szCs w:val="20"/>
              </w:rPr>
              <w:t>ă</w:t>
            </w:r>
            <w:r w:rsidRPr="003724FD">
              <w:rPr>
                <w:b/>
                <w:bCs/>
                <w:i/>
                <w:iCs/>
                <w:sz w:val="20"/>
                <w:szCs w:val="20"/>
              </w:rPr>
              <w:t>line</w:t>
            </w:r>
            <w:r>
              <w:rPr>
                <w:b/>
                <w:bCs/>
                <w:i/>
                <w:iCs/>
                <w:sz w:val="20"/>
                <w:szCs w:val="20"/>
              </w:rPr>
              <w:t>ș</w:t>
            </w:r>
            <w:r w:rsidRPr="003724FD">
              <w:rPr>
                <w:b/>
                <w:bCs/>
                <w:i/>
                <w:iCs/>
                <w:sz w:val="20"/>
                <w:szCs w:val="20"/>
              </w:rPr>
              <w:t>ti, cap X,</w:t>
            </w:r>
          </w:p>
          <w:p w14:paraId="5805DC73" w14:textId="77777777" w:rsidR="00BA6A21" w:rsidRPr="003A43BB" w:rsidRDefault="00BA6A21" w:rsidP="003A43BB">
            <w:pPr>
              <w:ind w:left="68"/>
              <w:rPr>
                <w:b/>
                <w:bCs/>
                <w:i/>
                <w:iCs/>
                <w:sz w:val="20"/>
                <w:szCs w:val="20"/>
              </w:rPr>
            </w:pPr>
            <w:r w:rsidRPr="003724FD">
              <w:rPr>
                <w:b/>
                <w:bCs/>
                <w:i/>
                <w:iCs/>
                <w:sz w:val="20"/>
                <w:szCs w:val="20"/>
              </w:rPr>
              <w:t xml:space="preserve">Fir I </w:t>
            </w:r>
            <w:r>
              <w:rPr>
                <w:b/>
                <w:bCs/>
                <w:i/>
                <w:iCs/>
                <w:sz w:val="20"/>
                <w:szCs w:val="20"/>
              </w:rPr>
              <w:t>ș</w:t>
            </w:r>
            <w:r w:rsidRPr="003724FD">
              <w:rPr>
                <w:b/>
                <w:bCs/>
                <w:i/>
                <w:iCs/>
                <w:sz w:val="20"/>
                <w:szCs w:val="20"/>
              </w:rPr>
              <w:t>i Fir II</w:t>
            </w:r>
          </w:p>
        </w:tc>
      </w:tr>
      <w:tr w:rsidR="00BA6A21" w14:paraId="3A2FB054" w14:textId="77777777" w:rsidTr="003F58BA">
        <w:trPr>
          <w:cantSplit/>
          <w:trHeight w:val="49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582F03" w14:textId="77777777" w:rsidR="00BA6A21" w:rsidRDefault="00BA6A21" w:rsidP="00BA6A21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103EF6" w14:textId="77777777" w:rsidR="00BA6A21" w:rsidRDefault="00BA6A2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000000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4C380A" w14:textId="77777777" w:rsidR="00BA6A21" w:rsidRDefault="00BA6A2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0EA05B" w14:textId="77777777" w:rsidR="00BA6A21" w:rsidRDefault="00BA6A21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Goleşti</w:t>
            </w:r>
          </w:p>
          <w:p w14:paraId="1C2A6E2F" w14:textId="77777777" w:rsidR="00BA6A21" w:rsidRDefault="00BA6A21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4 </w:t>
            </w:r>
          </w:p>
          <w:p w14:paraId="22D1B5DD" w14:textId="77777777" w:rsidR="00BA6A21" w:rsidRDefault="00BA6A21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3AA4A1" w14:textId="77777777" w:rsidR="00BA6A21" w:rsidRDefault="00BA6A2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 la călcâi</w:t>
            </w:r>
          </w:p>
          <w:p w14:paraId="7ECAA5AA" w14:textId="77777777" w:rsidR="00BA6A21" w:rsidRDefault="00BA6A2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T.D.J. 70 / 72, până la T.D.J. 16 / 18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4265F1" w14:textId="77777777" w:rsidR="00BA6A21" w:rsidRPr="000625F2" w:rsidRDefault="00BA6A2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0625F2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714D99B4" w14:textId="77777777" w:rsidR="00BA6A21" w:rsidRDefault="00BA6A2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000000"/>
              <w:left w:val="single" w:sz="8" w:space="0" w:color="000000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0E6F59" w14:textId="77777777" w:rsidR="00BA6A21" w:rsidRDefault="00BA6A2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D284F8" w14:textId="77777777" w:rsidR="00BA6A21" w:rsidRDefault="00BA6A21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C43FD8E" w14:textId="77777777" w:rsidR="00BA6A21" w:rsidRDefault="00BA6A21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4, 5 şi 6</w:t>
            </w:r>
          </w:p>
          <w:p w14:paraId="4762F3CC" w14:textId="77777777" w:rsidR="00BA6A21" w:rsidRPr="002C6BE4" w:rsidRDefault="00BA6A21" w:rsidP="0072151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aps/>
                <w:color w:val="000000"/>
                <w:sz w:val="20"/>
                <w:lang w:val="en-US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 primiri -  expedieri.</w:t>
            </w:r>
          </w:p>
        </w:tc>
      </w:tr>
      <w:tr w:rsidR="00BA6A21" w14:paraId="3D79C22E" w14:textId="77777777" w:rsidTr="003F58BA">
        <w:trPr>
          <w:cantSplit/>
          <w:trHeight w:val="148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8C4A7A" w14:textId="77777777" w:rsidR="00BA6A21" w:rsidRDefault="00BA6A21" w:rsidP="00BA6A21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11FA7E" w14:textId="77777777" w:rsidR="00BA6A21" w:rsidRDefault="00BA6A2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C39B40" w14:textId="77777777" w:rsidR="00BA6A21" w:rsidRPr="000625F2" w:rsidRDefault="00BA6A2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27BA40" w14:textId="77777777" w:rsidR="00BA6A21" w:rsidRDefault="00BA6A21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Goleşti</w:t>
            </w:r>
          </w:p>
          <w:p w14:paraId="3120CE1E" w14:textId="77777777" w:rsidR="00BA6A21" w:rsidRDefault="00BA6A21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1A - 6A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901676" w14:textId="77777777" w:rsidR="00BA6A21" w:rsidRDefault="00BA6A2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 la călcâiul sch. 5 până la axa grupei 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BA843B" w14:textId="77777777" w:rsidR="00BA6A21" w:rsidRPr="000625F2" w:rsidRDefault="00BA6A2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0625F2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6FC3B2" w14:textId="77777777" w:rsidR="00BA6A21" w:rsidRDefault="00BA6A2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B34BAB" w14:textId="77777777" w:rsidR="00BA6A21" w:rsidRPr="000625F2" w:rsidRDefault="00BA6A2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6ACE51" w14:textId="77777777" w:rsidR="00BA6A21" w:rsidRDefault="00BA6A21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A6A21" w14:paraId="3FAB93F9" w14:textId="77777777" w:rsidTr="003F58BA">
        <w:trPr>
          <w:cantSplit/>
          <w:trHeight w:val="92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1B46DE" w14:textId="77777777" w:rsidR="00BA6A21" w:rsidRDefault="00BA6A21" w:rsidP="00BA6A21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7A5231" w14:textId="77777777" w:rsidR="00BA6A21" w:rsidRDefault="00BA6A2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B00DB4" w14:textId="77777777" w:rsidR="00BA6A21" w:rsidRPr="000625F2" w:rsidRDefault="00BA6A2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0A6C16" w14:textId="77777777" w:rsidR="00BA6A21" w:rsidRDefault="00BA6A21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Goleşti</w:t>
            </w:r>
          </w:p>
          <w:p w14:paraId="22E15C97" w14:textId="77777777" w:rsidR="00BA6A21" w:rsidRDefault="00BA6A21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A9C31B" w14:textId="77777777" w:rsidR="00BA6A21" w:rsidRDefault="00BA6A2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TDJ </w:t>
            </w:r>
          </w:p>
          <w:p w14:paraId="1DAEA9C5" w14:textId="77777777" w:rsidR="00BA6A21" w:rsidRDefault="00BA6A2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39 / 41</w:t>
            </w:r>
          </w:p>
          <w:p w14:paraId="50B39E91" w14:textId="77777777" w:rsidR="00BA6A21" w:rsidRDefault="00BA6A2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</w:rPr>
              <w:t>ş</w:t>
            </w:r>
            <w:r>
              <w:rPr>
                <w:b/>
                <w:bCs/>
                <w:sz w:val="20"/>
                <w:lang w:val="en-US"/>
              </w:rPr>
              <w:t xml:space="preserve">i </w:t>
            </w:r>
          </w:p>
          <w:p w14:paraId="15D6FCC4" w14:textId="77777777" w:rsidR="00BA6A21" w:rsidRDefault="00BA6A2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  <w:lang w:val="en-US"/>
              </w:rPr>
              <w:t>sch. 45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ABA7BE" w14:textId="77777777" w:rsidR="00BA6A21" w:rsidRPr="000625F2" w:rsidRDefault="00BA6A2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</w:t>
            </w:r>
            <w:r w:rsidRPr="000625F2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4F1B3D" w14:textId="77777777" w:rsidR="00BA6A21" w:rsidRDefault="00BA6A2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D4A656" w14:textId="77777777" w:rsidR="00BA6A21" w:rsidRPr="000625F2" w:rsidRDefault="00BA6A2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FE0D68" w14:textId="77777777" w:rsidR="00BA6A21" w:rsidRDefault="00BA6A21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955124B" w14:textId="77777777" w:rsidR="00BA6A21" w:rsidRDefault="00BA6A21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linia Călineşti - Goleşti.</w:t>
            </w:r>
          </w:p>
        </w:tc>
      </w:tr>
      <w:tr w:rsidR="00BA6A21" w14:paraId="5BBCF29B" w14:textId="77777777" w:rsidTr="003F58BA">
        <w:trPr>
          <w:cantSplit/>
          <w:trHeight w:val="10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58914C" w14:textId="77777777" w:rsidR="00BA6A21" w:rsidRDefault="00BA6A21" w:rsidP="00BA6A21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CAE248" w14:textId="77777777" w:rsidR="00BA6A21" w:rsidRDefault="00BA6A2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57BD8C" w14:textId="77777777" w:rsidR="00BA6A21" w:rsidRPr="000625F2" w:rsidRDefault="00BA6A2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0F7215" w14:textId="77777777" w:rsidR="00BA6A21" w:rsidRDefault="00BA6A21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Goleşti</w:t>
            </w:r>
          </w:p>
          <w:p w14:paraId="6E9881BE" w14:textId="77777777" w:rsidR="00BA6A21" w:rsidRDefault="00BA6A21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B6485D" w14:textId="77777777" w:rsidR="00BA6A21" w:rsidRDefault="00BA6A2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TDJ </w:t>
            </w:r>
          </w:p>
          <w:p w14:paraId="4B02F8D1" w14:textId="77777777" w:rsidR="00BA6A21" w:rsidRPr="00164983" w:rsidRDefault="00BA6A2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</w:rPr>
              <w:t>30 / 36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104C75" w14:textId="77777777" w:rsidR="00BA6A21" w:rsidRPr="000625F2" w:rsidRDefault="00BA6A2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51F8E0" w14:textId="77777777" w:rsidR="00BA6A21" w:rsidRDefault="00BA6A2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C57114" w14:textId="77777777" w:rsidR="00BA6A21" w:rsidRPr="000625F2" w:rsidRDefault="00BA6A2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9005F4" w14:textId="77777777" w:rsidR="00BA6A21" w:rsidRDefault="00BA6A21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0411485" w14:textId="77777777" w:rsidR="00BA6A21" w:rsidRPr="0058349B" w:rsidRDefault="00BA6A21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en-US"/>
              </w:rPr>
            </w:pPr>
            <w:r>
              <w:rPr>
                <w:b/>
                <w:bCs/>
                <w:i/>
                <w:iCs/>
                <w:sz w:val="20"/>
              </w:rPr>
              <w:t>la linia I. C. Brătianu - Goleşti.</w:t>
            </w:r>
          </w:p>
        </w:tc>
      </w:tr>
      <w:tr w:rsidR="00BA6A21" w14:paraId="61C3EAB3" w14:textId="77777777" w:rsidTr="003F58BA">
        <w:trPr>
          <w:cantSplit/>
          <w:trHeight w:val="6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B3F84D" w14:textId="77777777" w:rsidR="00BA6A21" w:rsidRDefault="00BA6A21" w:rsidP="00BA6A21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49A1F3" w14:textId="77777777" w:rsidR="00BA6A21" w:rsidRDefault="00BA6A2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D6CA68" w14:textId="77777777" w:rsidR="00BA6A21" w:rsidRPr="000625F2" w:rsidRDefault="00BA6A2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1FDD89" w14:textId="77777777" w:rsidR="00BA6A21" w:rsidRDefault="00BA6A21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Pârvu</w:t>
            </w:r>
          </w:p>
          <w:p w14:paraId="14829DE0" w14:textId="77777777" w:rsidR="00BA6A21" w:rsidRDefault="00BA6A21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2 </w:t>
            </w:r>
          </w:p>
          <w:p w14:paraId="71EF4A54" w14:textId="77777777" w:rsidR="00BA6A21" w:rsidRDefault="00BA6A21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035BF3" w14:textId="77777777" w:rsidR="00BA6A21" w:rsidRDefault="00BA6A2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 xml:space="preserve">între călcâiul sch.  15 </w:t>
            </w:r>
          </w:p>
          <w:p w14:paraId="0FEB2E41" w14:textId="77777777" w:rsidR="00BA6A21" w:rsidRDefault="00BA6A2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şi călcâiul sch.  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5A3733" w14:textId="77777777" w:rsidR="00BA6A21" w:rsidRDefault="00BA6A2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0625F2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047339" w14:textId="77777777" w:rsidR="00BA6A21" w:rsidRDefault="00BA6A2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C5276E" w14:textId="77777777" w:rsidR="00BA6A21" w:rsidRPr="000625F2" w:rsidRDefault="00BA6A2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8652A5" w14:textId="77777777" w:rsidR="00BA6A21" w:rsidRDefault="00BA6A21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31D59CF" w14:textId="77777777" w:rsidR="00BA6A21" w:rsidRDefault="00BA6A21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1 şi 2 </w:t>
            </w:r>
          </w:p>
          <w:p w14:paraId="780B3A2E" w14:textId="77777777" w:rsidR="00BA6A21" w:rsidRDefault="00BA6A21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– expedieri.</w:t>
            </w:r>
          </w:p>
        </w:tc>
      </w:tr>
      <w:tr w:rsidR="00BA6A21" w14:paraId="7D8AD1F3" w14:textId="77777777" w:rsidTr="003F58BA">
        <w:trPr>
          <w:cantSplit/>
          <w:trHeight w:val="206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0FB5C3" w14:textId="77777777" w:rsidR="00BA6A21" w:rsidRDefault="00BA6A21" w:rsidP="00BA6A21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BCC06C" w14:textId="77777777" w:rsidR="00BA6A21" w:rsidRDefault="00BA6A2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2ECD1F" w14:textId="77777777" w:rsidR="00BA6A21" w:rsidRPr="000625F2" w:rsidRDefault="00BA6A2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7FE897" w14:textId="77777777" w:rsidR="00BA6A21" w:rsidRDefault="00BA6A21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Pârvu</w:t>
            </w:r>
          </w:p>
          <w:p w14:paraId="6D0AC9E3" w14:textId="77777777" w:rsidR="00BA6A21" w:rsidRDefault="00BA6A21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EFEBEB" w14:textId="77777777" w:rsidR="00BA6A21" w:rsidRDefault="00BA6A2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 xml:space="preserve">peste </w:t>
            </w:r>
          </w:p>
          <w:p w14:paraId="7C3A8A48" w14:textId="77777777" w:rsidR="00BA6A21" w:rsidRDefault="00BA6A2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 xml:space="preserve">sch. </w:t>
            </w:r>
          </w:p>
          <w:p w14:paraId="6CD7EC48" w14:textId="77777777" w:rsidR="00BA6A21" w:rsidRDefault="00BA6A2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18 şi 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907760" w14:textId="77777777" w:rsidR="00BA6A21" w:rsidRPr="000625F2" w:rsidRDefault="00BA6A2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0625F2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406308" w14:textId="77777777" w:rsidR="00BA6A21" w:rsidRDefault="00BA6A2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241CD9" w14:textId="77777777" w:rsidR="00BA6A21" w:rsidRPr="000625F2" w:rsidRDefault="00BA6A2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737CE3" w14:textId="77777777" w:rsidR="00BA6A21" w:rsidRDefault="00BA6A21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A6A21" w14:paraId="6F931AAE" w14:textId="77777777" w:rsidTr="003F58BA">
        <w:trPr>
          <w:cantSplit/>
          <w:trHeight w:val="63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A54E0A" w14:textId="77777777" w:rsidR="00BA6A21" w:rsidRDefault="00BA6A21" w:rsidP="00BA6A21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AFABBA" w14:textId="77777777" w:rsidR="00BA6A21" w:rsidRDefault="00BA6A2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5BCD18" w14:textId="77777777" w:rsidR="00BA6A21" w:rsidRPr="000625F2" w:rsidRDefault="00BA6A2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D7F958" w14:textId="77777777" w:rsidR="00BA6A21" w:rsidRDefault="00BA6A21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Costești</w:t>
            </w:r>
          </w:p>
          <w:p w14:paraId="438586D3" w14:textId="77777777" w:rsidR="00BA6A21" w:rsidRDefault="00BA6A21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Y, prim.-expedieri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922F08" w14:textId="77777777" w:rsidR="00BA6A21" w:rsidRDefault="00BA6A2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 xml:space="preserve">peste </w:t>
            </w:r>
          </w:p>
          <w:p w14:paraId="272332B4" w14:textId="77777777" w:rsidR="00BA6A21" w:rsidRDefault="00BA6A2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sch. 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5CF358" w14:textId="77777777" w:rsidR="00BA6A21" w:rsidRPr="000625F2" w:rsidRDefault="00BA6A2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F0232D" w14:textId="77777777" w:rsidR="00BA6A21" w:rsidRDefault="00BA6A2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8255A1" w14:textId="77777777" w:rsidR="00BA6A21" w:rsidRPr="000625F2" w:rsidRDefault="00BA6A2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1BEAFE" w14:textId="77777777" w:rsidR="00BA6A21" w:rsidRPr="00860983" w:rsidRDefault="00BA6A21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860983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412BC2A" w14:textId="77777777" w:rsidR="00BA6A21" w:rsidRDefault="00BA6A21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860983">
              <w:rPr>
                <w:b/>
                <w:bCs/>
                <w:i/>
                <w:iCs/>
                <w:sz w:val="20"/>
              </w:rPr>
              <w:t xml:space="preserve">Cap Y, liniile 3 - 5 </w:t>
            </w:r>
          </w:p>
          <w:p w14:paraId="5DC938FA" w14:textId="77777777" w:rsidR="00BA6A21" w:rsidRDefault="00BA6A21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860983">
              <w:rPr>
                <w:b/>
                <w:bCs/>
                <w:i/>
                <w:iCs/>
                <w:sz w:val="20"/>
              </w:rPr>
              <w:t xml:space="preserve">st. Costești, din </w:t>
            </w:r>
            <w:r>
              <w:rPr>
                <w:b/>
                <w:bCs/>
                <w:i/>
                <w:iCs/>
                <w:sz w:val="20"/>
              </w:rPr>
              <w:t xml:space="preserve">direcția </w:t>
            </w:r>
            <w:r w:rsidRPr="00860983">
              <w:rPr>
                <w:b/>
                <w:bCs/>
                <w:i/>
                <w:iCs/>
                <w:sz w:val="20"/>
              </w:rPr>
              <w:t xml:space="preserve"> Fâlfani L 101 și </w:t>
            </w:r>
          </w:p>
          <w:p w14:paraId="0B9BB59E" w14:textId="77777777" w:rsidR="00BA6A21" w:rsidRDefault="00BA6A21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860983">
              <w:rPr>
                <w:b/>
                <w:bCs/>
                <w:i/>
                <w:iCs/>
                <w:sz w:val="20"/>
              </w:rPr>
              <w:t>direc</w:t>
            </w:r>
            <w:r>
              <w:rPr>
                <w:b/>
                <w:bCs/>
                <w:i/>
                <w:iCs/>
                <w:sz w:val="20"/>
              </w:rPr>
              <w:t>ția</w:t>
            </w:r>
            <w:r w:rsidRPr="00860983">
              <w:rPr>
                <w:b/>
                <w:bCs/>
                <w:i/>
                <w:iCs/>
                <w:sz w:val="20"/>
              </w:rPr>
              <w:t xml:space="preserve"> Roșiori </w:t>
            </w:r>
            <w:r>
              <w:rPr>
                <w:b/>
                <w:bCs/>
                <w:i/>
                <w:iCs/>
                <w:sz w:val="20"/>
              </w:rPr>
              <w:t>Nord</w:t>
            </w:r>
            <w:r w:rsidRPr="00860983">
              <w:rPr>
                <w:b/>
                <w:bCs/>
                <w:i/>
                <w:iCs/>
                <w:sz w:val="20"/>
              </w:rPr>
              <w:t xml:space="preserve"> L 110.</w:t>
            </w:r>
          </w:p>
        </w:tc>
      </w:tr>
      <w:tr w:rsidR="00BA6A21" w14:paraId="7C489BEB" w14:textId="77777777" w:rsidTr="003F58BA">
        <w:trPr>
          <w:cantSplit/>
          <w:trHeight w:val="63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736C75" w14:textId="77777777" w:rsidR="00BA6A21" w:rsidRDefault="00BA6A21" w:rsidP="00BA6A21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14D065" w14:textId="77777777" w:rsidR="00BA6A21" w:rsidRDefault="00BA6A2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132+800</w:t>
            </w:r>
          </w:p>
          <w:p w14:paraId="258B9154" w14:textId="77777777" w:rsidR="00BA6A21" w:rsidRDefault="00BA6A2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135+100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5306CC" w14:textId="77777777" w:rsidR="00BA6A21" w:rsidRPr="000625F2" w:rsidRDefault="00BA6A2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38C4A8" w14:textId="77777777" w:rsidR="00BA6A21" w:rsidRDefault="00BA6A21" w:rsidP="003E586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Costești - Fâlfani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DD4750" w14:textId="77777777" w:rsidR="00BA6A21" w:rsidRDefault="00BA6A2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057938" w14:textId="77777777" w:rsidR="00BA6A21" w:rsidRDefault="00BA6A2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0812D1" w14:textId="77777777" w:rsidR="00BA6A21" w:rsidRDefault="00BA6A2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C69B9D" w14:textId="77777777" w:rsidR="00BA6A21" w:rsidRPr="000625F2" w:rsidRDefault="00BA6A2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4CBF02" w14:textId="77777777" w:rsidR="00BA6A21" w:rsidRPr="00860983" w:rsidRDefault="00BA6A21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BA6A21" w14:paraId="566CA16F" w14:textId="77777777" w:rsidTr="003F58BA">
        <w:trPr>
          <w:cantSplit/>
          <w:trHeight w:val="63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9291AB" w14:textId="77777777" w:rsidR="00BA6A21" w:rsidRDefault="00BA6A21" w:rsidP="00BA6A21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EAF401" w14:textId="77777777" w:rsidR="00BA6A21" w:rsidRDefault="00BA6A2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141+400</w:t>
            </w:r>
          </w:p>
          <w:p w14:paraId="459FD4FB" w14:textId="77777777" w:rsidR="00BA6A21" w:rsidRDefault="00BA6A2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142+200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BA7C86" w14:textId="77777777" w:rsidR="00BA6A21" w:rsidRDefault="00BA6A2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47E444" w14:textId="77777777" w:rsidR="00BA6A21" w:rsidRDefault="00BA6A21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Fâlfani - Stolnici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0CD865" w14:textId="77777777" w:rsidR="00BA6A21" w:rsidRDefault="00BA6A2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D696C7" w14:textId="77777777" w:rsidR="00BA6A21" w:rsidRPr="000625F2" w:rsidRDefault="00BA6A2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62FBFB" w14:textId="77777777" w:rsidR="00BA6A21" w:rsidRDefault="00BA6A2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697BAF" w14:textId="77777777" w:rsidR="00BA6A21" w:rsidRPr="000625F2" w:rsidRDefault="00BA6A2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BAEEEC" w14:textId="77777777" w:rsidR="00BA6A21" w:rsidRDefault="00BA6A21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BA6A21" w14:paraId="4138AD33" w14:textId="77777777" w:rsidTr="003F58BA">
        <w:trPr>
          <w:cantSplit/>
          <w:trHeight w:val="63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7A0707" w14:textId="77777777" w:rsidR="00BA6A21" w:rsidRDefault="00BA6A21" w:rsidP="00BA6A21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6C5A02" w14:textId="77777777" w:rsidR="00BA6A21" w:rsidRDefault="00BA6A2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152+400</w:t>
            </w:r>
          </w:p>
          <w:p w14:paraId="4BC5B69F" w14:textId="77777777" w:rsidR="00BA6A21" w:rsidRDefault="00BA6A2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153+200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FBDEEE" w14:textId="77777777" w:rsidR="00BA6A21" w:rsidRDefault="00BA6A2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A44341" w14:textId="77777777" w:rsidR="00BA6A21" w:rsidRDefault="00BA6A21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Hârsești - Corbu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B4D294" w14:textId="77777777" w:rsidR="00BA6A21" w:rsidRDefault="00BA6A2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FF59EC" w14:textId="77777777" w:rsidR="00BA6A21" w:rsidRDefault="00BA6A2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298AA0" w14:textId="77777777" w:rsidR="00BA6A21" w:rsidRDefault="00BA6A2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B7F871" w14:textId="77777777" w:rsidR="00BA6A21" w:rsidRPr="000625F2" w:rsidRDefault="00BA6A2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C2B222" w14:textId="77777777" w:rsidR="00BA6A21" w:rsidRPr="00860983" w:rsidRDefault="00BA6A21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A6A21" w14:paraId="31DE7A43" w14:textId="77777777" w:rsidTr="003F58BA">
        <w:trPr>
          <w:cantSplit/>
          <w:trHeight w:val="63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59581E" w14:textId="77777777" w:rsidR="00BA6A21" w:rsidRDefault="00BA6A21" w:rsidP="00BA6A21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964188" w14:textId="77777777" w:rsidR="00BA6A21" w:rsidRDefault="00BA6A2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5CAE96" w14:textId="77777777" w:rsidR="00BA6A21" w:rsidRDefault="00BA6A2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A28277" w14:textId="77777777" w:rsidR="00BA6A21" w:rsidRDefault="00BA6A21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Corbu</w:t>
            </w:r>
          </w:p>
          <w:p w14:paraId="1E73DE22" w14:textId="77777777" w:rsidR="00BA6A21" w:rsidRDefault="00BA6A21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1D7C17" w14:textId="77777777" w:rsidR="00BA6A21" w:rsidRDefault="00BA6A2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2C2E71F9" w14:textId="77777777" w:rsidR="00BA6A21" w:rsidRDefault="00BA6A2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z w:val="20"/>
              </w:rPr>
              <w:t>8 / 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D71B5A" w14:textId="77777777" w:rsidR="00BA6A21" w:rsidRPr="000625F2" w:rsidRDefault="00BA6A2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0625F2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410085" w14:textId="77777777" w:rsidR="00BA6A21" w:rsidRDefault="00BA6A2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BDCA54" w14:textId="77777777" w:rsidR="00BA6A21" w:rsidRPr="000625F2" w:rsidRDefault="00BA6A2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07D475" w14:textId="77777777" w:rsidR="00BA6A21" w:rsidRDefault="00BA6A21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Cu afectarea liniei 4</w:t>
            </w:r>
          </w:p>
          <w:p w14:paraId="3A6E3B1C" w14:textId="77777777" w:rsidR="00BA6A21" w:rsidRDefault="00BA6A21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 primiri - expedieri.</w:t>
            </w:r>
          </w:p>
        </w:tc>
      </w:tr>
      <w:tr w:rsidR="00BA6A21" w14:paraId="0244F127" w14:textId="77777777" w:rsidTr="003F58BA">
        <w:trPr>
          <w:cantSplit/>
          <w:trHeight w:val="55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05350E" w14:textId="77777777" w:rsidR="00BA6A21" w:rsidRDefault="00BA6A21" w:rsidP="00BA6A21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D13653" w14:textId="77777777" w:rsidR="00BA6A21" w:rsidRDefault="00BA6A2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1DD8A3" w14:textId="77777777" w:rsidR="00BA6A21" w:rsidRPr="000625F2" w:rsidRDefault="00BA6A2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0C8775" w14:textId="77777777" w:rsidR="00BA6A21" w:rsidRDefault="00BA6A21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Sineşti</w:t>
            </w:r>
          </w:p>
          <w:p w14:paraId="75B56DB7" w14:textId="77777777" w:rsidR="00BA6A21" w:rsidRDefault="00BA6A21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2 </w:t>
            </w:r>
          </w:p>
          <w:p w14:paraId="4C3EF9FE" w14:textId="77777777" w:rsidR="00BA6A21" w:rsidRDefault="00BA6A21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09707F" w14:textId="77777777" w:rsidR="00BA6A21" w:rsidRDefault="00BA6A2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2D8F34" w14:textId="77777777" w:rsidR="00BA6A21" w:rsidRPr="000625F2" w:rsidRDefault="00BA6A2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0625F2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DB9A47" w14:textId="77777777" w:rsidR="00BA6A21" w:rsidRDefault="00BA6A2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BA6E36" w14:textId="77777777" w:rsidR="00BA6A21" w:rsidRPr="000625F2" w:rsidRDefault="00BA6A2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22CDFA" w14:textId="77777777" w:rsidR="00BA6A21" w:rsidRDefault="00BA6A21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A6A21" w14:paraId="61375FEC" w14:textId="77777777" w:rsidTr="003F58BA">
        <w:trPr>
          <w:cantSplit/>
          <w:trHeight w:val="40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E40610" w14:textId="77777777" w:rsidR="00BA6A21" w:rsidRDefault="00BA6A21" w:rsidP="00BA6A21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C963B1" w14:textId="77777777" w:rsidR="00BA6A21" w:rsidRDefault="00BA6A2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162+900</w:t>
            </w:r>
          </w:p>
          <w:p w14:paraId="6802398A" w14:textId="77777777" w:rsidR="00BA6A21" w:rsidRDefault="00BA6A2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163+300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6664D6" w14:textId="77777777" w:rsidR="00BA6A21" w:rsidRPr="000625F2" w:rsidRDefault="00BA6A2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372954" w14:textId="77777777" w:rsidR="00BA6A21" w:rsidRDefault="00BA6A21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Sineşti - Potcoava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394F37" w14:textId="77777777" w:rsidR="00BA6A21" w:rsidRDefault="00BA6A2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A0A057" w14:textId="77777777" w:rsidR="00BA6A21" w:rsidRPr="000625F2" w:rsidRDefault="00BA6A2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33D54B" w14:textId="77777777" w:rsidR="00BA6A21" w:rsidRDefault="00BA6A2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8A4DC0" w14:textId="77777777" w:rsidR="00BA6A21" w:rsidRPr="000625F2" w:rsidRDefault="00BA6A2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D59EBC" w14:textId="77777777" w:rsidR="00BA6A21" w:rsidRDefault="00BA6A21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BA6A21" w14:paraId="552CF4DA" w14:textId="77777777" w:rsidTr="003F58BA">
        <w:trPr>
          <w:cantSplit/>
          <w:trHeight w:val="40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67C178" w14:textId="77777777" w:rsidR="00BA6A21" w:rsidRDefault="00BA6A21" w:rsidP="00BA6A21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75DF2D" w14:textId="77777777" w:rsidR="00BA6A21" w:rsidRDefault="00BA6A2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168+500</w:t>
            </w:r>
          </w:p>
          <w:p w14:paraId="33FF9F3C" w14:textId="77777777" w:rsidR="00BA6A21" w:rsidRDefault="00BA6A2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174+500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8C8B20" w14:textId="77777777" w:rsidR="00BA6A21" w:rsidRPr="000625F2" w:rsidRDefault="00BA6A2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C22BA8" w14:textId="77777777" w:rsidR="00BA6A21" w:rsidRDefault="00BA6A21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Potcoava</w:t>
            </w:r>
          </w:p>
          <w:p w14:paraId="6611AE8F" w14:textId="77777777" w:rsidR="00BA6A21" w:rsidRDefault="00BA6A21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directă si  Potcoava – Bălteni Olt</w:t>
            </w:r>
          </w:p>
          <w:p w14:paraId="4F629EAE" w14:textId="77777777" w:rsidR="00BA6A21" w:rsidRDefault="00BA6A21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6E6749" w14:textId="77777777" w:rsidR="00BA6A21" w:rsidRDefault="00BA6A2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7D087A" w14:textId="77777777" w:rsidR="00BA6A21" w:rsidRPr="000625F2" w:rsidRDefault="00BA6A2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BB0990" w14:textId="77777777" w:rsidR="00BA6A21" w:rsidRDefault="00BA6A2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6A9999" w14:textId="77777777" w:rsidR="00BA6A21" w:rsidRPr="000625F2" w:rsidRDefault="00BA6A2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937CF1" w14:textId="77777777" w:rsidR="00BA6A21" w:rsidRDefault="00BA6A21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BA6A21" w14:paraId="6E545ECD" w14:textId="77777777" w:rsidTr="003F58BA">
        <w:trPr>
          <w:cantSplit/>
          <w:trHeight w:val="40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BA3E17" w14:textId="77777777" w:rsidR="00BA6A21" w:rsidRDefault="00BA6A21" w:rsidP="00BA6A21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ECCB99" w14:textId="77777777" w:rsidR="00BA6A21" w:rsidRDefault="00BA6A2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4BA538" w14:textId="77777777" w:rsidR="00BA6A21" w:rsidRPr="000625F2" w:rsidRDefault="00BA6A2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0E19C1" w14:textId="77777777" w:rsidR="00BA6A21" w:rsidRDefault="00BA6A21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Potcoava</w:t>
            </w:r>
          </w:p>
          <w:p w14:paraId="1AFED4BC" w14:textId="77777777" w:rsidR="00BA6A21" w:rsidRDefault="00BA6A21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33FF0C" w14:textId="77777777" w:rsidR="00BA6A21" w:rsidRDefault="00BA6A2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CC4588" w14:textId="77777777" w:rsidR="00BA6A21" w:rsidRPr="000625F2" w:rsidRDefault="00BA6A2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0625F2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942189" w14:textId="77777777" w:rsidR="00BA6A21" w:rsidRDefault="00BA6A2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D76846" w14:textId="77777777" w:rsidR="00BA6A21" w:rsidRPr="000625F2" w:rsidRDefault="00BA6A2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C827A9" w14:textId="77777777" w:rsidR="00BA6A21" w:rsidRDefault="00BA6A21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Cu afectarea liniei 1</w:t>
            </w:r>
          </w:p>
          <w:p w14:paraId="29A65D41" w14:textId="77777777" w:rsidR="00BA6A21" w:rsidRDefault="00BA6A21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– expedieri.</w:t>
            </w:r>
          </w:p>
        </w:tc>
      </w:tr>
      <w:tr w:rsidR="00BA6A21" w14:paraId="2473E888" w14:textId="77777777" w:rsidTr="003F58BA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C5D6A9" w14:textId="77777777" w:rsidR="00BA6A21" w:rsidRDefault="00BA6A21" w:rsidP="00BA6A21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C8D25D" w14:textId="77777777" w:rsidR="00BA6A21" w:rsidRDefault="00BA6A2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3AD968" w14:textId="77777777" w:rsidR="00BA6A21" w:rsidRPr="000625F2" w:rsidRDefault="00BA6A2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B33749" w14:textId="77777777" w:rsidR="00BA6A21" w:rsidRDefault="00BA6A21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Potcoava</w:t>
            </w:r>
          </w:p>
          <w:p w14:paraId="425CC775" w14:textId="77777777" w:rsidR="00BA6A21" w:rsidRDefault="00BA6A21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1 </w:t>
            </w:r>
          </w:p>
          <w:p w14:paraId="7C5CA878" w14:textId="77777777" w:rsidR="00BA6A21" w:rsidRDefault="00BA6A21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B8030D" w14:textId="77777777" w:rsidR="00BA6A21" w:rsidRDefault="00BA6A2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7359BC26" w14:textId="77777777" w:rsidR="00BA6A21" w:rsidRDefault="00BA6A2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93E102" w14:textId="77777777" w:rsidR="00BA6A21" w:rsidRPr="000625F2" w:rsidRDefault="00BA6A2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0625F2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2BF673" w14:textId="77777777" w:rsidR="00BA6A21" w:rsidRDefault="00BA6A2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9A62C2" w14:textId="77777777" w:rsidR="00BA6A21" w:rsidRPr="000625F2" w:rsidRDefault="00BA6A2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CB832C" w14:textId="77777777" w:rsidR="00BA6A21" w:rsidRDefault="00BA6A21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A6A21" w14:paraId="4F3F25FA" w14:textId="77777777" w:rsidTr="003F58BA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AC7011" w14:textId="77777777" w:rsidR="00BA6A21" w:rsidRDefault="00BA6A21" w:rsidP="00BA6A21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53FAAB" w14:textId="77777777" w:rsidR="00BA6A21" w:rsidRDefault="00BA6A2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C43854" w14:textId="77777777" w:rsidR="00BA6A21" w:rsidRPr="000625F2" w:rsidRDefault="00BA6A2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B1CFEC" w14:textId="77777777" w:rsidR="00BA6A21" w:rsidRDefault="00BA6A21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Potcoava</w:t>
            </w:r>
          </w:p>
          <w:p w14:paraId="01826FAC" w14:textId="77777777" w:rsidR="00BA6A21" w:rsidRDefault="00BA6A21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3 </w:t>
            </w:r>
          </w:p>
          <w:p w14:paraId="0402D249" w14:textId="77777777" w:rsidR="00BA6A21" w:rsidRDefault="00BA6A21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49E1DB" w14:textId="77777777" w:rsidR="00BA6A21" w:rsidRDefault="00BA6A2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 la călcâi sch. 7 până la axa stației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6A81C1" w14:textId="77777777" w:rsidR="00BA6A21" w:rsidRPr="000625F2" w:rsidRDefault="00BA6A2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00B8FA" w14:textId="77777777" w:rsidR="00BA6A21" w:rsidRDefault="00BA6A2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C5564B" w14:textId="77777777" w:rsidR="00BA6A21" w:rsidRPr="000625F2" w:rsidRDefault="00BA6A2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8C3E4E" w14:textId="77777777" w:rsidR="00BA6A21" w:rsidRDefault="00BA6A21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A6A21" w14:paraId="39D6411C" w14:textId="77777777" w:rsidTr="003F58BA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A0DA89" w14:textId="77777777" w:rsidR="00BA6A21" w:rsidRDefault="00BA6A21" w:rsidP="00BA6A21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EC9721" w14:textId="77777777" w:rsidR="00BA6A21" w:rsidRDefault="00BA6A2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6EB344" w14:textId="77777777" w:rsidR="00BA6A21" w:rsidRPr="000625F2" w:rsidRDefault="00BA6A2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E00F39" w14:textId="77777777" w:rsidR="00BA6A21" w:rsidRDefault="00BA6A21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Bălteni</w:t>
            </w:r>
          </w:p>
          <w:p w14:paraId="4FB4B72D" w14:textId="77777777" w:rsidR="00BA6A21" w:rsidRDefault="00BA6A21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2 </w:t>
            </w:r>
          </w:p>
          <w:p w14:paraId="62E41F66" w14:textId="77777777" w:rsidR="00BA6A21" w:rsidRDefault="00BA6A21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957507" w14:textId="77777777" w:rsidR="00BA6A21" w:rsidRDefault="00BA6A2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B779BD" w14:textId="77777777" w:rsidR="00BA6A21" w:rsidRPr="000625F2" w:rsidRDefault="00BA6A2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0625F2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C62C97" w14:textId="77777777" w:rsidR="00BA6A21" w:rsidRDefault="00BA6A2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A96A08" w14:textId="77777777" w:rsidR="00BA6A21" w:rsidRPr="000625F2" w:rsidRDefault="00BA6A2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559231" w14:textId="77777777" w:rsidR="00BA6A21" w:rsidRDefault="00BA6A21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A6A21" w14:paraId="635D8259" w14:textId="77777777" w:rsidTr="003F58BA">
        <w:trPr>
          <w:cantSplit/>
          <w:trHeight w:val="20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8CAACF" w14:textId="77777777" w:rsidR="00BA6A21" w:rsidRDefault="00BA6A21" w:rsidP="00BA6A21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81A6A9" w14:textId="77777777" w:rsidR="00BA6A21" w:rsidRDefault="00BA6A2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E364C2" w14:textId="77777777" w:rsidR="00BA6A21" w:rsidRPr="000625F2" w:rsidRDefault="00BA6A2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9D2545" w14:textId="77777777" w:rsidR="00BA6A21" w:rsidRDefault="00BA6A21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Recea</w:t>
            </w:r>
          </w:p>
          <w:p w14:paraId="6BAB83C8" w14:textId="77777777" w:rsidR="00BA6A21" w:rsidRDefault="00BA6A21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EB86F2" w14:textId="77777777" w:rsidR="00BA6A21" w:rsidRDefault="00BA6A2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3FA4ABFC" w14:textId="77777777" w:rsidR="00BA6A21" w:rsidRDefault="00BA6A2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66B39F" w14:textId="77777777" w:rsidR="00BA6A21" w:rsidRPr="000625F2" w:rsidRDefault="00BA6A2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0625F2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05A2C5" w14:textId="77777777" w:rsidR="00BA6A21" w:rsidRDefault="00BA6A2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422865" w14:textId="77777777" w:rsidR="00BA6A21" w:rsidRPr="000625F2" w:rsidRDefault="00BA6A2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1499CF" w14:textId="77777777" w:rsidR="00BA6A21" w:rsidRDefault="00BA6A21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A6A21" w14:paraId="452901AD" w14:textId="77777777" w:rsidTr="003F58BA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5E7C9B" w14:textId="77777777" w:rsidR="00BA6A21" w:rsidRDefault="00BA6A21" w:rsidP="00BA6A21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DF0BD7" w14:textId="77777777" w:rsidR="00BA6A21" w:rsidRDefault="00BA6A2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D62686" w14:textId="77777777" w:rsidR="00BA6A21" w:rsidRPr="000625F2" w:rsidRDefault="00BA6A2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90C057" w14:textId="77777777" w:rsidR="00BA6A21" w:rsidRDefault="00BA6A21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Slatina</w:t>
            </w:r>
          </w:p>
          <w:p w14:paraId="692FA564" w14:textId="77777777" w:rsidR="00BA6A21" w:rsidRDefault="00BA6A21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5 şi 6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E8DAB9" w14:textId="77777777" w:rsidR="00BA6A21" w:rsidRDefault="00BA6A2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1BCC89" w14:textId="77777777" w:rsidR="00BA6A21" w:rsidRPr="000625F2" w:rsidRDefault="00BA6A2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0625F2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82A21A" w14:textId="77777777" w:rsidR="00BA6A21" w:rsidRDefault="00BA6A2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917C83" w14:textId="77777777" w:rsidR="00BA6A21" w:rsidRPr="000625F2" w:rsidRDefault="00BA6A2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6288DB" w14:textId="77777777" w:rsidR="00BA6A21" w:rsidRDefault="00BA6A21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A6A21" w14:paraId="38E86634" w14:textId="77777777" w:rsidTr="003F58BA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323050" w14:textId="77777777" w:rsidR="00BA6A21" w:rsidRDefault="00BA6A21" w:rsidP="00BA6A21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7442C9" w14:textId="77777777" w:rsidR="00BA6A21" w:rsidRDefault="00BA6A2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32C4B4" w14:textId="77777777" w:rsidR="00BA6A21" w:rsidRPr="000625F2" w:rsidRDefault="00BA6A2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B10341" w14:textId="77777777" w:rsidR="00BA6A21" w:rsidRDefault="00BA6A21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Slatina</w:t>
            </w:r>
          </w:p>
          <w:p w14:paraId="7FD6DAF5" w14:textId="77777777" w:rsidR="00BA6A21" w:rsidRDefault="00BA6A21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7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9ADD11" w14:textId="77777777" w:rsidR="00BA6A21" w:rsidRDefault="00BA6A2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din </w:t>
            </w:r>
          </w:p>
          <w:p w14:paraId="001FBCF5" w14:textId="77777777" w:rsidR="00BA6A21" w:rsidRDefault="00BA6A2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Cap X în </w:t>
            </w:r>
          </w:p>
          <w:p w14:paraId="5CA0A625" w14:textId="77777777" w:rsidR="00BA6A21" w:rsidRDefault="00BA6A2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axa staţiei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12BA8D" w14:textId="77777777" w:rsidR="00BA6A21" w:rsidRPr="000625F2" w:rsidRDefault="00BA6A2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0625F2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8B84AB" w14:textId="77777777" w:rsidR="00BA6A21" w:rsidRDefault="00BA6A2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6D7EF9" w14:textId="77777777" w:rsidR="00BA6A21" w:rsidRPr="000625F2" w:rsidRDefault="00BA6A2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ACCAAF" w14:textId="77777777" w:rsidR="00BA6A21" w:rsidRDefault="00BA6A21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Restul liniei este închisă.</w:t>
            </w:r>
          </w:p>
        </w:tc>
      </w:tr>
      <w:tr w:rsidR="00BA6A21" w14:paraId="026406FE" w14:textId="77777777" w:rsidTr="003F58BA">
        <w:trPr>
          <w:cantSplit/>
          <w:trHeight w:val="72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A5AF6F" w14:textId="77777777" w:rsidR="00BA6A21" w:rsidRDefault="00BA6A21" w:rsidP="00BA6A21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48074B" w14:textId="77777777" w:rsidR="00BA6A21" w:rsidRDefault="00BA6A2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4CBD83" w14:textId="77777777" w:rsidR="00BA6A21" w:rsidRPr="000625F2" w:rsidRDefault="00BA6A2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0F0855" w14:textId="77777777" w:rsidR="00BA6A21" w:rsidRDefault="00BA6A21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Slatina</w:t>
            </w:r>
          </w:p>
          <w:p w14:paraId="11BF7222" w14:textId="77777777" w:rsidR="00BA6A21" w:rsidRDefault="00BA6A21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8 </w:t>
            </w:r>
          </w:p>
          <w:p w14:paraId="788A403D" w14:textId="77777777" w:rsidR="00BA6A21" w:rsidRDefault="00BA6A21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CF65B5" w14:textId="77777777" w:rsidR="00BA6A21" w:rsidRDefault="00BA6A2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toată linia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7DD335" w14:textId="77777777" w:rsidR="00BA6A21" w:rsidRPr="000625F2" w:rsidRDefault="00BA6A2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1C54DF" w14:textId="77777777" w:rsidR="00BA6A21" w:rsidRDefault="00BA6A2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F0C6D4" w14:textId="77777777" w:rsidR="00BA6A21" w:rsidRPr="000625F2" w:rsidRDefault="00BA6A2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08885C" w14:textId="77777777" w:rsidR="00BA6A21" w:rsidRDefault="00BA6A21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A6A21" w14:paraId="5D8AED39" w14:textId="77777777" w:rsidTr="003F58BA">
        <w:trPr>
          <w:cantSplit/>
          <w:trHeight w:val="72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6D0262" w14:textId="77777777" w:rsidR="00BA6A21" w:rsidRDefault="00BA6A21" w:rsidP="00BA6A21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0147B7" w14:textId="77777777" w:rsidR="00BA6A21" w:rsidRDefault="00BA6A2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29075B" w14:textId="77777777" w:rsidR="00BA6A21" w:rsidRPr="000625F2" w:rsidRDefault="00BA6A2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0BF9AA" w14:textId="77777777" w:rsidR="00BA6A21" w:rsidRDefault="00BA6A21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Slatina</w:t>
            </w:r>
          </w:p>
          <w:p w14:paraId="5675ACCC" w14:textId="77777777" w:rsidR="00BA6A21" w:rsidRDefault="00BA6A21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 şi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72F73B" w14:textId="77777777" w:rsidR="00BA6A21" w:rsidRDefault="00BA6A2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 27, 33,  22 </w:t>
            </w:r>
          </w:p>
          <w:p w14:paraId="04838C92" w14:textId="77777777" w:rsidR="00BA6A21" w:rsidRDefault="00BA6A2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şi  34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B47383" w14:textId="77777777" w:rsidR="00BA6A21" w:rsidRPr="000625F2" w:rsidRDefault="00BA6A2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0625F2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C04474" w14:textId="77777777" w:rsidR="00BA6A21" w:rsidRDefault="00BA6A2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0EE425" w14:textId="77777777" w:rsidR="00BA6A21" w:rsidRPr="000625F2" w:rsidRDefault="00BA6A2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53164B" w14:textId="77777777" w:rsidR="00BA6A21" w:rsidRDefault="00BA6A21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Cu acces la liniile 3 - 11  primiri - expedieri.</w:t>
            </w:r>
          </w:p>
        </w:tc>
      </w:tr>
      <w:tr w:rsidR="00BA6A21" w14:paraId="6C3360DE" w14:textId="77777777" w:rsidTr="003F58BA">
        <w:trPr>
          <w:cantSplit/>
          <w:trHeight w:val="41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BB8377" w14:textId="77777777" w:rsidR="00BA6A21" w:rsidRDefault="00BA6A21" w:rsidP="00BA6A21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AF4B50" w14:textId="77777777" w:rsidR="00BA6A21" w:rsidRDefault="00BA6A2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E92928" w14:textId="77777777" w:rsidR="00BA6A21" w:rsidRPr="000625F2" w:rsidRDefault="00BA6A2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DCCF5A" w14:textId="77777777" w:rsidR="00BA6A21" w:rsidRDefault="00BA6A21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Slatina</w:t>
            </w:r>
          </w:p>
          <w:p w14:paraId="110B9826" w14:textId="77777777" w:rsidR="00BA6A21" w:rsidRDefault="00BA6A21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Cap X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D8A560" w14:textId="77777777" w:rsidR="00BA6A21" w:rsidRDefault="00BA6A2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064D16DD" w14:textId="77777777" w:rsidR="00BA6A21" w:rsidRDefault="00BA6A2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29 şi 31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72DE98" w14:textId="77777777" w:rsidR="00BA6A21" w:rsidRPr="000625F2" w:rsidRDefault="00BA6A2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0625F2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D263E9" w14:textId="77777777" w:rsidR="00BA6A21" w:rsidRDefault="00BA6A2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4F8A55" w14:textId="77777777" w:rsidR="00BA6A21" w:rsidRPr="000625F2" w:rsidRDefault="00BA6A2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7AAA8F" w14:textId="77777777" w:rsidR="00BA6A21" w:rsidRDefault="00BA6A21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7EDF4F6" w14:textId="77777777" w:rsidR="00BA6A21" w:rsidRDefault="00BA6A21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7 - 11</w:t>
            </w:r>
          </w:p>
          <w:p w14:paraId="6EDB4001" w14:textId="77777777" w:rsidR="00BA6A21" w:rsidRDefault="00BA6A21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 primiri – expedieri.</w:t>
            </w:r>
          </w:p>
        </w:tc>
      </w:tr>
      <w:tr w:rsidR="00BA6A21" w14:paraId="79418353" w14:textId="77777777" w:rsidTr="003F58BA">
        <w:trPr>
          <w:cantSplit/>
          <w:trHeight w:val="92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182441" w14:textId="77777777" w:rsidR="00BA6A21" w:rsidRDefault="00BA6A21" w:rsidP="00BA6A21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3391FA" w14:textId="77777777" w:rsidR="00BA6A21" w:rsidRDefault="00BA6A2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73FEC8" w14:textId="77777777" w:rsidR="00BA6A21" w:rsidRPr="000625F2" w:rsidRDefault="00BA6A2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022C20" w14:textId="77777777" w:rsidR="00BA6A21" w:rsidRDefault="00BA6A21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Slatina</w:t>
            </w:r>
          </w:p>
          <w:p w14:paraId="5B63AFED" w14:textId="77777777" w:rsidR="00BA6A21" w:rsidRDefault="00BA6A21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60EAF2" w14:textId="77777777" w:rsidR="00BA6A21" w:rsidRDefault="00BA6A2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13220335" w14:textId="77777777" w:rsidR="00BA6A21" w:rsidRDefault="00BA6A2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 / 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E1D210" w14:textId="77777777" w:rsidR="00BA6A21" w:rsidRPr="000625F2" w:rsidRDefault="00BA6A2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446010" w14:textId="77777777" w:rsidR="00BA6A21" w:rsidRDefault="00BA6A2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26451E" w14:textId="77777777" w:rsidR="00BA6A21" w:rsidRPr="000625F2" w:rsidRDefault="00BA6A2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365AAE" w14:textId="77777777" w:rsidR="00BA6A21" w:rsidRDefault="00BA6A21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Cu acces la liniile 5 - 11 primiri – expedieri.</w:t>
            </w:r>
          </w:p>
        </w:tc>
      </w:tr>
      <w:tr w:rsidR="00BA6A21" w14:paraId="07BC9808" w14:textId="77777777" w:rsidTr="003F58BA">
        <w:trPr>
          <w:cantSplit/>
          <w:trHeight w:val="8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57F73E" w14:textId="77777777" w:rsidR="00BA6A21" w:rsidRDefault="00BA6A21" w:rsidP="00BA6A21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B4FB8A" w14:textId="77777777" w:rsidR="00BA6A21" w:rsidRDefault="00BA6A2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2293D4" w14:textId="77777777" w:rsidR="00BA6A21" w:rsidRPr="000625F2" w:rsidRDefault="00BA6A2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8E1CC9" w14:textId="77777777" w:rsidR="00BA6A21" w:rsidRDefault="00BA6A21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Slatina</w:t>
            </w:r>
          </w:p>
          <w:p w14:paraId="13F30CA9" w14:textId="77777777" w:rsidR="00BA6A21" w:rsidRDefault="00BA6A21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39675D" w14:textId="77777777" w:rsidR="00BA6A21" w:rsidRDefault="00BA6A2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 30 / 36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3F4EED" w14:textId="77777777" w:rsidR="00BA6A21" w:rsidRPr="000625F2" w:rsidRDefault="00BA6A2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0625F2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C3A28E" w14:textId="77777777" w:rsidR="00BA6A21" w:rsidRDefault="00BA6A2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3FEDDE" w14:textId="77777777" w:rsidR="00BA6A21" w:rsidRPr="000625F2" w:rsidRDefault="00BA6A2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950DAD" w14:textId="77777777" w:rsidR="00BA6A21" w:rsidRDefault="00BA6A21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Cu acces la liniile 8 - 15</w:t>
            </w:r>
          </w:p>
          <w:p w14:paraId="5E3A903F" w14:textId="77777777" w:rsidR="00BA6A21" w:rsidRDefault="00BA6A21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 primiri - expedieri.</w:t>
            </w:r>
          </w:p>
        </w:tc>
      </w:tr>
      <w:tr w:rsidR="00BA6A21" w14:paraId="52AE8045" w14:textId="77777777" w:rsidTr="003F58BA">
        <w:trPr>
          <w:cantSplit/>
          <w:trHeight w:val="6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2127E5" w14:textId="77777777" w:rsidR="00BA6A21" w:rsidRDefault="00BA6A21" w:rsidP="00BA6A21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0476DA" w14:textId="77777777" w:rsidR="00BA6A21" w:rsidRDefault="00BA6A2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5049F0" w14:textId="77777777" w:rsidR="00BA6A21" w:rsidRPr="000625F2" w:rsidRDefault="00BA6A2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312D45" w14:textId="77777777" w:rsidR="00BA6A21" w:rsidRDefault="00BA6A21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Milcov, linia 1 </w:t>
            </w:r>
          </w:p>
          <w:p w14:paraId="3EA26292" w14:textId="77777777" w:rsidR="00BA6A21" w:rsidRDefault="00BA6A21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AC3ED9" w14:textId="77777777" w:rsidR="00BA6A21" w:rsidRDefault="00BA6A2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48F3F36F" w14:textId="77777777" w:rsidR="00BA6A21" w:rsidRDefault="00BA6A2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CEB2AE" w14:textId="77777777" w:rsidR="00BA6A21" w:rsidRPr="000625F2" w:rsidRDefault="00BA6A2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A99063" w14:textId="77777777" w:rsidR="00BA6A21" w:rsidRDefault="00BA6A2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14CAE7" w14:textId="77777777" w:rsidR="00BA6A21" w:rsidRPr="000625F2" w:rsidRDefault="00BA6A2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B8EECF" w14:textId="77777777" w:rsidR="00BA6A21" w:rsidRDefault="00BA6A21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A6A21" w14:paraId="45C82DEA" w14:textId="77777777" w:rsidTr="003F58BA">
        <w:trPr>
          <w:cantSplit/>
          <w:trHeight w:val="6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7BC7B0" w14:textId="77777777" w:rsidR="00BA6A21" w:rsidRDefault="00BA6A21" w:rsidP="00BA6A21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A85EA4" w14:textId="77777777" w:rsidR="00BA6A21" w:rsidRDefault="00BA6A2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4379CB" w14:textId="77777777" w:rsidR="00BA6A21" w:rsidRPr="000625F2" w:rsidRDefault="00BA6A2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A42DC6" w14:textId="77777777" w:rsidR="00BA6A21" w:rsidRDefault="00BA6A21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Slătioara</w:t>
            </w:r>
          </w:p>
          <w:p w14:paraId="747CD447" w14:textId="77777777" w:rsidR="00BA6A21" w:rsidRDefault="00BA6A21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2 </w:t>
            </w:r>
          </w:p>
          <w:p w14:paraId="73E88F57" w14:textId="77777777" w:rsidR="00BA6A21" w:rsidRDefault="00BA6A21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CFFE02" w14:textId="77777777" w:rsidR="00BA6A21" w:rsidRDefault="00BA6A2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355060E1" w14:textId="77777777" w:rsidR="00BA6A21" w:rsidRDefault="00BA6A2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A15C85" w14:textId="77777777" w:rsidR="00BA6A21" w:rsidRPr="000625F2" w:rsidRDefault="00BA6A2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0625F2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6750C7" w14:textId="77777777" w:rsidR="00BA6A21" w:rsidRDefault="00BA6A2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92C2CC" w14:textId="77777777" w:rsidR="00BA6A21" w:rsidRPr="000625F2" w:rsidRDefault="00BA6A2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480A83" w14:textId="77777777" w:rsidR="00BA6A21" w:rsidRDefault="00BA6A21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A6A21" w14:paraId="7C14FDE6" w14:textId="77777777" w:rsidTr="003F58BA">
        <w:trPr>
          <w:cantSplit/>
          <w:trHeight w:val="80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963A42" w14:textId="77777777" w:rsidR="00BA6A21" w:rsidRDefault="00BA6A21" w:rsidP="00BA6A21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45BE0F" w14:textId="77777777" w:rsidR="00BA6A21" w:rsidRDefault="00BA6A2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205+450</w:t>
            </w:r>
          </w:p>
          <w:p w14:paraId="37991540" w14:textId="77777777" w:rsidR="00BA6A21" w:rsidRDefault="00BA6A2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206+600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D0FCE3" w14:textId="77777777" w:rsidR="00BA6A21" w:rsidRPr="000625F2" w:rsidRDefault="00BA6A2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8252A1" w14:textId="77777777" w:rsidR="00BA6A21" w:rsidRDefault="00BA6A21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Piatra Olt</w:t>
            </w:r>
          </w:p>
          <w:p w14:paraId="14A8ACE1" w14:textId="77777777" w:rsidR="00BA6A21" w:rsidRDefault="00BA6A21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directă</w:t>
            </w:r>
          </w:p>
          <w:p w14:paraId="25FCE4AB" w14:textId="77777777" w:rsidR="00BA6A21" w:rsidRDefault="00BA6A21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(din călcâiul schimbătorului numărul 23 până la vârful schimbătorului numărul 14)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DD3F0C" w14:textId="77777777" w:rsidR="00BA6A21" w:rsidRDefault="00BA6A2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C8A1C6" w14:textId="77777777" w:rsidR="00BA6A21" w:rsidRPr="000625F2" w:rsidRDefault="00BA6A2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F310DB" w14:textId="77777777" w:rsidR="00BA6A21" w:rsidRDefault="00BA6A2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DA78ED" w14:textId="77777777" w:rsidR="00BA6A21" w:rsidRPr="000625F2" w:rsidRDefault="00BA6A2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5DEDFF" w14:textId="77777777" w:rsidR="00BA6A21" w:rsidRDefault="00BA6A21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7B801791" w14:textId="77777777" w:rsidR="00BA6A21" w:rsidRDefault="00BA6A21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Staţie paralelogram.</w:t>
            </w:r>
          </w:p>
        </w:tc>
      </w:tr>
      <w:tr w:rsidR="00BA6A21" w14:paraId="67E885EB" w14:textId="77777777" w:rsidTr="003F58BA">
        <w:trPr>
          <w:cantSplit/>
          <w:trHeight w:val="47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5D53DE" w14:textId="77777777" w:rsidR="00BA6A21" w:rsidRDefault="00BA6A21" w:rsidP="00BA6A21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675A78" w14:textId="77777777" w:rsidR="00BA6A21" w:rsidRDefault="00BA6A2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0679E0" w14:textId="77777777" w:rsidR="00BA6A21" w:rsidRPr="000625F2" w:rsidRDefault="00BA6A2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7E3667" w14:textId="77777777" w:rsidR="00BA6A21" w:rsidRDefault="00BA6A21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Piatra Olt</w:t>
            </w:r>
          </w:p>
          <w:p w14:paraId="42F9F7D1" w14:textId="77777777" w:rsidR="00BA6A21" w:rsidRDefault="00BA6A21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A4E412" w14:textId="77777777" w:rsidR="00BA6A21" w:rsidRDefault="00BA6A21" w:rsidP="006E418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72CE4387" w14:textId="77777777" w:rsidR="00BA6A21" w:rsidRDefault="00BA6A2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26, 32,  38, 42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018CB3" w14:textId="77777777" w:rsidR="00BA6A21" w:rsidRPr="000625F2" w:rsidRDefault="00BA6A2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7F9634" w14:textId="77777777" w:rsidR="00BA6A21" w:rsidRDefault="00BA6A2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B22760" w14:textId="77777777" w:rsidR="00BA6A21" w:rsidRPr="000625F2" w:rsidRDefault="00BA6A2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9D6997" w14:textId="77777777" w:rsidR="00BA6A21" w:rsidRDefault="00BA6A21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Cu afectarea liniilor 4 - 11.</w:t>
            </w:r>
          </w:p>
        </w:tc>
      </w:tr>
      <w:tr w:rsidR="00BA6A21" w14:paraId="5F20A355" w14:textId="77777777" w:rsidTr="003F58BA">
        <w:trPr>
          <w:cantSplit/>
          <w:trHeight w:val="69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666DD3" w14:textId="77777777" w:rsidR="00BA6A21" w:rsidRDefault="00BA6A21" w:rsidP="00BA6A21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900F3F" w14:textId="77777777" w:rsidR="00BA6A21" w:rsidRDefault="00BA6A2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A5A454" w14:textId="77777777" w:rsidR="00BA6A21" w:rsidRPr="000625F2" w:rsidRDefault="00BA6A2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9DE616" w14:textId="77777777" w:rsidR="00BA6A21" w:rsidRDefault="00BA6A21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Piatra Olt</w:t>
            </w:r>
          </w:p>
          <w:p w14:paraId="58909CFA" w14:textId="77777777" w:rsidR="00BA6A21" w:rsidRDefault="00BA6A21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8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E30B7F" w14:textId="77777777" w:rsidR="00BA6A21" w:rsidRDefault="00BA6A2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273CD776" w14:textId="77777777" w:rsidR="00BA6A21" w:rsidRDefault="00BA6A2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2298EA" w14:textId="77777777" w:rsidR="00BA6A21" w:rsidRPr="000625F2" w:rsidRDefault="00BA6A2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513B0D" w14:textId="77777777" w:rsidR="00BA6A21" w:rsidRDefault="00BA6A2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5326BC" w14:textId="77777777" w:rsidR="00BA6A21" w:rsidRPr="000625F2" w:rsidRDefault="00BA6A2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01B8EF" w14:textId="77777777" w:rsidR="00BA6A21" w:rsidRDefault="00BA6A21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A6A21" w14:paraId="110D2F07" w14:textId="77777777" w:rsidTr="003F58BA">
        <w:trPr>
          <w:cantSplit/>
          <w:trHeight w:val="69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26CD0C" w14:textId="77777777" w:rsidR="00BA6A21" w:rsidRDefault="00BA6A21" w:rsidP="00BA6A21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94FEAE" w14:textId="77777777" w:rsidR="00BA6A21" w:rsidRDefault="00BA6A2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FB3154" w14:textId="77777777" w:rsidR="00BA6A21" w:rsidRPr="000625F2" w:rsidRDefault="00BA6A2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A0455F" w14:textId="77777777" w:rsidR="00BA6A21" w:rsidRDefault="00BA6A21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Balş</w:t>
            </w:r>
          </w:p>
          <w:p w14:paraId="19922FE5" w14:textId="77777777" w:rsidR="00BA6A21" w:rsidRDefault="00BA6A21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 +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442AA0" w14:textId="77777777" w:rsidR="00BA6A21" w:rsidRDefault="00BA6A2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0A240C14" w14:textId="77777777" w:rsidR="00BA6A21" w:rsidRDefault="00BA6A2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 şi 59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F0077A" w14:textId="77777777" w:rsidR="00BA6A21" w:rsidRPr="000625F2" w:rsidRDefault="00BA6A2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5B8D3D" w14:textId="77777777" w:rsidR="00BA6A21" w:rsidRDefault="00BA6A2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4646A9" w14:textId="77777777" w:rsidR="00BA6A21" w:rsidRPr="000625F2" w:rsidRDefault="00BA6A2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1191A4" w14:textId="77777777" w:rsidR="00BA6A21" w:rsidRDefault="00BA6A21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linia 1.</w:t>
            </w:r>
          </w:p>
        </w:tc>
      </w:tr>
      <w:tr w:rsidR="00BA6A21" w14:paraId="323909C3" w14:textId="77777777" w:rsidTr="003F58BA">
        <w:trPr>
          <w:cantSplit/>
          <w:trHeight w:val="69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D1C8FB" w14:textId="77777777" w:rsidR="00BA6A21" w:rsidRDefault="00BA6A21" w:rsidP="00BA6A21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1809D2" w14:textId="77777777" w:rsidR="00BA6A21" w:rsidRDefault="00BA6A2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219+775</w:t>
            </w:r>
          </w:p>
          <w:p w14:paraId="3D3D7F74" w14:textId="77777777" w:rsidR="00BA6A21" w:rsidRDefault="00BA6A2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219+935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4F4786" w14:textId="77777777" w:rsidR="00BA6A21" w:rsidRPr="000625F2" w:rsidRDefault="00BA6A2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77DD56" w14:textId="77777777" w:rsidR="00BA6A21" w:rsidRDefault="00BA6A21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Balş -</w:t>
            </w:r>
          </w:p>
          <w:p w14:paraId="3072F73F" w14:textId="77777777" w:rsidR="00BA6A21" w:rsidRDefault="00BA6A21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Robăneşti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83FEE8" w14:textId="77777777" w:rsidR="00BA6A21" w:rsidRDefault="00BA6A2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D6EE02" w14:textId="77777777" w:rsidR="00BA6A21" w:rsidRPr="000625F2" w:rsidRDefault="00BA6A2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75B9DE" w14:textId="77777777" w:rsidR="00BA6A21" w:rsidRDefault="00BA6A2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6825EF" w14:textId="77777777" w:rsidR="00BA6A21" w:rsidRPr="000625F2" w:rsidRDefault="00BA6A2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8402B7" w14:textId="77777777" w:rsidR="00BA6A21" w:rsidRPr="006064A3" w:rsidRDefault="00BA6A21" w:rsidP="0072151B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6064A3">
              <w:rPr>
                <w:b/>
                <w:bCs/>
                <w:iCs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3D2B16">
              <w:rPr>
                <w:b/>
                <w:bCs/>
                <w:iCs/>
                <w:sz w:val="20"/>
              </w:rPr>
              <w:t xml:space="preserve"> </w:t>
            </w:r>
            <w:r w:rsidRPr="006064A3">
              <w:rPr>
                <w:b/>
                <w:bCs/>
                <w:iCs/>
                <w:sz w:val="20"/>
              </w:rPr>
              <w:t>două locomotive cuplate.</w:t>
            </w:r>
          </w:p>
          <w:p w14:paraId="6B68E57E" w14:textId="77777777" w:rsidR="00BA6A21" w:rsidRDefault="00BA6A21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4E74C2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A6A21" w14:paraId="78C8F399" w14:textId="77777777" w:rsidTr="003F58BA">
        <w:trPr>
          <w:cantSplit/>
          <w:trHeight w:val="69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384266" w14:textId="77777777" w:rsidR="00BA6A21" w:rsidRDefault="00BA6A21" w:rsidP="00BA6A21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58249C" w14:textId="77777777" w:rsidR="00BA6A21" w:rsidRPr="006064A3" w:rsidRDefault="00BA6A2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6064A3">
              <w:rPr>
                <w:b/>
                <w:bCs/>
                <w:color w:val="000000"/>
                <w:sz w:val="20"/>
              </w:rPr>
              <w:t>221+910</w:t>
            </w:r>
          </w:p>
          <w:p w14:paraId="2E81618B" w14:textId="77777777" w:rsidR="00BA6A21" w:rsidRDefault="00BA6A2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6064A3">
              <w:rPr>
                <w:b/>
                <w:bCs/>
                <w:color w:val="000000"/>
                <w:sz w:val="20"/>
              </w:rPr>
              <w:t>221+960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87E87D" w14:textId="77777777" w:rsidR="00BA6A21" w:rsidRPr="000625F2" w:rsidRDefault="00BA6A2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EED8D4" w14:textId="77777777" w:rsidR="00BA6A21" w:rsidRDefault="00BA6A21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Balş -</w:t>
            </w:r>
          </w:p>
          <w:p w14:paraId="5201198D" w14:textId="77777777" w:rsidR="00BA6A21" w:rsidRDefault="00BA6A21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Robăneşti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3E1C94" w14:textId="77777777" w:rsidR="00BA6A21" w:rsidRDefault="00BA6A2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DB11E3" w14:textId="77777777" w:rsidR="00BA6A21" w:rsidRDefault="00BA6A2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4A0D2D" w14:textId="77777777" w:rsidR="00BA6A21" w:rsidRDefault="00BA6A2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E85DC6" w14:textId="77777777" w:rsidR="00BA6A21" w:rsidRPr="000625F2" w:rsidRDefault="00BA6A2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625A61" w14:textId="77777777" w:rsidR="00BA6A21" w:rsidRPr="006064A3" w:rsidRDefault="00BA6A21" w:rsidP="0072151B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6064A3">
              <w:rPr>
                <w:b/>
                <w:bCs/>
                <w:iCs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3D2B16">
              <w:rPr>
                <w:b/>
                <w:bCs/>
                <w:iCs/>
                <w:sz w:val="20"/>
              </w:rPr>
              <w:t xml:space="preserve"> </w:t>
            </w:r>
            <w:r w:rsidRPr="006064A3">
              <w:rPr>
                <w:b/>
                <w:bCs/>
                <w:iCs/>
                <w:sz w:val="20"/>
              </w:rPr>
              <w:t>două locomotive cuplate.</w:t>
            </w:r>
          </w:p>
          <w:p w14:paraId="43323931" w14:textId="77777777" w:rsidR="00BA6A21" w:rsidRDefault="00BA6A21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4E74C2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A6A21" w14:paraId="3E63E8DE" w14:textId="77777777" w:rsidTr="003F58BA">
        <w:trPr>
          <w:cantSplit/>
          <w:trHeight w:val="14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363CE0" w14:textId="77777777" w:rsidR="00BA6A21" w:rsidRDefault="00BA6A21" w:rsidP="00BA6A21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CA46CC" w14:textId="77777777" w:rsidR="00BA6A21" w:rsidRDefault="00BA6A2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230+550</w:t>
            </w:r>
          </w:p>
          <w:p w14:paraId="2A0AEFC1" w14:textId="77777777" w:rsidR="00BA6A21" w:rsidRDefault="00BA6A2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230+700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9C8B52" w14:textId="77777777" w:rsidR="00BA6A21" w:rsidRPr="000625F2" w:rsidRDefault="00BA6A2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9971DA" w14:textId="77777777" w:rsidR="00BA6A21" w:rsidRDefault="00BA6A21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Robăneşti-</w:t>
            </w:r>
          </w:p>
          <w:p w14:paraId="69B1805A" w14:textId="77777777" w:rsidR="00BA6A21" w:rsidRDefault="00BA6A21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Pieleşti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95DEF6" w14:textId="77777777" w:rsidR="00BA6A21" w:rsidRDefault="00BA6A2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9778DA" w14:textId="77777777" w:rsidR="00BA6A21" w:rsidRPr="000625F2" w:rsidRDefault="00BA6A2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043C33" w14:textId="77777777" w:rsidR="00BA6A21" w:rsidRDefault="00BA6A2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867E24" w14:textId="77777777" w:rsidR="00BA6A21" w:rsidRPr="000625F2" w:rsidRDefault="00BA6A2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A2109C" w14:textId="77777777" w:rsidR="00BA6A21" w:rsidRPr="001D28D8" w:rsidRDefault="00BA6A21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Fără inductori.</w:t>
            </w:r>
          </w:p>
        </w:tc>
      </w:tr>
      <w:tr w:rsidR="00BA6A21" w14:paraId="600DB642" w14:textId="77777777" w:rsidTr="003F58BA">
        <w:trPr>
          <w:cantSplit/>
          <w:trHeight w:val="14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E96F55" w14:textId="77777777" w:rsidR="00BA6A21" w:rsidRDefault="00BA6A21" w:rsidP="00BA6A21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60CBD3" w14:textId="77777777" w:rsidR="00BA6A21" w:rsidRPr="006064A3" w:rsidRDefault="00BA6A2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781D1E" w14:textId="77777777" w:rsidR="00BA6A21" w:rsidRDefault="00BA6A2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01DBF9" w14:textId="77777777" w:rsidR="00BA6A21" w:rsidRDefault="00BA6A21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Pieleşti linia 3 </w:t>
            </w:r>
          </w:p>
          <w:p w14:paraId="04608B4B" w14:textId="77777777" w:rsidR="00BA6A21" w:rsidRDefault="00BA6A21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CC79B1" w14:textId="77777777" w:rsidR="00BA6A21" w:rsidRDefault="00BA6A2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6D652CAD" w14:textId="77777777" w:rsidR="00BA6A21" w:rsidRDefault="00BA6A2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6FDD96" w14:textId="77777777" w:rsidR="00BA6A21" w:rsidRPr="000625F2" w:rsidRDefault="00BA6A2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0625F2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949D55" w14:textId="77777777" w:rsidR="00BA6A21" w:rsidRDefault="00BA6A2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64978E" w14:textId="77777777" w:rsidR="00BA6A21" w:rsidRPr="000625F2" w:rsidRDefault="00BA6A2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16D59D" w14:textId="77777777" w:rsidR="00BA6A21" w:rsidRDefault="00BA6A21" w:rsidP="0072151B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BA6A21" w14:paraId="3D95CDB9" w14:textId="77777777" w:rsidTr="003F58BA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15F419" w14:textId="77777777" w:rsidR="00BA6A21" w:rsidRDefault="00BA6A21" w:rsidP="00BA6A21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4208B3" w14:textId="77777777" w:rsidR="00BA6A21" w:rsidRDefault="00BA6A2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241+900</w:t>
            </w:r>
          </w:p>
          <w:p w14:paraId="4254758C" w14:textId="77777777" w:rsidR="00BA6A21" w:rsidRDefault="00BA6A2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245+900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2E5061" w14:textId="77777777" w:rsidR="00BA6A21" w:rsidRPr="000625F2" w:rsidRDefault="00BA6A2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CE6EE2" w14:textId="77777777" w:rsidR="00BA6A21" w:rsidRDefault="00BA6A21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Pieleşti -</w:t>
            </w:r>
          </w:p>
          <w:p w14:paraId="6E809F2D" w14:textId="77777777" w:rsidR="00BA6A21" w:rsidRDefault="00BA6A21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Plaiu Vulcănești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6781B3" w14:textId="77777777" w:rsidR="00BA6A21" w:rsidRDefault="00BA6A2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E78FB6" w14:textId="77777777" w:rsidR="00BA6A21" w:rsidRPr="000625F2" w:rsidRDefault="00BA6A2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81113C" w14:textId="77777777" w:rsidR="00BA6A21" w:rsidRDefault="00BA6A2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7EF5A7" w14:textId="77777777" w:rsidR="00BA6A21" w:rsidRPr="000625F2" w:rsidRDefault="00BA6A2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A2CCC0" w14:textId="77777777" w:rsidR="00BA6A21" w:rsidRDefault="00BA6A21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BA6A21" w14:paraId="2925E735" w14:textId="77777777" w:rsidTr="003F58BA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02023B" w14:textId="77777777" w:rsidR="00BA6A21" w:rsidRDefault="00BA6A21" w:rsidP="00BA6A21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1C6AF9" w14:textId="77777777" w:rsidR="00BA6A21" w:rsidRDefault="00BA6A2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40AE9E" w14:textId="77777777" w:rsidR="00BA6A21" w:rsidRPr="000625F2" w:rsidRDefault="00BA6A2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77CD45" w14:textId="77777777" w:rsidR="00BA6A21" w:rsidRDefault="00BA6A21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Plaiu Vulcănești</w:t>
            </w:r>
          </w:p>
          <w:p w14:paraId="1F0AC329" w14:textId="77777777" w:rsidR="00BA6A21" w:rsidRDefault="00BA6A21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EDAF5E" w14:textId="77777777" w:rsidR="00BA6A21" w:rsidRDefault="00BA6A2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3 </w:t>
            </w:r>
          </w:p>
          <w:p w14:paraId="0B6DA130" w14:textId="77777777" w:rsidR="00BA6A21" w:rsidRDefault="00BA6A2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CD619E" w14:textId="77777777" w:rsidR="00BA6A21" w:rsidRPr="000625F2" w:rsidRDefault="00BA6A2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26A032" w14:textId="77777777" w:rsidR="00BA6A21" w:rsidRDefault="00BA6A2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DC8809" w14:textId="77777777" w:rsidR="00BA6A21" w:rsidRPr="000625F2" w:rsidRDefault="00BA6A2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5BB470" w14:textId="77777777" w:rsidR="00BA6A21" w:rsidRDefault="00BA6A21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Cu afectarea liniilor 2 și 3 primiri - expedieri, Cap X.</w:t>
            </w:r>
          </w:p>
        </w:tc>
      </w:tr>
      <w:tr w:rsidR="00BA6A21" w14:paraId="6FD45E0E" w14:textId="77777777" w:rsidTr="003F58BA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23B0C6" w14:textId="77777777" w:rsidR="00BA6A21" w:rsidRDefault="00BA6A21" w:rsidP="00BA6A21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417193" w14:textId="77777777" w:rsidR="00BA6A21" w:rsidRDefault="00BA6A2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249+150</w:t>
            </w:r>
          </w:p>
          <w:p w14:paraId="2BAEDF7B" w14:textId="77777777" w:rsidR="00BA6A21" w:rsidRDefault="00BA6A2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250+300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C04BAC" w14:textId="77777777" w:rsidR="00BA6A21" w:rsidRPr="000625F2" w:rsidRDefault="00BA6A2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23E517" w14:textId="77777777" w:rsidR="00BA6A21" w:rsidRDefault="00BA6A21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Craiova</w:t>
            </w:r>
          </w:p>
          <w:p w14:paraId="16189ADE" w14:textId="77777777" w:rsidR="00BA6A21" w:rsidRDefault="00BA6A21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3A+3B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FA059F" w14:textId="77777777" w:rsidR="00BA6A21" w:rsidRDefault="00BA6A2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B68FD6" w14:textId="77777777" w:rsidR="00BA6A21" w:rsidRPr="000625F2" w:rsidRDefault="00BA6A2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B8CDE0" w14:textId="77777777" w:rsidR="00BA6A21" w:rsidRDefault="00BA6A2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BEC8A4" w14:textId="77777777" w:rsidR="00BA6A21" w:rsidRPr="000625F2" w:rsidRDefault="00BA6A2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24133F" w14:textId="77777777" w:rsidR="00BA6A21" w:rsidRDefault="00BA6A21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Numai pentru trenuri de marfă în tranzit. Nesemnalizată pe teren.</w:t>
            </w:r>
          </w:p>
          <w:p w14:paraId="01031F4C" w14:textId="77777777" w:rsidR="00BA6A21" w:rsidRDefault="00BA6A21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Stația  în  paralelogram.</w:t>
            </w:r>
          </w:p>
        </w:tc>
      </w:tr>
      <w:tr w:rsidR="00BA6A21" w14:paraId="3DA629E9" w14:textId="77777777" w:rsidTr="003F58BA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2928D0" w14:textId="77777777" w:rsidR="00BA6A21" w:rsidRDefault="00BA6A21" w:rsidP="00BA6A21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0F7DF7" w14:textId="77777777" w:rsidR="00BA6A21" w:rsidRDefault="00BA6A2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6054BB" w14:textId="77777777" w:rsidR="00BA6A21" w:rsidRPr="000625F2" w:rsidRDefault="00BA6A2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9F6844" w14:textId="77777777" w:rsidR="00BA6A21" w:rsidRDefault="00BA6A21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Craiova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6FECD8" w14:textId="77777777" w:rsidR="00BA6A21" w:rsidRDefault="00BA6A2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 </w:t>
            </w:r>
          </w:p>
          <w:p w14:paraId="74DDE2C6" w14:textId="77777777" w:rsidR="00BA6A21" w:rsidRDefault="00BA6A2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73 -77-</w:t>
            </w:r>
          </w:p>
          <w:p w14:paraId="7F51AAA1" w14:textId="77777777" w:rsidR="00BA6A21" w:rsidRDefault="00BA6A2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- 83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0BE77C" w14:textId="77777777" w:rsidR="00BA6A21" w:rsidRPr="000625F2" w:rsidRDefault="00BA6A2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BC69C6" w14:textId="77777777" w:rsidR="00BA6A21" w:rsidRDefault="00BA6A2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328FCB" w14:textId="77777777" w:rsidR="00BA6A21" w:rsidRPr="000625F2" w:rsidRDefault="00BA6A2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C347CB" w14:textId="77777777" w:rsidR="00BA6A21" w:rsidRDefault="00BA6A21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din linia 2 A la liniile 26 și 27.</w:t>
            </w:r>
          </w:p>
        </w:tc>
      </w:tr>
      <w:tr w:rsidR="00BA6A21" w14:paraId="331C742E" w14:textId="77777777" w:rsidTr="003F58BA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A2B087" w14:textId="77777777" w:rsidR="00BA6A21" w:rsidRDefault="00BA6A21" w:rsidP="00BA6A21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5AFF90" w14:textId="77777777" w:rsidR="00BA6A21" w:rsidRDefault="00BA6A2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0B0CF5" w14:textId="77777777" w:rsidR="00BA6A21" w:rsidRDefault="00BA6A2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FCDE14" w14:textId="77777777" w:rsidR="00BA6A21" w:rsidRDefault="00BA6A21" w:rsidP="0072151B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Craiova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E0A59E" w14:textId="77777777" w:rsidR="00BA6A21" w:rsidRDefault="00BA6A2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 </w:t>
            </w:r>
          </w:p>
          <w:p w14:paraId="0E3E7E16" w14:textId="77777777" w:rsidR="00BA6A21" w:rsidRDefault="00BA6A2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79 - 85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77C3BF" w14:textId="77777777" w:rsidR="00BA6A21" w:rsidRDefault="00BA6A2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9D413E" w14:textId="77777777" w:rsidR="00BA6A21" w:rsidRDefault="00BA6A2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DCAC9B" w14:textId="77777777" w:rsidR="00BA6A21" w:rsidRPr="000625F2" w:rsidRDefault="00BA6A2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D6A248" w14:textId="77777777" w:rsidR="00BA6A21" w:rsidRDefault="00BA6A21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din linia 28 A la liniile 1 - 4B.</w:t>
            </w:r>
          </w:p>
        </w:tc>
      </w:tr>
      <w:tr w:rsidR="00BA6A21" w14:paraId="195E259E" w14:textId="77777777" w:rsidTr="003F58BA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A1E240" w14:textId="77777777" w:rsidR="00BA6A21" w:rsidRDefault="00BA6A21" w:rsidP="00BA6A21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718D6A" w14:textId="77777777" w:rsidR="00BA6A21" w:rsidRDefault="00BA6A2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4ADF05" w14:textId="77777777" w:rsidR="00BA6A21" w:rsidRDefault="00BA6A2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5A8F8C" w14:textId="77777777" w:rsidR="00BA6A21" w:rsidRDefault="00BA6A21" w:rsidP="0072151B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Craiova</w:t>
            </w:r>
          </w:p>
          <w:p w14:paraId="7141A155" w14:textId="77777777" w:rsidR="00BA6A21" w:rsidRDefault="00BA6A21" w:rsidP="0072151B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D731E9" w14:textId="77777777" w:rsidR="00BA6A21" w:rsidRDefault="00BA6A21" w:rsidP="0072151B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TDJ </w:t>
            </w:r>
          </w:p>
          <w:p w14:paraId="43A2B78C" w14:textId="77777777" w:rsidR="00BA6A21" w:rsidRDefault="00BA6A2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83 / 87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685218" w14:textId="77777777" w:rsidR="00BA6A21" w:rsidRDefault="00BA6A2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225390" w14:textId="77777777" w:rsidR="00BA6A21" w:rsidRDefault="00BA6A2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EC83EB" w14:textId="77777777" w:rsidR="00BA6A21" w:rsidRPr="000625F2" w:rsidRDefault="00BA6A2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8DA895" w14:textId="77777777" w:rsidR="00BA6A21" w:rsidRDefault="00BA6A21" w:rsidP="0072151B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D8950A4" w14:textId="77777777" w:rsidR="00BA6A21" w:rsidRDefault="00BA6A21" w:rsidP="0072151B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din linia 2A către liniile </w:t>
            </w:r>
          </w:p>
          <w:p w14:paraId="47E78ECD" w14:textId="77777777" w:rsidR="00BA6A21" w:rsidRDefault="00BA6A21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26 și 27. </w:t>
            </w:r>
          </w:p>
        </w:tc>
      </w:tr>
      <w:tr w:rsidR="00BA6A21" w14:paraId="3FC96BD9" w14:textId="77777777" w:rsidTr="003F58BA">
        <w:trPr>
          <w:cantSplit/>
          <w:trHeight w:val="58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D5DB64" w14:textId="77777777" w:rsidR="00BA6A21" w:rsidRDefault="00BA6A21" w:rsidP="00BA6A21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4E5F9F" w14:textId="77777777" w:rsidR="00BA6A21" w:rsidRDefault="00BA6A21" w:rsidP="0072151B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B73DDC" w14:textId="77777777" w:rsidR="00BA6A21" w:rsidRPr="000625F2" w:rsidRDefault="00BA6A21" w:rsidP="0072151B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CD1EB9" w14:textId="77777777" w:rsidR="00BA6A21" w:rsidRDefault="00BA6A21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Craiova</w:t>
            </w:r>
          </w:p>
          <w:p w14:paraId="07209E70" w14:textId="77777777" w:rsidR="00BA6A21" w:rsidRDefault="00BA6A21" w:rsidP="0072151B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6AF2A7" w14:textId="77777777" w:rsidR="00BA6A21" w:rsidRDefault="00BA6A2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66EB9A7A" w14:textId="77777777" w:rsidR="00BA6A21" w:rsidRDefault="00BA6A2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23, 33,  35, TDJ </w:t>
            </w:r>
          </w:p>
          <w:p w14:paraId="779221CB" w14:textId="77777777" w:rsidR="00BA6A21" w:rsidRDefault="00BA6A2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43 / 49, 45 / 51, sch. 55, 57, 59, 65, 67, 69</w:t>
            </w:r>
          </w:p>
          <w:p w14:paraId="3C276308" w14:textId="77777777" w:rsidR="00BA6A21" w:rsidRDefault="00BA6A21" w:rsidP="0072151B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0EEE2A" w14:textId="77777777" w:rsidR="00BA6A21" w:rsidRDefault="00BA6A21" w:rsidP="0072151B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0625F2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D3AD4E" w14:textId="77777777" w:rsidR="00BA6A21" w:rsidRDefault="00BA6A21" w:rsidP="0072151B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AC6054" w14:textId="77777777" w:rsidR="00BA6A21" w:rsidRPr="000625F2" w:rsidRDefault="00BA6A21" w:rsidP="0072151B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F84BEE" w14:textId="77777777" w:rsidR="00BA6A21" w:rsidRDefault="00BA6A21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F85EC5D" w14:textId="77777777" w:rsidR="00BA6A21" w:rsidRDefault="00BA6A21" w:rsidP="0072151B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4A - 11.</w:t>
            </w:r>
          </w:p>
        </w:tc>
      </w:tr>
      <w:tr w:rsidR="00BA6A21" w14:paraId="4D4CA98B" w14:textId="77777777" w:rsidTr="003F58BA">
        <w:trPr>
          <w:cantSplit/>
          <w:trHeight w:val="152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3B4949" w14:textId="77777777" w:rsidR="00BA6A21" w:rsidRDefault="00BA6A21" w:rsidP="00BA6A21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774D1C" w14:textId="77777777" w:rsidR="00BA6A21" w:rsidRDefault="00BA6A2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D611F9" w14:textId="77777777" w:rsidR="00BA6A21" w:rsidRPr="000625F2" w:rsidRDefault="00BA6A2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7C5F63" w14:textId="77777777" w:rsidR="00BA6A21" w:rsidRDefault="00BA6A21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Craiova</w:t>
            </w:r>
          </w:p>
          <w:p w14:paraId="12644251" w14:textId="77777777" w:rsidR="00BA6A21" w:rsidRDefault="00BA6A21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50DFBD" w14:textId="77777777" w:rsidR="00BA6A21" w:rsidRDefault="00BA6A2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58A425FB" w14:textId="77777777" w:rsidR="00BA6A21" w:rsidRDefault="00BA6A2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145,147, 149,151 </w:t>
            </w:r>
          </w:p>
          <w:p w14:paraId="2C520399" w14:textId="77777777" w:rsidR="00BA6A21" w:rsidRDefault="00BA6A2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și 157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60D042" w14:textId="77777777" w:rsidR="00BA6A21" w:rsidRPr="000625F2" w:rsidRDefault="00BA6A2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225F59" w14:textId="77777777" w:rsidR="00BA6A21" w:rsidRDefault="00BA6A2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B0BE55" w14:textId="77777777" w:rsidR="00BA6A21" w:rsidRPr="000625F2" w:rsidRDefault="00BA6A2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82BD63" w14:textId="77777777" w:rsidR="00BA6A21" w:rsidRDefault="00BA6A21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8A85834" w14:textId="77777777" w:rsidR="00BA6A21" w:rsidRDefault="00BA6A21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12 - 16.</w:t>
            </w:r>
          </w:p>
        </w:tc>
      </w:tr>
      <w:tr w:rsidR="00BA6A21" w14:paraId="5DCFFF89" w14:textId="77777777" w:rsidTr="003F58BA">
        <w:trPr>
          <w:cantSplit/>
          <w:trHeight w:val="152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110D7E" w14:textId="77777777" w:rsidR="00BA6A21" w:rsidRDefault="00BA6A21" w:rsidP="00BA6A21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3F6600" w14:textId="77777777" w:rsidR="00BA6A21" w:rsidRDefault="00BA6A2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38F5ED" w14:textId="77777777" w:rsidR="00BA6A21" w:rsidRPr="000625F2" w:rsidRDefault="00BA6A2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3F5C76" w14:textId="77777777" w:rsidR="00BA6A21" w:rsidRDefault="00BA6A21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Craiova</w:t>
            </w:r>
          </w:p>
          <w:p w14:paraId="0ECB1321" w14:textId="77777777" w:rsidR="00BA6A21" w:rsidRDefault="00BA6A21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12-16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A9A0FF" w14:textId="77777777" w:rsidR="00BA6A21" w:rsidRDefault="00BA6A2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921F77" w14:textId="77777777" w:rsidR="00BA6A21" w:rsidRPr="000625F2" w:rsidRDefault="00BA6A2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CE075A" w14:textId="77777777" w:rsidR="00BA6A21" w:rsidRDefault="00BA6A21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FCC97B" w14:textId="77777777" w:rsidR="00BA6A21" w:rsidRPr="000625F2" w:rsidRDefault="00BA6A21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CA5FF5" w14:textId="77777777" w:rsidR="00BA6A21" w:rsidRDefault="00BA6A21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</w:tbl>
    <w:p w14:paraId="0F8B1A31" w14:textId="77777777" w:rsidR="00BA6A21" w:rsidRDefault="00BA6A21">
      <w:pPr>
        <w:spacing w:before="40" w:after="40" w:line="192" w:lineRule="auto"/>
        <w:ind w:right="57"/>
        <w:rPr>
          <w:sz w:val="20"/>
        </w:rPr>
      </w:pPr>
    </w:p>
    <w:p w14:paraId="13BE3C69" w14:textId="77777777" w:rsidR="00BA6A21" w:rsidRPr="002A69B0" w:rsidRDefault="00BA6A21" w:rsidP="002A69B0">
      <w:pPr>
        <w:pStyle w:val="Heading1"/>
        <w:spacing w:line="360" w:lineRule="auto"/>
      </w:pPr>
      <w:r>
        <w:lastRenderedPageBreak/>
        <w:t>LINIA 102 A</w:t>
      </w:r>
    </w:p>
    <w:p w14:paraId="04204A3C" w14:textId="77777777" w:rsidR="00BA6A21" w:rsidRDefault="00BA6A21" w:rsidP="00CC7E9F">
      <w:pPr>
        <w:pStyle w:val="Heading1"/>
        <w:spacing w:line="360" w:lineRule="auto"/>
        <w:rPr>
          <w:b w:val="0"/>
          <w:bCs w:val="0"/>
          <w:sz w:val="8"/>
        </w:rPr>
      </w:pPr>
      <w:r>
        <w:t>BRADU DE SUS - BRADU RAFINĂRIE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54"/>
        <w:gridCol w:w="2204"/>
        <w:gridCol w:w="870"/>
        <w:gridCol w:w="754"/>
        <w:gridCol w:w="870"/>
        <w:gridCol w:w="754"/>
        <w:gridCol w:w="2492"/>
      </w:tblGrid>
      <w:tr w:rsidR="00BA6A21" w14:paraId="38A23FD4" w14:textId="77777777">
        <w:trPr>
          <w:cantSplit/>
          <w:trHeight w:val="339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CC9B37" w14:textId="77777777" w:rsidR="00BA6A21" w:rsidRDefault="00BA6A21" w:rsidP="00BA6A21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6B6864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90B53F" w14:textId="77777777" w:rsidR="00BA6A21" w:rsidRPr="00052487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860189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Bradu Rafinărie</w:t>
            </w:r>
          </w:p>
          <w:p w14:paraId="65F5C1D4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19D2C9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11,</w:t>
            </w:r>
          </w:p>
          <w:p w14:paraId="19B82AA9" w14:textId="77777777" w:rsidR="00BA6A21" w:rsidRDefault="00BA6A21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T.D.J.</w:t>
            </w:r>
          </w:p>
          <w:p w14:paraId="49494D5E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 / 17</w:t>
            </w:r>
          </w:p>
          <w:p w14:paraId="1C29DCED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şi</w:t>
            </w:r>
          </w:p>
          <w:p w14:paraId="0D0D3868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z w:val="20"/>
              </w:rPr>
              <w:t>sch.   21, 23, 27, 29, 29A, 31,  33, 33A, 37 şi 73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39AC1F" w14:textId="77777777" w:rsidR="00BA6A21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</w:rPr>
            </w:pPr>
            <w:r>
              <w:rPr>
                <w:b/>
                <w:bCs/>
                <w:sz w:val="32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8CFFE5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41DDD8" w14:textId="77777777" w:rsidR="00BA6A21" w:rsidRPr="00052487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E85F71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</w:rPr>
            </w:pPr>
            <w:r>
              <w:rPr>
                <w:b/>
                <w:bCs/>
                <w:i/>
                <w:iCs/>
                <w:spacing w:val="6"/>
                <w:sz w:val="20"/>
              </w:rPr>
              <w:t>Afectează intrări - ieşiri la liniile 1A - 14.</w:t>
            </w:r>
          </w:p>
        </w:tc>
      </w:tr>
      <w:tr w:rsidR="00BA6A21" w14:paraId="500554C3" w14:textId="77777777">
        <w:trPr>
          <w:cantSplit/>
          <w:trHeight w:val="61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777052" w14:textId="77777777" w:rsidR="00BA6A21" w:rsidRDefault="00BA6A21" w:rsidP="00BA6A21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1CDE7E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906668" w14:textId="77777777" w:rsidR="00BA6A21" w:rsidRPr="00052487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B58D6E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Bradu Rafinărie</w:t>
            </w:r>
          </w:p>
          <w:p w14:paraId="6BFF9325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BCD8A5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 36 / 38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D0027D" w14:textId="77777777" w:rsidR="00BA6A21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</w:rPr>
            </w:pPr>
            <w:r>
              <w:rPr>
                <w:b/>
                <w:bCs/>
                <w:sz w:val="32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FC595E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FD2A77" w14:textId="77777777" w:rsidR="00BA6A21" w:rsidRPr="00052487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52DD5E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B031339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1, 1 A, 2 şi 3.</w:t>
            </w:r>
          </w:p>
        </w:tc>
      </w:tr>
      <w:tr w:rsidR="00BA6A21" w14:paraId="072405DD" w14:textId="77777777">
        <w:trPr>
          <w:cantSplit/>
          <w:trHeight w:val="324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919B9F" w14:textId="77777777" w:rsidR="00BA6A21" w:rsidRDefault="00BA6A21" w:rsidP="00BA6A21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0C1A59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5B9E46" w14:textId="77777777" w:rsidR="00BA6A21" w:rsidRPr="00052487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D3CA62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Bradu Rafinărie</w:t>
            </w:r>
          </w:p>
          <w:p w14:paraId="0407DB43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733BA8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6, 14, 16, 18, 20, 22, 26, 42, 42A </w:t>
            </w:r>
          </w:p>
          <w:p w14:paraId="2BC47D37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şi </w:t>
            </w:r>
          </w:p>
          <w:p w14:paraId="2C047103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T.D.J. </w:t>
            </w:r>
          </w:p>
          <w:p w14:paraId="41704540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 / 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1D74D5" w14:textId="77777777" w:rsidR="00BA6A21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</w:rPr>
            </w:pPr>
            <w:r>
              <w:rPr>
                <w:b/>
                <w:bCs/>
                <w:sz w:val="32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17B4EC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84754A" w14:textId="77777777" w:rsidR="00BA6A21" w:rsidRPr="00052487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944A29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3EDDC29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1A - 24.</w:t>
            </w:r>
          </w:p>
        </w:tc>
      </w:tr>
      <w:tr w:rsidR="00BA6A21" w14:paraId="7FB53DED" w14:textId="77777777">
        <w:trPr>
          <w:cantSplit/>
          <w:trHeight w:val="122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01913B" w14:textId="77777777" w:rsidR="00BA6A21" w:rsidRDefault="00BA6A21" w:rsidP="00BA6A21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2D42C6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678490" w14:textId="77777777" w:rsidR="00BA6A21" w:rsidRPr="00052487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5571F7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Bradu Rafinărie</w:t>
            </w:r>
          </w:p>
          <w:p w14:paraId="0901C88E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liniile 1A şi 1 </w:t>
            </w:r>
          </w:p>
          <w:p w14:paraId="2477AF6D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91B926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toată linia înce-pând </w:t>
            </w:r>
          </w:p>
          <w:p w14:paraId="5778A465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cu </w:t>
            </w:r>
          </w:p>
          <w:p w14:paraId="4A479C5E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călcâiul</w:t>
            </w:r>
          </w:p>
          <w:p w14:paraId="3846AEA5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25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A6CA62" w14:textId="77777777" w:rsidR="00BA6A21" w:rsidRPr="0088732A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</w:rPr>
            </w:pPr>
            <w:r w:rsidRPr="0088732A">
              <w:rPr>
                <w:b/>
                <w:bCs/>
                <w:sz w:val="32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AECE4B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2CF208" w14:textId="77777777" w:rsidR="00BA6A21" w:rsidRPr="00052487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4DEE21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A6A21" w14:paraId="3DA411AD" w14:textId="77777777">
        <w:trPr>
          <w:cantSplit/>
          <w:trHeight w:val="34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15BA69" w14:textId="77777777" w:rsidR="00BA6A21" w:rsidRDefault="00BA6A21" w:rsidP="00BA6A21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9D3E2A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6699EF" w14:textId="77777777" w:rsidR="00BA6A21" w:rsidRPr="00052487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2C6D5E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Bradu Rafinărie,</w:t>
            </w:r>
          </w:p>
          <w:p w14:paraId="186C9F9E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2 </w:t>
            </w:r>
          </w:p>
          <w:p w14:paraId="1A343C87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02CF7F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între sch. 25 </w:t>
            </w:r>
          </w:p>
          <w:p w14:paraId="43DF2DC7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şi </w:t>
            </w:r>
          </w:p>
          <w:p w14:paraId="63EC01AF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 staţie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0980F8" w14:textId="77777777" w:rsidR="00BA6A21" w:rsidRPr="0088732A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</w:rPr>
            </w:pPr>
            <w:r>
              <w:rPr>
                <w:b/>
                <w:bCs/>
                <w:sz w:val="32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A5A799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1B7C02" w14:textId="77777777" w:rsidR="00BA6A21" w:rsidRPr="00052487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715A5A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A6A21" w14:paraId="1EB8D6BA" w14:textId="77777777">
        <w:trPr>
          <w:cantSplit/>
          <w:trHeight w:val="34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46F1AA" w14:textId="77777777" w:rsidR="00BA6A21" w:rsidRDefault="00BA6A21" w:rsidP="00BA6A21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B1DC19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55A704" w14:textId="77777777" w:rsidR="00BA6A21" w:rsidRPr="00052487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F508B6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Bradu Rafinărie,</w:t>
            </w:r>
          </w:p>
          <w:p w14:paraId="7B5C1A29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4 </w:t>
            </w:r>
          </w:p>
          <w:p w14:paraId="17649441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9830BF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din axul stației până la călcâi sch. 22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92CC87" w14:textId="77777777" w:rsidR="00BA6A21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</w:rPr>
            </w:pPr>
            <w:r>
              <w:rPr>
                <w:b/>
                <w:bCs/>
                <w:sz w:val="32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BD3947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4B114B" w14:textId="77777777" w:rsidR="00BA6A21" w:rsidRPr="00052487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E31C13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A6A21" w14:paraId="048DB0E0" w14:textId="77777777">
        <w:trPr>
          <w:cantSplit/>
          <w:trHeight w:val="150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126A00" w14:textId="77777777" w:rsidR="00BA6A21" w:rsidRDefault="00BA6A21" w:rsidP="00BA6A21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793FF7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97C8E2" w14:textId="77777777" w:rsidR="00BA6A21" w:rsidRPr="00052487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02845B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Bradu Rafinărie,</w:t>
            </w:r>
          </w:p>
          <w:p w14:paraId="689C735E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liniile 5 şi 6  </w:t>
            </w:r>
          </w:p>
          <w:p w14:paraId="5502D4F5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B0A5D9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între sch. 21 </w:t>
            </w:r>
          </w:p>
          <w:p w14:paraId="5BD776C8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şi </w:t>
            </w:r>
          </w:p>
          <w:p w14:paraId="73F4C7A5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 staţie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9C01DA" w14:textId="77777777" w:rsidR="00BA6A21" w:rsidRPr="0088732A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</w:rPr>
            </w:pPr>
            <w:r>
              <w:rPr>
                <w:b/>
                <w:bCs/>
                <w:sz w:val="32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FFB3E1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A4949C" w14:textId="77777777" w:rsidR="00BA6A21" w:rsidRPr="00052487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E5DE4A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A6A21" w14:paraId="1F183E0D" w14:textId="77777777">
        <w:trPr>
          <w:cantSplit/>
          <w:trHeight w:val="6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C73BBE" w14:textId="77777777" w:rsidR="00BA6A21" w:rsidRDefault="00BA6A21" w:rsidP="00BA6A21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4BD4F8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360BFA" w14:textId="77777777" w:rsidR="00BA6A21" w:rsidRPr="00052487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766683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Bradu Rafinărie,</w:t>
            </w:r>
          </w:p>
          <w:p w14:paraId="2D4790A0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7  </w:t>
            </w:r>
          </w:p>
          <w:p w14:paraId="2D840638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EF5FBF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38EE37" w14:textId="77777777" w:rsidR="00BA6A21" w:rsidRPr="0088732A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</w:rPr>
            </w:pPr>
            <w:r>
              <w:rPr>
                <w:b/>
                <w:bCs/>
                <w:sz w:val="32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1786EE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A00EDC" w14:textId="77777777" w:rsidR="00BA6A21" w:rsidRPr="00052487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66E2D0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A6A21" w14:paraId="097BF602" w14:textId="77777777">
        <w:trPr>
          <w:cantSplit/>
          <w:trHeight w:val="33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112F33" w14:textId="77777777" w:rsidR="00BA6A21" w:rsidRDefault="00BA6A21" w:rsidP="00BA6A21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4C6D07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FF738B" w14:textId="77777777" w:rsidR="00BA6A21" w:rsidRPr="00052487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008659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Bradu Rafinărie</w:t>
            </w:r>
          </w:p>
          <w:p w14:paraId="0A2EB890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11 </w:t>
            </w:r>
          </w:p>
          <w:p w14:paraId="3D6B1094" w14:textId="77777777" w:rsidR="00BA6A21" w:rsidRPr="0088732A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 w:rsidRPr="0088732A">
              <w:rPr>
                <w:b/>
                <w:bCs/>
                <w:sz w:val="20"/>
              </w:rPr>
              <w:t>primiri</w:t>
            </w:r>
            <w:r>
              <w:rPr>
                <w:b/>
                <w:bCs/>
                <w:sz w:val="20"/>
              </w:rPr>
              <w:t xml:space="preserve"> </w:t>
            </w:r>
            <w:r w:rsidRPr="0088732A">
              <w:rPr>
                <w:b/>
                <w:bCs/>
                <w:sz w:val="20"/>
              </w:rPr>
              <w:t>-</w:t>
            </w:r>
            <w:r>
              <w:rPr>
                <w:b/>
                <w:bCs/>
                <w:sz w:val="20"/>
              </w:rPr>
              <w:t xml:space="preserve"> </w:t>
            </w:r>
            <w:r w:rsidRPr="0088732A">
              <w:rPr>
                <w:b/>
                <w:bCs/>
                <w:sz w:val="20"/>
              </w:rPr>
              <w:t>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67D44F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între axa staţiei </w:t>
            </w:r>
          </w:p>
          <w:p w14:paraId="5D48ACAB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şi </w:t>
            </w:r>
          </w:p>
          <w:p w14:paraId="48151162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</w:t>
            </w:r>
          </w:p>
          <w:p w14:paraId="6B48C0B4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26 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15AD01" w14:textId="77777777" w:rsidR="00BA6A21" w:rsidRPr="0088732A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</w:rPr>
            </w:pPr>
            <w:r w:rsidRPr="0088732A">
              <w:rPr>
                <w:b/>
                <w:bCs/>
                <w:sz w:val="32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9AE3B2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1DDF75" w14:textId="77777777" w:rsidR="00BA6A21" w:rsidRPr="00052487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126366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</w:tbl>
    <w:p w14:paraId="739955CF" w14:textId="77777777" w:rsidR="00BA6A21" w:rsidRDefault="00BA6A21">
      <w:pPr>
        <w:spacing w:before="40" w:after="40" w:line="192" w:lineRule="auto"/>
        <w:ind w:right="57"/>
        <w:rPr>
          <w:sz w:val="20"/>
        </w:rPr>
      </w:pPr>
    </w:p>
    <w:p w14:paraId="625E95F0" w14:textId="77777777" w:rsidR="00BA6A21" w:rsidRDefault="00BA6A21" w:rsidP="00D76EC7">
      <w:pPr>
        <w:pStyle w:val="Heading1"/>
        <w:spacing w:line="360" w:lineRule="auto"/>
      </w:pPr>
      <w:r>
        <w:lastRenderedPageBreak/>
        <w:t>LINIA 102 B</w:t>
      </w:r>
    </w:p>
    <w:p w14:paraId="61AB0548" w14:textId="77777777" w:rsidR="00BA6A21" w:rsidRDefault="00BA6A21" w:rsidP="007E2181">
      <w:pPr>
        <w:pStyle w:val="Heading1"/>
        <w:spacing w:line="360" w:lineRule="auto"/>
        <w:rPr>
          <w:b w:val="0"/>
          <w:bCs w:val="0"/>
          <w:sz w:val="8"/>
        </w:rPr>
      </w:pPr>
      <w:r>
        <w:t>PÂRVU - BRADU RAFINĂRIE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55"/>
        <w:gridCol w:w="2204"/>
        <w:gridCol w:w="870"/>
        <w:gridCol w:w="753"/>
        <w:gridCol w:w="870"/>
        <w:gridCol w:w="756"/>
        <w:gridCol w:w="2490"/>
      </w:tblGrid>
      <w:tr w:rsidR="00BA6A21" w14:paraId="39530F75" w14:textId="77777777">
        <w:trPr>
          <w:cantSplit/>
          <w:trHeight w:val="397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F686FA" w14:textId="77777777" w:rsidR="00BA6A21" w:rsidRDefault="00BA6A21" w:rsidP="00BA6A21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A50D46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FAF1FF" w14:textId="77777777" w:rsidR="00BA6A21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22ACFD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Bradu Rafinărie</w:t>
            </w:r>
          </w:p>
          <w:p w14:paraId="25532860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40A2C7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11,</w:t>
            </w:r>
          </w:p>
          <w:p w14:paraId="04B14CBE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T.D.J.</w:t>
            </w:r>
          </w:p>
          <w:p w14:paraId="20D9BB17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 / 17</w:t>
            </w:r>
          </w:p>
          <w:p w14:paraId="5BEB3650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şi </w:t>
            </w:r>
          </w:p>
          <w:p w14:paraId="698F8B44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21, 23,  27, 29, 29A, 31, 33, 33A, 37 şi 73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DE9CF3" w14:textId="77777777" w:rsidR="00BA6A21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37E9AB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0C4BB2" w14:textId="77777777" w:rsidR="00BA6A21" w:rsidRPr="002E38A0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C0A7D5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4F36ABF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1A  - 14.</w:t>
            </w:r>
          </w:p>
        </w:tc>
      </w:tr>
      <w:tr w:rsidR="00BA6A21" w14:paraId="49FC4A06" w14:textId="77777777">
        <w:trPr>
          <w:cantSplit/>
          <w:trHeight w:val="113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84CEE6" w14:textId="77777777" w:rsidR="00BA6A21" w:rsidRDefault="00BA6A21" w:rsidP="00BA6A21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022DC2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A2745E" w14:textId="77777777" w:rsidR="00BA6A21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5734F5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Bradu Rafinărie</w:t>
            </w:r>
          </w:p>
          <w:p w14:paraId="3D9769C1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C0E747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 36 / 38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758AA7" w14:textId="77777777" w:rsidR="00BA6A21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54E5E2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03F84D" w14:textId="77777777" w:rsidR="00BA6A21" w:rsidRPr="002E38A0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597CB5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liniile 1, 1 A, </w:t>
            </w:r>
          </w:p>
          <w:p w14:paraId="6E122AAE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2 şi 3.</w:t>
            </w:r>
          </w:p>
        </w:tc>
      </w:tr>
      <w:tr w:rsidR="00BA6A21" w14:paraId="18631309" w14:textId="77777777">
        <w:trPr>
          <w:cantSplit/>
          <w:trHeight w:val="352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B0A8E9" w14:textId="77777777" w:rsidR="00BA6A21" w:rsidRDefault="00BA6A21" w:rsidP="00BA6A21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4CDF98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2A81E4" w14:textId="77777777" w:rsidR="00BA6A21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C5E017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Bradu Rafinărie</w:t>
            </w:r>
          </w:p>
          <w:p w14:paraId="0932D183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9C4B81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6,  14, 16, 18, 20, 22, 26, 42, 42A </w:t>
            </w:r>
          </w:p>
          <w:p w14:paraId="7009878D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şi </w:t>
            </w:r>
          </w:p>
          <w:p w14:paraId="38A21772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T.D.J.</w:t>
            </w:r>
          </w:p>
          <w:p w14:paraId="3D6A478E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 / 12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47F5F1" w14:textId="77777777" w:rsidR="00BA6A21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B2F2D9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1B2F92" w14:textId="77777777" w:rsidR="00BA6A21" w:rsidRPr="002E38A0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FCCB7C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217068D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 1A - 24.</w:t>
            </w:r>
          </w:p>
        </w:tc>
      </w:tr>
      <w:tr w:rsidR="00BA6A21" w14:paraId="06B6762F" w14:textId="77777777">
        <w:trPr>
          <w:cantSplit/>
          <w:trHeight w:val="281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DE0282" w14:textId="77777777" w:rsidR="00BA6A21" w:rsidRDefault="00BA6A21" w:rsidP="00BA6A21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12FE94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BD6D4D" w14:textId="77777777" w:rsidR="00BA6A21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16EE6C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Bradu Rafinărie</w:t>
            </w:r>
          </w:p>
          <w:p w14:paraId="16C5A211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20"/>
              </w:rPr>
              <w:t>liniile 1A şi  1</w:t>
            </w:r>
            <w:r w:rsidRPr="006F437A">
              <w:rPr>
                <w:b/>
                <w:bCs/>
                <w:sz w:val="18"/>
                <w:szCs w:val="18"/>
              </w:rPr>
              <w:t xml:space="preserve"> </w:t>
            </w:r>
          </w:p>
          <w:p w14:paraId="36E73154" w14:textId="77777777" w:rsidR="00BA6A21" w:rsidRPr="00473804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szCs w:val="20"/>
              </w:rPr>
            </w:pPr>
            <w:r w:rsidRPr="00473804">
              <w:rPr>
                <w:b/>
                <w:bCs/>
                <w:sz w:val="20"/>
                <w:szCs w:val="20"/>
              </w:rPr>
              <w:t>primiri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473804">
              <w:rPr>
                <w:b/>
                <w:bCs/>
                <w:sz w:val="20"/>
                <w:szCs w:val="20"/>
              </w:rPr>
              <w:t>-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473804">
              <w:rPr>
                <w:b/>
                <w:bCs/>
                <w:sz w:val="20"/>
                <w:szCs w:val="20"/>
              </w:rPr>
              <w:t>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5C4479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 înce-</w:t>
            </w:r>
          </w:p>
          <w:p w14:paraId="14BBB173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pând </w:t>
            </w:r>
          </w:p>
          <w:p w14:paraId="7F9333EF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cu </w:t>
            </w:r>
          </w:p>
          <w:p w14:paraId="4D3C49A4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călcâiul</w:t>
            </w:r>
          </w:p>
          <w:p w14:paraId="1CE1EF1F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25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9F4A3C" w14:textId="77777777" w:rsidR="00BA6A21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EFAEB2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0DC6C5" w14:textId="77777777" w:rsidR="00BA6A21" w:rsidRPr="002E38A0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8F40D2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A6A21" w14:paraId="69F32EAE" w14:textId="77777777">
        <w:trPr>
          <w:cantSplit/>
          <w:trHeight w:val="188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E09DE7" w14:textId="77777777" w:rsidR="00BA6A21" w:rsidRDefault="00BA6A21" w:rsidP="00BA6A21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165C91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EA029D" w14:textId="77777777" w:rsidR="00BA6A21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731601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Bradu Rafinărie</w:t>
            </w:r>
          </w:p>
          <w:p w14:paraId="5E1FFD74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20"/>
              </w:rPr>
              <w:t>linia 2</w:t>
            </w:r>
            <w:r>
              <w:rPr>
                <w:b/>
                <w:bCs/>
                <w:sz w:val="18"/>
                <w:szCs w:val="18"/>
              </w:rPr>
              <w:t xml:space="preserve"> </w:t>
            </w:r>
          </w:p>
          <w:p w14:paraId="0C4B23DC" w14:textId="77777777" w:rsidR="00BA6A21" w:rsidRPr="00473804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18"/>
                <w:szCs w:val="18"/>
              </w:rPr>
            </w:pPr>
            <w:r w:rsidRPr="00473804">
              <w:rPr>
                <w:b/>
                <w:bCs/>
                <w:sz w:val="20"/>
                <w:szCs w:val="20"/>
              </w:rPr>
              <w:t>primiri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473804">
              <w:rPr>
                <w:b/>
                <w:bCs/>
                <w:sz w:val="20"/>
                <w:szCs w:val="20"/>
              </w:rPr>
              <w:t>-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473804">
              <w:rPr>
                <w:b/>
                <w:bCs/>
                <w:sz w:val="20"/>
                <w:szCs w:val="20"/>
              </w:rPr>
              <w:t>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AB64CC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între sch. 25 </w:t>
            </w:r>
          </w:p>
          <w:p w14:paraId="7F46B096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şi </w:t>
            </w:r>
          </w:p>
          <w:p w14:paraId="55F15976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 staţie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01DE28" w14:textId="77777777" w:rsidR="00BA6A21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B479A7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ABBC54" w14:textId="77777777" w:rsidR="00BA6A21" w:rsidRPr="002E38A0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64D95A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A6A21" w14:paraId="0A9C9DBA" w14:textId="77777777">
        <w:trPr>
          <w:cantSplit/>
          <w:trHeight w:val="158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52B303" w14:textId="77777777" w:rsidR="00BA6A21" w:rsidRDefault="00BA6A21" w:rsidP="00BA6A21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AA3FD9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6045CB" w14:textId="77777777" w:rsidR="00BA6A21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624E0C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Bradu Rafinărie</w:t>
            </w:r>
          </w:p>
          <w:p w14:paraId="4858D8E8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20"/>
              </w:rPr>
              <w:t>linia 4</w:t>
            </w:r>
            <w:r>
              <w:rPr>
                <w:b/>
                <w:bCs/>
                <w:sz w:val="18"/>
                <w:szCs w:val="18"/>
              </w:rPr>
              <w:t xml:space="preserve"> </w:t>
            </w:r>
          </w:p>
          <w:p w14:paraId="13861F1D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 w:rsidRPr="00473804">
              <w:rPr>
                <w:b/>
                <w:bCs/>
                <w:sz w:val="20"/>
                <w:szCs w:val="20"/>
              </w:rPr>
              <w:t>primiri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473804">
              <w:rPr>
                <w:b/>
                <w:bCs/>
                <w:sz w:val="20"/>
                <w:szCs w:val="20"/>
              </w:rPr>
              <w:t>-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473804">
              <w:rPr>
                <w:b/>
                <w:bCs/>
                <w:sz w:val="20"/>
                <w:szCs w:val="20"/>
              </w:rPr>
              <w:t>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64656B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din </w:t>
            </w:r>
          </w:p>
          <w:p w14:paraId="75937117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axul stației până la călcâi sch. 22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667A8A" w14:textId="77777777" w:rsidR="00BA6A21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77CB49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BE907A" w14:textId="77777777" w:rsidR="00BA6A21" w:rsidRPr="002E38A0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B973CE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A6A21" w14:paraId="120EED29" w14:textId="77777777">
        <w:trPr>
          <w:cantSplit/>
          <w:trHeight w:val="114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5B8DA9" w14:textId="77777777" w:rsidR="00BA6A21" w:rsidRDefault="00BA6A21" w:rsidP="00BA6A21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5662DD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1B834A" w14:textId="77777777" w:rsidR="00BA6A21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8880E8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Bradu Rafinărie</w:t>
            </w:r>
          </w:p>
          <w:p w14:paraId="3AC601A6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liniile 5 şi 6 </w:t>
            </w:r>
          </w:p>
          <w:p w14:paraId="593A0E14" w14:textId="77777777" w:rsidR="00BA6A21" w:rsidRPr="00473804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18"/>
                <w:szCs w:val="18"/>
              </w:rPr>
            </w:pPr>
            <w:r w:rsidRPr="00473804">
              <w:rPr>
                <w:b/>
                <w:bCs/>
                <w:sz w:val="20"/>
                <w:szCs w:val="20"/>
              </w:rPr>
              <w:t>primiri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473804">
              <w:rPr>
                <w:b/>
                <w:bCs/>
                <w:sz w:val="20"/>
                <w:szCs w:val="20"/>
              </w:rPr>
              <w:t>-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473804">
              <w:rPr>
                <w:b/>
                <w:bCs/>
                <w:sz w:val="20"/>
                <w:szCs w:val="20"/>
              </w:rPr>
              <w:t>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3AE7C4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între sch. 21 </w:t>
            </w:r>
          </w:p>
          <w:p w14:paraId="25D9FD28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şi </w:t>
            </w:r>
          </w:p>
          <w:p w14:paraId="36D1AECA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 staţie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2B4B42" w14:textId="77777777" w:rsidR="00BA6A21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F2EE95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B7882B" w14:textId="77777777" w:rsidR="00BA6A21" w:rsidRPr="002E38A0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EFC2BF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A6A21" w14:paraId="1B3F6537" w14:textId="77777777">
        <w:trPr>
          <w:cantSplit/>
          <w:trHeight w:val="120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ACF437" w14:textId="77777777" w:rsidR="00BA6A21" w:rsidRDefault="00BA6A21" w:rsidP="00BA6A21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21D645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25EB50" w14:textId="77777777" w:rsidR="00BA6A21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C11229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Bradu Rafinărie</w:t>
            </w:r>
          </w:p>
          <w:p w14:paraId="32E28E48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7</w:t>
            </w:r>
          </w:p>
          <w:p w14:paraId="38791C66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 w:rsidRPr="00473804">
              <w:rPr>
                <w:b/>
                <w:bCs/>
                <w:sz w:val="20"/>
                <w:szCs w:val="20"/>
              </w:rPr>
              <w:t>primiri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473804">
              <w:rPr>
                <w:b/>
                <w:bCs/>
                <w:sz w:val="20"/>
                <w:szCs w:val="20"/>
              </w:rPr>
              <w:t>-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473804">
              <w:rPr>
                <w:b/>
                <w:bCs/>
                <w:sz w:val="20"/>
                <w:szCs w:val="20"/>
              </w:rPr>
              <w:t>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435065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6FF647" w14:textId="77777777" w:rsidR="00BA6A21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47D57D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D5F220" w14:textId="77777777" w:rsidR="00BA6A21" w:rsidRPr="002E38A0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B6AE09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A6A21" w14:paraId="0AA6A45F" w14:textId="77777777">
        <w:trPr>
          <w:cantSplit/>
          <w:trHeight w:val="196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1AAF91" w14:textId="77777777" w:rsidR="00BA6A21" w:rsidRDefault="00BA6A21" w:rsidP="00BA6A21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CE3D8C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1BDE9B" w14:textId="77777777" w:rsidR="00BA6A21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37A35E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Bradu Rafinărie</w:t>
            </w:r>
          </w:p>
          <w:p w14:paraId="00833CCC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11 </w:t>
            </w:r>
          </w:p>
          <w:p w14:paraId="45C003F3" w14:textId="77777777" w:rsidR="00BA6A21" w:rsidRPr="005B65A6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szCs w:val="20"/>
              </w:rPr>
            </w:pPr>
            <w:r w:rsidRPr="005B65A6">
              <w:rPr>
                <w:b/>
                <w:bCs/>
                <w:sz w:val="20"/>
                <w:szCs w:val="20"/>
              </w:rPr>
              <w:t>primiri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5B65A6">
              <w:rPr>
                <w:b/>
                <w:bCs/>
                <w:sz w:val="20"/>
                <w:szCs w:val="20"/>
              </w:rPr>
              <w:t>-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5B65A6">
              <w:rPr>
                <w:b/>
                <w:bCs/>
                <w:sz w:val="20"/>
                <w:szCs w:val="20"/>
              </w:rPr>
              <w:t>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6450B3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între axa staţiei </w:t>
            </w:r>
          </w:p>
          <w:p w14:paraId="0D78DD04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şi </w:t>
            </w:r>
          </w:p>
          <w:p w14:paraId="70C38AD6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</w:t>
            </w:r>
          </w:p>
          <w:p w14:paraId="18B23047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26 A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F2C314" w14:textId="77777777" w:rsidR="00BA6A21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327AFB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A4C92C" w14:textId="77777777" w:rsidR="00BA6A21" w:rsidRPr="002E38A0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C67C97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</w:tbl>
    <w:p w14:paraId="35FC7920" w14:textId="77777777" w:rsidR="00BA6A21" w:rsidRDefault="00BA6A21">
      <w:pPr>
        <w:spacing w:before="40" w:after="40" w:line="192" w:lineRule="auto"/>
        <w:ind w:right="57"/>
        <w:rPr>
          <w:sz w:val="20"/>
        </w:rPr>
      </w:pPr>
    </w:p>
    <w:p w14:paraId="0677416C" w14:textId="77777777" w:rsidR="00BA6A21" w:rsidRDefault="00BA6A21" w:rsidP="00410133">
      <w:pPr>
        <w:pStyle w:val="Heading1"/>
        <w:spacing w:line="360" w:lineRule="auto"/>
      </w:pPr>
      <w:r>
        <w:lastRenderedPageBreak/>
        <w:t>LINIA 108</w:t>
      </w:r>
    </w:p>
    <w:p w14:paraId="281581A9" w14:textId="77777777" w:rsidR="00BA6A21" w:rsidRDefault="00BA6A21" w:rsidP="00410133">
      <w:pPr>
        <w:pStyle w:val="Heading1"/>
        <w:spacing w:line="360" w:lineRule="auto"/>
      </w:pPr>
      <w:r>
        <w:t>GOLEŞTI - ARGEŞEL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54"/>
        <w:gridCol w:w="2204"/>
        <w:gridCol w:w="870"/>
        <w:gridCol w:w="754"/>
        <w:gridCol w:w="870"/>
        <w:gridCol w:w="754"/>
        <w:gridCol w:w="2492"/>
      </w:tblGrid>
      <w:tr w:rsidR="00BA6A21" w:rsidRPr="0058349B" w14:paraId="0A1943F4" w14:textId="77777777">
        <w:trPr>
          <w:cantSplit/>
          <w:trHeight w:val="112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1BF76D" w14:textId="77777777" w:rsidR="00BA6A21" w:rsidRDefault="00BA6A21" w:rsidP="00BA6A21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EFF1EE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210F6E" w14:textId="77777777" w:rsidR="00BA6A21" w:rsidRPr="000625F2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59ABE2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Goleşti</w:t>
            </w:r>
          </w:p>
          <w:p w14:paraId="2123A411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59E508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TDJ </w:t>
            </w:r>
          </w:p>
          <w:p w14:paraId="66B46156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39 / 41</w:t>
            </w:r>
          </w:p>
          <w:p w14:paraId="3106FCC8" w14:textId="77777777" w:rsidR="00BA6A21" w:rsidRPr="00164983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</w:rPr>
              <w:t>ş</w:t>
            </w:r>
            <w:r>
              <w:rPr>
                <w:b/>
                <w:bCs/>
                <w:sz w:val="20"/>
                <w:lang w:val="en-US"/>
              </w:rPr>
              <w:t>i sch. 45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1C44A4" w14:textId="77777777" w:rsidR="00BA6A21" w:rsidRPr="000625F2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</w:t>
            </w:r>
            <w:r w:rsidRPr="000625F2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824C6C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BACD62" w14:textId="77777777" w:rsidR="00BA6A21" w:rsidRPr="000625F2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661613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C6998D7" w14:textId="77777777" w:rsidR="00BA6A21" w:rsidRPr="0058349B" w:rsidRDefault="00BA6A2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en-US"/>
              </w:rPr>
            </w:pPr>
            <w:r>
              <w:rPr>
                <w:b/>
                <w:bCs/>
                <w:i/>
                <w:iCs/>
                <w:sz w:val="20"/>
              </w:rPr>
              <w:t>la linia Călineşti - Goleşti.</w:t>
            </w:r>
          </w:p>
        </w:tc>
      </w:tr>
      <w:tr w:rsidR="00BA6A21" w14:paraId="308DF16A" w14:textId="77777777">
        <w:trPr>
          <w:cantSplit/>
          <w:trHeight w:val="21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50A4F0" w14:textId="77777777" w:rsidR="00BA6A21" w:rsidRDefault="00BA6A21" w:rsidP="00BA6A21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D42EA1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0DAD1C" w14:textId="77777777" w:rsidR="00BA6A21" w:rsidRPr="000625F2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B6BDBF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Goleşti</w:t>
            </w:r>
          </w:p>
          <w:p w14:paraId="5D9A3987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9DD487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TDJ </w:t>
            </w:r>
          </w:p>
          <w:p w14:paraId="41EEE269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30 / 36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70A5CC" w14:textId="77777777" w:rsidR="00BA6A21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954545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8F50D1" w14:textId="77777777" w:rsidR="00BA6A21" w:rsidRPr="000625F2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1C395D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7D1A404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linia I.C. Brătianu - Goleşti.</w:t>
            </w:r>
          </w:p>
        </w:tc>
      </w:tr>
      <w:tr w:rsidR="00BA6A21" w14:paraId="3B3DB097" w14:textId="77777777">
        <w:trPr>
          <w:cantSplit/>
          <w:trHeight w:val="15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733FAE" w14:textId="77777777" w:rsidR="00BA6A21" w:rsidRDefault="00BA6A21" w:rsidP="00BA6A21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5EDDAF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6B7CDC" w14:textId="77777777" w:rsidR="00BA6A21" w:rsidRPr="00D16CE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A1C82E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Goleşti</w:t>
            </w:r>
          </w:p>
          <w:p w14:paraId="098978C3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4 </w:t>
            </w:r>
          </w:p>
          <w:p w14:paraId="79EA988B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primiri-expedieri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EB062E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 la călcâi</w:t>
            </w:r>
          </w:p>
          <w:p w14:paraId="4E58EBF3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T.D.J. 70 / 72, până la T.D.J. 16 / 18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60AFEE" w14:textId="77777777" w:rsidR="00BA6A21" w:rsidRPr="00D16CE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16CE1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4A1175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8C80BB" w14:textId="77777777" w:rsidR="00BA6A21" w:rsidRPr="00D16CE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336DDC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– ieşiri</w:t>
            </w:r>
          </w:p>
          <w:p w14:paraId="050A684B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 la liniile 4 - 6 </w:t>
            </w:r>
          </w:p>
          <w:p w14:paraId="7B4FB0C7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– expedieri.</w:t>
            </w:r>
          </w:p>
        </w:tc>
      </w:tr>
      <w:tr w:rsidR="00BA6A21" w:rsidRPr="00F80ACE" w14:paraId="3BE5D6BD" w14:textId="77777777">
        <w:trPr>
          <w:cantSplit/>
          <w:trHeight w:val="100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AC52B8" w14:textId="77777777" w:rsidR="00BA6A21" w:rsidRDefault="00BA6A21" w:rsidP="00BA6A21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EE29B9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101+208</w:t>
            </w:r>
          </w:p>
          <w:p w14:paraId="6CC35F9E" w14:textId="77777777" w:rsidR="00BA6A21" w:rsidRPr="001571B7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168+242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382032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37D1F0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Goleşti -</w:t>
            </w:r>
          </w:p>
          <w:p w14:paraId="7A7DD1BB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Argeşel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E3E234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69B4B1" w14:textId="77777777" w:rsidR="00BA6A21" w:rsidRPr="00D16CE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45AEEF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54EF59" w14:textId="77777777" w:rsidR="00BA6A21" w:rsidRPr="00D16CE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6F1214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 w:rsidRPr="00F80ACE">
              <w:rPr>
                <w:b/>
                <w:bCs/>
                <w:iCs/>
                <w:sz w:val="20"/>
              </w:rPr>
              <w:t>*Interzis circulaţia trenurilor care au în componenţă mai mult de două locomotive cuplate.</w:t>
            </w:r>
          </w:p>
          <w:p w14:paraId="131586EC" w14:textId="77777777" w:rsidR="00BA6A21" w:rsidRPr="00F80ACE" w:rsidRDefault="00BA6A2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A6A21" w:rsidRPr="00F80ACE" w14:paraId="2F505CAE" w14:textId="77777777">
        <w:trPr>
          <w:cantSplit/>
          <w:trHeight w:val="100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6BE3AD" w14:textId="77777777" w:rsidR="00BA6A21" w:rsidRDefault="00BA6A21" w:rsidP="00BA6A21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0A6DF0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288766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DF2D98" w14:textId="77777777" w:rsidR="00BA6A21" w:rsidRDefault="00BA6A21" w:rsidP="00584A4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I.C. Brătianu linia 2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E4FC61" w14:textId="77777777" w:rsidR="00BA6A21" w:rsidRDefault="00BA6A21" w:rsidP="00584A4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 la călcâi</w:t>
            </w:r>
          </w:p>
          <w:p w14:paraId="78B2FF1C" w14:textId="77777777" w:rsidR="00BA6A21" w:rsidRDefault="00BA6A21" w:rsidP="00584A4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sch.3 până la călcâi</w:t>
            </w:r>
          </w:p>
          <w:p w14:paraId="05F1C857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9F6C20" w14:textId="77777777" w:rsidR="00BA6A21" w:rsidRPr="00D16CE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03DC25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214D15" w14:textId="77777777" w:rsidR="00BA6A21" w:rsidRPr="00D16CE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971013" w14:textId="77777777" w:rsidR="00BA6A21" w:rsidRPr="00F80ACE" w:rsidRDefault="00BA6A21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BA6A21" w14:paraId="317D5EAD" w14:textId="77777777">
        <w:trPr>
          <w:cantSplit/>
          <w:trHeight w:val="25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004665" w14:textId="77777777" w:rsidR="00BA6A21" w:rsidRDefault="00BA6A21" w:rsidP="00BA6A21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995998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107+600</w:t>
            </w:r>
          </w:p>
          <w:p w14:paraId="480F124E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107+800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3E1E5E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1FC26F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I.C. Brătianu - </w:t>
            </w:r>
          </w:p>
          <w:p w14:paraId="4C72DE56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Ciumeşti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C8640E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B34C9F" w14:textId="77777777" w:rsidR="00BA6A21" w:rsidRPr="00D16CE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8F3A03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B18584" w14:textId="77777777" w:rsidR="00BA6A21" w:rsidRPr="00D16CE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5BFF89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 w:rsidRPr="00F80ACE">
              <w:rPr>
                <w:b/>
                <w:bCs/>
                <w:iCs/>
                <w:sz w:val="20"/>
              </w:rPr>
              <w:t>*</w:t>
            </w:r>
            <w:r>
              <w:rPr>
                <w:b/>
                <w:bCs/>
                <w:iCs/>
                <w:sz w:val="20"/>
              </w:rPr>
              <w:t xml:space="preserve">Valabil pentru </w:t>
            </w:r>
            <w:r w:rsidRPr="00F80ACE">
              <w:rPr>
                <w:b/>
                <w:bCs/>
                <w:iCs/>
                <w:sz w:val="20"/>
              </w:rPr>
              <w:t>trenuril</w:t>
            </w:r>
            <w:r>
              <w:rPr>
                <w:b/>
                <w:bCs/>
                <w:iCs/>
                <w:sz w:val="20"/>
              </w:rPr>
              <w:t>e</w:t>
            </w:r>
            <w:r w:rsidRPr="00F80ACE">
              <w:rPr>
                <w:b/>
                <w:bCs/>
                <w:iCs/>
                <w:sz w:val="20"/>
              </w:rPr>
              <w:t xml:space="preserve"> care au în componenţă două locomotive cuplate.</w:t>
            </w:r>
          </w:p>
          <w:p w14:paraId="0666D170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3F1ED3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A6A21" w14:paraId="6C3BD790" w14:textId="77777777">
        <w:trPr>
          <w:cantSplit/>
          <w:trHeight w:val="25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A5D409" w14:textId="77777777" w:rsidR="00BA6A21" w:rsidRDefault="00BA6A21" w:rsidP="00BA6A21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C43828" w14:textId="77777777" w:rsidR="00BA6A21" w:rsidRPr="00346EDA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AB3D09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514855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Ciumeşti</w:t>
            </w:r>
          </w:p>
          <w:p w14:paraId="545091FC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1 </w:t>
            </w:r>
          </w:p>
          <w:p w14:paraId="31FD57B9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1B329D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 la călcâi</w:t>
            </w:r>
          </w:p>
          <w:p w14:paraId="3171AC25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</w:t>
            </w:r>
          </w:p>
          <w:p w14:paraId="70E5CBA0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105</w:t>
            </w:r>
          </w:p>
          <w:p w14:paraId="3AC19E34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(de la km 113+</w:t>
            </w:r>
          </w:p>
          <w:p w14:paraId="30DF0C14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160 până la km 113+</w:t>
            </w:r>
          </w:p>
          <w:p w14:paraId="77DF3746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310)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587ABB" w14:textId="77777777" w:rsidR="00BA6A21" w:rsidRPr="00D16CE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692CFA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EF52E0" w14:textId="77777777" w:rsidR="00BA6A21" w:rsidRPr="00D16CE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4B5655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BA6A21" w14:paraId="5FD3402C" w14:textId="77777777">
        <w:trPr>
          <w:cantSplit/>
          <w:trHeight w:val="13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C9A39A" w14:textId="77777777" w:rsidR="00BA6A21" w:rsidRDefault="00BA6A21" w:rsidP="00BA6A21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962131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840AE7" w14:textId="77777777" w:rsidR="00BA6A21" w:rsidRPr="00D16CE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A2F8F0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Ciumeşti</w:t>
            </w:r>
          </w:p>
          <w:p w14:paraId="0D34F1CC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3 </w:t>
            </w:r>
          </w:p>
          <w:p w14:paraId="432CD415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D11394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54E8E876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2ACC97" w14:textId="77777777" w:rsidR="00BA6A21" w:rsidRPr="00D16CE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16CE1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F7688A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724C00" w14:textId="77777777" w:rsidR="00BA6A21" w:rsidRPr="00D16CE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DA7BFC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A6A21" w14:paraId="342174EC" w14:textId="77777777">
        <w:trPr>
          <w:cantSplit/>
          <w:trHeight w:val="13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51B8B7" w14:textId="77777777" w:rsidR="00BA6A21" w:rsidRDefault="00BA6A21" w:rsidP="00BA6A21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28316D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FD007C" w14:textId="77777777" w:rsidR="00BA6A21" w:rsidRPr="00D16CE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085F61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Ciumeşti</w:t>
            </w:r>
          </w:p>
          <w:p w14:paraId="353FC6E8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BE94BC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T.D.J. </w:t>
            </w:r>
          </w:p>
          <w:p w14:paraId="2C5CE410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 / 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A605A5" w14:textId="77777777" w:rsidR="00BA6A21" w:rsidRPr="00D16CE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333786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E5EC71" w14:textId="77777777" w:rsidR="00BA6A21" w:rsidRPr="00D16CE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AC96F3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827B155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4 - 10 </w:t>
            </w:r>
          </w:p>
          <w:p w14:paraId="65CAE78A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din direcția</w:t>
            </w:r>
            <w:r w:rsidRPr="00CD357C">
              <w:rPr>
                <w:b/>
                <w:bCs/>
                <w:i/>
                <w:iCs/>
                <w:sz w:val="20"/>
              </w:rPr>
              <w:t xml:space="preserve"> I.C. Brătianu.</w:t>
            </w:r>
          </w:p>
        </w:tc>
      </w:tr>
      <w:tr w:rsidR="00BA6A21" w14:paraId="09DCB859" w14:textId="77777777">
        <w:trPr>
          <w:cantSplit/>
          <w:trHeight w:val="13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8F48C5" w14:textId="77777777" w:rsidR="00BA6A21" w:rsidRDefault="00BA6A21" w:rsidP="00BA6A21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E76889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A227BD" w14:textId="77777777" w:rsidR="00BA6A21" w:rsidRPr="00D16CE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DB5195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Ciumeşti</w:t>
            </w:r>
          </w:p>
          <w:p w14:paraId="6CD58563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6B1303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T.D.J. </w:t>
            </w:r>
          </w:p>
          <w:p w14:paraId="64C5313B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 / 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FE87C9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AC24AD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07E806" w14:textId="77777777" w:rsidR="00BA6A21" w:rsidRPr="00D16CE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5D0CAB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3BBB178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4 - 10 </w:t>
            </w:r>
          </w:p>
          <w:p w14:paraId="02942F06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din direcția Stâlpeni.</w:t>
            </w:r>
          </w:p>
        </w:tc>
      </w:tr>
      <w:tr w:rsidR="00BA6A21" w14:paraId="5ADFD4B9" w14:textId="77777777">
        <w:trPr>
          <w:cantSplit/>
          <w:trHeight w:val="13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98E687" w14:textId="77777777" w:rsidR="00BA6A21" w:rsidRDefault="00BA6A21" w:rsidP="00BA6A21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D0C2B7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CAD6F3" w14:textId="77777777" w:rsidR="00BA6A21" w:rsidRPr="00D16CE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A4F467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Ciumeşti</w:t>
            </w:r>
          </w:p>
          <w:p w14:paraId="0541023E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14 </w:t>
            </w:r>
          </w:p>
          <w:p w14:paraId="29FFAA70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  <w:p w14:paraId="503A6114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( IAP 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AB26A9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0+000</w:t>
            </w:r>
          </w:p>
          <w:p w14:paraId="42F71EE6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1+700</w:t>
            </w:r>
          </w:p>
          <w:p w14:paraId="1D6940E9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1R, 3R și 2R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EBFEF0" w14:textId="77777777" w:rsidR="00BA6A21" w:rsidRPr="00D16CE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A0244B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9D0254" w14:textId="77777777" w:rsidR="00BA6A21" w:rsidRPr="00D16CE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6F0304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2D39AA1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din Uzina de Autoturisme pentru toate convoaiele de manevră.</w:t>
            </w:r>
          </w:p>
        </w:tc>
      </w:tr>
      <w:tr w:rsidR="00BA6A21" w:rsidRPr="00884DD1" w14:paraId="790B7194" w14:textId="77777777">
        <w:trPr>
          <w:cantSplit/>
          <w:trHeight w:val="13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F0ACED" w14:textId="77777777" w:rsidR="00BA6A21" w:rsidRDefault="00BA6A21" w:rsidP="00BA6A21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26D345" w14:textId="77777777" w:rsidR="00BA6A21" w:rsidRPr="00E804A9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E804A9">
              <w:rPr>
                <w:b/>
                <w:bCs/>
                <w:color w:val="000000"/>
                <w:sz w:val="20"/>
              </w:rPr>
              <w:t>115+600</w:t>
            </w:r>
          </w:p>
          <w:p w14:paraId="3783C95F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E804A9">
              <w:rPr>
                <w:b/>
                <w:bCs/>
                <w:color w:val="000000"/>
                <w:sz w:val="20"/>
              </w:rPr>
              <w:t>115+650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D10A0B" w14:textId="77777777" w:rsidR="00BA6A21" w:rsidRPr="00D16CE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7B1B3E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Ciumeşti -</w:t>
            </w:r>
          </w:p>
          <w:p w14:paraId="40D0EBCC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Stâlpeni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F2B585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2A82EF" w14:textId="77777777" w:rsidR="00BA6A21" w:rsidRPr="00D16CE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EDFFEF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80705B" w14:textId="77777777" w:rsidR="00BA6A21" w:rsidRPr="00D16CE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6328B4" w14:textId="77777777" w:rsidR="00BA6A21" w:rsidRPr="00E804A9" w:rsidRDefault="00BA6A21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E804A9">
              <w:rPr>
                <w:b/>
                <w:bCs/>
                <w:iCs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3D2B16">
              <w:rPr>
                <w:b/>
                <w:bCs/>
                <w:iCs/>
                <w:sz w:val="20"/>
              </w:rPr>
              <w:t xml:space="preserve"> </w:t>
            </w:r>
            <w:r w:rsidRPr="00E804A9">
              <w:rPr>
                <w:b/>
                <w:bCs/>
                <w:iCs/>
                <w:sz w:val="20"/>
              </w:rPr>
              <w:t>două locomotive cuplate.</w:t>
            </w:r>
          </w:p>
          <w:p w14:paraId="421D4C78" w14:textId="77777777" w:rsidR="00BA6A21" w:rsidRPr="00884DD1" w:rsidRDefault="00BA6A2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884DD1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A6A21" w:rsidRPr="00054DFC" w14:paraId="5C03995E" w14:textId="77777777">
        <w:trPr>
          <w:cantSplit/>
          <w:trHeight w:val="14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1140BD" w14:textId="77777777" w:rsidR="00BA6A21" w:rsidRDefault="00BA6A21" w:rsidP="00BA6A21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ED63CE" w14:textId="77777777" w:rsidR="00BA6A21" w:rsidRPr="00DD4D10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DD4D10">
              <w:rPr>
                <w:b/>
                <w:bCs/>
                <w:color w:val="000000"/>
                <w:sz w:val="20"/>
              </w:rPr>
              <w:t>129+535</w:t>
            </w:r>
          </w:p>
          <w:p w14:paraId="5D1ACB2C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DD4D10">
              <w:rPr>
                <w:b/>
                <w:bCs/>
                <w:color w:val="000000"/>
                <w:sz w:val="20"/>
              </w:rPr>
              <w:t>129+585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F14234" w14:textId="77777777" w:rsidR="00BA6A21" w:rsidRPr="00D16CE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85C252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Ciumeşti -</w:t>
            </w:r>
          </w:p>
          <w:p w14:paraId="7F7CA02C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Stâlpeni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19B6C3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853D91" w14:textId="77777777" w:rsidR="00BA6A21" w:rsidRPr="00D16CE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97BEB7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7C408E" w14:textId="77777777" w:rsidR="00BA6A21" w:rsidRPr="00D16CE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C56BC3" w14:textId="77777777" w:rsidR="00BA6A21" w:rsidRPr="00DD4D10" w:rsidRDefault="00BA6A21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DD4D10">
              <w:rPr>
                <w:b/>
                <w:bCs/>
                <w:iCs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3D2B16">
              <w:rPr>
                <w:b/>
                <w:bCs/>
                <w:iCs/>
                <w:sz w:val="20"/>
              </w:rPr>
              <w:t xml:space="preserve"> </w:t>
            </w:r>
            <w:r w:rsidRPr="00DD4D10">
              <w:rPr>
                <w:b/>
                <w:bCs/>
                <w:iCs/>
                <w:sz w:val="20"/>
              </w:rPr>
              <w:t>două locomotive cuplate.</w:t>
            </w:r>
          </w:p>
          <w:p w14:paraId="6BC4126C" w14:textId="77777777" w:rsidR="00BA6A21" w:rsidRPr="00054DFC" w:rsidRDefault="00BA6A2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054DFC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A6A21" w:rsidRPr="00054DFC" w14:paraId="6FFAB0C6" w14:textId="77777777">
        <w:trPr>
          <w:cantSplit/>
          <w:trHeight w:val="14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1F86CA" w14:textId="77777777" w:rsidR="00BA6A21" w:rsidRDefault="00BA6A21" w:rsidP="00BA6A21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82AC7B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129+917</w:t>
            </w:r>
          </w:p>
          <w:p w14:paraId="0D1FADE6" w14:textId="77777777" w:rsidR="00BA6A21" w:rsidRPr="00DD4D10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155+311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5F016A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C5E89B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Ax. St. Stâlpeni -</w:t>
            </w:r>
          </w:p>
          <w:p w14:paraId="49796121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Ax. St. Câmpulung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9016D7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C90681" w14:textId="77777777" w:rsidR="00BA6A21" w:rsidRPr="00D16CE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0B58E2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5D9DA9" w14:textId="77777777" w:rsidR="00BA6A21" w:rsidRPr="00D16CE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7621C8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Nesemnalizată pe teren.</w:t>
            </w:r>
          </w:p>
        </w:tc>
      </w:tr>
      <w:tr w:rsidR="00BA6A21" w:rsidRPr="00054DFC" w14:paraId="2CE25B71" w14:textId="77777777">
        <w:trPr>
          <w:cantSplit/>
          <w:trHeight w:val="14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5C81D4" w14:textId="77777777" w:rsidR="00BA6A21" w:rsidRDefault="00BA6A21" w:rsidP="00BA6A21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EDA36B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131+000</w:t>
            </w:r>
          </w:p>
          <w:p w14:paraId="29A30E06" w14:textId="77777777" w:rsidR="00BA6A21" w:rsidRPr="00DD4D10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136+000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5DC0F6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C093D3" w14:textId="77777777" w:rsidR="00BA6A21" w:rsidRDefault="00BA6A21" w:rsidP="002B488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Stâlpeni -</w:t>
            </w:r>
          </w:p>
          <w:p w14:paraId="48F40C99" w14:textId="77777777" w:rsidR="00BA6A21" w:rsidRDefault="00BA6A21" w:rsidP="002B488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Câmpulung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9428AA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E8EEDB" w14:textId="77777777" w:rsidR="00BA6A21" w:rsidRPr="00D16CE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200D05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A03AE7" w14:textId="77777777" w:rsidR="00BA6A21" w:rsidRPr="00D16CE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0091B3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Semnalizată ca limitare de viteză.</w:t>
            </w:r>
          </w:p>
        </w:tc>
      </w:tr>
      <w:tr w:rsidR="00BA6A21" w:rsidRPr="00884DD1" w14:paraId="74B07359" w14:textId="77777777">
        <w:trPr>
          <w:cantSplit/>
          <w:trHeight w:val="70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DAC89C" w14:textId="77777777" w:rsidR="00BA6A21" w:rsidRDefault="00BA6A21" w:rsidP="00BA6A21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4EB1E3" w14:textId="77777777" w:rsidR="00BA6A21" w:rsidRPr="00535AB9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535AB9">
              <w:rPr>
                <w:b/>
                <w:bCs/>
                <w:color w:val="000000"/>
                <w:sz w:val="20"/>
              </w:rPr>
              <w:t>137+685</w:t>
            </w:r>
          </w:p>
          <w:p w14:paraId="4C0B0132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535AB9">
              <w:rPr>
                <w:b/>
                <w:bCs/>
                <w:color w:val="000000"/>
                <w:sz w:val="20"/>
              </w:rPr>
              <w:t>137+735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39C0B1" w14:textId="77777777" w:rsidR="00BA6A21" w:rsidRPr="00D16CE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A224DD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Stâlpeni -</w:t>
            </w:r>
          </w:p>
          <w:p w14:paraId="666CEE9A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Câmpulung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0A6C3F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E7B914" w14:textId="77777777" w:rsidR="00BA6A21" w:rsidRPr="00D16CE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B40868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B37D4E" w14:textId="77777777" w:rsidR="00BA6A21" w:rsidRPr="00D16CE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DB1F89" w14:textId="77777777" w:rsidR="00BA6A21" w:rsidRPr="00535AB9" w:rsidRDefault="00BA6A21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535AB9">
              <w:rPr>
                <w:b/>
                <w:bCs/>
                <w:iCs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3D2B16">
              <w:rPr>
                <w:b/>
                <w:bCs/>
                <w:iCs/>
                <w:sz w:val="20"/>
              </w:rPr>
              <w:t xml:space="preserve"> </w:t>
            </w:r>
            <w:r w:rsidRPr="00535AB9">
              <w:rPr>
                <w:b/>
                <w:bCs/>
                <w:iCs/>
                <w:sz w:val="20"/>
              </w:rPr>
              <w:t>două locomotive cuplate.</w:t>
            </w:r>
          </w:p>
          <w:p w14:paraId="28558A89" w14:textId="77777777" w:rsidR="00BA6A21" w:rsidRPr="00884DD1" w:rsidRDefault="00BA6A2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884DD1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A6A21" w14:paraId="62E821C9" w14:textId="77777777">
        <w:trPr>
          <w:cantSplit/>
          <w:trHeight w:val="70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460569" w14:textId="77777777" w:rsidR="00BA6A21" w:rsidRDefault="00BA6A21" w:rsidP="00BA6A21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4A4C2A" w14:textId="77777777" w:rsidR="00BA6A21" w:rsidRPr="00535AB9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589185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D35FE1" w14:textId="77777777" w:rsidR="00BA6A21" w:rsidRDefault="00BA6A21">
            <w:pPr>
              <w:spacing w:line="360" w:lineRule="auto"/>
              <w:ind w:lef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Câmpulung</w:t>
            </w:r>
          </w:p>
          <w:p w14:paraId="3A11F5EF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1 </w:t>
            </w:r>
          </w:p>
          <w:p w14:paraId="5E14AF55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974417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781C1BFD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6ABFDB" w14:textId="77777777" w:rsidR="00BA6A21" w:rsidRPr="00D16CE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</w:t>
            </w:r>
            <w:r w:rsidRPr="00D16CE1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4F13A5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B167AC" w14:textId="77777777" w:rsidR="00BA6A21" w:rsidRPr="00D16CE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E31D4E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BA6A21" w14:paraId="64162ADD" w14:textId="77777777">
        <w:trPr>
          <w:cantSplit/>
          <w:trHeight w:val="6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64FDCC" w14:textId="77777777" w:rsidR="00BA6A21" w:rsidRDefault="00BA6A21" w:rsidP="00BA6A21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697CE4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E8DB06" w14:textId="77777777" w:rsidR="00BA6A21" w:rsidRPr="00D16CE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271E65" w14:textId="77777777" w:rsidR="00BA6A21" w:rsidRDefault="00BA6A21">
            <w:pPr>
              <w:spacing w:line="360" w:lineRule="auto"/>
              <w:ind w:lef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Câmpulung</w:t>
            </w:r>
          </w:p>
          <w:p w14:paraId="77C5B86B" w14:textId="77777777" w:rsidR="00BA6A21" w:rsidRDefault="00BA6A21">
            <w:pPr>
              <w:spacing w:line="360" w:lineRule="auto"/>
              <w:ind w:lef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liniile 2 şi 3 </w:t>
            </w:r>
          </w:p>
          <w:p w14:paraId="7740E141" w14:textId="77777777" w:rsidR="00BA6A21" w:rsidRDefault="00BA6A21">
            <w:pPr>
              <w:spacing w:line="360" w:lineRule="auto"/>
              <w:ind w:lef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0E8336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3ACC6730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9F7B99" w14:textId="77777777" w:rsidR="00BA6A21" w:rsidRPr="00D16CE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16CE1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556A48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DB33DC" w14:textId="77777777" w:rsidR="00BA6A21" w:rsidRPr="00D16CE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614162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A6A21" w14:paraId="14D84048" w14:textId="77777777">
        <w:trPr>
          <w:cantSplit/>
          <w:trHeight w:val="6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773E18" w14:textId="77777777" w:rsidR="00BA6A21" w:rsidRDefault="00BA6A21" w:rsidP="00BA6A21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960872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CEBC35" w14:textId="77777777" w:rsidR="00BA6A21" w:rsidRPr="00D16CE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16F8F8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Argeşel</w:t>
            </w:r>
          </w:p>
          <w:p w14:paraId="3E5A3961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4 </w:t>
            </w:r>
          </w:p>
          <w:p w14:paraId="26581EAC" w14:textId="77777777" w:rsidR="00BA6A21" w:rsidRDefault="00BA6A21">
            <w:pPr>
              <w:spacing w:line="360" w:lineRule="auto"/>
              <w:ind w:lef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9D7D8F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3DE69EF5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6CE5D5" w14:textId="77777777" w:rsidR="00BA6A21" w:rsidRPr="00D16CE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16CE1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BA0B80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57EF49" w14:textId="77777777" w:rsidR="00BA6A21" w:rsidRPr="00D16CE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83AFCB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9FBC448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1 - 4, peste TDJ </w:t>
            </w:r>
          </w:p>
          <w:p w14:paraId="0AA5C737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19 / 21 și sch. 27, 18 și 16.</w:t>
            </w:r>
          </w:p>
        </w:tc>
      </w:tr>
      <w:tr w:rsidR="00BA6A21" w14:paraId="59454B90" w14:textId="77777777">
        <w:trPr>
          <w:cantSplit/>
          <w:trHeight w:val="26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26BF94" w14:textId="77777777" w:rsidR="00BA6A21" w:rsidRDefault="00BA6A21" w:rsidP="00BA6A21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907E29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44CC3A" w14:textId="77777777" w:rsidR="00BA6A21" w:rsidRPr="00D16CE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5BA509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Argeşel</w:t>
            </w:r>
          </w:p>
          <w:p w14:paraId="2ED72D8D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liniile 6 şi 7 </w:t>
            </w:r>
          </w:p>
          <w:p w14:paraId="0FFB478D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F4B115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073A49B3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2A0E0D" w14:textId="77777777" w:rsidR="00BA6A21" w:rsidRPr="00D16CE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16CE1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69E124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EEE271" w14:textId="77777777" w:rsidR="00BA6A21" w:rsidRPr="00D16CE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71E405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</w:tbl>
    <w:p w14:paraId="5270B28C" w14:textId="77777777" w:rsidR="00BA6A21" w:rsidRPr="00FE25BC" w:rsidRDefault="00BA6A21" w:rsidP="00423AC0">
      <w:pPr>
        <w:spacing w:before="40" w:after="40" w:line="192" w:lineRule="auto"/>
        <w:ind w:right="57"/>
        <w:rPr>
          <w:b/>
          <w:sz w:val="20"/>
          <w:szCs w:val="20"/>
        </w:rPr>
      </w:pPr>
    </w:p>
    <w:p w14:paraId="1E2F0D3D" w14:textId="77777777" w:rsidR="00BA6A21" w:rsidRDefault="00BA6A21" w:rsidP="00815695">
      <w:pPr>
        <w:pStyle w:val="Heading1"/>
        <w:spacing w:line="360" w:lineRule="auto"/>
      </w:pPr>
      <w:r>
        <w:t>LINIA 109</w:t>
      </w:r>
    </w:p>
    <w:p w14:paraId="0E1B9DAD" w14:textId="77777777" w:rsidR="00BA6A21" w:rsidRDefault="00BA6A21" w:rsidP="00F53A8E">
      <w:pPr>
        <w:pStyle w:val="Heading1"/>
        <w:spacing w:line="360" w:lineRule="auto"/>
        <w:rPr>
          <w:b w:val="0"/>
          <w:bCs w:val="0"/>
          <w:sz w:val="8"/>
        </w:rPr>
      </w:pPr>
      <w:r>
        <w:t>PITEŞTI - CURTEA DE ARGEŞ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80"/>
        <w:gridCol w:w="753"/>
        <w:gridCol w:w="2202"/>
        <w:gridCol w:w="869"/>
        <w:gridCol w:w="753"/>
        <w:gridCol w:w="869"/>
        <w:gridCol w:w="752"/>
        <w:gridCol w:w="2490"/>
      </w:tblGrid>
      <w:tr w:rsidR="00BA6A21" w14:paraId="6674AE52" w14:textId="77777777">
        <w:trPr>
          <w:cantSplit/>
          <w:trHeight w:val="6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7CB862" w14:textId="77777777" w:rsidR="00BA6A21" w:rsidRDefault="00BA6A21" w:rsidP="00BA6A21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BA6CD4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EDEA11" w14:textId="77777777" w:rsidR="00BA6A21" w:rsidRPr="001B30CD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395AFA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Piteşti Nord</w:t>
            </w:r>
          </w:p>
          <w:p w14:paraId="126409A1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abătută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D2330B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74FCE065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3973C3" w14:textId="77777777" w:rsidR="00BA6A21" w:rsidRPr="001B30CD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B30CD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1AB710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EDB5A1" w14:textId="77777777" w:rsidR="00BA6A21" w:rsidRPr="001B30CD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5DD301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A6A21" w14:paraId="44842ECF" w14:textId="77777777">
        <w:trPr>
          <w:cantSplit/>
          <w:trHeight w:val="16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505B6E" w14:textId="77777777" w:rsidR="00BA6A21" w:rsidRDefault="00BA6A21" w:rsidP="00BA6A21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D0440F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CFB6A9" w14:textId="77777777" w:rsidR="00BA6A21" w:rsidRPr="001B30CD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9F489D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Piteşti Nord</w:t>
            </w:r>
          </w:p>
          <w:p w14:paraId="26B172FF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abătută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9570D0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00159CAE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286CC4" w14:textId="77777777" w:rsidR="00BA6A21" w:rsidRPr="001B30CD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B30CD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E19154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9102FA" w14:textId="77777777" w:rsidR="00BA6A21" w:rsidRPr="001B30CD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2C2B42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A6A21" w14:paraId="77331628" w14:textId="77777777">
        <w:trPr>
          <w:cantSplit/>
          <w:trHeight w:val="4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049F02" w14:textId="77777777" w:rsidR="00BA6A21" w:rsidRDefault="00BA6A21" w:rsidP="00BA6A21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54C11B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80F72E" w14:textId="77777777" w:rsidR="00BA6A21" w:rsidRPr="001B30CD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979FC4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Bascov </w:t>
            </w:r>
          </w:p>
          <w:p w14:paraId="01D8E604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primiri expedieri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FCE9B0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9DF4A9" w14:textId="77777777" w:rsidR="00BA6A21" w:rsidRPr="001B30CD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BFBB34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7DA27D" w14:textId="77777777" w:rsidR="00BA6A21" w:rsidRPr="001B30CD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CF8521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</w:tbl>
    <w:p w14:paraId="7DE5EE32" w14:textId="77777777" w:rsidR="00BA6A21" w:rsidRDefault="00BA6A21">
      <w:pPr>
        <w:spacing w:before="40" w:after="40" w:line="192" w:lineRule="auto"/>
        <w:ind w:right="57"/>
        <w:rPr>
          <w:sz w:val="20"/>
        </w:rPr>
      </w:pPr>
    </w:p>
    <w:p w14:paraId="15CA680D" w14:textId="77777777" w:rsidR="00BA6A21" w:rsidRDefault="00BA6A21" w:rsidP="00815695">
      <w:pPr>
        <w:pStyle w:val="Heading1"/>
        <w:spacing w:line="360" w:lineRule="auto"/>
      </w:pPr>
      <w:r>
        <w:t>LINIA 109 A</w:t>
      </w:r>
    </w:p>
    <w:p w14:paraId="110666C9" w14:textId="77777777" w:rsidR="00BA6A21" w:rsidRDefault="00BA6A21" w:rsidP="00F53A8E">
      <w:pPr>
        <w:pStyle w:val="Heading1"/>
        <w:spacing w:line="360" w:lineRule="auto"/>
        <w:rPr>
          <w:b w:val="0"/>
          <w:bCs w:val="0"/>
          <w:sz w:val="8"/>
        </w:rPr>
      </w:pPr>
      <w:r>
        <w:t>VÂLCELE - CURTEA DE ARGEŞ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80"/>
        <w:gridCol w:w="753"/>
        <w:gridCol w:w="2202"/>
        <w:gridCol w:w="869"/>
        <w:gridCol w:w="753"/>
        <w:gridCol w:w="869"/>
        <w:gridCol w:w="752"/>
        <w:gridCol w:w="2490"/>
      </w:tblGrid>
      <w:tr w:rsidR="00BA6A21" w14:paraId="5A3CB1A2" w14:textId="77777777">
        <w:trPr>
          <w:cantSplit/>
          <w:trHeight w:val="11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A1D901" w14:textId="77777777" w:rsidR="00BA6A21" w:rsidRDefault="00BA6A21" w:rsidP="00BA6A21">
            <w:pPr>
              <w:numPr>
                <w:ilvl w:val="0"/>
                <w:numId w:val="3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0EC6BF" w14:textId="77777777" w:rsidR="00BA6A21" w:rsidRDefault="00BA6A2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131+243</w:t>
            </w:r>
          </w:p>
          <w:p w14:paraId="22EB3686" w14:textId="77777777" w:rsidR="00BA6A21" w:rsidRDefault="00BA6A2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145+774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9781CE" w14:textId="77777777" w:rsidR="00BA6A21" w:rsidRPr="001B30CD" w:rsidRDefault="00BA6A2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5B8E7C" w14:textId="77777777" w:rsidR="00BA6A21" w:rsidRDefault="00BA6A21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Vâlcele Y -</w:t>
            </w:r>
          </w:p>
          <w:p w14:paraId="5A75EBEF" w14:textId="77777777" w:rsidR="00BA6A21" w:rsidRDefault="00BA6A21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Curtea de Argeș X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E91533" w14:textId="77777777" w:rsidR="00BA6A21" w:rsidRDefault="00BA6A2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DF3C84" w14:textId="77777777" w:rsidR="00BA6A21" w:rsidRPr="001B30CD" w:rsidRDefault="00BA6A2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215884" w14:textId="77777777" w:rsidR="00BA6A21" w:rsidRDefault="00BA6A2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4D7B26" w14:textId="77777777" w:rsidR="00BA6A21" w:rsidRPr="001B30CD" w:rsidRDefault="00BA6A2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7A2751" w14:textId="77777777" w:rsidR="00BA6A21" w:rsidRPr="007126D7" w:rsidRDefault="00BA6A21">
            <w:pPr>
              <w:spacing w:before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*Interzis circulația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 </w:t>
            </w:r>
            <w:r>
              <w:rPr>
                <w:b/>
                <w:bCs/>
                <w:iCs/>
                <w:color w:val="000000"/>
                <w:sz w:val="20"/>
              </w:rPr>
              <w:t>trenurilor care au în componență mai mult de două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 locomotive</w:t>
            </w:r>
            <w:r>
              <w:rPr>
                <w:b/>
                <w:bCs/>
                <w:iCs/>
                <w:color w:val="000000"/>
                <w:sz w:val="20"/>
              </w:rPr>
              <w:t xml:space="preserve"> cuplate</w:t>
            </w:r>
            <w:r w:rsidRPr="007126D7">
              <w:rPr>
                <w:b/>
                <w:bCs/>
                <w:iCs/>
                <w:color w:val="000000"/>
                <w:sz w:val="20"/>
              </w:rPr>
              <w:t>.</w:t>
            </w:r>
          </w:p>
          <w:p w14:paraId="3942FEFB" w14:textId="77777777" w:rsidR="00BA6A21" w:rsidRDefault="00BA6A21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</w:tbl>
    <w:p w14:paraId="65777482" w14:textId="77777777" w:rsidR="00BA6A21" w:rsidRDefault="00BA6A21">
      <w:pPr>
        <w:spacing w:before="40" w:line="192" w:lineRule="auto"/>
        <w:ind w:right="57"/>
        <w:rPr>
          <w:sz w:val="20"/>
        </w:rPr>
      </w:pPr>
    </w:p>
    <w:p w14:paraId="5F62BDF4" w14:textId="77777777" w:rsidR="00BA6A21" w:rsidRDefault="00BA6A21" w:rsidP="00864E90">
      <w:pPr>
        <w:pStyle w:val="Heading1"/>
        <w:spacing w:line="360" w:lineRule="auto"/>
      </w:pPr>
      <w:r>
        <w:t>LINIA 110</w:t>
      </w:r>
    </w:p>
    <w:p w14:paraId="6A1E1BCB" w14:textId="77777777" w:rsidR="00BA6A21" w:rsidRDefault="00BA6A21" w:rsidP="00245FFF">
      <w:pPr>
        <w:pStyle w:val="Heading1"/>
        <w:spacing w:line="360" w:lineRule="auto"/>
        <w:rPr>
          <w:b w:val="0"/>
          <w:bCs w:val="0"/>
          <w:sz w:val="8"/>
        </w:rPr>
      </w:pPr>
      <w:r>
        <w:t>COSTEŞTI - ROŞIORI NORD</w:t>
      </w:r>
    </w:p>
    <w:tbl>
      <w:tblPr>
        <w:tblW w:w="1020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80"/>
        <w:gridCol w:w="754"/>
        <w:gridCol w:w="2202"/>
        <w:gridCol w:w="847"/>
        <w:gridCol w:w="21"/>
        <w:gridCol w:w="798"/>
        <w:gridCol w:w="825"/>
        <w:gridCol w:w="753"/>
        <w:gridCol w:w="2490"/>
      </w:tblGrid>
      <w:tr w:rsidR="00BA6A21" w:rsidRPr="006B23DF" w14:paraId="56EF2F60" w14:textId="77777777">
        <w:trPr>
          <w:cantSplit/>
          <w:trHeight w:val="27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1D3901" w14:textId="77777777" w:rsidR="00BA6A21" w:rsidRPr="006B23DF" w:rsidRDefault="00BA6A21" w:rsidP="00BA6A21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209150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737B83" w14:textId="77777777" w:rsidR="00BA6A21" w:rsidRPr="006B23DF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561512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St. </w:t>
            </w:r>
            <w:r w:rsidRPr="006B23DF">
              <w:rPr>
                <w:b/>
                <w:bCs/>
                <w:color w:val="000000"/>
                <w:sz w:val="20"/>
              </w:rPr>
              <w:t>Costeşti</w:t>
            </w:r>
            <w:r>
              <w:rPr>
                <w:b/>
                <w:bCs/>
                <w:color w:val="000000"/>
                <w:sz w:val="20"/>
              </w:rPr>
              <w:t xml:space="preserve"> </w:t>
            </w:r>
          </w:p>
          <w:p w14:paraId="0E73547E" w14:textId="77777777" w:rsidR="00BA6A21" w:rsidRPr="006B23DF" w:rsidRDefault="00BA6A21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Cap Y, prim. - exped.</w:t>
            </w:r>
          </w:p>
        </w:tc>
        <w:tc>
          <w:tcPr>
            <w:tcW w:w="868" w:type="dxa"/>
            <w:gridSpan w:val="2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7D3079" w14:textId="77777777" w:rsidR="00BA6A21" w:rsidRPr="006B23DF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peste sch. 12</w:t>
            </w:r>
          </w:p>
        </w:tc>
        <w:tc>
          <w:tcPr>
            <w:tcW w:w="7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B995D4" w14:textId="77777777" w:rsidR="00BA6A21" w:rsidRPr="006B23DF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10</w:t>
            </w:r>
          </w:p>
        </w:tc>
        <w:tc>
          <w:tcPr>
            <w:tcW w:w="82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B5DA3B" w14:textId="77777777" w:rsidR="00BA6A21" w:rsidRPr="006B23DF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81D8B5" w14:textId="77777777" w:rsidR="00BA6A21" w:rsidRPr="006B23DF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637855" w14:textId="77777777" w:rsidR="00BA6A21" w:rsidRPr="006A487D" w:rsidRDefault="00BA6A21">
            <w:pPr>
              <w:spacing w:before="40" w:after="40" w:line="360" w:lineRule="auto"/>
              <w:ind w:left="57" w:right="57"/>
              <w:rPr>
                <w:b/>
                <w:bCs/>
                <w:i/>
                <w:color w:val="000000"/>
                <w:sz w:val="20"/>
              </w:rPr>
            </w:pPr>
            <w:r w:rsidRPr="006A487D">
              <w:rPr>
                <w:b/>
                <w:bCs/>
                <w:i/>
                <w:color w:val="000000"/>
                <w:sz w:val="20"/>
              </w:rPr>
              <w:t xml:space="preserve">Afectează intrări - ieşiri </w:t>
            </w:r>
          </w:p>
          <w:p w14:paraId="4A0C5A40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 w:rsidRPr="006A487D">
              <w:rPr>
                <w:b/>
                <w:bCs/>
                <w:i/>
                <w:color w:val="000000"/>
                <w:sz w:val="20"/>
              </w:rPr>
              <w:t xml:space="preserve">din Cap Y liniile 3 - 5 Costești din direcția Fâlfani L 101 și direcția </w:t>
            </w:r>
            <w:r w:rsidRPr="006A487D">
              <w:rPr>
                <w:b/>
                <w:bCs/>
                <w:i/>
                <w:sz w:val="20"/>
              </w:rPr>
              <w:t xml:space="preserve">Roşiori </w:t>
            </w:r>
            <w:r>
              <w:rPr>
                <w:b/>
                <w:bCs/>
                <w:i/>
                <w:sz w:val="20"/>
              </w:rPr>
              <w:t>Nord</w:t>
            </w:r>
            <w:r w:rsidRPr="006A487D">
              <w:rPr>
                <w:b/>
                <w:bCs/>
                <w:i/>
                <w:sz w:val="20"/>
              </w:rPr>
              <w:t xml:space="preserve"> L 110.</w:t>
            </w:r>
          </w:p>
        </w:tc>
      </w:tr>
      <w:tr w:rsidR="00BA6A21" w:rsidRPr="006B23DF" w14:paraId="39A4315C" w14:textId="77777777">
        <w:trPr>
          <w:cantSplit/>
          <w:trHeight w:val="27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F965D2" w14:textId="77777777" w:rsidR="00BA6A21" w:rsidRPr="006B23DF" w:rsidRDefault="00BA6A21" w:rsidP="00BA6A21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C3EB00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130+867</w:t>
            </w:r>
          </w:p>
          <w:p w14:paraId="791B444D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192+580</w:t>
            </w:r>
          </w:p>
          <w:p w14:paraId="26182DFE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(101+</w:t>
            </w:r>
          </w:p>
          <w:p w14:paraId="08A93208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307 - pentru</w:t>
            </w:r>
          </w:p>
          <w:p w14:paraId="5DF11EB1" w14:textId="77777777" w:rsidR="00BA6A21" w:rsidRPr="006B23DF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linia 100)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335893" w14:textId="77777777" w:rsidR="00BA6A21" w:rsidRPr="006B23DF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D9C4EF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6B23DF">
              <w:rPr>
                <w:b/>
                <w:bCs/>
                <w:color w:val="000000"/>
                <w:sz w:val="20"/>
              </w:rPr>
              <w:t>Costeşti</w:t>
            </w:r>
            <w:r>
              <w:rPr>
                <w:b/>
                <w:bCs/>
                <w:color w:val="000000"/>
                <w:sz w:val="20"/>
              </w:rPr>
              <w:t xml:space="preserve"> -</w:t>
            </w:r>
          </w:p>
          <w:p w14:paraId="0F64F43F" w14:textId="77777777" w:rsidR="00BA6A21" w:rsidRPr="006B23DF" w:rsidRDefault="00BA6A21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sz w:val="20"/>
              </w:rPr>
              <w:t xml:space="preserve">Roşiori </w:t>
            </w:r>
          </w:p>
        </w:tc>
        <w:tc>
          <w:tcPr>
            <w:tcW w:w="868" w:type="dxa"/>
            <w:gridSpan w:val="2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FACC43" w14:textId="77777777" w:rsidR="00BA6A21" w:rsidRPr="006B23DF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7AE2BB" w14:textId="77777777" w:rsidR="00BA6A21" w:rsidRPr="006B23DF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82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590936" w14:textId="77777777" w:rsidR="00BA6A21" w:rsidRPr="006B23DF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C317F6" w14:textId="77777777" w:rsidR="00BA6A21" w:rsidRPr="006B23DF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7B0CD0" w14:textId="77777777" w:rsidR="00BA6A21" w:rsidRPr="007126D7" w:rsidRDefault="00BA6A21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*Interzis circulația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 </w:t>
            </w:r>
            <w:r>
              <w:rPr>
                <w:b/>
                <w:bCs/>
                <w:iCs/>
                <w:color w:val="000000"/>
                <w:sz w:val="20"/>
              </w:rPr>
              <w:t>a mai mult de două locomotive cuplate.</w:t>
            </w:r>
          </w:p>
          <w:p w14:paraId="07A7563E" w14:textId="77777777" w:rsidR="00BA6A21" w:rsidRPr="006B23DF" w:rsidRDefault="00BA6A2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A6A21" w:rsidRPr="006B23DF" w14:paraId="70EFD45A" w14:textId="77777777">
        <w:trPr>
          <w:cantSplit/>
          <w:trHeight w:val="27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067009" w14:textId="77777777" w:rsidR="00BA6A21" w:rsidRPr="006B23DF" w:rsidRDefault="00BA6A21" w:rsidP="00BA6A21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04EC66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EDEAE1" w14:textId="77777777" w:rsidR="00BA6A21" w:rsidRPr="006B23DF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58B440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St. Balaci</w:t>
            </w:r>
          </w:p>
          <w:p w14:paraId="6407AE0D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liniile 2 și 3 </w:t>
            </w:r>
          </w:p>
          <w:p w14:paraId="15AD0869" w14:textId="77777777" w:rsidR="00BA6A21" w:rsidRPr="006B23DF" w:rsidRDefault="00BA6A21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primiri - expedieri</w:t>
            </w:r>
          </w:p>
        </w:tc>
        <w:tc>
          <w:tcPr>
            <w:tcW w:w="868" w:type="dxa"/>
            <w:gridSpan w:val="2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2855E6" w14:textId="77777777" w:rsidR="00BA6A21" w:rsidRPr="006B23DF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toată linia</w:t>
            </w:r>
          </w:p>
        </w:tc>
        <w:tc>
          <w:tcPr>
            <w:tcW w:w="7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742368" w14:textId="77777777" w:rsidR="00BA6A21" w:rsidRPr="006B23DF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15</w:t>
            </w:r>
          </w:p>
        </w:tc>
        <w:tc>
          <w:tcPr>
            <w:tcW w:w="82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7F383A" w14:textId="77777777" w:rsidR="00BA6A21" w:rsidRPr="006B23DF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9CF50C" w14:textId="77777777" w:rsidR="00BA6A21" w:rsidRPr="006B23DF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717705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</w:p>
        </w:tc>
      </w:tr>
      <w:tr w:rsidR="00BA6A21" w:rsidRPr="006B23DF" w14:paraId="68642649" w14:textId="77777777">
        <w:trPr>
          <w:cantSplit/>
          <w:trHeight w:val="27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B28339" w14:textId="77777777" w:rsidR="00BA6A21" w:rsidRPr="006B23DF" w:rsidRDefault="00BA6A21" w:rsidP="00BA6A21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60E55E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157+450</w:t>
            </w:r>
          </w:p>
          <w:p w14:paraId="024C21D1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192+580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B9FA29" w14:textId="77777777" w:rsidR="00BA6A21" w:rsidRPr="006B23DF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10</w:t>
            </w: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BEC952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Miroși - </w:t>
            </w:r>
          </w:p>
          <w:p w14:paraId="0C3E11C7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Balaci,</w:t>
            </w:r>
          </w:p>
          <w:p w14:paraId="443CC19B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linia 1 directă Balaci</w:t>
            </w:r>
          </w:p>
          <w:p w14:paraId="69DC27A1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și Balaci -</w:t>
            </w:r>
          </w:p>
          <w:p w14:paraId="3DE940E7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sz w:val="20"/>
              </w:rPr>
              <w:t>Roşiori Nord</w:t>
            </w:r>
          </w:p>
        </w:tc>
        <w:tc>
          <w:tcPr>
            <w:tcW w:w="84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6BA999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1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561798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82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D3E0DC" w14:textId="77777777" w:rsidR="00BA6A21" w:rsidRPr="006B23DF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662C11" w14:textId="77777777" w:rsidR="00BA6A21" w:rsidRPr="006B23DF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B56158" w14:textId="77777777" w:rsidR="00BA6A21" w:rsidRPr="006A487D" w:rsidRDefault="00BA6A21">
            <w:pPr>
              <w:spacing w:before="40" w:after="40" w:line="360" w:lineRule="auto"/>
              <w:ind w:left="57" w:right="57"/>
              <w:rPr>
                <w:b/>
                <w:bCs/>
                <w:i/>
                <w:color w:val="000000"/>
                <w:sz w:val="20"/>
              </w:rPr>
            </w:pPr>
            <w:r>
              <w:rPr>
                <w:b/>
                <w:bCs/>
                <w:i/>
                <w:color w:val="000000"/>
                <w:sz w:val="20"/>
              </w:rPr>
              <w:t>Semnalizată ca limitare de viteză.</w:t>
            </w:r>
          </w:p>
        </w:tc>
      </w:tr>
      <w:tr w:rsidR="00BA6A21" w:rsidRPr="006B23DF" w14:paraId="0FB3C0FC" w14:textId="77777777">
        <w:trPr>
          <w:cantSplit/>
          <w:trHeight w:val="22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1DBCFF" w14:textId="77777777" w:rsidR="00BA6A21" w:rsidRPr="006B23DF" w:rsidRDefault="00BA6A21" w:rsidP="00BA6A21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E873DB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B15DA5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62488D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Roşiori Nord</w:t>
            </w:r>
          </w:p>
          <w:p w14:paraId="18861940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7 prim. - exped.</w:t>
            </w:r>
          </w:p>
        </w:tc>
        <w:tc>
          <w:tcPr>
            <w:tcW w:w="868" w:type="dxa"/>
            <w:gridSpan w:val="2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835F6C" w14:textId="77777777" w:rsidR="00BA6A21" w:rsidRPr="006B23DF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toată linia</w:t>
            </w:r>
          </w:p>
        </w:tc>
        <w:tc>
          <w:tcPr>
            <w:tcW w:w="7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F0B4C3" w14:textId="77777777" w:rsidR="00BA6A21" w:rsidRPr="006B23DF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5</w:t>
            </w:r>
          </w:p>
        </w:tc>
        <w:tc>
          <w:tcPr>
            <w:tcW w:w="82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536081" w14:textId="77777777" w:rsidR="00BA6A21" w:rsidRPr="006B23DF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A9E92A" w14:textId="77777777" w:rsidR="00BA6A21" w:rsidRPr="006B23DF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62C1DB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  <w:tr w:rsidR="00BA6A21" w:rsidRPr="006B23DF" w14:paraId="5936FAFF" w14:textId="77777777">
        <w:trPr>
          <w:cantSplit/>
          <w:trHeight w:val="22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FF2F87" w14:textId="77777777" w:rsidR="00BA6A21" w:rsidRPr="006B23DF" w:rsidRDefault="00BA6A21" w:rsidP="00BA6A21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CF3FC9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CED1AB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4E6A30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Roşiori Nord</w:t>
            </w:r>
          </w:p>
          <w:p w14:paraId="664C577A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8" w:type="dxa"/>
            <w:gridSpan w:val="2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C4CB53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peste </w:t>
            </w:r>
          </w:p>
          <w:p w14:paraId="2DB8E720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diag. </w:t>
            </w:r>
          </w:p>
          <w:p w14:paraId="29878467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12 - 16 și </w:t>
            </w:r>
          </w:p>
          <w:p w14:paraId="4EEF2BB9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20 - 30</w:t>
            </w:r>
          </w:p>
        </w:tc>
        <w:tc>
          <w:tcPr>
            <w:tcW w:w="7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6D3CE9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10</w:t>
            </w:r>
          </w:p>
        </w:tc>
        <w:tc>
          <w:tcPr>
            <w:tcW w:w="82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C69548" w14:textId="77777777" w:rsidR="00BA6A21" w:rsidRPr="006B23DF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59AE71" w14:textId="77777777" w:rsidR="00BA6A21" w:rsidRPr="006B23DF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86033C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  <w:tr w:rsidR="00BA6A21" w14:paraId="46DCAED6" w14:textId="77777777">
        <w:trPr>
          <w:cantSplit/>
          <w:trHeight w:val="44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47FF8D" w14:textId="77777777" w:rsidR="00BA6A21" w:rsidRDefault="00BA6A21" w:rsidP="00BA6A21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2381D0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37EE3D" w14:textId="77777777" w:rsidR="00BA6A21" w:rsidRPr="007B601C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BB86A8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Roşiori Nord</w:t>
            </w:r>
          </w:p>
          <w:p w14:paraId="0C29B579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8" w:type="dxa"/>
            <w:gridSpan w:val="2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239FA6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6CB08216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49</w:t>
            </w:r>
          </w:p>
        </w:tc>
        <w:tc>
          <w:tcPr>
            <w:tcW w:w="7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7B7D94" w14:textId="77777777" w:rsidR="00BA6A21" w:rsidRPr="00314600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2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8D6CB4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9042B5" w14:textId="77777777" w:rsidR="00BA6A21" w:rsidRPr="00314600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5BE369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72FFBD3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5 și 6 Cap X.</w:t>
            </w:r>
          </w:p>
        </w:tc>
      </w:tr>
    </w:tbl>
    <w:p w14:paraId="1B2C11C6" w14:textId="77777777" w:rsidR="00BA6A21" w:rsidRDefault="00BA6A21">
      <w:pPr>
        <w:spacing w:before="40" w:after="40" w:line="192" w:lineRule="auto"/>
        <w:ind w:right="57"/>
        <w:rPr>
          <w:sz w:val="20"/>
        </w:rPr>
      </w:pPr>
    </w:p>
    <w:p w14:paraId="468D83B4" w14:textId="77777777" w:rsidR="00BA6A21" w:rsidRDefault="00BA6A21" w:rsidP="00864E90">
      <w:pPr>
        <w:pStyle w:val="Heading1"/>
        <w:spacing w:line="360" w:lineRule="auto"/>
      </w:pPr>
      <w:r>
        <w:t>LINIA 110 A</w:t>
      </w:r>
    </w:p>
    <w:p w14:paraId="3E0274F2" w14:textId="77777777" w:rsidR="00BA6A21" w:rsidRDefault="00BA6A21" w:rsidP="00245FFF">
      <w:pPr>
        <w:pStyle w:val="Heading1"/>
        <w:spacing w:line="360" w:lineRule="auto"/>
        <w:rPr>
          <w:b w:val="0"/>
          <w:bCs w:val="0"/>
          <w:sz w:val="8"/>
        </w:rPr>
      </w:pPr>
      <w:r>
        <w:t>ROŞIORI NORD - ROȘIORI EST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80"/>
        <w:gridCol w:w="753"/>
        <w:gridCol w:w="2202"/>
        <w:gridCol w:w="869"/>
        <w:gridCol w:w="753"/>
        <w:gridCol w:w="869"/>
        <w:gridCol w:w="752"/>
        <w:gridCol w:w="2490"/>
      </w:tblGrid>
      <w:tr w:rsidR="00BA6A21" w:rsidRPr="00762927" w14:paraId="08387D38" w14:textId="77777777">
        <w:trPr>
          <w:cantSplit/>
          <w:trHeight w:val="6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4D389C" w14:textId="77777777" w:rsidR="00BA6A21" w:rsidRPr="00762927" w:rsidRDefault="00BA6A21" w:rsidP="00BA6A21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81AA90" w14:textId="77777777" w:rsidR="00BA6A21" w:rsidRPr="00762927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7933C0" w14:textId="77777777" w:rsidR="00BA6A21" w:rsidRPr="00762927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C313A2" w14:textId="77777777" w:rsidR="00BA6A21" w:rsidRPr="00762927" w:rsidRDefault="00BA6A21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62927">
              <w:rPr>
                <w:b/>
                <w:bCs/>
                <w:color w:val="000000"/>
                <w:sz w:val="20"/>
              </w:rPr>
              <w:t>St. Roşiori Nord</w:t>
            </w:r>
          </w:p>
          <w:p w14:paraId="2BD50140" w14:textId="77777777" w:rsidR="00BA6A21" w:rsidRPr="00762927" w:rsidRDefault="00BA6A21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62927">
              <w:rPr>
                <w:b/>
                <w:bCs/>
                <w:color w:val="000000"/>
                <w:sz w:val="20"/>
              </w:rPr>
              <w:t>Cap X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9DAE19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peste TDJ </w:t>
            </w:r>
          </w:p>
          <w:p w14:paraId="2D2CB140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15 / 17 </w:t>
            </w:r>
          </w:p>
          <w:p w14:paraId="2698B89F" w14:textId="77777777" w:rsidR="00BA6A21" w:rsidRPr="00762927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în abatere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EF7378" w14:textId="77777777" w:rsidR="00BA6A21" w:rsidRPr="00762927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2D95EA" w14:textId="77777777" w:rsidR="00BA6A21" w:rsidRPr="00762927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DD0B3F" w14:textId="77777777" w:rsidR="00BA6A21" w:rsidRPr="00762927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05568A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 xml:space="preserve">Afectează intrări - ieşiri </w:t>
            </w:r>
          </w:p>
          <w:p w14:paraId="29D5C021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din fir I în fir II și invers.</w:t>
            </w:r>
          </w:p>
        </w:tc>
      </w:tr>
      <w:tr w:rsidR="00BA6A21" w:rsidRPr="00762927" w14:paraId="35AB717B" w14:textId="77777777">
        <w:trPr>
          <w:cantSplit/>
          <w:trHeight w:val="6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288EE7" w14:textId="77777777" w:rsidR="00BA6A21" w:rsidRPr="00762927" w:rsidRDefault="00BA6A21" w:rsidP="00BA6A21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FF31A7" w14:textId="77777777" w:rsidR="00BA6A21" w:rsidRPr="00762927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207F5A" w14:textId="77777777" w:rsidR="00BA6A21" w:rsidRPr="00762927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C27590" w14:textId="77777777" w:rsidR="00BA6A21" w:rsidRPr="00762927" w:rsidRDefault="00BA6A21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62927">
              <w:rPr>
                <w:b/>
                <w:bCs/>
                <w:color w:val="000000"/>
                <w:sz w:val="20"/>
              </w:rPr>
              <w:t>St. Roşiori Nord</w:t>
            </w:r>
          </w:p>
          <w:p w14:paraId="152500C3" w14:textId="77777777" w:rsidR="00BA6A21" w:rsidRPr="00762927" w:rsidRDefault="00BA6A21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62927">
              <w:rPr>
                <w:b/>
                <w:bCs/>
                <w:color w:val="000000"/>
                <w:sz w:val="20"/>
              </w:rPr>
              <w:t>Cap X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9AFE73" w14:textId="77777777" w:rsidR="00BA6A21" w:rsidRPr="00762927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62927">
              <w:rPr>
                <w:b/>
                <w:bCs/>
                <w:color w:val="000000"/>
                <w:sz w:val="20"/>
              </w:rPr>
              <w:t xml:space="preserve">peste </w:t>
            </w:r>
            <w:r>
              <w:rPr>
                <w:b/>
                <w:bCs/>
                <w:color w:val="000000"/>
                <w:sz w:val="20"/>
              </w:rPr>
              <w:t>sch. 49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2051CE" w14:textId="77777777" w:rsidR="00BA6A21" w:rsidRPr="00762927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762927">
              <w:rPr>
                <w:b/>
                <w:bCs/>
                <w:color w:val="000000"/>
                <w:sz w:val="36"/>
                <w:szCs w:val="36"/>
              </w:rPr>
              <w:t>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EEFF04" w14:textId="77777777" w:rsidR="00BA6A21" w:rsidRPr="00762927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B9F240" w14:textId="77777777" w:rsidR="00BA6A21" w:rsidRPr="00762927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8F6B1F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 xml:space="preserve">Afectează intrări - ieşiri </w:t>
            </w:r>
          </w:p>
          <w:p w14:paraId="0E0D776E" w14:textId="77777777" w:rsidR="00BA6A21" w:rsidRPr="00762927" w:rsidRDefault="00BA6A2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la liniile 5 și 6 Cap X.</w:t>
            </w:r>
          </w:p>
        </w:tc>
      </w:tr>
      <w:tr w:rsidR="00BA6A21" w:rsidRPr="00762927" w14:paraId="5A71F87C" w14:textId="77777777">
        <w:trPr>
          <w:cantSplit/>
          <w:trHeight w:val="6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2D5035" w14:textId="77777777" w:rsidR="00BA6A21" w:rsidRPr="00762927" w:rsidRDefault="00BA6A21" w:rsidP="00BA6A21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6AB089" w14:textId="77777777" w:rsidR="00BA6A21" w:rsidRPr="00762927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0342D8" w14:textId="77777777" w:rsidR="00BA6A21" w:rsidRPr="00762927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2858D2" w14:textId="77777777" w:rsidR="00BA6A21" w:rsidRPr="00762927" w:rsidRDefault="00BA6A21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62927">
              <w:rPr>
                <w:b/>
                <w:bCs/>
                <w:color w:val="000000"/>
                <w:sz w:val="20"/>
              </w:rPr>
              <w:t>St. Roşiori Nord</w:t>
            </w:r>
          </w:p>
          <w:p w14:paraId="4CE44FF9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linia 7 </w:t>
            </w:r>
          </w:p>
          <w:p w14:paraId="6DDCDB92" w14:textId="77777777" w:rsidR="00BA6A21" w:rsidRPr="00762927" w:rsidRDefault="00BA6A21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primiri - expedieri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E06141" w14:textId="77777777" w:rsidR="00BA6A21" w:rsidRPr="00762927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62927">
              <w:rPr>
                <w:b/>
                <w:bCs/>
                <w:color w:val="000000"/>
                <w:sz w:val="20"/>
              </w:rPr>
              <w:t>toată linia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FFE622" w14:textId="77777777" w:rsidR="00BA6A21" w:rsidRPr="00762927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2C994B" w14:textId="77777777" w:rsidR="00BA6A21" w:rsidRPr="00762927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019E25" w14:textId="77777777" w:rsidR="00BA6A21" w:rsidRPr="00762927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1CF1B7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  <w:tr w:rsidR="00BA6A21" w:rsidRPr="00762927" w14:paraId="1D4571F0" w14:textId="77777777">
        <w:trPr>
          <w:cantSplit/>
          <w:trHeight w:val="6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568263" w14:textId="77777777" w:rsidR="00BA6A21" w:rsidRPr="00762927" w:rsidRDefault="00BA6A21" w:rsidP="00BA6A21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D50BE5" w14:textId="77777777" w:rsidR="00BA6A21" w:rsidRPr="00762927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363AAA" w14:textId="77777777" w:rsidR="00BA6A21" w:rsidRPr="00762927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7569DE" w14:textId="77777777" w:rsidR="00BA6A21" w:rsidRPr="00762927" w:rsidRDefault="00BA6A21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62927">
              <w:rPr>
                <w:b/>
                <w:bCs/>
                <w:color w:val="000000"/>
                <w:sz w:val="20"/>
              </w:rPr>
              <w:t>St. Roşiori Est</w:t>
            </w:r>
          </w:p>
          <w:p w14:paraId="706B48E1" w14:textId="77777777" w:rsidR="00BA6A21" w:rsidRPr="00762927" w:rsidRDefault="00BA6A21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62927">
              <w:rPr>
                <w:b/>
                <w:bCs/>
                <w:color w:val="000000"/>
                <w:sz w:val="20"/>
              </w:rPr>
              <w:t xml:space="preserve">liniile 3 şi 4 </w:t>
            </w:r>
          </w:p>
          <w:p w14:paraId="5ED7DAC5" w14:textId="77777777" w:rsidR="00BA6A21" w:rsidRPr="00762927" w:rsidRDefault="00BA6A21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62927">
              <w:rPr>
                <w:b/>
                <w:bCs/>
                <w:color w:val="000000"/>
                <w:sz w:val="20"/>
              </w:rPr>
              <w:t>primiri - expedieri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F09B4C" w14:textId="77777777" w:rsidR="00BA6A21" w:rsidRPr="00762927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62927">
              <w:rPr>
                <w:b/>
                <w:bCs/>
                <w:color w:val="000000"/>
                <w:sz w:val="20"/>
              </w:rPr>
              <w:t>toată linia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828362" w14:textId="77777777" w:rsidR="00BA6A21" w:rsidRPr="00762927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762927">
              <w:rPr>
                <w:b/>
                <w:bCs/>
                <w:color w:val="000000"/>
                <w:sz w:val="36"/>
                <w:szCs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F71919" w14:textId="77777777" w:rsidR="00BA6A21" w:rsidRPr="00762927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8AAD66" w14:textId="77777777" w:rsidR="00BA6A21" w:rsidRPr="00762927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2AE950" w14:textId="77777777" w:rsidR="00BA6A21" w:rsidRPr="00762927" w:rsidRDefault="00BA6A2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</w:tbl>
    <w:p w14:paraId="0C30CFCB" w14:textId="77777777" w:rsidR="00BA6A21" w:rsidRDefault="00BA6A21">
      <w:pPr>
        <w:spacing w:before="40" w:after="40" w:line="192" w:lineRule="auto"/>
        <w:ind w:right="57"/>
        <w:rPr>
          <w:sz w:val="20"/>
        </w:rPr>
      </w:pPr>
    </w:p>
    <w:p w14:paraId="04DF9FAA" w14:textId="77777777" w:rsidR="00BA6A21" w:rsidRDefault="00BA6A21" w:rsidP="00864E90">
      <w:pPr>
        <w:pStyle w:val="Heading1"/>
        <w:spacing w:line="360" w:lineRule="auto"/>
      </w:pPr>
      <w:r>
        <w:lastRenderedPageBreak/>
        <w:t>LINIA 110 B</w:t>
      </w:r>
    </w:p>
    <w:p w14:paraId="11FCF58E" w14:textId="77777777" w:rsidR="00BA6A21" w:rsidRDefault="00BA6A21" w:rsidP="00245FFF">
      <w:pPr>
        <w:pStyle w:val="Heading1"/>
        <w:spacing w:line="360" w:lineRule="auto"/>
        <w:rPr>
          <w:b w:val="0"/>
          <w:bCs w:val="0"/>
          <w:sz w:val="8"/>
        </w:rPr>
      </w:pPr>
      <w:r>
        <w:t>ROȘIORI EST - TURNU MĂGURELE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80"/>
        <w:gridCol w:w="753"/>
        <w:gridCol w:w="2202"/>
        <w:gridCol w:w="869"/>
        <w:gridCol w:w="753"/>
        <w:gridCol w:w="869"/>
        <w:gridCol w:w="752"/>
        <w:gridCol w:w="2490"/>
      </w:tblGrid>
      <w:tr w:rsidR="00BA6A21" w:rsidRPr="00D84313" w14:paraId="53B962DC" w14:textId="77777777">
        <w:trPr>
          <w:cantSplit/>
          <w:trHeight w:val="6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65164A" w14:textId="77777777" w:rsidR="00BA6A21" w:rsidRDefault="00BA6A21" w:rsidP="00BA6A21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14D639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195+466</w:t>
            </w:r>
          </w:p>
          <w:p w14:paraId="076B0B2C" w14:textId="77777777" w:rsidR="00BA6A21" w:rsidRPr="00D84313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240+783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984EE2" w14:textId="77777777" w:rsidR="00BA6A21" w:rsidRPr="00D84313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16FAE8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D84313">
              <w:rPr>
                <w:b/>
                <w:bCs/>
                <w:color w:val="000000"/>
                <w:sz w:val="20"/>
              </w:rPr>
              <w:t>Roşiori</w:t>
            </w:r>
            <w:r>
              <w:rPr>
                <w:b/>
                <w:bCs/>
                <w:color w:val="000000"/>
                <w:sz w:val="20"/>
              </w:rPr>
              <w:t xml:space="preserve"> </w:t>
            </w:r>
            <w:r w:rsidRPr="00D84313">
              <w:rPr>
                <w:b/>
                <w:bCs/>
                <w:color w:val="000000"/>
                <w:sz w:val="20"/>
              </w:rPr>
              <w:t>Est</w:t>
            </w:r>
            <w:r>
              <w:rPr>
                <w:b/>
                <w:bCs/>
                <w:color w:val="000000"/>
                <w:sz w:val="20"/>
              </w:rPr>
              <w:t xml:space="preserve"> -</w:t>
            </w:r>
          </w:p>
          <w:p w14:paraId="32A48913" w14:textId="77777777" w:rsidR="00BA6A21" w:rsidRPr="00D84313" w:rsidRDefault="00BA6A21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D84313">
              <w:rPr>
                <w:b/>
                <w:bCs/>
                <w:color w:val="000000"/>
                <w:sz w:val="20"/>
              </w:rPr>
              <w:t>Turnu Măgurele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2B5BDE" w14:textId="77777777" w:rsidR="00BA6A21" w:rsidRPr="00D84313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7035CE" w14:textId="77777777" w:rsidR="00BA6A21" w:rsidRPr="00D84313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CCF7E0" w14:textId="77777777" w:rsidR="00BA6A21" w:rsidRPr="00D84313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4E36A0" w14:textId="77777777" w:rsidR="00BA6A21" w:rsidRPr="00D84313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92617B" w14:textId="77777777" w:rsidR="00BA6A21" w:rsidRPr="007126D7" w:rsidRDefault="00BA6A21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*Interzis circulația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 </w:t>
            </w:r>
            <w:r>
              <w:rPr>
                <w:b/>
                <w:bCs/>
                <w:iCs/>
                <w:color w:val="000000"/>
                <w:sz w:val="20"/>
              </w:rPr>
              <w:t>trenurilor care au în componență mai mult de două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 locomotive</w:t>
            </w:r>
            <w:r>
              <w:rPr>
                <w:b/>
                <w:bCs/>
                <w:iCs/>
                <w:color w:val="000000"/>
                <w:sz w:val="20"/>
              </w:rPr>
              <w:t xml:space="preserve"> cuplate</w:t>
            </w:r>
            <w:r w:rsidRPr="007126D7">
              <w:rPr>
                <w:b/>
                <w:bCs/>
                <w:iCs/>
                <w:color w:val="000000"/>
                <w:sz w:val="20"/>
              </w:rPr>
              <w:t>.</w:t>
            </w:r>
          </w:p>
          <w:p w14:paraId="4DB27EDA" w14:textId="77777777" w:rsidR="00BA6A21" w:rsidRPr="00D84313" w:rsidRDefault="00BA6A2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A6A21" w:rsidRPr="00D84313" w14:paraId="3140F26C" w14:textId="77777777">
        <w:trPr>
          <w:cantSplit/>
          <w:trHeight w:val="6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1280D2" w14:textId="77777777" w:rsidR="00BA6A21" w:rsidRPr="00D84313" w:rsidRDefault="00BA6A21" w:rsidP="00BA6A21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E4A52D" w14:textId="77777777" w:rsidR="00BA6A21" w:rsidRPr="00D84313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A15B42" w14:textId="77777777" w:rsidR="00BA6A21" w:rsidRPr="00D84313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36B765" w14:textId="77777777" w:rsidR="00BA6A21" w:rsidRPr="00D84313" w:rsidRDefault="00BA6A21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D84313">
              <w:rPr>
                <w:b/>
                <w:bCs/>
                <w:color w:val="000000"/>
                <w:sz w:val="20"/>
              </w:rPr>
              <w:t>St. Roşiori Est</w:t>
            </w:r>
          </w:p>
          <w:p w14:paraId="2B263B97" w14:textId="77777777" w:rsidR="00BA6A21" w:rsidRPr="00D84313" w:rsidRDefault="00BA6A21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D84313">
              <w:rPr>
                <w:b/>
                <w:bCs/>
                <w:color w:val="000000"/>
                <w:sz w:val="20"/>
              </w:rPr>
              <w:t xml:space="preserve">liniile 3 şi 4 </w:t>
            </w:r>
          </w:p>
          <w:p w14:paraId="74C8D589" w14:textId="77777777" w:rsidR="00BA6A21" w:rsidRPr="00D84313" w:rsidRDefault="00BA6A21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D84313">
              <w:rPr>
                <w:b/>
                <w:bCs/>
                <w:color w:val="000000"/>
                <w:sz w:val="20"/>
              </w:rPr>
              <w:t>primiri - expedieri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B4F1A0" w14:textId="77777777" w:rsidR="00BA6A21" w:rsidRPr="00D84313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D84313">
              <w:rPr>
                <w:b/>
                <w:bCs/>
                <w:color w:val="000000"/>
                <w:sz w:val="20"/>
              </w:rPr>
              <w:t>toată linia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A66B4E" w14:textId="77777777" w:rsidR="00BA6A21" w:rsidRPr="00D84313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D84313">
              <w:rPr>
                <w:b/>
                <w:bCs/>
                <w:color w:val="000000"/>
                <w:sz w:val="36"/>
                <w:szCs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6F638E" w14:textId="77777777" w:rsidR="00BA6A21" w:rsidRPr="00D84313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4B1EB7" w14:textId="77777777" w:rsidR="00BA6A21" w:rsidRPr="00D84313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E65468" w14:textId="77777777" w:rsidR="00BA6A21" w:rsidRPr="00D84313" w:rsidRDefault="00BA6A2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  <w:tr w:rsidR="00BA6A21" w:rsidRPr="00D84313" w14:paraId="3FA797C7" w14:textId="77777777">
        <w:trPr>
          <w:cantSplit/>
          <w:trHeight w:val="51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A0EE81" w14:textId="77777777" w:rsidR="00BA6A21" w:rsidRPr="00D84313" w:rsidRDefault="00BA6A21" w:rsidP="00BA6A21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EA9976" w14:textId="77777777" w:rsidR="00BA6A21" w:rsidRPr="00D84313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0E3277" w14:textId="77777777" w:rsidR="00BA6A21" w:rsidRPr="00D84313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B2B69A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D84313">
              <w:rPr>
                <w:b/>
                <w:bCs/>
                <w:color w:val="000000"/>
                <w:sz w:val="20"/>
              </w:rPr>
              <w:t>St. Turnu Măgurele Oraş</w:t>
            </w:r>
          </w:p>
          <w:p w14:paraId="181414B4" w14:textId="77777777" w:rsidR="00BA6A21" w:rsidRPr="00D84313" w:rsidRDefault="00BA6A21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D84313">
              <w:rPr>
                <w:b/>
                <w:bCs/>
                <w:color w:val="000000"/>
                <w:sz w:val="20"/>
              </w:rPr>
              <w:t>lini</w:t>
            </w:r>
            <w:r>
              <w:rPr>
                <w:b/>
                <w:bCs/>
                <w:color w:val="000000"/>
                <w:sz w:val="20"/>
              </w:rPr>
              <w:t>ile 1 și  4</w:t>
            </w:r>
            <w:r w:rsidRPr="00D84313">
              <w:rPr>
                <w:b/>
                <w:bCs/>
                <w:color w:val="000000"/>
                <w:sz w:val="20"/>
              </w:rPr>
              <w:t xml:space="preserve"> </w:t>
            </w:r>
          </w:p>
          <w:p w14:paraId="556B004D" w14:textId="77777777" w:rsidR="00BA6A21" w:rsidRPr="00D84313" w:rsidRDefault="00BA6A21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D84313">
              <w:rPr>
                <w:b/>
                <w:bCs/>
                <w:color w:val="000000"/>
                <w:sz w:val="20"/>
              </w:rPr>
              <w:t>primiri - expedieri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F76BAF" w14:textId="77777777" w:rsidR="00BA6A21" w:rsidRPr="00D84313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D84313">
              <w:rPr>
                <w:b/>
                <w:bCs/>
                <w:color w:val="000000"/>
                <w:sz w:val="20"/>
              </w:rPr>
              <w:t>toată</w:t>
            </w:r>
          </w:p>
          <w:p w14:paraId="22EAC6A8" w14:textId="77777777" w:rsidR="00BA6A21" w:rsidRPr="00D84313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D84313">
              <w:rPr>
                <w:b/>
                <w:bCs/>
                <w:color w:val="000000"/>
                <w:sz w:val="20"/>
              </w:rPr>
              <w:t>linia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D3E9B5" w14:textId="77777777" w:rsidR="00BA6A21" w:rsidRPr="00D84313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D84313">
              <w:rPr>
                <w:b/>
                <w:bCs/>
                <w:color w:val="000000"/>
                <w:sz w:val="36"/>
                <w:szCs w:val="36"/>
              </w:rPr>
              <w:t>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B993F5" w14:textId="77777777" w:rsidR="00BA6A21" w:rsidRPr="00D84313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6DD141" w14:textId="77777777" w:rsidR="00BA6A21" w:rsidRPr="00D84313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018DBD" w14:textId="77777777" w:rsidR="00BA6A21" w:rsidRPr="00D84313" w:rsidRDefault="00BA6A2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  <w:tr w:rsidR="00BA6A21" w:rsidRPr="00D84313" w14:paraId="7306749E" w14:textId="77777777">
        <w:trPr>
          <w:cantSplit/>
          <w:trHeight w:val="51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767A8C" w14:textId="77777777" w:rsidR="00BA6A21" w:rsidRPr="00D84313" w:rsidRDefault="00BA6A21" w:rsidP="00BA6A21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480AC0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242+100</w:t>
            </w:r>
          </w:p>
          <w:p w14:paraId="05D142F1" w14:textId="77777777" w:rsidR="00BA6A21" w:rsidRPr="00D84313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244+260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01CD33" w14:textId="77777777" w:rsidR="00BA6A21" w:rsidRPr="00D84313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5</w:t>
            </w: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29F978" w14:textId="77777777" w:rsidR="00BA6A21" w:rsidRPr="00D84313" w:rsidRDefault="00BA6A21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D84313">
              <w:rPr>
                <w:b/>
                <w:bCs/>
                <w:color w:val="000000"/>
                <w:sz w:val="20"/>
              </w:rPr>
              <w:t>Turnu Măgurele Oraş</w:t>
            </w:r>
            <w:r>
              <w:rPr>
                <w:b/>
                <w:bCs/>
                <w:color w:val="000000"/>
                <w:sz w:val="20"/>
              </w:rPr>
              <w:t xml:space="preserve"> – </w:t>
            </w:r>
            <w:r w:rsidRPr="00D84313">
              <w:rPr>
                <w:b/>
                <w:bCs/>
                <w:color w:val="000000"/>
                <w:sz w:val="20"/>
              </w:rPr>
              <w:t xml:space="preserve">Turnu Măgurele </w:t>
            </w:r>
            <w:r>
              <w:rPr>
                <w:b/>
                <w:bCs/>
                <w:color w:val="000000"/>
                <w:sz w:val="20"/>
              </w:rPr>
              <w:t>Port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541F33" w14:textId="77777777" w:rsidR="00BA6A21" w:rsidRPr="00D84313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3DC09E" w14:textId="77777777" w:rsidR="00BA6A21" w:rsidRPr="00D84313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13461C" w14:textId="77777777" w:rsidR="00BA6A21" w:rsidRPr="00D84313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75A2C5" w14:textId="77777777" w:rsidR="00BA6A21" w:rsidRPr="00D84313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F2507C" w14:textId="77777777" w:rsidR="00BA6A21" w:rsidRPr="00D84313" w:rsidRDefault="00BA6A2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  <w:tr w:rsidR="00BA6A21" w:rsidRPr="00D84313" w14:paraId="6E6912E5" w14:textId="77777777">
        <w:trPr>
          <w:cantSplit/>
          <w:trHeight w:val="51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B4CDDA" w14:textId="77777777" w:rsidR="00BA6A21" w:rsidRPr="00D84313" w:rsidRDefault="00BA6A21" w:rsidP="00BA6A21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4A1929" w14:textId="77777777" w:rsidR="00BA6A21" w:rsidRPr="00D84313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B40221" w14:textId="77777777" w:rsidR="00BA6A21" w:rsidRPr="00D84313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C2635D" w14:textId="77777777" w:rsidR="00BA6A21" w:rsidRPr="00D84313" w:rsidRDefault="00BA6A21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St. </w:t>
            </w:r>
            <w:r w:rsidRPr="00D84313">
              <w:rPr>
                <w:b/>
                <w:bCs/>
                <w:color w:val="000000"/>
                <w:sz w:val="20"/>
              </w:rPr>
              <w:t xml:space="preserve">Turnu Măgurele </w:t>
            </w:r>
            <w:r>
              <w:rPr>
                <w:b/>
                <w:bCs/>
                <w:color w:val="000000"/>
                <w:sz w:val="20"/>
              </w:rPr>
              <w:t>Port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6AA32D" w14:textId="77777777" w:rsidR="00BA6A21" w:rsidRPr="00D84313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Peste diag. 7-15 si TDJ 7/9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02DEA0" w14:textId="77777777" w:rsidR="00BA6A21" w:rsidRPr="00D84313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235B78" w14:textId="77777777" w:rsidR="00BA6A21" w:rsidRPr="00D84313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78DF0A" w14:textId="77777777" w:rsidR="00BA6A21" w:rsidRPr="00D84313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11514E" w14:textId="77777777" w:rsidR="00BA6A21" w:rsidRPr="00D84313" w:rsidRDefault="00BA6A2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</w:tbl>
    <w:p w14:paraId="5006DB3E" w14:textId="77777777" w:rsidR="00BA6A21" w:rsidRDefault="00BA6A21">
      <w:pPr>
        <w:spacing w:before="40" w:after="40" w:line="192" w:lineRule="auto"/>
        <w:ind w:right="57"/>
        <w:rPr>
          <w:sz w:val="20"/>
        </w:rPr>
      </w:pPr>
    </w:p>
    <w:p w14:paraId="3E0405AD" w14:textId="77777777" w:rsidR="00BA6A21" w:rsidRDefault="00BA6A21" w:rsidP="000F4DAE">
      <w:pPr>
        <w:pStyle w:val="Heading1"/>
        <w:spacing w:line="360" w:lineRule="auto"/>
      </w:pPr>
      <w:r>
        <w:t>LINIA 111</w:t>
      </w:r>
    </w:p>
    <w:p w14:paraId="3B5A8149" w14:textId="77777777" w:rsidR="00BA6A21" w:rsidRDefault="00BA6A21" w:rsidP="00FF1C05">
      <w:pPr>
        <w:pStyle w:val="Heading1"/>
        <w:spacing w:line="360" w:lineRule="auto"/>
        <w:rPr>
          <w:b w:val="0"/>
          <w:bCs w:val="0"/>
          <w:sz w:val="8"/>
        </w:rPr>
      </w:pPr>
      <w:r>
        <w:t>ROŞIORI EST - ALEXANDRIA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1"/>
        <w:gridCol w:w="880"/>
        <w:gridCol w:w="750"/>
        <w:gridCol w:w="2189"/>
        <w:gridCol w:w="924"/>
        <w:gridCol w:w="750"/>
        <w:gridCol w:w="860"/>
        <w:gridCol w:w="745"/>
        <w:gridCol w:w="2477"/>
      </w:tblGrid>
      <w:tr w:rsidR="00BA6A21" w:rsidRPr="005564C7" w14:paraId="44F115ED" w14:textId="77777777">
        <w:trPr>
          <w:cantSplit/>
          <w:trHeight w:val="421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1E9348" w14:textId="77777777" w:rsidR="00BA6A21" w:rsidRPr="005564C7" w:rsidRDefault="00BA6A21" w:rsidP="00BA6A21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04E8C1" w14:textId="77777777" w:rsidR="00BA6A21" w:rsidRPr="005564C7" w:rsidRDefault="00BA6A2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620569" w14:textId="77777777" w:rsidR="00BA6A21" w:rsidRPr="005564C7" w:rsidRDefault="00BA6A2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766A0F" w14:textId="77777777" w:rsidR="00BA6A21" w:rsidRPr="005564C7" w:rsidRDefault="00BA6A21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5564C7">
              <w:rPr>
                <w:b/>
                <w:bCs/>
                <w:color w:val="000000"/>
                <w:sz w:val="20"/>
              </w:rPr>
              <w:t>St. Roşiori Est</w:t>
            </w:r>
          </w:p>
        </w:tc>
        <w:tc>
          <w:tcPr>
            <w:tcW w:w="92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CF7DEB" w14:textId="77777777" w:rsidR="00BA6A21" w:rsidRPr="005564C7" w:rsidRDefault="00BA6A2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peste sch. 30 în abatere</w:t>
            </w:r>
          </w:p>
        </w:tc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1E6A40" w14:textId="77777777" w:rsidR="00BA6A21" w:rsidRPr="005564C7" w:rsidRDefault="00BA6A2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15</w:t>
            </w:r>
          </w:p>
        </w:tc>
        <w:tc>
          <w:tcPr>
            <w:tcW w:w="86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DEF6D7" w14:textId="77777777" w:rsidR="00BA6A21" w:rsidRPr="005564C7" w:rsidRDefault="00BA6A2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B04490" w14:textId="77777777" w:rsidR="00BA6A21" w:rsidRPr="005564C7" w:rsidRDefault="00BA6A2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431378" w14:textId="77777777" w:rsidR="00BA6A21" w:rsidRDefault="00BA6A2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 xml:space="preserve">Afectează intrări - ieşiri </w:t>
            </w:r>
          </w:p>
          <w:p w14:paraId="4A4E9D30" w14:textId="77777777" w:rsidR="00BA6A21" w:rsidRPr="005564C7" w:rsidRDefault="00BA6A2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 xml:space="preserve">la linia 2. </w:t>
            </w:r>
          </w:p>
        </w:tc>
      </w:tr>
      <w:tr w:rsidR="00BA6A21" w:rsidRPr="005564C7" w14:paraId="2F4D2C19" w14:textId="77777777">
        <w:trPr>
          <w:cantSplit/>
          <w:trHeight w:val="421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E2F69E" w14:textId="77777777" w:rsidR="00BA6A21" w:rsidRPr="005564C7" w:rsidRDefault="00BA6A21" w:rsidP="00BA6A21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1BFD36" w14:textId="77777777" w:rsidR="00BA6A21" w:rsidRPr="005564C7" w:rsidRDefault="00BA6A2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CDFD85" w14:textId="77777777" w:rsidR="00BA6A21" w:rsidRPr="005564C7" w:rsidRDefault="00BA6A2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83CFBA" w14:textId="77777777" w:rsidR="00BA6A21" w:rsidRDefault="00BA6A21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5564C7">
              <w:rPr>
                <w:b/>
                <w:bCs/>
                <w:color w:val="000000"/>
                <w:sz w:val="20"/>
              </w:rPr>
              <w:t>St. Roşiori Est</w:t>
            </w:r>
          </w:p>
          <w:p w14:paraId="31C4E870" w14:textId="77777777" w:rsidR="00BA6A21" w:rsidRDefault="00BA6A21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liniile 3 și 4 </w:t>
            </w:r>
          </w:p>
          <w:p w14:paraId="6A15F0AB" w14:textId="77777777" w:rsidR="00BA6A21" w:rsidRPr="005564C7" w:rsidRDefault="00BA6A21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primiri - expedieri</w:t>
            </w:r>
          </w:p>
        </w:tc>
        <w:tc>
          <w:tcPr>
            <w:tcW w:w="92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BEC41C" w14:textId="77777777" w:rsidR="00BA6A21" w:rsidRPr="005564C7" w:rsidRDefault="00BA6A2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5564C7">
              <w:rPr>
                <w:b/>
                <w:bCs/>
                <w:color w:val="000000"/>
                <w:sz w:val="20"/>
              </w:rPr>
              <w:t>toată linia</w:t>
            </w:r>
          </w:p>
        </w:tc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7646E8" w14:textId="77777777" w:rsidR="00BA6A21" w:rsidRPr="005564C7" w:rsidRDefault="00BA6A2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10</w:t>
            </w:r>
          </w:p>
        </w:tc>
        <w:tc>
          <w:tcPr>
            <w:tcW w:w="86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8AF8DD" w14:textId="77777777" w:rsidR="00BA6A21" w:rsidRPr="005564C7" w:rsidRDefault="00BA6A2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7A142B" w14:textId="77777777" w:rsidR="00BA6A21" w:rsidRPr="005564C7" w:rsidRDefault="00BA6A2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64A651" w14:textId="77777777" w:rsidR="00BA6A21" w:rsidRDefault="00BA6A2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  <w:tr w:rsidR="00BA6A21" w:rsidRPr="005564C7" w14:paraId="1708F215" w14:textId="77777777">
        <w:trPr>
          <w:cantSplit/>
          <w:trHeight w:val="421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A1772D" w14:textId="77777777" w:rsidR="00BA6A21" w:rsidRPr="005564C7" w:rsidRDefault="00BA6A21" w:rsidP="00BA6A21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65C6BF" w14:textId="77777777" w:rsidR="00BA6A21" w:rsidRDefault="00BA6A2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195+600</w:t>
            </w:r>
          </w:p>
          <w:p w14:paraId="02867F95" w14:textId="77777777" w:rsidR="00BA6A21" w:rsidRPr="005564C7" w:rsidRDefault="00BA6A2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197+500</w:t>
            </w:r>
          </w:p>
        </w:tc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D923B5" w14:textId="77777777" w:rsidR="00BA6A21" w:rsidRPr="005564C7" w:rsidRDefault="00BA6A2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15</w:t>
            </w:r>
          </w:p>
        </w:tc>
        <w:tc>
          <w:tcPr>
            <w:tcW w:w="21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3BD9E2" w14:textId="77777777" w:rsidR="00BA6A21" w:rsidRDefault="00BA6A21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5564C7">
              <w:rPr>
                <w:b/>
                <w:bCs/>
                <w:color w:val="000000"/>
                <w:sz w:val="20"/>
              </w:rPr>
              <w:t>Roşiori Est</w:t>
            </w:r>
            <w:r>
              <w:rPr>
                <w:b/>
                <w:bCs/>
                <w:color w:val="000000"/>
                <w:sz w:val="20"/>
              </w:rPr>
              <w:t xml:space="preserve"> -</w:t>
            </w:r>
          </w:p>
          <w:p w14:paraId="602278B5" w14:textId="77777777" w:rsidR="00BA6A21" w:rsidRPr="005564C7" w:rsidRDefault="00BA6A21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5564C7">
              <w:rPr>
                <w:b/>
                <w:bCs/>
                <w:color w:val="000000"/>
                <w:sz w:val="20"/>
              </w:rPr>
              <w:t>Plosca</w:t>
            </w:r>
          </w:p>
        </w:tc>
        <w:tc>
          <w:tcPr>
            <w:tcW w:w="92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7DAE24" w14:textId="77777777" w:rsidR="00BA6A21" w:rsidRPr="005564C7" w:rsidRDefault="00BA6A2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8E749E" w14:textId="77777777" w:rsidR="00BA6A21" w:rsidRDefault="00BA6A2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86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1CAD90" w14:textId="77777777" w:rsidR="00BA6A21" w:rsidRPr="005564C7" w:rsidRDefault="00BA6A2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3B30D3" w14:textId="77777777" w:rsidR="00BA6A21" w:rsidRPr="005564C7" w:rsidRDefault="00BA6A2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CCDB61" w14:textId="77777777" w:rsidR="00BA6A21" w:rsidRDefault="00BA6A2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Fără inductori.</w:t>
            </w:r>
          </w:p>
        </w:tc>
      </w:tr>
      <w:tr w:rsidR="00BA6A21" w:rsidRPr="005564C7" w14:paraId="0AB9D076" w14:textId="77777777">
        <w:trPr>
          <w:cantSplit/>
          <w:trHeight w:val="421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3BBAF0" w14:textId="77777777" w:rsidR="00BA6A21" w:rsidRPr="005564C7" w:rsidRDefault="00BA6A21" w:rsidP="00BA6A21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7F6295" w14:textId="77777777" w:rsidR="00BA6A21" w:rsidRPr="005564C7" w:rsidRDefault="00BA6A2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5564C7">
              <w:rPr>
                <w:b/>
                <w:bCs/>
                <w:color w:val="000000"/>
                <w:sz w:val="20"/>
              </w:rPr>
              <w:t>202+825</w:t>
            </w:r>
          </w:p>
          <w:p w14:paraId="3CF595FE" w14:textId="77777777" w:rsidR="00BA6A21" w:rsidRPr="005564C7" w:rsidRDefault="00BA6A2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5564C7">
              <w:rPr>
                <w:b/>
                <w:bCs/>
                <w:color w:val="000000"/>
                <w:sz w:val="20"/>
              </w:rPr>
              <w:t>202+875</w:t>
            </w:r>
          </w:p>
        </w:tc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87FD07" w14:textId="77777777" w:rsidR="00BA6A21" w:rsidRPr="005564C7" w:rsidRDefault="00BA6A2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5564C7">
              <w:rPr>
                <w:b/>
                <w:bCs/>
                <w:color w:val="000000"/>
                <w:sz w:val="36"/>
                <w:szCs w:val="36"/>
              </w:rPr>
              <w:t>30</w:t>
            </w:r>
          </w:p>
        </w:tc>
        <w:tc>
          <w:tcPr>
            <w:tcW w:w="21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02C185" w14:textId="77777777" w:rsidR="00BA6A21" w:rsidRPr="005564C7" w:rsidRDefault="00BA6A21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5564C7">
              <w:rPr>
                <w:b/>
                <w:bCs/>
                <w:color w:val="000000"/>
                <w:sz w:val="20"/>
              </w:rPr>
              <w:t>Roşiori -</w:t>
            </w:r>
          </w:p>
          <w:p w14:paraId="64C6EC32" w14:textId="77777777" w:rsidR="00BA6A21" w:rsidRPr="005564C7" w:rsidRDefault="00BA6A21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5564C7">
              <w:rPr>
                <w:b/>
                <w:bCs/>
                <w:color w:val="000000"/>
                <w:sz w:val="20"/>
              </w:rPr>
              <w:t>Plosca</w:t>
            </w:r>
          </w:p>
        </w:tc>
        <w:tc>
          <w:tcPr>
            <w:tcW w:w="92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60350C" w14:textId="77777777" w:rsidR="00BA6A21" w:rsidRPr="005564C7" w:rsidRDefault="00BA6A2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DFE302" w14:textId="77777777" w:rsidR="00BA6A21" w:rsidRPr="005564C7" w:rsidRDefault="00BA6A2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86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146871" w14:textId="77777777" w:rsidR="00BA6A21" w:rsidRPr="005564C7" w:rsidRDefault="00BA6A2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F7910A" w14:textId="77777777" w:rsidR="00BA6A21" w:rsidRPr="005564C7" w:rsidRDefault="00BA6A2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840C3E" w14:textId="77777777" w:rsidR="00BA6A21" w:rsidRPr="005D2784" w:rsidRDefault="00BA6A21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5D2784">
              <w:rPr>
                <w:b/>
                <w:bCs/>
                <w:iCs/>
                <w:color w:val="000000"/>
                <w:sz w:val="20"/>
              </w:rPr>
              <w:t>Valabil pentru trenurile remorcate cu două locomotive cuplate.</w:t>
            </w:r>
          </w:p>
          <w:p w14:paraId="3CD677AC" w14:textId="77777777" w:rsidR="00BA6A21" w:rsidRPr="00736DB4" w:rsidRDefault="00BA6A2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36DB4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BA6A21" w:rsidRPr="005564C7" w14:paraId="03887591" w14:textId="77777777">
        <w:trPr>
          <w:cantSplit/>
          <w:trHeight w:val="421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7F0394" w14:textId="77777777" w:rsidR="00BA6A21" w:rsidRPr="005564C7" w:rsidRDefault="00BA6A21" w:rsidP="00BA6A21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B90DE5" w14:textId="77777777" w:rsidR="00BA6A21" w:rsidRPr="005564C7" w:rsidRDefault="00BA6A2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56EED3" w14:textId="77777777" w:rsidR="00BA6A21" w:rsidRPr="005564C7" w:rsidRDefault="00BA6A2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14C5F5" w14:textId="77777777" w:rsidR="00BA6A21" w:rsidRDefault="00BA6A21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5564C7">
              <w:rPr>
                <w:b/>
                <w:bCs/>
                <w:color w:val="000000"/>
                <w:sz w:val="20"/>
              </w:rPr>
              <w:t>St. Plosca</w:t>
            </w:r>
          </w:p>
          <w:p w14:paraId="6BFB0F69" w14:textId="77777777" w:rsidR="00BA6A21" w:rsidRPr="005564C7" w:rsidRDefault="00BA6A21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Cap X + Cap Y</w:t>
            </w:r>
          </w:p>
        </w:tc>
        <w:tc>
          <w:tcPr>
            <w:tcW w:w="92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8B0CF5" w14:textId="77777777" w:rsidR="00BA6A21" w:rsidRDefault="00BA6A2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peste sch. </w:t>
            </w:r>
          </w:p>
          <w:p w14:paraId="067CD65E" w14:textId="77777777" w:rsidR="00BA6A21" w:rsidRDefault="00BA6A2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3, 4 </w:t>
            </w:r>
          </w:p>
          <w:p w14:paraId="7E3892EF" w14:textId="77777777" w:rsidR="00BA6A21" w:rsidRPr="005564C7" w:rsidRDefault="00BA6A2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și 5</w:t>
            </w:r>
          </w:p>
        </w:tc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69E344" w14:textId="77777777" w:rsidR="00BA6A21" w:rsidRPr="005564C7" w:rsidRDefault="00BA6A2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10</w:t>
            </w:r>
          </w:p>
        </w:tc>
        <w:tc>
          <w:tcPr>
            <w:tcW w:w="86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409F11" w14:textId="77777777" w:rsidR="00BA6A21" w:rsidRPr="005564C7" w:rsidRDefault="00BA6A2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231037" w14:textId="77777777" w:rsidR="00BA6A21" w:rsidRPr="005564C7" w:rsidRDefault="00BA6A2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31DAF0" w14:textId="77777777" w:rsidR="00BA6A21" w:rsidRPr="00B43314" w:rsidRDefault="00BA6A2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B43314">
              <w:rPr>
                <w:b/>
                <w:bCs/>
                <w:i/>
                <w:iCs/>
                <w:color w:val="000000"/>
                <w:sz w:val="20"/>
              </w:rPr>
              <w:t xml:space="preserve">Afectează intrări - ieşiri </w:t>
            </w:r>
          </w:p>
          <w:p w14:paraId="41A8CB35" w14:textId="77777777" w:rsidR="00BA6A21" w:rsidRDefault="00BA6A21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 w:rsidRPr="00B43314">
              <w:rPr>
                <w:b/>
                <w:bCs/>
                <w:i/>
                <w:iCs/>
                <w:color w:val="000000"/>
                <w:sz w:val="20"/>
              </w:rPr>
              <w:t>la liniile 2 și 3.</w:t>
            </w:r>
          </w:p>
        </w:tc>
      </w:tr>
      <w:tr w:rsidR="00BA6A21" w:rsidRPr="005564C7" w14:paraId="75FCA1C3" w14:textId="77777777">
        <w:trPr>
          <w:cantSplit/>
          <w:trHeight w:val="906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12EFD4" w14:textId="77777777" w:rsidR="00BA6A21" w:rsidRPr="005564C7" w:rsidRDefault="00BA6A21" w:rsidP="00BA6A21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875BAD" w14:textId="77777777" w:rsidR="00BA6A21" w:rsidRPr="005564C7" w:rsidRDefault="00BA6A2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D4D682" w14:textId="77777777" w:rsidR="00BA6A21" w:rsidRPr="005564C7" w:rsidRDefault="00BA6A2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36312F" w14:textId="77777777" w:rsidR="00BA6A21" w:rsidRPr="005564C7" w:rsidRDefault="00BA6A21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5564C7">
              <w:rPr>
                <w:b/>
                <w:bCs/>
                <w:color w:val="000000"/>
                <w:sz w:val="20"/>
              </w:rPr>
              <w:t>St. Plosca</w:t>
            </w:r>
          </w:p>
          <w:p w14:paraId="5F09D0EF" w14:textId="77777777" w:rsidR="00BA6A21" w:rsidRPr="005564C7" w:rsidRDefault="00BA6A21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5564C7">
              <w:rPr>
                <w:b/>
                <w:bCs/>
                <w:color w:val="000000"/>
                <w:sz w:val="20"/>
              </w:rPr>
              <w:t xml:space="preserve">linia 3 </w:t>
            </w:r>
          </w:p>
          <w:p w14:paraId="16A13A24" w14:textId="77777777" w:rsidR="00BA6A21" w:rsidRPr="005564C7" w:rsidRDefault="00BA6A21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5564C7">
              <w:rPr>
                <w:b/>
                <w:bCs/>
                <w:color w:val="000000"/>
                <w:sz w:val="20"/>
              </w:rPr>
              <w:t>primiri - expedieri</w:t>
            </w:r>
          </w:p>
        </w:tc>
        <w:tc>
          <w:tcPr>
            <w:tcW w:w="92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403E56" w14:textId="77777777" w:rsidR="00BA6A21" w:rsidRPr="005564C7" w:rsidRDefault="00BA6A2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5564C7">
              <w:rPr>
                <w:b/>
                <w:bCs/>
                <w:color w:val="000000"/>
                <w:sz w:val="20"/>
              </w:rPr>
              <w:t>toată linia</w:t>
            </w:r>
          </w:p>
        </w:tc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A4391E" w14:textId="77777777" w:rsidR="00BA6A21" w:rsidRPr="005564C7" w:rsidRDefault="00BA6A2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10</w:t>
            </w:r>
          </w:p>
        </w:tc>
        <w:tc>
          <w:tcPr>
            <w:tcW w:w="86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2FFF7F" w14:textId="77777777" w:rsidR="00BA6A21" w:rsidRPr="005564C7" w:rsidRDefault="00BA6A2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69B5E7" w14:textId="77777777" w:rsidR="00BA6A21" w:rsidRPr="005564C7" w:rsidRDefault="00BA6A2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74480B" w14:textId="77777777" w:rsidR="00BA6A21" w:rsidRPr="005564C7" w:rsidRDefault="00BA6A2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  <w:tr w:rsidR="00BA6A21" w:rsidRPr="005564C7" w14:paraId="31D1ACD6" w14:textId="77777777">
        <w:trPr>
          <w:cantSplit/>
          <w:trHeight w:val="906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D6B8E3" w14:textId="77777777" w:rsidR="00BA6A21" w:rsidRPr="005564C7" w:rsidRDefault="00BA6A21" w:rsidP="00BA6A21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7FD0D5" w14:textId="77777777" w:rsidR="00BA6A21" w:rsidRPr="005564C7" w:rsidRDefault="00BA6A2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7B324D" w14:textId="77777777" w:rsidR="00BA6A21" w:rsidRPr="005564C7" w:rsidRDefault="00BA6A2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459348" w14:textId="77777777" w:rsidR="00BA6A21" w:rsidRPr="005564C7" w:rsidRDefault="00BA6A21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5564C7">
              <w:rPr>
                <w:b/>
                <w:bCs/>
                <w:color w:val="000000"/>
                <w:sz w:val="20"/>
              </w:rPr>
              <w:t>St. Plosca</w:t>
            </w:r>
          </w:p>
        </w:tc>
        <w:tc>
          <w:tcPr>
            <w:tcW w:w="92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300CCC" w14:textId="77777777" w:rsidR="00BA6A21" w:rsidRPr="005564C7" w:rsidRDefault="00BA6A2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5564C7">
              <w:rPr>
                <w:b/>
                <w:bCs/>
                <w:color w:val="000000"/>
                <w:sz w:val="20"/>
              </w:rPr>
              <w:t>peste sch. 6</w:t>
            </w:r>
          </w:p>
        </w:tc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67A734" w14:textId="77777777" w:rsidR="00BA6A21" w:rsidRPr="005564C7" w:rsidRDefault="00BA6A2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5564C7">
              <w:rPr>
                <w:b/>
                <w:bCs/>
                <w:color w:val="000000"/>
                <w:sz w:val="36"/>
                <w:szCs w:val="36"/>
              </w:rPr>
              <w:t>5</w:t>
            </w:r>
          </w:p>
        </w:tc>
        <w:tc>
          <w:tcPr>
            <w:tcW w:w="86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865F77" w14:textId="77777777" w:rsidR="00BA6A21" w:rsidRPr="005564C7" w:rsidRDefault="00BA6A2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092F73" w14:textId="77777777" w:rsidR="00BA6A21" w:rsidRPr="005564C7" w:rsidRDefault="00BA6A2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6E12BC" w14:textId="77777777" w:rsidR="00BA6A21" w:rsidRPr="005564C7" w:rsidRDefault="00BA6A2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  <w:tr w:rsidR="00BA6A21" w:rsidRPr="005564C7" w14:paraId="58146ED7" w14:textId="77777777">
        <w:trPr>
          <w:cantSplit/>
          <w:trHeight w:val="906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E04F01" w14:textId="77777777" w:rsidR="00BA6A21" w:rsidRPr="005564C7" w:rsidRDefault="00BA6A21" w:rsidP="00BA6A21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43BB38" w14:textId="77777777" w:rsidR="00BA6A21" w:rsidRDefault="00BA6A2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211+700</w:t>
            </w:r>
          </w:p>
          <w:p w14:paraId="447235BA" w14:textId="77777777" w:rsidR="00BA6A21" w:rsidRPr="005564C7" w:rsidRDefault="00BA6A2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211+750</w:t>
            </w:r>
          </w:p>
        </w:tc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83E700" w14:textId="77777777" w:rsidR="00BA6A21" w:rsidRPr="005564C7" w:rsidRDefault="00BA6A2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30</w:t>
            </w:r>
          </w:p>
        </w:tc>
        <w:tc>
          <w:tcPr>
            <w:tcW w:w="21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41E150" w14:textId="77777777" w:rsidR="00BA6A21" w:rsidRPr="005564C7" w:rsidRDefault="00BA6A21" w:rsidP="006272F2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5564C7">
              <w:rPr>
                <w:b/>
                <w:bCs/>
                <w:color w:val="000000"/>
                <w:sz w:val="20"/>
              </w:rPr>
              <w:t>Plosca</w:t>
            </w:r>
            <w:r>
              <w:rPr>
                <w:b/>
                <w:bCs/>
                <w:color w:val="000000"/>
                <w:sz w:val="20"/>
              </w:rPr>
              <w:t xml:space="preserve"> - </w:t>
            </w:r>
            <w:r w:rsidRPr="005564C7">
              <w:rPr>
                <w:b/>
                <w:bCs/>
                <w:color w:val="000000"/>
                <w:sz w:val="20"/>
              </w:rPr>
              <w:t>Alexandria</w:t>
            </w:r>
          </w:p>
        </w:tc>
        <w:tc>
          <w:tcPr>
            <w:tcW w:w="92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6D8CB5" w14:textId="77777777" w:rsidR="00BA6A21" w:rsidRPr="005564C7" w:rsidRDefault="00BA6A2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BBE302" w14:textId="77777777" w:rsidR="00BA6A21" w:rsidRPr="005564C7" w:rsidRDefault="00BA6A2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86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0082BD" w14:textId="77777777" w:rsidR="00BA6A21" w:rsidRPr="005564C7" w:rsidRDefault="00BA6A2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A483A5" w14:textId="77777777" w:rsidR="00BA6A21" w:rsidRPr="005564C7" w:rsidRDefault="00BA6A2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5B3BDD" w14:textId="77777777" w:rsidR="00BA6A21" w:rsidRPr="005564C7" w:rsidRDefault="00BA6A2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Fără inductori.</w:t>
            </w:r>
          </w:p>
        </w:tc>
      </w:tr>
      <w:tr w:rsidR="00BA6A21" w:rsidRPr="005564C7" w14:paraId="14183F95" w14:textId="77777777">
        <w:trPr>
          <w:cantSplit/>
          <w:trHeight w:val="906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ED1AFA" w14:textId="77777777" w:rsidR="00BA6A21" w:rsidRPr="005564C7" w:rsidRDefault="00BA6A21" w:rsidP="00BA6A21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30BFBC" w14:textId="77777777" w:rsidR="00BA6A21" w:rsidRDefault="00BA6A2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212+000</w:t>
            </w:r>
          </w:p>
          <w:p w14:paraId="5238841C" w14:textId="77777777" w:rsidR="00BA6A21" w:rsidRPr="005564C7" w:rsidRDefault="00BA6A2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214+500</w:t>
            </w:r>
          </w:p>
        </w:tc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3106E7" w14:textId="77777777" w:rsidR="00BA6A21" w:rsidRPr="005564C7" w:rsidRDefault="00BA6A2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30</w:t>
            </w:r>
          </w:p>
        </w:tc>
        <w:tc>
          <w:tcPr>
            <w:tcW w:w="21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E2B8DD" w14:textId="77777777" w:rsidR="00BA6A21" w:rsidRPr="005564C7" w:rsidRDefault="00BA6A21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5564C7">
              <w:rPr>
                <w:b/>
                <w:bCs/>
                <w:color w:val="000000"/>
                <w:sz w:val="20"/>
              </w:rPr>
              <w:t>Plosca</w:t>
            </w:r>
            <w:r>
              <w:rPr>
                <w:b/>
                <w:bCs/>
                <w:color w:val="000000"/>
                <w:sz w:val="20"/>
              </w:rPr>
              <w:t xml:space="preserve"> - </w:t>
            </w:r>
            <w:r w:rsidRPr="005564C7">
              <w:rPr>
                <w:b/>
                <w:bCs/>
                <w:color w:val="000000"/>
                <w:sz w:val="20"/>
              </w:rPr>
              <w:t>Alexandria</w:t>
            </w:r>
          </w:p>
        </w:tc>
        <w:tc>
          <w:tcPr>
            <w:tcW w:w="92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DAD42B" w14:textId="77777777" w:rsidR="00BA6A21" w:rsidRPr="005564C7" w:rsidRDefault="00BA6A2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0A6650" w14:textId="77777777" w:rsidR="00BA6A21" w:rsidRPr="005564C7" w:rsidRDefault="00BA6A2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86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03EC19" w14:textId="77777777" w:rsidR="00BA6A21" w:rsidRPr="005564C7" w:rsidRDefault="00BA6A2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85372C" w14:textId="77777777" w:rsidR="00BA6A21" w:rsidRPr="005564C7" w:rsidRDefault="00BA6A2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A286C0" w14:textId="77777777" w:rsidR="00BA6A21" w:rsidRPr="005564C7" w:rsidRDefault="00BA6A2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Fără inductori.</w:t>
            </w:r>
          </w:p>
        </w:tc>
      </w:tr>
      <w:tr w:rsidR="00BA6A21" w:rsidRPr="005564C7" w14:paraId="536A0214" w14:textId="77777777">
        <w:trPr>
          <w:cantSplit/>
          <w:trHeight w:val="906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4BE3B7" w14:textId="77777777" w:rsidR="00BA6A21" w:rsidRPr="005564C7" w:rsidRDefault="00BA6A21" w:rsidP="00BA6A21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6B99E1" w14:textId="77777777" w:rsidR="00BA6A21" w:rsidRDefault="00BA6A2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219+000</w:t>
            </w:r>
          </w:p>
          <w:p w14:paraId="55FB21A2" w14:textId="77777777" w:rsidR="00BA6A21" w:rsidRPr="005564C7" w:rsidRDefault="00BA6A2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223+000</w:t>
            </w:r>
          </w:p>
        </w:tc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462170" w14:textId="77777777" w:rsidR="00BA6A21" w:rsidRPr="005564C7" w:rsidRDefault="00BA6A2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30</w:t>
            </w:r>
          </w:p>
        </w:tc>
        <w:tc>
          <w:tcPr>
            <w:tcW w:w="21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7D9A83" w14:textId="77777777" w:rsidR="00BA6A21" w:rsidRPr="005564C7" w:rsidRDefault="00BA6A21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5564C7">
              <w:rPr>
                <w:b/>
                <w:bCs/>
                <w:color w:val="000000"/>
                <w:sz w:val="20"/>
              </w:rPr>
              <w:t>Plosca</w:t>
            </w:r>
            <w:r>
              <w:rPr>
                <w:b/>
                <w:bCs/>
                <w:color w:val="000000"/>
                <w:sz w:val="20"/>
              </w:rPr>
              <w:t xml:space="preserve"> - </w:t>
            </w:r>
            <w:r w:rsidRPr="005564C7">
              <w:rPr>
                <w:b/>
                <w:bCs/>
                <w:color w:val="000000"/>
                <w:sz w:val="20"/>
              </w:rPr>
              <w:t>Alexandria</w:t>
            </w:r>
          </w:p>
        </w:tc>
        <w:tc>
          <w:tcPr>
            <w:tcW w:w="92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9D3862" w14:textId="77777777" w:rsidR="00BA6A21" w:rsidRPr="005564C7" w:rsidRDefault="00BA6A2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88C233" w14:textId="77777777" w:rsidR="00BA6A21" w:rsidRPr="005564C7" w:rsidRDefault="00BA6A2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86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8ED3A6" w14:textId="77777777" w:rsidR="00BA6A21" w:rsidRPr="005564C7" w:rsidRDefault="00BA6A2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5A7F31" w14:textId="77777777" w:rsidR="00BA6A21" w:rsidRPr="005564C7" w:rsidRDefault="00BA6A2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CE4642" w14:textId="77777777" w:rsidR="00BA6A21" w:rsidRPr="005564C7" w:rsidRDefault="00BA6A2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Fără inductori.</w:t>
            </w:r>
          </w:p>
        </w:tc>
      </w:tr>
      <w:tr w:rsidR="00BA6A21" w:rsidRPr="005564C7" w14:paraId="36DA552E" w14:textId="77777777">
        <w:trPr>
          <w:cantSplit/>
          <w:trHeight w:val="1055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DEAAA2" w14:textId="77777777" w:rsidR="00BA6A21" w:rsidRPr="005564C7" w:rsidRDefault="00BA6A21" w:rsidP="00BA6A21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44DBE0" w14:textId="77777777" w:rsidR="00BA6A21" w:rsidRPr="005564C7" w:rsidRDefault="00BA6A2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B3DDBE" w14:textId="77777777" w:rsidR="00BA6A21" w:rsidRPr="005564C7" w:rsidRDefault="00BA6A2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4E92CD" w14:textId="77777777" w:rsidR="00BA6A21" w:rsidRPr="005564C7" w:rsidRDefault="00BA6A21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5564C7">
              <w:rPr>
                <w:b/>
                <w:bCs/>
                <w:color w:val="000000"/>
                <w:sz w:val="20"/>
              </w:rPr>
              <w:t>St. Alexandria</w:t>
            </w:r>
          </w:p>
        </w:tc>
        <w:tc>
          <w:tcPr>
            <w:tcW w:w="92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626E9B" w14:textId="77777777" w:rsidR="00BA6A21" w:rsidRDefault="00BA6A2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5564C7">
              <w:rPr>
                <w:b/>
                <w:bCs/>
                <w:color w:val="000000"/>
                <w:sz w:val="20"/>
              </w:rPr>
              <w:t xml:space="preserve">peste sch. </w:t>
            </w:r>
          </w:p>
          <w:p w14:paraId="183A09A1" w14:textId="77777777" w:rsidR="00BA6A21" w:rsidRDefault="00BA6A2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5564C7">
              <w:rPr>
                <w:b/>
                <w:bCs/>
                <w:color w:val="000000"/>
                <w:sz w:val="20"/>
              </w:rPr>
              <w:t xml:space="preserve">10, 13 </w:t>
            </w:r>
          </w:p>
          <w:p w14:paraId="059014C6" w14:textId="77777777" w:rsidR="00BA6A21" w:rsidRDefault="00BA6A2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5564C7">
              <w:rPr>
                <w:b/>
                <w:bCs/>
                <w:color w:val="000000"/>
                <w:sz w:val="20"/>
              </w:rPr>
              <w:t xml:space="preserve">și </w:t>
            </w:r>
          </w:p>
          <w:p w14:paraId="037994A6" w14:textId="77777777" w:rsidR="00BA6A21" w:rsidRDefault="00BA6A2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5564C7">
              <w:rPr>
                <w:b/>
                <w:bCs/>
                <w:color w:val="000000"/>
                <w:sz w:val="20"/>
              </w:rPr>
              <w:t xml:space="preserve">T.D.J. </w:t>
            </w:r>
          </w:p>
          <w:p w14:paraId="6A4857EE" w14:textId="77777777" w:rsidR="00BA6A21" w:rsidRPr="005564C7" w:rsidRDefault="00BA6A2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5564C7">
              <w:rPr>
                <w:b/>
                <w:bCs/>
                <w:color w:val="000000"/>
                <w:sz w:val="20"/>
              </w:rPr>
              <w:t>15 / 17</w:t>
            </w:r>
          </w:p>
        </w:tc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622511" w14:textId="77777777" w:rsidR="00BA6A21" w:rsidRPr="005564C7" w:rsidRDefault="00BA6A2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5564C7">
              <w:rPr>
                <w:b/>
                <w:bCs/>
                <w:color w:val="000000"/>
                <w:sz w:val="36"/>
                <w:szCs w:val="36"/>
              </w:rPr>
              <w:t>15</w:t>
            </w:r>
          </w:p>
        </w:tc>
        <w:tc>
          <w:tcPr>
            <w:tcW w:w="86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34F4AF" w14:textId="77777777" w:rsidR="00BA6A21" w:rsidRPr="005564C7" w:rsidRDefault="00BA6A2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9BD2FD" w14:textId="77777777" w:rsidR="00BA6A21" w:rsidRPr="005564C7" w:rsidRDefault="00BA6A2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F9FFAA" w14:textId="77777777" w:rsidR="00BA6A21" w:rsidRDefault="00BA6A2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5564C7">
              <w:rPr>
                <w:b/>
                <w:bCs/>
                <w:i/>
                <w:iCs/>
                <w:color w:val="000000"/>
                <w:sz w:val="20"/>
              </w:rPr>
              <w:t xml:space="preserve">Afectează intrări - ieşiri </w:t>
            </w:r>
          </w:p>
          <w:p w14:paraId="53D1E8BC" w14:textId="77777777" w:rsidR="00BA6A21" w:rsidRPr="005564C7" w:rsidRDefault="00BA6A2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5564C7">
              <w:rPr>
                <w:b/>
                <w:bCs/>
                <w:i/>
                <w:iCs/>
                <w:color w:val="000000"/>
                <w:sz w:val="20"/>
              </w:rPr>
              <w:t>la liniile 2 și  3.</w:t>
            </w:r>
          </w:p>
        </w:tc>
      </w:tr>
      <w:tr w:rsidR="00BA6A21" w:rsidRPr="005564C7" w14:paraId="63CB68D3" w14:textId="77777777">
        <w:trPr>
          <w:cantSplit/>
          <w:trHeight w:val="810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029A3A" w14:textId="77777777" w:rsidR="00BA6A21" w:rsidRPr="005564C7" w:rsidRDefault="00BA6A21" w:rsidP="00BA6A21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E39F15" w14:textId="77777777" w:rsidR="00BA6A21" w:rsidRPr="005564C7" w:rsidRDefault="00BA6A2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5A8D6B" w14:textId="77777777" w:rsidR="00BA6A21" w:rsidRPr="005564C7" w:rsidRDefault="00BA6A2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F022D4" w14:textId="77777777" w:rsidR="00BA6A21" w:rsidRPr="005564C7" w:rsidRDefault="00BA6A21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5564C7">
              <w:rPr>
                <w:b/>
                <w:bCs/>
                <w:color w:val="000000"/>
                <w:sz w:val="20"/>
              </w:rPr>
              <w:t>St. Alexandria</w:t>
            </w:r>
          </w:p>
          <w:p w14:paraId="7974FA80" w14:textId="77777777" w:rsidR="00BA6A21" w:rsidRPr="005564C7" w:rsidRDefault="00BA6A21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5564C7">
              <w:rPr>
                <w:b/>
                <w:bCs/>
                <w:color w:val="000000"/>
                <w:sz w:val="20"/>
              </w:rPr>
              <w:t xml:space="preserve">linia 4 </w:t>
            </w:r>
          </w:p>
          <w:p w14:paraId="17BAF863" w14:textId="77777777" w:rsidR="00BA6A21" w:rsidRPr="005564C7" w:rsidRDefault="00BA6A21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5564C7">
              <w:rPr>
                <w:b/>
                <w:bCs/>
                <w:color w:val="000000"/>
                <w:sz w:val="20"/>
              </w:rPr>
              <w:t xml:space="preserve">primiri - expedieri </w:t>
            </w:r>
          </w:p>
        </w:tc>
        <w:tc>
          <w:tcPr>
            <w:tcW w:w="92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D7B96A" w14:textId="77777777" w:rsidR="00BA6A21" w:rsidRPr="005564C7" w:rsidRDefault="00BA6A2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5564C7">
              <w:rPr>
                <w:b/>
                <w:bCs/>
                <w:color w:val="000000"/>
                <w:sz w:val="20"/>
              </w:rPr>
              <w:t>toată linia</w:t>
            </w:r>
          </w:p>
        </w:tc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F11457" w14:textId="77777777" w:rsidR="00BA6A21" w:rsidRPr="005564C7" w:rsidRDefault="00BA6A2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5564C7">
              <w:rPr>
                <w:b/>
                <w:bCs/>
                <w:color w:val="000000"/>
                <w:sz w:val="36"/>
                <w:szCs w:val="36"/>
              </w:rPr>
              <w:t>10</w:t>
            </w:r>
          </w:p>
        </w:tc>
        <w:tc>
          <w:tcPr>
            <w:tcW w:w="86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A618C1" w14:textId="77777777" w:rsidR="00BA6A21" w:rsidRPr="005564C7" w:rsidRDefault="00BA6A2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10AB6F" w14:textId="77777777" w:rsidR="00BA6A21" w:rsidRPr="005564C7" w:rsidRDefault="00BA6A2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8D9CF6" w14:textId="77777777" w:rsidR="00BA6A21" w:rsidRPr="005564C7" w:rsidRDefault="00BA6A2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  <w:tr w:rsidR="00BA6A21" w:rsidRPr="005564C7" w14:paraId="41597379" w14:textId="77777777">
        <w:trPr>
          <w:cantSplit/>
          <w:trHeight w:val="2530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81503B" w14:textId="77777777" w:rsidR="00BA6A21" w:rsidRPr="005564C7" w:rsidRDefault="00BA6A21" w:rsidP="00BA6A21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EF984A" w14:textId="77777777" w:rsidR="00BA6A21" w:rsidRPr="005564C7" w:rsidRDefault="00BA6A2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B212D7" w14:textId="77777777" w:rsidR="00BA6A21" w:rsidRPr="005564C7" w:rsidRDefault="00BA6A2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89B8A4" w14:textId="77777777" w:rsidR="00BA6A21" w:rsidRPr="005564C7" w:rsidRDefault="00BA6A21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5564C7">
              <w:rPr>
                <w:b/>
                <w:bCs/>
                <w:color w:val="000000"/>
                <w:sz w:val="20"/>
              </w:rPr>
              <w:t>St. Alexandria</w:t>
            </w:r>
          </w:p>
          <w:p w14:paraId="367D530E" w14:textId="77777777" w:rsidR="00BA6A21" w:rsidRPr="005564C7" w:rsidRDefault="00BA6A21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5564C7">
              <w:rPr>
                <w:b/>
                <w:bCs/>
                <w:color w:val="000000"/>
                <w:sz w:val="20"/>
              </w:rPr>
              <w:t>Cap X şi Cap Y</w:t>
            </w:r>
          </w:p>
        </w:tc>
        <w:tc>
          <w:tcPr>
            <w:tcW w:w="92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E81403" w14:textId="77777777" w:rsidR="00BA6A21" w:rsidRPr="005564C7" w:rsidRDefault="00BA6A2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5564C7">
              <w:rPr>
                <w:b/>
                <w:bCs/>
                <w:color w:val="000000"/>
                <w:sz w:val="20"/>
              </w:rPr>
              <w:t>peste T.D.J.</w:t>
            </w:r>
          </w:p>
          <w:p w14:paraId="625454FC" w14:textId="77777777" w:rsidR="00BA6A21" w:rsidRPr="005564C7" w:rsidRDefault="00BA6A2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5564C7">
              <w:rPr>
                <w:b/>
                <w:bCs/>
                <w:color w:val="000000"/>
                <w:sz w:val="20"/>
              </w:rPr>
              <w:t xml:space="preserve">19 / 21, </w:t>
            </w:r>
          </w:p>
          <w:p w14:paraId="584D3398" w14:textId="77777777" w:rsidR="00BA6A21" w:rsidRPr="005564C7" w:rsidRDefault="00BA6A2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5564C7">
              <w:rPr>
                <w:b/>
                <w:bCs/>
                <w:color w:val="000000"/>
                <w:sz w:val="20"/>
              </w:rPr>
              <w:t>12 / 14</w:t>
            </w:r>
          </w:p>
          <w:p w14:paraId="24C130AD" w14:textId="77777777" w:rsidR="00BA6A21" w:rsidRPr="005564C7" w:rsidRDefault="00BA6A2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5564C7">
              <w:rPr>
                <w:b/>
                <w:bCs/>
                <w:color w:val="000000"/>
                <w:sz w:val="20"/>
              </w:rPr>
              <w:t>şi</w:t>
            </w:r>
          </w:p>
          <w:p w14:paraId="22752A40" w14:textId="77777777" w:rsidR="00BA6A21" w:rsidRPr="005564C7" w:rsidRDefault="00BA6A2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5564C7">
              <w:rPr>
                <w:b/>
                <w:bCs/>
                <w:color w:val="000000"/>
                <w:sz w:val="20"/>
              </w:rPr>
              <w:t>sch. 18</w:t>
            </w:r>
          </w:p>
        </w:tc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E2A515" w14:textId="77777777" w:rsidR="00BA6A21" w:rsidRPr="005564C7" w:rsidRDefault="00BA6A2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5564C7">
              <w:rPr>
                <w:b/>
                <w:bCs/>
                <w:color w:val="000000"/>
                <w:sz w:val="36"/>
                <w:szCs w:val="36"/>
              </w:rPr>
              <w:t>5</w:t>
            </w:r>
          </w:p>
        </w:tc>
        <w:tc>
          <w:tcPr>
            <w:tcW w:w="86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E3C337" w14:textId="77777777" w:rsidR="00BA6A21" w:rsidRPr="005564C7" w:rsidRDefault="00BA6A2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C4CB61" w14:textId="77777777" w:rsidR="00BA6A21" w:rsidRPr="005564C7" w:rsidRDefault="00BA6A2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BB1D22" w14:textId="77777777" w:rsidR="00BA6A21" w:rsidRPr="005564C7" w:rsidRDefault="00BA6A2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</w:tbl>
    <w:p w14:paraId="1FAFC5CC" w14:textId="77777777" w:rsidR="00BA6A21" w:rsidRDefault="00BA6A21">
      <w:pPr>
        <w:spacing w:before="40" w:after="40" w:line="192" w:lineRule="auto"/>
        <w:ind w:right="57"/>
        <w:rPr>
          <w:sz w:val="20"/>
        </w:rPr>
      </w:pPr>
    </w:p>
    <w:p w14:paraId="07BCB4AE" w14:textId="77777777" w:rsidR="00BA6A21" w:rsidRDefault="00BA6A21" w:rsidP="00CB56C2">
      <w:pPr>
        <w:pStyle w:val="Heading1"/>
        <w:spacing w:line="360" w:lineRule="auto"/>
      </w:pPr>
      <w:r>
        <w:t>LINIA 111 A</w:t>
      </w:r>
    </w:p>
    <w:p w14:paraId="6D6C2703" w14:textId="77777777" w:rsidR="00BA6A21" w:rsidRDefault="00BA6A21" w:rsidP="00CB56C2">
      <w:pPr>
        <w:pStyle w:val="Heading1"/>
        <w:spacing w:line="360" w:lineRule="auto"/>
        <w:rPr>
          <w:b w:val="0"/>
          <w:bCs w:val="0"/>
          <w:sz w:val="8"/>
        </w:rPr>
      </w:pPr>
      <w:r>
        <w:t>ALEXANDRIA - ZIMNICEA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1"/>
        <w:gridCol w:w="880"/>
        <w:gridCol w:w="750"/>
        <w:gridCol w:w="2189"/>
        <w:gridCol w:w="924"/>
        <w:gridCol w:w="750"/>
        <w:gridCol w:w="860"/>
        <w:gridCol w:w="745"/>
        <w:gridCol w:w="2477"/>
      </w:tblGrid>
      <w:tr w:rsidR="00BA6A21" w14:paraId="541882D8" w14:textId="77777777">
        <w:trPr>
          <w:cantSplit/>
          <w:trHeight w:val="1055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2199F2" w14:textId="77777777" w:rsidR="00BA6A21" w:rsidRDefault="00BA6A21" w:rsidP="00BA6A21">
            <w:pPr>
              <w:numPr>
                <w:ilvl w:val="0"/>
                <w:numId w:val="3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1BBC7E" w14:textId="77777777" w:rsidR="00BA6A21" w:rsidRDefault="00BA6A21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1B16F9" w14:textId="77777777" w:rsidR="00BA6A21" w:rsidRPr="0067415A" w:rsidRDefault="00BA6A21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4D2932" w14:textId="77777777" w:rsidR="00BA6A21" w:rsidRDefault="00BA6A21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Alexandria</w:t>
            </w:r>
          </w:p>
        </w:tc>
        <w:tc>
          <w:tcPr>
            <w:tcW w:w="92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323BBA" w14:textId="77777777" w:rsidR="00BA6A21" w:rsidRDefault="00BA6A21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232A433C" w14:textId="77777777" w:rsidR="00BA6A21" w:rsidRDefault="00BA6A21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10, 13 </w:t>
            </w:r>
          </w:p>
          <w:p w14:paraId="27622798" w14:textId="77777777" w:rsidR="00BA6A21" w:rsidRDefault="00BA6A21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și </w:t>
            </w:r>
          </w:p>
          <w:p w14:paraId="7B95C10A" w14:textId="77777777" w:rsidR="00BA6A21" w:rsidRDefault="00BA6A21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T.D.J. </w:t>
            </w:r>
          </w:p>
          <w:p w14:paraId="3B1BA022" w14:textId="77777777" w:rsidR="00BA6A21" w:rsidRDefault="00BA6A21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 / 17</w:t>
            </w:r>
          </w:p>
        </w:tc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DB09CD" w14:textId="77777777" w:rsidR="00BA6A21" w:rsidRDefault="00BA6A21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13C1F5" w14:textId="77777777" w:rsidR="00BA6A21" w:rsidRDefault="00BA6A21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04AE97" w14:textId="77777777" w:rsidR="00BA6A21" w:rsidRPr="0067415A" w:rsidRDefault="00BA6A21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AAC7D9" w14:textId="77777777" w:rsidR="00BA6A21" w:rsidRDefault="00BA6A21">
            <w:pPr>
              <w:spacing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4C1A660" w14:textId="77777777" w:rsidR="00BA6A21" w:rsidRDefault="00BA6A21">
            <w:pPr>
              <w:spacing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2 și  3.</w:t>
            </w:r>
          </w:p>
        </w:tc>
      </w:tr>
      <w:tr w:rsidR="00BA6A21" w14:paraId="2DBC71C8" w14:textId="77777777">
        <w:trPr>
          <w:cantSplit/>
          <w:trHeight w:val="810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608DBB" w14:textId="77777777" w:rsidR="00BA6A21" w:rsidRDefault="00BA6A21" w:rsidP="00BA6A21">
            <w:pPr>
              <w:numPr>
                <w:ilvl w:val="0"/>
                <w:numId w:val="3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2A2309" w14:textId="77777777" w:rsidR="00BA6A21" w:rsidRDefault="00BA6A21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8F03E3" w14:textId="77777777" w:rsidR="00BA6A21" w:rsidRPr="0067415A" w:rsidRDefault="00BA6A21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94D95B" w14:textId="77777777" w:rsidR="00BA6A21" w:rsidRDefault="00BA6A21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Alexandria</w:t>
            </w:r>
          </w:p>
          <w:p w14:paraId="4B63533F" w14:textId="77777777" w:rsidR="00BA6A21" w:rsidRDefault="00BA6A21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4 </w:t>
            </w:r>
          </w:p>
          <w:p w14:paraId="3C7D73E6" w14:textId="77777777" w:rsidR="00BA6A21" w:rsidRDefault="00BA6A21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primiri - expedieri </w:t>
            </w:r>
          </w:p>
        </w:tc>
        <w:tc>
          <w:tcPr>
            <w:tcW w:w="92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D41A7E" w14:textId="77777777" w:rsidR="00BA6A21" w:rsidRDefault="00BA6A21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0928BD" w14:textId="77777777" w:rsidR="00BA6A21" w:rsidRPr="0067415A" w:rsidRDefault="00BA6A21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7415A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6CDA1D" w14:textId="77777777" w:rsidR="00BA6A21" w:rsidRDefault="00BA6A21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F86353" w14:textId="77777777" w:rsidR="00BA6A21" w:rsidRPr="0067415A" w:rsidRDefault="00BA6A21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074A5C" w14:textId="77777777" w:rsidR="00BA6A21" w:rsidRDefault="00BA6A21">
            <w:pPr>
              <w:spacing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A6A21" w14:paraId="3AE0C9A6" w14:textId="77777777">
        <w:trPr>
          <w:cantSplit/>
          <w:trHeight w:val="2530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65CEA3" w14:textId="77777777" w:rsidR="00BA6A21" w:rsidRDefault="00BA6A21" w:rsidP="00BA6A21">
            <w:pPr>
              <w:numPr>
                <w:ilvl w:val="0"/>
                <w:numId w:val="3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B519E9" w14:textId="77777777" w:rsidR="00BA6A21" w:rsidRDefault="00BA6A21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AFB931" w14:textId="77777777" w:rsidR="00BA6A21" w:rsidRPr="0067415A" w:rsidRDefault="00BA6A21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605376" w14:textId="77777777" w:rsidR="00BA6A21" w:rsidRDefault="00BA6A21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Alexandria</w:t>
            </w:r>
          </w:p>
          <w:p w14:paraId="356E945C" w14:textId="77777777" w:rsidR="00BA6A21" w:rsidRDefault="00BA6A21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 şi Cap Y</w:t>
            </w:r>
          </w:p>
        </w:tc>
        <w:tc>
          <w:tcPr>
            <w:tcW w:w="92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3E53A1" w14:textId="77777777" w:rsidR="00BA6A21" w:rsidRDefault="00BA6A21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681B28E5" w14:textId="77777777" w:rsidR="00BA6A21" w:rsidRDefault="00BA6A21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19 / 21, </w:t>
            </w:r>
          </w:p>
          <w:p w14:paraId="74FCB81F" w14:textId="77777777" w:rsidR="00BA6A21" w:rsidRDefault="00BA6A21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 / 14</w:t>
            </w:r>
          </w:p>
          <w:p w14:paraId="1E3082C9" w14:textId="77777777" w:rsidR="00BA6A21" w:rsidRDefault="00BA6A21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şi</w:t>
            </w:r>
          </w:p>
          <w:p w14:paraId="461626DF" w14:textId="77777777" w:rsidR="00BA6A21" w:rsidRDefault="00BA6A21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18</w:t>
            </w:r>
          </w:p>
        </w:tc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DE0849" w14:textId="77777777" w:rsidR="00BA6A21" w:rsidRPr="0067415A" w:rsidRDefault="00BA6A21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F0B91B" w14:textId="77777777" w:rsidR="00BA6A21" w:rsidRDefault="00BA6A21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F9F975" w14:textId="77777777" w:rsidR="00BA6A21" w:rsidRPr="0067415A" w:rsidRDefault="00BA6A21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E3BD45" w14:textId="77777777" w:rsidR="00BA6A21" w:rsidRDefault="00BA6A21">
            <w:pPr>
              <w:spacing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A6A21" w14:paraId="2EEB82D4" w14:textId="77777777">
        <w:trPr>
          <w:cantSplit/>
          <w:trHeight w:val="1373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A4A704" w14:textId="77777777" w:rsidR="00BA6A21" w:rsidRDefault="00BA6A21" w:rsidP="00BA6A21">
            <w:pPr>
              <w:numPr>
                <w:ilvl w:val="0"/>
                <w:numId w:val="3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A829C2" w14:textId="77777777" w:rsidR="00BA6A21" w:rsidRDefault="00BA6A21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226+444</w:t>
            </w:r>
          </w:p>
          <w:p w14:paraId="5556C121" w14:textId="77777777" w:rsidR="00BA6A21" w:rsidRDefault="00BA6A21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273+200</w:t>
            </w:r>
          </w:p>
        </w:tc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3BFE07" w14:textId="77777777" w:rsidR="00BA6A21" w:rsidRPr="0067415A" w:rsidRDefault="00BA6A21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8D5A17" w14:textId="77777777" w:rsidR="00BA6A21" w:rsidRPr="006F2DFE" w:rsidRDefault="00BA6A21">
            <w:pPr>
              <w:spacing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6F2DFE">
              <w:rPr>
                <w:b/>
                <w:bCs/>
                <w:color w:val="000000"/>
                <w:sz w:val="20"/>
              </w:rPr>
              <w:t>Alexandria -</w:t>
            </w:r>
          </w:p>
          <w:p w14:paraId="5DC5EE75" w14:textId="77777777" w:rsidR="00BA6A21" w:rsidRDefault="00BA6A21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 w:rsidRPr="006F2DFE">
              <w:rPr>
                <w:b/>
                <w:bCs/>
                <w:color w:val="000000"/>
                <w:sz w:val="20"/>
              </w:rPr>
              <w:t xml:space="preserve"> Zimnicea</w:t>
            </w:r>
          </w:p>
        </w:tc>
        <w:tc>
          <w:tcPr>
            <w:tcW w:w="92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59F0FF" w14:textId="77777777" w:rsidR="00BA6A21" w:rsidRDefault="00BA6A21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7F2F18" w14:textId="77777777" w:rsidR="00BA6A21" w:rsidRDefault="00BA6A21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3E7800" w14:textId="77777777" w:rsidR="00BA6A21" w:rsidRDefault="00BA6A21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8E4807" w14:textId="77777777" w:rsidR="00BA6A21" w:rsidRPr="0067415A" w:rsidRDefault="00BA6A21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6E1EF2" w14:textId="77777777" w:rsidR="00BA6A21" w:rsidRDefault="00BA6A21">
            <w:pPr>
              <w:spacing w:line="360" w:lineRule="auto"/>
              <w:ind w:left="57" w:right="57"/>
              <w:rPr>
                <w:b/>
                <w:bCs/>
                <w:iCs/>
                <w:sz w:val="20"/>
              </w:rPr>
            </w:pPr>
            <w:r w:rsidRPr="00A028FC">
              <w:rPr>
                <w:b/>
                <w:bCs/>
                <w:iCs/>
                <w:sz w:val="20"/>
              </w:rPr>
              <w:t>*Interzis circulaţia trenurilor care au în componenţă mai mult de două locomotive cuplate.</w:t>
            </w:r>
          </w:p>
          <w:p w14:paraId="23A5E915" w14:textId="77777777" w:rsidR="00BA6A21" w:rsidRPr="00CB56C2" w:rsidRDefault="00BA6A21">
            <w:pPr>
              <w:spacing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CB56C2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A6A21" w14:paraId="3E471513" w14:textId="77777777">
        <w:trPr>
          <w:cantSplit/>
          <w:trHeight w:val="452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06BB56" w14:textId="77777777" w:rsidR="00BA6A21" w:rsidRDefault="00BA6A21" w:rsidP="00BA6A21">
            <w:pPr>
              <w:numPr>
                <w:ilvl w:val="0"/>
                <w:numId w:val="3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4D8E2F" w14:textId="77777777" w:rsidR="00BA6A21" w:rsidRDefault="00BA6A21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5486E7" w14:textId="77777777" w:rsidR="00BA6A21" w:rsidRPr="0067415A" w:rsidRDefault="00BA6A21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C81FFD" w14:textId="77777777" w:rsidR="00BA6A21" w:rsidRDefault="00BA6A21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Zimnicea</w:t>
            </w:r>
          </w:p>
          <w:p w14:paraId="207FFF1C" w14:textId="77777777" w:rsidR="00BA6A21" w:rsidRDefault="00BA6A21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2A,  2B şi 3 primiri - expedieri</w:t>
            </w:r>
          </w:p>
        </w:tc>
        <w:tc>
          <w:tcPr>
            <w:tcW w:w="92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6A929C" w14:textId="77777777" w:rsidR="00BA6A21" w:rsidRDefault="00BA6A21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388768C7" w14:textId="77777777" w:rsidR="00BA6A21" w:rsidRDefault="00BA6A21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CB68AB" w14:textId="77777777" w:rsidR="00BA6A21" w:rsidRPr="0067415A" w:rsidRDefault="00BA6A21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7415A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7B41D0" w14:textId="77777777" w:rsidR="00BA6A21" w:rsidRDefault="00BA6A21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988C4B" w14:textId="77777777" w:rsidR="00BA6A21" w:rsidRPr="0067415A" w:rsidRDefault="00BA6A21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4B213D" w14:textId="77777777" w:rsidR="00BA6A21" w:rsidRDefault="00BA6A21">
            <w:pPr>
              <w:spacing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</w:tbl>
    <w:p w14:paraId="64AE3218" w14:textId="77777777" w:rsidR="00BA6A21" w:rsidRDefault="00BA6A21" w:rsidP="00DB78D2">
      <w:pPr>
        <w:pStyle w:val="Heading1"/>
        <w:spacing w:line="360" w:lineRule="auto"/>
      </w:pPr>
      <w:r>
        <w:lastRenderedPageBreak/>
        <w:t>LINIA 112</w:t>
      </w:r>
    </w:p>
    <w:p w14:paraId="09C4B25E" w14:textId="77777777" w:rsidR="00BA6A21" w:rsidRDefault="00BA6A21" w:rsidP="00D013FA">
      <w:pPr>
        <w:pStyle w:val="Heading1"/>
        <w:spacing w:line="360" w:lineRule="auto"/>
        <w:rPr>
          <w:b w:val="0"/>
          <w:bCs w:val="0"/>
          <w:sz w:val="8"/>
        </w:rPr>
      </w:pPr>
      <w:r>
        <w:t xml:space="preserve">PIATRA OLT - CARACAL - </w:t>
      </w:r>
      <w:r w:rsidRPr="00755F45">
        <w:t>CARACAL GR. TEHNICA</w:t>
      </w:r>
    </w:p>
    <w:tbl>
      <w:tblPr>
        <w:tblW w:w="1020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4"/>
        <w:gridCol w:w="877"/>
        <w:gridCol w:w="756"/>
        <w:gridCol w:w="2204"/>
        <w:gridCol w:w="869"/>
        <w:gridCol w:w="758"/>
        <w:gridCol w:w="869"/>
        <w:gridCol w:w="754"/>
        <w:gridCol w:w="2487"/>
      </w:tblGrid>
      <w:tr w:rsidR="00BA6A21" w14:paraId="0DFFB9C3" w14:textId="77777777">
        <w:trPr>
          <w:cantSplit/>
          <w:trHeight w:val="766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FB65FC" w14:textId="77777777" w:rsidR="00BA6A21" w:rsidRDefault="00BA6A21" w:rsidP="00BA6A21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846A56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F02D67" w14:textId="77777777" w:rsidR="00BA6A21" w:rsidRPr="00483148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0A78D1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Piatra Olt</w:t>
            </w:r>
          </w:p>
          <w:p w14:paraId="4FC9F72A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1BEF3C" w14:textId="77777777" w:rsidR="00BA6A21" w:rsidRDefault="00BA6A21" w:rsidP="000B158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54B596A1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26, 32, 38 și 42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60836A" w14:textId="77777777" w:rsidR="00BA6A21" w:rsidRPr="00483148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9E6D0B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CA42A5" w14:textId="77777777" w:rsidR="00BA6A21" w:rsidRPr="00483148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6B9353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Cu afectarea liniilor 4 - 11.</w:t>
            </w:r>
          </w:p>
        </w:tc>
      </w:tr>
      <w:tr w:rsidR="00BA6A21" w14:paraId="21159F2B" w14:textId="77777777">
        <w:trPr>
          <w:cantSplit/>
          <w:trHeight w:val="766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8622D1" w14:textId="77777777" w:rsidR="00BA6A21" w:rsidRDefault="00BA6A21" w:rsidP="00BA6A21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F26F84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ACC849" w14:textId="77777777" w:rsidR="00BA6A21" w:rsidRPr="00483148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8C6E3D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Piatra Olt</w:t>
            </w:r>
          </w:p>
          <w:p w14:paraId="7A6E0335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8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7DFB6B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212318C1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7978A2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15B480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BA3737" w14:textId="77777777" w:rsidR="00BA6A21" w:rsidRPr="00483148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E512F8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A6A21" w14:paraId="5C957305" w14:textId="77777777">
        <w:trPr>
          <w:cantSplit/>
          <w:trHeight w:val="766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87FDC0" w14:textId="77777777" w:rsidR="00BA6A21" w:rsidRDefault="00BA6A21" w:rsidP="00BA6A21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1E9361" w14:textId="77777777" w:rsidR="00BA6A21" w:rsidRDefault="00BA6A21" w:rsidP="00850C5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206+900</w:t>
            </w:r>
          </w:p>
          <w:p w14:paraId="7908C7E7" w14:textId="77777777" w:rsidR="00BA6A21" w:rsidRDefault="00BA6A21" w:rsidP="00850C5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207+000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E9D6B0" w14:textId="77777777" w:rsidR="00BA6A21" w:rsidRPr="00483148" w:rsidRDefault="00BA6A21" w:rsidP="00850C5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DDFBD4" w14:textId="77777777" w:rsidR="00BA6A21" w:rsidRDefault="00BA6A21" w:rsidP="00850C5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Piatra Olt - Vlăduleni 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1297FC" w14:textId="77777777" w:rsidR="00BA6A21" w:rsidRDefault="00BA6A21" w:rsidP="00850C5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5D5937" w14:textId="77777777" w:rsidR="00BA6A21" w:rsidRDefault="00BA6A21" w:rsidP="00850C5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347570" w14:textId="77777777" w:rsidR="00BA6A21" w:rsidRDefault="00BA6A21" w:rsidP="00850C5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8A1717" w14:textId="77777777" w:rsidR="00BA6A21" w:rsidRPr="00483148" w:rsidRDefault="00BA6A21" w:rsidP="00850C5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A49930" w14:textId="77777777" w:rsidR="00BA6A21" w:rsidRDefault="00BA6A21" w:rsidP="00850C5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BA6A21" w14:paraId="5AF3DCC8" w14:textId="77777777">
        <w:trPr>
          <w:cantSplit/>
          <w:trHeight w:val="766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6A6393" w14:textId="77777777" w:rsidR="00BA6A21" w:rsidRDefault="00BA6A21" w:rsidP="00BA6A21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7AF9A9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213+000</w:t>
            </w:r>
          </w:p>
          <w:p w14:paraId="30C89A98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237+700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DF76AA" w14:textId="77777777" w:rsidR="00BA6A21" w:rsidRPr="00483148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D80924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Piatra Olt - Caracal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E35217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D1160C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478E19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23105B" w14:textId="77777777" w:rsidR="00BA6A21" w:rsidRPr="00483148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371A2D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BA6A21" w14:paraId="36051F34" w14:textId="77777777">
        <w:trPr>
          <w:cantSplit/>
          <w:trHeight w:val="766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69CA7C" w14:textId="77777777" w:rsidR="00BA6A21" w:rsidRDefault="00BA6A21" w:rsidP="00BA6A21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89CB1D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217+100</w:t>
            </w:r>
          </w:p>
          <w:p w14:paraId="5A421018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217+150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704C99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37684A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Piatra Olt - Vlăduleni 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A8CF80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2D3BA3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55C9C3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2A06BF" w14:textId="77777777" w:rsidR="00BA6A21" w:rsidRPr="00483148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519D1C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BA6A21" w14:paraId="5D47E6C9" w14:textId="77777777">
        <w:trPr>
          <w:cantSplit/>
          <w:trHeight w:val="344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8AD42C" w14:textId="77777777" w:rsidR="00BA6A21" w:rsidRDefault="00BA6A21" w:rsidP="00BA6A21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FA845C" w14:textId="77777777" w:rsidR="00BA6A21" w:rsidRDefault="00BA6A2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B49850" w14:textId="77777777" w:rsidR="00BA6A21" w:rsidRDefault="00BA6A2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43F534" w14:textId="77777777" w:rsidR="00BA6A21" w:rsidRDefault="00BA6A21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Vlăduleni</w:t>
            </w:r>
          </w:p>
          <w:p w14:paraId="0B2291F4" w14:textId="77777777" w:rsidR="00BA6A21" w:rsidRDefault="00BA6A21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45EABF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3D4B8890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C2DABA" w14:textId="77777777" w:rsidR="00BA6A21" w:rsidRPr="00483148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483148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4DBFF3" w14:textId="77777777" w:rsidR="00BA6A21" w:rsidRDefault="00BA6A2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C9B7D4" w14:textId="77777777" w:rsidR="00BA6A21" w:rsidRPr="00483148" w:rsidRDefault="00BA6A2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9DFEE2" w14:textId="77777777" w:rsidR="00BA6A21" w:rsidRDefault="00BA6A21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A6A21" w14:paraId="21DF11AE" w14:textId="77777777">
        <w:trPr>
          <w:cantSplit/>
          <w:trHeight w:val="67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6DA030" w14:textId="77777777" w:rsidR="00BA6A21" w:rsidRDefault="00BA6A21" w:rsidP="00BA6A21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A70BE2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7FAAA8" w14:textId="77777777" w:rsidR="00BA6A21" w:rsidRPr="00483148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C2A26F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Romula</w:t>
            </w:r>
          </w:p>
          <w:p w14:paraId="7EDE4706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2 </w:t>
            </w:r>
          </w:p>
          <w:p w14:paraId="3057B50E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C9A7F0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663C7176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D99C73" w14:textId="77777777" w:rsidR="00BA6A21" w:rsidRPr="00483148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483148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53C6CA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FDF325" w14:textId="77777777" w:rsidR="00BA6A21" w:rsidRPr="00483148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65C262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A6A21" w14:paraId="13BDED9D" w14:textId="77777777">
        <w:trPr>
          <w:cantSplit/>
          <w:trHeight w:val="67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B5FF3B" w14:textId="77777777" w:rsidR="00BA6A21" w:rsidRDefault="00BA6A21" w:rsidP="00BA6A21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0D24B2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458539" w14:textId="77777777" w:rsidR="00BA6A21" w:rsidRPr="00483148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14BD44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Romula</w:t>
            </w:r>
          </w:p>
          <w:p w14:paraId="49ADA036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 + Cap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E80E89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75826C37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 și 4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7E8101" w14:textId="77777777" w:rsidR="00BA6A21" w:rsidRPr="00483148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27C321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759290" w14:textId="77777777" w:rsidR="00BA6A21" w:rsidRPr="00483148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84ACC0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8E42720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2 și 3.</w:t>
            </w:r>
          </w:p>
        </w:tc>
      </w:tr>
      <w:tr w:rsidR="00BA6A21" w14:paraId="07E84792" w14:textId="77777777">
        <w:trPr>
          <w:cantSplit/>
          <w:trHeight w:val="67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516497" w14:textId="77777777" w:rsidR="00BA6A21" w:rsidRDefault="00BA6A21" w:rsidP="00BA6A21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8CFCC6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231+335</w:t>
            </w:r>
          </w:p>
          <w:p w14:paraId="6CCA24F3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231+405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F86322" w14:textId="77777777" w:rsidR="00BA6A21" w:rsidRPr="00483148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FFD5B5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Romula -</w:t>
            </w:r>
          </w:p>
          <w:p w14:paraId="01B6701A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Caracal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F745C6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3C9CD6" w14:textId="77777777" w:rsidR="00BA6A21" w:rsidRPr="00483148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59C1C4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6B5824" w14:textId="77777777" w:rsidR="00BA6A21" w:rsidRPr="00483148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21320B" w14:textId="77777777" w:rsidR="00BA6A21" w:rsidRPr="00EB0A86" w:rsidRDefault="00BA6A21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EB0A86">
              <w:rPr>
                <w:b/>
                <w:bCs/>
                <w:iCs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EB0A86">
              <w:rPr>
                <w:b/>
                <w:bCs/>
                <w:iCs/>
                <w:sz w:val="20"/>
              </w:rPr>
              <w:t xml:space="preserve">  două locomotive cuplate.</w:t>
            </w:r>
          </w:p>
          <w:p w14:paraId="7E89CF72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A6A21" w14:paraId="62A20D40" w14:textId="77777777">
        <w:trPr>
          <w:cantSplit/>
          <w:trHeight w:val="67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0E68F4" w14:textId="77777777" w:rsidR="00BA6A21" w:rsidRDefault="00BA6A21" w:rsidP="00BA6A21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DD4C54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231+950</w:t>
            </w:r>
          </w:p>
          <w:p w14:paraId="78C61DBC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232+000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6FB2BA" w14:textId="77777777" w:rsidR="00BA6A21" w:rsidRPr="00483148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28661B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Romula -</w:t>
            </w:r>
          </w:p>
          <w:p w14:paraId="5BE20029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Caracal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2D0362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E77BF3" w14:textId="77777777" w:rsidR="00BA6A21" w:rsidRPr="00483148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8AFFB4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8081D8" w14:textId="77777777" w:rsidR="00BA6A21" w:rsidRPr="00483148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02130F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BA6A21" w14:paraId="48D4EB39" w14:textId="77777777">
        <w:trPr>
          <w:cantSplit/>
          <w:trHeight w:val="67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E3322E" w14:textId="77777777" w:rsidR="00BA6A21" w:rsidRDefault="00BA6A21" w:rsidP="00BA6A21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08F810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237+810</w:t>
            </w:r>
          </w:p>
          <w:p w14:paraId="43214046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238+790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AB9BB0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809C1B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Caracal</w:t>
            </w:r>
          </w:p>
          <w:p w14:paraId="3FF1AAAD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directă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2D73DC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C27D90" w14:textId="77777777" w:rsidR="00BA6A21" w:rsidRPr="00483148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57D175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0B4EAB" w14:textId="77777777" w:rsidR="00BA6A21" w:rsidRPr="00483148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D5D5CF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  <w:p w14:paraId="017817F5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Între vf. sch. 22 și </w:t>
            </w:r>
          </w:p>
          <w:p w14:paraId="773BB67E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călcâi sch. 27.</w:t>
            </w:r>
          </w:p>
        </w:tc>
      </w:tr>
      <w:tr w:rsidR="00BA6A21" w14:paraId="69773172" w14:textId="77777777">
        <w:trPr>
          <w:cantSplit/>
          <w:trHeight w:val="67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50BADB" w14:textId="77777777" w:rsidR="00BA6A21" w:rsidRDefault="00BA6A21" w:rsidP="00BA6A21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1D3288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28767B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5615D1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Caracal</w:t>
            </w:r>
          </w:p>
          <w:p w14:paraId="528FB131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8D7C77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67ECCF00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22 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CE10E4" w14:textId="77777777" w:rsidR="00BA6A21" w:rsidRPr="00483148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6A9ECB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5AB2C8" w14:textId="77777777" w:rsidR="00BA6A21" w:rsidRPr="00483148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8975C1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4 și 5</w:t>
            </w:r>
          </w:p>
        </w:tc>
      </w:tr>
      <w:tr w:rsidR="00BA6A21" w14:paraId="6223294A" w14:textId="77777777">
        <w:trPr>
          <w:cantSplit/>
          <w:trHeight w:val="67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B0D56E" w14:textId="77777777" w:rsidR="00BA6A21" w:rsidRDefault="00BA6A21" w:rsidP="00BA6A21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F8AFD5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7E542C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6FF501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Caracal</w:t>
            </w:r>
          </w:p>
          <w:p w14:paraId="1C16D2C0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directă Cap Y,</w:t>
            </w:r>
          </w:p>
          <w:p w14:paraId="329FC9BF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6, 32 și 34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0B857F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0D1C32" w14:textId="77777777" w:rsidR="00BA6A21" w:rsidRPr="00483148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FF99CF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156+150</w:t>
            </w:r>
          </w:p>
          <w:p w14:paraId="65BC6666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156+480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B14CD9" w14:textId="77777777" w:rsidR="00BA6A21" w:rsidRPr="00483148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DDC2A0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  <w:p w14:paraId="51804AE4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1C5F3B4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 și 2, Cap Y.</w:t>
            </w:r>
          </w:p>
        </w:tc>
      </w:tr>
      <w:tr w:rsidR="00BA6A21" w14:paraId="42FEC067" w14:textId="77777777">
        <w:trPr>
          <w:cantSplit/>
          <w:trHeight w:val="67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F3E11C" w14:textId="77777777" w:rsidR="00BA6A21" w:rsidRDefault="00BA6A21" w:rsidP="00BA6A21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0FD839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E6CFA9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B94EC6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Caracal</w:t>
            </w:r>
          </w:p>
          <w:p w14:paraId="030FED9B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1B0789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34</w:t>
            </w:r>
          </w:p>
          <w:p w14:paraId="48FCDD66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C67F9A" w14:textId="77777777" w:rsidR="00BA6A21" w:rsidRPr="00483148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19FFDB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791DEB" w14:textId="77777777" w:rsidR="00BA6A21" w:rsidRPr="00483148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7DA467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518C9B4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linia 1 Cap Y.</w:t>
            </w:r>
          </w:p>
        </w:tc>
      </w:tr>
      <w:tr w:rsidR="00BA6A21" w14:paraId="2FFF54C5" w14:textId="77777777">
        <w:trPr>
          <w:cantSplit/>
          <w:trHeight w:val="1965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280A3B" w14:textId="77777777" w:rsidR="00BA6A21" w:rsidRDefault="00BA6A21" w:rsidP="00BA6A21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1D58F8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EAEC46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770C86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Caracal</w:t>
            </w:r>
          </w:p>
          <w:p w14:paraId="0E285B62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4664E4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509951B3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3 - 9 </w:t>
            </w:r>
          </w:p>
          <w:p w14:paraId="24E015D2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și </w:t>
            </w:r>
          </w:p>
          <w:p w14:paraId="43B1F24E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21 - 33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A96C16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A441FD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845103" w14:textId="77777777" w:rsidR="00BA6A21" w:rsidRPr="00483148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24D295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CAF6696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de la linia 1 la linia 7.</w:t>
            </w:r>
          </w:p>
        </w:tc>
      </w:tr>
      <w:tr w:rsidR="00BA6A21" w14:paraId="02BDD83B" w14:textId="77777777">
        <w:trPr>
          <w:cantSplit/>
          <w:trHeight w:val="1287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63DFF5" w14:textId="77777777" w:rsidR="00BA6A21" w:rsidRDefault="00BA6A21" w:rsidP="00BA6A21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93A468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16DA8E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CB834E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Caracal</w:t>
            </w:r>
          </w:p>
          <w:p w14:paraId="13791BC8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2B9655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2B330A14" w14:textId="77777777" w:rsidR="00BA6A21" w:rsidRPr="000A20AF" w:rsidRDefault="00BA6A21">
            <w:pPr>
              <w:spacing w:before="40" w:after="40" w:line="360" w:lineRule="auto"/>
              <w:ind w:left="64" w:right="57"/>
              <w:jc w:val="center"/>
              <w:rPr>
                <w:b/>
                <w:bCs/>
                <w:sz w:val="20"/>
              </w:rPr>
            </w:pPr>
            <w:r w:rsidRPr="000A20AF">
              <w:rPr>
                <w:b/>
                <w:bCs/>
                <w:sz w:val="20"/>
              </w:rPr>
              <w:t>23 -</w:t>
            </w:r>
            <w:r>
              <w:rPr>
                <w:b/>
                <w:bCs/>
                <w:sz w:val="20"/>
              </w:rPr>
              <w:t xml:space="preserve"> </w:t>
            </w:r>
            <w:r w:rsidRPr="000A20AF">
              <w:rPr>
                <w:b/>
                <w:bCs/>
                <w:sz w:val="20"/>
              </w:rPr>
              <w:t>29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167AE1" w14:textId="77777777" w:rsidR="00BA6A21" w:rsidRPr="00483148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74ECDE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AFE666" w14:textId="77777777" w:rsidR="00BA6A21" w:rsidRPr="00483148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26CA84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33426B6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3 - 9.</w:t>
            </w:r>
          </w:p>
        </w:tc>
      </w:tr>
      <w:tr w:rsidR="00BA6A21" w14:paraId="4D73A62B" w14:textId="77777777">
        <w:trPr>
          <w:cantSplit/>
          <w:trHeight w:val="1965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1D072F" w14:textId="77777777" w:rsidR="00BA6A21" w:rsidRDefault="00BA6A21" w:rsidP="00BA6A21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A965F2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B8B8E0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99398D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Caracal</w:t>
            </w:r>
          </w:p>
          <w:p w14:paraId="47419756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57922A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31 și 37 pe directă și în abatere 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8F1984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D2C900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75DBFE" w14:textId="77777777" w:rsidR="00BA6A21" w:rsidRPr="00483148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8574B0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FDA86D7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7 - 9.</w:t>
            </w:r>
          </w:p>
        </w:tc>
      </w:tr>
      <w:tr w:rsidR="00BA6A21" w14:paraId="44725F95" w14:textId="77777777">
        <w:trPr>
          <w:cantSplit/>
          <w:trHeight w:val="888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BAA512" w14:textId="77777777" w:rsidR="00BA6A21" w:rsidRDefault="00BA6A21" w:rsidP="00BA6A21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5BA17E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4F4593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2CFA56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Caracal </w:t>
            </w:r>
          </w:p>
          <w:p w14:paraId="318C783B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ED31BE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</w:t>
            </w:r>
          </w:p>
          <w:p w14:paraId="4A9A3CB6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26, 28, 30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17E12B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25FA4D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0020FB" w14:textId="77777777" w:rsidR="00BA6A21" w:rsidRPr="00483148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FE2230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Cu acces la liniile 6 și 7.</w:t>
            </w:r>
          </w:p>
        </w:tc>
      </w:tr>
      <w:tr w:rsidR="00BA6A21" w14:paraId="7A735D93" w14:textId="77777777">
        <w:trPr>
          <w:cantSplit/>
          <w:trHeight w:val="888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C9B04A" w14:textId="77777777" w:rsidR="00BA6A21" w:rsidRDefault="00BA6A21" w:rsidP="00BA6A21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7D0CEE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65DEA6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1B7E7E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Caracal </w:t>
            </w:r>
          </w:p>
          <w:p w14:paraId="0AD068BD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4EE0A4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40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0CE672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F1686C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3FDC3C" w14:textId="77777777" w:rsidR="00BA6A21" w:rsidRPr="00483148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F0E44D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Cu acces la linia 1.</w:t>
            </w:r>
          </w:p>
        </w:tc>
      </w:tr>
      <w:tr w:rsidR="00BA6A21" w14:paraId="718C20D4" w14:textId="77777777">
        <w:trPr>
          <w:cantSplit/>
          <w:trHeight w:val="592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D9B721" w14:textId="77777777" w:rsidR="00BA6A21" w:rsidRDefault="00BA6A21" w:rsidP="00BA6A21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534806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FF029E" w14:textId="77777777" w:rsidR="00BA6A21" w:rsidRPr="00483148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144B94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Caracal </w:t>
            </w:r>
          </w:p>
          <w:p w14:paraId="29A44110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60C38E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243ACFAA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48 și 52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3D859F" w14:textId="77777777" w:rsidR="00BA6A21" w:rsidRPr="00483148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3C0EEF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15CF7F" w14:textId="77777777" w:rsidR="00BA6A21" w:rsidRPr="00483148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C631E6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2751AA6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1, 4 și 5.</w:t>
            </w:r>
          </w:p>
        </w:tc>
      </w:tr>
      <w:tr w:rsidR="00BA6A21" w14:paraId="5C48FC22" w14:textId="77777777">
        <w:trPr>
          <w:cantSplit/>
          <w:trHeight w:val="421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D44CA5" w14:textId="77777777" w:rsidR="00BA6A21" w:rsidRDefault="00BA6A21" w:rsidP="00BA6A21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8D1183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E59194" w14:textId="77777777" w:rsidR="00BA6A21" w:rsidRPr="00483148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0E9D14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Caracal</w:t>
            </w:r>
          </w:p>
          <w:p w14:paraId="21ACD897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liniile 5 și 6 </w:t>
            </w:r>
          </w:p>
          <w:p w14:paraId="7EFDE7E7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B67AF5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0C97F488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8CABB2" w14:textId="77777777" w:rsidR="00BA6A21" w:rsidRPr="00483148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483148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A39E88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05C390" w14:textId="77777777" w:rsidR="00BA6A21" w:rsidRPr="00483148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2C4467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A6A21" w14:paraId="2DA99F5F" w14:textId="77777777">
        <w:trPr>
          <w:cantSplit/>
          <w:trHeight w:val="421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FD8096" w14:textId="77777777" w:rsidR="00BA6A21" w:rsidRDefault="00BA6A21" w:rsidP="00BA6A21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3AEB55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630AFF" w14:textId="77777777" w:rsidR="00BA6A21" w:rsidRPr="00483148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A9C0DC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Caracal</w:t>
            </w:r>
          </w:p>
          <w:p w14:paraId="6A58AB29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7 </w:t>
            </w:r>
          </w:p>
          <w:p w14:paraId="66AB2BD1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BCEEA8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1E1C74EE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BE9664" w14:textId="77777777" w:rsidR="00BA6A21" w:rsidRPr="00483148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9C628D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7DAE77" w14:textId="77777777" w:rsidR="00BA6A21" w:rsidRPr="00483148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9ACCA4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A6A21" w14:paraId="0D9542EE" w14:textId="77777777">
        <w:trPr>
          <w:cantSplit/>
          <w:trHeight w:val="421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53D9A6" w14:textId="77777777" w:rsidR="00BA6A21" w:rsidRDefault="00BA6A21" w:rsidP="00BA6A21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D1A2DA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239+100</w:t>
            </w:r>
          </w:p>
          <w:p w14:paraId="3B614E1A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242+900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FE0B2C" w14:textId="77777777" w:rsidR="00BA6A21" w:rsidRPr="00483148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FF54A7" w14:textId="77777777" w:rsidR="00BA6A21" w:rsidRPr="002F2938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 w:rsidRPr="002F2938">
              <w:rPr>
                <w:rFonts w:eastAsia="Arial"/>
                <w:b/>
                <w:bCs/>
                <w:sz w:val="20"/>
                <w:szCs w:val="20"/>
              </w:rPr>
              <w:t>St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.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Ca</w:t>
            </w:r>
            <w:r w:rsidRPr="002F2938">
              <w:rPr>
                <w:rFonts w:eastAsia="Arial"/>
                <w:b/>
                <w:bCs/>
                <w:spacing w:val="-2"/>
                <w:sz w:val="20"/>
                <w:szCs w:val="20"/>
              </w:rPr>
              <w:t>r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a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c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a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l</w:t>
            </w:r>
            <w:r w:rsidRPr="002F2938">
              <w:rPr>
                <w:rFonts w:eastAsia="Arial"/>
                <w:b/>
                <w:bCs/>
                <w:spacing w:val="-8"/>
                <w:sz w:val="20"/>
                <w:szCs w:val="20"/>
              </w:rPr>
              <w:t xml:space="preserve"> 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li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n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ia</w:t>
            </w:r>
            <w:r w:rsidRPr="002F2938">
              <w:rPr>
                <w:rFonts w:eastAsia="Arial"/>
                <w:b/>
                <w:bCs/>
                <w:spacing w:val="-8"/>
                <w:sz w:val="20"/>
                <w:szCs w:val="20"/>
              </w:rPr>
              <w:t xml:space="preserve"> 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1</w:t>
            </w:r>
            <w:r w:rsidRPr="002F2938">
              <w:rPr>
                <w:rFonts w:eastAsia="Arial"/>
                <w:b/>
                <w:bCs/>
                <w:spacing w:val="-8"/>
                <w:sz w:val="20"/>
                <w:szCs w:val="20"/>
              </w:rPr>
              <w:t xml:space="preserve"> 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c</w:t>
            </w:r>
            <w:r w:rsidRPr="002F2938">
              <w:rPr>
                <w:rFonts w:eastAsia="Arial"/>
                <w:b/>
                <w:bCs/>
                <w:spacing w:val="-2"/>
                <w:sz w:val="20"/>
                <w:szCs w:val="20"/>
              </w:rPr>
              <w:t>a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p</w:t>
            </w:r>
            <w:r w:rsidRPr="002F2938">
              <w:rPr>
                <w:rFonts w:eastAsia="Arial"/>
                <w:b/>
                <w:bCs/>
                <w:spacing w:val="-8"/>
                <w:sz w:val="20"/>
                <w:szCs w:val="20"/>
              </w:rPr>
              <w:t xml:space="preserve"> X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-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G</w:t>
            </w:r>
            <w:r w:rsidRPr="002F2938">
              <w:rPr>
                <w:rFonts w:eastAsia="Arial"/>
                <w:b/>
                <w:bCs/>
                <w:spacing w:val="-2"/>
                <w:sz w:val="20"/>
                <w:szCs w:val="20"/>
              </w:rPr>
              <w:t>r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up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a</w:t>
            </w:r>
            <w:r w:rsidRPr="002F2938">
              <w:rPr>
                <w:rFonts w:eastAsia="Arial"/>
                <w:b/>
                <w:bCs/>
                <w:spacing w:val="-8"/>
                <w:sz w:val="20"/>
                <w:szCs w:val="20"/>
              </w:rPr>
              <w:t xml:space="preserve"> </w:t>
            </w:r>
            <w:r w:rsidRPr="002F2938">
              <w:rPr>
                <w:rFonts w:eastAsia="Arial"/>
                <w:b/>
                <w:bCs/>
                <w:spacing w:val="1"/>
                <w:sz w:val="20"/>
                <w:szCs w:val="20"/>
              </w:rPr>
              <w:t>T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ehn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ica</w:t>
            </w:r>
            <w:r w:rsidRPr="002F2938">
              <w:rPr>
                <w:rFonts w:eastAsia="Arial"/>
                <w:b/>
                <w:bCs/>
                <w:w w:val="99"/>
                <w:sz w:val="20"/>
                <w:szCs w:val="20"/>
              </w:rPr>
              <w:t xml:space="preserve"> 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Ca</w:t>
            </w:r>
            <w:r w:rsidRPr="002F2938">
              <w:rPr>
                <w:rFonts w:eastAsia="Arial"/>
                <w:b/>
                <w:bCs/>
                <w:spacing w:val="-2"/>
                <w:sz w:val="20"/>
                <w:szCs w:val="20"/>
              </w:rPr>
              <w:t>r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a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c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a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l</w:t>
            </w:r>
            <w:r w:rsidRPr="002F2938">
              <w:rPr>
                <w:rFonts w:eastAsia="Arial"/>
                <w:b/>
                <w:bCs/>
                <w:spacing w:val="-7"/>
                <w:sz w:val="20"/>
                <w:szCs w:val="20"/>
              </w:rPr>
              <w:t xml:space="preserve"> 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si</w:t>
            </w:r>
            <w:r w:rsidRPr="002F2938">
              <w:rPr>
                <w:rFonts w:eastAsia="Arial"/>
                <w:b/>
                <w:bCs/>
                <w:spacing w:val="-6"/>
                <w:sz w:val="20"/>
                <w:szCs w:val="20"/>
              </w:rPr>
              <w:t xml:space="preserve"> 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li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n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ia</w:t>
            </w:r>
            <w:r w:rsidRPr="002F2938">
              <w:rPr>
                <w:rFonts w:eastAsia="Arial"/>
                <w:b/>
                <w:bCs/>
                <w:spacing w:val="-7"/>
                <w:sz w:val="20"/>
                <w:szCs w:val="20"/>
              </w:rPr>
              <w:t xml:space="preserve"> 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1</w:t>
            </w:r>
            <w:r w:rsidRPr="002F2938">
              <w:rPr>
                <w:rFonts w:eastAsia="Arial"/>
                <w:b/>
                <w:bCs/>
                <w:spacing w:val="-8"/>
                <w:sz w:val="20"/>
                <w:szCs w:val="20"/>
              </w:rPr>
              <w:t xml:space="preserve"> </w:t>
            </w:r>
            <w:r w:rsidRPr="002F2938">
              <w:rPr>
                <w:rFonts w:eastAsia="Arial"/>
                <w:b/>
                <w:bCs/>
                <w:spacing w:val="-2"/>
                <w:sz w:val="20"/>
                <w:szCs w:val="20"/>
              </w:rPr>
              <w:t>d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i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re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cta</w:t>
            </w:r>
            <w:r w:rsidRPr="002F2938">
              <w:rPr>
                <w:rFonts w:eastAsia="Arial"/>
                <w:b/>
                <w:bCs/>
                <w:spacing w:val="-7"/>
                <w:sz w:val="20"/>
                <w:szCs w:val="20"/>
              </w:rPr>
              <w:t xml:space="preserve"> 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Grup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a</w:t>
            </w:r>
            <w:r w:rsidRPr="002F2938">
              <w:rPr>
                <w:rFonts w:eastAsia="Arial"/>
                <w:b/>
                <w:bCs/>
                <w:spacing w:val="-7"/>
                <w:sz w:val="20"/>
                <w:szCs w:val="20"/>
              </w:rPr>
              <w:t xml:space="preserve"> </w:t>
            </w:r>
            <w:r w:rsidRPr="002F2938">
              <w:rPr>
                <w:rFonts w:eastAsia="Arial"/>
                <w:b/>
                <w:bCs/>
                <w:spacing w:val="1"/>
                <w:sz w:val="20"/>
                <w:szCs w:val="20"/>
              </w:rPr>
              <w:t>T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ehn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ica</w:t>
            </w:r>
            <w:r w:rsidRPr="002F2938">
              <w:rPr>
                <w:rFonts w:eastAsia="Arial"/>
                <w:b/>
                <w:bCs/>
                <w:w w:val="99"/>
                <w:sz w:val="20"/>
                <w:szCs w:val="20"/>
              </w:rPr>
              <w:t xml:space="preserve"> 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Ca</w:t>
            </w:r>
            <w:r w:rsidRPr="002F2938">
              <w:rPr>
                <w:rFonts w:eastAsia="Arial"/>
                <w:b/>
                <w:bCs/>
                <w:spacing w:val="-2"/>
                <w:sz w:val="20"/>
                <w:szCs w:val="20"/>
              </w:rPr>
              <w:t>r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a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c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a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l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5F50F3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B162A7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227B7B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E7FD37" w14:textId="77777777" w:rsidR="00BA6A21" w:rsidRPr="00483148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EA1785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BA6A21" w14:paraId="4BAB6853" w14:textId="77777777">
        <w:trPr>
          <w:cantSplit/>
          <w:trHeight w:val="371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355072" w14:textId="77777777" w:rsidR="00BA6A21" w:rsidRDefault="00BA6A21" w:rsidP="00BA6A21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5BF0CB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316B3E" w14:textId="77777777" w:rsidR="00BA6A21" w:rsidRPr="00483148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EC1F02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Grupa Tehnică </w:t>
            </w:r>
          </w:p>
          <w:p w14:paraId="736E88BC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Caracal </w:t>
            </w:r>
          </w:p>
          <w:p w14:paraId="72807B9F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2 </w:t>
            </w:r>
          </w:p>
          <w:p w14:paraId="46136F2F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– expedieri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9D319E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1385688C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0876F0" w14:textId="77777777" w:rsidR="00BA6A21" w:rsidRPr="00483148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483148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C791E1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344387" w14:textId="77777777" w:rsidR="00BA6A21" w:rsidRPr="00483148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0F4A8B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A6A21" w14:paraId="22D9E471" w14:textId="77777777">
        <w:trPr>
          <w:cantSplit/>
          <w:trHeight w:val="371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CE09FA" w14:textId="77777777" w:rsidR="00BA6A21" w:rsidRDefault="00BA6A21" w:rsidP="00BA6A21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617CC9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FCF100" w14:textId="77777777" w:rsidR="00BA6A21" w:rsidRPr="00483148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B67FDD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Grupa Tehnică </w:t>
            </w:r>
          </w:p>
          <w:p w14:paraId="54542CA8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Caracal </w:t>
            </w:r>
          </w:p>
          <w:p w14:paraId="3C420E09" w14:textId="77777777" w:rsidR="00BA6A21" w:rsidRPr="007D0C03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</w:rPr>
              <w:t xml:space="preserve">Cap </w:t>
            </w:r>
            <w:r>
              <w:rPr>
                <w:b/>
                <w:bCs/>
                <w:sz w:val="20"/>
                <w:lang w:val="en-US"/>
              </w:rPr>
              <w:t>X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21436A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102412AD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TDJ</w:t>
            </w:r>
          </w:p>
          <w:p w14:paraId="52ED302B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5/7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5DB9BC" w14:textId="77777777" w:rsidR="00BA6A21" w:rsidRPr="00483148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AB5283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89571E" w14:textId="77777777" w:rsidR="00BA6A21" w:rsidRPr="00483148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DFC01E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 la liniile 2 și 3</w:t>
            </w:r>
          </w:p>
        </w:tc>
      </w:tr>
    </w:tbl>
    <w:p w14:paraId="1C1D769B" w14:textId="77777777" w:rsidR="00BA6A21" w:rsidRDefault="00BA6A21">
      <w:pPr>
        <w:spacing w:before="40" w:after="40" w:line="192" w:lineRule="auto"/>
        <w:ind w:right="57"/>
        <w:rPr>
          <w:sz w:val="20"/>
        </w:rPr>
      </w:pPr>
    </w:p>
    <w:p w14:paraId="2C929044" w14:textId="77777777" w:rsidR="00BA6A21" w:rsidRPr="00341E40" w:rsidRDefault="00BA6A21" w:rsidP="00341E40">
      <w:pPr>
        <w:pStyle w:val="Heading1"/>
        <w:spacing w:line="360" w:lineRule="auto"/>
        <w:rPr>
          <w:color w:val="000000"/>
        </w:rPr>
      </w:pPr>
      <w:r w:rsidRPr="00341E40">
        <w:rPr>
          <w:color w:val="000000"/>
        </w:rPr>
        <w:t>LINIA 112 A</w:t>
      </w:r>
    </w:p>
    <w:p w14:paraId="0DB54198" w14:textId="77777777" w:rsidR="00BA6A21" w:rsidRPr="00341E40" w:rsidRDefault="00BA6A21" w:rsidP="00341E40">
      <w:pPr>
        <w:pStyle w:val="Heading1"/>
        <w:spacing w:line="360" w:lineRule="auto"/>
        <w:rPr>
          <w:color w:val="000000"/>
        </w:rPr>
      </w:pPr>
      <w:r w:rsidRPr="00341E40">
        <w:rPr>
          <w:color w:val="000000"/>
        </w:rPr>
        <w:t>GRUPA TEHNICA CARACAL – CORABIA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80"/>
        <w:gridCol w:w="753"/>
        <w:gridCol w:w="2201"/>
        <w:gridCol w:w="869"/>
        <w:gridCol w:w="753"/>
        <w:gridCol w:w="869"/>
        <w:gridCol w:w="753"/>
        <w:gridCol w:w="2490"/>
      </w:tblGrid>
      <w:tr w:rsidR="00BA6A21" w:rsidRPr="00341E40" w14:paraId="253083CB" w14:textId="77777777">
        <w:trPr>
          <w:cantSplit/>
          <w:trHeight w:val="789"/>
          <w:jc w:val="center"/>
        </w:trPr>
        <w:tc>
          <w:tcPr>
            <w:tcW w:w="638" w:type="dxa"/>
            <w:tcBorders>
              <w:top w:val="double" w:sz="6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A2233B" w14:textId="77777777" w:rsidR="00BA6A21" w:rsidRPr="00341E40" w:rsidRDefault="00BA6A21" w:rsidP="00BA6A21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80" w:type="dxa"/>
            <w:tcBorders>
              <w:top w:val="double" w:sz="6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2E856B" w14:textId="77777777" w:rsidR="00BA6A21" w:rsidRDefault="00BA6A21" w:rsidP="005D0F4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239+100</w:t>
            </w:r>
          </w:p>
          <w:p w14:paraId="23C144CC" w14:textId="77777777" w:rsidR="00BA6A21" w:rsidRPr="00341E40" w:rsidRDefault="00BA6A21" w:rsidP="005D0F4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sz w:val="20"/>
              </w:rPr>
              <w:t>242+900</w:t>
            </w:r>
          </w:p>
        </w:tc>
        <w:tc>
          <w:tcPr>
            <w:tcW w:w="753" w:type="dxa"/>
            <w:tcBorders>
              <w:top w:val="double" w:sz="6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79014D" w14:textId="77777777" w:rsidR="00BA6A21" w:rsidRPr="00341E40" w:rsidRDefault="00BA6A21" w:rsidP="005D0F4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2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1" w:type="dxa"/>
            <w:tcBorders>
              <w:top w:val="double" w:sz="6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33D3D7" w14:textId="77777777" w:rsidR="00BA6A21" w:rsidRPr="00341E40" w:rsidRDefault="00BA6A21" w:rsidP="005D0F45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2F2938">
              <w:rPr>
                <w:rFonts w:eastAsia="Arial"/>
                <w:b/>
                <w:bCs/>
                <w:sz w:val="20"/>
                <w:szCs w:val="20"/>
              </w:rPr>
              <w:t>St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.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Ca</w:t>
            </w:r>
            <w:r w:rsidRPr="002F2938">
              <w:rPr>
                <w:rFonts w:eastAsia="Arial"/>
                <w:b/>
                <w:bCs/>
                <w:spacing w:val="-2"/>
                <w:sz w:val="20"/>
                <w:szCs w:val="20"/>
              </w:rPr>
              <w:t>r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a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c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a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l</w:t>
            </w:r>
            <w:r w:rsidRPr="002F2938">
              <w:rPr>
                <w:rFonts w:eastAsia="Arial"/>
                <w:b/>
                <w:bCs/>
                <w:spacing w:val="-8"/>
                <w:sz w:val="20"/>
                <w:szCs w:val="20"/>
              </w:rPr>
              <w:t xml:space="preserve"> 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li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n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ia</w:t>
            </w:r>
            <w:r w:rsidRPr="002F2938">
              <w:rPr>
                <w:rFonts w:eastAsia="Arial"/>
                <w:b/>
                <w:bCs/>
                <w:spacing w:val="-8"/>
                <w:sz w:val="20"/>
                <w:szCs w:val="20"/>
              </w:rPr>
              <w:t xml:space="preserve"> 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1</w:t>
            </w:r>
            <w:r w:rsidRPr="002F2938">
              <w:rPr>
                <w:rFonts w:eastAsia="Arial"/>
                <w:b/>
                <w:bCs/>
                <w:spacing w:val="-8"/>
                <w:sz w:val="20"/>
                <w:szCs w:val="20"/>
              </w:rPr>
              <w:t xml:space="preserve"> 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c</w:t>
            </w:r>
            <w:r w:rsidRPr="002F2938">
              <w:rPr>
                <w:rFonts w:eastAsia="Arial"/>
                <w:b/>
                <w:bCs/>
                <w:spacing w:val="-2"/>
                <w:sz w:val="20"/>
                <w:szCs w:val="20"/>
              </w:rPr>
              <w:t>a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p</w:t>
            </w:r>
            <w:r w:rsidRPr="002F2938">
              <w:rPr>
                <w:rFonts w:eastAsia="Arial"/>
                <w:b/>
                <w:bCs/>
                <w:spacing w:val="-8"/>
                <w:sz w:val="20"/>
                <w:szCs w:val="20"/>
              </w:rPr>
              <w:t xml:space="preserve"> X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-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G</w:t>
            </w:r>
            <w:r w:rsidRPr="002F2938">
              <w:rPr>
                <w:rFonts w:eastAsia="Arial"/>
                <w:b/>
                <w:bCs/>
                <w:spacing w:val="-2"/>
                <w:sz w:val="20"/>
                <w:szCs w:val="20"/>
              </w:rPr>
              <w:t>r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up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a</w:t>
            </w:r>
            <w:r w:rsidRPr="002F2938">
              <w:rPr>
                <w:rFonts w:eastAsia="Arial"/>
                <w:b/>
                <w:bCs/>
                <w:spacing w:val="-8"/>
                <w:sz w:val="20"/>
                <w:szCs w:val="20"/>
              </w:rPr>
              <w:t xml:space="preserve"> </w:t>
            </w:r>
            <w:r w:rsidRPr="002F2938">
              <w:rPr>
                <w:rFonts w:eastAsia="Arial"/>
                <w:b/>
                <w:bCs/>
                <w:spacing w:val="1"/>
                <w:sz w:val="20"/>
                <w:szCs w:val="20"/>
              </w:rPr>
              <w:t>T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ehn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ica</w:t>
            </w:r>
            <w:r w:rsidRPr="002F2938">
              <w:rPr>
                <w:rFonts w:eastAsia="Arial"/>
                <w:b/>
                <w:bCs/>
                <w:w w:val="99"/>
                <w:sz w:val="20"/>
                <w:szCs w:val="20"/>
              </w:rPr>
              <w:t xml:space="preserve"> 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Ca</w:t>
            </w:r>
            <w:r w:rsidRPr="002F2938">
              <w:rPr>
                <w:rFonts w:eastAsia="Arial"/>
                <w:b/>
                <w:bCs/>
                <w:spacing w:val="-2"/>
                <w:sz w:val="20"/>
                <w:szCs w:val="20"/>
              </w:rPr>
              <w:t>r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a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c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a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l</w:t>
            </w:r>
            <w:r w:rsidRPr="002F2938">
              <w:rPr>
                <w:rFonts w:eastAsia="Arial"/>
                <w:b/>
                <w:bCs/>
                <w:spacing w:val="-7"/>
                <w:sz w:val="20"/>
                <w:szCs w:val="20"/>
              </w:rPr>
              <w:t xml:space="preserve"> 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si</w:t>
            </w:r>
            <w:r w:rsidRPr="002F2938">
              <w:rPr>
                <w:rFonts w:eastAsia="Arial"/>
                <w:b/>
                <w:bCs/>
                <w:spacing w:val="-6"/>
                <w:sz w:val="20"/>
                <w:szCs w:val="20"/>
              </w:rPr>
              <w:t xml:space="preserve"> 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li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n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ia</w:t>
            </w:r>
            <w:r w:rsidRPr="002F2938">
              <w:rPr>
                <w:rFonts w:eastAsia="Arial"/>
                <w:b/>
                <w:bCs/>
                <w:spacing w:val="-7"/>
                <w:sz w:val="20"/>
                <w:szCs w:val="20"/>
              </w:rPr>
              <w:t xml:space="preserve"> 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1</w:t>
            </w:r>
            <w:r w:rsidRPr="002F2938">
              <w:rPr>
                <w:rFonts w:eastAsia="Arial"/>
                <w:b/>
                <w:bCs/>
                <w:spacing w:val="-8"/>
                <w:sz w:val="20"/>
                <w:szCs w:val="20"/>
              </w:rPr>
              <w:t xml:space="preserve"> </w:t>
            </w:r>
            <w:r w:rsidRPr="002F2938">
              <w:rPr>
                <w:rFonts w:eastAsia="Arial"/>
                <w:b/>
                <w:bCs/>
                <w:spacing w:val="-2"/>
                <w:sz w:val="20"/>
                <w:szCs w:val="20"/>
              </w:rPr>
              <w:t>d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i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re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cta</w:t>
            </w:r>
            <w:r w:rsidRPr="002F2938">
              <w:rPr>
                <w:rFonts w:eastAsia="Arial"/>
                <w:b/>
                <w:bCs/>
                <w:spacing w:val="-7"/>
                <w:sz w:val="20"/>
                <w:szCs w:val="20"/>
              </w:rPr>
              <w:t xml:space="preserve"> 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Grup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a</w:t>
            </w:r>
            <w:r w:rsidRPr="002F2938">
              <w:rPr>
                <w:rFonts w:eastAsia="Arial"/>
                <w:b/>
                <w:bCs/>
                <w:spacing w:val="-7"/>
                <w:sz w:val="20"/>
                <w:szCs w:val="20"/>
              </w:rPr>
              <w:t xml:space="preserve"> </w:t>
            </w:r>
            <w:r w:rsidRPr="002F2938">
              <w:rPr>
                <w:rFonts w:eastAsia="Arial"/>
                <w:b/>
                <w:bCs/>
                <w:spacing w:val="1"/>
                <w:sz w:val="20"/>
                <w:szCs w:val="20"/>
              </w:rPr>
              <w:t>T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ehn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ica</w:t>
            </w:r>
            <w:r w:rsidRPr="002F2938">
              <w:rPr>
                <w:rFonts w:eastAsia="Arial"/>
                <w:b/>
                <w:bCs/>
                <w:w w:val="99"/>
                <w:sz w:val="20"/>
                <w:szCs w:val="20"/>
              </w:rPr>
              <w:t xml:space="preserve"> 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Ca</w:t>
            </w:r>
            <w:r w:rsidRPr="002F2938">
              <w:rPr>
                <w:rFonts w:eastAsia="Arial"/>
                <w:b/>
                <w:bCs/>
                <w:spacing w:val="-2"/>
                <w:sz w:val="20"/>
                <w:szCs w:val="20"/>
              </w:rPr>
              <w:t>r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a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c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a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l</w:t>
            </w:r>
          </w:p>
        </w:tc>
        <w:tc>
          <w:tcPr>
            <w:tcW w:w="869" w:type="dxa"/>
            <w:tcBorders>
              <w:top w:val="double" w:sz="6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52DC64" w14:textId="77777777" w:rsidR="00BA6A21" w:rsidRPr="00341E40" w:rsidRDefault="00BA6A21" w:rsidP="005D0F4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3" w:type="dxa"/>
            <w:tcBorders>
              <w:top w:val="double" w:sz="6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DD906A" w14:textId="77777777" w:rsidR="00BA6A21" w:rsidRPr="00341E40" w:rsidRDefault="00BA6A21" w:rsidP="005D0F4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2"/>
              </w:rPr>
            </w:pPr>
          </w:p>
        </w:tc>
        <w:tc>
          <w:tcPr>
            <w:tcW w:w="869" w:type="dxa"/>
            <w:tcBorders>
              <w:top w:val="double" w:sz="6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FA132B" w14:textId="77777777" w:rsidR="00BA6A21" w:rsidRPr="00341E40" w:rsidRDefault="00BA6A21" w:rsidP="005D0F4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3" w:type="dxa"/>
            <w:tcBorders>
              <w:top w:val="double" w:sz="6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BE183D" w14:textId="77777777" w:rsidR="00BA6A21" w:rsidRPr="00341E40" w:rsidRDefault="00BA6A21" w:rsidP="005D0F4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2"/>
              </w:rPr>
            </w:pPr>
          </w:p>
        </w:tc>
        <w:tc>
          <w:tcPr>
            <w:tcW w:w="2490" w:type="dxa"/>
            <w:tcBorders>
              <w:top w:val="double" w:sz="6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B497CE" w14:textId="77777777" w:rsidR="00BA6A21" w:rsidRPr="00341E40" w:rsidRDefault="00BA6A21" w:rsidP="005D0F4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BA6A21" w:rsidRPr="00341E40" w14:paraId="4355B8C4" w14:textId="77777777">
        <w:trPr>
          <w:cantSplit/>
          <w:trHeight w:val="789"/>
          <w:jc w:val="center"/>
        </w:trPr>
        <w:tc>
          <w:tcPr>
            <w:tcW w:w="638" w:type="dxa"/>
            <w:tcBorders>
              <w:top w:val="double" w:sz="6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3CC0F0" w14:textId="77777777" w:rsidR="00BA6A21" w:rsidRPr="00341E40" w:rsidRDefault="00BA6A21" w:rsidP="00BA6A21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80" w:type="dxa"/>
            <w:tcBorders>
              <w:top w:val="double" w:sz="6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C287E3" w14:textId="77777777" w:rsidR="00BA6A21" w:rsidRPr="00341E40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3" w:type="dxa"/>
            <w:tcBorders>
              <w:top w:val="double" w:sz="6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E3DAFF" w14:textId="77777777" w:rsidR="00BA6A21" w:rsidRPr="00341E40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2"/>
              </w:rPr>
            </w:pPr>
          </w:p>
        </w:tc>
        <w:tc>
          <w:tcPr>
            <w:tcW w:w="2201" w:type="dxa"/>
            <w:tcBorders>
              <w:top w:val="double" w:sz="6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551FB6" w14:textId="77777777" w:rsidR="00BA6A21" w:rsidRPr="00341E40" w:rsidRDefault="00BA6A21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341E40">
              <w:rPr>
                <w:b/>
                <w:bCs/>
                <w:color w:val="000000"/>
                <w:sz w:val="20"/>
              </w:rPr>
              <w:t xml:space="preserve">Grupa Tehnică </w:t>
            </w:r>
          </w:p>
          <w:p w14:paraId="4FAE5000" w14:textId="77777777" w:rsidR="00BA6A21" w:rsidRPr="00341E40" w:rsidRDefault="00BA6A21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341E40">
              <w:rPr>
                <w:b/>
                <w:bCs/>
                <w:color w:val="000000"/>
                <w:sz w:val="20"/>
              </w:rPr>
              <w:t xml:space="preserve">Caracal </w:t>
            </w:r>
          </w:p>
          <w:p w14:paraId="6D3FE365" w14:textId="77777777" w:rsidR="00BA6A21" w:rsidRPr="00341E40" w:rsidRDefault="00BA6A21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341E40">
              <w:rPr>
                <w:b/>
                <w:bCs/>
                <w:color w:val="000000"/>
                <w:sz w:val="20"/>
              </w:rPr>
              <w:t xml:space="preserve">linia 2 </w:t>
            </w:r>
          </w:p>
          <w:p w14:paraId="470379E6" w14:textId="77777777" w:rsidR="00BA6A21" w:rsidRPr="00341E40" w:rsidRDefault="00BA6A21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341E40">
              <w:rPr>
                <w:b/>
                <w:bCs/>
                <w:color w:val="000000"/>
                <w:sz w:val="20"/>
              </w:rPr>
              <w:t>primiri – expedieri</w:t>
            </w:r>
          </w:p>
        </w:tc>
        <w:tc>
          <w:tcPr>
            <w:tcW w:w="869" w:type="dxa"/>
            <w:tcBorders>
              <w:top w:val="double" w:sz="6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684F15" w14:textId="77777777" w:rsidR="00BA6A21" w:rsidRPr="00341E40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341E40">
              <w:rPr>
                <w:b/>
                <w:bCs/>
                <w:color w:val="000000"/>
                <w:sz w:val="20"/>
              </w:rPr>
              <w:t>toată</w:t>
            </w:r>
          </w:p>
          <w:p w14:paraId="1BAED35D" w14:textId="77777777" w:rsidR="00BA6A21" w:rsidRPr="00341E40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341E40">
              <w:rPr>
                <w:b/>
                <w:bCs/>
                <w:color w:val="000000"/>
                <w:sz w:val="20"/>
              </w:rPr>
              <w:t>linia</w:t>
            </w:r>
          </w:p>
        </w:tc>
        <w:tc>
          <w:tcPr>
            <w:tcW w:w="753" w:type="dxa"/>
            <w:tcBorders>
              <w:top w:val="double" w:sz="6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EF5EA5" w14:textId="77777777" w:rsidR="00BA6A21" w:rsidRPr="00341E40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2"/>
              </w:rPr>
            </w:pPr>
            <w:r w:rsidRPr="00341E40">
              <w:rPr>
                <w:b/>
                <w:bCs/>
                <w:color w:val="000000"/>
                <w:sz w:val="32"/>
              </w:rPr>
              <w:t>10</w:t>
            </w:r>
          </w:p>
        </w:tc>
        <w:tc>
          <w:tcPr>
            <w:tcW w:w="869" w:type="dxa"/>
            <w:tcBorders>
              <w:top w:val="double" w:sz="6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0E9AD6" w14:textId="77777777" w:rsidR="00BA6A21" w:rsidRPr="00341E40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3" w:type="dxa"/>
            <w:tcBorders>
              <w:top w:val="double" w:sz="6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56D4BE" w14:textId="77777777" w:rsidR="00BA6A21" w:rsidRPr="00341E40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2"/>
              </w:rPr>
            </w:pPr>
          </w:p>
        </w:tc>
        <w:tc>
          <w:tcPr>
            <w:tcW w:w="2490" w:type="dxa"/>
            <w:tcBorders>
              <w:top w:val="double" w:sz="6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</w:tcPr>
          <w:p w14:paraId="332C3E10" w14:textId="77777777" w:rsidR="00BA6A21" w:rsidRPr="00341E40" w:rsidRDefault="00BA6A2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  <w:tr w:rsidR="00BA6A21" w:rsidRPr="00341E40" w14:paraId="717C4944" w14:textId="77777777">
        <w:trPr>
          <w:cantSplit/>
          <w:trHeight w:val="789"/>
          <w:jc w:val="center"/>
        </w:trPr>
        <w:tc>
          <w:tcPr>
            <w:tcW w:w="638" w:type="dxa"/>
            <w:tcBorders>
              <w:top w:val="double" w:sz="6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9DFF95" w14:textId="77777777" w:rsidR="00BA6A21" w:rsidRPr="00341E40" w:rsidRDefault="00BA6A21" w:rsidP="00BA6A21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80" w:type="dxa"/>
            <w:tcBorders>
              <w:top w:val="double" w:sz="6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62E2CD" w14:textId="77777777" w:rsidR="00BA6A21" w:rsidRPr="00341E40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3" w:type="dxa"/>
            <w:tcBorders>
              <w:top w:val="double" w:sz="6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A3ACFD" w14:textId="77777777" w:rsidR="00BA6A21" w:rsidRPr="00341E40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2"/>
              </w:rPr>
            </w:pPr>
          </w:p>
        </w:tc>
        <w:tc>
          <w:tcPr>
            <w:tcW w:w="2201" w:type="dxa"/>
            <w:tcBorders>
              <w:top w:val="double" w:sz="6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302992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Grupa Tehnică </w:t>
            </w:r>
          </w:p>
          <w:p w14:paraId="4AB7A0B4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Caracal </w:t>
            </w:r>
          </w:p>
          <w:p w14:paraId="019CEAFE" w14:textId="77777777" w:rsidR="00BA6A21" w:rsidRPr="00341E40" w:rsidRDefault="00BA6A21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sz w:val="20"/>
              </w:rPr>
              <w:t xml:space="preserve">Cap </w:t>
            </w:r>
            <w:r>
              <w:rPr>
                <w:b/>
                <w:bCs/>
                <w:sz w:val="20"/>
                <w:lang w:val="en-US"/>
              </w:rPr>
              <w:t>X</w:t>
            </w:r>
          </w:p>
        </w:tc>
        <w:tc>
          <w:tcPr>
            <w:tcW w:w="869" w:type="dxa"/>
            <w:tcBorders>
              <w:top w:val="double" w:sz="6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EFBE54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3765953A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TDJ</w:t>
            </w:r>
          </w:p>
          <w:p w14:paraId="4F1AA910" w14:textId="77777777" w:rsidR="00BA6A21" w:rsidRPr="00341E40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sz w:val="20"/>
              </w:rPr>
              <w:t>5/7</w:t>
            </w:r>
          </w:p>
        </w:tc>
        <w:tc>
          <w:tcPr>
            <w:tcW w:w="753" w:type="dxa"/>
            <w:tcBorders>
              <w:top w:val="double" w:sz="6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D4A03B" w14:textId="77777777" w:rsidR="00BA6A21" w:rsidRPr="00341E40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2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9" w:type="dxa"/>
            <w:tcBorders>
              <w:top w:val="double" w:sz="6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13D3F9" w14:textId="77777777" w:rsidR="00BA6A21" w:rsidRPr="00341E40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3" w:type="dxa"/>
            <w:tcBorders>
              <w:top w:val="double" w:sz="6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B7B772" w14:textId="77777777" w:rsidR="00BA6A21" w:rsidRPr="00341E40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2"/>
              </w:rPr>
            </w:pPr>
          </w:p>
        </w:tc>
        <w:tc>
          <w:tcPr>
            <w:tcW w:w="2490" w:type="dxa"/>
            <w:tcBorders>
              <w:top w:val="double" w:sz="6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</w:tcPr>
          <w:p w14:paraId="3E056EE6" w14:textId="77777777" w:rsidR="00BA6A21" w:rsidRPr="00341E40" w:rsidRDefault="00BA6A2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 la liniile 2 și 3</w:t>
            </w:r>
          </w:p>
        </w:tc>
      </w:tr>
      <w:tr w:rsidR="00BA6A21" w:rsidRPr="00341E40" w14:paraId="1A095F6B" w14:textId="77777777">
        <w:trPr>
          <w:cantSplit/>
          <w:trHeight w:val="78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139C21" w14:textId="77777777" w:rsidR="00BA6A21" w:rsidRPr="00341E40" w:rsidRDefault="00BA6A21" w:rsidP="00BA6A21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598384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242+950</w:t>
            </w:r>
          </w:p>
          <w:p w14:paraId="0C173D84" w14:textId="77777777" w:rsidR="00BA6A21" w:rsidRPr="00341E40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282+229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9FAD45" w14:textId="77777777" w:rsidR="00BA6A21" w:rsidRPr="00341E40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2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C7125F" w14:textId="77777777" w:rsidR="00BA6A21" w:rsidRPr="00341E40" w:rsidRDefault="00BA6A21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341E40">
              <w:rPr>
                <w:b/>
                <w:bCs/>
                <w:color w:val="000000"/>
                <w:sz w:val="20"/>
              </w:rPr>
              <w:t xml:space="preserve">Grupa Tehnică </w:t>
            </w:r>
          </w:p>
          <w:p w14:paraId="5A18AC57" w14:textId="77777777" w:rsidR="00BA6A21" w:rsidRPr="00341E40" w:rsidRDefault="00BA6A21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341E40">
              <w:rPr>
                <w:b/>
                <w:bCs/>
                <w:color w:val="000000"/>
                <w:sz w:val="20"/>
              </w:rPr>
              <w:t>Caracal -</w:t>
            </w:r>
          </w:p>
          <w:p w14:paraId="7F9859BF" w14:textId="77777777" w:rsidR="00BA6A21" w:rsidRPr="00341E40" w:rsidRDefault="00BA6A21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341E40">
              <w:rPr>
                <w:b/>
                <w:bCs/>
                <w:color w:val="000000"/>
                <w:sz w:val="20"/>
              </w:rPr>
              <w:t>Corabia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B7F3EB" w14:textId="77777777" w:rsidR="00BA6A21" w:rsidRPr="00341E40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1537D8" w14:textId="77777777" w:rsidR="00BA6A21" w:rsidRPr="00341E40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2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0C1928" w14:textId="77777777" w:rsidR="00BA6A21" w:rsidRPr="00341E40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2DFC81" w14:textId="77777777" w:rsidR="00BA6A21" w:rsidRPr="00341E40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2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</w:tcPr>
          <w:p w14:paraId="3D3CCD0F" w14:textId="77777777" w:rsidR="00BA6A21" w:rsidRDefault="00BA6A21">
            <w:pPr>
              <w:spacing w:before="40" w:after="40" w:line="360" w:lineRule="auto"/>
              <w:ind w:left="82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*Interzis circulaţia trenurilor care au în componenţă mai mult de două locomotive cuplate.</w:t>
            </w:r>
          </w:p>
          <w:p w14:paraId="60939D60" w14:textId="77777777" w:rsidR="00BA6A21" w:rsidRPr="002A0159" w:rsidRDefault="00BA6A21">
            <w:pPr>
              <w:spacing w:before="40" w:after="40" w:line="360" w:lineRule="auto"/>
              <w:ind w:left="82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2A0159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BA6A21" w:rsidRPr="00341E40" w14:paraId="71B0042B" w14:textId="77777777">
        <w:trPr>
          <w:cantSplit/>
          <w:trHeight w:val="78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9E42CA" w14:textId="77777777" w:rsidR="00BA6A21" w:rsidRPr="00341E40" w:rsidRDefault="00BA6A21" w:rsidP="00BA6A21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75450D" w14:textId="77777777" w:rsidR="00BA6A21" w:rsidRPr="00341E40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341E40">
              <w:rPr>
                <w:b/>
                <w:bCs/>
                <w:color w:val="000000"/>
                <w:sz w:val="20"/>
              </w:rPr>
              <w:t>252+690</w:t>
            </w:r>
          </w:p>
          <w:p w14:paraId="0BE705BA" w14:textId="77777777" w:rsidR="00BA6A21" w:rsidRPr="00341E40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341E40">
              <w:rPr>
                <w:b/>
                <w:bCs/>
                <w:color w:val="000000"/>
                <w:sz w:val="20"/>
              </w:rPr>
              <w:t>252+740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D369BE" w14:textId="77777777" w:rsidR="00BA6A21" w:rsidRPr="00341E40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2"/>
              </w:rPr>
            </w:pPr>
            <w:r w:rsidRPr="00341E40">
              <w:rPr>
                <w:b/>
                <w:bCs/>
                <w:color w:val="000000"/>
                <w:sz w:val="32"/>
              </w:rPr>
              <w:t>30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8C6834" w14:textId="77777777" w:rsidR="00BA6A21" w:rsidRPr="00341E40" w:rsidRDefault="00BA6A21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341E40">
              <w:rPr>
                <w:b/>
                <w:bCs/>
                <w:color w:val="000000"/>
                <w:sz w:val="20"/>
              </w:rPr>
              <w:t xml:space="preserve">Grupa Tehnică </w:t>
            </w:r>
          </w:p>
          <w:p w14:paraId="228665FD" w14:textId="77777777" w:rsidR="00BA6A21" w:rsidRPr="00341E40" w:rsidRDefault="00BA6A21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341E40">
              <w:rPr>
                <w:b/>
                <w:bCs/>
                <w:color w:val="000000"/>
                <w:sz w:val="20"/>
              </w:rPr>
              <w:t>Caracal -</w:t>
            </w:r>
          </w:p>
          <w:p w14:paraId="19035F3F" w14:textId="77777777" w:rsidR="00BA6A21" w:rsidRPr="00341E40" w:rsidRDefault="00BA6A21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341E40">
              <w:rPr>
                <w:b/>
                <w:bCs/>
                <w:color w:val="000000"/>
                <w:sz w:val="20"/>
              </w:rPr>
              <w:t>Corabia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69C08A" w14:textId="77777777" w:rsidR="00BA6A21" w:rsidRPr="00341E40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0C4101" w14:textId="77777777" w:rsidR="00BA6A21" w:rsidRPr="00341E40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2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269929" w14:textId="77777777" w:rsidR="00BA6A21" w:rsidRPr="00341E40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CE6C8B" w14:textId="77777777" w:rsidR="00BA6A21" w:rsidRPr="00341E40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2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</w:tcPr>
          <w:p w14:paraId="7F27089A" w14:textId="77777777" w:rsidR="00BA6A21" w:rsidRPr="00341E40" w:rsidRDefault="00BA6A21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341E40">
              <w:rPr>
                <w:b/>
                <w:bCs/>
                <w:iCs/>
                <w:color w:val="000000"/>
                <w:sz w:val="20"/>
              </w:rPr>
              <w:t>Valabil pentru trenurile remorcate cu două locomotive cuplate.</w:t>
            </w:r>
          </w:p>
          <w:p w14:paraId="178202BE" w14:textId="77777777" w:rsidR="00BA6A21" w:rsidRPr="00083153" w:rsidRDefault="00BA6A2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083153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BA6A21" w:rsidRPr="00341E40" w14:paraId="33D1E249" w14:textId="77777777">
        <w:trPr>
          <w:cantSplit/>
          <w:trHeight w:val="78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9CDAF6" w14:textId="77777777" w:rsidR="00BA6A21" w:rsidRPr="00341E40" w:rsidRDefault="00BA6A21" w:rsidP="00BA6A21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88D43B" w14:textId="77777777" w:rsidR="00BA6A21" w:rsidRPr="00341E40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341E40">
              <w:rPr>
                <w:b/>
                <w:bCs/>
                <w:color w:val="000000"/>
                <w:sz w:val="20"/>
              </w:rPr>
              <w:t>257+075</w:t>
            </w:r>
          </w:p>
          <w:p w14:paraId="10428C24" w14:textId="77777777" w:rsidR="00BA6A21" w:rsidRPr="00341E40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341E40">
              <w:rPr>
                <w:b/>
                <w:bCs/>
                <w:color w:val="000000"/>
                <w:sz w:val="20"/>
              </w:rPr>
              <w:t>257+125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06F719" w14:textId="77777777" w:rsidR="00BA6A21" w:rsidRPr="00341E40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2"/>
              </w:rPr>
            </w:pPr>
            <w:r w:rsidRPr="00341E40">
              <w:rPr>
                <w:b/>
                <w:bCs/>
                <w:color w:val="000000"/>
                <w:sz w:val="32"/>
              </w:rPr>
              <w:t>30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4278DC" w14:textId="77777777" w:rsidR="00BA6A21" w:rsidRPr="00341E40" w:rsidRDefault="00BA6A21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341E40">
              <w:rPr>
                <w:b/>
                <w:bCs/>
                <w:color w:val="000000"/>
                <w:sz w:val="20"/>
              </w:rPr>
              <w:t xml:space="preserve">Grupa Tehnică </w:t>
            </w:r>
          </w:p>
          <w:p w14:paraId="632376A6" w14:textId="77777777" w:rsidR="00BA6A21" w:rsidRPr="00341E40" w:rsidRDefault="00BA6A21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341E40">
              <w:rPr>
                <w:b/>
                <w:bCs/>
                <w:color w:val="000000"/>
                <w:sz w:val="20"/>
              </w:rPr>
              <w:t>Caracal -</w:t>
            </w:r>
          </w:p>
          <w:p w14:paraId="628B9957" w14:textId="77777777" w:rsidR="00BA6A21" w:rsidRPr="00341E40" w:rsidRDefault="00BA6A21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341E40">
              <w:rPr>
                <w:b/>
                <w:bCs/>
                <w:color w:val="000000"/>
                <w:sz w:val="20"/>
              </w:rPr>
              <w:t>Corabia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86930C" w14:textId="77777777" w:rsidR="00BA6A21" w:rsidRPr="00341E40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C3F12C" w14:textId="77777777" w:rsidR="00BA6A21" w:rsidRPr="00341E40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2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081F92" w14:textId="77777777" w:rsidR="00BA6A21" w:rsidRPr="00341E40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AFDDCF" w14:textId="77777777" w:rsidR="00BA6A21" w:rsidRPr="00341E40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2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</w:tcPr>
          <w:p w14:paraId="70DD29C2" w14:textId="77777777" w:rsidR="00BA6A21" w:rsidRPr="00341E40" w:rsidRDefault="00BA6A21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341E40">
              <w:rPr>
                <w:b/>
                <w:bCs/>
                <w:iCs/>
                <w:color w:val="000000"/>
                <w:sz w:val="20"/>
              </w:rPr>
              <w:t>Valabil pentru trenurile remorcate cu două locomotive cuplate.</w:t>
            </w:r>
          </w:p>
          <w:p w14:paraId="6F97F654" w14:textId="77777777" w:rsidR="00BA6A21" w:rsidRPr="00083153" w:rsidRDefault="00BA6A2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083153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BA6A21" w:rsidRPr="00341E40" w14:paraId="228EAF90" w14:textId="77777777">
        <w:trPr>
          <w:cantSplit/>
          <w:trHeight w:val="78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E2E868" w14:textId="77777777" w:rsidR="00BA6A21" w:rsidRPr="00341E40" w:rsidRDefault="00BA6A21" w:rsidP="00BA6A21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FAA81C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267+875</w:t>
            </w:r>
          </w:p>
          <w:p w14:paraId="77101B33" w14:textId="77777777" w:rsidR="00BA6A21" w:rsidRPr="00341E40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267+925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F07C59" w14:textId="77777777" w:rsidR="00BA6A21" w:rsidRPr="00341E40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2"/>
              </w:rPr>
            </w:pPr>
            <w:r>
              <w:rPr>
                <w:b/>
                <w:bCs/>
                <w:color w:val="000000"/>
                <w:sz w:val="32"/>
              </w:rPr>
              <w:t>30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DF2FE3" w14:textId="77777777" w:rsidR="00BA6A21" w:rsidRPr="00341E40" w:rsidRDefault="00BA6A21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341E40">
              <w:rPr>
                <w:b/>
                <w:bCs/>
                <w:color w:val="000000"/>
                <w:sz w:val="20"/>
              </w:rPr>
              <w:t xml:space="preserve">Grupa Tehnică </w:t>
            </w:r>
          </w:p>
          <w:p w14:paraId="183CCADE" w14:textId="77777777" w:rsidR="00BA6A21" w:rsidRPr="00341E40" w:rsidRDefault="00BA6A21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341E40">
              <w:rPr>
                <w:b/>
                <w:bCs/>
                <w:color w:val="000000"/>
                <w:sz w:val="20"/>
              </w:rPr>
              <w:t>Caracal -</w:t>
            </w:r>
          </w:p>
          <w:p w14:paraId="6F3F7159" w14:textId="77777777" w:rsidR="00BA6A21" w:rsidRPr="00341E40" w:rsidRDefault="00BA6A21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341E40">
              <w:rPr>
                <w:b/>
                <w:bCs/>
                <w:color w:val="000000"/>
                <w:sz w:val="20"/>
              </w:rPr>
              <w:t>Corabia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EC6734" w14:textId="77777777" w:rsidR="00BA6A21" w:rsidRPr="00341E40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402A1A" w14:textId="77777777" w:rsidR="00BA6A21" w:rsidRPr="00341E40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2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9C1D28" w14:textId="77777777" w:rsidR="00BA6A21" w:rsidRPr="00341E40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176F15" w14:textId="77777777" w:rsidR="00BA6A21" w:rsidRPr="00341E40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2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</w:tcPr>
          <w:p w14:paraId="5D0D5384" w14:textId="77777777" w:rsidR="00BA6A21" w:rsidRPr="009B36D7" w:rsidRDefault="00BA6A21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9B36D7">
              <w:rPr>
                <w:b/>
                <w:bCs/>
                <w:iCs/>
                <w:sz w:val="20"/>
              </w:rPr>
              <w:t>Valabil pentru trenurile care au în componență două locomotive cuplate.</w:t>
            </w:r>
          </w:p>
          <w:p w14:paraId="6349D574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A6A21" w:rsidRPr="00341E40" w14:paraId="2A83212E" w14:textId="77777777">
        <w:trPr>
          <w:cantSplit/>
          <w:trHeight w:val="78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F1FAC8" w14:textId="77777777" w:rsidR="00BA6A21" w:rsidRPr="00341E40" w:rsidRDefault="00BA6A21" w:rsidP="00BA6A21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2EB1D6" w14:textId="77777777" w:rsidR="00BA6A21" w:rsidRPr="00341E40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6916CA" w14:textId="77777777" w:rsidR="00BA6A21" w:rsidRPr="00341E40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2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9C1820" w14:textId="77777777" w:rsidR="00BA6A21" w:rsidRPr="00341E40" w:rsidRDefault="00BA6A21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341E40">
              <w:rPr>
                <w:b/>
                <w:bCs/>
                <w:color w:val="000000"/>
                <w:sz w:val="20"/>
              </w:rPr>
              <w:t>St. Corabia</w:t>
            </w:r>
          </w:p>
          <w:p w14:paraId="27566E2D" w14:textId="77777777" w:rsidR="00BA6A21" w:rsidRPr="00341E40" w:rsidRDefault="00BA6A21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341E40">
              <w:rPr>
                <w:b/>
                <w:bCs/>
                <w:color w:val="000000"/>
                <w:sz w:val="20"/>
              </w:rPr>
              <w:t xml:space="preserve">linia 2 </w:t>
            </w:r>
          </w:p>
          <w:p w14:paraId="39CD7310" w14:textId="77777777" w:rsidR="00BA6A21" w:rsidRPr="00341E40" w:rsidRDefault="00BA6A21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341E40">
              <w:rPr>
                <w:b/>
                <w:bCs/>
                <w:color w:val="000000"/>
                <w:sz w:val="20"/>
              </w:rPr>
              <w:t>primiri - expedieri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C407EE" w14:textId="77777777" w:rsidR="00BA6A21" w:rsidRPr="00341E40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341E40">
              <w:rPr>
                <w:b/>
                <w:bCs/>
                <w:color w:val="000000"/>
                <w:sz w:val="20"/>
              </w:rPr>
              <w:t>toată</w:t>
            </w:r>
          </w:p>
          <w:p w14:paraId="1070E425" w14:textId="77777777" w:rsidR="00BA6A21" w:rsidRPr="00341E40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341E40">
              <w:rPr>
                <w:b/>
                <w:bCs/>
                <w:color w:val="000000"/>
                <w:sz w:val="20"/>
              </w:rPr>
              <w:t>linia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ED1923" w14:textId="77777777" w:rsidR="00BA6A21" w:rsidRPr="00341E40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2"/>
              </w:rPr>
            </w:pPr>
            <w:r w:rsidRPr="00341E40">
              <w:rPr>
                <w:b/>
                <w:bCs/>
                <w:color w:val="000000"/>
                <w:sz w:val="32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EA2850" w14:textId="77777777" w:rsidR="00BA6A21" w:rsidRPr="00341E40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193B4F" w14:textId="77777777" w:rsidR="00BA6A21" w:rsidRPr="00341E40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2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</w:tcPr>
          <w:p w14:paraId="68053304" w14:textId="77777777" w:rsidR="00BA6A21" w:rsidRPr="00341E40" w:rsidRDefault="00BA6A2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</w:tbl>
    <w:p w14:paraId="039CBDCD" w14:textId="77777777" w:rsidR="00BA6A21" w:rsidRPr="00341E40" w:rsidRDefault="00BA6A21" w:rsidP="00341E40">
      <w:pPr>
        <w:rPr>
          <w:color w:val="000000"/>
        </w:rPr>
      </w:pPr>
    </w:p>
    <w:p w14:paraId="01BCE90F" w14:textId="77777777" w:rsidR="00BA6A21" w:rsidRDefault="00BA6A21" w:rsidP="00671189">
      <w:pPr>
        <w:pStyle w:val="Heading1"/>
        <w:spacing w:line="360" w:lineRule="auto"/>
      </w:pPr>
      <w:r>
        <w:lastRenderedPageBreak/>
        <w:t>LINIA 113</w:t>
      </w:r>
    </w:p>
    <w:p w14:paraId="4745A1AA" w14:textId="77777777" w:rsidR="00BA6A21" w:rsidRDefault="00BA6A21" w:rsidP="007D0571">
      <w:pPr>
        <w:pStyle w:val="Heading1"/>
        <w:spacing w:line="360" w:lineRule="auto"/>
        <w:rPr>
          <w:b w:val="0"/>
          <w:bCs w:val="0"/>
          <w:sz w:val="8"/>
        </w:rPr>
      </w:pPr>
      <w:r>
        <w:rPr>
          <w:caps/>
        </w:rPr>
        <w:t>CRAIOVA - CALAFAT</w:t>
      </w:r>
      <w:r>
        <w:rPr>
          <w:caps/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25"/>
        <w:gridCol w:w="880"/>
        <w:gridCol w:w="747"/>
        <w:gridCol w:w="2176"/>
        <w:gridCol w:w="981"/>
        <w:gridCol w:w="747"/>
        <w:gridCol w:w="850"/>
        <w:gridCol w:w="736"/>
        <w:gridCol w:w="2464"/>
      </w:tblGrid>
      <w:tr w:rsidR="00BA6A21" w14:paraId="68D31DFB" w14:textId="77777777">
        <w:trPr>
          <w:cantSplit/>
          <w:trHeight w:val="419"/>
          <w:jc w:val="center"/>
        </w:trPr>
        <w:tc>
          <w:tcPr>
            <w:tcW w:w="62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57DFF5" w14:textId="77777777" w:rsidR="00BA6A21" w:rsidRDefault="00BA6A21" w:rsidP="00BA6A21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37ABBF" w14:textId="77777777" w:rsidR="00BA6A21" w:rsidRDefault="00BA6A21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249+150</w:t>
            </w:r>
          </w:p>
          <w:p w14:paraId="1DC48DE3" w14:textId="77777777" w:rsidR="00BA6A21" w:rsidRDefault="00BA6A21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250+300</w:t>
            </w: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840C98" w14:textId="77777777" w:rsidR="00BA6A21" w:rsidRDefault="00BA6A21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E3CF81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Craiova</w:t>
            </w:r>
          </w:p>
          <w:p w14:paraId="6A9C48C0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3A + 3B</w:t>
            </w:r>
          </w:p>
        </w:tc>
        <w:tc>
          <w:tcPr>
            <w:tcW w:w="98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9FD322" w14:textId="77777777" w:rsidR="00BA6A21" w:rsidRDefault="00BA6A21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73699C" w14:textId="77777777" w:rsidR="00BA6A21" w:rsidRDefault="00BA6A21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5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A77098" w14:textId="77777777" w:rsidR="00BA6A21" w:rsidRDefault="00BA6A21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9758D9" w14:textId="77777777" w:rsidR="00BA6A21" w:rsidRPr="00CC1231" w:rsidRDefault="00BA6A21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3870AC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Numai pentru trenuri de marfă în tranzit. Nesemnalizată pe teren.</w:t>
            </w:r>
          </w:p>
          <w:p w14:paraId="2B474948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Stația în paralelogram.</w:t>
            </w:r>
          </w:p>
        </w:tc>
      </w:tr>
      <w:tr w:rsidR="00BA6A21" w14:paraId="58FB9FEB" w14:textId="77777777">
        <w:trPr>
          <w:cantSplit/>
          <w:trHeight w:val="419"/>
          <w:jc w:val="center"/>
        </w:trPr>
        <w:tc>
          <w:tcPr>
            <w:tcW w:w="62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320353" w14:textId="77777777" w:rsidR="00BA6A21" w:rsidRDefault="00BA6A21" w:rsidP="00BA6A21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B63229" w14:textId="77777777" w:rsidR="00BA6A21" w:rsidRDefault="00BA6A21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AF32C6" w14:textId="77777777" w:rsidR="00BA6A21" w:rsidRDefault="00BA6A21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3BB4A3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Craiova</w:t>
            </w:r>
          </w:p>
          <w:p w14:paraId="048DC1D6" w14:textId="77777777" w:rsidR="00BA6A21" w:rsidRDefault="00BA6A21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98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51E271" w14:textId="77777777" w:rsidR="00BA6A21" w:rsidRDefault="00BA6A21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5968EFA0" w14:textId="77777777" w:rsidR="00BA6A21" w:rsidRDefault="00BA6A21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73 - 77 - - 83</w:t>
            </w: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BDC084" w14:textId="77777777" w:rsidR="00BA6A21" w:rsidRDefault="00BA6A21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5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8F574D" w14:textId="77777777" w:rsidR="00BA6A21" w:rsidRDefault="00BA6A21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150C85" w14:textId="77777777" w:rsidR="00BA6A21" w:rsidRPr="00CC1231" w:rsidRDefault="00BA6A21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8E4BB7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din  linia 2 A la liniile 26 și 27.</w:t>
            </w:r>
          </w:p>
        </w:tc>
      </w:tr>
      <w:tr w:rsidR="00BA6A21" w14:paraId="0B5DFE27" w14:textId="77777777">
        <w:trPr>
          <w:cantSplit/>
          <w:trHeight w:val="419"/>
          <w:jc w:val="center"/>
        </w:trPr>
        <w:tc>
          <w:tcPr>
            <w:tcW w:w="62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32DE8D" w14:textId="77777777" w:rsidR="00BA6A21" w:rsidRDefault="00BA6A21" w:rsidP="00BA6A21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909B71" w14:textId="77777777" w:rsidR="00BA6A21" w:rsidRDefault="00BA6A21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A81E2F" w14:textId="77777777" w:rsidR="00BA6A21" w:rsidRDefault="00BA6A21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9ACCA3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Craiova</w:t>
            </w:r>
          </w:p>
        </w:tc>
        <w:tc>
          <w:tcPr>
            <w:tcW w:w="98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A961B4" w14:textId="77777777" w:rsidR="00BA6A21" w:rsidRDefault="00BA6A21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02162417" w14:textId="77777777" w:rsidR="00BA6A21" w:rsidRDefault="00BA6A21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79 - 85</w:t>
            </w: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7336D6" w14:textId="77777777" w:rsidR="00BA6A21" w:rsidRDefault="00BA6A21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5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0B773A" w14:textId="77777777" w:rsidR="00BA6A21" w:rsidRDefault="00BA6A21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E9C17D" w14:textId="77777777" w:rsidR="00BA6A21" w:rsidRPr="00CC1231" w:rsidRDefault="00BA6A21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B0B4F2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31A8E44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din linia 28 A la liniile </w:t>
            </w:r>
          </w:p>
          <w:p w14:paraId="1CD0A531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1 - 4B.</w:t>
            </w:r>
          </w:p>
        </w:tc>
      </w:tr>
      <w:tr w:rsidR="00BA6A21" w14:paraId="201872F4" w14:textId="77777777">
        <w:trPr>
          <w:cantSplit/>
          <w:trHeight w:val="600"/>
          <w:jc w:val="center"/>
        </w:trPr>
        <w:tc>
          <w:tcPr>
            <w:tcW w:w="62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EBDE3C" w14:textId="77777777" w:rsidR="00BA6A21" w:rsidRDefault="00BA6A21" w:rsidP="00BA6A21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B962E4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13760F" w14:textId="77777777" w:rsidR="00BA6A21" w:rsidRPr="00073CD9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A4DDE4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Craiova</w:t>
            </w:r>
          </w:p>
          <w:p w14:paraId="79E12F65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98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E41F0A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TDJ</w:t>
            </w:r>
          </w:p>
          <w:p w14:paraId="2087AB76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75 / 79</w:t>
            </w: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C985C4" w14:textId="77777777" w:rsidR="00BA6A21" w:rsidRPr="00CC123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5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1D7703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6B7A85" w14:textId="77777777" w:rsidR="00BA6A21" w:rsidRPr="00CC123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47FE49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4F2F250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din linia 28A către liniile </w:t>
            </w:r>
          </w:p>
          <w:p w14:paraId="6746BEF4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1 - 4B, 26 și 27.</w:t>
            </w:r>
          </w:p>
        </w:tc>
      </w:tr>
      <w:tr w:rsidR="00BA6A21" w14:paraId="3A043E1D" w14:textId="77777777">
        <w:trPr>
          <w:cantSplit/>
          <w:trHeight w:val="453"/>
          <w:jc w:val="center"/>
        </w:trPr>
        <w:tc>
          <w:tcPr>
            <w:tcW w:w="62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FECC16" w14:textId="77777777" w:rsidR="00BA6A21" w:rsidRDefault="00BA6A21" w:rsidP="00BA6A21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E852D8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BEDCB1" w14:textId="77777777" w:rsidR="00BA6A21" w:rsidRPr="00073CD9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25634B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Craiova</w:t>
            </w:r>
          </w:p>
          <w:p w14:paraId="0A5F0ACB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98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2DB95A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TDJ</w:t>
            </w:r>
          </w:p>
          <w:p w14:paraId="242CA6F6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83 / 87</w:t>
            </w: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0DE92E" w14:textId="77777777" w:rsidR="00BA6A21" w:rsidRPr="00CC123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5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B7844C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5B1160" w14:textId="77777777" w:rsidR="00BA6A21" w:rsidRPr="00CC123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B691CE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din liniile 1A, 2A și 28A către liniile 26 și 27.</w:t>
            </w:r>
          </w:p>
        </w:tc>
      </w:tr>
      <w:tr w:rsidR="00BA6A21" w14:paraId="3E529658" w14:textId="77777777">
        <w:trPr>
          <w:cantSplit/>
          <w:trHeight w:val="2204"/>
          <w:jc w:val="center"/>
        </w:trPr>
        <w:tc>
          <w:tcPr>
            <w:tcW w:w="62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CFB3CE" w14:textId="77777777" w:rsidR="00BA6A21" w:rsidRDefault="00BA6A21" w:rsidP="00BA6A21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31B46F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E3F4EC" w14:textId="77777777" w:rsidR="00BA6A21" w:rsidRPr="00073CD9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37B91B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Craiova</w:t>
            </w:r>
          </w:p>
          <w:p w14:paraId="03C52391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98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F23496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32D84033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</w:t>
            </w:r>
          </w:p>
          <w:p w14:paraId="2D23B8F9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23, 33,  35, </w:t>
            </w:r>
          </w:p>
          <w:p w14:paraId="4E7BF722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TDJ </w:t>
            </w:r>
          </w:p>
          <w:p w14:paraId="04C4A28E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43 / 49, 45 / 51, sch. </w:t>
            </w:r>
          </w:p>
          <w:p w14:paraId="069CD4D7" w14:textId="77777777" w:rsidR="00BA6A21" w:rsidRDefault="00BA6A21" w:rsidP="00FD446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55, 57, 59, 65, 67, 69</w:t>
            </w: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9DF8DF" w14:textId="77777777" w:rsidR="00BA6A21" w:rsidRPr="000625F2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0625F2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5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6168C4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FCF44E" w14:textId="77777777" w:rsidR="00BA6A21" w:rsidRPr="000625F2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352AA7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0B22C19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4A - 11.</w:t>
            </w:r>
          </w:p>
        </w:tc>
      </w:tr>
      <w:tr w:rsidR="00BA6A21" w14:paraId="31A27B64" w14:textId="77777777">
        <w:trPr>
          <w:cantSplit/>
          <w:trHeight w:val="2204"/>
          <w:jc w:val="center"/>
        </w:trPr>
        <w:tc>
          <w:tcPr>
            <w:tcW w:w="62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5E90F4" w14:textId="77777777" w:rsidR="00BA6A21" w:rsidRDefault="00BA6A21" w:rsidP="00BA6A21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EB9218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507811" w14:textId="77777777" w:rsidR="00BA6A21" w:rsidRPr="00073CD9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1ADEE1" w14:textId="77777777" w:rsidR="00BA6A21" w:rsidRDefault="00BA6A21" w:rsidP="00FD446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Craiova</w:t>
            </w:r>
          </w:p>
          <w:p w14:paraId="3AE556DC" w14:textId="77777777" w:rsidR="00BA6A21" w:rsidRDefault="00BA6A21" w:rsidP="00FD446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98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42148F" w14:textId="77777777" w:rsidR="00BA6A21" w:rsidRDefault="00BA6A21" w:rsidP="00FD446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011B753D" w14:textId="77777777" w:rsidR="00BA6A21" w:rsidRDefault="00BA6A21" w:rsidP="00FD446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</w:t>
            </w:r>
          </w:p>
          <w:p w14:paraId="156D5CFC" w14:textId="77777777" w:rsidR="00BA6A21" w:rsidRDefault="00BA6A21" w:rsidP="00FD446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145, 147, 149, 151 </w:t>
            </w:r>
          </w:p>
          <w:p w14:paraId="1F94EF64" w14:textId="77777777" w:rsidR="00BA6A21" w:rsidRDefault="00BA6A21" w:rsidP="00FD446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și 157</w:t>
            </w: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B08504" w14:textId="77777777" w:rsidR="00BA6A21" w:rsidRPr="000625F2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5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EBB6B2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CC8A63" w14:textId="77777777" w:rsidR="00BA6A21" w:rsidRPr="000625F2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E5F79B" w14:textId="77777777" w:rsidR="00BA6A21" w:rsidRDefault="00BA6A21" w:rsidP="00FD446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858CC4C" w14:textId="77777777" w:rsidR="00BA6A21" w:rsidRDefault="00BA6A21" w:rsidP="00FD446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12 - 16.</w:t>
            </w:r>
          </w:p>
        </w:tc>
      </w:tr>
      <w:tr w:rsidR="00BA6A21" w14:paraId="69A002FD" w14:textId="77777777">
        <w:trPr>
          <w:cantSplit/>
          <w:trHeight w:val="1083"/>
          <w:jc w:val="center"/>
        </w:trPr>
        <w:tc>
          <w:tcPr>
            <w:tcW w:w="62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6487DD" w14:textId="77777777" w:rsidR="00BA6A21" w:rsidRDefault="00BA6A21" w:rsidP="00BA6A21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BD0FA3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0DBEB4" w14:textId="77777777" w:rsidR="00BA6A21" w:rsidRPr="00073CD9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59B4BD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Craiova</w:t>
            </w:r>
          </w:p>
          <w:p w14:paraId="26779D17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12-16</w:t>
            </w:r>
          </w:p>
        </w:tc>
        <w:tc>
          <w:tcPr>
            <w:tcW w:w="98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D23A72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7D18FF00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FBB02A" w14:textId="77777777" w:rsidR="00BA6A21" w:rsidRPr="00CC123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5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A21D30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46A3CA" w14:textId="77777777" w:rsidR="00BA6A21" w:rsidRPr="00CC123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063EB1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A6A21" w14:paraId="6F7BF147" w14:textId="77777777">
        <w:trPr>
          <w:cantSplit/>
          <w:trHeight w:val="1555"/>
          <w:jc w:val="center"/>
        </w:trPr>
        <w:tc>
          <w:tcPr>
            <w:tcW w:w="62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9F8A0A" w14:textId="77777777" w:rsidR="00BA6A21" w:rsidRDefault="00BA6A21" w:rsidP="00BA6A21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7F6B37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40DEB1" w14:textId="77777777" w:rsidR="00BA6A21" w:rsidRPr="00073CD9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AC119A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Jiu  H.M. Cap X + Y </w:t>
            </w:r>
          </w:p>
          <w:p w14:paraId="7F2C30F6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</w:p>
        </w:tc>
        <w:tc>
          <w:tcPr>
            <w:tcW w:w="98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5F3C69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299D697A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23, 10 și diag. </w:t>
            </w:r>
          </w:p>
          <w:p w14:paraId="16E4454A" w14:textId="77777777" w:rsidR="00BA6A21" w:rsidRPr="00A91FA4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20"/>
              </w:rPr>
              <w:t xml:space="preserve">15-23 </w:t>
            </w:r>
            <w:r>
              <w:rPr>
                <w:b/>
                <w:bCs/>
                <w:sz w:val="20"/>
              </w:rPr>
              <w:br/>
              <w:t>și 10-8</w:t>
            </w: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42E4CD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5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5059CC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91D255" w14:textId="77777777" w:rsidR="00BA6A21" w:rsidRPr="00CC123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3EDE05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Cu acces la linia 3 </w:t>
            </w:r>
          </w:p>
          <w:p w14:paraId="67D8492B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sz w:val="20"/>
              </w:rPr>
              <w:t>Jiu  H.M.</w:t>
            </w:r>
          </w:p>
        </w:tc>
      </w:tr>
      <w:tr w:rsidR="00BA6A21" w14:paraId="48A4608C" w14:textId="77777777" w:rsidTr="00A16AF3">
        <w:trPr>
          <w:cantSplit/>
          <w:trHeight w:val="778"/>
          <w:jc w:val="center"/>
        </w:trPr>
        <w:tc>
          <w:tcPr>
            <w:tcW w:w="62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E417E6" w14:textId="77777777" w:rsidR="00BA6A21" w:rsidRDefault="00BA6A21" w:rsidP="00BA6A21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7583A2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254+120</w:t>
            </w:r>
          </w:p>
          <w:p w14:paraId="3C47B6B8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254+170</w:t>
            </w: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39801F" w14:textId="77777777" w:rsidR="00BA6A21" w:rsidRPr="00073CD9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F4DF7C" w14:textId="77777777" w:rsidR="00BA6A21" w:rsidRDefault="00BA6A21" w:rsidP="00347E2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Jiu  H.M.  -  Podari</w:t>
            </w:r>
          </w:p>
        </w:tc>
        <w:tc>
          <w:tcPr>
            <w:tcW w:w="98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2E50B0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DA7C6E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5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E4519D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1BE314" w14:textId="77777777" w:rsidR="00BA6A21" w:rsidRPr="00CC123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E35799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A6A21" w14:paraId="2193A6D1" w14:textId="77777777">
        <w:trPr>
          <w:cantSplit/>
          <w:trHeight w:val="1555"/>
          <w:jc w:val="center"/>
        </w:trPr>
        <w:tc>
          <w:tcPr>
            <w:tcW w:w="62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18BE23" w14:textId="77777777" w:rsidR="00BA6A21" w:rsidRDefault="00BA6A21" w:rsidP="00BA6A21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433869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D7B2A5" w14:textId="77777777" w:rsidR="00BA6A21" w:rsidRPr="00073CD9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ED14A6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Podari</w:t>
            </w:r>
          </w:p>
          <w:p w14:paraId="153DE5D5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 + Cap Y</w:t>
            </w:r>
          </w:p>
        </w:tc>
        <w:tc>
          <w:tcPr>
            <w:tcW w:w="98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A6DD15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567C2F67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7, 9, 11, 13, 15 </w:t>
            </w:r>
          </w:p>
          <w:p w14:paraId="75337086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și 12</w:t>
            </w: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70C5A1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5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5AA28D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1AFF19" w14:textId="77777777" w:rsidR="00BA6A21" w:rsidRPr="00CC123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B92FEE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F70B318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liniile 2 - 4.</w:t>
            </w:r>
          </w:p>
        </w:tc>
      </w:tr>
      <w:tr w:rsidR="00BA6A21" w14:paraId="0EA4E88A" w14:textId="77777777">
        <w:trPr>
          <w:cantSplit/>
          <w:trHeight w:val="1555"/>
          <w:jc w:val="center"/>
        </w:trPr>
        <w:tc>
          <w:tcPr>
            <w:tcW w:w="62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736695" w14:textId="77777777" w:rsidR="00BA6A21" w:rsidRDefault="00BA6A21" w:rsidP="00BA6A21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3346FC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36F7C1" w14:textId="77777777" w:rsidR="00BA6A21" w:rsidRPr="00073CD9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CB8885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Podari</w:t>
            </w:r>
          </w:p>
          <w:p w14:paraId="06413541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98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A4B76A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TDJ</w:t>
            </w:r>
          </w:p>
          <w:p w14:paraId="601D04D8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 / 8</w:t>
            </w:r>
          </w:p>
          <w:p w14:paraId="544FBA2B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10 și 14</w:t>
            </w: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A5EC73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5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6CAFAD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9C46A7" w14:textId="77777777" w:rsidR="00BA6A21" w:rsidRPr="00CC123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4F6775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C40D7D5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3 și 4 Cap Y.</w:t>
            </w:r>
          </w:p>
        </w:tc>
      </w:tr>
      <w:tr w:rsidR="00BA6A21" w14:paraId="4F539A70" w14:textId="77777777">
        <w:trPr>
          <w:cantSplit/>
          <w:trHeight w:val="1555"/>
          <w:jc w:val="center"/>
        </w:trPr>
        <w:tc>
          <w:tcPr>
            <w:tcW w:w="62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79A7CF" w14:textId="77777777" w:rsidR="00BA6A21" w:rsidRDefault="00BA6A21" w:rsidP="00BA6A21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279A73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5CF6FC" w14:textId="77777777" w:rsidR="00BA6A21" w:rsidRPr="00073CD9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7BE6C8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Sălcuța Cap X + Y</w:t>
            </w:r>
          </w:p>
        </w:tc>
        <w:tc>
          <w:tcPr>
            <w:tcW w:w="98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515A34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 peste sch. 3 și diag. 1-3 și Cap Y peste sch. 4 și diag 2-4</w:t>
            </w: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FE44AD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5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9D54C7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CA050D" w14:textId="77777777" w:rsidR="00BA6A21" w:rsidRPr="00CC123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308463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Cu acces la linia 2 Sălcuța</w:t>
            </w:r>
          </w:p>
        </w:tc>
      </w:tr>
      <w:tr w:rsidR="00BA6A21" w14:paraId="33F34BB1" w14:textId="77777777">
        <w:trPr>
          <w:cantSplit/>
          <w:trHeight w:val="1555"/>
          <w:jc w:val="center"/>
        </w:trPr>
        <w:tc>
          <w:tcPr>
            <w:tcW w:w="62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5897AC" w14:textId="77777777" w:rsidR="00BA6A21" w:rsidRDefault="00BA6A21" w:rsidP="00BA6A21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BF8B49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4F3547" w14:textId="77777777" w:rsidR="00BA6A21" w:rsidRPr="00073CD9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BBC2C0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Segarcea</w:t>
            </w:r>
          </w:p>
          <w:p w14:paraId="042B376A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 + Y</w:t>
            </w:r>
          </w:p>
        </w:tc>
        <w:tc>
          <w:tcPr>
            <w:tcW w:w="98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F99422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3, TDJ</w:t>
            </w:r>
          </w:p>
          <w:p w14:paraId="69B49FC9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 / 9,</w:t>
            </w:r>
          </w:p>
          <w:p w14:paraId="5162CE24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10, TDJ</w:t>
            </w:r>
          </w:p>
          <w:p w14:paraId="568B190A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 / 14 și diag. 1-3, 3-7/9,</w:t>
            </w:r>
          </w:p>
          <w:p w14:paraId="314C65EE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4-10 și 10-12/14</w:t>
            </w: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EF385F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5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527758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B934D9" w14:textId="77777777" w:rsidR="00BA6A21" w:rsidRPr="00CC123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2D466C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Cu acces la liniile 2 și 3.</w:t>
            </w:r>
          </w:p>
        </w:tc>
      </w:tr>
      <w:tr w:rsidR="00BA6A21" w14:paraId="538AFD5E" w14:textId="77777777">
        <w:trPr>
          <w:cantSplit/>
          <w:trHeight w:val="50"/>
          <w:jc w:val="center"/>
        </w:trPr>
        <w:tc>
          <w:tcPr>
            <w:tcW w:w="62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AB9075" w14:textId="77777777" w:rsidR="00BA6A21" w:rsidRDefault="00BA6A21" w:rsidP="00BA6A21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D19319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050192" w14:textId="77777777" w:rsidR="00BA6A21" w:rsidRPr="00073CD9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1A0F90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Segarcea</w:t>
            </w:r>
          </w:p>
          <w:p w14:paraId="43D3D2C4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3  </w:t>
            </w:r>
          </w:p>
          <w:p w14:paraId="30497FAC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98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B3B47E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1FF26F" w14:textId="77777777" w:rsidR="00BA6A21" w:rsidRPr="00CC123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CC123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5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A449B1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ABDC12" w14:textId="77777777" w:rsidR="00BA6A21" w:rsidRPr="00CC1231" w:rsidRDefault="00BA6A21">
            <w:pPr>
              <w:spacing w:before="40" w:after="40" w:line="360" w:lineRule="auto"/>
              <w:ind w:left="57" w:right="57"/>
              <w:jc w:val="center"/>
              <w:rPr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269766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A6A21" w14:paraId="7D779565" w14:textId="77777777">
        <w:trPr>
          <w:cantSplit/>
          <w:trHeight w:val="504"/>
          <w:jc w:val="center"/>
        </w:trPr>
        <w:tc>
          <w:tcPr>
            <w:tcW w:w="62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26ECC5" w14:textId="77777777" w:rsidR="00BA6A21" w:rsidRDefault="00BA6A21" w:rsidP="00BA6A21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561170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E7E7A7" w14:textId="77777777" w:rsidR="00BA6A21" w:rsidRPr="00073CD9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AED626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Portăreşti</w:t>
            </w:r>
          </w:p>
          <w:p w14:paraId="035A399D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2 și 3</w:t>
            </w:r>
          </w:p>
          <w:p w14:paraId="3760EC4A" w14:textId="77777777" w:rsidR="00BA6A21" w:rsidRPr="001B3BD6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98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55ABD3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AD886F" w14:textId="77777777" w:rsidR="00BA6A21" w:rsidRPr="00CC123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5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57C871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B160C8" w14:textId="77777777" w:rsidR="00BA6A21" w:rsidRPr="00CC1231" w:rsidRDefault="00BA6A21">
            <w:pPr>
              <w:spacing w:before="40" w:after="40" w:line="360" w:lineRule="auto"/>
              <w:ind w:left="57" w:right="57"/>
              <w:jc w:val="center"/>
              <w:rPr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DAA84E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A6A21" w14:paraId="63FAB216" w14:textId="77777777">
        <w:trPr>
          <w:cantSplit/>
          <w:trHeight w:val="504"/>
          <w:jc w:val="center"/>
        </w:trPr>
        <w:tc>
          <w:tcPr>
            <w:tcW w:w="62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AB3475" w14:textId="77777777" w:rsidR="00BA6A21" w:rsidRDefault="00BA6A21" w:rsidP="00BA6A21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085495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A19724" w14:textId="77777777" w:rsidR="00BA6A21" w:rsidRPr="00073CD9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303710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Portăreşti,</w:t>
            </w:r>
          </w:p>
          <w:p w14:paraId="36BD4BBC" w14:textId="77777777" w:rsidR="00BA6A21" w:rsidRPr="002617B2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</w:rPr>
              <w:t xml:space="preserve">Cap X + </w:t>
            </w:r>
            <w:r>
              <w:rPr>
                <w:b/>
                <w:bCs/>
                <w:sz w:val="20"/>
                <w:lang w:val="en-US"/>
              </w:rPr>
              <w:t>Cap Y</w:t>
            </w:r>
          </w:p>
          <w:p w14:paraId="170F4CDB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</w:p>
        </w:tc>
        <w:tc>
          <w:tcPr>
            <w:tcW w:w="98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043411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594E4717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3, </w:t>
            </w:r>
          </w:p>
          <w:p w14:paraId="2B0A322C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TDJ 5 / 7, </w:t>
            </w:r>
          </w:p>
          <w:p w14:paraId="41337C47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diagonala 1 - 3, </w:t>
            </w:r>
          </w:p>
          <w:p w14:paraId="6F3395C5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3 - 5 / 7, sch. 4,  TDJ 6 / 8, </w:t>
            </w:r>
          </w:p>
          <w:p w14:paraId="29058893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diag. 2 - 4 și 4 - 6 / 8</w:t>
            </w: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55395B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9A5775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5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863C9C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D023BD" w14:textId="77777777" w:rsidR="00BA6A21" w:rsidRPr="00CC1231" w:rsidRDefault="00BA6A21">
            <w:pPr>
              <w:spacing w:before="40" w:after="40" w:line="360" w:lineRule="auto"/>
              <w:ind w:left="57" w:right="57"/>
              <w:jc w:val="center"/>
              <w:rPr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F7AED4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A6A21" w14:paraId="74BB4928" w14:textId="77777777">
        <w:trPr>
          <w:cantSplit/>
          <w:trHeight w:val="50"/>
          <w:jc w:val="center"/>
        </w:trPr>
        <w:tc>
          <w:tcPr>
            <w:tcW w:w="62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8EE33D" w14:textId="77777777" w:rsidR="00BA6A21" w:rsidRDefault="00BA6A21" w:rsidP="00BA6A21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B06E8E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8E1DCA" w14:textId="77777777" w:rsidR="00BA6A21" w:rsidRPr="00073CD9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19D747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Băileşti</w:t>
            </w:r>
          </w:p>
          <w:p w14:paraId="2F64933D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2 </w:t>
            </w:r>
          </w:p>
          <w:p w14:paraId="407159D6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98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9035F1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5272382A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E18664" w14:textId="77777777" w:rsidR="00BA6A21" w:rsidRPr="00CC123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CC123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5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ED69B8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FD84F2" w14:textId="77777777" w:rsidR="00BA6A21" w:rsidRPr="00CC1231" w:rsidRDefault="00BA6A21">
            <w:pPr>
              <w:spacing w:before="40" w:after="40" w:line="360" w:lineRule="auto"/>
              <w:ind w:left="57" w:right="57"/>
              <w:jc w:val="center"/>
              <w:rPr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E2253B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A6A21" w14:paraId="460DD903" w14:textId="77777777">
        <w:trPr>
          <w:cantSplit/>
          <w:trHeight w:val="367"/>
          <w:jc w:val="center"/>
        </w:trPr>
        <w:tc>
          <w:tcPr>
            <w:tcW w:w="62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F28621" w14:textId="77777777" w:rsidR="00BA6A21" w:rsidRDefault="00BA6A21" w:rsidP="00BA6A21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1090E8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93E3DA" w14:textId="77777777" w:rsidR="00BA6A21" w:rsidRPr="00073CD9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991EA7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Băileşti</w:t>
            </w:r>
          </w:p>
          <w:p w14:paraId="4539BB31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</w:t>
            </w:r>
          </w:p>
          <w:p w14:paraId="52CF2E6D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– expedieri</w:t>
            </w:r>
          </w:p>
        </w:tc>
        <w:tc>
          <w:tcPr>
            <w:tcW w:w="98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34ED74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toată linia </w:t>
            </w:r>
          </w:p>
          <w:p w14:paraId="16865D86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şi </w:t>
            </w:r>
          </w:p>
          <w:p w14:paraId="3BBEA430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12</w:t>
            </w: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AD9C5B" w14:textId="77777777" w:rsidR="00BA6A21" w:rsidRPr="00CC123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CC1231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5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541D82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FCE4E3" w14:textId="77777777" w:rsidR="00BA6A21" w:rsidRPr="00CC1231" w:rsidRDefault="00BA6A21">
            <w:pPr>
              <w:spacing w:before="40" w:after="40" w:line="360" w:lineRule="auto"/>
              <w:ind w:left="57" w:right="57"/>
              <w:jc w:val="center"/>
              <w:rPr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E5983B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A6A21" w14:paraId="2B617ED3" w14:textId="77777777">
        <w:trPr>
          <w:cantSplit/>
          <w:trHeight w:val="367"/>
          <w:jc w:val="center"/>
        </w:trPr>
        <w:tc>
          <w:tcPr>
            <w:tcW w:w="62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4B302B" w14:textId="77777777" w:rsidR="00BA6A21" w:rsidRDefault="00BA6A21" w:rsidP="00BA6A21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83A090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B37DF7" w14:textId="77777777" w:rsidR="00BA6A21" w:rsidRPr="00073CD9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F45BC7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Băileşti</w:t>
            </w:r>
          </w:p>
          <w:p w14:paraId="64719C1C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98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7ECE90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TDJ 11/13</w:t>
            </w: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C755D6" w14:textId="77777777" w:rsidR="00BA6A21" w:rsidRPr="00CC123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5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34BF65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9F5890" w14:textId="77777777" w:rsidR="00BA6A21" w:rsidRPr="00CC1231" w:rsidRDefault="00BA6A21">
            <w:pPr>
              <w:spacing w:before="40" w:after="40" w:line="360" w:lineRule="auto"/>
              <w:ind w:left="57" w:right="57"/>
              <w:jc w:val="center"/>
              <w:rPr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15621C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Cu acces la liniile 3, 7 și 8 Cap X.</w:t>
            </w:r>
          </w:p>
        </w:tc>
      </w:tr>
      <w:tr w:rsidR="00BA6A21" w14:paraId="69698944" w14:textId="77777777">
        <w:trPr>
          <w:cantSplit/>
          <w:trHeight w:val="266"/>
          <w:jc w:val="center"/>
        </w:trPr>
        <w:tc>
          <w:tcPr>
            <w:tcW w:w="62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4B3666" w14:textId="77777777" w:rsidR="00BA6A21" w:rsidRDefault="00BA6A21" w:rsidP="00BA6A21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72C76A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58F79D" w14:textId="77777777" w:rsidR="00BA6A21" w:rsidRPr="00073CD9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200E29" w14:textId="77777777" w:rsidR="00BA6A21" w:rsidRDefault="00BA6A21">
            <w:pPr>
              <w:pStyle w:val="Heading2"/>
              <w:spacing w:before="40" w:after="40"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St. Moţăţei</w:t>
            </w:r>
          </w:p>
          <w:p w14:paraId="6CCC29B6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</w:t>
            </w:r>
          </w:p>
          <w:p w14:paraId="6F691DC1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– expedieri</w:t>
            </w:r>
          </w:p>
        </w:tc>
        <w:tc>
          <w:tcPr>
            <w:tcW w:w="98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A77205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68CDFBDC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442327" w14:textId="77777777" w:rsidR="00BA6A21" w:rsidRPr="00CC123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CC1231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5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056F26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85F8CB" w14:textId="77777777" w:rsidR="00BA6A21" w:rsidRPr="00CC123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A6647A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Şi peste sch. 3, 4, 5 şi 6.</w:t>
            </w:r>
          </w:p>
        </w:tc>
      </w:tr>
      <w:tr w:rsidR="00BA6A21" w14:paraId="687F6CB1" w14:textId="77777777">
        <w:trPr>
          <w:cantSplit/>
          <w:trHeight w:val="266"/>
          <w:jc w:val="center"/>
        </w:trPr>
        <w:tc>
          <w:tcPr>
            <w:tcW w:w="62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C3D3BE" w14:textId="77777777" w:rsidR="00BA6A21" w:rsidRDefault="00BA6A21" w:rsidP="00BA6A21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9ED1ED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E849E3" w14:textId="77777777" w:rsidR="00BA6A21" w:rsidRPr="00073CD9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676CAB" w14:textId="77777777" w:rsidR="00BA6A21" w:rsidRDefault="00BA6A21">
            <w:pPr>
              <w:pStyle w:val="Heading2"/>
              <w:spacing w:before="40" w:after="40"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St. Moţăţei</w:t>
            </w:r>
          </w:p>
          <w:p w14:paraId="4AC0C8D7" w14:textId="77777777" w:rsidR="00BA6A21" w:rsidRDefault="00BA6A21">
            <w:pPr>
              <w:pStyle w:val="Heading2"/>
              <w:spacing w:before="40" w:after="40"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Cap X + Cap Y</w:t>
            </w:r>
          </w:p>
        </w:tc>
        <w:tc>
          <w:tcPr>
            <w:tcW w:w="98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E5CF86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6B572556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3 - 5 </w:t>
            </w:r>
          </w:p>
          <w:p w14:paraId="09405665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și </w:t>
            </w:r>
          </w:p>
          <w:p w14:paraId="043F27CD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4 - 6</w:t>
            </w: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E6A56A" w14:textId="77777777" w:rsidR="00BA6A21" w:rsidRPr="00CC123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5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6480FC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B54D91" w14:textId="77777777" w:rsidR="00BA6A21" w:rsidRPr="00CC123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6D7DA1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7796E0A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linia 2.</w:t>
            </w:r>
          </w:p>
        </w:tc>
      </w:tr>
      <w:tr w:rsidR="00BA6A21" w14:paraId="21DA0260" w14:textId="77777777">
        <w:trPr>
          <w:cantSplit/>
          <w:trHeight w:val="266"/>
          <w:jc w:val="center"/>
        </w:trPr>
        <w:tc>
          <w:tcPr>
            <w:tcW w:w="62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79B430" w14:textId="77777777" w:rsidR="00BA6A21" w:rsidRDefault="00BA6A21" w:rsidP="00BA6A21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02993D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BD801F" w14:textId="77777777" w:rsidR="00BA6A21" w:rsidRPr="00073CD9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E8D943" w14:textId="77777777" w:rsidR="00BA6A21" w:rsidRDefault="00BA6A21">
            <w:pPr>
              <w:pStyle w:val="Heading2"/>
              <w:spacing w:before="40" w:after="40"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St. Moţăţei</w:t>
            </w:r>
          </w:p>
          <w:p w14:paraId="10E3BB6E" w14:textId="77777777" w:rsidR="00BA6A21" w:rsidRDefault="00BA6A21">
            <w:pPr>
              <w:pStyle w:val="Heading2"/>
              <w:spacing w:before="40" w:after="40"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linia 3, Cap Y</w:t>
            </w:r>
          </w:p>
        </w:tc>
        <w:tc>
          <w:tcPr>
            <w:tcW w:w="98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9A2782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200 m de la călcâi sch. 6</w:t>
            </w: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EA50B6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5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272F95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593C52" w14:textId="77777777" w:rsidR="00BA6A21" w:rsidRPr="00CC123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6C03C9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A6A21" w:rsidRPr="00946C19" w14:paraId="24785932" w14:textId="77777777">
        <w:trPr>
          <w:cantSplit/>
          <w:trHeight w:val="50"/>
          <w:jc w:val="center"/>
        </w:trPr>
        <w:tc>
          <w:tcPr>
            <w:tcW w:w="62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99D3DF" w14:textId="77777777" w:rsidR="00BA6A21" w:rsidRDefault="00BA6A21" w:rsidP="00BA6A21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61F849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7F0666" w14:textId="77777777" w:rsidR="00BA6A21" w:rsidRPr="00073CD9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2556E3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 . Calafat</w:t>
            </w:r>
          </w:p>
          <w:p w14:paraId="13832898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1A</w:t>
            </w:r>
          </w:p>
          <w:p w14:paraId="29B918CD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98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F9322F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071A61" w14:textId="77777777" w:rsidR="00BA6A21" w:rsidRPr="00CC123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CC1231">
              <w:rPr>
                <w:b/>
                <w:bCs/>
                <w:sz w:val="36"/>
                <w:szCs w:val="36"/>
              </w:rPr>
              <w:t>20</w:t>
            </w:r>
          </w:p>
        </w:tc>
        <w:tc>
          <w:tcPr>
            <w:tcW w:w="85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8BC4E5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0D4DE0" w14:textId="77777777" w:rsidR="00BA6A21" w:rsidRPr="00CC123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714531" w14:textId="77777777" w:rsidR="00BA6A21" w:rsidRPr="00946C19" w:rsidRDefault="00BA6A21">
            <w:pPr>
              <w:spacing w:before="40" w:after="40" w:line="360" w:lineRule="auto"/>
              <w:ind w:left="57" w:right="57"/>
              <w:rPr>
                <w:b/>
                <w:bCs/>
                <w:i/>
                <w:sz w:val="20"/>
              </w:rPr>
            </w:pPr>
          </w:p>
        </w:tc>
      </w:tr>
      <w:tr w:rsidR="00BA6A21" w:rsidRPr="00946C19" w14:paraId="388B0A6C" w14:textId="77777777">
        <w:trPr>
          <w:cantSplit/>
          <w:trHeight w:val="50"/>
          <w:jc w:val="center"/>
        </w:trPr>
        <w:tc>
          <w:tcPr>
            <w:tcW w:w="62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029853" w14:textId="77777777" w:rsidR="00BA6A21" w:rsidRDefault="00BA6A21" w:rsidP="00BA6A21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9A74BA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7CF5D5" w14:textId="77777777" w:rsidR="00BA6A21" w:rsidRPr="00073CD9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EFECA9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Calafat</w:t>
            </w:r>
          </w:p>
          <w:p w14:paraId="0156C1AD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3 </w:t>
            </w:r>
          </w:p>
          <w:p w14:paraId="7850B8C0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– expedieri</w:t>
            </w:r>
          </w:p>
        </w:tc>
        <w:tc>
          <w:tcPr>
            <w:tcW w:w="98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CC92B7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254A54" w14:textId="77777777" w:rsidR="00BA6A21" w:rsidRPr="00CC123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5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A135CE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9A1002" w14:textId="77777777" w:rsidR="00BA6A21" w:rsidRPr="00CC123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64E3FD" w14:textId="77777777" w:rsidR="00BA6A21" w:rsidRPr="00946C19" w:rsidRDefault="00BA6A21">
            <w:pPr>
              <w:spacing w:before="40" w:after="40" w:line="360" w:lineRule="auto"/>
              <w:ind w:left="57" w:right="57"/>
              <w:rPr>
                <w:b/>
                <w:bCs/>
                <w:i/>
                <w:sz w:val="20"/>
              </w:rPr>
            </w:pPr>
          </w:p>
        </w:tc>
      </w:tr>
      <w:tr w:rsidR="00BA6A21" w:rsidRPr="00946C19" w14:paraId="02DE4BF7" w14:textId="77777777">
        <w:trPr>
          <w:cantSplit/>
          <w:trHeight w:val="1083"/>
          <w:jc w:val="center"/>
        </w:trPr>
        <w:tc>
          <w:tcPr>
            <w:tcW w:w="62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1B9CD6" w14:textId="77777777" w:rsidR="00BA6A21" w:rsidRDefault="00BA6A21" w:rsidP="00BA6A21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5CA225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C54E91" w14:textId="77777777" w:rsidR="00BA6A21" w:rsidRPr="00073CD9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63E472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Calafat</w:t>
            </w:r>
          </w:p>
          <w:p w14:paraId="3A3FC61A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4 </w:t>
            </w:r>
          </w:p>
          <w:p w14:paraId="3B9FA15F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– expedieri</w:t>
            </w:r>
          </w:p>
        </w:tc>
        <w:tc>
          <w:tcPr>
            <w:tcW w:w="98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FE8FC0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toate liniile</w:t>
            </w: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DDBB93" w14:textId="77777777" w:rsidR="00BA6A21" w:rsidRPr="00CC123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5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71D5EF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29225F" w14:textId="77777777" w:rsidR="00BA6A21" w:rsidRPr="00CC123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184366" w14:textId="77777777" w:rsidR="00BA6A21" w:rsidRPr="00946C19" w:rsidRDefault="00BA6A21">
            <w:pPr>
              <w:spacing w:before="40" w:after="40" w:line="360" w:lineRule="auto"/>
              <w:ind w:left="57" w:right="57"/>
              <w:rPr>
                <w:b/>
                <w:bCs/>
                <w:i/>
                <w:sz w:val="20"/>
              </w:rPr>
            </w:pPr>
            <w:r>
              <w:rPr>
                <w:b/>
                <w:bCs/>
                <w:i/>
                <w:sz w:val="20"/>
              </w:rPr>
              <w:t xml:space="preserve">Afectează intrări - ieşiri peste sch. 5, 9, 16 şi 18. </w:t>
            </w:r>
          </w:p>
        </w:tc>
      </w:tr>
      <w:tr w:rsidR="00BA6A21" w:rsidRPr="00946C19" w14:paraId="0680C244" w14:textId="77777777">
        <w:trPr>
          <w:cantSplit/>
          <w:trHeight w:val="1143"/>
          <w:jc w:val="center"/>
        </w:trPr>
        <w:tc>
          <w:tcPr>
            <w:tcW w:w="62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150724" w14:textId="77777777" w:rsidR="00BA6A21" w:rsidRDefault="00BA6A21" w:rsidP="00BA6A21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BFC3B4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C38FC9" w14:textId="77777777" w:rsidR="00BA6A21" w:rsidRPr="00073CD9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6FB8C2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Calafat </w:t>
            </w:r>
          </w:p>
          <w:p w14:paraId="470FC0CC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7a</w:t>
            </w:r>
          </w:p>
          <w:p w14:paraId="4264262E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98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1984E9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0C9C16" w14:textId="77777777" w:rsidR="00BA6A21" w:rsidRPr="00CC123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CC1231">
              <w:rPr>
                <w:b/>
                <w:bCs/>
                <w:sz w:val="36"/>
                <w:szCs w:val="36"/>
              </w:rPr>
              <w:t>1</w:t>
            </w:r>
            <w:r>
              <w:rPr>
                <w:b/>
                <w:bCs/>
                <w:sz w:val="36"/>
                <w:szCs w:val="36"/>
              </w:rPr>
              <w:t>0</w:t>
            </w:r>
          </w:p>
        </w:tc>
        <w:tc>
          <w:tcPr>
            <w:tcW w:w="85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CCCFBD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4A2DAC" w14:textId="77777777" w:rsidR="00BA6A21" w:rsidRPr="00CC123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C6F92D" w14:textId="77777777" w:rsidR="00BA6A21" w:rsidRPr="00946C19" w:rsidRDefault="00BA6A21">
            <w:pPr>
              <w:spacing w:before="40" w:after="40" w:line="360" w:lineRule="auto"/>
              <w:ind w:left="57" w:right="57"/>
              <w:rPr>
                <w:b/>
                <w:bCs/>
                <w:i/>
                <w:sz w:val="20"/>
              </w:rPr>
            </w:pPr>
            <w:r w:rsidRPr="00946C19">
              <w:rPr>
                <w:b/>
                <w:bCs/>
                <w:i/>
                <w:sz w:val="20"/>
              </w:rPr>
              <w:t>Şi peste schimbătorii</w:t>
            </w:r>
          </w:p>
          <w:p w14:paraId="7F51F714" w14:textId="77777777" w:rsidR="00BA6A21" w:rsidRPr="00946C19" w:rsidRDefault="00BA6A21">
            <w:pPr>
              <w:spacing w:before="40" w:after="40" w:line="360" w:lineRule="auto"/>
              <w:ind w:left="57" w:right="57"/>
              <w:rPr>
                <w:b/>
                <w:bCs/>
                <w:i/>
                <w:sz w:val="20"/>
              </w:rPr>
            </w:pPr>
            <w:r w:rsidRPr="00946C19">
              <w:rPr>
                <w:b/>
                <w:bCs/>
                <w:i/>
                <w:sz w:val="20"/>
              </w:rPr>
              <w:t>25</w:t>
            </w:r>
            <w:r>
              <w:rPr>
                <w:b/>
                <w:bCs/>
                <w:i/>
                <w:sz w:val="20"/>
              </w:rPr>
              <w:t xml:space="preserve"> și </w:t>
            </w:r>
            <w:r w:rsidRPr="00946C19">
              <w:rPr>
                <w:b/>
                <w:bCs/>
                <w:i/>
                <w:sz w:val="20"/>
              </w:rPr>
              <w:t xml:space="preserve"> 10.</w:t>
            </w:r>
          </w:p>
        </w:tc>
      </w:tr>
      <w:tr w:rsidR="00BA6A21" w:rsidRPr="00946C19" w14:paraId="045BB0C1" w14:textId="77777777">
        <w:trPr>
          <w:cantSplit/>
          <w:trHeight w:val="181"/>
          <w:jc w:val="center"/>
        </w:trPr>
        <w:tc>
          <w:tcPr>
            <w:tcW w:w="62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A951E5" w14:textId="77777777" w:rsidR="00BA6A21" w:rsidRDefault="00BA6A21" w:rsidP="00BA6A21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B77198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8D9EED" w14:textId="77777777" w:rsidR="00BA6A21" w:rsidRPr="00073CD9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16A13F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Calafat</w:t>
            </w:r>
          </w:p>
          <w:p w14:paraId="1134BBBE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6 </w:t>
            </w:r>
          </w:p>
          <w:p w14:paraId="2F1310F0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98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7D8169" w14:textId="77777777" w:rsidR="00BA6A21" w:rsidRDefault="00BA6A21">
            <w:pPr>
              <w:spacing w:before="120" w:after="40" w:line="360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2EDA51CB" w14:textId="77777777" w:rsidR="00BA6A21" w:rsidRDefault="00BA6A21">
            <w:pPr>
              <w:spacing w:after="40" w:line="360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809884" w14:textId="77777777" w:rsidR="00BA6A21" w:rsidRPr="00CC123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CC1231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5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67A32B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EB90B2" w14:textId="77777777" w:rsidR="00BA6A21" w:rsidRPr="00CC123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1AE1F8" w14:textId="77777777" w:rsidR="00BA6A21" w:rsidRPr="00946C19" w:rsidRDefault="00BA6A2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A6A21" w14:paraId="635839E3" w14:textId="77777777">
        <w:trPr>
          <w:cantSplit/>
          <w:trHeight w:val="50"/>
          <w:jc w:val="center"/>
        </w:trPr>
        <w:tc>
          <w:tcPr>
            <w:tcW w:w="62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987E6E" w14:textId="77777777" w:rsidR="00BA6A21" w:rsidRDefault="00BA6A21" w:rsidP="00BA6A21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372325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4C0C79" w14:textId="77777777" w:rsidR="00BA6A21" w:rsidRPr="00073CD9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87431D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Calafat</w:t>
            </w:r>
          </w:p>
          <w:p w14:paraId="0326A27B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5b</w:t>
            </w:r>
          </w:p>
        </w:tc>
        <w:tc>
          <w:tcPr>
            <w:tcW w:w="98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33EE5F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toată linia </w:t>
            </w:r>
          </w:p>
          <w:p w14:paraId="6F4C9A5D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şi</w:t>
            </w:r>
          </w:p>
          <w:p w14:paraId="68CAC942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11, 13,  17</w:t>
            </w:r>
          </w:p>
          <w:p w14:paraId="4697E356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şi 19</w:t>
            </w: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F92578" w14:textId="77777777" w:rsidR="00BA6A21" w:rsidRPr="00CC123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CC1231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5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1F5485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FA49AF" w14:textId="77777777" w:rsidR="00BA6A21" w:rsidRPr="00CC123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E99078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A6A21" w14:paraId="2D1E8102" w14:textId="77777777">
        <w:trPr>
          <w:cantSplit/>
          <w:trHeight w:val="50"/>
          <w:jc w:val="center"/>
        </w:trPr>
        <w:tc>
          <w:tcPr>
            <w:tcW w:w="62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B1A1B1" w14:textId="77777777" w:rsidR="00BA6A21" w:rsidRDefault="00BA6A21" w:rsidP="00BA6A21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94D02E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033620" w14:textId="77777777" w:rsidR="00BA6A21" w:rsidRPr="00073CD9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40330F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Calafat</w:t>
            </w:r>
          </w:p>
        </w:tc>
        <w:tc>
          <w:tcPr>
            <w:tcW w:w="98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F37A39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</w:t>
            </w:r>
          </w:p>
          <w:p w14:paraId="25A4CA41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9 Pa</w:t>
            </w: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EFE885" w14:textId="77777777" w:rsidR="00BA6A21" w:rsidRPr="00CC123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5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B8060A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CC91AA" w14:textId="77777777" w:rsidR="00BA6A21" w:rsidRPr="00CC123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FCED0B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Și peste sch. 21 și 23.</w:t>
            </w:r>
          </w:p>
        </w:tc>
      </w:tr>
      <w:tr w:rsidR="00BA6A21" w14:paraId="0321F3B0" w14:textId="77777777">
        <w:trPr>
          <w:cantSplit/>
          <w:trHeight w:val="50"/>
          <w:jc w:val="center"/>
        </w:trPr>
        <w:tc>
          <w:tcPr>
            <w:tcW w:w="62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48048B" w14:textId="77777777" w:rsidR="00BA6A21" w:rsidRDefault="00BA6A21" w:rsidP="00BA6A21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E301AB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351+000</w:t>
            </w:r>
          </w:p>
          <w:p w14:paraId="06C3C74E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351+100</w:t>
            </w: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C1A812" w14:textId="77777777" w:rsidR="00BA6A21" w:rsidRPr="00073CD9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597EDF" w14:textId="77777777" w:rsidR="00BA6A21" w:rsidRPr="00C94BCD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Ramificație Golenți – Pod Vidin, peste sch 4R</w:t>
            </w:r>
          </w:p>
        </w:tc>
        <w:tc>
          <w:tcPr>
            <w:tcW w:w="98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652406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23F369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5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3DFF73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7DC5CE" w14:textId="77777777" w:rsidR="00BA6A21" w:rsidRPr="00CC123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1A404F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</w:tbl>
    <w:p w14:paraId="488E6A5F" w14:textId="77777777" w:rsidR="00BA6A21" w:rsidRDefault="00BA6A21">
      <w:pPr>
        <w:spacing w:before="40" w:after="40" w:line="192" w:lineRule="auto"/>
        <w:ind w:right="57"/>
        <w:rPr>
          <w:sz w:val="20"/>
        </w:rPr>
      </w:pPr>
    </w:p>
    <w:p w14:paraId="727DDFD5" w14:textId="77777777" w:rsidR="00BA6A21" w:rsidRPr="005905D7" w:rsidRDefault="00BA6A21" w:rsidP="006B4CB8">
      <w:pPr>
        <w:pStyle w:val="Heading1"/>
        <w:spacing w:line="360" w:lineRule="auto"/>
      </w:pPr>
      <w:r w:rsidRPr="005905D7">
        <w:lastRenderedPageBreak/>
        <w:t>LINIA 116</w:t>
      </w:r>
    </w:p>
    <w:p w14:paraId="6200DF38" w14:textId="77777777" w:rsidR="00BA6A21" w:rsidRPr="005905D7" w:rsidRDefault="00BA6A21" w:rsidP="00D850A8">
      <w:pPr>
        <w:pStyle w:val="Heading1"/>
        <w:spacing w:line="360" w:lineRule="auto"/>
        <w:rPr>
          <w:bCs w:val="0"/>
          <w:sz w:val="8"/>
        </w:rPr>
      </w:pPr>
      <w:r w:rsidRPr="005905D7">
        <w:t>FILIAŞI - LIVEZENI - SIMERIA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5"/>
        <w:gridCol w:w="878"/>
        <w:gridCol w:w="751"/>
        <w:gridCol w:w="2197"/>
        <w:gridCol w:w="870"/>
        <w:gridCol w:w="758"/>
        <w:gridCol w:w="868"/>
        <w:gridCol w:w="763"/>
        <w:gridCol w:w="2486"/>
      </w:tblGrid>
      <w:tr w:rsidR="00BA6A21" w:rsidRPr="00743905" w14:paraId="6946F55A" w14:textId="77777777" w:rsidTr="00481280">
        <w:trPr>
          <w:cantSplit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805676" w14:textId="77777777" w:rsidR="00BA6A21" w:rsidRPr="00743905" w:rsidRDefault="00BA6A21" w:rsidP="00BA6A21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81D505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D5E6B9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01331A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St. Ţânţăreni</w:t>
            </w:r>
          </w:p>
          <w:p w14:paraId="59125BDD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5B0AF2" w14:textId="77777777" w:rsidR="00BA6A21" w:rsidRDefault="00BA6A2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peste sch. 1</w:t>
            </w:r>
          </w:p>
          <w:p w14:paraId="2FBFC1B4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şi 21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76DD6C" w14:textId="77777777" w:rsidR="00BA6A21" w:rsidRPr="00743905" w:rsidRDefault="00BA6A21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195990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8DE7A5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FC6202" w14:textId="77777777" w:rsidR="00BA6A21" w:rsidRDefault="00BA6A21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 xml:space="preserve">Afectează intrări - ieşiri </w:t>
            </w:r>
          </w:p>
          <w:p w14:paraId="1348C1FE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 xml:space="preserve">la linia </w:t>
            </w:r>
            <w:r w:rsidRPr="00743905">
              <w:rPr>
                <w:b/>
                <w:bCs/>
                <w:i/>
                <w:iCs/>
                <w:color w:val="000000"/>
                <w:sz w:val="20"/>
              </w:rPr>
              <w:t>1.</w:t>
            </w:r>
          </w:p>
        </w:tc>
      </w:tr>
      <w:tr w:rsidR="00BA6A21" w:rsidRPr="00743905" w14:paraId="715A10F8" w14:textId="77777777" w:rsidTr="00481280">
        <w:trPr>
          <w:cantSplit/>
          <w:trHeight w:val="77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3F73DB" w14:textId="77777777" w:rsidR="00BA6A21" w:rsidRPr="00743905" w:rsidRDefault="00BA6A21" w:rsidP="00BA6A21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4C838F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5FC71D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6665EC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St. Ţânţăreni</w:t>
            </w:r>
          </w:p>
          <w:p w14:paraId="2960E607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65657A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de la</w:t>
            </w:r>
          </w:p>
          <w:p w14:paraId="1DF29F03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 xml:space="preserve">Cap X până la </w:t>
            </w:r>
            <w:r w:rsidRPr="00743905">
              <w:rPr>
                <w:b/>
                <w:bCs/>
                <w:color w:val="000000"/>
                <w:spacing w:val="-10"/>
                <w:sz w:val="20"/>
              </w:rPr>
              <w:t>axa staţiei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CAF793" w14:textId="77777777" w:rsidR="00BA6A21" w:rsidRPr="00743905" w:rsidRDefault="00BA6A21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88B92A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34565A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E18939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</w:rPr>
              <w:t>Restul liniei este închisă.</w:t>
            </w:r>
          </w:p>
        </w:tc>
      </w:tr>
      <w:tr w:rsidR="00BA6A21" w:rsidRPr="00743905" w14:paraId="29A13361" w14:textId="77777777" w:rsidTr="00481280">
        <w:trPr>
          <w:cantSplit/>
          <w:trHeight w:val="317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49DBF4" w14:textId="77777777" w:rsidR="00BA6A21" w:rsidRPr="00743905" w:rsidRDefault="00BA6A21" w:rsidP="00BA6A21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87DBCF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086892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A070BE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St. Ţânţăreni</w:t>
            </w:r>
          </w:p>
          <w:p w14:paraId="111222B6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linia 3</w:t>
            </w:r>
          </w:p>
          <w:p w14:paraId="7FCA52FD" w14:textId="77777777" w:rsidR="00BA6A21" w:rsidRPr="00743905" w:rsidRDefault="00BA6A21" w:rsidP="00481280">
            <w:pPr>
              <w:spacing w:before="40" w:after="40" w:line="276" w:lineRule="auto"/>
              <w:ind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 xml:space="preserve"> 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DEC0EE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toată 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9C183D" w14:textId="77777777" w:rsidR="00BA6A21" w:rsidRPr="00743905" w:rsidRDefault="00BA6A21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5ADBB0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AACEC6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CB419E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  <w:tr w:rsidR="00BA6A21" w:rsidRPr="00743905" w14:paraId="22B79317" w14:textId="77777777" w:rsidTr="00481280">
        <w:trPr>
          <w:cantSplit/>
          <w:trHeight w:val="317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3CC6B7" w14:textId="77777777" w:rsidR="00BA6A21" w:rsidRPr="00743905" w:rsidRDefault="00BA6A21" w:rsidP="00BA6A21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A00FFB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91DE30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058E4A" w14:textId="77777777" w:rsidR="00BA6A21" w:rsidRPr="00743905" w:rsidRDefault="00BA6A21" w:rsidP="00C208D7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St. Gilort</w:t>
            </w:r>
          </w:p>
          <w:p w14:paraId="70305EDB" w14:textId="77777777" w:rsidR="00BA6A21" w:rsidRPr="00743905" w:rsidRDefault="00BA6A21" w:rsidP="00C208D7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 xml:space="preserve">Cap </w:t>
            </w:r>
            <w:r>
              <w:rPr>
                <w:b/>
                <w:bCs/>
                <w:color w:val="000000"/>
                <w:sz w:val="20"/>
              </w:rPr>
              <w:t>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B3FDAF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 xml:space="preserve">peste sch. </w:t>
            </w:r>
            <w:r>
              <w:rPr>
                <w:b/>
                <w:bCs/>
                <w:color w:val="000000"/>
                <w:sz w:val="20"/>
              </w:rPr>
              <w:t>2 în abatere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17E93C" w14:textId="77777777" w:rsidR="00BA6A21" w:rsidRPr="00743905" w:rsidRDefault="00BA6A21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5B6149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B01A18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E5C5C3" w14:textId="77777777" w:rsidR="00BA6A21" w:rsidRPr="00743905" w:rsidRDefault="00BA6A21" w:rsidP="00C208D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</w:rPr>
              <w:t xml:space="preserve">Cu acces la linia 2 </w:t>
            </w:r>
          </w:p>
          <w:p w14:paraId="01E0A8C7" w14:textId="77777777" w:rsidR="00BA6A21" w:rsidRPr="00743905" w:rsidRDefault="00BA6A21" w:rsidP="00C208D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</w:rPr>
              <w:t>primiri - expedieri.</w:t>
            </w:r>
          </w:p>
        </w:tc>
      </w:tr>
      <w:tr w:rsidR="00BA6A21" w:rsidRPr="00743905" w14:paraId="053BAC49" w14:textId="77777777" w:rsidTr="00481280">
        <w:trPr>
          <w:cantSplit/>
          <w:trHeight w:val="68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92A70E" w14:textId="77777777" w:rsidR="00BA6A21" w:rsidRPr="00743905" w:rsidRDefault="00BA6A21" w:rsidP="00BA6A21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1FC2CA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809F37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68E708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St. Gilort</w:t>
            </w:r>
          </w:p>
          <w:p w14:paraId="25740708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3E91C0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peste sch. 3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6A5667" w14:textId="77777777" w:rsidR="00BA6A21" w:rsidRPr="00743905" w:rsidRDefault="00BA6A21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819DBC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8D19D9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2590E5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</w:rPr>
              <w:t xml:space="preserve">Cu acces la linia 2 </w:t>
            </w:r>
          </w:p>
          <w:p w14:paraId="5B346CB8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</w:rPr>
              <w:t>primiri - expedieri.</w:t>
            </w:r>
          </w:p>
        </w:tc>
      </w:tr>
      <w:tr w:rsidR="00BA6A21" w:rsidRPr="00743905" w14:paraId="0EA9727A" w14:textId="77777777" w:rsidTr="00481280">
        <w:trPr>
          <w:cantSplit/>
          <w:trHeight w:val="68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4D0D09" w14:textId="77777777" w:rsidR="00BA6A21" w:rsidRPr="00743905" w:rsidRDefault="00BA6A21" w:rsidP="00BA6A21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FA0C07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17+830</w:t>
            </w:r>
          </w:p>
          <w:p w14:paraId="66AC48C0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17+880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6FD047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962E87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Gilort -</w:t>
            </w:r>
          </w:p>
          <w:p w14:paraId="5283B8E6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Tu</w:t>
            </w:r>
            <w:r>
              <w:rPr>
                <w:b/>
                <w:bCs/>
                <w:color w:val="000000"/>
                <w:sz w:val="20"/>
              </w:rPr>
              <w:t>r</w:t>
            </w:r>
            <w:r w:rsidRPr="00743905">
              <w:rPr>
                <w:b/>
                <w:bCs/>
                <w:color w:val="000000"/>
                <w:sz w:val="20"/>
              </w:rPr>
              <w:t>burea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5930D0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B26C8F" w14:textId="77777777" w:rsidR="00BA6A21" w:rsidRPr="00743905" w:rsidRDefault="00BA6A21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FB915A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03F6A5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1A06AF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43905">
              <w:rPr>
                <w:b/>
                <w:bCs/>
                <w:iCs/>
                <w:color w:val="000000"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43905">
              <w:rPr>
                <w:b/>
                <w:bCs/>
                <w:iCs/>
                <w:color w:val="000000"/>
                <w:sz w:val="20"/>
              </w:rPr>
              <w:t xml:space="preserve"> două locomotive cuplate.</w:t>
            </w:r>
          </w:p>
          <w:p w14:paraId="6B7F533E" w14:textId="77777777" w:rsidR="00BA6A21" w:rsidRPr="0007721B" w:rsidRDefault="00BA6A21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07721B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BA6A21" w:rsidRPr="00743905" w14:paraId="20C0F0D3" w14:textId="77777777" w:rsidTr="00481280">
        <w:trPr>
          <w:cantSplit/>
          <w:trHeight w:val="68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997D07" w14:textId="77777777" w:rsidR="00BA6A21" w:rsidRPr="00743905" w:rsidRDefault="00BA6A21" w:rsidP="00BA6A21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5E2CB1" w14:textId="77777777" w:rsidR="00BA6A21" w:rsidRDefault="00BA6A2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18+190</w:t>
            </w:r>
          </w:p>
          <w:p w14:paraId="03E55028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18+240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40B772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CA4AA2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Gilort -</w:t>
            </w:r>
          </w:p>
          <w:p w14:paraId="2B9E07DD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Tu</w:t>
            </w:r>
            <w:r>
              <w:rPr>
                <w:b/>
                <w:bCs/>
                <w:color w:val="000000"/>
                <w:sz w:val="20"/>
              </w:rPr>
              <w:t>r</w:t>
            </w:r>
            <w:r w:rsidRPr="00743905">
              <w:rPr>
                <w:b/>
                <w:bCs/>
                <w:color w:val="000000"/>
                <w:sz w:val="20"/>
              </w:rPr>
              <w:t>burea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A0690C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EAE14D" w14:textId="77777777" w:rsidR="00BA6A21" w:rsidRPr="00743905" w:rsidRDefault="00BA6A21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D22F0D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63C4BC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7F5749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43905">
              <w:rPr>
                <w:b/>
                <w:bCs/>
                <w:iCs/>
                <w:color w:val="000000"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43905">
              <w:rPr>
                <w:b/>
                <w:bCs/>
                <w:iCs/>
                <w:color w:val="000000"/>
                <w:sz w:val="20"/>
              </w:rPr>
              <w:t xml:space="preserve"> două locomotive cuplate.</w:t>
            </w:r>
          </w:p>
          <w:p w14:paraId="5D445014" w14:textId="77777777" w:rsidR="00BA6A21" w:rsidRDefault="00BA6A21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 w:rsidRPr="0007721B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BA6A21" w:rsidRPr="00743905" w14:paraId="19EB7A27" w14:textId="77777777" w:rsidTr="00481280">
        <w:trPr>
          <w:cantSplit/>
          <w:trHeight w:val="68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E39529" w14:textId="77777777" w:rsidR="00BA6A21" w:rsidRPr="00743905" w:rsidRDefault="00BA6A21" w:rsidP="00BA6A21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DE1CD0" w14:textId="77777777" w:rsidR="00BA6A21" w:rsidRDefault="00BA6A2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20+645</w:t>
            </w:r>
          </w:p>
          <w:p w14:paraId="69042603" w14:textId="77777777" w:rsidR="00BA6A21" w:rsidRDefault="00BA6A2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20+695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3321BF" w14:textId="77777777" w:rsidR="00BA6A21" w:rsidRDefault="00BA6A2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A2825D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Tu</w:t>
            </w:r>
            <w:r>
              <w:rPr>
                <w:b/>
                <w:bCs/>
                <w:color w:val="000000"/>
                <w:sz w:val="20"/>
              </w:rPr>
              <w:t>r</w:t>
            </w:r>
            <w:r w:rsidRPr="00743905">
              <w:rPr>
                <w:b/>
                <w:bCs/>
                <w:color w:val="000000"/>
                <w:sz w:val="20"/>
              </w:rPr>
              <w:t>burea</w:t>
            </w:r>
            <w:r>
              <w:rPr>
                <w:b/>
                <w:bCs/>
                <w:color w:val="000000"/>
                <w:sz w:val="20"/>
              </w:rPr>
              <w:t xml:space="preserve"> </w:t>
            </w:r>
            <w:r w:rsidRPr="00743905">
              <w:rPr>
                <w:b/>
                <w:bCs/>
                <w:color w:val="000000"/>
                <w:sz w:val="20"/>
              </w:rPr>
              <w:t>-</w:t>
            </w:r>
          </w:p>
          <w:p w14:paraId="40700BCB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Bibe</w:t>
            </w:r>
            <w:r>
              <w:rPr>
                <w:b/>
                <w:bCs/>
                <w:color w:val="000000"/>
                <w:sz w:val="20"/>
              </w:rPr>
              <w:t>ș</w:t>
            </w:r>
            <w:r w:rsidRPr="00743905">
              <w:rPr>
                <w:b/>
                <w:bCs/>
                <w:color w:val="000000"/>
                <w:sz w:val="20"/>
              </w:rPr>
              <w:t>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8134B4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CF9B94" w14:textId="77777777" w:rsidR="00BA6A21" w:rsidRPr="00743905" w:rsidRDefault="00BA6A21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9073D3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B8578B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034CEF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43905">
              <w:rPr>
                <w:b/>
                <w:bCs/>
                <w:iCs/>
                <w:color w:val="000000"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43905">
              <w:rPr>
                <w:b/>
                <w:bCs/>
                <w:iCs/>
                <w:color w:val="000000"/>
                <w:sz w:val="20"/>
              </w:rPr>
              <w:t xml:space="preserve"> două locomotive cuplate.</w:t>
            </w:r>
          </w:p>
          <w:p w14:paraId="43AB33B5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 w:rsidRPr="0007721B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BA6A21" w:rsidRPr="00743905" w14:paraId="7CB3B7E0" w14:textId="77777777" w:rsidTr="00481280">
        <w:trPr>
          <w:cantSplit/>
          <w:trHeight w:val="68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B9E402" w14:textId="77777777" w:rsidR="00BA6A21" w:rsidRPr="00743905" w:rsidRDefault="00BA6A21" w:rsidP="00BA6A21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6D299E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21+600</w:t>
            </w:r>
          </w:p>
          <w:p w14:paraId="55E28D34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21+710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4FF900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107187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Tu</w:t>
            </w:r>
            <w:r>
              <w:rPr>
                <w:b/>
                <w:bCs/>
                <w:color w:val="000000"/>
                <w:sz w:val="20"/>
              </w:rPr>
              <w:t>r</w:t>
            </w:r>
            <w:r w:rsidRPr="00743905">
              <w:rPr>
                <w:b/>
                <w:bCs/>
                <w:color w:val="000000"/>
                <w:sz w:val="20"/>
              </w:rPr>
              <w:t>burea</w:t>
            </w:r>
            <w:r>
              <w:rPr>
                <w:b/>
                <w:bCs/>
                <w:color w:val="000000"/>
                <w:sz w:val="20"/>
              </w:rPr>
              <w:t xml:space="preserve"> </w:t>
            </w:r>
            <w:r w:rsidRPr="00743905">
              <w:rPr>
                <w:b/>
                <w:bCs/>
                <w:color w:val="000000"/>
                <w:sz w:val="20"/>
              </w:rPr>
              <w:t>-</w:t>
            </w:r>
          </w:p>
          <w:p w14:paraId="13E0440D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Bibe</w:t>
            </w:r>
            <w:r>
              <w:rPr>
                <w:b/>
                <w:bCs/>
                <w:color w:val="000000"/>
                <w:sz w:val="20"/>
              </w:rPr>
              <w:t>ș</w:t>
            </w:r>
            <w:r w:rsidRPr="00743905">
              <w:rPr>
                <w:b/>
                <w:bCs/>
                <w:color w:val="000000"/>
                <w:sz w:val="20"/>
              </w:rPr>
              <w:t>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9F71CE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DD9F77" w14:textId="77777777" w:rsidR="00BA6A21" w:rsidRPr="00743905" w:rsidRDefault="00BA6A21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3B517A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B18678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807892" w14:textId="77777777" w:rsidR="00BA6A21" w:rsidRDefault="00BA6A21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43905">
              <w:rPr>
                <w:b/>
                <w:bCs/>
                <w:iCs/>
                <w:color w:val="000000"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43905">
              <w:rPr>
                <w:b/>
                <w:bCs/>
                <w:iCs/>
                <w:color w:val="000000"/>
                <w:sz w:val="20"/>
              </w:rPr>
              <w:t xml:space="preserve"> două locomotive cuplate.</w:t>
            </w:r>
          </w:p>
          <w:p w14:paraId="279E3DC0" w14:textId="77777777" w:rsidR="00BA6A21" w:rsidRPr="00537749" w:rsidRDefault="00BA6A21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Nesemnalizată pe teren.</w:t>
            </w:r>
          </w:p>
        </w:tc>
      </w:tr>
      <w:tr w:rsidR="00BA6A21" w:rsidRPr="00743905" w14:paraId="50DAFEB5" w14:textId="77777777" w:rsidTr="00481280">
        <w:trPr>
          <w:cantSplit/>
          <w:trHeight w:val="68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A2175F" w14:textId="77777777" w:rsidR="00BA6A21" w:rsidRPr="00743905" w:rsidRDefault="00BA6A21" w:rsidP="00BA6A21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6748E5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25+470</w:t>
            </w:r>
          </w:p>
          <w:p w14:paraId="43642134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25+520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5AA194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F594DC" w14:textId="77777777" w:rsidR="00BA6A21" w:rsidRDefault="00BA6A2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St. </w:t>
            </w:r>
            <w:r w:rsidRPr="00743905">
              <w:rPr>
                <w:b/>
                <w:bCs/>
                <w:color w:val="000000"/>
                <w:sz w:val="20"/>
              </w:rPr>
              <w:t>Bibesti</w:t>
            </w:r>
          </w:p>
          <w:p w14:paraId="465CC3EB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linia 1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D4DBEB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05C67F" w14:textId="77777777" w:rsidR="00BA6A21" w:rsidRPr="00743905" w:rsidRDefault="00BA6A21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9CE75A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645325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D67833" w14:textId="77777777" w:rsidR="00BA6A21" w:rsidRDefault="00BA6A21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 xml:space="preserve">Valabil </w:t>
            </w:r>
            <w:r w:rsidRPr="005A7670">
              <w:rPr>
                <w:b/>
                <w:bCs/>
                <w:i/>
                <w:iCs/>
                <w:color w:val="000000"/>
                <w:sz w:val="20"/>
              </w:rPr>
              <w:t>pentru trenurile care au în componență două locomotive cuplate.</w:t>
            </w:r>
          </w:p>
          <w:p w14:paraId="6FCE1A7C" w14:textId="77777777" w:rsidR="00BA6A21" w:rsidRPr="005A7670" w:rsidRDefault="00BA6A21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BA6A21" w:rsidRPr="00743905" w14:paraId="3AB29806" w14:textId="77777777" w:rsidTr="00481280">
        <w:trPr>
          <w:cantSplit/>
          <w:trHeight w:val="297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6A42BD" w14:textId="77777777" w:rsidR="00BA6A21" w:rsidRPr="00743905" w:rsidRDefault="00BA6A21" w:rsidP="00BA6A21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8F3676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29129F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BC6215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St. Bibeşti</w:t>
            </w:r>
          </w:p>
          <w:p w14:paraId="080BB771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 xml:space="preserve">linia 2 </w:t>
            </w:r>
          </w:p>
          <w:p w14:paraId="44892E89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CB185B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toată</w:t>
            </w:r>
          </w:p>
          <w:p w14:paraId="53724C0D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DC6543" w14:textId="77777777" w:rsidR="00BA6A21" w:rsidRPr="00743905" w:rsidRDefault="00BA6A21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25B3AD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6AC2C0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BDFD7D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  <w:tr w:rsidR="00BA6A21" w:rsidRPr="00743905" w14:paraId="05724288" w14:textId="77777777" w:rsidTr="00481280">
        <w:trPr>
          <w:cantSplit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7F026E" w14:textId="77777777" w:rsidR="00BA6A21" w:rsidRPr="00743905" w:rsidRDefault="00BA6A21" w:rsidP="00BA6A21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8D3783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9778AD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FD67C1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St. Musculeşti</w:t>
            </w:r>
          </w:p>
          <w:p w14:paraId="108227F7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43E1D4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peste sch. 5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3B7D94" w14:textId="77777777" w:rsidR="00BA6A21" w:rsidRPr="00743905" w:rsidRDefault="00BA6A21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4D381C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6E5D7E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059B03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</w:rPr>
              <w:t>Cu acces la linia 1</w:t>
            </w:r>
          </w:p>
          <w:p w14:paraId="4418C60A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</w:rPr>
              <w:t>primiri - expedieri.</w:t>
            </w:r>
          </w:p>
        </w:tc>
      </w:tr>
      <w:tr w:rsidR="00BA6A21" w:rsidRPr="00743905" w14:paraId="2159E212" w14:textId="77777777" w:rsidTr="00481280">
        <w:trPr>
          <w:cantSplit/>
          <w:trHeight w:val="2595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6F072B" w14:textId="77777777" w:rsidR="00BA6A21" w:rsidRPr="00743905" w:rsidRDefault="00BA6A21" w:rsidP="00BA6A21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72B318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4D7B94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8AD121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St. Bărbăteşti</w:t>
            </w:r>
          </w:p>
          <w:p w14:paraId="7785BC45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 xml:space="preserve">linia 3 </w:t>
            </w:r>
          </w:p>
          <w:p w14:paraId="6094A8BD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1A364C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 xml:space="preserve">toată linia </w:t>
            </w:r>
          </w:p>
          <w:p w14:paraId="02A1E112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 xml:space="preserve">şi </w:t>
            </w:r>
          </w:p>
          <w:p w14:paraId="174432C1" w14:textId="77777777" w:rsidR="00BA6A21" w:rsidRDefault="00BA6A2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 xml:space="preserve">peste sch. </w:t>
            </w:r>
          </w:p>
          <w:p w14:paraId="2E5BC6F8" w14:textId="77777777" w:rsidR="00BA6A21" w:rsidRDefault="00BA6A2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 xml:space="preserve">5, 7 </w:t>
            </w:r>
          </w:p>
          <w:p w14:paraId="11ECF30F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 xml:space="preserve">şi </w:t>
            </w:r>
          </w:p>
          <w:p w14:paraId="4A354D8E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 xml:space="preserve">TDJ </w:t>
            </w:r>
          </w:p>
          <w:p w14:paraId="79ED28E2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6 / 8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466050" w14:textId="77777777" w:rsidR="00BA6A21" w:rsidRPr="00743905" w:rsidRDefault="00BA6A21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E99A6E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D63EBC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3184CB" w14:textId="77777777" w:rsidR="00BA6A21" w:rsidRDefault="00BA6A21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</w:rPr>
              <w:t xml:space="preserve">Afectează intrări - ieşiri </w:t>
            </w:r>
          </w:p>
          <w:p w14:paraId="18C03910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</w:rPr>
              <w:t>la liniile 3 şi 4.</w:t>
            </w:r>
          </w:p>
        </w:tc>
      </w:tr>
      <w:tr w:rsidR="00BA6A21" w:rsidRPr="00743905" w14:paraId="52FEB956" w14:textId="77777777" w:rsidTr="00481280">
        <w:trPr>
          <w:cantSplit/>
          <w:trHeight w:val="1083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429C6A" w14:textId="77777777" w:rsidR="00BA6A21" w:rsidRPr="00743905" w:rsidRDefault="00BA6A21" w:rsidP="00BA6A21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775A1C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C8C894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C39887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St Bărbăteşti</w:t>
            </w:r>
          </w:p>
          <w:p w14:paraId="5ABF46D0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 xml:space="preserve">linia 4 </w:t>
            </w:r>
          </w:p>
          <w:p w14:paraId="770C763F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21432D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 xml:space="preserve">de la Cap X la </w:t>
            </w:r>
          </w:p>
          <w:p w14:paraId="7B1AEB96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axa staţiei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CCDC51" w14:textId="77777777" w:rsidR="00BA6A21" w:rsidRPr="00743905" w:rsidRDefault="00BA6A21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2CEEF6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D81D8D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F256F5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</w:rPr>
              <w:t>Restul liniei este închisă.</w:t>
            </w:r>
          </w:p>
        </w:tc>
      </w:tr>
      <w:tr w:rsidR="00BA6A21" w:rsidRPr="00743905" w14:paraId="142F9C91" w14:textId="77777777" w:rsidTr="00481280">
        <w:trPr>
          <w:cantSplit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190B43" w14:textId="77777777" w:rsidR="00BA6A21" w:rsidRPr="00743905" w:rsidRDefault="00BA6A21" w:rsidP="00BA6A21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D1B5DA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3A1B9F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42A225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St. Jupâneşti</w:t>
            </w:r>
          </w:p>
          <w:p w14:paraId="175310D4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Cap </w:t>
            </w:r>
            <w:r w:rsidRPr="00743905">
              <w:rPr>
                <w:b/>
                <w:bCs/>
                <w:color w:val="000000"/>
                <w:sz w:val="20"/>
              </w:rPr>
              <w:t>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B94F02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peste sch. 6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18FE90" w14:textId="77777777" w:rsidR="00BA6A21" w:rsidRPr="00743905" w:rsidRDefault="00BA6A21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EAA983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75E035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270E04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</w:rPr>
              <w:t>Afectează intrări - ieşiri</w:t>
            </w:r>
          </w:p>
          <w:p w14:paraId="1851BB93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</w:rPr>
              <w:t xml:space="preserve"> la linia 2</w:t>
            </w:r>
          </w:p>
          <w:p w14:paraId="1295B439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</w:rPr>
              <w:t>primiri - expedieri.</w:t>
            </w:r>
          </w:p>
        </w:tc>
      </w:tr>
      <w:tr w:rsidR="00BA6A21" w:rsidRPr="00743905" w14:paraId="0263E6E4" w14:textId="77777777" w:rsidTr="00481280">
        <w:trPr>
          <w:cantSplit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962073" w14:textId="77777777" w:rsidR="00BA6A21" w:rsidRPr="00743905" w:rsidRDefault="00BA6A21" w:rsidP="00BA6A21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6790F9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45+660</w:t>
            </w:r>
          </w:p>
          <w:p w14:paraId="5B319F4F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45+740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B99303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49907C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St. Cărbuneşti</w:t>
            </w:r>
          </w:p>
          <w:p w14:paraId="4438E04E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linia 2 directă,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01E288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5C5F36" w14:textId="77777777" w:rsidR="00BA6A21" w:rsidRPr="00743905" w:rsidRDefault="00BA6A21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BD725C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D901CC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26C8CD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43905">
              <w:rPr>
                <w:b/>
                <w:bCs/>
                <w:iCs/>
                <w:color w:val="000000"/>
                <w:sz w:val="20"/>
              </w:rPr>
              <w:t xml:space="preserve">Valabil </w:t>
            </w:r>
            <w:r>
              <w:rPr>
                <w:b/>
                <w:bCs/>
                <w:iCs/>
                <w:color w:val="000000"/>
                <w:sz w:val="20"/>
              </w:rPr>
              <w:t xml:space="preserve">inclusiv </w:t>
            </w:r>
            <w:r w:rsidRPr="00743905">
              <w:rPr>
                <w:b/>
                <w:bCs/>
                <w:iCs/>
                <w:color w:val="000000"/>
                <w:sz w:val="20"/>
              </w:rPr>
              <w:t xml:space="preserve">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43905">
              <w:rPr>
                <w:b/>
                <w:bCs/>
                <w:iCs/>
                <w:color w:val="000000"/>
                <w:sz w:val="20"/>
              </w:rPr>
              <w:t xml:space="preserve"> două locomotive cuplate.</w:t>
            </w:r>
          </w:p>
          <w:p w14:paraId="36F22435" w14:textId="77777777" w:rsidR="00BA6A21" w:rsidRPr="001D7D9E" w:rsidRDefault="00BA6A21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Fără inductori.</w:t>
            </w:r>
          </w:p>
        </w:tc>
      </w:tr>
      <w:tr w:rsidR="00BA6A21" w:rsidRPr="00743905" w14:paraId="61247617" w14:textId="77777777" w:rsidTr="00481280">
        <w:trPr>
          <w:cantSplit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9D5FF1" w14:textId="77777777" w:rsidR="00BA6A21" w:rsidRPr="00743905" w:rsidRDefault="00BA6A21" w:rsidP="00BA6A21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76735A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340329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6A0FF7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St. Cărbuneşti</w:t>
            </w:r>
          </w:p>
          <w:p w14:paraId="4DF348ED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Cap X +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418FE8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peste T.D.J.</w:t>
            </w:r>
          </w:p>
          <w:p w14:paraId="333A68A9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5 / 7,</w:t>
            </w:r>
          </w:p>
          <w:p w14:paraId="62CDE9C5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 xml:space="preserve">sch. 11, 17, 24, 26, 30 şi TDJ </w:t>
            </w:r>
          </w:p>
          <w:p w14:paraId="108E0442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en-US"/>
              </w:rPr>
            </w:pPr>
            <w:r w:rsidRPr="00743905">
              <w:rPr>
                <w:b/>
                <w:bCs/>
                <w:color w:val="000000"/>
                <w:sz w:val="20"/>
              </w:rPr>
              <w:t xml:space="preserve">18 </w:t>
            </w:r>
            <w:r w:rsidRPr="00743905">
              <w:rPr>
                <w:b/>
                <w:bCs/>
                <w:color w:val="000000"/>
                <w:sz w:val="20"/>
                <w:lang w:val="en-US"/>
              </w:rPr>
              <w:t>/ 22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461BB6" w14:textId="77777777" w:rsidR="00BA6A21" w:rsidRPr="00743905" w:rsidRDefault="00BA6A21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A1F6C0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83F13B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CA10DE" w14:textId="77777777" w:rsidR="00BA6A21" w:rsidRDefault="00BA6A21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</w:rPr>
              <w:t xml:space="preserve">Afectează intrări - ieşiri </w:t>
            </w:r>
          </w:p>
          <w:p w14:paraId="51F5E379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</w:rPr>
              <w:t>la liniile 3 - 8.</w:t>
            </w:r>
          </w:p>
        </w:tc>
      </w:tr>
      <w:tr w:rsidR="00BA6A21" w:rsidRPr="00743905" w14:paraId="28A7AD18" w14:textId="77777777" w:rsidTr="00481280">
        <w:trPr>
          <w:cantSplit/>
          <w:trHeight w:val="414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D34817" w14:textId="77777777" w:rsidR="00BA6A21" w:rsidRPr="00743905" w:rsidRDefault="00BA6A21" w:rsidP="00BA6A21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817E3D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D4A281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6B1F7C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St. Cărbuneşti</w:t>
            </w:r>
          </w:p>
          <w:p w14:paraId="54A38BD2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37E4D6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toată</w:t>
            </w:r>
          </w:p>
          <w:p w14:paraId="7852AEA5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02E608" w14:textId="77777777" w:rsidR="00BA6A21" w:rsidRPr="00743905" w:rsidRDefault="00BA6A21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3F7E92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E793AF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1988F4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  <w:tr w:rsidR="00BA6A21" w:rsidRPr="00743905" w14:paraId="4A7B8387" w14:textId="77777777" w:rsidTr="00481280">
        <w:trPr>
          <w:cantSplit/>
          <w:trHeight w:val="414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A82AE4" w14:textId="77777777" w:rsidR="00BA6A21" w:rsidRPr="00743905" w:rsidRDefault="00BA6A21" w:rsidP="00BA6A21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824E03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F7931F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D3D16C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Pojogeni</w:t>
            </w:r>
            <w:r>
              <w:rPr>
                <w:b/>
                <w:bCs/>
                <w:color w:val="000000"/>
                <w:sz w:val="20"/>
              </w:rPr>
              <w:t xml:space="preserve"> Cap X + Y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15E8CF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peste T.D.J.</w:t>
            </w:r>
          </w:p>
          <w:p w14:paraId="66913F76" w14:textId="77777777" w:rsidR="00BA6A21" w:rsidRDefault="00BA6A2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 / 5</w:t>
            </w:r>
          </w:p>
          <w:p w14:paraId="6D3C9224" w14:textId="77777777" w:rsidR="00BA6A21" w:rsidRDefault="00BA6A2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și</w:t>
            </w:r>
          </w:p>
          <w:p w14:paraId="47BF6E15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sch. 4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EEF0FA" w14:textId="77777777" w:rsidR="00BA6A21" w:rsidRPr="00743905" w:rsidRDefault="00BA6A21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9F5607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B40EA8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A2FAC8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Cu acces la linia 2.</w:t>
            </w:r>
          </w:p>
        </w:tc>
      </w:tr>
      <w:tr w:rsidR="00BA6A21" w:rsidRPr="00743905" w14:paraId="0C8F871D" w14:textId="77777777" w:rsidTr="00481280">
        <w:trPr>
          <w:cantSplit/>
          <w:trHeight w:val="55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71A6B5" w14:textId="77777777" w:rsidR="00BA6A21" w:rsidRPr="00743905" w:rsidRDefault="00BA6A21" w:rsidP="00BA6A21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1577B2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51+565</w:t>
            </w:r>
          </w:p>
          <w:p w14:paraId="409DD0F0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51+615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6568E6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75EDA3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Pojogeni -</w:t>
            </w:r>
          </w:p>
          <w:p w14:paraId="092A54E5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Copăcioasa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078988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33E84F" w14:textId="77777777" w:rsidR="00BA6A21" w:rsidRPr="00743905" w:rsidRDefault="00BA6A21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63DBD8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F5A956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6E2719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43905">
              <w:rPr>
                <w:b/>
                <w:bCs/>
                <w:iCs/>
                <w:color w:val="000000"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43905">
              <w:rPr>
                <w:b/>
                <w:bCs/>
                <w:iCs/>
                <w:color w:val="000000"/>
                <w:sz w:val="20"/>
              </w:rPr>
              <w:t xml:space="preserve"> două locomotive cuplate.</w:t>
            </w:r>
          </w:p>
          <w:p w14:paraId="12DEE8A4" w14:textId="77777777" w:rsidR="00BA6A21" w:rsidRPr="0007721B" w:rsidRDefault="00BA6A21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07721B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BA6A21" w:rsidRPr="00743905" w14:paraId="5FAD7378" w14:textId="77777777" w:rsidTr="00481280">
        <w:trPr>
          <w:cantSplit/>
          <w:trHeight w:val="55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3F2B77" w14:textId="77777777" w:rsidR="00BA6A21" w:rsidRPr="00743905" w:rsidRDefault="00BA6A21" w:rsidP="00BA6A21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735C76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53+270</w:t>
            </w:r>
          </w:p>
          <w:p w14:paraId="6FAEC174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5</w:t>
            </w:r>
            <w:r>
              <w:rPr>
                <w:b/>
                <w:bCs/>
                <w:color w:val="000000"/>
                <w:sz w:val="20"/>
              </w:rPr>
              <w:t>3</w:t>
            </w:r>
            <w:r w:rsidRPr="00743905">
              <w:rPr>
                <w:b/>
                <w:bCs/>
                <w:color w:val="000000"/>
                <w:sz w:val="20"/>
              </w:rPr>
              <w:t>+</w:t>
            </w:r>
            <w:r>
              <w:rPr>
                <w:b/>
                <w:bCs/>
                <w:color w:val="000000"/>
                <w:sz w:val="20"/>
              </w:rPr>
              <w:t>32</w:t>
            </w:r>
            <w:r w:rsidRPr="00743905">
              <w:rPr>
                <w:b/>
                <w:bCs/>
                <w:color w:val="000000"/>
                <w:sz w:val="20"/>
              </w:rPr>
              <w:t>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406DE3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C462ED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Pojogeni -</w:t>
            </w:r>
          </w:p>
          <w:p w14:paraId="1113E030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Copăcioasa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8C4CDB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6D48F9" w14:textId="77777777" w:rsidR="00BA6A21" w:rsidRPr="00743905" w:rsidRDefault="00BA6A21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954303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3899AA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6BE4DA" w14:textId="77777777" w:rsidR="00BA6A21" w:rsidRDefault="00BA6A21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43905">
              <w:rPr>
                <w:b/>
                <w:bCs/>
                <w:iCs/>
                <w:color w:val="000000"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43905">
              <w:rPr>
                <w:b/>
                <w:bCs/>
                <w:iCs/>
                <w:color w:val="000000"/>
                <w:sz w:val="20"/>
              </w:rPr>
              <w:t xml:space="preserve"> două locomotive cuplate.</w:t>
            </w:r>
          </w:p>
          <w:p w14:paraId="37374DB9" w14:textId="77777777" w:rsidR="00BA6A21" w:rsidRPr="00951746" w:rsidRDefault="00BA6A21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color w:val="000000"/>
                <w:sz w:val="20"/>
              </w:rPr>
            </w:pPr>
            <w:r w:rsidRPr="00951746">
              <w:rPr>
                <w:b/>
                <w:bCs/>
                <w:i/>
                <w:color w:val="000000"/>
                <w:sz w:val="20"/>
              </w:rPr>
              <w:t>Nesemnalizată pe teren.</w:t>
            </w:r>
          </w:p>
        </w:tc>
      </w:tr>
      <w:tr w:rsidR="00BA6A21" w:rsidRPr="00743905" w14:paraId="5A1C4D1F" w14:textId="77777777" w:rsidTr="00481280">
        <w:trPr>
          <w:cantSplit/>
          <w:trHeight w:val="55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33A474" w14:textId="77777777" w:rsidR="00BA6A21" w:rsidRPr="00743905" w:rsidRDefault="00BA6A21" w:rsidP="00BA6A21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38B22A" w14:textId="77777777" w:rsidR="00BA6A21" w:rsidRDefault="00BA6A2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63+600</w:t>
            </w:r>
          </w:p>
          <w:p w14:paraId="0E179555" w14:textId="77777777" w:rsidR="00BA6A21" w:rsidRDefault="00BA6A2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64+600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C88777" w14:textId="77777777" w:rsidR="00BA6A21" w:rsidRDefault="00BA6A2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70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01B2CD" w14:textId="77777777" w:rsidR="00BA6A21" w:rsidRDefault="00BA6A21" w:rsidP="007B6768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Lunca Budieni -</w:t>
            </w:r>
          </w:p>
          <w:p w14:paraId="253542C2" w14:textId="77777777" w:rsidR="00BA6A21" w:rsidRDefault="00BA6A21" w:rsidP="007B6768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Târgu Jiu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4ECF9E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7F8A48" w14:textId="77777777" w:rsidR="00BA6A21" w:rsidRPr="00743905" w:rsidRDefault="00BA6A21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E8DA9A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1715E5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AFC4C4" w14:textId="77777777" w:rsidR="00BA6A21" w:rsidRDefault="00BA6A21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color w:val="000000"/>
                <w:sz w:val="20"/>
              </w:rPr>
            </w:pPr>
            <w:r>
              <w:rPr>
                <w:b/>
                <w:bCs/>
                <w:i/>
                <w:color w:val="000000"/>
                <w:sz w:val="20"/>
              </w:rPr>
              <w:t>Fără inductori.</w:t>
            </w:r>
          </w:p>
        </w:tc>
      </w:tr>
      <w:tr w:rsidR="00BA6A21" w:rsidRPr="00743905" w14:paraId="13AF206C" w14:textId="77777777" w:rsidTr="00481280">
        <w:trPr>
          <w:cantSplit/>
          <w:trHeight w:val="55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C787C4" w14:textId="77777777" w:rsidR="00BA6A21" w:rsidRPr="00743905" w:rsidRDefault="00BA6A21" w:rsidP="00BA6A21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B01417" w14:textId="77777777" w:rsidR="00BA6A21" w:rsidRDefault="00BA6A2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68+900</w:t>
            </w:r>
          </w:p>
          <w:p w14:paraId="34FF7E70" w14:textId="77777777" w:rsidR="00BA6A21" w:rsidRDefault="00BA6A2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69+570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A25E7C" w14:textId="77777777" w:rsidR="00BA6A21" w:rsidRDefault="00BA6A2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0FA60C" w14:textId="77777777" w:rsidR="00BA6A21" w:rsidRDefault="00BA6A2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Lunca Budieni -</w:t>
            </w:r>
          </w:p>
          <w:p w14:paraId="2B61DC86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Târgu Jiu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55C310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293A78" w14:textId="77777777" w:rsidR="00BA6A21" w:rsidRPr="00743905" w:rsidRDefault="00BA6A21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B4D886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E358BC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CFE5CA" w14:textId="77777777" w:rsidR="00BA6A21" w:rsidRDefault="00BA6A21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Fără inductori.</w:t>
            </w:r>
          </w:p>
        </w:tc>
      </w:tr>
      <w:tr w:rsidR="00BA6A21" w:rsidRPr="00743905" w14:paraId="2A44E67A" w14:textId="77777777" w:rsidTr="00481280">
        <w:trPr>
          <w:cantSplit/>
          <w:trHeight w:val="55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7B7EE4" w14:textId="77777777" w:rsidR="00BA6A21" w:rsidRPr="00743905" w:rsidRDefault="00BA6A21" w:rsidP="00BA6A21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BFB862" w14:textId="77777777" w:rsidR="00BA6A21" w:rsidRDefault="00BA6A2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117359" w14:textId="77777777" w:rsidR="00BA6A21" w:rsidRDefault="00BA6A2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82FED1" w14:textId="77777777" w:rsidR="00BA6A21" w:rsidRPr="00743905" w:rsidRDefault="00BA6A21" w:rsidP="00E374FA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St. Târgu Jiu</w:t>
            </w:r>
          </w:p>
          <w:p w14:paraId="66765777" w14:textId="77777777" w:rsidR="00BA6A21" w:rsidRDefault="00BA6A21" w:rsidP="00E374FA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064B44" w14:textId="77777777" w:rsidR="00BA6A21" w:rsidRDefault="00BA6A2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peste sch.</w:t>
            </w:r>
            <w:r>
              <w:rPr>
                <w:b/>
                <w:bCs/>
                <w:color w:val="000000"/>
                <w:sz w:val="20"/>
              </w:rPr>
              <w:t xml:space="preserve"> 3</w:t>
            </w:r>
          </w:p>
          <w:p w14:paraId="3D826424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în abatere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489D42" w14:textId="77777777" w:rsidR="00BA6A21" w:rsidRPr="00743905" w:rsidRDefault="00BA6A21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C5C132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917B4D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33EE2B" w14:textId="77777777" w:rsidR="00BA6A21" w:rsidRDefault="00BA6A21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Afectează intrări - ieşiri la linia 3 tehnică în abatere</w:t>
            </w:r>
          </w:p>
        </w:tc>
      </w:tr>
      <w:tr w:rsidR="00BA6A21" w:rsidRPr="00743905" w14:paraId="79DC47CC" w14:textId="77777777" w:rsidTr="00481280">
        <w:trPr>
          <w:cantSplit/>
          <w:trHeight w:val="55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4A9DBA" w14:textId="77777777" w:rsidR="00BA6A21" w:rsidRPr="00743905" w:rsidRDefault="00BA6A21" w:rsidP="00BA6A21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91C662" w14:textId="77777777" w:rsidR="00BA6A21" w:rsidRDefault="00BA6A2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7460F7" w14:textId="77777777" w:rsidR="00BA6A21" w:rsidRDefault="00BA6A2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B8A286" w14:textId="77777777" w:rsidR="00BA6A21" w:rsidRPr="00743905" w:rsidRDefault="00BA6A21" w:rsidP="00E374FA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St. Târgu Jiu</w:t>
            </w:r>
          </w:p>
          <w:p w14:paraId="2D3FAA66" w14:textId="77777777" w:rsidR="00BA6A21" w:rsidRDefault="00BA6A21" w:rsidP="00E374FA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78DBF9" w14:textId="77777777" w:rsidR="00BA6A21" w:rsidRDefault="00BA6A21" w:rsidP="00E374F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peste sch.</w:t>
            </w:r>
            <w:r>
              <w:rPr>
                <w:b/>
                <w:bCs/>
                <w:color w:val="000000"/>
                <w:sz w:val="20"/>
              </w:rPr>
              <w:t xml:space="preserve"> 13</w:t>
            </w:r>
          </w:p>
          <w:p w14:paraId="7D9BE640" w14:textId="77777777" w:rsidR="00BA6A21" w:rsidRPr="00743905" w:rsidRDefault="00BA6A21" w:rsidP="00E374F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în abatere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DD1CC2" w14:textId="77777777" w:rsidR="00BA6A21" w:rsidRPr="00743905" w:rsidRDefault="00BA6A21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A533E4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C47D81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0FA93C" w14:textId="77777777" w:rsidR="00BA6A21" w:rsidRDefault="00BA6A21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Afectează intrări - ieşiri la liniile 4, 5 și 6  ân abatere</w:t>
            </w:r>
          </w:p>
        </w:tc>
      </w:tr>
      <w:tr w:rsidR="00BA6A21" w:rsidRPr="00743905" w14:paraId="3DB654AE" w14:textId="77777777" w:rsidTr="00481280">
        <w:trPr>
          <w:cantSplit/>
          <w:trHeight w:val="55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BB579F" w14:textId="77777777" w:rsidR="00BA6A21" w:rsidRPr="00743905" w:rsidRDefault="00BA6A21" w:rsidP="00BA6A21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1D21A4" w14:textId="77777777" w:rsidR="00BA6A21" w:rsidRDefault="00BA6A21" w:rsidP="00E374F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A050DE" w14:textId="77777777" w:rsidR="00BA6A21" w:rsidRDefault="00BA6A21" w:rsidP="00E374F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4B28A5" w14:textId="77777777" w:rsidR="00BA6A21" w:rsidRPr="00743905" w:rsidRDefault="00BA6A21" w:rsidP="00E374FA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St. Târgu Jiu</w:t>
            </w:r>
          </w:p>
          <w:p w14:paraId="2B630D2C" w14:textId="77777777" w:rsidR="00BA6A21" w:rsidRDefault="00BA6A21" w:rsidP="00E374FA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 xml:space="preserve">Cap </w:t>
            </w:r>
            <w:r>
              <w:rPr>
                <w:b/>
                <w:bCs/>
                <w:color w:val="000000"/>
                <w:sz w:val="20"/>
              </w:rPr>
              <w:t>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FD128D" w14:textId="77777777" w:rsidR="00BA6A21" w:rsidRDefault="00BA6A21" w:rsidP="00E374F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peste sch.</w:t>
            </w:r>
            <w:r>
              <w:rPr>
                <w:b/>
                <w:bCs/>
                <w:color w:val="000000"/>
                <w:sz w:val="20"/>
              </w:rPr>
              <w:t xml:space="preserve"> 14</w:t>
            </w:r>
          </w:p>
          <w:p w14:paraId="34BD5C3A" w14:textId="77777777" w:rsidR="00BA6A21" w:rsidRPr="00743905" w:rsidRDefault="00BA6A21" w:rsidP="00E374F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în abatere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87EEF7" w14:textId="77777777" w:rsidR="00BA6A21" w:rsidRPr="00743905" w:rsidRDefault="00BA6A21" w:rsidP="00E374FA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E76806" w14:textId="77777777" w:rsidR="00BA6A21" w:rsidRPr="00743905" w:rsidRDefault="00BA6A21" w:rsidP="00E374F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8E9667" w14:textId="77777777" w:rsidR="00BA6A21" w:rsidRPr="00743905" w:rsidRDefault="00BA6A21" w:rsidP="00E374F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2CE0BB" w14:textId="77777777" w:rsidR="00BA6A21" w:rsidRDefault="00BA6A21" w:rsidP="00E374F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Afectează intrări - ieşiri la linia 1</w:t>
            </w:r>
          </w:p>
        </w:tc>
      </w:tr>
      <w:tr w:rsidR="00BA6A21" w:rsidRPr="00743905" w14:paraId="3F9846E1" w14:textId="77777777" w:rsidTr="00481280">
        <w:trPr>
          <w:cantSplit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DB5CAC" w14:textId="77777777" w:rsidR="00BA6A21" w:rsidRPr="00743905" w:rsidRDefault="00BA6A21" w:rsidP="00BA6A21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7EF491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7966D2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6A61C8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St. Târgu Jiu</w:t>
            </w:r>
          </w:p>
          <w:p w14:paraId="6935E0D0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 xml:space="preserve">Cap X </w:t>
            </w:r>
            <w:r>
              <w:rPr>
                <w:b/>
                <w:bCs/>
                <w:color w:val="000000"/>
                <w:sz w:val="20"/>
              </w:rPr>
              <w:t>+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FE7D61" w14:textId="77777777" w:rsidR="00BA6A21" w:rsidRDefault="00BA6A2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peste sch.</w:t>
            </w:r>
            <w:r>
              <w:rPr>
                <w:b/>
                <w:bCs/>
                <w:color w:val="000000"/>
                <w:sz w:val="20"/>
              </w:rPr>
              <w:t xml:space="preserve"> </w:t>
            </w:r>
            <w:r w:rsidRPr="00743905">
              <w:rPr>
                <w:b/>
                <w:bCs/>
                <w:color w:val="000000"/>
                <w:sz w:val="20"/>
              </w:rPr>
              <w:t>27,</w:t>
            </w:r>
            <w:r>
              <w:rPr>
                <w:b/>
                <w:bCs/>
                <w:color w:val="000000"/>
                <w:sz w:val="20"/>
              </w:rPr>
              <w:t xml:space="preserve"> </w:t>
            </w:r>
            <w:r w:rsidRPr="00743905">
              <w:rPr>
                <w:b/>
                <w:bCs/>
                <w:color w:val="000000"/>
                <w:sz w:val="20"/>
              </w:rPr>
              <w:t>22</w:t>
            </w:r>
            <w:r>
              <w:rPr>
                <w:b/>
                <w:bCs/>
                <w:color w:val="000000"/>
                <w:sz w:val="20"/>
              </w:rPr>
              <w:t xml:space="preserve"> </w:t>
            </w:r>
          </w:p>
          <w:p w14:paraId="081CD42C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şi 24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045EF8" w14:textId="77777777" w:rsidR="00BA6A21" w:rsidRPr="00743905" w:rsidRDefault="00BA6A21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BC38C5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DAADE5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4DD2E1" w14:textId="77777777" w:rsidR="00BA6A21" w:rsidRDefault="00BA6A21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</w:rPr>
              <w:t xml:space="preserve">Afectează intrări - ieşiri </w:t>
            </w:r>
          </w:p>
          <w:p w14:paraId="5A9FCD6A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</w:rPr>
              <w:t xml:space="preserve">la liniile </w:t>
            </w:r>
            <w:r>
              <w:rPr>
                <w:b/>
                <w:bCs/>
                <w:i/>
                <w:iCs/>
                <w:color w:val="000000"/>
                <w:sz w:val="20"/>
              </w:rPr>
              <w:t>4</w:t>
            </w:r>
            <w:r w:rsidRPr="00743905">
              <w:rPr>
                <w:b/>
                <w:bCs/>
                <w:i/>
                <w:iCs/>
                <w:color w:val="000000"/>
                <w:sz w:val="20"/>
              </w:rPr>
              <w:t xml:space="preserve"> - 10.</w:t>
            </w:r>
          </w:p>
        </w:tc>
      </w:tr>
      <w:tr w:rsidR="00BA6A21" w:rsidRPr="00743905" w14:paraId="369BE39D" w14:textId="77777777" w:rsidTr="00481280">
        <w:trPr>
          <w:cantSplit/>
          <w:trHeight w:val="373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E40ABE" w14:textId="77777777" w:rsidR="00BA6A21" w:rsidRPr="00743905" w:rsidRDefault="00BA6A21" w:rsidP="00BA6A21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7CEF2A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F01DCA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B387DB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St. Ec. Teodoroiu</w:t>
            </w:r>
          </w:p>
          <w:p w14:paraId="0D6F9C40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 xml:space="preserve">linia 4 </w:t>
            </w:r>
          </w:p>
          <w:p w14:paraId="0DCA05DD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4FB51F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toată</w:t>
            </w:r>
          </w:p>
          <w:p w14:paraId="7EE424D3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65A632" w14:textId="77777777" w:rsidR="00BA6A21" w:rsidRPr="00743905" w:rsidRDefault="00BA6A21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A5833E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A8820A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91B363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  <w:tr w:rsidR="00BA6A21" w:rsidRPr="00743905" w14:paraId="6C6C3B00" w14:textId="77777777" w:rsidTr="00481280">
        <w:trPr>
          <w:cantSplit/>
          <w:trHeight w:val="373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77C140" w14:textId="77777777" w:rsidR="00BA6A21" w:rsidRPr="00743905" w:rsidRDefault="00BA6A21" w:rsidP="00BA6A21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3D651B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77+685</w:t>
            </w:r>
          </w:p>
          <w:p w14:paraId="045C80C6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77+735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C4D5BD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489B22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Ec. Teodoroiu -</w:t>
            </w:r>
          </w:p>
          <w:p w14:paraId="717461B5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Parângu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D54E6C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2E4DD7" w14:textId="77777777" w:rsidR="00BA6A21" w:rsidRPr="00743905" w:rsidRDefault="00BA6A21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6D0B51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5816F1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74E069" w14:textId="77777777" w:rsidR="00BA6A21" w:rsidRDefault="00BA6A21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43905">
              <w:rPr>
                <w:b/>
                <w:bCs/>
                <w:iCs/>
                <w:color w:val="000000"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43905">
              <w:rPr>
                <w:b/>
                <w:bCs/>
                <w:iCs/>
                <w:color w:val="000000"/>
                <w:sz w:val="20"/>
              </w:rPr>
              <w:t xml:space="preserve"> două locomotive cuplate.</w:t>
            </w:r>
          </w:p>
          <w:p w14:paraId="17D1F337" w14:textId="77777777" w:rsidR="00BA6A21" w:rsidRPr="00351657" w:rsidRDefault="00BA6A21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Nesemnalizată pe teren.</w:t>
            </w:r>
          </w:p>
        </w:tc>
      </w:tr>
      <w:tr w:rsidR="00BA6A21" w:rsidRPr="00743905" w14:paraId="3FB24211" w14:textId="77777777" w:rsidTr="00481280">
        <w:trPr>
          <w:cantSplit/>
          <w:trHeight w:val="373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206DC8" w14:textId="77777777" w:rsidR="00BA6A21" w:rsidRPr="00743905" w:rsidRDefault="00BA6A21" w:rsidP="00BA6A21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205204" w14:textId="77777777" w:rsidR="00BA6A21" w:rsidRDefault="00BA6A2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90+300</w:t>
            </w:r>
          </w:p>
          <w:p w14:paraId="74F764C7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90+400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E213C3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1D0836" w14:textId="77777777" w:rsidR="00BA6A21" w:rsidRPr="00743905" w:rsidRDefault="00BA6A21" w:rsidP="00212214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St. Valea Sadului</w:t>
            </w:r>
          </w:p>
          <w:p w14:paraId="19D100CC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peste sch. 2 Cap Y.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184B49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0CD355" w14:textId="77777777" w:rsidR="00BA6A21" w:rsidRPr="00743905" w:rsidRDefault="00BA6A21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145D56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4DADF2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16E094" w14:textId="77777777" w:rsidR="00BA6A21" w:rsidRDefault="00BA6A21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Fără inductori.</w:t>
            </w:r>
          </w:p>
        </w:tc>
      </w:tr>
      <w:tr w:rsidR="00BA6A21" w:rsidRPr="00743905" w14:paraId="5C008C48" w14:textId="77777777" w:rsidTr="00481280">
        <w:trPr>
          <w:cantSplit/>
          <w:trHeight w:val="223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9D57C6" w14:textId="77777777" w:rsidR="00BA6A21" w:rsidRPr="00743905" w:rsidRDefault="00BA6A21" w:rsidP="00BA6A21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3D195B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02640B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C4C560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St. Valea Sadului</w:t>
            </w:r>
          </w:p>
          <w:p w14:paraId="6FD4C35F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 xml:space="preserve">linia 1 </w:t>
            </w:r>
          </w:p>
          <w:p w14:paraId="50580900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primiri -</w:t>
            </w:r>
            <w:r>
              <w:rPr>
                <w:b/>
                <w:bCs/>
                <w:color w:val="000000"/>
                <w:sz w:val="20"/>
              </w:rPr>
              <w:t xml:space="preserve"> </w:t>
            </w:r>
            <w:r w:rsidRPr="00743905">
              <w:rPr>
                <w:b/>
                <w:bCs/>
                <w:color w:val="000000"/>
                <w:sz w:val="20"/>
              </w:rPr>
              <w:t>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5E17A5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toată</w:t>
            </w:r>
          </w:p>
          <w:p w14:paraId="20BDFC32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80C92E" w14:textId="77777777" w:rsidR="00BA6A21" w:rsidRPr="00743905" w:rsidRDefault="00BA6A21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B2BA55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A339CD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ED4F1A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  <w:tr w:rsidR="00BA6A21" w:rsidRPr="00743905" w14:paraId="00BC96D4" w14:textId="77777777" w:rsidTr="00481280">
        <w:trPr>
          <w:cantSplit/>
          <w:trHeight w:val="87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129F51" w14:textId="77777777" w:rsidR="00BA6A21" w:rsidRPr="00743905" w:rsidRDefault="00BA6A21" w:rsidP="00BA6A21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76B541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143564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50E857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 xml:space="preserve">St. </w:t>
            </w:r>
            <w:r>
              <w:rPr>
                <w:b/>
                <w:bCs/>
                <w:color w:val="000000"/>
                <w:sz w:val="20"/>
              </w:rPr>
              <w:t>Meri</w:t>
            </w:r>
          </w:p>
          <w:p w14:paraId="36EE0F1F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6B78DB">
              <w:rPr>
                <w:b/>
                <w:bCs/>
                <w:color w:val="000000"/>
                <w:sz w:val="19"/>
                <w:szCs w:val="19"/>
              </w:rPr>
              <w:t>linia 3 primiri-expedieri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C6F6F8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toată</w:t>
            </w:r>
          </w:p>
          <w:p w14:paraId="1CFD78B7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0CB82E" w14:textId="77777777" w:rsidR="00BA6A21" w:rsidRPr="00743905" w:rsidRDefault="00BA6A21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02A349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3F1AE9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F82BFF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  <w:tr w:rsidR="00BA6A21" w:rsidRPr="00743905" w14:paraId="069314BF" w14:textId="77777777" w:rsidTr="00481280">
        <w:trPr>
          <w:cantSplit/>
          <w:trHeight w:val="87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F2F78A" w14:textId="77777777" w:rsidR="00BA6A21" w:rsidRPr="00743905" w:rsidRDefault="00BA6A21" w:rsidP="00BA6A21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0F4FA3" w14:textId="77777777" w:rsidR="00BA6A21" w:rsidRDefault="00BA6A2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95+700</w:t>
            </w:r>
          </w:p>
          <w:p w14:paraId="5F6EF1BC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97+500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3CAB1D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15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7D4E01" w14:textId="77777777" w:rsidR="00BA6A21" w:rsidRDefault="00BA6A2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Meri</w:t>
            </w:r>
            <w:r>
              <w:rPr>
                <w:b/>
                <w:bCs/>
                <w:color w:val="000000"/>
                <w:sz w:val="20"/>
              </w:rPr>
              <w:t xml:space="preserve"> -</w:t>
            </w:r>
          </w:p>
          <w:p w14:paraId="3A26475E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Lainici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8CB42B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E8B95A" w14:textId="77777777" w:rsidR="00BA6A21" w:rsidRPr="00743905" w:rsidRDefault="00BA6A21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1B8277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690817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6833AC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Fără inductori.</w:t>
            </w:r>
          </w:p>
        </w:tc>
      </w:tr>
      <w:tr w:rsidR="00BA6A21" w:rsidRPr="00743905" w14:paraId="3602B7AB" w14:textId="77777777" w:rsidTr="00481280">
        <w:trPr>
          <w:cantSplit/>
          <w:trHeight w:val="87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8F8CE5" w14:textId="77777777" w:rsidR="00BA6A21" w:rsidRPr="00743905" w:rsidRDefault="00BA6A21" w:rsidP="00BA6A21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1D1F28" w14:textId="77777777" w:rsidR="00BA6A21" w:rsidRDefault="00BA6A2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96+250</w:t>
            </w:r>
          </w:p>
          <w:p w14:paraId="094125F0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96+320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592AF3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D1800C" w14:textId="77777777" w:rsidR="00BA6A21" w:rsidRDefault="00BA6A2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Meri</w:t>
            </w:r>
            <w:r>
              <w:rPr>
                <w:b/>
                <w:bCs/>
                <w:color w:val="000000"/>
                <w:sz w:val="20"/>
              </w:rPr>
              <w:t xml:space="preserve"> -</w:t>
            </w:r>
          </w:p>
          <w:p w14:paraId="362A290C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Lainici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757F4A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A0E9C3" w14:textId="77777777" w:rsidR="00BA6A21" w:rsidRPr="00743905" w:rsidRDefault="00BA6A21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34BA4D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DBFB5B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46B4AB" w14:textId="77777777" w:rsidR="00BA6A21" w:rsidRDefault="00BA6A21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43905">
              <w:rPr>
                <w:b/>
                <w:bCs/>
                <w:iCs/>
                <w:color w:val="000000"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43905">
              <w:rPr>
                <w:b/>
                <w:bCs/>
                <w:iCs/>
                <w:color w:val="000000"/>
                <w:sz w:val="20"/>
              </w:rPr>
              <w:t xml:space="preserve"> două locomotive cuplate.</w:t>
            </w:r>
          </w:p>
          <w:p w14:paraId="768DB918" w14:textId="77777777" w:rsidR="00BA6A21" w:rsidRPr="003B409E" w:rsidRDefault="00BA6A21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3B409E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BA6A21" w:rsidRPr="00743905" w14:paraId="5BA1696E" w14:textId="77777777" w:rsidTr="00481280">
        <w:trPr>
          <w:cantSplit/>
          <w:trHeight w:val="87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4CEEF8" w14:textId="77777777" w:rsidR="00BA6A21" w:rsidRPr="00743905" w:rsidRDefault="00BA6A21" w:rsidP="00BA6A21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                     </w:t>
            </w: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785D63" w14:textId="77777777" w:rsidR="00BA6A21" w:rsidRDefault="00BA6A2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100+420</w:t>
            </w:r>
          </w:p>
          <w:p w14:paraId="67A368C4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100+480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F72430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33F803" w14:textId="77777777" w:rsidR="00BA6A21" w:rsidRDefault="00BA6A2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Meri</w:t>
            </w:r>
            <w:r>
              <w:rPr>
                <w:b/>
                <w:bCs/>
                <w:color w:val="000000"/>
                <w:sz w:val="20"/>
              </w:rPr>
              <w:t xml:space="preserve"> -</w:t>
            </w:r>
          </w:p>
          <w:p w14:paraId="0ABE7C3D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Lainici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B0DEEA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649E09" w14:textId="77777777" w:rsidR="00BA6A21" w:rsidRPr="00743905" w:rsidRDefault="00BA6A21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0F8FBE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0A4902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9FBB87" w14:textId="77777777" w:rsidR="00BA6A21" w:rsidRDefault="00BA6A21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43905">
              <w:rPr>
                <w:b/>
                <w:bCs/>
                <w:iCs/>
                <w:color w:val="000000"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43905">
              <w:rPr>
                <w:b/>
                <w:bCs/>
                <w:iCs/>
                <w:color w:val="000000"/>
                <w:sz w:val="20"/>
              </w:rPr>
              <w:t xml:space="preserve"> două locomotive cuplate.</w:t>
            </w:r>
          </w:p>
          <w:p w14:paraId="5AE9EFCD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3B409E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BA6A21" w:rsidRPr="00743905" w14:paraId="26CA169E" w14:textId="77777777" w:rsidTr="00481280">
        <w:trPr>
          <w:cantSplit/>
          <w:trHeight w:val="89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56989F" w14:textId="77777777" w:rsidR="00BA6A21" w:rsidRPr="00743905" w:rsidRDefault="00BA6A21" w:rsidP="00BA6A21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29E8AC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CFF151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697A4F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St. Lainici</w:t>
            </w:r>
          </w:p>
          <w:p w14:paraId="7285DFEB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 xml:space="preserve">linia 1 </w:t>
            </w:r>
          </w:p>
          <w:p w14:paraId="14EC358E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CF53BD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toată</w:t>
            </w:r>
          </w:p>
          <w:p w14:paraId="60CC5A9E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BD3AE3" w14:textId="77777777" w:rsidR="00BA6A21" w:rsidRPr="00743905" w:rsidRDefault="00BA6A21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88E7FC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38A05C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6CE642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  <w:tr w:rsidR="00BA6A21" w:rsidRPr="00743905" w14:paraId="385C172F" w14:textId="77777777" w:rsidTr="00481280">
        <w:trPr>
          <w:cantSplit/>
          <w:trHeight w:val="70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D27E6C" w14:textId="77777777" w:rsidR="00BA6A21" w:rsidRPr="00743905" w:rsidRDefault="00BA6A21" w:rsidP="00BA6A21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48C99A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10</w:t>
            </w:r>
            <w:r>
              <w:rPr>
                <w:b/>
                <w:bCs/>
                <w:color w:val="000000"/>
                <w:sz w:val="20"/>
              </w:rPr>
              <w:t>3</w:t>
            </w:r>
            <w:r w:rsidRPr="00743905">
              <w:rPr>
                <w:b/>
                <w:bCs/>
                <w:color w:val="000000"/>
                <w:sz w:val="20"/>
              </w:rPr>
              <w:t>+</w:t>
            </w:r>
            <w:r>
              <w:rPr>
                <w:b/>
                <w:bCs/>
                <w:color w:val="000000"/>
                <w:sz w:val="20"/>
              </w:rPr>
              <w:t>930</w:t>
            </w:r>
          </w:p>
          <w:p w14:paraId="4A6B0704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104+</w:t>
            </w:r>
            <w:r>
              <w:rPr>
                <w:b/>
                <w:bCs/>
                <w:color w:val="000000"/>
                <w:sz w:val="20"/>
              </w:rPr>
              <w:t>831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F8F7DA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49200B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Lainici –</w:t>
            </w:r>
          </w:p>
          <w:p w14:paraId="485F022A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Pietrele Albe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E2D9A0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C3BD32" w14:textId="77777777" w:rsidR="00BA6A21" w:rsidRPr="00743905" w:rsidRDefault="00BA6A21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3DFA8F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C22029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588110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Semnalizată ca limitare de viteză.</w:t>
            </w:r>
          </w:p>
        </w:tc>
      </w:tr>
      <w:tr w:rsidR="00BA6A21" w:rsidRPr="00743905" w14:paraId="4884371B" w14:textId="77777777" w:rsidTr="00481280">
        <w:trPr>
          <w:cantSplit/>
          <w:trHeight w:val="70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F22DC8" w14:textId="77777777" w:rsidR="00BA6A21" w:rsidRPr="00743905" w:rsidRDefault="00BA6A21" w:rsidP="00BA6A21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D324FA" w14:textId="77777777" w:rsidR="00BA6A21" w:rsidRDefault="00BA6A2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3E640F" w14:textId="77777777" w:rsidR="00BA6A21" w:rsidRDefault="00BA6A2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917A19" w14:textId="77777777" w:rsidR="00BA6A21" w:rsidRDefault="00BA6A2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St. </w:t>
            </w:r>
            <w:r w:rsidRPr="00743905">
              <w:rPr>
                <w:b/>
                <w:bCs/>
                <w:color w:val="000000"/>
                <w:sz w:val="20"/>
              </w:rPr>
              <w:t>Pietrele Albe</w:t>
            </w:r>
          </w:p>
          <w:p w14:paraId="6B060B70" w14:textId="77777777" w:rsidR="00BA6A21" w:rsidRDefault="00BA6A2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liniile 1 și 2</w:t>
            </w:r>
          </w:p>
          <w:p w14:paraId="61F1B947" w14:textId="77777777" w:rsidR="00BA6A21" w:rsidRDefault="00BA6A2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5DC0B9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toată</w:t>
            </w:r>
          </w:p>
          <w:p w14:paraId="54B72A36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DB2B84" w14:textId="77777777" w:rsidR="00BA6A21" w:rsidRPr="00743905" w:rsidRDefault="00BA6A21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</w:rPr>
              <w:t>1</w:t>
            </w:r>
            <w:r>
              <w:rPr>
                <w:b/>
                <w:bCs/>
                <w:color w:val="000000"/>
                <w:sz w:val="36"/>
                <w:szCs w:val="36"/>
              </w:rPr>
              <w:t>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212EE3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107C54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7E6F64" w14:textId="77777777" w:rsidR="00BA6A21" w:rsidRDefault="00BA6A21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  <w:tr w:rsidR="00BA6A21" w:rsidRPr="00743905" w14:paraId="5A29356B" w14:textId="77777777" w:rsidTr="00481280">
        <w:trPr>
          <w:cantSplit/>
          <w:trHeight w:val="70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42D051" w14:textId="77777777" w:rsidR="00BA6A21" w:rsidRPr="00743905" w:rsidRDefault="00BA6A21" w:rsidP="00BA6A21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3E6E2C" w14:textId="77777777" w:rsidR="00BA6A21" w:rsidRDefault="00BA6A2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113+700</w:t>
            </w:r>
          </w:p>
          <w:p w14:paraId="4715510C" w14:textId="77777777" w:rsidR="00BA6A21" w:rsidRDefault="00BA6A2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113+750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D302A4" w14:textId="77777777" w:rsidR="00BA6A21" w:rsidRDefault="00BA6A2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1919C8" w14:textId="77777777" w:rsidR="00BA6A21" w:rsidRPr="00743905" w:rsidRDefault="00BA6A21" w:rsidP="00722B9C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St. Strâmbuţa</w:t>
            </w:r>
          </w:p>
          <w:p w14:paraId="7EFEDD14" w14:textId="77777777" w:rsidR="00BA6A21" w:rsidRDefault="00BA6A2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peste sch. 2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7436CA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6693DD" w14:textId="77777777" w:rsidR="00BA6A21" w:rsidRPr="00743905" w:rsidRDefault="00BA6A21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434CC4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E4DFFB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7185DC" w14:textId="77777777" w:rsidR="00BA6A21" w:rsidRDefault="00BA6A21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Fără inductori.</w:t>
            </w:r>
          </w:p>
        </w:tc>
      </w:tr>
      <w:tr w:rsidR="00BA6A21" w:rsidRPr="00743905" w14:paraId="74F8E9F6" w14:textId="77777777" w:rsidTr="00481280">
        <w:trPr>
          <w:cantSplit/>
          <w:trHeight w:val="25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F3244E" w14:textId="77777777" w:rsidR="00BA6A21" w:rsidRPr="00743905" w:rsidRDefault="00BA6A21" w:rsidP="00BA6A21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C4CDC0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16440C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3D5F98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St. Strâmbuţa</w:t>
            </w:r>
          </w:p>
          <w:p w14:paraId="76891EE2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 xml:space="preserve">linia 1 </w:t>
            </w:r>
          </w:p>
          <w:p w14:paraId="0572CE0C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576546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toată</w:t>
            </w:r>
          </w:p>
          <w:p w14:paraId="53D4E9C6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192560" w14:textId="77777777" w:rsidR="00BA6A21" w:rsidRPr="00743905" w:rsidRDefault="00BA6A21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BBA28D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57CA6C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FD6AD9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  <w:tr w:rsidR="00BA6A21" w:rsidRPr="00743905" w14:paraId="17019958" w14:textId="77777777" w:rsidTr="00481280">
        <w:trPr>
          <w:cantSplit/>
          <w:trHeight w:val="1640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346820" w14:textId="77777777" w:rsidR="00BA6A21" w:rsidRPr="00743905" w:rsidRDefault="00BA6A21" w:rsidP="00BA6A21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8B3A83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5097D8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DE14A8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St. Livezeni</w:t>
            </w:r>
          </w:p>
          <w:p w14:paraId="65CB4D0B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577AEF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 xml:space="preserve">între </w:t>
            </w:r>
          </w:p>
          <w:p w14:paraId="0E13F7CC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ax Clădire Călători şi km 84+000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15FFD6" w14:textId="77777777" w:rsidR="00BA6A21" w:rsidRPr="00743905" w:rsidRDefault="00BA6A21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048D74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B39DBE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B74C93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</w:rPr>
              <w:t>Între km 84+000 şi călcâiul schimbătorului numărul 12 este porţiune închisă.</w:t>
            </w:r>
          </w:p>
        </w:tc>
      </w:tr>
      <w:tr w:rsidR="00BA6A21" w:rsidRPr="00743905" w14:paraId="28D5854A" w14:textId="77777777" w:rsidTr="00481280">
        <w:trPr>
          <w:cantSplit/>
          <w:trHeight w:val="77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6474B3" w14:textId="77777777" w:rsidR="00BA6A21" w:rsidRPr="00743905" w:rsidRDefault="00BA6A21" w:rsidP="00BA6A21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DDC58E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F099D9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4AFBB0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St. Livezeni</w:t>
            </w:r>
          </w:p>
          <w:p w14:paraId="2DA67152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liniile 4 şi 5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561D38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toată 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ABE3A8" w14:textId="77777777" w:rsidR="00BA6A21" w:rsidRPr="00743905" w:rsidRDefault="00BA6A21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49769A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57D23A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28E492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</w:rPr>
              <w:t>Inclusiv peste schimbătorul numărul 22.</w:t>
            </w:r>
          </w:p>
        </w:tc>
      </w:tr>
      <w:tr w:rsidR="00BA6A21" w:rsidRPr="00743905" w14:paraId="077AFA14" w14:textId="77777777" w:rsidTr="00481280">
        <w:trPr>
          <w:cantSplit/>
          <w:trHeight w:val="748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672FF7" w14:textId="77777777" w:rsidR="00BA6A21" w:rsidRPr="00743905" w:rsidRDefault="00BA6A21" w:rsidP="00BA6A21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A7E687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43B40B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5ECC28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St. Petroșani Călători, linia 3 directă Cap. X peste sch. 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CB0349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49B899" w14:textId="77777777" w:rsidR="00BA6A21" w:rsidRPr="00743905" w:rsidRDefault="00BA6A21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3B9E73" w14:textId="77777777" w:rsidR="00BA6A21" w:rsidRDefault="00BA6A2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79+510</w:t>
            </w:r>
          </w:p>
          <w:p w14:paraId="663A6596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79+460</w:t>
            </w: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581417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15</w:t>
            </w: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07A612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Nesemnalizată pe teren. Stație paralelogram. Afectează intrări - ieşiri la liniile 1 - 3 Cap X.</w:t>
            </w:r>
          </w:p>
        </w:tc>
      </w:tr>
      <w:tr w:rsidR="00BA6A21" w:rsidRPr="00743905" w14:paraId="148D5A54" w14:textId="77777777" w:rsidTr="00481280">
        <w:trPr>
          <w:cantSplit/>
          <w:trHeight w:val="748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D8765C" w14:textId="77777777" w:rsidR="00BA6A21" w:rsidRPr="00743905" w:rsidRDefault="00BA6A21" w:rsidP="00BA6A21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415786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C7A10C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7A1C75" w14:textId="77777777" w:rsidR="00BA6A21" w:rsidRDefault="00BA6A2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St. Petroșani Cap.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A278D7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peste sch 7, 9, 15, 33 și peste TDJ 23/29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029CC2" w14:textId="77777777" w:rsidR="00BA6A21" w:rsidRPr="00743905" w:rsidRDefault="00BA6A21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44915A" w14:textId="77777777" w:rsidR="00BA6A21" w:rsidRDefault="00BA6A2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88D920" w14:textId="77777777" w:rsidR="00BA6A21" w:rsidRDefault="00BA6A2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FE79A4" w14:textId="77777777" w:rsidR="00BA6A21" w:rsidRDefault="00BA6A21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Afectează intrări - ieşiri la liniile 1-12 Cap X.</w:t>
            </w:r>
          </w:p>
        </w:tc>
      </w:tr>
      <w:tr w:rsidR="00BA6A21" w:rsidRPr="00743905" w14:paraId="30570854" w14:textId="77777777" w:rsidTr="00481280">
        <w:trPr>
          <w:cantSplit/>
          <w:trHeight w:val="75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CF0283" w14:textId="77777777" w:rsidR="00BA6A21" w:rsidRPr="00743905" w:rsidRDefault="00BA6A21" w:rsidP="00BA6A21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A025B1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D2E9CA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5FD935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 xml:space="preserve">St. Petroşani </w:t>
            </w:r>
          </w:p>
          <w:p w14:paraId="3D1C6C3E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lini</w:t>
            </w:r>
            <w:r>
              <w:rPr>
                <w:b/>
                <w:bCs/>
                <w:color w:val="000000"/>
                <w:sz w:val="20"/>
              </w:rPr>
              <w:t>ile</w:t>
            </w:r>
            <w:r w:rsidRPr="00743905">
              <w:rPr>
                <w:b/>
                <w:bCs/>
                <w:color w:val="000000"/>
                <w:sz w:val="20"/>
              </w:rPr>
              <w:t xml:space="preserve"> 2</w:t>
            </w:r>
            <w:r>
              <w:rPr>
                <w:b/>
                <w:bCs/>
                <w:color w:val="000000"/>
                <w:sz w:val="20"/>
              </w:rPr>
              <w:t xml:space="preserve"> </w:t>
            </w:r>
            <w:r w:rsidRPr="00743905">
              <w:rPr>
                <w:b/>
                <w:bCs/>
                <w:color w:val="000000"/>
                <w:sz w:val="20"/>
              </w:rPr>
              <w:t xml:space="preserve">B, </w:t>
            </w:r>
            <w:r>
              <w:rPr>
                <w:b/>
                <w:bCs/>
                <w:color w:val="000000"/>
                <w:sz w:val="20"/>
              </w:rPr>
              <w:t xml:space="preserve">7, 8, </w:t>
            </w:r>
            <w:r w:rsidRPr="00743905">
              <w:rPr>
                <w:b/>
                <w:bCs/>
                <w:color w:val="000000"/>
                <w:sz w:val="20"/>
              </w:rPr>
              <w:t>9, 12</w:t>
            </w:r>
            <w:r>
              <w:rPr>
                <w:b/>
                <w:bCs/>
                <w:color w:val="000000"/>
                <w:sz w:val="20"/>
              </w:rPr>
              <w:t>, 13 și 14</w:t>
            </w:r>
            <w:r w:rsidRPr="00743905">
              <w:rPr>
                <w:b/>
                <w:bCs/>
                <w:color w:val="000000"/>
                <w:sz w:val="20"/>
              </w:rPr>
              <w:t xml:space="preserve">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7163E3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toată</w:t>
            </w:r>
          </w:p>
          <w:p w14:paraId="4711BB61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4E4FC2" w14:textId="77777777" w:rsidR="00BA6A21" w:rsidRPr="00743905" w:rsidRDefault="00BA6A21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567EF2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50EFF8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12BFDA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  <w:tr w:rsidR="00BA6A21" w:rsidRPr="00743905" w14:paraId="0BAE9C64" w14:textId="77777777" w:rsidTr="00481280">
        <w:trPr>
          <w:cantSplit/>
          <w:trHeight w:val="75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E75B5B" w14:textId="77777777" w:rsidR="00BA6A21" w:rsidRPr="00743905" w:rsidRDefault="00BA6A21" w:rsidP="00BA6A21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A8678E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99A6F3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A6957E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St. Petroşani Călători</w:t>
            </w:r>
          </w:p>
          <w:p w14:paraId="60C1B4C0" w14:textId="77777777" w:rsidR="00BA6A21" w:rsidRPr="00D73778" w:rsidRDefault="00BA6A2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en-US"/>
              </w:rPr>
            </w:pPr>
            <w:r w:rsidRPr="00743905">
              <w:rPr>
                <w:b/>
                <w:bCs/>
                <w:color w:val="000000"/>
                <w:sz w:val="20"/>
              </w:rPr>
              <w:t xml:space="preserve">linia </w:t>
            </w:r>
            <w:r>
              <w:rPr>
                <w:b/>
                <w:bCs/>
                <w:color w:val="000000"/>
                <w:sz w:val="20"/>
              </w:rPr>
              <w:t>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400983" w14:textId="77777777" w:rsidR="00BA6A21" w:rsidRDefault="00BA6A2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între sch. </w:t>
            </w:r>
          </w:p>
          <w:p w14:paraId="6DB99F4F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56 și 6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2186CD" w14:textId="77777777" w:rsidR="00BA6A21" w:rsidRPr="00D73778" w:rsidRDefault="00BA6A21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en-US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3D1CA5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80CC4B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2A37E1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  <w:tr w:rsidR="00BA6A21" w:rsidRPr="00743905" w14:paraId="7AAA51B8" w14:textId="77777777" w:rsidTr="00481280">
        <w:trPr>
          <w:cantSplit/>
          <w:trHeight w:val="75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B26026" w14:textId="77777777" w:rsidR="00BA6A21" w:rsidRPr="00743905" w:rsidRDefault="00BA6A21" w:rsidP="00BA6A21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1F7803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4BB546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762263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St. Petroșani Cap.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11EF6E" w14:textId="77777777" w:rsidR="00BA6A21" w:rsidRDefault="00BA6A2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peste TDJ 40/46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1B2309" w14:textId="77777777" w:rsidR="00BA6A21" w:rsidRDefault="00BA6A21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1BBC1A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0C153F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980FFF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Afectează intrări - ieşiri la liniile 1-3 Cap Y.</w:t>
            </w:r>
          </w:p>
        </w:tc>
      </w:tr>
      <w:tr w:rsidR="00BA6A21" w:rsidRPr="00743905" w14:paraId="32AFA7C5" w14:textId="77777777" w:rsidTr="00481280">
        <w:trPr>
          <w:cantSplit/>
          <w:trHeight w:val="75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0E06DD" w14:textId="77777777" w:rsidR="00BA6A21" w:rsidRPr="00743905" w:rsidRDefault="00BA6A21" w:rsidP="00BA6A21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2A3269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DCD629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10D204" w14:textId="77777777" w:rsidR="00BA6A21" w:rsidRDefault="00BA6A2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St. Petroşani</w:t>
            </w:r>
            <w:r>
              <w:rPr>
                <w:b/>
                <w:bCs/>
                <w:color w:val="000000"/>
                <w:sz w:val="20"/>
              </w:rPr>
              <w:t xml:space="preserve"> </w:t>
            </w:r>
          </w:p>
          <w:p w14:paraId="2855A551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B3E14D" w14:textId="77777777" w:rsidR="00BA6A21" w:rsidRDefault="00BA6A2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peste diag. </w:t>
            </w:r>
          </w:p>
          <w:p w14:paraId="27D72EC0" w14:textId="77777777" w:rsidR="00BA6A21" w:rsidRDefault="00BA6A2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10 - 16,</w:t>
            </w:r>
          </w:p>
          <w:p w14:paraId="05294542" w14:textId="77777777" w:rsidR="00BA6A21" w:rsidRDefault="00BA6A2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20 - 24</w:t>
            </w:r>
          </w:p>
          <w:p w14:paraId="1B52AFB9" w14:textId="77777777" w:rsidR="00BA6A21" w:rsidRDefault="00BA6A2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și</w:t>
            </w:r>
          </w:p>
          <w:p w14:paraId="4E2C0F44" w14:textId="77777777" w:rsidR="00BA6A21" w:rsidRDefault="00BA6A2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26 - 38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52935A" w14:textId="77777777" w:rsidR="00BA6A21" w:rsidRDefault="00BA6A21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EB8988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081C31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2E7252" w14:textId="77777777" w:rsidR="00BA6A21" w:rsidRDefault="00BA6A21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 xml:space="preserve">Afectează intrări - ieşiri </w:t>
            </w:r>
          </w:p>
          <w:p w14:paraId="16E48A8F" w14:textId="77777777" w:rsidR="00BA6A21" w:rsidRDefault="00BA6A21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 xml:space="preserve">la liniile 1 - 12 abătute </w:t>
            </w:r>
          </w:p>
          <w:p w14:paraId="58A45076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Cap Y.</w:t>
            </w:r>
          </w:p>
        </w:tc>
      </w:tr>
      <w:tr w:rsidR="00BA6A21" w:rsidRPr="00743905" w14:paraId="48E75919" w14:textId="77777777" w:rsidTr="00481280">
        <w:trPr>
          <w:cantSplit/>
          <w:trHeight w:val="75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C3EF6F" w14:textId="77777777" w:rsidR="00BA6A21" w:rsidRPr="00743905" w:rsidRDefault="00BA6A21" w:rsidP="00BA6A21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C53802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0297E3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89E6A3" w14:textId="77777777" w:rsidR="00BA6A21" w:rsidRDefault="00BA6A2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St. Petroşani</w:t>
            </w:r>
            <w:r>
              <w:rPr>
                <w:b/>
                <w:bCs/>
                <w:color w:val="000000"/>
                <w:sz w:val="20"/>
              </w:rPr>
              <w:t xml:space="preserve"> </w:t>
            </w:r>
          </w:p>
          <w:p w14:paraId="5661C8C4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5FE0F9" w14:textId="77777777" w:rsidR="00BA6A21" w:rsidRDefault="00BA6A2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4654CB" w14:textId="77777777" w:rsidR="00BA6A21" w:rsidRDefault="00BA6A21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2FF3A0" w14:textId="77777777" w:rsidR="00BA6A21" w:rsidRDefault="00BA6A2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77+830</w:t>
            </w:r>
          </w:p>
          <w:p w14:paraId="3CA1F700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77+535</w:t>
            </w: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8D857B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30</w:t>
            </w: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46884A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 xml:space="preserve">Stație paralelogram. </w:t>
            </w:r>
          </w:p>
        </w:tc>
      </w:tr>
      <w:tr w:rsidR="00BA6A21" w:rsidRPr="00743905" w14:paraId="0DE705EC" w14:textId="77777777" w:rsidTr="00481280">
        <w:trPr>
          <w:cantSplit/>
          <w:trHeight w:val="75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51E23B" w14:textId="77777777" w:rsidR="00BA6A21" w:rsidRPr="00743905" w:rsidRDefault="00BA6A21" w:rsidP="00BA6A21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60DC94" w14:textId="77777777" w:rsidR="00BA6A21" w:rsidRDefault="00BA6A2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FB1060" w14:textId="77777777" w:rsidR="00BA6A21" w:rsidRDefault="00BA6A2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B02152" w14:textId="77777777" w:rsidR="00BA6A21" w:rsidRDefault="00BA6A2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Petroşani</w:t>
            </w:r>
            <w:r>
              <w:rPr>
                <w:b/>
                <w:bCs/>
                <w:color w:val="000000"/>
                <w:sz w:val="20"/>
              </w:rPr>
              <w:t xml:space="preserve"> -</w:t>
            </w:r>
          </w:p>
          <w:p w14:paraId="4DFB1696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Băniţa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9E637E" w14:textId="77777777" w:rsidR="00BA6A21" w:rsidRDefault="00BA6A2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5B9AF0" w14:textId="77777777" w:rsidR="00BA6A21" w:rsidRDefault="00BA6A21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53AB93" w14:textId="77777777" w:rsidR="00BA6A21" w:rsidRDefault="00BA6A2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74+500</w:t>
            </w:r>
          </w:p>
          <w:p w14:paraId="58E9FDB1" w14:textId="77777777" w:rsidR="00BA6A21" w:rsidRDefault="00BA6A2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71+000</w:t>
            </w: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B66098" w14:textId="77777777" w:rsidR="00BA6A21" w:rsidRDefault="00BA6A2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30</w:t>
            </w: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A47346" w14:textId="77777777" w:rsidR="00BA6A21" w:rsidRDefault="00BA6A21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Fără inductori.</w:t>
            </w:r>
          </w:p>
        </w:tc>
      </w:tr>
      <w:tr w:rsidR="00BA6A21" w:rsidRPr="00743905" w14:paraId="5C3DF2A0" w14:textId="77777777" w:rsidTr="00481280">
        <w:trPr>
          <w:cantSplit/>
          <w:trHeight w:val="75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DAD8C4" w14:textId="77777777" w:rsidR="00BA6A21" w:rsidRPr="00743905" w:rsidRDefault="00BA6A21" w:rsidP="00BA6A21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BAD395" w14:textId="77777777" w:rsidR="00BA6A21" w:rsidRDefault="00BA6A2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68+600</w:t>
            </w:r>
          </w:p>
          <w:p w14:paraId="2A53E90D" w14:textId="77777777" w:rsidR="00BA6A21" w:rsidRDefault="00BA6A2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68+500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205D1B" w14:textId="77777777" w:rsidR="00BA6A21" w:rsidRDefault="00BA6A2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15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A0B64B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St. Băniţa</w:t>
            </w:r>
          </w:p>
          <w:p w14:paraId="447E1ADC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lini</w:t>
            </w:r>
            <w:r>
              <w:rPr>
                <w:b/>
                <w:bCs/>
                <w:color w:val="000000"/>
                <w:sz w:val="20"/>
              </w:rPr>
              <w:t>ile 4 și 3 directe, Cap X, peste sch. 1, 3/3A, 1A și 7/5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D94BEE" w14:textId="77777777" w:rsidR="00BA6A21" w:rsidRDefault="00BA6A2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42B36B" w14:textId="77777777" w:rsidR="00BA6A21" w:rsidRDefault="00BA6A21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E9CE11" w14:textId="77777777" w:rsidR="00BA6A21" w:rsidRDefault="00BA6A2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68+600</w:t>
            </w:r>
          </w:p>
          <w:p w14:paraId="00930C84" w14:textId="77777777" w:rsidR="00BA6A21" w:rsidRDefault="00BA6A2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68+500</w:t>
            </w: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53C91F" w14:textId="77777777" w:rsidR="00BA6A21" w:rsidRDefault="00BA6A2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15</w:t>
            </w: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576156" w14:textId="77777777" w:rsidR="00BA6A21" w:rsidRDefault="00BA6A21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Fără inductori.</w:t>
            </w:r>
          </w:p>
        </w:tc>
      </w:tr>
      <w:tr w:rsidR="00BA6A21" w:rsidRPr="00743905" w14:paraId="0D147D5E" w14:textId="77777777" w:rsidTr="00481280">
        <w:trPr>
          <w:cantSplit/>
          <w:trHeight w:val="75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91C621" w14:textId="77777777" w:rsidR="00BA6A21" w:rsidRPr="00743905" w:rsidRDefault="00BA6A21" w:rsidP="00BA6A21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6AD04F" w14:textId="77777777" w:rsidR="00BA6A21" w:rsidRDefault="00BA6A2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C624E3" w14:textId="77777777" w:rsidR="00BA6A21" w:rsidRDefault="00BA6A2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820F86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St. Băniţa</w:t>
            </w:r>
          </w:p>
          <w:p w14:paraId="6E9A79A5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Cap X (diagonalele din bretea Cap X)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399359" w14:textId="77777777" w:rsidR="00BA6A21" w:rsidRDefault="00BA6A2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peste diag. </w:t>
            </w:r>
          </w:p>
          <w:p w14:paraId="36D68018" w14:textId="77777777" w:rsidR="00BA6A21" w:rsidRDefault="00BA6A2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1 - 5 / 7</w:t>
            </w:r>
          </w:p>
          <w:p w14:paraId="5DFCEC7D" w14:textId="77777777" w:rsidR="00BA6A21" w:rsidRDefault="00BA6A2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și </w:t>
            </w:r>
          </w:p>
          <w:p w14:paraId="4B095419" w14:textId="77777777" w:rsidR="00BA6A21" w:rsidRDefault="00BA6A2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1A-3/3A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EC1102" w14:textId="77777777" w:rsidR="00BA6A21" w:rsidRDefault="00BA6A21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554FF8" w14:textId="77777777" w:rsidR="00BA6A21" w:rsidRDefault="00BA6A2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E9B98F" w14:textId="77777777" w:rsidR="00BA6A21" w:rsidRDefault="00BA6A2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805BF8" w14:textId="77777777" w:rsidR="00BA6A21" w:rsidRDefault="00BA6A21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 xml:space="preserve">Afectează intrări - ieşiri </w:t>
            </w:r>
          </w:p>
          <w:p w14:paraId="65551BB3" w14:textId="77777777" w:rsidR="00BA6A21" w:rsidRDefault="00BA6A21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din fir I în fir II și invers.</w:t>
            </w:r>
          </w:p>
        </w:tc>
      </w:tr>
      <w:tr w:rsidR="00BA6A21" w:rsidRPr="00743905" w14:paraId="768FAEC7" w14:textId="77777777" w:rsidTr="00481280">
        <w:trPr>
          <w:cantSplit/>
          <w:trHeight w:val="353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1A42BB" w14:textId="77777777" w:rsidR="00BA6A21" w:rsidRPr="00743905" w:rsidRDefault="00BA6A21" w:rsidP="00BA6A21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7EF9FF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495AFD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349452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St. Băniţa</w:t>
            </w:r>
          </w:p>
          <w:p w14:paraId="3B2AE3A8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6C8403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pacing w:val="-10"/>
                <w:sz w:val="20"/>
              </w:rPr>
            </w:pPr>
            <w:r w:rsidRPr="00743905">
              <w:rPr>
                <w:b/>
                <w:bCs/>
                <w:color w:val="000000"/>
                <w:spacing w:val="-10"/>
                <w:sz w:val="20"/>
              </w:rPr>
              <w:t>toată 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115B15" w14:textId="77777777" w:rsidR="00BA6A21" w:rsidRPr="00743905" w:rsidRDefault="00BA6A21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DFEEFF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E09995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70C703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  <w:tr w:rsidR="00BA6A21" w:rsidRPr="00743905" w14:paraId="6B1D0E99" w14:textId="77777777" w:rsidTr="00481280">
        <w:trPr>
          <w:cantSplit/>
          <w:trHeight w:val="353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310FB1" w14:textId="77777777" w:rsidR="00BA6A21" w:rsidRPr="00743905" w:rsidRDefault="00BA6A21" w:rsidP="00BA6A21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33B578" w14:textId="77777777" w:rsidR="00BA6A21" w:rsidRDefault="00BA6A21" w:rsidP="00C26D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62+850</w:t>
            </w:r>
          </w:p>
          <w:p w14:paraId="24C590F7" w14:textId="77777777" w:rsidR="00BA6A21" w:rsidRPr="00743905" w:rsidRDefault="00BA6A21" w:rsidP="00C26D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62+800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5726E7" w14:textId="77777777" w:rsidR="00BA6A21" w:rsidRPr="00743905" w:rsidRDefault="00BA6A21" w:rsidP="00C26D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7C3739" w14:textId="77777777" w:rsidR="00BA6A21" w:rsidRDefault="00BA6A21" w:rsidP="00C26DA1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Bănița -</w:t>
            </w:r>
          </w:p>
          <w:p w14:paraId="145F4E3E" w14:textId="77777777" w:rsidR="00BA6A21" w:rsidRPr="00743905" w:rsidRDefault="00BA6A21" w:rsidP="00C26DA1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Merișor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494D68" w14:textId="77777777" w:rsidR="00BA6A21" w:rsidRPr="00743905" w:rsidRDefault="00BA6A21" w:rsidP="00C26D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pacing w:val="-10"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2B610D" w14:textId="77777777" w:rsidR="00BA6A21" w:rsidRPr="00743905" w:rsidRDefault="00BA6A21" w:rsidP="00C26DA1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371A80" w14:textId="77777777" w:rsidR="00BA6A21" w:rsidRDefault="00BA6A21" w:rsidP="00C26D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62+850</w:t>
            </w:r>
          </w:p>
          <w:p w14:paraId="7E004DC1" w14:textId="77777777" w:rsidR="00BA6A21" w:rsidRPr="00743905" w:rsidRDefault="00BA6A21" w:rsidP="00C26D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62+800</w:t>
            </w: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B3DA39" w14:textId="77777777" w:rsidR="00BA6A21" w:rsidRPr="00743905" w:rsidRDefault="00BA6A21" w:rsidP="00C26D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30</w:t>
            </w: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C7B950" w14:textId="77777777" w:rsidR="00BA6A21" w:rsidRPr="00743905" w:rsidRDefault="00BA6A21" w:rsidP="00C26DA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Fără inductori.</w:t>
            </w:r>
          </w:p>
        </w:tc>
      </w:tr>
      <w:tr w:rsidR="00BA6A21" w:rsidRPr="00743905" w14:paraId="37E9A94D" w14:textId="77777777" w:rsidTr="00B93E7A">
        <w:trPr>
          <w:cantSplit/>
          <w:trHeight w:val="720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C5E9EF" w14:textId="77777777" w:rsidR="00BA6A21" w:rsidRPr="00743905" w:rsidRDefault="00BA6A21" w:rsidP="00BA6A21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AC5475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30F627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60145B" w14:textId="77777777" w:rsidR="00BA6A21" w:rsidRDefault="00BA6A21" w:rsidP="004E7F11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St. Merișor </w:t>
            </w:r>
          </w:p>
          <w:p w14:paraId="4EF9A6E6" w14:textId="77777777" w:rsidR="00BA6A21" w:rsidRPr="00743905" w:rsidRDefault="00BA6A21" w:rsidP="004E7F11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linia 2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84961A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pacing w:val="-10"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7F4767" w14:textId="77777777" w:rsidR="00BA6A21" w:rsidRPr="00743905" w:rsidRDefault="00BA6A21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E2F9BB" w14:textId="77777777" w:rsidR="00BA6A21" w:rsidRDefault="00BA6A21" w:rsidP="004E7F1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61+300</w:t>
            </w:r>
          </w:p>
          <w:p w14:paraId="3A93676E" w14:textId="77777777" w:rsidR="00BA6A21" w:rsidRPr="004E7F11" w:rsidRDefault="00BA6A21" w:rsidP="004E7F11">
            <w:pPr>
              <w:spacing w:before="40" w:after="40" w:line="276" w:lineRule="auto"/>
              <w:ind w:left="57" w:right="57"/>
              <w:jc w:val="center"/>
            </w:pPr>
            <w:r>
              <w:rPr>
                <w:b/>
                <w:bCs/>
                <w:color w:val="000000"/>
                <w:sz w:val="20"/>
              </w:rPr>
              <w:t>60+820</w:t>
            </w: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F3C166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30</w:t>
            </w: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4F491B" w14:textId="77777777" w:rsidR="00BA6A21" w:rsidRDefault="00BA6A21" w:rsidP="004E7F1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 xml:space="preserve">Fără inductori. </w:t>
            </w:r>
          </w:p>
          <w:p w14:paraId="71B495F4" w14:textId="77777777" w:rsidR="00BA6A21" w:rsidRPr="00743905" w:rsidRDefault="00BA6A21" w:rsidP="004E7F1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  <w:tr w:rsidR="00BA6A21" w:rsidRPr="00743905" w14:paraId="5555263C" w14:textId="77777777" w:rsidTr="00481280">
        <w:trPr>
          <w:cantSplit/>
          <w:trHeight w:val="966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10CBF6" w14:textId="77777777" w:rsidR="00BA6A21" w:rsidRPr="00743905" w:rsidRDefault="00BA6A21" w:rsidP="00BA6A21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6D5FCE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012799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58D02E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St. Baru Mare</w:t>
            </w:r>
          </w:p>
          <w:p w14:paraId="41374602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8597A4" w14:textId="77777777" w:rsidR="00BA6A21" w:rsidRDefault="00BA6A2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pacing w:val="-10"/>
                <w:sz w:val="20"/>
              </w:rPr>
            </w:pPr>
            <w:r w:rsidRPr="00743905">
              <w:rPr>
                <w:b/>
                <w:bCs/>
                <w:color w:val="000000"/>
                <w:spacing w:val="-10"/>
                <w:sz w:val="20"/>
              </w:rPr>
              <w:t xml:space="preserve">între </w:t>
            </w:r>
          </w:p>
          <w:p w14:paraId="20172B0C" w14:textId="77777777" w:rsidR="00BA6A21" w:rsidRDefault="00BA6A2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pacing w:val="-10"/>
                <w:sz w:val="20"/>
              </w:rPr>
            </w:pPr>
            <w:r w:rsidRPr="00743905">
              <w:rPr>
                <w:b/>
                <w:bCs/>
                <w:color w:val="000000"/>
                <w:spacing w:val="-10"/>
                <w:sz w:val="20"/>
              </w:rPr>
              <w:t xml:space="preserve">ax stație și </w:t>
            </w:r>
          </w:p>
          <w:p w14:paraId="33DB353E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pacing w:val="-10"/>
                <w:sz w:val="20"/>
              </w:rPr>
            </w:pPr>
            <w:r w:rsidRPr="00743905">
              <w:rPr>
                <w:b/>
                <w:bCs/>
                <w:color w:val="000000"/>
                <w:spacing w:val="-10"/>
                <w:sz w:val="20"/>
              </w:rPr>
              <w:t>sch. 12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964E3E" w14:textId="77777777" w:rsidR="00BA6A21" w:rsidRPr="00743905" w:rsidRDefault="00BA6A21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44AA5A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4830A9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7FA7CC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  <w:tr w:rsidR="00BA6A21" w:rsidRPr="00743905" w14:paraId="1AF903AF" w14:textId="77777777" w:rsidTr="00481280">
        <w:trPr>
          <w:cantSplit/>
          <w:trHeight w:val="966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A89FA4" w14:textId="77777777" w:rsidR="00BA6A21" w:rsidRPr="00743905" w:rsidRDefault="00BA6A21" w:rsidP="00BA6A21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013A3B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23D99A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5FBF8F" w14:textId="77777777" w:rsidR="00BA6A21" w:rsidRDefault="00BA6A2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Pui -</w:t>
            </w:r>
          </w:p>
          <w:p w14:paraId="5E44D040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Băiești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F61878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pacing w:val="-10"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1578AD" w14:textId="77777777" w:rsidR="00BA6A21" w:rsidRPr="00743905" w:rsidRDefault="00BA6A21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C370D1" w14:textId="77777777" w:rsidR="00BA6A21" w:rsidRDefault="00BA6A2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38+600</w:t>
            </w:r>
          </w:p>
          <w:p w14:paraId="5ACBF850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38+200</w:t>
            </w: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01EE9A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30</w:t>
            </w: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2B661C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Fără inductori.</w:t>
            </w:r>
          </w:p>
        </w:tc>
      </w:tr>
      <w:tr w:rsidR="00BA6A21" w:rsidRPr="00743905" w14:paraId="4BCF1F0E" w14:textId="77777777" w:rsidTr="00481280">
        <w:trPr>
          <w:cantSplit/>
          <w:trHeight w:val="610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0F1D4D" w14:textId="77777777" w:rsidR="00BA6A21" w:rsidRPr="00743905" w:rsidRDefault="00BA6A21" w:rsidP="00BA6A21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E3ECD1" w14:textId="77777777" w:rsidR="00BA6A21" w:rsidRDefault="00BA6A2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36+100</w:t>
            </w:r>
          </w:p>
          <w:p w14:paraId="3700B93C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35+950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CF0C30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135BA9" w14:textId="77777777" w:rsidR="00BA6A21" w:rsidRDefault="00BA6A2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Băiești -</w:t>
            </w:r>
          </w:p>
          <w:p w14:paraId="54B05482" w14:textId="77777777" w:rsidR="00BA6A21" w:rsidRDefault="00BA6A2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Subcetate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A6F1A5" w14:textId="77777777" w:rsidR="00BA6A21" w:rsidRDefault="00BA6A2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91086E" w14:textId="77777777" w:rsidR="00BA6A21" w:rsidRDefault="00BA6A21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FD345C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CE8370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954D9C" w14:textId="77777777" w:rsidR="00BA6A21" w:rsidRDefault="00BA6A21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Fără inductori.</w:t>
            </w:r>
          </w:p>
        </w:tc>
      </w:tr>
      <w:tr w:rsidR="00BA6A21" w:rsidRPr="00743905" w14:paraId="12994BF8" w14:textId="77777777" w:rsidTr="00481280">
        <w:trPr>
          <w:cantSplit/>
          <w:trHeight w:val="610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E73D91" w14:textId="77777777" w:rsidR="00BA6A21" w:rsidRPr="00743905" w:rsidRDefault="00BA6A21" w:rsidP="00BA6A21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31C994" w14:textId="77777777" w:rsidR="00BA6A21" w:rsidRDefault="00BA6A2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30+050</w:t>
            </w:r>
          </w:p>
          <w:p w14:paraId="460F0DCE" w14:textId="77777777" w:rsidR="00BA6A21" w:rsidRDefault="00BA6A2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29+500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9165E9" w14:textId="77777777" w:rsidR="00BA6A21" w:rsidRDefault="00BA6A2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FF7FD3" w14:textId="77777777" w:rsidR="00BA6A21" w:rsidRDefault="00BA6A2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St. Subcetate</w:t>
            </w:r>
          </w:p>
          <w:p w14:paraId="52D795DF" w14:textId="77777777" w:rsidR="00BA6A21" w:rsidRDefault="00BA6A2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linia 4 directă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9D6C25" w14:textId="77777777" w:rsidR="00BA6A21" w:rsidRDefault="00BA6A2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4AA301" w14:textId="77777777" w:rsidR="00BA6A21" w:rsidRDefault="00BA6A21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5C35DA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8AD9E5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D5D6AB" w14:textId="77777777" w:rsidR="00BA6A21" w:rsidRDefault="00BA6A21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Fără inductori.</w:t>
            </w:r>
          </w:p>
        </w:tc>
      </w:tr>
      <w:tr w:rsidR="00BA6A21" w:rsidRPr="00743905" w14:paraId="3CE02C21" w14:textId="77777777" w:rsidTr="00481280">
        <w:trPr>
          <w:cantSplit/>
          <w:trHeight w:val="610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042783" w14:textId="77777777" w:rsidR="00BA6A21" w:rsidRPr="00743905" w:rsidRDefault="00BA6A21" w:rsidP="00BA6A21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6C8BD5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3D298A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6F980E" w14:textId="77777777" w:rsidR="00BA6A21" w:rsidRDefault="00BA6A2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St. Subcetate</w:t>
            </w:r>
          </w:p>
          <w:p w14:paraId="1C2933EB" w14:textId="77777777" w:rsidR="00BA6A21" w:rsidRDefault="00BA6A2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B9883F" w14:textId="77777777" w:rsidR="00BA6A21" w:rsidRDefault="00BA6A2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toată 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ACDCD6" w14:textId="77777777" w:rsidR="00BA6A21" w:rsidRDefault="00BA6A21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A0D2A4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BD8956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4A8514" w14:textId="77777777" w:rsidR="00BA6A21" w:rsidRDefault="00BA6A21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  <w:tr w:rsidR="00BA6A21" w:rsidRPr="00743905" w14:paraId="69C46E8F" w14:textId="77777777" w:rsidTr="00481280">
        <w:trPr>
          <w:cantSplit/>
          <w:trHeight w:val="1610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09BBFC" w14:textId="77777777" w:rsidR="00BA6A21" w:rsidRPr="00743905" w:rsidRDefault="00BA6A21" w:rsidP="00BA6A21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7DB61F" w14:textId="77777777" w:rsidR="00BA6A21" w:rsidRDefault="00BA6A2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12+450</w:t>
            </w:r>
          </w:p>
          <w:p w14:paraId="78C09B99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9+700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1E42B5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F1D29F" w14:textId="77777777" w:rsidR="00BA6A21" w:rsidRDefault="00BA6A2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Călan - </w:t>
            </w:r>
          </w:p>
          <w:p w14:paraId="1F2A18CC" w14:textId="77777777" w:rsidR="00BA6A21" w:rsidRDefault="00BA6A2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Călan Băi și </w:t>
            </w:r>
          </w:p>
          <w:p w14:paraId="2D06077A" w14:textId="77777777" w:rsidR="00BA6A21" w:rsidRDefault="00BA6A2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st. Călan Băi </w:t>
            </w:r>
          </w:p>
          <w:p w14:paraId="5B59A417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linia 2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F8FF38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pacing w:val="-10"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63BA4C" w14:textId="77777777" w:rsidR="00BA6A21" w:rsidRPr="00743905" w:rsidRDefault="00BA6A21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EEBCDE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D06086" w14:textId="77777777" w:rsidR="00BA6A21" w:rsidRDefault="00BA6A2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13C049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  <w:tr w:rsidR="00BA6A21" w:rsidRPr="00743905" w14:paraId="0F492B66" w14:textId="77777777" w:rsidTr="00481280">
        <w:trPr>
          <w:cantSplit/>
          <w:trHeight w:val="471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D24D13" w14:textId="77777777" w:rsidR="00BA6A21" w:rsidRPr="00743905" w:rsidRDefault="00BA6A21" w:rsidP="00BA6A21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E3A5AC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57942D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DC29EA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St. Călan Băi</w:t>
            </w:r>
          </w:p>
          <w:p w14:paraId="1840A5E4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linia 7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28D1EE" w14:textId="77777777" w:rsidR="00BA6A21" w:rsidRDefault="00BA6A2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 xml:space="preserve">între </w:t>
            </w:r>
          </w:p>
          <w:p w14:paraId="500A507B" w14:textId="77777777" w:rsidR="00BA6A21" w:rsidRDefault="00BA6A2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 xml:space="preserve">ax staţie şi </w:t>
            </w:r>
          </w:p>
          <w:p w14:paraId="36BE614B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sch. 28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A74639" w14:textId="77777777" w:rsidR="00BA6A21" w:rsidRPr="00743905" w:rsidRDefault="00BA6A21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3DD996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D14A61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1F1A85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</w:rPr>
              <w:t xml:space="preserve">Restul liniei </w:t>
            </w:r>
            <w:r>
              <w:rPr>
                <w:b/>
                <w:bCs/>
                <w:i/>
                <w:iCs/>
                <w:color w:val="000000"/>
                <w:sz w:val="20"/>
              </w:rPr>
              <w:t>este</w:t>
            </w:r>
            <w:r w:rsidRPr="00743905">
              <w:rPr>
                <w:b/>
                <w:bCs/>
                <w:i/>
                <w:iCs/>
                <w:color w:val="000000"/>
                <w:sz w:val="20"/>
              </w:rPr>
              <w:t xml:space="preserve"> închisă.</w:t>
            </w:r>
          </w:p>
        </w:tc>
      </w:tr>
      <w:tr w:rsidR="00BA6A21" w:rsidRPr="00743905" w14:paraId="07E1A90D" w14:textId="77777777" w:rsidTr="00481280">
        <w:trPr>
          <w:cantSplit/>
          <w:trHeight w:val="471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129BAF" w14:textId="77777777" w:rsidR="00BA6A21" w:rsidRPr="00743905" w:rsidRDefault="00BA6A21" w:rsidP="00BA6A21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EB41D2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48E670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BD25AA" w14:textId="77777777" w:rsidR="00BA6A21" w:rsidRDefault="00BA6A2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St. Băcia linia 2 directă </w:t>
            </w:r>
          </w:p>
          <w:p w14:paraId="435AAF78" w14:textId="77777777" w:rsidR="00BA6A21" w:rsidRPr="00CD295A" w:rsidRDefault="00BA6A2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en-US"/>
              </w:rPr>
            </w:pPr>
            <w:r>
              <w:rPr>
                <w:b/>
                <w:bCs/>
                <w:color w:val="000000"/>
                <w:sz w:val="20"/>
              </w:rPr>
              <w:t>Cap Y peste DTJ 22/26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0A57BA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D438D5" w14:textId="77777777" w:rsidR="00BA6A21" w:rsidRPr="00743905" w:rsidRDefault="00BA6A21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954169" w14:textId="77777777" w:rsidR="00BA6A21" w:rsidRDefault="00BA6A2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6+270</w:t>
            </w:r>
          </w:p>
          <w:p w14:paraId="0CFB20B4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6+320</w:t>
            </w: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225EC7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30</w:t>
            </w: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9AB369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Fără inductori.</w:t>
            </w:r>
          </w:p>
        </w:tc>
      </w:tr>
      <w:tr w:rsidR="00BA6A21" w:rsidRPr="00743905" w14:paraId="0B4FC67F" w14:textId="77777777" w:rsidTr="00481280">
        <w:trPr>
          <w:cantSplit/>
          <w:trHeight w:val="820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1F0C65" w14:textId="77777777" w:rsidR="00BA6A21" w:rsidRPr="00743905" w:rsidRDefault="00BA6A21" w:rsidP="00BA6A21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2B7320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EC9D52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5C0EA8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St. Simeria Triaj</w:t>
            </w:r>
          </w:p>
          <w:p w14:paraId="6CAB21E3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 xml:space="preserve">Grupa D, linia 3D </w:t>
            </w:r>
          </w:p>
          <w:p w14:paraId="7C400004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4D91B7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 xml:space="preserve">între sch. </w:t>
            </w:r>
          </w:p>
          <w:p w14:paraId="40DBE17D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137 -</w:t>
            </w:r>
          </w:p>
          <w:p w14:paraId="4E66413D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104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E1B047" w14:textId="77777777" w:rsidR="00BA6A21" w:rsidRPr="00743905" w:rsidRDefault="00BA6A21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347BF2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83B8D3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563C2F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  <w:tr w:rsidR="00BA6A21" w:rsidRPr="00743905" w14:paraId="476022D3" w14:textId="77777777" w:rsidTr="00481280">
        <w:trPr>
          <w:cantSplit/>
          <w:trHeight w:val="710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7EAD70" w14:textId="77777777" w:rsidR="00BA6A21" w:rsidRPr="00743905" w:rsidRDefault="00BA6A21" w:rsidP="00BA6A21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D0571D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AABA91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C42E01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St. Simeria Triaj</w:t>
            </w:r>
          </w:p>
          <w:p w14:paraId="7825DAB0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 xml:space="preserve">Grupa D, linia 5D, </w:t>
            </w:r>
          </w:p>
          <w:p w14:paraId="5F439B94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B47088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peste T.D.J.</w:t>
            </w:r>
          </w:p>
          <w:p w14:paraId="084DDD3D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139/ 141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2D19BE" w14:textId="77777777" w:rsidR="00BA6A21" w:rsidRPr="00743905" w:rsidRDefault="00BA6A21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416ACA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AA75EA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7A6421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  <w:tr w:rsidR="00BA6A21" w:rsidRPr="00743905" w14:paraId="63EC8A55" w14:textId="77777777" w:rsidTr="00481280">
        <w:trPr>
          <w:cantSplit/>
          <w:trHeight w:val="1710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24D484" w14:textId="77777777" w:rsidR="00BA6A21" w:rsidRPr="00743905" w:rsidRDefault="00BA6A21" w:rsidP="00BA6A21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F999F3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9402DB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3E3D89" w14:textId="77777777" w:rsidR="00BA6A21" w:rsidRDefault="00BA6A2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St. Simeria Triaj</w:t>
            </w:r>
          </w:p>
          <w:p w14:paraId="4ECB9087" w14:textId="77777777" w:rsidR="00BA6A21" w:rsidRDefault="00BA6A2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Grupa D,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746A20" w14:textId="77777777" w:rsidR="00BA6A21" w:rsidRDefault="00BA6A2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peste sch. 14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183AB8" w14:textId="77777777" w:rsidR="00BA6A21" w:rsidRDefault="00BA6A21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9190AA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67B249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2F5CFA" w14:textId="77777777" w:rsidR="00BA6A21" w:rsidRDefault="00BA6A21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en-US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en-US"/>
              </w:rPr>
              <w:t xml:space="preserve">Afectează intrări - ieşiri </w:t>
            </w:r>
          </w:p>
          <w:p w14:paraId="7B0EE771" w14:textId="77777777" w:rsidR="00BA6A21" w:rsidRDefault="00BA6A21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en-US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en-US"/>
              </w:rPr>
              <w:t>la linia 1 abătută Cap Y și linia 202 B Simeria Triaj - Simeria Buclă.</w:t>
            </w:r>
          </w:p>
          <w:p w14:paraId="05D1C760" w14:textId="77777777" w:rsidR="00BA6A21" w:rsidRDefault="00BA6A21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en-US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en-US"/>
              </w:rPr>
              <w:t>Nesemnalizată pe teren.</w:t>
            </w:r>
          </w:p>
          <w:p w14:paraId="5BDA61F3" w14:textId="77777777" w:rsidR="00BA6A21" w:rsidRDefault="00BA6A21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en-US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en-US"/>
              </w:rPr>
              <w:t>Stație paralelogram.</w:t>
            </w:r>
          </w:p>
        </w:tc>
      </w:tr>
      <w:tr w:rsidR="00BA6A21" w:rsidRPr="00743905" w14:paraId="053B24F5" w14:textId="77777777" w:rsidTr="00481280">
        <w:trPr>
          <w:cantSplit/>
          <w:trHeight w:val="1153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83BDAB" w14:textId="77777777" w:rsidR="00BA6A21" w:rsidRPr="00743905" w:rsidRDefault="00BA6A21" w:rsidP="00BA6A21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0FF3FB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0FBA20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644494" w14:textId="77777777" w:rsidR="00BA6A21" w:rsidRDefault="00BA6A2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St. Simeria Triaj</w:t>
            </w:r>
          </w:p>
          <w:p w14:paraId="37A7AB6C" w14:textId="77777777" w:rsidR="00BA6A21" w:rsidRDefault="00BA6A21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Grupa A, linia 5A abătută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6816EA" w14:textId="77777777" w:rsidR="00BA6A21" w:rsidRDefault="00BA6A2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între sch. 13 </w:t>
            </w:r>
          </w:p>
          <w:p w14:paraId="5243F030" w14:textId="77777777" w:rsidR="00BA6A21" w:rsidRDefault="00BA6A2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și </w:t>
            </w:r>
          </w:p>
          <w:p w14:paraId="136251D5" w14:textId="77777777" w:rsidR="00BA6A21" w:rsidRDefault="00BA6A2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TDJ </w:t>
            </w:r>
          </w:p>
          <w:p w14:paraId="3DEA1D8A" w14:textId="77777777" w:rsidR="00BA6A21" w:rsidRDefault="00BA6A2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43 / 37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7C03B5" w14:textId="77777777" w:rsidR="00BA6A21" w:rsidRDefault="00BA6A21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A72906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DD7EBA" w14:textId="77777777" w:rsidR="00BA6A21" w:rsidRPr="00743905" w:rsidRDefault="00BA6A21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53A492" w14:textId="77777777" w:rsidR="00BA6A21" w:rsidRDefault="00BA6A21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en-US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en-US"/>
              </w:rPr>
              <w:t>Nesemnalizată pe teren.</w:t>
            </w:r>
          </w:p>
          <w:p w14:paraId="77DD70BE" w14:textId="77777777" w:rsidR="00BA6A21" w:rsidRDefault="00BA6A21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en-US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en-US"/>
              </w:rPr>
              <w:t>Stație paralelogram.</w:t>
            </w:r>
          </w:p>
        </w:tc>
      </w:tr>
    </w:tbl>
    <w:p w14:paraId="49058F43" w14:textId="77777777" w:rsidR="00BA6A21" w:rsidRPr="005905D7" w:rsidRDefault="00BA6A21" w:rsidP="00B773E9">
      <w:pPr>
        <w:spacing w:before="40" w:after="40" w:line="192" w:lineRule="auto"/>
        <w:ind w:right="57"/>
        <w:rPr>
          <w:b/>
          <w:sz w:val="20"/>
        </w:rPr>
      </w:pPr>
    </w:p>
    <w:p w14:paraId="74037088" w14:textId="77777777" w:rsidR="00BA6A21" w:rsidRDefault="00BA6A21" w:rsidP="00740BAB">
      <w:pPr>
        <w:pStyle w:val="Heading1"/>
        <w:spacing w:line="360" w:lineRule="auto"/>
      </w:pPr>
      <w:r>
        <w:t>LINIA 136</w:t>
      </w:r>
    </w:p>
    <w:p w14:paraId="43010DA3" w14:textId="77777777" w:rsidR="00BA6A21" w:rsidRDefault="00BA6A21" w:rsidP="00CF5ED3">
      <w:pPr>
        <w:pStyle w:val="Heading1"/>
        <w:spacing w:line="360" w:lineRule="auto"/>
        <w:rPr>
          <w:sz w:val="8"/>
        </w:rPr>
      </w:pPr>
      <w:r>
        <w:t>STREHAIA - MOTRU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3"/>
        <w:gridCol w:w="2492"/>
      </w:tblGrid>
      <w:tr w:rsidR="00BA6A21" w14:paraId="6EE0E517" w14:textId="77777777">
        <w:trPr>
          <w:cantSplit/>
          <w:trHeight w:val="47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75065A" w14:textId="77777777" w:rsidR="00BA6A21" w:rsidRDefault="00BA6A21" w:rsidP="00BA6A21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815FE6" w14:textId="77777777" w:rsidR="00BA6A21" w:rsidRDefault="00BA6A21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48ACAE" w14:textId="77777777" w:rsidR="00BA6A21" w:rsidRDefault="00BA6A21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157CE9" w14:textId="77777777" w:rsidR="00BA6A21" w:rsidRDefault="00BA6A21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Strehaia</w:t>
            </w:r>
          </w:p>
          <w:p w14:paraId="5265A71F" w14:textId="77777777" w:rsidR="00BA6A21" w:rsidRDefault="00BA6A21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C93E1C" w14:textId="77777777" w:rsidR="00BA6A21" w:rsidRDefault="00BA6A21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63607696" w14:textId="77777777" w:rsidR="00BA6A21" w:rsidRDefault="00BA6A21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nr. 12 </w:t>
            </w:r>
          </w:p>
          <w:p w14:paraId="06B23E19" w14:textId="77777777" w:rsidR="00BA6A21" w:rsidRDefault="00BA6A21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05043E" w14:textId="77777777" w:rsidR="00BA6A21" w:rsidRDefault="00BA6A21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80C371" w14:textId="77777777" w:rsidR="00BA6A21" w:rsidRDefault="00BA6A21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D6CF3F" w14:textId="77777777" w:rsidR="00BA6A21" w:rsidRDefault="00BA6A21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D96DD7" w14:textId="77777777" w:rsidR="00BA6A21" w:rsidRDefault="00BA6A21">
            <w:pPr>
              <w:spacing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B57B5A8" w14:textId="77777777" w:rsidR="00BA6A21" w:rsidRDefault="00BA6A21">
            <w:pPr>
              <w:spacing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2 - 5 către staţia Jirov.</w:t>
            </w:r>
          </w:p>
        </w:tc>
      </w:tr>
      <w:tr w:rsidR="00BA6A21" w14:paraId="5D4F8638" w14:textId="77777777">
        <w:trPr>
          <w:cantSplit/>
          <w:trHeight w:val="4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C19552" w14:textId="77777777" w:rsidR="00BA6A21" w:rsidRDefault="00BA6A21" w:rsidP="00BA6A21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8A4F44" w14:textId="77777777" w:rsidR="00BA6A21" w:rsidRDefault="00BA6A21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0FD3CC" w14:textId="77777777" w:rsidR="00BA6A21" w:rsidRDefault="00BA6A21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3D08C1" w14:textId="77777777" w:rsidR="00BA6A21" w:rsidRDefault="00BA6A21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Strehaia</w:t>
            </w:r>
          </w:p>
          <w:p w14:paraId="6485D789" w14:textId="77777777" w:rsidR="00BA6A21" w:rsidRDefault="00BA6A21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AA93AF" w14:textId="77777777" w:rsidR="00BA6A21" w:rsidRDefault="00BA6A21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13F09684" w14:textId="77777777" w:rsidR="00BA6A21" w:rsidRDefault="00BA6A21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nr. 28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CAF5D6" w14:textId="77777777" w:rsidR="00BA6A21" w:rsidRDefault="00BA6A21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45C8D6" w14:textId="77777777" w:rsidR="00BA6A21" w:rsidRDefault="00BA6A21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36BF7E" w14:textId="77777777" w:rsidR="00BA6A21" w:rsidRDefault="00BA6A21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5D0117" w14:textId="77777777" w:rsidR="00BA6A21" w:rsidRDefault="00BA6A21">
            <w:pPr>
              <w:spacing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</w:t>
            </w:r>
          </w:p>
          <w:p w14:paraId="25FFB1AA" w14:textId="77777777" w:rsidR="00BA6A21" w:rsidRDefault="00BA6A21">
            <w:pPr>
              <w:spacing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 la linia 1.</w:t>
            </w:r>
          </w:p>
        </w:tc>
      </w:tr>
      <w:tr w:rsidR="00BA6A21" w14:paraId="074FD9D4" w14:textId="77777777">
        <w:trPr>
          <w:cantSplit/>
          <w:trHeight w:val="82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DD0CC7" w14:textId="77777777" w:rsidR="00BA6A21" w:rsidRDefault="00BA6A21" w:rsidP="00BA6A21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40007E" w14:textId="77777777" w:rsidR="00BA6A21" w:rsidRDefault="00BA6A21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5F9F37" w14:textId="77777777" w:rsidR="00BA6A21" w:rsidRDefault="00BA6A21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6BD8B8" w14:textId="77777777" w:rsidR="00BA6A21" w:rsidRDefault="00BA6A21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Strehaia</w:t>
            </w:r>
          </w:p>
          <w:p w14:paraId="2E65FF95" w14:textId="77777777" w:rsidR="00BA6A21" w:rsidRDefault="00BA6A21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0AD0F8" w14:textId="77777777" w:rsidR="00BA6A21" w:rsidRDefault="00BA6A21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2BFF8BC4" w14:textId="77777777" w:rsidR="00BA6A21" w:rsidRDefault="00BA6A21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26 / 30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A1B799" w14:textId="77777777" w:rsidR="00BA6A21" w:rsidRDefault="00BA6A21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0D1072" w14:textId="77777777" w:rsidR="00BA6A21" w:rsidRDefault="00BA6A21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3CB12B" w14:textId="77777777" w:rsidR="00BA6A21" w:rsidRDefault="00BA6A21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658A99" w14:textId="77777777" w:rsidR="00BA6A21" w:rsidRDefault="00BA6A21">
            <w:pPr>
              <w:spacing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</w:t>
            </w:r>
          </w:p>
          <w:p w14:paraId="3182F077" w14:textId="77777777" w:rsidR="00BA6A21" w:rsidRDefault="00BA6A21">
            <w:pPr>
              <w:spacing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 la liniile 4 și 5 direcţia Jirov.</w:t>
            </w:r>
          </w:p>
        </w:tc>
      </w:tr>
      <w:tr w:rsidR="00BA6A21" w14:paraId="194E6610" w14:textId="77777777">
        <w:trPr>
          <w:cantSplit/>
          <w:trHeight w:val="50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645044" w14:textId="77777777" w:rsidR="00BA6A21" w:rsidRDefault="00BA6A21" w:rsidP="00BA6A21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6807A9" w14:textId="77777777" w:rsidR="00BA6A21" w:rsidRDefault="00BA6A21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FAB8C2" w14:textId="77777777" w:rsidR="00BA6A21" w:rsidRDefault="00BA6A21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8EC691" w14:textId="77777777" w:rsidR="00BA6A21" w:rsidRDefault="00BA6A21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Jirov</w:t>
            </w:r>
          </w:p>
          <w:p w14:paraId="2E646538" w14:textId="77777777" w:rsidR="00BA6A21" w:rsidRDefault="00BA6A21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1 </w:t>
            </w:r>
          </w:p>
          <w:p w14:paraId="5C8BE631" w14:textId="77777777" w:rsidR="00BA6A21" w:rsidRDefault="00BA6A21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primiri-expedieri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0ABF43" w14:textId="77777777" w:rsidR="00BA6A21" w:rsidRDefault="00BA6A21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toată </w:t>
            </w:r>
          </w:p>
          <w:p w14:paraId="7D5868E5" w14:textId="77777777" w:rsidR="00BA6A21" w:rsidRDefault="00BA6A21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BD0743" w14:textId="77777777" w:rsidR="00BA6A21" w:rsidRDefault="00BA6A21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CC68BC" w14:textId="77777777" w:rsidR="00BA6A21" w:rsidRDefault="00BA6A21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DAD481" w14:textId="77777777" w:rsidR="00BA6A21" w:rsidRDefault="00BA6A21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173B64" w14:textId="77777777" w:rsidR="00BA6A21" w:rsidRDefault="00BA6A21">
            <w:pPr>
              <w:spacing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A6A21" w14:paraId="2851A36F" w14:textId="77777777">
        <w:trPr>
          <w:cantSplit/>
          <w:trHeight w:val="50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AE3B84" w14:textId="77777777" w:rsidR="00BA6A21" w:rsidRDefault="00BA6A21" w:rsidP="00BA6A21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2E30A4" w14:textId="77777777" w:rsidR="00BA6A21" w:rsidRDefault="00BA6A21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27+250</w:t>
            </w:r>
          </w:p>
          <w:p w14:paraId="290CB675" w14:textId="77777777" w:rsidR="00BA6A21" w:rsidRDefault="00BA6A21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27+350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C066CA" w14:textId="77777777" w:rsidR="00BA6A21" w:rsidRDefault="00BA6A21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344DBD" w14:textId="77777777" w:rsidR="00BA6A21" w:rsidRDefault="00BA6A21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Motru Est</w:t>
            </w:r>
          </w:p>
          <w:p w14:paraId="00973D41" w14:textId="77777777" w:rsidR="00BA6A21" w:rsidRDefault="00BA6A21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15A82D" w14:textId="77777777" w:rsidR="00BA6A21" w:rsidRDefault="00BA6A21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E19DB7" w14:textId="77777777" w:rsidR="00BA6A21" w:rsidRDefault="00BA6A21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6C52D7" w14:textId="77777777" w:rsidR="00BA6A21" w:rsidRDefault="00BA6A21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B2E889" w14:textId="77777777" w:rsidR="00BA6A21" w:rsidRDefault="00BA6A21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8F8EEE" w14:textId="77777777" w:rsidR="00BA6A21" w:rsidRDefault="00BA6A21">
            <w:pPr>
              <w:spacing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Peste sch. 3 și 11.</w:t>
            </w:r>
          </w:p>
          <w:p w14:paraId="426B4562" w14:textId="77777777" w:rsidR="00BA6A21" w:rsidRDefault="00BA6A21">
            <w:pPr>
              <w:spacing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BA6A21" w14:paraId="692453C1" w14:textId="77777777">
        <w:trPr>
          <w:cantSplit/>
          <w:trHeight w:val="64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F7A334" w14:textId="77777777" w:rsidR="00BA6A21" w:rsidRDefault="00BA6A21" w:rsidP="00BA6A21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3CDF79" w14:textId="77777777" w:rsidR="00BA6A21" w:rsidRDefault="00BA6A21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562025" w14:textId="77777777" w:rsidR="00BA6A21" w:rsidRDefault="00BA6A21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1BD03C" w14:textId="77777777" w:rsidR="00BA6A21" w:rsidRDefault="00BA6A21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Motru Est</w:t>
            </w:r>
          </w:p>
          <w:p w14:paraId="38104864" w14:textId="77777777" w:rsidR="00BA6A21" w:rsidRDefault="00BA6A21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B5FFD0" w14:textId="77777777" w:rsidR="00BA6A21" w:rsidRDefault="00BA6A21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5823C672" w14:textId="77777777" w:rsidR="00BA6A21" w:rsidRDefault="00BA6A21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nr. 37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80F53A" w14:textId="77777777" w:rsidR="00BA6A21" w:rsidRDefault="00BA6A21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4CAEE7" w14:textId="77777777" w:rsidR="00BA6A21" w:rsidRDefault="00BA6A21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DE9F12" w14:textId="77777777" w:rsidR="00BA6A21" w:rsidRDefault="00BA6A21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89567F" w14:textId="77777777" w:rsidR="00BA6A21" w:rsidRDefault="00BA6A21">
            <w:pPr>
              <w:spacing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</w:t>
            </w:r>
          </w:p>
          <w:p w14:paraId="07C821A1" w14:textId="77777777" w:rsidR="00BA6A21" w:rsidRDefault="00BA6A21">
            <w:pPr>
              <w:spacing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 la liniile 7 şi 8 </w:t>
            </w:r>
          </w:p>
          <w:p w14:paraId="23BEC8A6" w14:textId="77777777" w:rsidR="00BA6A21" w:rsidRDefault="00BA6A21">
            <w:pPr>
              <w:spacing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 primiri - expedieri.</w:t>
            </w:r>
          </w:p>
        </w:tc>
      </w:tr>
      <w:tr w:rsidR="00BA6A21" w14:paraId="5F6172DB" w14:textId="77777777">
        <w:trPr>
          <w:cantSplit/>
          <w:trHeight w:val="14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AE0FF2" w14:textId="77777777" w:rsidR="00BA6A21" w:rsidRDefault="00BA6A21" w:rsidP="00BA6A21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A681EA" w14:textId="77777777" w:rsidR="00BA6A21" w:rsidRDefault="00BA6A21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D2E763" w14:textId="77777777" w:rsidR="00BA6A21" w:rsidRDefault="00BA6A21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03CB0E" w14:textId="77777777" w:rsidR="00BA6A21" w:rsidRDefault="00BA6A21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Motru Est</w:t>
            </w:r>
          </w:p>
          <w:p w14:paraId="3991CF4C" w14:textId="77777777" w:rsidR="00BA6A21" w:rsidRDefault="00BA6A21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CA7026" w14:textId="77777777" w:rsidR="00BA6A21" w:rsidRDefault="00BA6A21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 29 / 33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3D3DF7" w14:textId="77777777" w:rsidR="00BA6A21" w:rsidRDefault="00BA6A21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7F169C" w14:textId="77777777" w:rsidR="00BA6A21" w:rsidRDefault="00BA6A21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930509" w14:textId="77777777" w:rsidR="00BA6A21" w:rsidRDefault="00BA6A21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35041C" w14:textId="77777777" w:rsidR="00BA6A21" w:rsidRDefault="00BA6A21">
            <w:pPr>
              <w:spacing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</w:t>
            </w:r>
          </w:p>
          <w:p w14:paraId="37EB77D8" w14:textId="77777777" w:rsidR="00BA6A21" w:rsidRDefault="00BA6A21">
            <w:pPr>
              <w:spacing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 la liniile 9 – 13, Cap X.</w:t>
            </w:r>
          </w:p>
        </w:tc>
      </w:tr>
      <w:tr w:rsidR="00BA6A21" w14:paraId="4C214F59" w14:textId="77777777">
        <w:trPr>
          <w:cantSplit/>
          <w:trHeight w:val="42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803026" w14:textId="77777777" w:rsidR="00BA6A21" w:rsidRDefault="00BA6A21" w:rsidP="00BA6A21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C3ED8F" w14:textId="77777777" w:rsidR="00BA6A21" w:rsidRDefault="00BA6A21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7D52EC" w14:textId="77777777" w:rsidR="00BA6A21" w:rsidRDefault="00BA6A21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E32EFC" w14:textId="77777777" w:rsidR="00BA6A21" w:rsidRDefault="00BA6A21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Motru Est</w:t>
            </w:r>
          </w:p>
          <w:p w14:paraId="778E27C6" w14:textId="77777777" w:rsidR="00BA6A21" w:rsidRDefault="00BA6A21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9</w:t>
            </w:r>
          </w:p>
          <w:p w14:paraId="2398D9E8" w14:textId="77777777" w:rsidR="00BA6A21" w:rsidRDefault="00BA6A21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EC603D" w14:textId="77777777" w:rsidR="00BA6A21" w:rsidRDefault="00BA6A21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3C34DE86" w14:textId="77777777" w:rsidR="00BA6A21" w:rsidRDefault="00BA6A21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4996C4" w14:textId="77777777" w:rsidR="00BA6A21" w:rsidRDefault="00BA6A21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29C01C" w14:textId="77777777" w:rsidR="00BA6A21" w:rsidRDefault="00BA6A21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BBC305" w14:textId="77777777" w:rsidR="00BA6A21" w:rsidRDefault="00BA6A21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357047" w14:textId="77777777" w:rsidR="00BA6A21" w:rsidRDefault="00BA6A21">
            <w:pPr>
              <w:spacing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A6A21" w14:paraId="6EF231F3" w14:textId="77777777">
        <w:trPr>
          <w:cantSplit/>
          <w:trHeight w:val="40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EDF767" w14:textId="77777777" w:rsidR="00BA6A21" w:rsidRDefault="00BA6A21" w:rsidP="00BA6A21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38FDBD" w14:textId="77777777" w:rsidR="00BA6A21" w:rsidRDefault="00BA6A21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6B14E7" w14:textId="77777777" w:rsidR="00BA6A21" w:rsidRDefault="00BA6A21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0DA236" w14:textId="77777777" w:rsidR="00BA6A21" w:rsidRDefault="00BA6A21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Motru Est</w:t>
            </w:r>
          </w:p>
          <w:p w14:paraId="26149F40" w14:textId="77777777" w:rsidR="00BA6A21" w:rsidRDefault="00BA6A21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2E257C" w14:textId="77777777" w:rsidR="00BA6A21" w:rsidRDefault="00BA6A21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0560AEE3" w14:textId="77777777" w:rsidR="00BA6A21" w:rsidRDefault="00BA6A21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nr. 43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21EDB7" w14:textId="77777777" w:rsidR="00BA6A21" w:rsidRDefault="00BA6A21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A976FB" w14:textId="77777777" w:rsidR="00BA6A21" w:rsidRDefault="00BA6A21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466BA6" w14:textId="77777777" w:rsidR="00BA6A21" w:rsidRDefault="00BA6A21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9CB1CB" w14:textId="77777777" w:rsidR="00BA6A21" w:rsidRDefault="00BA6A21">
            <w:pPr>
              <w:spacing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75DA791" w14:textId="77777777" w:rsidR="00BA6A21" w:rsidRDefault="00BA6A21">
            <w:pPr>
              <w:spacing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10 şi 11.</w:t>
            </w:r>
          </w:p>
        </w:tc>
      </w:tr>
      <w:tr w:rsidR="00BA6A21" w14:paraId="5958BBD5" w14:textId="77777777">
        <w:trPr>
          <w:cantSplit/>
          <w:trHeight w:val="178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733408" w14:textId="77777777" w:rsidR="00BA6A21" w:rsidRDefault="00BA6A21" w:rsidP="00BA6A21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A00161" w14:textId="77777777" w:rsidR="00BA6A21" w:rsidRDefault="00BA6A21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61C458" w14:textId="77777777" w:rsidR="00BA6A21" w:rsidRDefault="00BA6A21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B66990" w14:textId="77777777" w:rsidR="00BA6A21" w:rsidRDefault="00BA6A21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Motru Est</w:t>
            </w:r>
          </w:p>
          <w:p w14:paraId="7CFCB46B" w14:textId="77777777" w:rsidR="00BA6A21" w:rsidRDefault="00BA6A21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A2577F" w14:textId="77777777" w:rsidR="00BA6A21" w:rsidRDefault="00BA6A21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T.D.J. 22 / 26 şi </w:t>
            </w:r>
          </w:p>
          <w:p w14:paraId="400368E5" w14:textId="77777777" w:rsidR="00BA6A21" w:rsidRDefault="00BA6A21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</w:t>
            </w:r>
          </w:p>
          <w:p w14:paraId="5DDBF726" w14:textId="77777777" w:rsidR="00BA6A21" w:rsidRDefault="00BA6A21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nr. 30, 38, 40 </w:t>
            </w:r>
          </w:p>
          <w:p w14:paraId="5AA56477" w14:textId="77777777" w:rsidR="00BA6A21" w:rsidRDefault="00BA6A21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şi 48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0C0625" w14:textId="77777777" w:rsidR="00BA6A21" w:rsidRDefault="00BA6A21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5475E8" w14:textId="77777777" w:rsidR="00BA6A21" w:rsidRDefault="00BA6A21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3C3586" w14:textId="77777777" w:rsidR="00BA6A21" w:rsidRDefault="00BA6A21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DE3345" w14:textId="77777777" w:rsidR="00BA6A21" w:rsidRDefault="00BA6A21">
            <w:pPr>
              <w:spacing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0618C86" w14:textId="77777777" w:rsidR="00BA6A21" w:rsidRDefault="00BA6A21">
            <w:pPr>
              <w:spacing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1 - 13.</w:t>
            </w:r>
          </w:p>
        </w:tc>
      </w:tr>
    </w:tbl>
    <w:p w14:paraId="3C2ABB56" w14:textId="77777777" w:rsidR="00BA6A21" w:rsidRDefault="00BA6A21">
      <w:pPr>
        <w:spacing w:line="192" w:lineRule="auto"/>
        <w:ind w:right="57"/>
        <w:rPr>
          <w:sz w:val="20"/>
        </w:rPr>
      </w:pPr>
    </w:p>
    <w:p w14:paraId="69C239B8" w14:textId="77777777" w:rsidR="00BA6A21" w:rsidRDefault="00BA6A21" w:rsidP="002A3C7A">
      <w:pPr>
        <w:pStyle w:val="Heading1"/>
        <w:spacing w:line="360" w:lineRule="auto"/>
      </w:pPr>
      <w:r>
        <w:t>LINIA 138</w:t>
      </w:r>
    </w:p>
    <w:p w14:paraId="5B2D2667" w14:textId="77777777" w:rsidR="00BA6A21" w:rsidRDefault="00BA6A21" w:rsidP="00FE4C1D">
      <w:pPr>
        <w:pStyle w:val="Heading1"/>
        <w:spacing w:line="360" w:lineRule="auto"/>
        <w:rPr>
          <w:b w:val="0"/>
          <w:bCs w:val="0"/>
          <w:sz w:val="8"/>
        </w:rPr>
      </w:pPr>
      <w:r>
        <w:t>AMARADIA - BÂRSEŞTI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69"/>
        <w:gridCol w:w="756"/>
        <w:gridCol w:w="2200"/>
        <w:gridCol w:w="869"/>
        <w:gridCol w:w="756"/>
        <w:gridCol w:w="869"/>
        <w:gridCol w:w="756"/>
        <w:gridCol w:w="2494"/>
      </w:tblGrid>
      <w:tr w:rsidR="00BA6A21" w14:paraId="39F1C2DD" w14:textId="77777777">
        <w:trPr>
          <w:cantSplit/>
          <w:trHeight w:val="71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272019" w14:textId="77777777" w:rsidR="00BA6A21" w:rsidRDefault="00BA6A21" w:rsidP="00BA6A21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074163" w14:textId="77777777" w:rsidR="00BA6A21" w:rsidRDefault="00BA6A2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0+840</w:t>
            </w:r>
          </w:p>
          <w:p w14:paraId="276458CB" w14:textId="77777777" w:rsidR="00BA6A21" w:rsidRDefault="00BA6A2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7+420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AF37E4" w14:textId="77777777" w:rsidR="00BA6A21" w:rsidRPr="008B4C96" w:rsidRDefault="00BA6A2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FFFEFF" w14:textId="77777777" w:rsidR="00BA6A21" w:rsidRDefault="00BA6A21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Amaradia -</w:t>
            </w:r>
          </w:p>
          <w:p w14:paraId="6AE635F4" w14:textId="77777777" w:rsidR="00BA6A21" w:rsidRDefault="00BA6A21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Bârseşti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B0D01F" w14:textId="77777777" w:rsidR="00BA6A21" w:rsidRDefault="00BA6A21">
            <w:pPr>
              <w:spacing w:before="40" w:line="28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2D001D" w14:textId="77777777" w:rsidR="00BA6A21" w:rsidRPr="008B4C96" w:rsidRDefault="00BA6A2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</w:tcBorders>
            <w:tcMar>
              <w:left w:w="0" w:type="dxa"/>
              <w:right w:w="0" w:type="dxa"/>
            </w:tcMar>
          </w:tcPr>
          <w:p w14:paraId="476A43FB" w14:textId="77777777" w:rsidR="00BA6A21" w:rsidRDefault="00BA6A2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</w:tcPr>
          <w:p w14:paraId="52BEE028" w14:textId="77777777" w:rsidR="00BA6A21" w:rsidRPr="008B4C96" w:rsidRDefault="00BA6A2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AA2E8D" w14:textId="77777777" w:rsidR="00BA6A21" w:rsidRPr="007126D7" w:rsidRDefault="00BA6A21">
            <w:pPr>
              <w:spacing w:before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*Interzis circulația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 </w:t>
            </w:r>
            <w:r>
              <w:rPr>
                <w:b/>
                <w:bCs/>
                <w:iCs/>
                <w:color w:val="000000"/>
                <w:sz w:val="20"/>
              </w:rPr>
              <w:t>trenurilor care au în componență mai mult de două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 locomotive</w:t>
            </w:r>
            <w:r>
              <w:rPr>
                <w:b/>
                <w:bCs/>
                <w:iCs/>
                <w:color w:val="000000"/>
                <w:sz w:val="20"/>
              </w:rPr>
              <w:t xml:space="preserve"> cuplate</w:t>
            </w:r>
            <w:r w:rsidRPr="007126D7">
              <w:rPr>
                <w:b/>
                <w:bCs/>
                <w:iCs/>
                <w:color w:val="000000"/>
                <w:sz w:val="20"/>
              </w:rPr>
              <w:t>.</w:t>
            </w:r>
          </w:p>
          <w:p w14:paraId="3EC8D720" w14:textId="77777777" w:rsidR="00BA6A21" w:rsidRDefault="00BA6A21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A6A21" w14:paraId="07BB6FC1" w14:textId="77777777">
        <w:trPr>
          <w:cantSplit/>
          <w:trHeight w:val="71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CD62C4" w14:textId="77777777" w:rsidR="00BA6A21" w:rsidRDefault="00BA6A21" w:rsidP="00BA6A21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52C1D0" w14:textId="77777777" w:rsidR="00BA6A21" w:rsidRDefault="00BA6A2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1+600</w:t>
            </w:r>
          </w:p>
          <w:p w14:paraId="75E1FC69" w14:textId="77777777" w:rsidR="00BA6A21" w:rsidRDefault="00BA6A2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7+700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9D3CA8" w14:textId="77777777" w:rsidR="00BA6A21" w:rsidRPr="008B4C96" w:rsidRDefault="00BA6A2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20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2CE442" w14:textId="77777777" w:rsidR="00BA6A21" w:rsidRDefault="00BA6A21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Amaradia -</w:t>
            </w:r>
          </w:p>
          <w:p w14:paraId="753D68C1" w14:textId="77777777" w:rsidR="00BA6A21" w:rsidRDefault="00BA6A21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Bârseşti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E89778" w14:textId="77777777" w:rsidR="00BA6A21" w:rsidRDefault="00BA6A21">
            <w:pPr>
              <w:spacing w:before="40" w:line="28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07AB0A" w14:textId="77777777" w:rsidR="00BA6A21" w:rsidRPr="008B4C96" w:rsidRDefault="00BA6A2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</w:tcBorders>
            <w:tcMar>
              <w:left w:w="0" w:type="dxa"/>
              <w:right w:w="0" w:type="dxa"/>
            </w:tcMar>
          </w:tcPr>
          <w:p w14:paraId="26396D4F" w14:textId="77777777" w:rsidR="00BA6A21" w:rsidRDefault="00BA6A2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</w:tcPr>
          <w:p w14:paraId="04233EE7" w14:textId="77777777" w:rsidR="00BA6A21" w:rsidRPr="008B4C96" w:rsidRDefault="00BA6A2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30D72B" w14:textId="77777777" w:rsidR="00BA6A21" w:rsidRDefault="00BA6A21">
            <w:pPr>
              <w:spacing w:before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Fără inductori.</w:t>
            </w:r>
          </w:p>
        </w:tc>
      </w:tr>
      <w:tr w:rsidR="00BA6A21" w14:paraId="4956333A" w14:textId="77777777">
        <w:trPr>
          <w:cantSplit/>
          <w:trHeight w:val="71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BAFE81" w14:textId="77777777" w:rsidR="00BA6A21" w:rsidRDefault="00BA6A21" w:rsidP="00BA6A21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C267F6" w14:textId="77777777" w:rsidR="00BA6A21" w:rsidRDefault="00BA6A2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1B450B" w14:textId="77777777" w:rsidR="00BA6A21" w:rsidRPr="008B4C96" w:rsidRDefault="00BA6A2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34C0CB" w14:textId="77777777" w:rsidR="00BA6A21" w:rsidRDefault="00BA6A21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Bârseşti </w:t>
            </w:r>
          </w:p>
          <w:p w14:paraId="50D4E0B8" w14:textId="77777777" w:rsidR="00BA6A21" w:rsidRDefault="00BA6A21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2 </w:t>
            </w:r>
          </w:p>
          <w:p w14:paraId="11BDDCCC" w14:textId="77777777" w:rsidR="00BA6A21" w:rsidRDefault="00BA6A21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CC2B71" w14:textId="77777777" w:rsidR="00BA6A21" w:rsidRDefault="00BA6A21">
            <w:pPr>
              <w:spacing w:before="40" w:line="28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22AB63C5" w14:textId="77777777" w:rsidR="00BA6A21" w:rsidRDefault="00BA6A21">
            <w:pPr>
              <w:spacing w:before="40" w:line="28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1F4E9D" w14:textId="77777777" w:rsidR="00BA6A21" w:rsidRPr="008B4C96" w:rsidRDefault="00BA6A2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</w:t>
            </w:r>
            <w:r w:rsidRPr="008B4C96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</w:tcBorders>
            <w:tcMar>
              <w:left w:w="0" w:type="dxa"/>
              <w:right w:w="0" w:type="dxa"/>
            </w:tcMar>
          </w:tcPr>
          <w:p w14:paraId="6017B2E7" w14:textId="77777777" w:rsidR="00BA6A21" w:rsidRDefault="00BA6A2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</w:tcPr>
          <w:p w14:paraId="083727E8" w14:textId="77777777" w:rsidR="00BA6A21" w:rsidRPr="008B4C96" w:rsidRDefault="00BA6A2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02968B" w14:textId="77777777" w:rsidR="00BA6A21" w:rsidRDefault="00BA6A21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peste sch. nr. 31, 30.</w:t>
            </w:r>
          </w:p>
        </w:tc>
      </w:tr>
      <w:tr w:rsidR="00BA6A21" w14:paraId="6EE4F026" w14:textId="77777777">
        <w:trPr>
          <w:cantSplit/>
          <w:trHeight w:val="71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F82505" w14:textId="77777777" w:rsidR="00BA6A21" w:rsidRDefault="00BA6A21" w:rsidP="00BA6A21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B0E856" w14:textId="77777777" w:rsidR="00BA6A21" w:rsidRDefault="00BA6A2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CE1BEF" w14:textId="77777777" w:rsidR="00BA6A21" w:rsidRPr="008B4C96" w:rsidRDefault="00BA6A2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1280DB" w14:textId="77777777" w:rsidR="00BA6A21" w:rsidRDefault="00BA6A21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Bârseşti </w:t>
            </w:r>
          </w:p>
          <w:p w14:paraId="07E63405" w14:textId="77777777" w:rsidR="00BA6A21" w:rsidRDefault="00BA6A21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3 </w:t>
            </w:r>
          </w:p>
          <w:p w14:paraId="25664ADB" w14:textId="77777777" w:rsidR="00BA6A21" w:rsidRDefault="00BA6A21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 și</w:t>
            </w:r>
          </w:p>
          <w:p w14:paraId="60527F62" w14:textId="77777777" w:rsidR="00BA6A21" w:rsidRDefault="00BA6A21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30, 31 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EDCBE9" w14:textId="77777777" w:rsidR="00BA6A21" w:rsidRDefault="00BA6A21">
            <w:pPr>
              <w:spacing w:before="40" w:line="28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58B48668" w14:textId="77777777" w:rsidR="00BA6A21" w:rsidRDefault="00BA6A21">
            <w:pPr>
              <w:spacing w:before="40" w:line="28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9518AD" w14:textId="77777777" w:rsidR="00BA6A21" w:rsidRPr="008B4C96" w:rsidRDefault="00BA6A2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8B4C96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</w:tcBorders>
            <w:tcMar>
              <w:left w:w="0" w:type="dxa"/>
              <w:right w:w="0" w:type="dxa"/>
            </w:tcMar>
          </w:tcPr>
          <w:p w14:paraId="12E076F9" w14:textId="77777777" w:rsidR="00BA6A21" w:rsidRDefault="00BA6A2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</w:tcPr>
          <w:p w14:paraId="4840E4EE" w14:textId="77777777" w:rsidR="00BA6A21" w:rsidRPr="008B4C96" w:rsidRDefault="00BA6A2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9B5A52" w14:textId="77777777" w:rsidR="00BA6A21" w:rsidRDefault="00BA6A21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peste sch. nr. 17, 31, 30, 26.</w:t>
            </w:r>
          </w:p>
        </w:tc>
      </w:tr>
    </w:tbl>
    <w:p w14:paraId="5FDDE574" w14:textId="77777777" w:rsidR="00BA6A21" w:rsidRDefault="00BA6A21">
      <w:pPr>
        <w:tabs>
          <w:tab w:val="left" w:pos="4320"/>
        </w:tabs>
        <w:rPr>
          <w:sz w:val="20"/>
        </w:rPr>
      </w:pPr>
    </w:p>
    <w:p w14:paraId="18EF1CAF" w14:textId="77777777" w:rsidR="00BA6A21" w:rsidRDefault="00BA6A21" w:rsidP="00C83010">
      <w:pPr>
        <w:pStyle w:val="Heading1"/>
        <w:spacing w:line="360" w:lineRule="auto"/>
      </w:pPr>
      <w:r>
        <w:lastRenderedPageBreak/>
        <w:t>LINIA 143</w:t>
      </w:r>
    </w:p>
    <w:p w14:paraId="282C2CC2" w14:textId="77777777" w:rsidR="00BA6A21" w:rsidRDefault="00BA6A21" w:rsidP="003A21BE">
      <w:pPr>
        <w:pStyle w:val="Heading1"/>
        <w:spacing w:line="360" w:lineRule="auto"/>
        <w:rPr>
          <w:b w:val="0"/>
          <w:bCs w:val="0"/>
          <w:sz w:val="8"/>
        </w:rPr>
      </w:pPr>
      <w:r>
        <w:t>GURA MOTRULUI - TÂRGU JIU</w:t>
      </w:r>
    </w:p>
    <w:tbl>
      <w:tblPr>
        <w:tblW w:w="1023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85"/>
        <w:gridCol w:w="855"/>
        <w:gridCol w:w="756"/>
        <w:gridCol w:w="2198"/>
        <w:gridCol w:w="868"/>
        <w:gridCol w:w="783"/>
        <w:gridCol w:w="841"/>
        <w:gridCol w:w="769"/>
        <w:gridCol w:w="2478"/>
      </w:tblGrid>
      <w:tr w:rsidR="00BA6A21" w14:paraId="0A123207" w14:textId="77777777">
        <w:trPr>
          <w:cantSplit/>
          <w:trHeight w:val="44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BDD762" w14:textId="77777777" w:rsidR="00BA6A21" w:rsidRDefault="00BA6A21" w:rsidP="00BA6A21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FC9A54" w14:textId="77777777" w:rsidR="00BA6A21" w:rsidRDefault="00BA6A21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12+875</w:t>
            </w:r>
          </w:p>
          <w:p w14:paraId="37B9462F" w14:textId="77777777" w:rsidR="00BA6A21" w:rsidRDefault="00BA6A21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13+200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C63F5B" w14:textId="77777777" w:rsidR="00BA6A21" w:rsidRPr="00984839" w:rsidRDefault="00BA6A21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796E70" w14:textId="77777777" w:rsidR="00BA6A21" w:rsidRDefault="00BA6A21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3E8E7323" w14:textId="77777777" w:rsidR="00BA6A21" w:rsidRDefault="00BA6A21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directă, Cap X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E3E53F" w14:textId="77777777" w:rsidR="00BA6A21" w:rsidRDefault="00BA6A21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DE926E" w14:textId="77777777" w:rsidR="00BA6A21" w:rsidRDefault="00BA6A21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A45936" w14:textId="77777777" w:rsidR="00BA6A21" w:rsidRDefault="00BA6A21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FF1887" w14:textId="77777777" w:rsidR="00BA6A21" w:rsidRPr="00984839" w:rsidRDefault="00BA6A21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5CB774" w14:textId="77777777" w:rsidR="00BA6A21" w:rsidRDefault="00BA6A21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peste sch. 23, 25, 31, 35 </w:t>
            </w:r>
          </w:p>
          <w:p w14:paraId="12F6B0C4" w14:textId="77777777" w:rsidR="00BA6A21" w:rsidRDefault="00BA6A21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și 47.</w:t>
            </w:r>
          </w:p>
          <w:p w14:paraId="1CE7F798" w14:textId="77777777" w:rsidR="00BA6A21" w:rsidRDefault="00BA6A21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BA6A21" w14:paraId="0CE14747" w14:textId="77777777">
        <w:trPr>
          <w:cantSplit/>
          <w:trHeight w:val="44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15E5AB" w14:textId="77777777" w:rsidR="00BA6A21" w:rsidRDefault="00BA6A21" w:rsidP="00BA6A21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18DAFE" w14:textId="77777777" w:rsidR="00BA6A21" w:rsidRDefault="00BA6A21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95FE24" w14:textId="77777777" w:rsidR="00BA6A21" w:rsidRDefault="00BA6A21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4389F0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Gura Motrului - Turceni și St. Turceni</w:t>
            </w:r>
          </w:p>
          <w:p w14:paraId="650F9460" w14:textId="77777777" w:rsidR="00BA6A21" w:rsidRDefault="00BA6A21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directă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BC1F10" w14:textId="77777777" w:rsidR="00BA6A21" w:rsidRDefault="00BA6A21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0069C6" w14:textId="77777777" w:rsidR="00BA6A21" w:rsidRDefault="00BA6A21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E6BD47" w14:textId="77777777" w:rsidR="00BA6A21" w:rsidRDefault="00BA6A21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11+850</w:t>
            </w:r>
          </w:p>
          <w:p w14:paraId="41F8194C" w14:textId="77777777" w:rsidR="00BA6A21" w:rsidRDefault="00BA6A21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13+300</w:t>
            </w: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EF3D8B" w14:textId="77777777" w:rsidR="00BA6A21" w:rsidRPr="00984839" w:rsidRDefault="00BA6A21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18DB88" w14:textId="77777777" w:rsidR="00BA6A21" w:rsidRDefault="00BA6A21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  <w:p w14:paraId="22AAC8AD" w14:textId="77777777" w:rsidR="00BA6A21" w:rsidRDefault="00BA6A21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Peste sch. 15, 51 și 57.</w:t>
            </w:r>
          </w:p>
        </w:tc>
      </w:tr>
      <w:tr w:rsidR="00BA6A21" w14:paraId="3F6A4A24" w14:textId="77777777">
        <w:trPr>
          <w:cantSplit/>
          <w:trHeight w:val="139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782BA3" w14:textId="77777777" w:rsidR="00BA6A21" w:rsidRDefault="00BA6A21" w:rsidP="00BA6A21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2ED292" w14:textId="77777777" w:rsidR="00BA6A21" w:rsidRDefault="00BA6A21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511A61" w14:textId="77777777" w:rsidR="00BA6A21" w:rsidRPr="00984839" w:rsidRDefault="00BA6A21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6DF84B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00DB3529" w14:textId="77777777" w:rsidR="00BA6A21" w:rsidRDefault="00BA6A21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directă, Cap Y</w:t>
            </w:r>
          </w:p>
          <w:p w14:paraId="74930630" w14:textId="77777777" w:rsidR="00BA6A21" w:rsidRDefault="00BA6A21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28, 18, 14, 12, 6 și 4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61444B" w14:textId="77777777" w:rsidR="00BA6A21" w:rsidRDefault="00BA6A21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85C2FD" w14:textId="77777777" w:rsidR="00BA6A21" w:rsidRDefault="00BA6A21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966AA2" w14:textId="77777777" w:rsidR="00BA6A21" w:rsidRDefault="00BA6A21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14+290</w:t>
            </w:r>
          </w:p>
          <w:p w14:paraId="7485931A" w14:textId="77777777" w:rsidR="00BA6A21" w:rsidRDefault="00BA6A21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15+100</w:t>
            </w: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694CDF" w14:textId="77777777" w:rsidR="00BA6A21" w:rsidRPr="00984839" w:rsidRDefault="00BA6A21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B6EDBD" w14:textId="77777777" w:rsidR="00BA6A21" w:rsidRDefault="00BA6A21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9CB46A0" w14:textId="77777777" w:rsidR="00BA6A21" w:rsidRDefault="00BA6A21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peste sch 28, 18, 14, 12, 6 </w:t>
            </w:r>
          </w:p>
          <w:p w14:paraId="46612F3B" w14:textId="77777777" w:rsidR="00BA6A21" w:rsidRDefault="00BA6A21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și 4.</w:t>
            </w:r>
          </w:p>
          <w:p w14:paraId="195DD2BD" w14:textId="77777777" w:rsidR="00BA6A21" w:rsidRDefault="00BA6A21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BA6A21" w14:paraId="5A03F542" w14:textId="77777777">
        <w:trPr>
          <w:cantSplit/>
          <w:trHeight w:val="6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AB2ABB" w14:textId="77777777" w:rsidR="00BA6A21" w:rsidRDefault="00BA6A21" w:rsidP="00BA6A21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93381A" w14:textId="77777777" w:rsidR="00BA6A21" w:rsidRDefault="00BA6A21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DC1423" w14:textId="77777777" w:rsidR="00BA6A21" w:rsidRPr="00984839" w:rsidRDefault="00BA6A21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FD629F" w14:textId="77777777" w:rsidR="00BA6A21" w:rsidRDefault="00BA6A21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4EBD5AC8" w14:textId="77777777" w:rsidR="00BA6A21" w:rsidRDefault="00BA6A21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508F95" w14:textId="77777777" w:rsidR="00BA6A21" w:rsidRDefault="00BA6A21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1AA13AAC" w14:textId="77777777" w:rsidR="00BA6A21" w:rsidRDefault="00BA6A21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15 - 23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548F68" w14:textId="77777777" w:rsidR="00BA6A21" w:rsidRDefault="00BA6A21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0E6817" w14:textId="77777777" w:rsidR="00BA6A21" w:rsidRDefault="00BA6A21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BC15FD" w14:textId="77777777" w:rsidR="00BA6A21" w:rsidRDefault="00BA6A21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A490BB" w14:textId="77777777" w:rsidR="00BA6A21" w:rsidRDefault="00BA6A21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A513FA8" w14:textId="77777777" w:rsidR="00BA6A21" w:rsidRDefault="00BA6A21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2 - 13.</w:t>
            </w:r>
          </w:p>
        </w:tc>
      </w:tr>
      <w:tr w:rsidR="00BA6A21" w14:paraId="5F166E4F" w14:textId="77777777">
        <w:trPr>
          <w:cantSplit/>
          <w:trHeight w:val="6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E4CE06" w14:textId="77777777" w:rsidR="00BA6A21" w:rsidRDefault="00BA6A21" w:rsidP="00BA6A21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C0AF58" w14:textId="77777777" w:rsidR="00BA6A21" w:rsidRDefault="00BA6A21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13A3C6" w14:textId="77777777" w:rsidR="00BA6A21" w:rsidRPr="00984839" w:rsidRDefault="00BA6A21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7ED6D8" w14:textId="77777777" w:rsidR="00BA6A21" w:rsidRDefault="00BA6A21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2404F63C" w14:textId="77777777" w:rsidR="00BA6A21" w:rsidRDefault="00BA6A21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67267F" w14:textId="77777777" w:rsidR="00BA6A21" w:rsidRDefault="00BA6A21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293CDA03" w14:textId="77777777" w:rsidR="00BA6A21" w:rsidRDefault="00BA6A21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35 - 51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8472F1" w14:textId="77777777" w:rsidR="00BA6A21" w:rsidRDefault="00BA6A21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3A56D3" w14:textId="77777777" w:rsidR="00BA6A21" w:rsidRDefault="00BA6A21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21BD3D" w14:textId="77777777" w:rsidR="00BA6A21" w:rsidRDefault="00BA6A21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6585CF" w14:textId="77777777" w:rsidR="00BA6A21" w:rsidRDefault="00BA6A21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9CB15F6" w14:textId="77777777" w:rsidR="00BA6A21" w:rsidRDefault="00BA6A21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2 și 3.</w:t>
            </w:r>
          </w:p>
        </w:tc>
      </w:tr>
      <w:tr w:rsidR="00BA6A21" w14:paraId="0480EBA0" w14:textId="77777777">
        <w:trPr>
          <w:cantSplit/>
          <w:trHeight w:val="6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92B4C5" w14:textId="77777777" w:rsidR="00BA6A21" w:rsidRDefault="00BA6A21" w:rsidP="00BA6A21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2DF53B" w14:textId="77777777" w:rsidR="00BA6A21" w:rsidRDefault="00BA6A21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25C874" w14:textId="77777777" w:rsidR="00BA6A21" w:rsidRPr="00984839" w:rsidRDefault="00BA6A21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87D2D1" w14:textId="77777777" w:rsidR="00BA6A21" w:rsidRDefault="00BA6A21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24AFA379" w14:textId="77777777" w:rsidR="00BA6A21" w:rsidRDefault="00BA6A21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1F2311" w14:textId="77777777" w:rsidR="00BA6A21" w:rsidRDefault="00BA6A21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2290E8F1" w14:textId="77777777" w:rsidR="00BA6A21" w:rsidRDefault="00BA6A21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TDJ </w:t>
            </w:r>
          </w:p>
          <w:p w14:paraId="2C452E02" w14:textId="77777777" w:rsidR="00BA6A21" w:rsidRDefault="00BA6A21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37 / 41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02DA81" w14:textId="77777777" w:rsidR="00BA6A21" w:rsidRDefault="00BA6A21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856BE8" w14:textId="77777777" w:rsidR="00BA6A21" w:rsidRDefault="00BA6A21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8967D7" w14:textId="77777777" w:rsidR="00BA6A21" w:rsidRDefault="00BA6A21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6184A9" w14:textId="77777777" w:rsidR="00BA6A21" w:rsidRDefault="00BA6A21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02B3444" w14:textId="77777777" w:rsidR="00BA6A21" w:rsidRDefault="00BA6A21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5 - 13.</w:t>
            </w:r>
          </w:p>
        </w:tc>
      </w:tr>
      <w:tr w:rsidR="00BA6A21" w14:paraId="496A12BA" w14:textId="77777777">
        <w:trPr>
          <w:cantSplit/>
          <w:trHeight w:val="6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DC0136" w14:textId="77777777" w:rsidR="00BA6A21" w:rsidRDefault="00BA6A21" w:rsidP="00BA6A21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275546" w14:textId="77777777" w:rsidR="00BA6A21" w:rsidRDefault="00BA6A21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FF4468" w14:textId="77777777" w:rsidR="00BA6A21" w:rsidRPr="00984839" w:rsidRDefault="00BA6A21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F02BDD" w14:textId="77777777" w:rsidR="00BA6A21" w:rsidRDefault="00BA6A21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1DCF8E36" w14:textId="77777777" w:rsidR="00BA6A21" w:rsidRDefault="00BA6A21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8F67B0" w14:textId="77777777" w:rsidR="00BA6A21" w:rsidRDefault="00BA6A21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1E899C03" w14:textId="77777777" w:rsidR="00BA6A21" w:rsidRDefault="00BA6A21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TDJ </w:t>
            </w:r>
          </w:p>
          <w:p w14:paraId="2032E719" w14:textId="77777777" w:rsidR="00BA6A21" w:rsidRDefault="00BA6A21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55 / 61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D872E9" w14:textId="77777777" w:rsidR="00BA6A21" w:rsidRDefault="00BA6A21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BD43C4" w14:textId="77777777" w:rsidR="00BA6A21" w:rsidRDefault="00BA6A21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DD77FE" w14:textId="77777777" w:rsidR="00BA6A21" w:rsidRDefault="00BA6A21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51112F" w14:textId="77777777" w:rsidR="00BA6A21" w:rsidRDefault="00BA6A21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C0CFD9B" w14:textId="77777777" w:rsidR="00BA6A21" w:rsidRDefault="00BA6A21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7 - 15.</w:t>
            </w:r>
          </w:p>
        </w:tc>
      </w:tr>
      <w:tr w:rsidR="00BA6A21" w14:paraId="2DE2839A" w14:textId="77777777">
        <w:trPr>
          <w:cantSplit/>
          <w:trHeight w:val="6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5D474F" w14:textId="77777777" w:rsidR="00BA6A21" w:rsidRDefault="00BA6A21" w:rsidP="00BA6A21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855E17" w14:textId="77777777" w:rsidR="00BA6A21" w:rsidRDefault="00BA6A21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7781A2" w14:textId="77777777" w:rsidR="00BA6A21" w:rsidRPr="00984839" w:rsidRDefault="00BA6A21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B4DF31" w14:textId="77777777" w:rsidR="00BA6A21" w:rsidRDefault="00BA6A21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59E3559B" w14:textId="77777777" w:rsidR="00BA6A21" w:rsidRDefault="00BA6A21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58106D" w14:textId="77777777" w:rsidR="00BA6A21" w:rsidRDefault="00BA6A21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2A7AD567" w14:textId="77777777" w:rsidR="00BA6A21" w:rsidRDefault="00BA6A21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porți-unea </w:t>
            </w:r>
          </w:p>
          <w:p w14:paraId="4559A5EA" w14:textId="77777777" w:rsidR="00BA6A21" w:rsidRDefault="00BA6A21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de linie cuprin-să </w:t>
            </w:r>
          </w:p>
          <w:p w14:paraId="1B3ECAA7" w14:textId="77777777" w:rsidR="00BA6A21" w:rsidRDefault="00BA6A21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între TDJ </w:t>
            </w:r>
          </w:p>
          <w:p w14:paraId="52F13325" w14:textId="77777777" w:rsidR="00BA6A21" w:rsidRDefault="00BA6A21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53 / 59</w:t>
            </w:r>
          </w:p>
          <w:p w14:paraId="0A44016A" w14:textId="77777777" w:rsidR="00BA6A21" w:rsidRDefault="00BA6A21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și </w:t>
            </w:r>
          </w:p>
          <w:p w14:paraId="6DF6F35B" w14:textId="77777777" w:rsidR="00BA6A21" w:rsidRDefault="00BA6A21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TDJ </w:t>
            </w:r>
          </w:p>
          <w:p w14:paraId="35E2DE93" w14:textId="77777777" w:rsidR="00BA6A21" w:rsidRDefault="00BA6A21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65 / 69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817243" w14:textId="77777777" w:rsidR="00BA6A21" w:rsidRDefault="00BA6A21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094B69" w14:textId="77777777" w:rsidR="00BA6A21" w:rsidRDefault="00BA6A21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9EB12B" w14:textId="77777777" w:rsidR="00BA6A21" w:rsidRDefault="00BA6A21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FF970A" w14:textId="77777777" w:rsidR="00BA6A21" w:rsidRDefault="00BA6A21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9521B00" w14:textId="77777777" w:rsidR="00BA6A21" w:rsidRDefault="00BA6A21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5 - 13.</w:t>
            </w:r>
          </w:p>
        </w:tc>
      </w:tr>
      <w:tr w:rsidR="00BA6A21" w14:paraId="71948635" w14:textId="77777777">
        <w:trPr>
          <w:cantSplit/>
          <w:trHeight w:val="13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DF720D" w14:textId="77777777" w:rsidR="00BA6A21" w:rsidRDefault="00BA6A21" w:rsidP="00BA6A21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274506" w14:textId="77777777" w:rsidR="00BA6A21" w:rsidRDefault="00BA6A21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8FCB07" w14:textId="77777777" w:rsidR="00BA6A21" w:rsidRPr="00984839" w:rsidRDefault="00BA6A21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6C88D6" w14:textId="77777777" w:rsidR="00BA6A21" w:rsidRDefault="00BA6A21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16CA438D" w14:textId="77777777" w:rsidR="00BA6A21" w:rsidRDefault="00BA6A21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8E2879" w14:textId="77777777" w:rsidR="00BA6A21" w:rsidRDefault="00BA6A21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47 </w:t>
            </w:r>
          </w:p>
          <w:p w14:paraId="30B3A943" w14:textId="77777777" w:rsidR="00BA6A21" w:rsidRDefault="00BA6A21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713A1D" w14:textId="77777777" w:rsidR="00BA6A21" w:rsidRDefault="00BA6A21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CF7560" w14:textId="77777777" w:rsidR="00BA6A21" w:rsidRDefault="00BA6A21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D6D40B" w14:textId="77777777" w:rsidR="00BA6A21" w:rsidRDefault="00BA6A21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91809E" w14:textId="77777777" w:rsidR="00BA6A21" w:rsidRDefault="00BA6A21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EFFDFF9" w14:textId="77777777" w:rsidR="00BA6A21" w:rsidRDefault="00BA6A21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din linia 4 până la </w:t>
            </w:r>
          </w:p>
          <w:p w14:paraId="39404499" w14:textId="77777777" w:rsidR="00BA6A21" w:rsidRDefault="00BA6A21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axa staţiei Turceni.</w:t>
            </w:r>
          </w:p>
        </w:tc>
      </w:tr>
      <w:tr w:rsidR="00BA6A21" w14:paraId="71965C1F" w14:textId="77777777">
        <w:trPr>
          <w:cantSplit/>
          <w:trHeight w:val="67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ED9D48" w14:textId="77777777" w:rsidR="00BA6A21" w:rsidRDefault="00BA6A21" w:rsidP="00BA6A21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B7C113" w14:textId="77777777" w:rsidR="00BA6A21" w:rsidRDefault="00BA6A21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76E1A6" w14:textId="77777777" w:rsidR="00BA6A21" w:rsidRPr="00984839" w:rsidRDefault="00BA6A21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BB7EC9" w14:textId="77777777" w:rsidR="00BA6A21" w:rsidRDefault="00BA6A21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1DFBCAED" w14:textId="77777777" w:rsidR="00BA6A21" w:rsidRDefault="00BA6A21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A49AC5" w14:textId="77777777" w:rsidR="00BA6A21" w:rsidRDefault="00BA6A21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TDJ </w:t>
            </w:r>
          </w:p>
          <w:p w14:paraId="48D26C01" w14:textId="77777777" w:rsidR="00BA6A21" w:rsidRDefault="00BA6A21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45 / 49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86468B" w14:textId="77777777" w:rsidR="00BA6A21" w:rsidRDefault="00BA6A21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4D16B6" w14:textId="77777777" w:rsidR="00BA6A21" w:rsidRDefault="00BA6A21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6D4A9E" w14:textId="77777777" w:rsidR="00BA6A21" w:rsidRDefault="00BA6A21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D444AD" w14:textId="77777777" w:rsidR="00BA6A21" w:rsidRDefault="00BA6A21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E5B59F1" w14:textId="77777777" w:rsidR="00BA6A21" w:rsidRDefault="00BA6A21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6 - 13 Cap X.</w:t>
            </w:r>
          </w:p>
        </w:tc>
      </w:tr>
      <w:tr w:rsidR="00BA6A21" w14:paraId="6E911F0D" w14:textId="77777777">
        <w:trPr>
          <w:cantSplit/>
          <w:trHeight w:val="40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590ED8" w14:textId="77777777" w:rsidR="00BA6A21" w:rsidRDefault="00BA6A21" w:rsidP="00BA6A21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9B386D" w14:textId="77777777" w:rsidR="00BA6A21" w:rsidRDefault="00BA6A21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D0A422" w14:textId="77777777" w:rsidR="00BA6A21" w:rsidRPr="00984839" w:rsidRDefault="00BA6A21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3593D3" w14:textId="77777777" w:rsidR="00BA6A21" w:rsidRDefault="00BA6A21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1974FFF0" w14:textId="77777777" w:rsidR="00BA6A21" w:rsidRDefault="00BA6A21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8B5E73" w14:textId="77777777" w:rsidR="00BA6A21" w:rsidRDefault="00BA6A21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55B32776" w14:textId="77777777" w:rsidR="00BA6A21" w:rsidRDefault="00BA6A21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2 - 6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FDB0DC" w14:textId="77777777" w:rsidR="00BA6A21" w:rsidRDefault="00BA6A21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76BD58" w14:textId="77777777" w:rsidR="00BA6A21" w:rsidRDefault="00BA6A21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4A8F25" w14:textId="77777777" w:rsidR="00BA6A21" w:rsidRDefault="00BA6A21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623E6E" w14:textId="77777777" w:rsidR="00BA6A21" w:rsidRDefault="00BA6A21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401E072" w14:textId="77777777" w:rsidR="00BA6A21" w:rsidRDefault="00BA6A21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2 și 3 </w:t>
            </w:r>
          </w:p>
          <w:p w14:paraId="370C5121" w14:textId="77777777" w:rsidR="00BA6A21" w:rsidRDefault="00BA6A21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direcția Borăscu.</w:t>
            </w:r>
          </w:p>
        </w:tc>
      </w:tr>
      <w:tr w:rsidR="00BA6A21" w14:paraId="712F6867" w14:textId="77777777">
        <w:trPr>
          <w:cantSplit/>
          <w:trHeight w:val="40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611B2D" w14:textId="77777777" w:rsidR="00BA6A21" w:rsidRDefault="00BA6A21" w:rsidP="00BA6A21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5C6517" w14:textId="77777777" w:rsidR="00BA6A21" w:rsidRDefault="00BA6A21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9EF1BB" w14:textId="77777777" w:rsidR="00BA6A21" w:rsidRPr="00984839" w:rsidRDefault="00BA6A21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AC6CA0" w14:textId="77777777" w:rsidR="00BA6A21" w:rsidRDefault="00BA6A21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10CFF9DD" w14:textId="77777777" w:rsidR="00BA6A21" w:rsidRDefault="00BA6A21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B14E8E" w14:textId="77777777" w:rsidR="00BA6A21" w:rsidRDefault="00BA6A21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4E1F6B10" w14:textId="77777777" w:rsidR="00BA6A21" w:rsidRDefault="00BA6A21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4 - 8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5B179C" w14:textId="77777777" w:rsidR="00BA6A21" w:rsidRDefault="00BA6A21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A58A80" w14:textId="77777777" w:rsidR="00BA6A21" w:rsidRDefault="00BA6A21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BF0745" w14:textId="77777777" w:rsidR="00BA6A21" w:rsidRDefault="00BA6A21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86D9CE" w14:textId="77777777" w:rsidR="00BA6A21" w:rsidRDefault="00BA6A21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B5E7159" w14:textId="77777777" w:rsidR="00BA6A21" w:rsidRDefault="00BA6A21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2 - 13.</w:t>
            </w:r>
          </w:p>
        </w:tc>
      </w:tr>
      <w:tr w:rsidR="00BA6A21" w14:paraId="2A0C87A5" w14:textId="77777777">
        <w:trPr>
          <w:cantSplit/>
          <w:trHeight w:val="6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C52809" w14:textId="77777777" w:rsidR="00BA6A21" w:rsidRDefault="00BA6A21" w:rsidP="00BA6A21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9DBB69" w14:textId="77777777" w:rsidR="00BA6A21" w:rsidRDefault="00BA6A21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2B7253" w14:textId="77777777" w:rsidR="00BA6A21" w:rsidRPr="00984839" w:rsidRDefault="00BA6A21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CDC96C" w14:textId="77777777" w:rsidR="00BA6A21" w:rsidRDefault="00BA6A21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48B503F5" w14:textId="77777777" w:rsidR="00BA6A21" w:rsidRDefault="00BA6A21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65B208" w14:textId="77777777" w:rsidR="00BA6A21" w:rsidRDefault="00BA6A21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4F6BC98D" w14:textId="77777777" w:rsidR="00BA6A21" w:rsidRDefault="00BA6A21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10 - 12 și </w:t>
            </w:r>
          </w:p>
          <w:p w14:paraId="75200E98" w14:textId="77777777" w:rsidR="00BA6A21" w:rsidRDefault="00BA6A21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80 - 82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DCDE65" w14:textId="77777777" w:rsidR="00BA6A21" w:rsidRDefault="00BA6A21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4CA839" w14:textId="77777777" w:rsidR="00BA6A21" w:rsidRDefault="00BA6A21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DE833F" w14:textId="77777777" w:rsidR="00BA6A21" w:rsidRDefault="00BA6A21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5E0159" w14:textId="77777777" w:rsidR="00BA6A21" w:rsidRDefault="00BA6A21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46677BE" w14:textId="77777777" w:rsidR="00BA6A21" w:rsidRDefault="00BA6A21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2 și 3.</w:t>
            </w:r>
          </w:p>
        </w:tc>
      </w:tr>
      <w:tr w:rsidR="00BA6A21" w14:paraId="682E3701" w14:textId="77777777">
        <w:trPr>
          <w:cantSplit/>
          <w:trHeight w:val="66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BC93B1" w14:textId="77777777" w:rsidR="00BA6A21" w:rsidRDefault="00BA6A21" w:rsidP="00BA6A21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7AC379" w14:textId="77777777" w:rsidR="00BA6A21" w:rsidRDefault="00BA6A21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A9A817" w14:textId="77777777" w:rsidR="00BA6A21" w:rsidRPr="00984839" w:rsidRDefault="00BA6A21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A2377F" w14:textId="77777777" w:rsidR="00BA6A21" w:rsidRDefault="00BA6A21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1337E55F" w14:textId="77777777" w:rsidR="00BA6A21" w:rsidRDefault="00BA6A21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672602" w14:textId="77777777" w:rsidR="00BA6A21" w:rsidRDefault="00BA6A21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2A29F2EB" w14:textId="77777777" w:rsidR="00BA6A21" w:rsidRDefault="00BA6A21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28 - 44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58F332" w14:textId="77777777" w:rsidR="00BA6A21" w:rsidRDefault="00BA6A21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768621" w14:textId="77777777" w:rsidR="00BA6A21" w:rsidRDefault="00BA6A21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0465FA" w14:textId="77777777" w:rsidR="00BA6A21" w:rsidRDefault="00BA6A21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C8CDF5" w14:textId="77777777" w:rsidR="00BA6A21" w:rsidRDefault="00BA6A21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8921B4E" w14:textId="77777777" w:rsidR="00BA6A21" w:rsidRDefault="00BA6A21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2 - 7.</w:t>
            </w:r>
          </w:p>
        </w:tc>
      </w:tr>
      <w:tr w:rsidR="00BA6A21" w14:paraId="4A2C438F" w14:textId="77777777">
        <w:trPr>
          <w:cantSplit/>
          <w:trHeight w:val="13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011FFE" w14:textId="77777777" w:rsidR="00BA6A21" w:rsidRDefault="00BA6A21" w:rsidP="00BA6A21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352C10" w14:textId="77777777" w:rsidR="00BA6A21" w:rsidRDefault="00BA6A21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E84504" w14:textId="77777777" w:rsidR="00BA6A21" w:rsidRPr="00984839" w:rsidRDefault="00BA6A21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AC972C" w14:textId="77777777" w:rsidR="00BA6A21" w:rsidRDefault="00BA6A21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6D306253" w14:textId="77777777" w:rsidR="00BA6A21" w:rsidRDefault="00BA6A21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39075B" w14:textId="77777777" w:rsidR="00BA6A21" w:rsidRDefault="00BA6A21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 </w:t>
            </w:r>
          </w:p>
          <w:p w14:paraId="4ADC1BFA" w14:textId="77777777" w:rsidR="00BA6A21" w:rsidRDefault="00BA6A21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18 și 24 </w:t>
            </w:r>
          </w:p>
          <w:p w14:paraId="792A31A4" w14:textId="77777777" w:rsidR="00BA6A21" w:rsidRDefault="00BA6A21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BF4907" w14:textId="77777777" w:rsidR="00BA6A21" w:rsidRDefault="00BA6A21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617379" w14:textId="77777777" w:rsidR="00BA6A21" w:rsidRDefault="00BA6A21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97D24F" w14:textId="77777777" w:rsidR="00BA6A21" w:rsidRDefault="00BA6A21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6BE303" w14:textId="77777777" w:rsidR="00BA6A21" w:rsidRDefault="00BA6A21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CF0BA6A" w14:textId="77777777" w:rsidR="00BA6A21" w:rsidRDefault="00BA6A21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3 - 13.</w:t>
            </w:r>
          </w:p>
        </w:tc>
      </w:tr>
      <w:tr w:rsidR="00BA6A21" w14:paraId="02DF0922" w14:textId="77777777">
        <w:trPr>
          <w:cantSplit/>
          <w:trHeight w:val="13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2890A1" w14:textId="77777777" w:rsidR="00BA6A21" w:rsidRDefault="00BA6A21" w:rsidP="00BA6A21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41357F" w14:textId="77777777" w:rsidR="00BA6A21" w:rsidRDefault="00BA6A21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AE2E24" w14:textId="77777777" w:rsidR="00BA6A21" w:rsidRPr="00984839" w:rsidRDefault="00BA6A21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2CEF3A" w14:textId="77777777" w:rsidR="00BA6A21" w:rsidRDefault="00BA6A21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31E236DF" w14:textId="77777777" w:rsidR="00BA6A21" w:rsidRDefault="00BA6A21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5FE8B2" w14:textId="77777777" w:rsidR="00BA6A21" w:rsidRDefault="00BA6A21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32</w:t>
            </w:r>
          </w:p>
          <w:p w14:paraId="506ECCC7" w14:textId="77777777" w:rsidR="00BA6A21" w:rsidRDefault="00BA6A21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B2DF82" w14:textId="77777777" w:rsidR="00BA6A21" w:rsidRDefault="00BA6A21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3569AC" w14:textId="77777777" w:rsidR="00BA6A21" w:rsidRDefault="00BA6A21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23D774" w14:textId="77777777" w:rsidR="00BA6A21" w:rsidRDefault="00BA6A21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0D739A" w14:textId="77777777" w:rsidR="00BA6A21" w:rsidRDefault="00BA6A21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F18BB87" w14:textId="77777777" w:rsidR="00BA6A21" w:rsidRDefault="00BA6A21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5 - 13 Cap Y.</w:t>
            </w:r>
          </w:p>
        </w:tc>
      </w:tr>
      <w:tr w:rsidR="00BA6A21" w14:paraId="03B31FBD" w14:textId="77777777">
        <w:trPr>
          <w:cantSplit/>
          <w:trHeight w:val="40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6DFDB9" w14:textId="77777777" w:rsidR="00BA6A21" w:rsidRDefault="00BA6A21" w:rsidP="00BA6A21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AB67AB" w14:textId="77777777" w:rsidR="00BA6A21" w:rsidRDefault="00BA6A21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B4E436" w14:textId="77777777" w:rsidR="00BA6A21" w:rsidRPr="00984839" w:rsidRDefault="00BA6A21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A3C456" w14:textId="77777777" w:rsidR="00BA6A21" w:rsidRDefault="00BA6A21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5CAFCD1D" w14:textId="77777777" w:rsidR="00BA6A21" w:rsidRDefault="00BA6A21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5CC260" w14:textId="77777777" w:rsidR="00BA6A21" w:rsidRDefault="00BA6A21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0499CBD9" w14:textId="77777777" w:rsidR="00BA6A21" w:rsidRDefault="00BA6A21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T.D.J.</w:t>
            </w:r>
          </w:p>
          <w:p w14:paraId="1B2DF7AF" w14:textId="77777777" w:rsidR="00BA6A21" w:rsidRDefault="00BA6A21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50 / 54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83C2B9" w14:textId="77777777" w:rsidR="00BA6A21" w:rsidRPr="00B53EFA" w:rsidRDefault="00BA6A21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B53EFA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D21E5B" w14:textId="77777777" w:rsidR="00BA6A21" w:rsidRDefault="00BA6A21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E35928" w14:textId="77777777" w:rsidR="00BA6A21" w:rsidRPr="00984839" w:rsidRDefault="00BA6A21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E03409" w14:textId="77777777" w:rsidR="00BA6A21" w:rsidRDefault="00BA6A21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9393BAC" w14:textId="77777777" w:rsidR="00BA6A21" w:rsidRDefault="00BA6A21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4 - 13, Cap Y.</w:t>
            </w:r>
          </w:p>
        </w:tc>
      </w:tr>
      <w:tr w:rsidR="00BA6A21" w14:paraId="2F5BC9FA" w14:textId="77777777">
        <w:trPr>
          <w:cantSplit/>
          <w:trHeight w:val="2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D53881" w14:textId="77777777" w:rsidR="00BA6A21" w:rsidRDefault="00BA6A21" w:rsidP="00BA6A21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E57219" w14:textId="77777777" w:rsidR="00BA6A21" w:rsidRDefault="00BA6A21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56FCA1" w14:textId="77777777" w:rsidR="00BA6A21" w:rsidRPr="00984839" w:rsidRDefault="00BA6A21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267445" w14:textId="77777777" w:rsidR="00BA6A21" w:rsidRDefault="00BA6A21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3647555B" w14:textId="77777777" w:rsidR="00BA6A21" w:rsidRDefault="00BA6A21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10 și 12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A2592D" w14:textId="77777777" w:rsidR="00BA6A21" w:rsidRDefault="00BA6A21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1443FA61" w14:textId="77777777" w:rsidR="00BA6A21" w:rsidRDefault="00BA6A21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E9055A" w14:textId="77777777" w:rsidR="00BA6A21" w:rsidRPr="00B53EFA" w:rsidRDefault="00BA6A21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7F0452" w14:textId="77777777" w:rsidR="00BA6A21" w:rsidRDefault="00BA6A21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D58139" w14:textId="77777777" w:rsidR="00BA6A21" w:rsidRPr="00984839" w:rsidRDefault="00BA6A21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CB53D4" w14:textId="77777777" w:rsidR="00BA6A21" w:rsidRDefault="00BA6A21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A6A21" w14:paraId="5E21E906" w14:textId="77777777">
        <w:trPr>
          <w:cantSplit/>
          <w:trHeight w:val="32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604D1D" w14:textId="77777777" w:rsidR="00BA6A21" w:rsidRDefault="00BA6A21" w:rsidP="00BA6A21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7B54CF" w14:textId="77777777" w:rsidR="00BA6A21" w:rsidRDefault="00BA6A21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716C09" w14:textId="77777777" w:rsidR="00BA6A21" w:rsidRPr="00984839" w:rsidRDefault="00BA6A21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4A38C9" w14:textId="77777777" w:rsidR="00BA6A21" w:rsidRDefault="00BA6A21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3E71549C" w14:textId="77777777" w:rsidR="00BA6A21" w:rsidRDefault="00BA6A21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5 ,7 și 11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C7AA22" w14:textId="77777777" w:rsidR="00BA6A21" w:rsidRDefault="00BA6A21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32D69C70" w14:textId="77777777" w:rsidR="00BA6A21" w:rsidRDefault="00BA6A21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3C5677" w14:textId="77777777" w:rsidR="00BA6A21" w:rsidRPr="00B53EFA" w:rsidRDefault="00BA6A21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CE1502" w14:textId="77777777" w:rsidR="00BA6A21" w:rsidRDefault="00BA6A21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08B848" w14:textId="77777777" w:rsidR="00BA6A21" w:rsidRPr="00984839" w:rsidRDefault="00BA6A21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9271BC" w14:textId="77777777" w:rsidR="00BA6A21" w:rsidRDefault="00BA6A21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A6A21" w14:paraId="41AC55FA" w14:textId="77777777">
        <w:trPr>
          <w:cantSplit/>
          <w:trHeight w:val="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F58011" w14:textId="77777777" w:rsidR="00BA6A21" w:rsidRDefault="00BA6A21" w:rsidP="00BA6A21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3EF3CD" w14:textId="77777777" w:rsidR="00BA6A21" w:rsidRDefault="00BA6A21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1BE153" w14:textId="77777777" w:rsidR="00BA6A21" w:rsidRPr="00984839" w:rsidRDefault="00BA6A21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A035E5" w14:textId="77777777" w:rsidR="00BA6A21" w:rsidRDefault="00BA6A21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7D407F0F" w14:textId="77777777" w:rsidR="00BA6A21" w:rsidRDefault="00BA6A21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575FBB" w14:textId="77777777" w:rsidR="00BA6A21" w:rsidRDefault="00BA6A21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69005762" w14:textId="77777777" w:rsidR="00BA6A21" w:rsidRDefault="00BA6A21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64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252B42" w14:textId="77777777" w:rsidR="00BA6A21" w:rsidRPr="00B53EFA" w:rsidRDefault="00BA6A21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F968F5" w14:textId="77777777" w:rsidR="00BA6A21" w:rsidRDefault="00BA6A21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3C3AA5" w14:textId="77777777" w:rsidR="00BA6A21" w:rsidRPr="00984839" w:rsidRDefault="00BA6A21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A2BC42" w14:textId="77777777" w:rsidR="00BA6A21" w:rsidRDefault="00BA6A21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71D149B" w14:textId="77777777" w:rsidR="00BA6A21" w:rsidRDefault="00BA6A21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9 - 13, Cap Y.</w:t>
            </w:r>
          </w:p>
        </w:tc>
      </w:tr>
      <w:tr w:rsidR="00BA6A21" w14:paraId="36A670D3" w14:textId="77777777">
        <w:trPr>
          <w:cantSplit/>
          <w:trHeight w:val="44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6B1F3B" w14:textId="77777777" w:rsidR="00BA6A21" w:rsidRDefault="00BA6A21" w:rsidP="00BA6A21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99D1E2" w14:textId="77777777" w:rsidR="00BA6A21" w:rsidRDefault="00BA6A21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158E76" w14:textId="77777777" w:rsidR="00BA6A21" w:rsidRPr="00984839" w:rsidRDefault="00BA6A21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072A04" w14:textId="77777777" w:rsidR="00BA6A21" w:rsidRDefault="00BA6A21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16E3E3E6" w14:textId="77777777" w:rsidR="00BA6A21" w:rsidRDefault="00BA6A21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AABF8D" w14:textId="77777777" w:rsidR="00BA6A21" w:rsidRDefault="00BA6A21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14836BA0" w14:textId="77777777" w:rsidR="00BA6A21" w:rsidRDefault="00BA6A21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T.D.J.</w:t>
            </w:r>
          </w:p>
          <w:p w14:paraId="10C4A614" w14:textId="77777777" w:rsidR="00BA6A21" w:rsidRDefault="00BA6A21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52 / 56</w:t>
            </w:r>
          </w:p>
          <w:p w14:paraId="632415A5" w14:textId="77777777" w:rsidR="00BA6A21" w:rsidRDefault="00BA6A21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și</w:t>
            </w:r>
          </w:p>
          <w:p w14:paraId="7A5F469C" w14:textId="77777777" w:rsidR="00BA6A21" w:rsidRDefault="00BA6A21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62 / 66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24CF8D" w14:textId="77777777" w:rsidR="00BA6A21" w:rsidRDefault="00BA6A21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3B17E3" w14:textId="77777777" w:rsidR="00BA6A21" w:rsidRDefault="00BA6A21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1013C5" w14:textId="77777777" w:rsidR="00BA6A21" w:rsidRPr="00984839" w:rsidRDefault="00BA6A21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D317CE" w14:textId="77777777" w:rsidR="00BA6A21" w:rsidRDefault="00BA6A21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944FCE4" w14:textId="77777777" w:rsidR="00BA6A21" w:rsidRDefault="00BA6A21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5 - 7.</w:t>
            </w:r>
          </w:p>
        </w:tc>
      </w:tr>
      <w:tr w:rsidR="00BA6A21" w14:paraId="076DACAB" w14:textId="77777777">
        <w:trPr>
          <w:cantSplit/>
          <w:trHeight w:val="44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4318C2" w14:textId="77777777" w:rsidR="00BA6A21" w:rsidRDefault="00BA6A21" w:rsidP="00BA6A21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19969A" w14:textId="77777777" w:rsidR="00BA6A21" w:rsidRDefault="00BA6A21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21+500</w:t>
            </w:r>
          </w:p>
          <w:p w14:paraId="4FB380C3" w14:textId="77777777" w:rsidR="00BA6A21" w:rsidRDefault="00BA6A21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21+700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5FAB8E" w14:textId="77777777" w:rsidR="00BA6A21" w:rsidRPr="00984839" w:rsidRDefault="00BA6A21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4543F2" w14:textId="77777777" w:rsidR="00BA6A21" w:rsidRDefault="00BA6A21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Turceni -</w:t>
            </w:r>
          </w:p>
          <w:p w14:paraId="5D4C8131" w14:textId="77777777" w:rsidR="00BA6A21" w:rsidRDefault="00BA6A21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Plopşoru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050C51" w14:textId="77777777" w:rsidR="00BA6A21" w:rsidRDefault="00BA6A21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B65F42" w14:textId="77777777" w:rsidR="00BA6A21" w:rsidRDefault="00BA6A21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714D07" w14:textId="77777777" w:rsidR="00BA6A21" w:rsidRDefault="00BA6A21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A4EEAA" w14:textId="77777777" w:rsidR="00BA6A21" w:rsidRPr="00984839" w:rsidRDefault="00BA6A21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64E9E4" w14:textId="77777777" w:rsidR="00BA6A21" w:rsidRDefault="00BA6A21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BA6A21" w14:paraId="7461955E" w14:textId="77777777">
        <w:trPr>
          <w:cantSplit/>
          <w:trHeight w:val="44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85D19F" w14:textId="77777777" w:rsidR="00BA6A21" w:rsidRDefault="00BA6A21" w:rsidP="00BA6A21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C78EC3" w14:textId="77777777" w:rsidR="00BA6A21" w:rsidRDefault="00BA6A21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28+176</w:t>
            </w:r>
          </w:p>
          <w:p w14:paraId="07BCAC0E" w14:textId="77777777" w:rsidR="00BA6A21" w:rsidRDefault="00BA6A21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30+100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214710" w14:textId="77777777" w:rsidR="00BA6A21" w:rsidRDefault="00BA6A21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B01092" w14:textId="77777777" w:rsidR="00BA6A21" w:rsidRDefault="00BA6A21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Plopşoru </w:t>
            </w:r>
          </w:p>
          <w:p w14:paraId="24789046" w14:textId="77777777" w:rsidR="00BA6A21" w:rsidRDefault="00BA6A21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directă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43A219" w14:textId="77777777" w:rsidR="00BA6A21" w:rsidRDefault="00BA6A21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AE7CA9" w14:textId="77777777" w:rsidR="00BA6A21" w:rsidRDefault="00BA6A21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F14898" w14:textId="77777777" w:rsidR="00BA6A21" w:rsidRDefault="00BA6A21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7AC9F5" w14:textId="77777777" w:rsidR="00BA6A21" w:rsidRDefault="00BA6A21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A29493" w14:textId="77777777" w:rsidR="00BA6A21" w:rsidRDefault="00BA6A21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D2A7357" w14:textId="77777777" w:rsidR="00BA6A21" w:rsidRDefault="00BA6A21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sch. 1, 31, 35, 40, 36, 6.</w:t>
            </w:r>
          </w:p>
          <w:p w14:paraId="2097A354" w14:textId="77777777" w:rsidR="00BA6A21" w:rsidRDefault="00BA6A21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BA6A21" w14:paraId="3F1F5377" w14:textId="77777777">
        <w:trPr>
          <w:cantSplit/>
          <w:trHeight w:val="44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AC3EC4" w14:textId="77777777" w:rsidR="00BA6A21" w:rsidRDefault="00BA6A21" w:rsidP="00BA6A21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F0DCB8" w14:textId="77777777" w:rsidR="00BA6A21" w:rsidRDefault="00BA6A21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502775" w14:textId="77777777" w:rsidR="00BA6A21" w:rsidRDefault="00BA6A21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067837" w14:textId="77777777" w:rsidR="00BA6A21" w:rsidRDefault="00BA6A21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Plopşoru </w:t>
            </w:r>
          </w:p>
          <w:p w14:paraId="543E9F1D" w14:textId="77777777" w:rsidR="00BA6A21" w:rsidRDefault="00BA6A21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directă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6AF0CF" w14:textId="77777777" w:rsidR="00BA6A21" w:rsidRDefault="00BA6A21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A4DD6F" w14:textId="77777777" w:rsidR="00BA6A21" w:rsidRDefault="00BA6A21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CFD9EC" w14:textId="77777777" w:rsidR="00BA6A21" w:rsidRDefault="00BA6A21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28+176</w:t>
            </w:r>
          </w:p>
          <w:p w14:paraId="61E7F5A5" w14:textId="77777777" w:rsidR="00BA6A21" w:rsidRDefault="00BA6A21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30+100</w:t>
            </w: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C79CA7" w14:textId="77777777" w:rsidR="00BA6A21" w:rsidRDefault="00BA6A21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D160BF" w14:textId="77777777" w:rsidR="00BA6A21" w:rsidRDefault="00BA6A21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979746C" w14:textId="77777777" w:rsidR="00BA6A21" w:rsidRDefault="00BA6A21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peste sch. 3, 7, 23, 26, 22, 18, 14, 10.</w:t>
            </w:r>
          </w:p>
          <w:p w14:paraId="237448F3" w14:textId="77777777" w:rsidR="00BA6A21" w:rsidRDefault="00BA6A21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BA6A21" w14:paraId="6063B349" w14:textId="77777777">
        <w:trPr>
          <w:cantSplit/>
          <w:trHeight w:val="125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D1D71F" w14:textId="77777777" w:rsidR="00BA6A21" w:rsidRDefault="00BA6A21" w:rsidP="00BA6A21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368067" w14:textId="77777777" w:rsidR="00BA6A21" w:rsidRDefault="00BA6A21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E8B579" w14:textId="77777777" w:rsidR="00BA6A21" w:rsidRPr="00984839" w:rsidRDefault="00BA6A21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86DCCB" w14:textId="77777777" w:rsidR="00BA6A21" w:rsidRDefault="00BA6A21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Plopşoru </w:t>
            </w:r>
          </w:p>
          <w:p w14:paraId="6FD1188E" w14:textId="77777777" w:rsidR="00BA6A21" w:rsidRDefault="00BA6A21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</w:t>
            </w:r>
          </w:p>
          <w:p w14:paraId="43A8045C" w14:textId="77777777" w:rsidR="00BA6A21" w:rsidRDefault="00BA6A21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BC122B" w14:textId="77777777" w:rsidR="00BA6A21" w:rsidRDefault="00BA6A21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între semnal Y 5 </w:t>
            </w:r>
          </w:p>
          <w:p w14:paraId="0D11BFCF" w14:textId="77777777" w:rsidR="00BA6A21" w:rsidRDefault="00BA6A21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şi semnal X 5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F826E9" w14:textId="77777777" w:rsidR="00BA6A21" w:rsidRPr="00B53EFA" w:rsidRDefault="00BA6A21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F9BA1F" w14:textId="77777777" w:rsidR="00BA6A21" w:rsidRDefault="00BA6A21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660C4E" w14:textId="77777777" w:rsidR="00BA6A21" w:rsidRDefault="00BA6A21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F2EC64" w14:textId="77777777" w:rsidR="00BA6A21" w:rsidRDefault="00BA6A21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A6A21" w14:paraId="229B66DB" w14:textId="77777777">
        <w:trPr>
          <w:cantSplit/>
          <w:trHeight w:val="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E1D434" w14:textId="77777777" w:rsidR="00BA6A21" w:rsidRDefault="00BA6A21" w:rsidP="00BA6A21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96C32E" w14:textId="77777777" w:rsidR="00BA6A21" w:rsidRDefault="00BA6A21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CA91F5" w14:textId="77777777" w:rsidR="00BA6A21" w:rsidRPr="00984839" w:rsidRDefault="00BA6A21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4E1A1A" w14:textId="77777777" w:rsidR="00BA6A21" w:rsidRDefault="00BA6A21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Plopşoru </w:t>
            </w:r>
          </w:p>
          <w:p w14:paraId="044C36D5" w14:textId="77777777" w:rsidR="00BA6A21" w:rsidRDefault="00BA6A21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7 şi 8</w:t>
            </w:r>
          </w:p>
          <w:p w14:paraId="7AE0459E" w14:textId="77777777" w:rsidR="00BA6A21" w:rsidRDefault="00BA6A21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DBC01A" w14:textId="77777777" w:rsidR="00BA6A21" w:rsidRDefault="00BA6A21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65691A" w14:textId="77777777" w:rsidR="00BA6A21" w:rsidRDefault="00BA6A21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7E0B78" w14:textId="77777777" w:rsidR="00BA6A21" w:rsidRDefault="00BA6A21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8AF2B4" w14:textId="77777777" w:rsidR="00BA6A21" w:rsidRDefault="00BA6A21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8DC3BF" w14:textId="77777777" w:rsidR="00BA6A21" w:rsidRDefault="00BA6A21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A6A21" w14:paraId="0DC3F009" w14:textId="77777777">
        <w:trPr>
          <w:cantSplit/>
          <w:trHeight w:val="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C5ABB0" w14:textId="77777777" w:rsidR="00BA6A21" w:rsidRDefault="00BA6A21" w:rsidP="00BA6A21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584765" w14:textId="77777777" w:rsidR="00BA6A21" w:rsidRDefault="00BA6A21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B7B9F9" w14:textId="77777777" w:rsidR="00BA6A21" w:rsidRPr="00984839" w:rsidRDefault="00BA6A21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66357C" w14:textId="77777777" w:rsidR="00BA6A21" w:rsidRDefault="00BA6A21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Plopşoru - </w:t>
            </w:r>
          </w:p>
          <w:p w14:paraId="201EC073" w14:textId="77777777" w:rsidR="00BA6A21" w:rsidRDefault="00BA6A21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Rovinari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C9AC8E" w14:textId="77777777" w:rsidR="00BA6A21" w:rsidRDefault="00BA6A21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EDA6F2" w14:textId="77777777" w:rsidR="00BA6A21" w:rsidRDefault="00BA6A21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2A3FD8" w14:textId="77777777" w:rsidR="00BA6A21" w:rsidRDefault="00BA6A21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37+100</w:t>
            </w:r>
          </w:p>
          <w:p w14:paraId="20E02893" w14:textId="77777777" w:rsidR="00BA6A21" w:rsidRDefault="00BA6A21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37+200</w:t>
            </w: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81407B" w14:textId="77777777" w:rsidR="00BA6A21" w:rsidRDefault="00BA6A21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93878C" w14:textId="77777777" w:rsidR="00BA6A21" w:rsidRPr="006611B7" w:rsidRDefault="00BA6A21">
            <w:pPr>
              <w:spacing w:after="40" w:line="360" w:lineRule="auto"/>
              <w:ind w:left="57" w:right="57"/>
              <w:rPr>
                <w:b/>
                <w:bCs/>
                <w:i/>
                <w:color w:val="000000"/>
                <w:sz w:val="20"/>
              </w:rPr>
            </w:pPr>
            <w:r w:rsidRPr="006611B7">
              <w:rPr>
                <w:b/>
                <w:bCs/>
                <w:i/>
                <w:color w:val="000000"/>
                <w:sz w:val="20"/>
              </w:rPr>
              <w:t>Interzis circulația  locomotivelor cuplate.</w:t>
            </w:r>
          </w:p>
        </w:tc>
      </w:tr>
      <w:tr w:rsidR="00BA6A21" w14:paraId="71578B53" w14:textId="77777777">
        <w:trPr>
          <w:cantSplit/>
          <w:trHeight w:val="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DC4B82" w14:textId="77777777" w:rsidR="00BA6A21" w:rsidRDefault="00BA6A21" w:rsidP="00BA6A21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498396" w14:textId="77777777" w:rsidR="00BA6A21" w:rsidRDefault="00BA6A21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43+600</w:t>
            </w:r>
          </w:p>
          <w:p w14:paraId="3549BE4D" w14:textId="77777777" w:rsidR="00BA6A21" w:rsidRDefault="00BA6A21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44+420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165B46" w14:textId="77777777" w:rsidR="00BA6A21" w:rsidRPr="00984839" w:rsidRDefault="00BA6A21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B87B54" w14:textId="77777777" w:rsidR="00BA6A21" w:rsidRDefault="00BA6A21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Plopşoru - </w:t>
            </w:r>
          </w:p>
          <w:p w14:paraId="555FF266" w14:textId="77777777" w:rsidR="00BA6A21" w:rsidRDefault="00BA6A21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Rovinari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E30553" w14:textId="77777777" w:rsidR="00BA6A21" w:rsidRDefault="00BA6A21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502BEE" w14:textId="77777777" w:rsidR="00BA6A21" w:rsidRDefault="00BA6A21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B1F6B7" w14:textId="77777777" w:rsidR="00BA6A21" w:rsidRDefault="00BA6A21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52BF99" w14:textId="77777777" w:rsidR="00BA6A21" w:rsidRDefault="00BA6A21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8D0076" w14:textId="77777777" w:rsidR="00BA6A21" w:rsidRPr="003B25AA" w:rsidRDefault="00BA6A21">
            <w:pPr>
              <w:spacing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Fără inductori.</w:t>
            </w:r>
          </w:p>
        </w:tc>
      </w:tr>
      <w:tr w:rsidR="00BA6A21" w14:paraId="547C7563" w14:textId="77777777">
        <w:trPr>
          <w:cantSplit/>
          <w:trHeight w:val="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88F4E6" w14:textId="77777777" w:rsidR="00BA6A21" w:rsidRDefault="00BA6A21" w:rsidP="00BA6A21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27FE3D" w14:textId="77777777" w:rsidR="00BA6A21" w:rsidRPr="00CB3DC4" w:rsidRDefault="00BA6A21">
            <w:pPr>
              <w:spacing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CB3DC4">
              <w:rPr>
                <w:b/>
                <w:bCs/>
                <w:color w:val="000000"/>
                <w:sz w:val="20"/>
              </w:rPr>
              <w:t>44+</w:t>
            </w:r>
            <w:r>
              <w:rPr>
                <w:b/>
                <w:bCs/>
                <w:color w:val="000000"/>
                <w:sz w:val="20"/>
              </w:rPr>
              <w:t>120</w:t>
            </w:r>
          </w:p>
          <w:p w14:paraId="0C51261B" w14:textId="77777777" w:rsidR="00BA6A21" w:rsidRDefault="00BA6A21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CB3DC4">
              <w:rPr>
                <w:b/>
                <w:bCs/>
                <w:color w:val="000000"/>
                <w:sz w:val="20"/>
              </w:rPr>
              <w:t>44+</w:t>
            </w:r>
            <w:r>
              <w:rPr>
                <w:b/>
                <w:bCs/>
                <w:color w:val="000000"/>
                <w:sz w:val="20"/>
              </w:rPr>
              <w:t>420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2F9946" w14:textId="77777777" w:rsidR="00BA6A21" w:rsidRDefault="00BA6A21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17E67F" w14:textId="77777777" w:rsidR="00BA6A21" w:rsidRDefault="00BA6A21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Plopşoru - </w:t>
            </w:r>
          </w:p>
          <w:p w14:paraId="78F28EB1" w14:textId="77777777" w:rsidR="00BA6A21" w:rsidRDefault="00BA6A21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Rovinari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592679" w14:textId="77777777" w:rsidR="00BA6A21" w:rsidRDefault="00BA6A21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25A155" w14:textId="77777777" w:rsidR="00BA6A21" w:rsidRDefault="00BA6A21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AB2E9D" w14:textId="77777777" w:rsidR="00BA6A21" w:rsidRDefault="00BA6A21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283D16" w14:textId="77777777" w:rsidR="00BA6A21" w:rsidRDefault="00BA6A21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BC5F17" w14:textId="77777777" w:rsidR="00BA6A21" w:rsidRPr="00CB3DC4" w:rsidRDefault="00BA6A21">
            <w:pPr>
              <w:spacing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CB3DC4">
              <w:rPr>
                <w:b/>
                <w:bCs/>
                <w:iCs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CB3DC4">
              <w:rPr>
                <w:b/>
                <w:bCs/>
                <w:iCs/>
                <w:sz w:val="20"/>
              </w:rPr>
              <w:t xml:space="preserve"> două locomotive cuplate.</w:t>
            </w:r>
          </w:p>
          <w:p w14:paraId="7A98D6FC" w14:textId="77777777" w:rsidR="00BA6A21" w:rsidRPr="00F11CE2" w:rsidRDefault="00BA6A21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F11CE2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A6A21" w14:paraId="575CF51C" w14:textId="77777777">
        <w:trPr>
          <w:cantSplit/>
          <w:trHeight w:val="81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B029E9" w14:textId="77777777" w:rsidR="00BA6A21" w:rsidRDefault="00BA6A21" w:rsidP="00BA6A21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44AC69" w14:textId="77777777" w:rsidR="00BA6A21" w:rsidRDefault="00BA6A21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96E6AC" w14:textId="77777777" w:rsidR="00BA6A21" w:rsidRPr="00984839" w:rsidRDefault="00BA6A21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1C4CF9" w14:textId="77777777" w:rsidR="00BA6A21" w:rsidRDefault="00BA6A21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Rovinari</w:t>
            </w:r>
          </w:p>
          <w:p w14:paraId="57C1A2EE" w14:textId="77777777" w:rsidR="00BA6A21" w:rsidRDefault="00BA6A21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liniile 1 şi 2 </w:t>
            </w:r>
          </w:p>
          <w:p w14:paraId="3A946053" w14:textId="77777777" w:rsidR="00BA6A21" w:rsidRDefault="00BA6A21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401E27" w14:textId="77777777" w:rsidR="00BA6A21" w:rsidRDefault="00BA6A21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5BD19B61" w14:textId="77777777" w:rsidR="00BA6A21" w:rsidRDefault="00BA6A21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42B095" w14:textId="77777777" w:rsidR="00BA6A21" w:rsidRPr="00B53EFA" w:rsidRDefault="00BA6A21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B53EFA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7CFD87" w14:textId="77777777" w:rsidR="00BA6A21" w:rsidRDefault="00BA6A21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16DCC3" w14:textId="77777777" w:rsidR="00BA6A21" w:rsidRPr="00984839" w:rsidRDefault="00BA6A21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2011F0" w14:textId="77777777" w:rsidR="00BA6A21" w:rsidRDefault="00BA6A21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A6A21" w14:paraId="0B68CED9" w14:textId="77777777">
        <w:trPr>
          <w:cantSplit/>
          <w:trHeight w:val="62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34139B" w14:textId="77777777" w:rsidR="00BA6A21" w:rsidRDefault="00BA6A21" w:rsidP="00BA6A21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E0F261" w14:textId="77777777" w:rsidR="00BA6A21" w:rsidRDefault="00BA6A21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BF619B" w14:textId="77777777" w:rsidR="00BA6A21" w:rsidRPr="00984839" w:rsidRDefault="00BA6A21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106694" w14:textId="77777777" w:rsidR="00BA6A21" w:rsidRDefault="00BA6A21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Rovinari</w:t>
            </w:r>
          </w:p>
          <w:p w14:paraId="513C0B7D" w14:textId="77777777" w:rsidR="00BA6A21" w:rsidRDefault="00BA6A21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 + Cap Y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919E71" w14:textId="77777777" w:rsidR="00BA6A21" w:rsidRDefault="00BA6A21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78781B55" w14:textId="77777777" w:rsidR="00BA6A21" w:rsidRDefault="00BA6A21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T.D.J.</w:t>
            </w:r>
          </w:p>
          <w:p w14:paraId="32BD7441" w14:textId="77777777" w:rsidR="00BA6A21" w:rsidRDefault="00BA6A21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18 / 22</w:t>
            </w:r>
          </w:p>
          <w:p w14:paraId="2921BC81" w14:textId="77777777" w:rsidR="00BA6A21" w:rsidRDefault="00BA6A21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</w:rPr>
              <w:t>şi</w:t>
            </w:r>
          </w:p>
          <w:p w14:paraId="0E496101" w14:textId="77777777" w:rsidR="00BA6A21" w:rsidRPr="00260477" w:rsidRDefault="00BA6A21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>23 / 25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1B296C" w14:textId="77777777" w:rsidR="00BA6A21" w:rsidRPr="00B53EFA" w:rsidRDefault="00BA6A21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10E7B5" w14:textId="77777777" w:rsidR="00BA6A21" w:rsidRDefault="00BA6A21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95CB92" w14:textId="77777777" w:rsidR="00BA6A21" w:rsidRPr="00984839" w:rsidRDefault="00BA6A21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AF5817" w14:textId="77777777" w:rsidR="00BA6A21" w:rsidRDefault="00BA6A21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6D318BD" w14:textId="77777777" w:rsidR="00BA6A21" w:rsidRDefault="00BA6A21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5 - 7.</w:t>
            </w:r>
          </w:p>
        </w:tc>
      </w:tr>
      <w:tr w:rsidR="00BA6A21" w14:paraId="216B5E91" w14:textId="77777777">
        <w:trPr>
          <w:cantSplit/>
          <w:trHeight w:val="62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D4198C" w14:textId="77777777" w:rsidR="00BA6A21" w:rsidRDefault="00BA6A21" w:rsidP="00BA6A21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E4EAF9" w14:textId="77777777" w:rsidR="00BA6A21" w:rsidRDefault="00BA6A21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172781" w14:textId="77777777" w:rsidR="00BA6A21" w:rsidRPr="00984839" w:rsidRDefault="00BA6A21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53398E" w14:textId="77777777" w:rsidR="00BA6A21" w:rsidRDefault="00BA6A21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Rogojelu</w:t>
            </w:r>
          </w:p>
          <w:p w14:paraId="08D3F78C" w14:textId="77777777" w:rsidR="00BA6A21" w:rsidRDefault="00BA6A21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cu acces la linia 4 directă, Cap X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CC6C2F" w14:textId="77777777" w:rsidR="00BA6A21" w:rsidRDefault="00BA6A21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5F1500" w14:textId="77777777" w:rsidR="00BA6A21" w:rsidRDefault="00BA6A21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B5773D" w14:textId="77777777" w:rsidR="00BA6A21" w:rsidRDefault="00BA6A21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51+000</w:t>
            </w:r>
          </w:p>
          <w:p w14:paraId="41AC61FC" w14:textId="77777777" w:rsidR="00BA6A21" w:rsidRDefault="00BA6A21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51+250</w:t>
            </w: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37E015" w14:textId="77777777" w:rsidR="00BA6A21" w:rsidRPr="00984839" w:rsidRDefault="00BA6A21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9C4FCF" w14:textId="77777777" w:rsidR="00BA6A21" w:rsidRDefault="00BA6A21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la sch. nr. 5, 9, TDJ 13 / 17, sch. nr. 21 și diagonalele </w:t>
            </w:r>
          </w:p>
          <w:p w14:paraId="0EAE8B4C" w14:textId="77777777" w:rsidR="00BA6A21" w:rsidRDefault="00BA6A21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3 - 5 și 17 - 23.</w:t>
            </w:r>
          </w:p>
          <w:p w14:paraId="5922A6F1" w14:textId="77777777" w:rsidR="00BA6A21" w:rsidRDefault="00BA6A21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Fără inductori. </w:t>
            </w:r>
          </w:p>
        </w:tc>
      </w:tr>
      <w:tr w:rsidR="00BA6A21" w14:paraId="4B577DCC" w14:textId="77777777">
        <w:trPr>
          <w:cantSplit/>
          <w:trHeight w:val="62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17B38C" w14:textId="77777777" w:rsidR="00BA6A21" w:rsidRDefault="00BA6A21" w:rsidP="00BA6A21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4FD7A7" w14:textId="77777777" w:rsidR="00BA6A21" w:rsidRDefault="00BA6A21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10FAB0" w14:textId="77777777" w:rsidR="00BA6A21" w:rsidRPr="00984839" w:rsidRDefault="00BA6A21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6DDD53" w14:textId="77777777" w:rsidR="00BA6A21" w:rsidRDefault="00BA6A21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Rogojelu</w:t>
            </w:r>
          </w:p>
          <w:p w14:paraId="28D07326" w14:textId="77777777" w:rsidR="00BA6A21" w:rsidRDefault="00BA6A21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DE4E67" w14:textId="77777777" w:rsidR="00BA6A21" w:rsidRDefault="00BA6A21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6E72BEE9" w14:textId="77777777" w:rsidR="00BA6A21" w:rsidRDefault="00BA6A21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14 - 18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12F1F9" w14:textId="77777777" w:rsidR="00BA6A21" w:rsidRDefault="00BA6A21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D9A4B7" w14:textId="77777777" w:rsidR="00BA6A21" w:rsidRDefault="00BA6A21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90D05A" w14:textId="77777777" w:rsidR="00BA6A21" w:rsidRPr="00984839" w:rsidRDefault="00BA6A21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95FEAA" w14:textId="77777777" w:rsidR="00BA6A21" w:rsidRDefault="00BA6A21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la liniile 3 primiri - expedieri. </w:t>
            </w:r>
          </w:p>
        </w:tc>
      </w:tr>
      <w:tr w:rsidR="00BA6A21" w14:paraId="3DA5CCF1" w14:textId="77777777">
        <w:trPr>
          <w:cantSplit/>
          <w:trHeight w:val="62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81E43B" w14:textId="77777777" w:rsidR="00BA6A21" w:rsidRDefault="00BA6A21" w:rsidP="00BA6A21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1DA590" w14:textId="77777777" w:rsidR="00BA6A21" w:rsidRDefault="00BA6A21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50+550</w:t>
            </w:r>
          </w:p>
          <w:p w14:paraId="3C658883" w14:textId="77777777" w:rsidR="00BA6A21" w:rsidRDefault="00BA6A21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51+250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32E587" w14:textId="77777777" w:rsidR="00BA6A21" w:rsidRPr="00984839" w:rsidRDefault="00BA6A21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9C4104" w14:textId="77777777" w:rsidR="00BA6A21" w:rsidRDefault="00BA6A21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Rovinari -</w:t>
            </w:r>
          </w:p>
          <w:p w14:paraId="0276E92F" w14:textId="77777777" w:rsidR="00BA6A21" w:rsidRDefault="00BA6A21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Rogojelu și</w:t>
            </w:r>
          </w:p>
          <w:p w14:paraId="26DC626E" w14:textId="77777777" w:rsidR="00BA6A21" w:rsidRDefault="00BA6A21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Rogojelu</w:t>
            </w:r>
          </w:p>
          <w:p w14:paraId="6FB8CBD6" w14:textId="77777777" w:rsidR="00BA6A21" w:rsidRDefault="00BA6A21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cu acces la linia 5 directă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70B23A" w14:textId="77777777" w:rsidR="00BA6A21" w:rsidRDefault="00BA6A21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721AAF" w14:textId="77777777" w:rsidR="00BA6A21" w:rsidRDefault="00BA6A21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768D94" w14:textId="77777777" w:rsidR="00BA6A21" w:rsidRDefault="00BA6A21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225715" w14:textId="77777777" w:rsidR="00BA6A21" w:rsidRDefault="00BA6A21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73A52E" w14:textId="77777777" w:rsidR="00BA6A21" w:rsidRDefault="00BA6A21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B94CCC5" w14:textId="77777777" w:rsidR="00BA6A21" w:rsidRDefault="00BA6A21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sch. 3 și 23 și diagonalele 23 - 17 și 3 - 5.</w:t>
            </w:r>
          </w:p>
          <w:p w14:paraId="76809374" w14:textId="77777777" w:rsidR="00BA6A21" w:rsidRDefault="00BA6A21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Fără inductori. </w:t>
            </w:r>
          </w:p>
        </w:tc>
      </w:tr>
      <w:tr w:rsidR="00BA6A21" w14:paraId="3F4DD7D0" w14:textId="77777777">
        <w:trPr>
          <w:cantSplit/>
          <w:trHeight w:val="62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B40083" w14:textId="77777777" w:rsidR="00BA6A21" w:rsidRDefault="00BA6A21" w:rsidP="00BA6A21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845597" w14:textId="77777777" w:rsidR="00BA6A21" w:rsidRDefault="00BA6A21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56+500</w:t>
            </w:r>
          </w:p>
          <w:p w14:paraId="2FD45DF2" w14:textId="77777777" w:rsidR="00BA6A21" w:rsidRDefault="00BA6A21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57+100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24C976" w14:textId="77777777" w:rsidR="00BA6A21" w:rsidRDefault="00BA6A21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515E59" w14:textId="77777777" w:rsidR="00BA6A21" w:rsidRDefault="00BA6A21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Rogojelu -</w:t>
            </w:r>
          </w:p>
          <w:p w14:paraId="7B9D7C28" w14:textId="77777777" w:rsidR="00BA6A21" w:rsidRDefault="00BA6A21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Cârbeşti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B111A0" w14:textId="77777777" w:rsidR="00BA6A21" w:rsidRDefault="00BA6A21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FE1426" w14:textId="77777777" w:rsidR="00BA6A21" w:rsidRDefault="00BA6A21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57B44C" w14:textId="77777777" w:rsidR="00BA6A21" w:rsidRDefault="00BA6A21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AC8DD1" w14:textId="77777777" w:rsidR="00BA6A21" w:rsidRDefault="00BA6A21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C96C54" w14:textId="77777777" w:rsidR="00BA6A21" w:rsidRDefault="00BA6A21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BA6A21" w14:paraId="1C4655D3" w14:textId="77777777">
        <w:trPr>
          <w:cantSplit/>
          <w:trHeight w:val="62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5D25CC" w14:textId="77777777" w:rsidR="00BA6A21" w:rsidRDefault="00BA6A21" w:rsidP="00BA6A21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7FD7C8" w14:textId="77777777" w:rsidR="00BA6A21" w:rsidRDefault="00BA6A21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58+990</w:t>
            </w:r>
          </w:p>
          <w:p w14:paraId="7B85D0DF" w14:textId="77777777" w:rsidR="00BA6A21" w:rsidRDefault="00BA6A21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59+050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AAE436" w14:textId="77777777" w:rsidR="00BA6A21" w:rsidRDefault="00BA6A21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01C65B" w14:textId="77777777" w:rsidR="00BA6A21" w:rsidRDefault="00BA6A21" w:rsidP="00011B1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Cârbeşti</w:t>
            </w:r>
          </w:p>
          <w:p w14:paraId="292369A0" w14:textId="77777777" w:rsidR="00BA6A21" w:rsidRDefault="00BA6A21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97ED6D" w14:textId="77777777" w:rsidR="00BA6A21" w:rsidRDefault="00BA6A21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7C4152" w14:textId="77777777" w:rsidR="00BA6A21" w:rsidRDefault="00BA6A21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E2AEA4" w14:textId="77777777" w:rsidR="00BA6A21" w:rsidRDefault="00BA6A21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52D132" w14:textId="77777777" w:rsidR="00BA6A21" w:rsidRDefault="00BA6A21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3062AD" w14:textId="77777777" w:rsidR="00BA6A21" w:rsidRDefault="00BA6A21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BA6A21" w14:paraId="203C1153" w14:textId="77777777">
        <w:trPr>
          <w:cantSplit/>
          <w:trHeight w:val="3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57445C" w14:textId="77777777" w:rsidR="00BA6A21" w:rsidRDefault="00BA6A21" w:rsidP="00BA6A21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E66CEB" w14:textId="77777777" w:rsidR="00BA6A21" w:rsidRDefault="00BA6A21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ED31A2" w14:textId="77777777" w:rsidR="00BA6A21" w:rsidRDefault="00BA6A21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9611E2" w14:textId="77777777" w:rsidR="00BA6A21" w:rsidRDefault="00BA6A21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Cârbeşti</w:t>
            </w:r>
          </w:p>
          <w:p w14:paraId="1F38D2A9" w14:textId="77777777" w:rsidR="00BA6A21" w:rsidRDefault="00BA6A21">
            <w:pPr>
              <w:spacing w:after="40" w:line="360" w:lineRule="auto"/>
              <w:ind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linia 3</w:t>
            </w:r>
          </w:p>
          <w:p w14:paraId="61F662C7" w14:textId="77777777" w:rsidR="00BA6A21" w:rsidRDefault="00BA6A21">
            <w:pPr>
              <w:spacing w:after="40" w:line="360" w:lineRule="auto"/>
              <w:ind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primiri - expedieri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384DC6" w14:textId="77777777" w:rsidR="00BA6A21" w:rsidRDefault="00BA6A21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3F0C8AD5" w14:textId="77777777" w:rsidR="00BA6A21" w:rsidRDefault="00BA6A21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36E86A" w14:textId="77777777" w:rsidR="00BA6A21" w:rsidRPr="00B53EFA" w:rsidRDefault="00BA6A21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7F1EF2" w14:textId="77777777" w:rsidR="00BA6A21" w:rsidRDefault="00BA6A21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D30E18" w14:textId="77777777" w:rsidR="00BA6A21" w:rsidRPr="00984839" w:rsidRDefault="00BA6A21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D082EF" w14:textId="77777777" w:rsidR="00BA6A21" w:rsidRDefault="00BA6A21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A6A21" w14:paraId="710E8804" w14:textId="77777777">
        <w:trPr>
          <w:cantSplit/>
          <w:trHeight w:val="3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71526D" w14:textId="77777777" w:rsidR="00BA6A21" w:rsidRDefault="00BA6A21" w:rsidP="00BA6A21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73FF0F" w14:textId="77777777" w:rsidR="00BA6A21" w:rsidRDefault="00BA6A21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61+850</w:t>
            </w:r>
          </w:p>
          <w:p w14:paraId="4E0CA5A9" w14:textId="77777777" w:rsidR="00BA6A21" w:rsidRDefault="00BA6A21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62+650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3C1B9C" w14:textId="77777777" w:rsidR="00BA6A21" w:rsidRDefault="00BA6A21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FC19FE" w14:textId="77777777" w:rsidR="00BA6A21" w:rsidRDefault="00BA6A21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Cârbeşti - Amaradia 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7E1BD0" w14:textId="77777777" w:rsidR="00BA6A21" w:rsidRDefault="00BA6A21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FDBBAD" w14:textId="77777777" w:rsidR="00BA6A21" w:rsidRDefault="00BA6A21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15AFC4" w14:textId="77777777" w:rsidR="00BA6A21" w:rsidRDefault="00BA6A21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04DCD4" w14:textId="77777777" w:rsidR="00BA6A21" w:rsidRPr="00984839" w:rsidRDefault="00BA6A21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9876B3" w14:textId="77777777" w:rsidR="00BA6A21" w:rsidRDefault="00BA6A21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BA6A21" w14:paraId="1BD0E5D6" w14:textId="77777777">
        <w:trPr>
          <w:cantSplit/>
          <w:trHeight w:val="93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84FD3C" w14:textId="77777777" w:rsidR="00BA6A21" w:rsidRDefault="00BA6A21" w:rsidP="00BA6A21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F3C355" w14:textId="77777777" w:rsidR="00BA6A21" w:rsidRDefault="00BA6A21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997A3B" w14:textId="77777777" w:rsidR="00BA6A21" w:rsidRDefault="00BA6A21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F307EB" w14:textId="77777777" w:rsidR="00BA6A21" w:rsidRDefault="00BA6A21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Amaradia </w:t>
            </w:r>
          </w:p>
          <w:p w14:paraId="37839E16" w14:textId="77777777" w:rsidR="00BA6A21" w:rsidRDefault="00BA6A21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</w:t>
            </w:r>
          </w:p>
          <w:p w14:paraId="4F54720E" w14:textId="77777777" w:rsidR="00BA6A21" w:rsidRDefault="00BA6A21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  <w:p w14:paraId="75A86889" w14:textId="77777777" w:rsidR="00BA6A21" w:rsidRDefault="00BA6A21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BF4DB9" w14:textId="77777777" w:rsidR="00BA6A21" w:rsidRDefault="00BA6A21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3E159916" w14:textId="77777777" w:rsidR="00BA6A21" w:rsidRDefault="00BA6A21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 și 11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9EA387" w14:textId="77777777" w:rsidR="00BA6A21" w:rsidRDefault="00BA6A21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F45746" w14:textId="77777777" w:rsidR="00BA6A21" w:rsidRDefault="00BA6A21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C4DB1E" w14:textId="77777777" w:rsidR="00BA6A21" w:rsidRPr="00984839" w:rsidRDefault="00BA6A21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16DAB4" w14:textId="77777777" w:rsidR="00BA6A21" w:rsidRDefault="00BA6A21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A6A21" w14:paraId="52F0D919" w14:textId="77777777">
        <w:trPr>
          <w:cantSplit/>
          <w:trHeight w:val="93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0E104B" w14:textId="77777777" w:rsidR="00BA6A21" w:rsidRDefault="00BA6A21" w:rsidP="00BA6A21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93E703" w14:textId="77777777" w:rsidR="00BA6A21" w:rsidRDefault="00BA6A21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69+885</w:t>
            </w:r>
          </w:p>
          <w:p w14:paraId="5B1228CB" w14:textId="77777777" w:rsidR="00BA6A21" w:rsidRDefault="00BA6A21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69+965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B3D141" w14:textId="77777777" w:rsidR="00BA6A21" w:rsidRDefault="00BA6A21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6F9ED4" w14:textId="77777777" w:rsidR="00BA6A21" w:rsidRDefault="00BA6A21" w:rsidP="001D62EA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Târgu Jiu linia 2 directă.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2CFA4B" w14:textId="77777777" w:rsidR="00BA6A21" w:rsidRDefault="00BA6A21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8AC977" w14:textId="77777777" w:rsidR="00BA6A21" w:rsidRDefault="00BA6A21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5FB93D" w14:textId="77777777" w:rsidR="00BA6A21" w:rsidRDefault="00BA6A21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524DAC" w14:textId="77777777" w:rsidR="00BA6A21" w:rsidRPr="00984839" w:rsidRDefault="00BA6A21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7AAAA2" w14:textId="77777777" w:rsidR="00BA6A21" w:rsidRDefault="00BA6A21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BA6A21" w14:paraId="512474B4" w14:textId="77777777">
        <w:trPr>
          <w:cantSplit/>
          <w:trHeight w:val="75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C58286" w14:textId="77777777" w:rsidR="00BA6A21" w:rsidRDefault="00BA6A21" w:rsidP="00BA6A21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2D44D8" w14:textId="77777777" w:rsidR="00BA6A21" w:rsidRDefault="00BA6A21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B6D72E" w14:textId="77777777" w:rsidR="00BA6A21" w:rsidRDefault="00BA6A21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69C8D7" w14:textId="77777777" w:rsidR="00BA6A21" w:rsidRDefault="00BA6A21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Târgu Jiu</w:t>
            </w:r>
          </w:p>
          <w:p w14:paraId="4D4AC4BC" w14:textId="77777777" w:rsidR="00BA6A21" w:rsidRDefault="00BA6A21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 + Cap Y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6A37F6" w14:textId="77777777" w:rsidR="00BA6A21" w:rsidRDefault="00BA6A21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2DF1C623" w14:textId="77777777" w:rsidR="00BA6A21" w:rsidRDefault="00BA6A21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27, </w:t>
            </w:r>
          </w:p>
          <w:p w14:paraId="2F4B0A87" w14:textId="77777777" w:rsidR="00BA6A21" w:rsidRDefault="00BA6A21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 și 24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DFA067" w14:textId="77777777" w:rsidR="00BA6A21" w:rsidRDefault="00BA6A21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197492" w14:textId="77777777" w:rsidR="00BA6A21" w:rsidRDefault="00BA6A21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99E746" w14:textId="77777777" w:rsidR="00BA6A21" w:rsidRPr="00984839" w:rsidRDefault="00BA6A21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4A20ED" w14:textId="77777777" w:rsidR="00BA6A21" w:rsidRDefault="00BA6A21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ADDFC4A" w14:textId="77777777" w:rsidR="00BA6A21" w:rsidRDefault="00BA6A21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4 - 10.</w:t>
            </w:r>
          </w:p>
        </w:tc>
      </w:tr>
    </w:tbl>
    <w:p w14:paraId="7E9E04B7" w14:textId="77777777" w:rsidR="00BA6A21" w:rsidRDefault="00BA6A21">
      <w:pPr>
        <w:spacing w:after="40" w:line="192" w:lineRule="auto"/>
        <w:ind w:right="57"/>
        <w:rPr>
          <w:sz w:val="20"/>
        </w:rPr>
      </w:pPr>
    </w:p>
    <w:p w14:paraId="73E9B43C" w14:textId="77777777" w:rsidR="00BA6A21" w:rsidRDefault="00BA6A21" w:rsidP="00EF6A64">
      <w:pPr>
        <w:pStyle w:val="Heading1"/>
        <w:spacing w:line="360" w:lineRule="auto"/>
      </w:pPr>
      <w:r>
        <w:t>LINIA 144</w:t>
      </w:r>
    </w:p>
    <w:p w14:paraId="67B45688" w14:textId="77777777" w:rsidR="00BA6A21" w:rsidRDefault="00BA6A21" w:rsidP="00DF2A65">
      <w:pPr>
        <w:pStyle w:val="Heading1"/>
        <w:spacing w:line="360" w:lineRule="auto"/>
        <w:rPr>
          <w:b w:val="0"/>
          <w:bCs w:val="0"/>
          <w:sz w:val="8"/>
        </w:rPr>
      </w:pPr>
      <w:r>
        <w:t>TURCENI - DRĂGOTEŞTI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3"/>
        <w:gridCol w:w="2204"/>
        <w:gridCol w:w="870"/>
        <w:gridCol w:w="754"/>
        <w:gridCol w:w="870"/>
        <w:gridCol w:w="754"/>
        <w:gridCol w:w="2492"/>
      </w:tblGrid>
      <w:tr w:rsidR="00BA6A21" w14:paraId="197E3FBD" w14:textId="77777777">
        <w:trPr>
          <w:cantSplit/>
          <w:trHeight w:val="84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689F9D" w14:textId="77777777" w:rsidR="00BA6A21" w:rsidRDefault="00BA6A21" w:rsidP="00BA6A21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BFF559" w14:textId="77777777" w:rsidR="00BA6A21" w:rsidRDefault="00BA6A2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12+875</w:t>
            </w:r>
          </w:p>
          <w:p w14:paraId="73340A5B" w14:textId="77777777" w:rsidR="00BA6A21" w:rsidRDefault="00BA6A2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13+200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7E39A6" w14:textId="77777777" w:rsidR="00BA6A21" w:rsidRPr="00DA0087" w:rsidRDefault="00BA6A21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76610F" w14:textId="77777777" w:rsidR="00BA6A21" w:rsidRDefault="00BA6A21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4776486D" w14:textId="77777777" w:rsidR="00BA6A21" w:rsidRDefault="00BA6A21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directă,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C55E7B" w14:textId="77777777" w:rsidR="00BA6A21" w:rsidRDefault="00BA6A2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C66933" w14:textId="77777777" w:rsidR="00BA6A21" w:rsidRDefault="00BA6A21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BEC588" w14:textId="77777777" w:rsidR="00BA6A21" w:rsidRDefault="00BA6A2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ACE3ED" w14:textId="77777777" w:rsidR="00BA6A21" w:rsidRDefault="00BA6A21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B0B5B2" w14:textId="77777777" w:rsidR="00BA6A21" w:rsidRDefault="00BA6A21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peste sch. 23, 25, 31, 35 </w:t>
            </w:r>
          </w:p>
          <w:p w14:paraId="153722CB" w14:textId="77777777" w:rsidR="00BA6A21" w:rsidRDefault="00BA6A21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și  47.</w:t>
            </w:r>
          </w:p>
          <w:p w14:paraId="7F3E70E7" w14:textId="77777777" w:rsidR="00BA6A21" w:rsidRDefault="00BA6A21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Fără inductori. </w:t>
            </w:r>
          </w:p>
        </w:tc>
      </w:tr>
      <w:tr w:rsidR="00BA6A21" w14:paraId="7527CBF5" w14:textId="77777777">
        <w:trPr>
          <w:cantSplit/>
          <w:trHeight w:val="84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5FE5D7" w14:textId="77777777" w:rsidR="00BA6A21" w:rsidRDefault="00BA6A21" w:rsidP="00BA6A21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013B14" w14:textId="77777777" w:rsidR="00BA6A21" w:rsidRDefault="00BA6A2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443D2A" w14:textId="77777777" w:rsidR="00BA6A21" w:rsidRDefault="00BA6A21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EB585E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Gura Motrului - Turceni și St. Turceni</w:t>
            </w:r>
          </w:p>
          <w:p w14:paraId="6AA9B509" w14:textId="77777777" w:rsidR="00BA6A21" w:rsidRDefault="00BA6A21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92FE87" w14:textId="77777777" w:rsidR="00BA6A21" w:rsidRDefault="00BA6A2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3B35DF" w14:textId="77777777" w:rsidR="00BA6A21" w:rsidRDefault="00BA6A21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8E61A8" w14:textId="77777777" w:rsidR="00BA6A21" w:rsidRDefault="00BA6A21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11+850</w:t>
            </w:r>
          </w:p>
          <w:p w14:paraId="2C456C55" w14:textId="77777777" w:rsidR="00BA6A21" w:rsidRDefault="00BA6A2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13+300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59CDEB" w14:textId="77777777" w:rsidR="00BA6A21" w:rsidRDefault="00BA6A21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3DB6CB" w14:textId="77777777" w:rsidR="00BA6A21" w:rsidRDefault="00BA6A21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  <w:p w14:paraId="189A5E7E" w14:textId="77777777" w:rsidR="00BA6A21" w:rsidRDefault="00BA6A21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Peste sch. 15, 51 și 57.</w:t>
            </w:r>
          </w:p>
        </w:tc>
      </w:tr>
      <w:tr w:rsidR="00BA6A21" w14:paraId="254D960B" w14:textId="77777777">
        <w:trPr>
          <w:cantSplit/>
          <w:trHeight w:val="84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C85B16" w14:textId="77777777" w:rsidR="00BA6A21" w:rsidRDefault="00BA6A21" w:rsidP="00BA6A21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5B0FD1" w14:textId="77777777" w:rsidR="00BA6A21" w:rsidRDefault="00BA6A2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7AA0F0" w14:textId="77777777" w:rsidR="00BA6A21" w:rsidRPr="00DA0087" w:rsidRDefault="00BA6A21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7CF31F" w14:textId="77777777" w:rsidR="00BA6A21" w:rsidRDefault="00BA6A21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1A87E799" w14:textId="77777777" w:rsidR="00BA6A21" w:rsidRDefault="00BA6A21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directă, Cap Y,</w:t>
            </w:r>
          </w:p>
          <w:p w14:paraId="6ACC8B75" w14:textId="77777777" w:rsidR="00BA6A21" w:rsidRDefault="00BA6A21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28, 18, 14, 12, 6 şi 4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0EEE28" w14:textId="77777777" w:rsidR="00BA6A21" w:rsidRDefault="00BA6A2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D348AE" w14:textId="77777777" w:rsidR="00BA6A21" w:rsidRDefault="00BA6A21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97EE03" w14:textId="77777777" w:rsidR="00BA6A21" w:rsidRDefault="00BA6A2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14+290</w:t>
            </w:r>
          </w:p>
          <w:p w14:paraId="3692C8C6" w14:textId="77777777" w:rsidR="00BA6A21" w:rsidRDefault="00BA6A2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15+100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2D2C0C" w14:textId="77777777" w:rsidR="00BA6A21" w:rsidRPr="00DA0087" w:rsidRDefault="00BA6A21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FF9337" w14:textId="77777777" w:rsidR="00BA6A21" w:rsidRDefault="00BA6A21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peste sch. 28, 18, 14, 12, 6 </w:t>
            </w:r>
          </w:p>
          <w:p w14:paraId="62BF6A10" w14:textId="77777777" w:rsidR="00BA6A21" w:rsidRDefault="00BA6A21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și 4.</w:t>
            </w:r>
          </w:p>
          <w:p w14:paraId="6454D3C8" w14:textId="77777777" w:rsidR="00BA6A21" w:rsidRDefault="00BA6A21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BA6A21" w14:paraId="614F7565" w14:textId="77777777">
        <w:trPr>
          <w:cantSplit/>
          <w:trHeight w:val="84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81FD89" w14:textId="77777777" w:rsidR="00BA6A21" w:rsidRDefault="00BA6A21" w:rsidP="00BA6A21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E84CEF" w14:textId="77777777" w:rsidR="00BA6A21" w:rsidRDefault="00BA6A2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DC3056" w14:textId="77777777" w:rsidR="00BA6A21" w:rsidRPr="00DA0087" w:rsidRDefault="00BA6A21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371FF7" w14:textId="77777777" w:rsidR="00BA6A21" w:rsidRDefault="00BA6A21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5ED246EE" w14:textId="77777777" w:rsidR="00BA6A21" w:rsidRDefault="00BA6A21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F81092" w14:textId="77777777" w:rsidR="00BA6A21" w:rsidRDefault="00BA6A2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1EA09166" w14:textId="77777777" w:rsidR="00BA6A21" w:rsidRDefault="00BA6A2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2 - 6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F6C029" w14:textId="77777777" w:rsidR="00BA6A21" w:rsidRDefault="00BA6A21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36B105" w14:textId="77777777" w:rsidR="00BA6A21" w:rsidRDefault="00BA6A2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31FBA2" w14:textId="77777777" w:rsidR="00BA6A21" w:rsidRDefault="00BA6A21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8F687E" w14:textId="77777777" w:rsidR="00BA6A21" w:rsidRDefault="00BA6A21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EA88051" w14:textId="77777777" w:rsidR="00BA6A21" w:rsidRDefault="00BA6A21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2 și 3 direcția Borăscu.</w:t>
            </w:r>
          </w:p>
        </w:tc>
      </w:tr>
      <w:tr w:rsidR="00BA6A21" w14:paraId="4E77A652" w14:textId="77777777">
        <w:trPr>
          <w:cantSplit/>
          <w:trHeight w:val="84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5798F4" w14:textId="77777777" w:rsidR="00BA6A21" w:rsidRDefault="00BA6A21" w:rsidP="00BA6A21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93ACBE" w14:textId="77777777" w:rsidR="00BA6A21" w:rsidRDefault="00BA6A2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56E8A3" w14:textId="77777777" w:rsidR="00BA6A21" w:rsidRPr="00DA0087" w:rsidRDefault="00BA6A21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27998C" w14:textId="77777777" w:rsidR="00BA6A21" w:rsidRDefault="00BA6A21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0A3A4BBB" w14:textId="77777777" w:rsidR="00BA6A21" w:rsidRDefault="00BA6A21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77FD6E" w14:textId="77777777" w:rsidR="00BA6A21" w:rsidRDefault="00BA6A2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0B424B88" w14:textId="77777777" w:rsidR="00BA6A21" w:rsidRDefault="00BA6A2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28 - 44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585E3A" w14:textId="77777777" w:rsidR="00BA6A21" w:rsidRDefault="00BA6A21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2384EE" w14:textId="77777777" w:rsidR="00BA6A21" w:rsidRDefault="00BA6A2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AF583B" w14:textId="77777777" w:rsidR="00BA6A21" w:rsidRDefault="00BA6A21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D8AB00" w14:textId="77777777" w:rsidR="00BA6A21" w:rsidRDefault="00BA6A21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B24D120" w14:textId="77777777" w:rsidR="00BA6A21" w:rsidRDefault="00BA6A21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2 - 7.</w:t>
            </w:r>
          </w:p>
        </w:tc>
      </w:tr>
      <w:tr w:rsidR="00BA6A21" w14:paraId="682400B9" w14:textId="77777777">
        <w:trPr>
          <w:cantSplit/>
          <w:trHeight w:val="70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346EA1" w14:textId="77777777" w:rsidR="00BA6A21" w:rsidRDefault="00BA6A21" w:rsidP="00BA6A21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850454" w14:textId="77777777" w:rsidR="00BA6A21" w:rsidRDefault="00BA6A2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0415A7" w14:textId="77777777" w:rsidR="00BA6A21" w:rsidRDefault="00BA6A21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BFB3B5" w14:textId="77777777" w:rsidR="00BA6A21" w:rsidRDefault="00BA6A21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075E1354" w14:textId="77777777" w:rsidR="00BA6A21" w:rsidRDefault="00BA6A21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18388F" w14:textId="77777777" w:rsidR="00BA6A21" w:rsidRDefault="00BA6A2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47</w:t>
            </w:r>
          </w:p>
          <w:p w14:paraId="1F3EA4E3" w14:textId="77777777" w:rsidR="00BA6A21" w:rsidRDefault="00BA6A2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485143" w14:textId="77777777" w:rsidR="00BA6A21" w:rsidRDefault="00BA6A21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62450B" w14:textId="77777777" w:rsidR="00BA6A21" w:rsidRDefault="00BA6A2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FF7855" w14:textId="77777777" w:rsidR="00BA6A21" w:rsidRPr="00984839" w:rsidRDefault="00BA6A21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B83DB4" w14:textId="77777777" w:rsidR="00BA6A21" w:rsidRDefault="00BA6A21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din linia 4 până la axa staţiei Turceni. </w:t>
            </w:r>
          </w:p>
        </w:tc>
      </w:tr>
      <w:tr w:rsidR="00BA6A21" w14:paraId="0D6E405D" w14:textId="77777777">
        <w:trPr>
          <w:cantSplit/>
          <w:trHeight w:val="70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3CAD59" w14:textId="77777777" w:rsidR="00BA6A21" w:rsidRDefault="00BA6A21" w:rsidP="00BA6A21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D2F7A3" w14:textId="77777777" w:rsidR="00BA6A21" w:rsidRDefault="00BA6A2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730CEB" w14:textId="77777777" w:rsidR="00BA6A21" w:rsidRDefault="00BA6A21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C37201" w14:textId="77777777" w:rsidR="00BA6A21" w:rsidRDefault="00BA6A21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16F97A04" w14:textId="77777777" w:rsidR="00BA6A21" w:rsidRDefault="00BA6A21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CAA345" w14:textId="77777777" w:rsidR="00BA6A21" w:rsidRDefault="00BA6A2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TDJ </w:t>
            </w:r>
          </w:p>
          <w:p w14:paraId="27E69AA2" w14:textId="77777777" w:rsidR="00BA6A21" w:rsidRDefault="00BA6A2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45 / 49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C70966" w14:textId="77777777" w:rsidR="00BA6A21" w:rsidRDefault="00BA6A21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C07202" w14:textId="77777777" w:rsidR="00BA6A21" w:rsidRDefault="00BA6A2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E29C67" w14:textId="77777777" w:rsidR="00BA6A21" w:rsidRPr="00984839" w:rsidRDefault="00BA6A21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9707FE" w14:textId="77777777" w:rsidR="00BA6A21" w:rsidRDefault="00BA6A21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01A5652" w14:textId="77777777" w:rsidR="00BA6A21" w:rsidRDefault="00BA6A21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6 - 13 Cap X.</w:t>
            </w:r>
          </w:p>
        </w:tc>
      </w:tr>
      <w:tr w:rsidR="00BA6A21" w14:paraId="2A2DC1F3" w14:textId="77777777">
        <w:trPr>
          <w:cantSplit/>
          <w:trHeight w:val="84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A7E895" w14:textId="77777777" w:rsidR="00BA6A21" w:rsidRDefault="00BA6A21" w:rsidP="00BA6A21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927833" w14:textId="77777777" w:rsidR="00BA6A21" w:rsidRDefault="00BA6A2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1A00F0" w14:textId="77777777" w:rsidR="00BA6A21" w:rsidRPr="00DA0087" w:rsidRDefault="00BA6A21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A2CACF" w14:textId="77777777" w:rsidR="00BA6A21" w:rsidRDefault="00BA6A21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7B4B35F2" w14:textId="77777777" w:rsidR="00BA6A21" w:rsidRDefault="00BA6A21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Cap X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618173" w14:textId="77777777" w:rsidR="00BA6A21" w:rsidRDefault="00BA6A2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2AAFC80F" w14:textId="77777777" w:rsidR="00BA6A21" w:rsidRDefault="00BA6A2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T.D.J. 37 / 41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9AB287" w14:textId="77777777" w:rsidR="00BA6A21" w:rsidRPr="00DA0087" w:rsidRDefault="00BA6A21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BFBF09" w14:textId="77777777" w:rsidR="00BA6A21" w:rsidRDefault="00BA6A2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107584" w14:textId="77777777" w:rsidR="00BA6A21" w:rsidRPr="00DA0087" w:rsidRDefault="00BA6A21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791A1B" w14:textId="77777777" w:rsidR="00BA6A21" w:rsidRDefault="00BA6A21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AEB266B" w14:textId="77777777" w:rsidR="00BA6A21" w:rsidRDefault="00BA6A21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5 - 13.</w:t>
            </w:r>
          </w:p>
        </w:tc>
      </w:tr>
      <w:tr w:rsidR="00BA6A21" w14:paraId="0DCB04F4" w14:textId="77777777">
        <w:trPr>
          <w:cantSplit/>
          <w:trHeight w:val="84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76410C" w14:textId="77777777" w:rsidR="00BA6A21" w:rsidRDefault="00BA6A21" w:rsidP="00BA6A21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AA44EC" w14:textId="77777777" w:rsidR="00BA6A21" w:rsidRDefault="00BA6A2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22EA3A" w14:textId="77777777" w:rsidR="00BA6A21" w:rsidRPr="00DA0087" w:rsidRDefault="00BA6A21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807A67" w14:textId="77777777" w:rsidR="00BA6A21" w:rsidRDefault="00BA6A21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47E49842" w14:textId="77777777" w:rsidR="00BA6A21" w:rsidRDefault="00BA6A21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B209D3" w14:textId="77777777" w:rsidR="00BA6A21" w:rsidRDefault="00BA6A2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742FA211" w14:textId="77777777" w:rsidR="00BA6A21" w:rsidRDefault="00BA6A2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T.D.J. 55 / 61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694BC7" w14:textId="77777777" w:rsidR="00BA6A21" w:rsidRDefault="00BA6A21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8CF6D1" w14:textId="77777777" w:rsidR="00BA6A21" w:rsidRDefault="00BA6A2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E5B4D9" w14:textId="77777777" w:rsidR="00BA6A21" w:rsidRPr="00DA0087" w:rsidRDefault="00BA6A21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57CBA9" w14:textId="77777777" w:rsidR="00BA6A21" w:rsidRDefault="00BA6A21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42D02A3" w14:textId="77777777" w:rsidR="00BA6A21" w:rsidRDefault="00BA6A21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7 - 15.</w:t>
            </w:r>
          </w:p>
        </w:tc>
      </w:tr>
      <w:tr w:rsidR="00BA6A21" w14:paraId="27CD3786" w14:textId="77777777">
        <w:trPr>
          <w:cantSplit/>
          <w:trHeight w:val="84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89C108" w14:textId="77777777" w:rsidR="00BA6A21" w:rsidRDefault="00BA6A21" w:rsidP="00BA6A21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BF392D" w14:textId="77777777" w:rsidR="00BA6A21" w:rsidRDefault="00BA6A2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017B6A" w14:textId="77777777" w:rsidR="00BA6A21" w:rsidRPr="00DA0087" w:rsidRDefault="00BA6A21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E88C50" w14:textId="77777777" w:rsidR="00BA6A21" w:rsidRDefault="00BA6A21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315BCE1A" w14:textId="77777777" w:rsidR="00BA6A21" w:rsidRDefault="00BA6A21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Cap X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FE8AA5" w14:textId="77777777" w:rsidR="00BA6A21" w:rsidRDefault="00BA6A2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2519B58F" w14:textId="77777777" w:rsidR="00BA6A21" w:rsidRDefault="00BA6A2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porți-unea </w:t>
            </w:r>
          </w:p>
          <w:p w14:paraId="6656EBB7" w14:textId="77777777" w:rsidR="00BA6A21" w:rsidRDefault="00BA6A2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de linie cuprin-să </w:t>
            </w:r>
          </w:p>
          <w:p w14:paraId="2F9DB13C" w14:textId="77777777" w:rsidR="00BA6A21" w:rsidRDefault="00BA6A2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între</w:t>
            </w:r>
          </w:p>
          <w:p w14:paraId="4FA517E6" w14:textId="77777777" w:rsidR="00BA6A21" w:rsidRDefault="00BA6A2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TDJ </w:t>
            </w:r>
          </w:p>
          <w:p w14:paraId="0B92A8E0" w14:textId="77777777" w:rsidR="00BA6A21" w:rsidRDefault="00BA6A2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53 / 59 și </w:t>
            </w:r>
          </w:p>
          <w:p w14:paraId="14655672" w14:textId="77777777" w:rsidR="00BA6A21" w:rsidRDefault="00BA6A2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TDJ </w:t>
            </w:r>
          </w:p>
          <w:p w14:paraId="0EB20851" w14:textId="77777777" w:rsidR="00BA6A21" w:rsidRDefault="00BA6A2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65 / 69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F5C80B" w14:textId="77777777" w:rsidR="00BA6A21" w:rsidRPr="00DA0087" w:rsidRDefault="00BA6A21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0825D1" w14:textId="77777777" w:rsidR="00BA6A21" w:rsidRDefault="00BA6A2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9F71E8" w14:textId="77777777" w:rsidR="00BA6A21" w:rsidRPr="00DA0087" w:rsidRDefault="00BA6A21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E1A6D9" w14:textId="77777777" w:rsidR="00BA6A21" w:rsidRDefault="00BA6A21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7CABD4F" w14:textId="77777777" w:rsidR="00BA6A21" w:rsidRDefault="00BA6A21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5 - 13.</w:t>
            </w:r>
          </w:p>
        </w:tc>
      </w:tr>
      <w:tr w:rsidR="00BA6A21" w14:paraId="1AAB1A97" w14:textId="77777777">
        <w:trPr>
          <w:cantSplit/>
          <w:trHeight w:val="84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D7CF86" w14:textId="77777777" w:rsidR="00BA6A21" w:rsidRDefault="00BA6A21" w:rsidP="00BA6A21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40F1DE" w14:textId="77777777" w:rsidR="00BA6A21" w:rsidRDefault="00BA6A2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8B8F3D" w14:textId="77777777" w:rsidR="00BA6A21" w:rsidRPr="00DA0087" w:rsidRDefault="00BA6A21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02FCD6" w14:textId="77777777" w:rsidR="00BA6A21" w:rsidRDefault="00BA6A21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04AA8A51" w14:textId="77777777" w:rsidR="00BA6A21" w:rsidRDefault="00BA6A21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890079" w14:textId="77777777" w:rsidR="00BA6A21" w:rsidRDefault="00BA6A2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2BE3DA88" w14:textId="77777777" w:rsidR="00BA6A21" w:rsidRDefault="00BA6A2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18 și 24 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434C33" w14:textId="77777777" w:rsidR="00BA6A21" w:rsidRDefault="00BA6A21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CF3498" w14:textId="77777777" w:rsidR="00BA6A21" w:rsidRDefault="00BA6A2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216C8F" w14:textId="77777777" w:rsidR="00BA6A21" w:rsidRPr="00DA0087" w:rsidRDefault="00BA6A21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4E6C69" w14:textId="77777777" w:rsidR="00BA6A21" w:rsidRDefault="00BA6A21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BA1D667" w14:textId="77777777" w:rsidR="00BA6A21" w:rsidRDefault="00BA6A21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3 - 13.</w:t>
            </w:r>
          </w:p>
        </w:tc>
      </w:tr>
      <w:tr w:rsidR="00BA6A21" w14:paraId="22DD834A" w14:textId="77777777">
        <w:trPr>
          <w:cantSplit/>
          <w:trHeight w:val="84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27DF49" w14:textId="77777777" w:rsidR="00BA6A21" w:rsidRDefault="00BA6A21" w:rsidP="00BA6A21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ADB17C" w14:textId="77777777" w:rsidR="00BA6A21" w:rsidRDefault="00BA6A2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7EC434" w14:textId="77777777" w:rsidR="00BA6A21" w:rsidRPr="00DA0087" w:rsidRDefault="00BA6A21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39D6C9" w14:textId="77777777" w:rsidR="00BA6A21" w:rsidRDefault="00BA6A21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4EF192F8" w14:textId="77777777" w:rsidR="00BA6A21" w:rsidRDefault="00BA6A21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A0058B" w14:textId="77777777" w:rsidR="00BA6A21" w:rsidRDefault="00BA6A2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32 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0169FB" w14:textId="77777777" w:rsidR="00BA6A21" w:rsidRDefault="00BA6A21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4B9CC6" w14:textId="77777777" w:rsidR="00BA6A21" w:rsidRDefault="00BA6A2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CA228F" w14:textId="77777777" w:rsidR="00BA6A21" w:rsidRPr="00DA0087" w:rsidRDefault="00BA6A21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9C9E7E" w14:textId="77777777" w:rsidR="00BA6A21" w:rsidRDefault="00BA6A21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A7919BF" w14:textId="77777777" w:rsidR="00BA6A21" w:rsidRDefault="00BA6A21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5 - 13 Cap Y.</w:t>
            </w:r>
          </w:p>
        </w:tc>
      </w:tr>
      <w:tr w:rsidR="00BA6A21" w14:paraId="0CAA22BA" w14:textId="77777777">
        <w:trPr>
          <w:cantSplit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026BA0" w14:textId="77777777" w:rsidR="00BA6A21" w:rsidRDefault="00BA6A21" w:rsidP="00BA6A21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E7A661" w14:textId="77777777" w:rsidR="00BA6A21" w:rsidRDefault="00BA6A2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E69521" w14:textId="77777777" w:rsidR="00BA6A21" w:rsidRPr="00DA0087" w:rsidRDefault="00BA6A21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F3EE2D" w14:textId="77777777" w:rsidR="00BA6A21" w:rsidRDefault="00BA6A21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7405105B" w14:textId="77777777" w:rsidR="00BA6A21" w:rsidRDefault="00BA6A21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51755D" w14:textId="77777777" w:rsidR="00BA6A21" w:rsidRDefault="00BA6A2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2D101F78" w14:textId="77777777" w:rsidR="00BA6A21" w:rsidRDefault="00BA6A2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T.D.J.</w:t>
            </w:r>
          </w:p>
          <w:p w14:paraId="5E93F84A" w14:textId="77777777" w:rsidR="00BA6A21" w:rsidRDefault="00BA6A2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50 / 54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A90EFA" w14:textId="77777777" w:rsidR="00BA6A21" w:rsidRPr="00DA0087" w:rsidRDefault="00BA6A21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A0087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B0781F" w14:textId="77777777" w:rsidR="00BA6A21" w:rsidRDefault="00BA6A2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FCF4EF" w14:textId="77777777" w:rsidR="00BA6A21" w:rsidRPr="00DA0087" w:rsidRDefault="00BA6A21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4D4D16" w14:textId="77777777" w:rsidR="00BA6A21" w:rsidRDefault="00BA6A21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0934425" w14:textId="77777777" w:rsidR="00BA6A21" w:rsidRDefault="00BA6A21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4 - 13 Cap Y.</w:t>
            </w:r>
          </w:p>
        </w:tc>
      </w:tr>
      <w:tr w:rsidR="00BA6A21" w14:paraId="40583A94" w14:textId="77777777">
        <w:trPr>
          <w:cantSplit/>
          <w:trHeight w:val="72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02E088" w14:textId="77777777" w:rsidR="00BA6A21" w:rsidRDefault="00BA6A21" w:rsidP="00BA6A21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6CACA0" w14:textId="77777777" w:rsidR="00BA6A21" w:rsidRDefault="00BA6A2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2773A1" w14:textId="77777777" w:rsidR="00BA6A21" w:rsidRPr="00DA0087" w:rsidRDefault="00BA6A21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8BCAD8" w14:textId="77777777" w:rsidR="00BA6A21" w:rsidRDefault="00BA6A21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08F194C4" w14:textId="77777777" w:rsidR="00BA6A21" w:rsidRDefault="00BA6A21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10 și 12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E4E3F1" w14:textId="77777777" w:rsidR="00BA6A21" w:rsidRDefault="00BA6A2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06096BFF" w14:textId="77777777" w:rsidR="00BA6A21" w:rsidRDefault="00BA6A2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80C824" w14:textId="77777777" w:rsidR="00BA6A21" w:rsidRPr="00DA0087" w:rsidRDefault="00BA6A21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8AD0E4" w14:textId="77777777" w:rsidR="00BA6A21" w:rsidRDefault="00BA6A2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7C7D11" w14:textId="77777777" w:rsidR="00BA6A21" w:rsidRPr="00DA0087" w:rsidRDefault="00BA6A21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D6BE87" w14:textId="77777777" w:rsidR="00BA6A21" w:rsidRDefault="00BA6A21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A6A21" w14:paraId="7A125FC6" w14:textId="77777777">
        <w:trPr>
          <w:cantSplit/>
          <w:trHeight w:val="72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CC0B12" w14:textId="77777777" w:rsidR="00BA6A21" w:rsidRDefault="00BA6A21" w:rsidP="00BA6A21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D17A13" w14:textId="77777777" w:rsidR="00BA6A21" w:rsidRDefault="00BA6A2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44D7C9" w14:textId="77777777" w:rsidR="00BA6A21" w:rsidRPr="00DA0087" w:rsidRDefault="00BA6A21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170C4B" w14:textId="77777777" w:rsidR="00BA6A21" w:rsidRDefault="00BA6A21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6B3F5DA7" w14:textId="77777777" w:rsidR="00BA6A21" w:rsidRDefault="00BA6A21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5, 7 și 11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F8C9A6" w14:textId="77777777" w:rsidR="00BA6A21" w:rsidRDefault="00BA6A2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7B5CDA6A" w14:textId="77777777" w:rsidR="00BA6A21" w:rsidRDefault="00BA6A2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34111D" w14:textId="77777777" w:rsidR="00BA6A21" w:rsidRPr="00DA0087" w:rsidRDefault="00BA6A21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816212" w14:textId="77777777" w:rsidR="00BA6A21" w:rsidRDefault="00BA6A2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9C32E5" w14:textId="77777777" w:rsidR="00BA6A21" w:rsidRPr="00DA0087" w:rsidRDefault="00BA6A21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59334F" w14:textId="77777777" w:rsidR="00BA6A21" w:rsidRDefault="00BA6A21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A6A21" w14:paraId="30E56839" w14:textId="77777777">
        <w:trPr>
          <w:cantSplit/>
          <w:trHeight w:val="64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F1155C" w14:textId="77777777" w:rsidR="00BA6A21" w:rsidRDefault="00BA6A21" w:rsidP="00BA6A21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CD2997" w14:textId="77777777" w:rsidR="00BA6A21" w:rsidRDefault="00BA6A2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C13E0E" w14:textId="77777777" w:rsidR="00BA6A21" w:rsidRPr="00DA0087" w:rsidRDefault="00BA6A21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765B68" w14:textId="77777777" w:rsidR="00BA6A21" w:rsidRDefault="00BA6A21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6C9D60B9" w14:textId="77777777" w:rsidR="00BA6A21" w:rsidRDefault="00BA6A21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947F08" w14:textId="77777777" w:rsidR="00BA6A21" w:rsidRDefault="00BA6A2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17DA506B" w14:textId="77777777" w:rsidR="00BA6A21" w:rsidRDefault="00BA6A2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64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4BCBC0" w14:textId="77777777" w:rsidR="00BA6A21" w:rsidRPr="00DA0087" w:rsidRDefault="00BA6A21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D4450A" w14:textId="77777777" w:rsidR="00BA6A21" w:rsidRDefault="00BA6A2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6964A1" w14:textId="77777777" w:rsidR="00BA6A21" w:rsidRPr="00DA0087" w:rsidRDefault="00BA6A21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463FB7" w14:textId="77777777" w:rsidR="00BA6A21" w:rsidRDefault="00BA6A21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5073767" w14:textId="77777777" w:rsidR="00BA6A21" w:rsidRDefault="00BA6A21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9 - 13 Cap Y.</w:t>
            </w:r>
          </w:p>
        </w:tc>
      </w:tr>
      <w:tr w:rsidR="00BA6A21" w14:paraId="61B716E2" w14:textId="77777777">
        <w:trPr>
          <w:cantSplit/>
          <w:trHeight w:val="64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DC2BA5" w14:textId="77777777" w:rsidR="00BA6A21" w:rsidRDefault="00BA6A21" w:rsidP="00BA6A21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834A14" w14:textId="77777777" w:rsidR="00BA6A21" w:rsidRDefault="00BA6A2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BDEC42" w14:textId="77777777" w:rsidR="00BA6A21" w:rsidRPr="00DA0087" w:rsidRDefault="00BA6A21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1D77B8" w14:textId="77777777" w:rsidR="00BA6A21" w:rsidRDefault="00BA6A21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49869C38" w14:textId="77777777" w:rsidR="00BA6A21" w:rsidRDefault="00BA6A21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23EA08" w14:textId="77777777" w:rsidR="00BA6A21" w:rsidRDefault="00BA6A2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18D61F02" w14:textId="77777777" w:rsidR="00BA6A21" w:rsidRDefault="00BA6A2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T.D.J.</w:t>
            </w:r>
          </w:p>
          <w:p w14:paraId="69704AFE" w14:textId="77777777" w:rsidR="00BA6A21" w:rsidRDefault="00BA6A2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52 / 56</w:t>
            </w:r>
          </w:p>
          <w:p w14:paraId="13F9E61E" w14:textId="77777777" w:rsidR="00BA6A21" w:rsidRDefault="00BA6A2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și</w:t>
            </w:r>
          </w:p>
          <w:p w14:paraId="74FDB954" w14:textId="77777777" w:rsidR="00BA6A21" w:rsidRDefault="00BA6A2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62 / 66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BBC0B4" w14:textId="77777777" w:rsidR="00BA6A21" w:rsidRDefault="00BA6A21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DC9686" w14:textId="77777777" w:rsidR="00BA6A21" w:rsidRDefault="00BA6A2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878A6A" w14:textId="77777777" w:rsidR="00BA6A21" w:rsidRPr="00DA0087" w:rsidRDefault="00BA6A21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D5E88A" w14:textId="77777777" w:rsidR="00BA6A21" w:rsidRDefault="00BA6A21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146BC6B" w14:textId="77777777" w:rsidR="00BA6A21" w:rsidRDefault="00BA6A21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5 - 7.</w:t>
            </w:r>
          </w:p>
        </w:tc>
      </w:tr>
      <w:tr w:rsidR="00BA6A21" w14:paraId="6FC0D5D3" w14:textId="77777777">
        <w:trPr>
          <w:cantSplit/>
          <w:trHeight w:val="64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F5B6EA" w14:textId="77777777" w:rsidR="00BA6A21" w:rsidRDefault="00BA6A21" w:rsidP="00BA6A21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770E8B" w14:textId="77777777" w:rsidR="00BA6A21" w:rsidRDefault="00BA6A2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18+150</w:t>
            </w:r>
          </w:p>
          <w:p w14:paraId="4A75B4AD" w14:textId="77777777" w:rsidR="00BA6A21" w:rsidRDefault="00BA6A2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23+750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A123F2" w14:textId="77777777" w:rsidR="00BA6A21" w:rsidRPr="00DA0087" w:rsidRDefault="00BA6A21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ECBF3F" w14:textId="77777777" w:rsidR="00BA6A21" w:rsidRDefault="00BA6A21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Turceni -</w:t>
            </w:r>
          </w:p>
          <w:p w14:paraId="7571C6E6" w14:textId="77777777" w:rsidR="00BA6A21" w:rsidRPr="00B61351" w:rsidRDefault="00BA6A21">
            <w:pPr>
              <w:spacing w:before="40" w:line="360" w:lineRule="auto"/>
              <w:ind w:left="57" w:right="57"/>
              <w:rPr>
                <w:sz w:val="20"/>
              </w:rPr>
            </w:pPr>
            <w:r>
              <w:rPr>
                <w:b/>
                <w:bCs/>
                <w:sz w:val="20"/>
              </w:rPr>
              <w:t>Borăscu și linia 2 directă St. Borăscu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E85ECA" w14:textId="77777777" w:rsidR="00BA6A21" w:rsidRDefault="00BA6A2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894153" w14:textId="77777777" w:rsidR="00BA6A21" w:rsidRDefault="00BA6A21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9BF41B" w14:textId="77777777" w:rsidR="00BA6A21" w:rsidRDefault="00BA6A2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F07976" w14:textId="77777777" w:rsidR="00BA6A21" w:rsidRPr="00DA0087" w:rsidRDefault="00BA6A21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7092E9" w14:textId="77777777" w:rsidR="00BA6A21" w:rsidRDefault="00BA6A21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BA6A21" w14:paraId="5753E085" w14:textId="77777777">
        <w:trPr>
          <w:cantSplit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D7F01E" w14:textId="77777777" w:rsidR="00BA6A21" w:rsidRDefault="00BA6A21" w:rsidP="00BA6A21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23A177" w14:textId="77777777" w:rsidR="00BA6A21" w:rsidRDefault="00BA6A2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F621A7" w14:textId="77777777" w:rsidR="00BA6A21" w:rsidRDefault="00BA6A21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75F231" w14:textId="77777777" w:rsidR="00BA6A21" w:rsidRDefault="00BA6A21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Borăscu</w:t>
            </w:r>
          </w:p>
          <w:p w14:paraId="7FD8F233" w14:textId="77777777" w:rsidR="00BA6A21" w:rsidRDefault="00BA6A21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D09BC4" w14:textId="77777777" w:rsidR="00BA6A21" w:rsidRDefault="00BA6A2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4</w:t>
            </w:r>
          </w:p>
          <w:p w14:paraId="1DF4972E" w14:textId="77777777" w:rsidR="00BA6A21" w:rsidRDefault="00BA6A2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58858B" w14:textId="77777777" w:rsidR="00BA6A21" w:rsidRDefault="00BA6A21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080A6D" w14:textId="77777777" w:rsidR="00BA6A21" w:rsidRDefault="00BA6A2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84C4C6" w14:textId="77777777" w:rsidR="00BA6A21" w:rsidRDefault="00BA6A21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7DBD37" w14:textId="77777777" w:rsidR="00BA6A21" w:rsidRDefault="00BA6A21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FD0C64B" w14:textId="77777777" w:rsidR="00BA6A21" w:rsidRDefault="00BA6A21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linia 1 Cap Y.</w:t>
            </w:r>
          </w:p>
        </w:tc>
      </w:tr>
      <w:tr w:rsidR="00BA6A21" w14:paraId="4675EEE9" w14:textId="77777777">
        <w:trPr>
          <w:cantSplit/>
          <w:trHeight w:val="85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D92DC6" w14:textId="77777777" w:rsidR="00BA6A21" w:rsidRDefault="00BA6A21" w:rsidP="00BA6A21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BDEE80" w14:textId="77777777" w:rsidR="00BA6A21" w:rsidRDefault="00BA6A2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73A215" w14:textId="77777777" w:rsidR="00BA6A21" w:rsidRPr="00DA0087" w:rsidRDefault="00BA6A21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1DC397" w14:textId="77777777" w:rsidR="00BA6A21" w:rsidRDefault="00BA6A21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Borăscu</w:t>
            </w:r>
          </w:p>
          <w:p w14:paraId="71E54807" w14:textId="77777777" w:rsidR="00BA6A21" w:rsidRDefault="00BA6A21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1 </w:t>
            </w:r>
          </w:p>
          <w:p w14:paraId="04091C06" w14:textId="77777777" w:rsidR="00BA6A21" w:rsidRDefault="00BA6A21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84BFCF" w14:textId="77777777" w:rsidR="00BA6A21" w:rsidRDefault="00BA6A2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</w:tcPr>
          <w:p w14:paraId="3BBF59CB" w14:textId="77777777" w:rsidR="00BA6A21" w:rsidRPr="00DA0087" w:rsidRDefault="00BA6A21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A0087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E4824F" w14:textId="77777777" w:rsidR="00BA6A21" w:rsidRDefault="00BA6A2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67E810" w14:textId="77777777" w:rsidR="00BA6A21" w:rsidRPr="00DA0087" w:rsidRDefault="00BA6A21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3EA612" w14:textId="77777777" w:rsidR="00BA6A21" w:rsidRDefault="00BA6A21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A6A21" w14:paraId="0119E042" w14:textId="77777777">
        <w:trPr>
          <w:cantSplit/>
          <w:trHeight w:val="85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5B297A" w14:textId="77777777" w:rsidR="00BA6A21" w:rsidRDefault="00BA6A21" w:rsidP="00BA6A21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52F614" w14:textId="77777777" w:rsidR="00BA6A21" w:rsidRDefault="00BA6A2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26+100</w:t>
            </w:r>
          </w:p>
          <w:p w14:paraId="5AB71F0D" w14:textId="77777777" w:rsidR="00BA6A21" w:rsidRDefault="00BA6A2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26+400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2F21FF" w14:textId="77777777" w:rsidR="00BA6A21" w:rsidRPr="00DA0087" w:rsidRDefault="00BA6A21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37F92C" w14:textId="77777777" w:rsidR="00BA6A21" w:rsidRDefault="00BA6A21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Borăscu -</w:t>
            </w:r>
          </w:p>
          <w:p w14:paraId="4B5ED60A" w14:textId="77777777" w:rsidR="00BA6A21" w:rsidRDefault="00BA6A21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Drăgoteşti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461B4C" w14:textId="77777777" w:rsidR="00BA6A21" w:rsidRDefault="00BA6A2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</w:tcPr>
          <w:p w14:paraId="6C91E808" w14:textId="77777777" w:rsidR="00BA6A21" w:rsidRPr="00DA0087" w:rsidRDefault="00BA6A21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7F684D" w14:textId="77777777" w:rsidR="00BA6A21" w:rsidRDefault="00BA6A2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D1334F" w14:textId="77777777" w:rsidR="00BA6A21" w:rsidRPr="00DA0087" w:rsidRDefault="00BA6A21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AA0F4D" w14:textId="77777777" w:rsidR="00BA6A21" w:rsidRDefault="00BA6A21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BA6A21" w14:paraId="0A751C3D" w14:textId="77777777">
        <w:trPr>
          <w:cantSplit/>
          <w:trHeight w:val="85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BCEB03" w14:textId="77777777" w:rsidR="00BA6A21" w:rsidRDefault="00BA6A21" w:rsidP="00BA6A21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90C448" w14:textId="77777777" w:rsidR="00BA6A21" w:rsidRDefault="00BA6A2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26+750</w:t>
            </w:r>
          </w:p>
          <w:p w14:paraId="66C6DC90" w14:textId="77777777" w:rsidR="00BA6A21" w:rsidRDefault="00BA6A2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27+600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087B6B" w14:textId="77777777" w:rsidR="00BA6A21" w:rsidRDefault="00BA6A21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73A26B" w14:textId="77777777" w:rsidR="00BA6A21" w:rsidRDefault="00BA6A21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Borăscu -</w:t>
            </w:r>
          </w:p>
          <w:p w14:paraId="752AC819" w14:textId="77777777" w:rsidR="00BA6A21" w:rsidRDefault="00BA6A21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Drăgoteşti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4B5023" w14:textId="77777777" w:rsidR="00BA6A21" w:rsidRDefault="00BA6A2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</w:tcPr>
          <w:p w14:paraId="354DF54E" w14:textId="77777777" w:rsidR="00BA6A21" w:rsidRPr="00DA0087" w:rsidRDefault="00BA6A21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C879B8" w14:textId="77777777" w:rsidR="00BA6A21" w:rsidRDefault="00BA6A2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F24D27" w14:textId="77777777" w:rsidR="00BA6A21" w:rsidRPr="00DA0087" w:rsidRDefault="00BA6A21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86ABAF" w14:textId="77777777" w:rsidR="00BA6A21" w:rsidRDefault="00BA6A21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BA6A21" w14:paraId="47AD7180" w14:textId="77777777">
        <w:trPr>
          <w:cantSplit/>
          <w:trHeight w:val="85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C90476" w14:textId="77777777" w:rsidR="00BA6A21" w:rsidRDefault="00BA6A21" w:rsidP="00BA6A21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BCF477" w14:textId="77777777" w:rsidR="00BA6A21" w:rsidRDefault="00BA6A2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28+350</w:t>
            </w:r>
          </w:p>
          <w:p w14:paraId="4EFB4BA7" w14:textId="77777777" w:rsidR="00BA6A21" w:rsidRDefault="00BA6A2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28+500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921804" w14:textId="77777777" w:rsidR="00BA6A21" w:rsidRPr="00DA0087" w:rsidRDefault="00BA6A21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B01CD5" w14:textId="77777777" w:rsidR="00BA6A21" w:rsidRDefault="00BA6A21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Borăscu -</w:t>
            </w:r>
          </w:p>
          <w:p w14:paraId="434EE6E1" w14:textId="77777777" w:rsidR="00BA6A21" w:rsidRDefault="00BA6A21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Drăgoteşti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FC14DD" w14:textId="77777777" w:rsidR="00BA6A21" w:rsidRDefault="00BA6A2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</w:tcPr>
          <w:p w14:paraId="15B934EF" w14:textId="77777777" w:rsidR="00BA6A21" w:rsidRPr="00DA0087" w:rsidRDefault="00BA6A21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3075B5" w14:textId="77777777" w:rsidR="00BA6A21" w:rsidRDefault="00BA6A2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20AC7F" w14:textId="77777777" w:rsidR="00BA6A21" w:rsidRPr="00DA0087" w:rsidRDefault="00BA6A21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8654D6" w14:textId="77777777" w:rsidR="00BA6A21" w:rsidRDefault="00BA6A21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  <w:p w14:paraId="7B716144" w14:textId="77777777" w:rsidR="00BA6A21" w:rsidRDefault="00BA6A21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 interzice circulația cu două locomotive cuplate.</w:t>
            </w:r>
          </w:p>
        </w:tc>
      </w:tr>
      <w:tr w:rsidR="00BA6A21" w14:paraId="02242800" w14:textId="77777777">
        <w:trPr>
          <w:cantSplit/>
          <w:trHeight w:val="85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E828D2" w14:textId="77777777" w:rsidR="00BA6A21" w:rsidRDefault="00BA6A21" w:rsidP="00BA6A21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72DAA7" w14:textId="77777777" w:rsidR="00BA6A21" w:rsidRDefault="00BA6A2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40+000</w:t>
            </w:r>
          </w:p>
          <w:p w14:paraId="3D3B14C1" w14:textId="77777777" w:rsidR="00BA6A21" w:rsidRDefault="00BA6A2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40+050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981305" w14:textId="77777777" w:rsidR="00BA6A21" w:rsidRDefault="00BA6A21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1E77AA" w14:textId="77777777" w:rsidR="00BA6A21" w:rsidRDefault="00BA6A21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Borăscu -</w:t>
            </w:r>
          </w:p>
          <w:p w14:paraId="6AE18E38" w14:textId="77777777" w:rsidR="00BA6A21" w:rsidRDefault="00BA6A21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Drăgoteşti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19F5E6" w14:textId="77777777" w:rsidR="00BA6A21" w:rsidRDefault="00BA6A2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</w:tcPr>
          <w:p w14:paraId="00FB66A1" w14:textId="77777777" w:rsidR="00BA6A21" w:rsidRPr="00DA0087" w:rsidRDefault="00BA6A21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9CDB72" w14:textId="77777777" w:rsidR="00BA6A21" w:rsidRDefault="00BA6A2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9B7DA7" w14:textId="77777777" w:rsidR="00BA6A21" w:rsidRPr="00DA0087" w:rsidRDefault="00BA6A21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3061C8" w14:textId="77777777" w:rsidR="00BA6A21" w:rsidRDefault="00BA6A21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BA6A21" w14:paraId="480F4EA4" w14:textId="77777777">
        <w:trPr>
          <w:cantSplit/>
          <w:trHeight w:val="15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1F4285" w14:textId="77777777" w:rsidR="00BA6A21" w:rsidRDefault="00BA6A21" w:rsidP="00BA6A21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47BCD7" w14:textId="77777777" w:rsidR="00BA6A21" w:rsidRDefault="00BA6A2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244A63" w14:textId="77777777" w:rsidR="00BA6A21" w:rsidRDefault="00BA6A21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46A056" w14:textId="77777777" w:rsidR="00BA6A21" w:rsidRDefault="00BA6A21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Drăgoteşti</w:t>
            </w:r>
          </w:p>
          <w:p w14:paraId="5482047E" w14:textId="77777777" w:rsidR="00BA6A21" w:rsidRDefault="00BA6A21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F33C5A" w14:textId="77777777" w:rsidR="00BA6A21" w:rsidRDefault="00BA6A2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005F15BA" w14:textId="77777777" w:rsidR="00BA6A21" w:rsidRDefault="00BA6A2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11, 15 17, 19 </w:t>
            </w:r>
          </w:p>
          <w:p w14:paraId="5AD1298E" w14:textId="77777777" w:rsidR="00BA6A21" w:rsidRDefault="00BA6A2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și 21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341424" w14:textId="77777777" w:rsidR="00BA6A21" w:rsidRPr="00DA0087" w:rsidRDefault="00BA6A21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F56BFD" w14:textId="77777777" w:rsidR="00BA6A21" w:rsidRDefault="00BA6A2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3CAA9E" w14:textId="77777777" w:rsidR="00BA6A21" w:rsidRPr="00DA0087" w:rsidRDefault="00BA6A21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6A43D8" w14:textId="77777777" w:rsidR="00BA6A21" w:rsidRDefault="00BA6A21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0B98424" w14:textId="77777777" w:rsidR="00BA6A21" w:rsidRDefault="00BA6A21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3 - 5 și 7.</w:t>
            </w:r>
          </w:p>
        </w:tc>
      </w:tr>
      <w:tr w:rsidR="00BA6A21" w14:paraId="0EAFD5FB" w14:textId="77777777">
        <w:trPr>
          <w:cantSplit/>
          <w:trHeight w:val="15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48C332" w14:textId="77777777" w:rsidR="00BA6A21" w:rsidRDefault="00BA6A21" w:rsidP="00BA6A21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7511EF" w14:textId="77777777" w:rsidR="00BA6A21" w:rsidRDefault="00BA6A2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3DBD36" w14:textId="77777777" w:rsidR="00BA6A21" w:rsidRDefault="00BA6A21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90B416" w14:textId="77777777" w:rsidR="00BA6A21" w:rsidRDefault="00BA6A21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Drăgoteşti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595FF3" w14:textId="77777777" w:rsidR="00BA6A21" w:rsidRDefault="00BA6A2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liniile </w:t>
            </w:r>
          </w:p>
          <w:p w14:paraId="2AC2AA59" w14:textId="77777777" w:rsidR="00BA6A21" w:rsidRDefault="00BA6A2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1,</w:t>
            </w:r>
          </w:p>
          <w:p w14:paraId="090DD8BD" w14:textId="77777777" w:rsidR="00BA6A21" w:rsidRDefault="00BA6A2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3 - 5 diag. </w:t>
            </w:r>
          </w:p>
          <w:p w14:paraId="73406F8F" w14:textId="77777777" w:rsidR="00BA6A21" w:rsidRDefault="00BA6A2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4 - 8 </w:t>
            </w:r>
          </w:p>
          <w:p w14:paraId="0A04BF8B" w14:textId="77777777" w:rsidR="00BA6A21" w:rsidRDefault="00BA6A2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și </w:t>
            </w:r>
          </w:p>
          <w:p w14:paraId="7334F9A8" w14:textId="77777777" w:rsidR="00BA6A21" w:rsidRDefault="00BA6A2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diag. </w:t>
            </w:r>
          </w:p>
          <w:p w14:paraId="525A8AC8" w14:textId="77777777" w:rsidR="00BA6A21" w:rsidRDefault="00BA6A2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10 - 12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8AF218" w14:textId="77777777" w:rsidR="00BA6A21" w:rsidRDefault="00BA6A21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7681F2" w14:textId="77777777" w:rsidR="00BA6A21" w:rsidRDefault="00BA6A2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640B3D" w14:textId="77777777" w:rsidR="00BA6A21" w:rsidRPr="00DA0087" w:rsidRDefault="00BA6A21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0FF355" w14:textId="77777777" w:rsidR="00BA6A21" w:rsidRDefault="00BA6A21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FF6EB5C" w14:textId="77777777" w:rsidR="00BA6A21" w:rsidRDefault="00BA6A21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1,  3 - 5 și 7.</w:t>
            </w:r>
          </w:p>
        </w:tc>
      </w:tr>
    </w:tbl>
    <w:p w14:paraId="0AB0C272" w14:textId="77777777" w:rsidR="00BA6A21" w:rsidRDefault="00BA6A21">
      <w:pPr>
        <w:spacing w:before="40" w:line="192" w:lineRule="auto"/>
        <w:ind w:right="57"/>
        <w:rPr>
          <w:sz w:val="20"/>
        </w:rPr>
      </w:pPr>
    </w:p>
    <w:p w14:paraId="228F1678" w14:textId="77777777" w:rsidR="00BA6A21" w:rsidRDefault="00BA6A21" w:rsidP="00E56A6A">
      <w:pPr>
        <w:pStyle w:val="Heading1"/>
        <w:spacing w:line="360" w:lineRule="auto"/>
      </w:pPr>
      <w:r>
        <w:t>LINIA 200</w:t>
      </w:r>
    </w:p>
    <w:p w14:paraId="665DC27F" w14:textId="77777777" w:rsidR="00BA6A21" w:rsidRDefault="00BA6A21" w:rsidP="00564AE3">
      <w:pPr>
        <w:pStyle w:val="Heading1"/>
        <w:spacing w:line="360" w:lineRule="auto"/>
        <w:rPr>
          <w:b w:val="0"/>
          <w:bCs w:val="0"/>
          <w:sz w:val="8"/>
        </w:rPr>
      </w:pPr>
      <w:r>
        <w:t>POD MUREŞ - COŞLARIU - CURTICI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54"/>
        <w:gridCol w:w="2204"/>
        <w:gridCol w:w="870"/>
        <w:gridCol w:w="754"/>
        <w:gridCol w:w="870"/>
        <w:gridCol w:w="754"/>
        <w:gridCol w:w="2492"/>
      </w:tblGrid>
      <w:tr w:rsidR="00BA6A21" w14:paraId="1D5E021B" w14:textId="77777777">
        <w:trPr>
          <w:cantSplit/>
          <w:trHeight w:val="58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FB783A" w14:textId="77777777" w:rsidR="00BA6A21" w:rsidRDefault="00BA6A21" w:rsidP="00486EBF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4006BD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449+507</w:t>
            </w:r>
          </w:p>
          <w:p w14:paraId="324F46F2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472+428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6173EE" w14:textId="77777777" w:rsidR="00BA6A21" w:rsidRPr="00032DF2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120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A925EA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 st. Orăştie -</w:t>
            </w:r>
          </w:p>
          <w:p w14:paraId="0B203B2F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 st. Simeria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8B1DE3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i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0686EC" w14:textId="77777777" w:rsidR="00BA6A21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72F683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449+507</w:t>
            </w:r>
          </w:p>
          <w:p w14:paraId="3067ACD9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472+428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5ECF96" w14:textId="77777777" w:rsidR="00BA6A21" w:rsidRPr="00032DF2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120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4E5D4D" w14:textId="77777777" w:rsidR="00BA6A21" w:rsidRPr="00F716C0" w:rsidRDefault="00BA6A2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Semnalizate ca limitare de viteză.</w:t>
            </w:r>
          </w:p>
        </w:tc>
      </w:tr>
      <w:tr w:rsidR="00BA6A21" w14:paraId="31C8651D" w14:textId="77777777">
        <w:trPr>
          <w:cantSplit/>
          <w:trHeight w:val="58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8382F3" w14:textId="77777777" w:rsidR="00BA6A21" w:rsidRDefault="00BA6A21" w:rsidP="00486EBF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438682" w14:textId="77777777" w:rsidR="00BA6A21" w:rsidRDefault="00BA6A21" w:rsidP="0081019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503+983</w:t>
            </w:r>
          </w:p>
          <w:p w14:paraId="538C0816" w14:textId="77777777" w:rsidR="00BA6A21" w:rsidRDefault="00BA6A21" w:rsidP="0081019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514+267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1F0C2F" w14:textId="77777777" w:rsidR="00BA6A21" w:rsidRDefault="00BA6A21" w:rsidP="0081019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60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2338E5" w14:textId="77777777" w:rsidR="00BA6A21" w:rsidRDefault="00BA6A21" w:rsidP="0081019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Ax.St. Ilia –</w:t>
            </w:r>
          </w:p>
          <w:p w14:paraId="0A4A9085" w14:textId="77777777" w:rsidR="00BA6A21" w:rsidRDefault="00BA6A21" w:rsidP="0081019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Ax.St. Câmpuri Surduc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97044C" w14:textId="77777777" w:rsidR="00BA6A21" w:rsidRDefault="00BA6A21" w:rsidP="0081019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i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8CCA79" w14:textId="77777777" w:rsidR="00BA6A21" w:rsidRDefault="00BA6A21" w:rsidP="0081019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406F40" w14:textId="77777777" w:rsidR="00BA6A21" w:rsidRDefault="00BA6A21" w:rsidP="0081019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503+983</w:t>
            </w:r>
          </w:p>
          <w:p w14:paraId="4FF8EEA6" w14:textId="77777777" w:rsidR="00BA6A21" w:rsidRDefault="00BA6A21" w:rsidP="0081019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514+267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E82EA6" w14:textId="77777777" w:rsidR="00BA6A21" w:rsidRDefault="00BA6A21" w:rsidP="0081019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60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524FB3" w14:textId="77777777" w:rsidR="00BA6A21" w:rsidRDefault="00BA6A21" w:rsidP="0081019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Semnalizată ca limitare de viteză.</w:t>
            </w:r>
          </w:p>
        </w:tc>
      </w:tr>
      <w:tr w:rsidR="00BA6A21" w14:paraId="6C452D59" w14:textId="77777777">
        <w:trPr>
          <w:cantSplit/>
          <w:trHeight w:val="68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DBD044" w14:textId="77777777" w:rsidR="00BA6A21" w:rsidRDefault="00BA6A21" w:rsidP="00486EBF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D1AC86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504+800</w:t>
            </w:r>
          </w:p>
          <w:p w14:paraId="2CD47935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504+900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3AA8A3" w14:textId="77777777" w:rsidR="00BA6A21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6472DE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Ilia linia 4 directă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97A004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E28C79" w14:textId="77777777" w:rsidR="00BA6A21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33E1AF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65EDB6" w14:textId="77777777" w:rsidR="00BA6A21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5D319E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BA6A21" w14:paraId="47440FD1" w14:textId="77777777">
        <w:trPr>
          <w:cantSplit/>
          <w:trHeight w:val="68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E99CF4" w14:textId="77777777" w:rsidR="00BA6A21" w:rsidRDefault="00BA6A21" w:rsidP="00486EBF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370C98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EACF6D" w14:textId="77777777" w:rsidR="00BA6A21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2468E2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Ilia linia 3 directă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D874B3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01E59E" w14:textId="77777777" w:rsidR="00BA6A21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D2E280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504+800</w:t>
            </w:r>
          </w:p>
          <w:p w14:paraId="404804F8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504+900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F367FA" w14:textId="77777777" w:rsidR="00BA6A21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E8990C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BA6A21" w14:paraId="7D157C54" w14:textId="77777777">
        <w:trPr>
          <w:cantSplit/>
          <w:trHeight w:val="68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1F9015" w14:textId="77777777" w:rsidR="00BA6A21" w:rsidRDefault="00BA6A21" w:rsidP="00486EBF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E73038" w14:textId="77777777" w:rsidR="00BA6A21" w:rsidRDefault="00BA6A21" w:rsidP="00DF4E4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508+350</w:t>
            </w:r>
          </w:p>
          <w:p w14:paraId="4231D632" w14:textId="77777777" w:rsidR="00BA6A21" w:rsidRDefault="00BA6A21" w:rsidP="00DF4E4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508+400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F30DC4" w14:textId="77777777" w:rsidR="00BA6A21" w:rsidRDefault="00BA6A21" w:rsidP="00DF4E4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63C442" w14:textId="77777777" w:rsidR="00BA6A21" w:rsidRDefault="00BA6A21" w:rsidP="00DF4E4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Ilia – Câmpuri Surduc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6D10B1" w14:textId="77777777" w:rsidR="00BA6A21" w:rsidRDefault="00BA6A21" w:rsidP="00DF4E4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25FB51" w14:textId="77777777" w:rsidR="00BA6A21" w:rsidRDefault="00BA6A21" w:rsidP="00DF4E4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2721EE" w14:textId="77777777" w:rsidR="00BA6A21" w:rsidRDefault="00BA6A21" w:rsidP="00DF4E4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508+350</w:t>
            </w:r>
          </w:p>
          <w:p w14:paraId="784D5038" w14:textId="77777777" w:rsidR="00BA6A21" w:rsidRDefault="00BA6A21" w:rsidP="00DF4E4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508+400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0B6D5B" w14:textId="77777777" w:rsidR="00BA6A21" w:rsidRDefault="00BA6A21" w:rsidP="00DF4E4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6F0B68" w14:textId="77777777" w:rsidR="00BA6A21" w:rsidRDefault="00BA6A21" w:rsidP="00DF4E4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BA6A21" w14:paraId="78FC221F" w14:textId="77777777">
        <w:trPr>
          <w:cantSplit/>
          <w:trHeight w:val="68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4FA3C4" w14:textId="77777777" w:rsidR="00BA6A21" w:rsidRDefault="00BA6A21" w:rsidP="00486EBF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4A7CC7" w14:textId="77777777" w:rsidR="00BA6A21" w:rsidRDefault="00BA6A21" w:rsidP="00DF4E4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A1D1B0" w14:textId="77777777" w:rsidR="00BA6A21" w:rsidRDefault="00BA6A21" w:rsidP="00DF4E4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F5F5ED" w14:textId="77777777" w:rsidR="00BA6A21" w:rsidRDefault="00BA6A21" w:rsidP="00D170E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Zam</w:t>
            </w:r>
          </w:p>
          <w:p w14:paraId="3AE8464A" w14:textId="77777777" w:rsidR="00BA6A21" w:rsidRDefault="00BA6A21" w:rsidP="00D170E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DD5068" w14:textId="77777777" w:rsidR="00BA6A21" w:rsidRDefault="00BA6A21" w:rsidP="00DF4E4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62A994" w14:textId="77777777" w:rsidR="00BA6A21" w:rsidRDefault="00BA6A21" w:rsidP="00DF4E4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108017" w14:textId="77777777" w:rsidR="00BA6A21" w:rsidRDefault="00BA6A21" w:rsidP="00DF4E4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527+400</w:t>
            </w:r>
          </w:p>
          <w:p w14:paraId="7C0EA66D" w14:textId="77777777" w:rsidR="00BA6A21" w:rsidRDefault="00BA6A21" w:rsidP="00DF4E4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527+850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13AD04" w14:textId="77777777" w:rsidR="00BA6A21" w:rsidRDefault="00BA6A21" w:rsidP="00DF4E4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E15163" w14:textId="77777777" w:rsidR="00BA6A21" w:rsidRDefault="00BA6A21" w:rsidP="00DF4E4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BA6A21" w14:paraId="57D957C5" w14:textId="77777777">
        <w:trPr>
          <w:cantSplit/>
          <w:trHeight w:val="26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B5F353" w14:textId="77777777" w:rsidR="00BA6A21" w:rsidRDefault="00BA6A21" w:rsidP="00486EBF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449EEE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91D9F6" w14:textId="77777777" w:rsidR="00BA6A21" w:rsidRPr="00032DF2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63B9D6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Zam</w:t>
            </w:r>
          </w:p>
          <w:p w14:paraId="6BDD302A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8DAAFA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18E50C11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0CBA73" w14:textId="77777777" w:rsidR="00BA6A21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599230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4A0F0E" w14:textId="77777777" w:rsidR="00BA6A21" w:rsidRPr="00032DF2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308133" w14:textId="77777777" w:rsidR="00BA6A21" w:rsidRPr="00F716C0" w:rsidRDefault="00BA6A2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BA6A21" w14:paraId="1FDE86B7" w14:textId="77777777" w:rsidTr="00816AE9">
        <w:trPr>
          <w:cantSplit/>
          <w:trHeight w:val="32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08FD07" w14:textId="77777777" w:rsidR="00BA6A21" w:rsidRDefault="00BA6A21" w:rsidP="00486EBF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DFD4EE" w14:textId="77777777" w:rsidR="00BA6A21" w:rsidRDefault="00BA6A21" w:rsidP="006B325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548+595</w:t>
            </w:r>
          </w:p>
          <w:p w14:paraId="74F86AB3" w14:textId="77777777" w:rsidR="00BA6A21" w:rsidRDefault="00BA6A21" w:rsidP="006B325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548+645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2256BA" w14:textId="77777777" w:rsidR="00BA6A21" w:rsidRDefault="00BA6A21" w:rsidP="006B325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660798" w14:textId="77777777" w:rsidR="00BA6A21" w:rsidRDefault="00BA6A21" w:rsidP="006B3254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Săvîrșin -</w:t>
            </w:r>
          </w:p>
          <w:p w14:paraId="263E2CF5" w14:textId="77777777" w:rsidR="00BA6A21" w:rsidRDefault="00BA6A21" w:rsidP="006B3254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Vărădia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4F8B92" w14:textId="77777777" w:rsidR="00BA6A21" w:rsidRDefault="00BA6A21" w:rsidP="006B325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AA2E58" w14:textId="77777777" w:rsidR="00BA6A21" w:rsidRDefault="00BA6A21" w:rsidP="006B325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C09253" w14:textId="77777777" w:rsidR="00BA6A21" w:rsidRDefault="00BA6A21" w:rsidP="006B325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548+595</w:t>
            </w:r>
          </w:p>
          <w:p w14:paraId="1DBA6860" w14:textId="77777777" w:rsidR="00BA6A21" w:rsidRDefault="00BA6A21" w:rsidP="006B325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548+645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42E5C6" w14:textId="77777777" w:rsidR="00BA6A21" w:rsidRDefault="00BA6A21" w:rsidP="006B325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758791" w14:textId="77777777" w:rsidR="00BA6A21" w:rsidRDefault="00BA6A21" w:rsidP="006B325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BA6A21" w14:paraId="294601C9" w14:textId="77777777">
        <w:trPr>
          <w:cantSplit/>
          <w:trHeight w:val="32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E2E76F" w14:textId="77777777" w:rsidR="00BA6A21" w:rsidRDefault="00BA6A21" w:rsidP="00486EBF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D555B5" w14:textId="77777777" w:rsidR="00BA6A21" w:rsidRDefault="00BA6A21" w:rsidP="006B325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592+450</w:t>
            </w:r>
          </w:p>
          <w:p w14:paraId="4845C610" w14:textId="77777777" w:rsidR="00BA6A21" w:rsidRDefault="00BA6A21" w:rsidP="006B325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592+500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CC2E54" w14:textId="77777777" w:rsidR="00BA6A21" w:rsidRDefault="00BA6A21" w:rsidP="006B325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1A102D" w14:textId="77777777" w:rsidR="00BA6A21" w:rsidRDefault="00BA6A21" w:rsidP="006B3254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Radna linia 2 directă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EB6904" w14:textId="77777777" w:rsidR="00BA6A21" w:rsidRDefault="00BA6A21" w:rsidP="006B325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2869B1" w14:textId="77777777" w:rsidR="00BA6A21" w:rsidRDefault="00BA6A21" w:rsidP="006B325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6B575C" w14:textId="77777777" w:rsidR="00BA6A21" w:rsidRDefault="00BA6A21" w:rsidP="006B325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0336C5" w14:textId="77777777" w:rsidR="00BA6A21" w:rsidRDefault="00BA6A21" w:rsidP="006B325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5905F3" w14:textId="77777777" w:rsidR="00BA6A21" w:rsidRDefault="00BA6A21" w:rsidP="006B325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Inclusiv peste sch. 16 Cap Y</w:t>
            </w:r>
          </w:p>
        </w:tc>
      </w:tr>
    </w:tbl>
    <w:p w14:paraId="7DBF52EF" w14:textId="77777777" w:rsidR="00BA6A21" w:rsidRDefault="00BA6A21" w:rsidP="00623FF6">
      <w:pPr>
        <w:spacing w:before="40" w:after="40" w:line="192" w:lineRule="auto"/>
        <w:ind w:right="57"/>
      </w:pPr>
    </w:p>
    <w:p w14:paraId="5D75124A" w14:textId="77777777" w:rsidR="00BA6A21" w:rsidRDefault="00BA6A21" w:rsidP="006D4098">
      <w:pPr>
        <w:pStyle w:val="Heading1"/>
        <w:spacing w:line="360" w:lineRule="auto"/>
      </w:pPr>
      <w:r>
        <w:t>LINIA 201</w:t>
      </w:r>
    </w:p>
    <w:p w14:paraId="6F4B7F84" w14:textId="77777777" w:rsidR="00BA6A21" w:rsidRDefault="00BA6A21" w:rsidP="00647561">
      <w:pPr>
        <w:pStyle w:val="Heading1"/>
        <w:spacing w:line="360" w:lineRule="auto"/>
        <w:rPr>
          <w:b w:val="0"/>
          <w:bCs w:val="0"/>
          <w:sz w:val="8"/>
        </w:rPr>
      </w:pPr>
      <w:r>
        <w:t>TEIUŞ - COŞLARIU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9"/>
        <w:gridCol w:w="752"/>
        <w:gridCol w:w="2199"/>
        <w:gridCol w:w="869"/>
        <w:gridCol w:w="752"/>
        <w:gridCol w:w="879"/>
        <w:gridCol w:w="752"/>
        <w:gridCol w:w="2487"/>
      </w:tblGrid>
      <w:tr w:rsidR="00BA6A21" w14:paraId="0D82C198" w14:textId="77777777">
        <w:trPr>
          <w:cantSplit/>
          <w:trHeight w:val="2671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67D49A" w14:textId="77777777" w:rsidR="00BA6A21" w:rsidRDefault="00BA6A21" w:rsidP="00BA6A21">
            <w:pPr>
              <w:numPr>
                <w:ilvl w:val="0"/>
                <w:numId w:val="1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53F648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1BF5EF" w14:textId="77777777" w:rsidR="00BA6A21" w:rsidRPr="00C937B4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B69A21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Teiuş</w:t>
            </w:r>
          </w:p>
          <w:p w14:paraId="5743C8B1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X, linia 11 abătută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770CEF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de la axa staţiei </w:t>
            </w:r>
          </w:p>
          <w:p w14:paraId="1838167A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la maca-</w:t>
            </w:r>
          </w:p>
          <w:p w14:paraId="3AC2FE24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zul extrem</w:t>
            </w:r>
          </w:p>
          <w:p w14:paraId="659C9147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nr. 39</w:t>
            </w: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7E47B4" w14:textId="77777777" w:rsidR="00BA6A21" w:rsidRPr="00C937B4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C937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91A859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F41DA5" w14:textId="77777777" w:rsidR="00BA6A21" w:rsidRPr="00C937B4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222F70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A6A21" w14:paraId="1948591F" w14:textId="77777777">
        <w:trPr>
          <w:cantSplit/>
          <w:trHeight w:val="68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4998E4" w14:textId="77777777" w:rsidR="00BA6A21" w:rsidRDefault="00BA6A21" w:rsidP="00BA6A21">
            <w:pPr>
              <w:numPr>
                <w:ilvl w:val="0"/>
                <w:numId w:val="1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7B5744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CFB008" w14:textId="77777777" w:rsidR="00BA6A21" w:rsidRPr="00C937B4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A10511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Teiuş</w:t>
            </w:r>
          </w:p>
          <w:p w14:paraId="6A4C0EB3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DCEBB5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704B29D6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28 - 32</w:t>
            </w: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90E198" w14:textId="77777777" w:rsidR="00BA6A21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2B4F85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969037" w14:textId="77777777" w:rsidR="00BA6A21" w:rsidRPr="00C937B4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273ADD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760A028E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910EC5B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9 şi 10.</w:t>
            </w:r>
          </w:p>
        </w:tc>
      </w:tr>
      <w:tr w:rsidR="00BA6A21" w14:paraId="472D5EEF" w14:textId="77777777">
        <w:trPr>
          <w:cantSplit/>
          <w:trHeight w:val="68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8FA9B2" w14:textId="77777777" w:rsidR="00BA6A21" w:rsidRDefault="00BA6A21" w:rsidP="00BA6A21">
            <w:pPr>
              <w:numPr>
                <w:ilvl w:val="0"/>
                <w:numId w:val="1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6DC451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11292C" w14:textId="77777777" w:rsidR="00BA6A21" w:rsidRPr="00C937B4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655D58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Teiuş</w:t>
            </w:r>
          </w:p>
          <w:p w14:paraId="03BAC314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DA7C08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0ED5075E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7 - 9</w:t>
            </w: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884711" w14:textId="77777777" w:rsidR="00BA6A21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1B0735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F04049" w14:textId="77777777" w:rsidR="00BA6A21" w:rsidRPr="00C937B4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DF2E06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Nesemnalizată pe teren. Afectează intrări - ieşiri </w:t>
            </w:r>
          </w:p>
          <w:p w14:paraId="4AF57F9C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 şi 2.</w:t>
            </w:r>
          </w:p>
        </w:tc>
      </w:tr>
    </w:tbl>
    <w:p w14:paraId="329FD9CE" w14:textId="77777777" w:rsidR="00BA6A21" w:rsidRPr="003012FC" w:rsidRDefault="00BA6A21">
      <w:pPr>
        <w:spacing w:before="40" w:after="40" w:line="192" w:lineRule="auto"/>
        <w:ind w:right="57"/>
      </w:pPr>
    </w:p>
    <w:p w14:paraId="60A34741" w14:textId="77777777" w:rsidR="00BA6A21" w:rsidRDefault="00BA6A21" w:rsidP="00C53936">
      <w:pPr>
        <w:pStyle w:val="Heading1"/>
        <w:spacing w:line="360" w:lineRule="auto"/>
      </w:pPr>
      <w:r>
        <w:t>LINIA 202 A</w:t>
      </w:r>
    </w:p>
    <w:p w14:paraId="72F18571" w14:textId="77777777" w:rsidR="00BA6A21" w:rsidRDefault="00BA6A21" w:rsidP="00DF1411">
      <w:pPr>
        <w:pStyle w:val="Heading1"/>
        <w:spacing w:line="360" w:lineRule="auto"/>
        <w:rPr>
          <w:b w:val="0"/>
          <w:bCs w:val="0"/>
          <w:sz w:val="8"/>
        </w:rPr>
      </w:pPr>
      <w:r>
        <w:t>TURDAŞ - SIMERIA TRIAJ (DELTA)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55"/>
        <w:gridCol w:w="772"/>
        <w:gridCol w:w="2201"/>
        <w:gridCol w:w="870"/>
        <w:gridCol w:w="757"/>
        <w:gridCol w:w="869"/>
        <w:gridCol w:w="753"/>
        <w:gridCol w:w="9"/>
        <w:gridCol w:w="2483"/>
      </w:tblGrid>
      <w:tr w:rsidR="00BA6A21" w14:paraId="2FDA2520" w14:textId="77777777">
        <w:trPr>
          <w:cantSplit/>
          <w:trHeight w:val="1202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99316B" w14:textId="77777777" w:rsidR="00BA6A21" w:rsidRDefault="00BA6A21" w:rsidP="00BA6A21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09A8F8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A3F66E" w14:textId="77777777" w:rsidR="00BA6A21" w:rsidRPr="00874940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31A69E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Simeria Triaj Grupa D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D1A7E7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T.D.J. </w:t>
            </w:r>
          </w:p>
          <w:p w14:paraId="29234513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 / 12A</w:t>
            </w: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1DC2FE" w14:textId="77777777" w:rsidR="00BA6A21" w:rsidRPr="0048429E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48429E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CE62FE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B86026" w14:textId="77777777" w:rsidR="00BA6A21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</w:rPr>
            </w:pPr>
          </w:p>
        </w:tc>
        <w:tc>
          <w:tcPr>
            <w:tcW w:w="2492" w:type="dxa"/>
            <w:gridSpan w:val="2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4D5C49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1D, 2D şi 3D.</w:t>
            </w:r>
          </w:p>
        </w:tc>
      </w:tr>
      <w:tr w:rsidR="00BA6A21" w14:paraId="79C12E14" w14:textId="77777777">
        <w:trPr>
          <w:cantSplit/>
          <w:trHeight w:val="138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CF16D6" w14:textId="77777777" w:rsidR="00BA6A21" w:rsidRDefault="00BA6A21" w:rsidP="00BA6A21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AC0441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2C1CC2" w14:textId="77777777" w:rsidR="00BA6A21" w:rsidRPr="00874940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5834F1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Simeria Triaj Grupa D,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F3BBB2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14</w:t>
            </w: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7473B5" w14:textId="77777777" w:rsidR="00BA6A21" w:rsidRPr="0048429E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87AAA4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AA1EC8" w14:textId="77777777" w:rsidR="00BA6A21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</w:rPr>
            </w:pPr>
          </w:p>
        </w:tc>
        <w:tc>
          <w:tcPr>
            <w:tcW w:w="2492" w:type="dxa"/>
            <w:gridSpan w:val="2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6BCA40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linia 1 abătută Cap Y.</w:t>
            </w:r>
          </w:p>
          <w:p w14:paraId="713AF328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7D8F33BF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Stație paralelogram.</w:t>
            </w:r>
          </w:p>
        </w:tc>
      </w:tr>
      <w:tr w:rsidR="00BA6A21" w:rsidRPr="00743905" w14:paraId="3A15B50A" w14:textId="77777777">
        <w:trPr>
          <w:cantSplit/>
          <w:trHeight w:val="139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11B3AC" w14:textId="77777777" w:rsidR="00BA6A21" w:rsidRPr="00743905" w:rsidRDefault="00BA6A21" w:rsidP="00BA6A21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269171" w14:textId="77777777" w:rsidR="00BA6A21" w:rsidRPr="00743905" w:rsidRDefault="00BA6A2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3+200</w:t>
            </w:r>
          </w:p>
          <w:p w14:paraId="37A69297" w14:textId="77777777" w:rsidR="00BA6A21" w:rsidRPr="00743905" w:rsidRDefault="00BA6A2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2+100</w:t>
            </w:r>
          </w:p>
        </w:tc>
        <w:tc>
          <w:tcPr>
            <w:tcW w:w="7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5282FA" w14:textId="77777777" w:rsidR="00BA6A21" w:rsidRPr="00743905" w:rsidRDefault="00BA6A2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</w:rPr>
              <w:t>30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77554F" w14:textId="77777777" w:rsidR="00BA6A21" w:rsidRPr="00743905" w:rsidRDefault="00BA6A21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St. Simeria Triaj</w:t>
            </w:r>
          </w:p>
          <w:p w14:paraId="0110A327" w14:textId="77777777" w:rsidR="00BA6A21" w:rsidRPr="00743905" w:rsidRDefault="00BA6A21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 xml:space="preserve">Grupa D, </w:t>
            </w:r>
          </w:p>
          <w:p w14:paraId="764FAE69" w14:textId="77777777" w:rsidR="00BA6A21" w:rsidRPr="00743905" w:rsidRDefault="00BA6A21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 xml:space="preserve">linia 5D directă, cuprinsă între </w:t>
            </w:r>
          </w:p>
          <w:p w14:paraId="69E2E888" w14:textId="77777777" w:rsidR="00BA6A21" w:rsidRPr="00743905" w:rsidRDefault="00BA6A21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 xml:space="preserve">T.D.J. 64 / 72 şi </w:t>
            </w:r>
          </w:p>
          <w:p w14:paraId="40FF8E7C" w14:textId="77777777" w:rsidR="00BA6A21" w:rsidRPr="00743905" w:rsidRDefault="00BA6A21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T.D.J. 139 / 141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0A0629" w14:textId="77777777" w:rsidR="00BA6A21" w:rsidRPr="00743905" w:rsidRDefault="00BA6A2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9B27F0" w14:textId="77777777" w:rsidR="00BA6A21" w:rsidRPr="00743905" w:rsidRDefault="00BA6A21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58023F" w14:textId="77777777" w:rsidR="00BA6A21" w:rsidRPr="00743905" w:rsidRDefault="00BA6A2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5AFF7B" w14:textId="77777777" w:rsidR="00BA6A21" w:rsidRPr="00743905" w:rsidRDefault="00BA6A2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07EE4B" w14:textId="77777777" w:rsidR="00BA6A21" w:rsidRPr="00743905" w:rsidRDefault="00BA6A2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  <w:p w14:paraId="214DA092" w14:textId="77777777" w:rsidR="00BA6A21" w:rsidRPr="00743905" w:rsidRDefault="00BA6A2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</w:rPr>
              <w:t>Staţie paralelogram.</w:t>
            </w:r>
          </w:p>
        </w:tc>
      </w:tr>
      <w:tr w:rsidR="00BA6A21" w:rsidRPr="00743905" w14:paraId="636D2047" w14:textId="77777777">
        <w:trPr>
          <w:cantSplit/>
          <w:trHeight w:val="82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CF1CB8" w14:textId="77777777" w:rsidR="00BA6A21" w:rsidRPr="00743905" w:rsidRDefault="00BA6A21" w:rsidP="00BA6A21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8DA1C0" w14:textId="77777777" w:rsidR="00BA6A21" w:rsidRPr="00743905" w:rsidRDefault="00BA6A2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831398" w14:textId="77777777" w:rsidR="00BA6A21" w:rsidRPr="00743905" w:rsidRDefault="00BA6A2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93AE0C" w14:textId="77777777" w:rsidR="00BA6A21" w:rsidRPr="00743905" w:rsidRDefault="00BA6A21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St. Simeria Triaj</w:t>
            </w:r>
          </w:p>
          <w:p w14:paraId="4488D7B4" w14:textId="77777777" w:rsidR="00BA6A21" w:rsidRPr="00743905" w:rsidRDefault="00BA6A21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 xml:space="preserve">Grupa D, linia 3D </w:t>
            </w:r>
          </w:p>
          <w:p w14:paraId="50C7E9F5" w14:textId="77777777" w:rsidR="00BA6A21" w:rsidRPr="00743905" w:rsidRDefault="00BA6A21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67467B" w14:textId="77777777" w:rsidR="00BA6A21" w:rsidRPr="00743905" w:rsidRDefault="00BA6A2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 xml:space="preserve">între sch. </w:t>
            </w:r>
          </w:p>
          <w:p w14:paraId="3507946E" w14:textId="77777777" w:rsidR="00BA6A21" w:rsidRPr="00743905" w:rsidRDefault="00BA6A2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137-104</w:t>
            </w: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D61F31" w14:textId="77777777" w:rsidR="00BA6A21" w:rsidRPr="00743905" w:rsidRDefault="00BA6A21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7795D4" w14:textId="77777777" w:rsidR="00BA6A21" w:rsidRPr="00743905" w:rsidRDefault="00BA6A2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BBF01C" w14:textId="77777777" w:rsidR="00BA6A21" w:rsidRPr="00743905" w:rsidRDefault="00BA6A2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F73305" w14:textId="77777777" w:rsidR="00BA6A21" w:rsidRPr="00743905" w:rsidRDefault="00BA6A2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  <w:tr w:rsidR="00BA6A21" w:rsidRPr="00743905" w14:paraId="53E73B8E" w14:textId="77777777">
        <w:trPr>
          <w:cantSplit/>
          <w:trHeight w:val="71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7C3F59" w14:textId="77777777" w:rsidR="00BA6A21" w:rsidRPr="00743905" w:rsidRDefault="00BA6A21" w:rsidP="00BA6A21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972753" w14:textId="77777777" w:rsidR="00BA6A21" w:rsidRPr="00743905" w:rsidRDefault="00BA6A2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CC8DDE" w14:textId="77777777" w:rsidR="00BA6A21" w:rsidRPr="00743905" w:rsidRDefault="00BA6A2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6B5B16" w14:textId="77777777" w:rsidR="00BA6A21" w:rsidRPr="00743905" w:rsidRDefault="00BA6A21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St. Simeria Triaj</w:t>
            </w:r>
          </w:p>
          <w:p w14:paraId="7D9221DF" w14:textId="77777777" w:rsidR="00BA6A21" w:rsidRPr="00743905" w:rsidRDefault="00BA6A21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 xml:space="preserve">Grupa D, linia 5D, </w:t>
            </w:r>
          </w:p>
          <w:p w14:paraId="6A2A61C5" w14:textId="77777777" w:rsidR="00BA6A21" w:rsidRPr="00743905" w:rsidRDefault="00BA6A21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F5A2D9" w14:textId="77777777" w:rsidR="00BA6A21" w:rsidRPr="00743905" w:rsidRDefault="00BA6A2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peste T.D.J.</w:t>
            </w:r>
          </w:p>
          <w:p w14:paraId="48754855" w14:textId="77777777" w:rsidR="00BA6A21" w:rsidRPr="00743905" w:rsidRDefault="00BA6A2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139/ 141</w:t>
            </w: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64B520" w14:textId="77777777" w:rsidR="00BA6A21" w:rsidRPr="00743905" w:rsidRDefault="00BA6A21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857B11" w14:textId="77777777" w:rsidR="00BA6A21" w:rsidRPr="00743905" w:rsidRDefault="00BA6A2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CF3156" w14:textId="77777777" w:rsidR="00BA6A21" w:rsidRPr="00743905" w:rsidRDefault="00BA6A2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A49B50" w14:textId="77777777" w:rsidR="00BA6A21" w:rsidRPr="00743905" w:rsidRDefault="00BA6A2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</w:tbl>
    <w:p w14:paraId="68E49B36" w14:textId="77777777" w:rsidR="00BA6A21" w:rsidRDefault="00BA6A21">
      <w:pPr>
        <w:spacing w:before="40" w:after="40" w:line="192" w:lineRule="auto"/>
        <w:ind w:right="57"/>
        <w:rPr>
          <w:sz w:val="20"/>
        </w:rPr>
      </w:pPr>
    </w:p>
    <w:p w14:paraId="3A8C3955" w14:textId="77777777" w:rsidR="00BA6A21" w:rsidRDefault="00BA6A21" w:rsidP="002A4CB1">
      <w:pPr>
        <w:pStyle w:val="Heading1"/>
        <w:spacing w:line="360" w:lineRule="auto"/>
      </w:pPr>
      <w:r>
        <w:t>LINIA 203</w:t>
      </w:r>
    </w:p>
    <w:p w14:paraId="3080510A" w14:textId="77777777" w:rsidR="00BA6A21" w:rsidRDefault="00BA6A21" w:rsidP="003B1D42">
      <w:pPr>
        <w:pStyle w:val="Heading1"/>
        <w:spacing w:line="360" w:lineRule="auto"/>
        <w:rPr>
          <w:b w:val="0"/>
          <w:bCs w:val="0"/>
          <w:sz w:val="8"/>
        </w:rPr>
      </w:pPr>
      <w:r>
        <w:t>PIATRA OLT - PODU OLT - SIBIU - COPŞA MICĂ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1"/>
        <w:gridCol w:w="869"/>
        <w:gridCol w:w="744"/>
        <w:gridCol w:w="2176"/>
        <w:gridCol w:w="968"/>
        <w:gridCol w:w="744"/>
        <w:gridCol w:w="869"/>
        <w:gridCol w:w="744"/>
        <w:gridCol w:w="2461"/>
      </w:tblGrid>
      <w:tr w:rsidR="00BA6A21" w:rsidRPr="007126D7" w14:paraId="2F8B525D" w14:textId="77777777">
        <w:trPr>
          <w:cantSplit/>
          <w:trHeight w:val="986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B1BA55" w14:textId="77777777" w:rsidR="00BA6A21" w:rsidRPr="007126D7" w:rsidRDefault="00BA6A21" w:rsidP="00BA6A21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463694" w14:textId="77777777" w:rsidR="00BA6A21" w:rsidRPr="007126D7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A8B496" w14:textId="77777777" w:rsidR="00BA6A21" w:rsidRPr="007126D7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24E31E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St. </w:t>
            </w:r>
            <w:r w:rsidRPr="007126D7">
              <w:rPr>
                <w:b/>
                <w:bCs/>
                <w:color w:val="000000"/>
                <w:sz w:val="20"/>
              </w:rPr>
              <w:t>P</w:t>
            </w:r>
            <w:r>
              <w:rPr>
                <w:b/>
                <w:bCs/>
                <w:color w:val="000000"/>
                <w:sz w:val="20"/>
              </w:rPr>
              <w:t>iatra</w:t>
            </w:r>
            <w:r w:rsidRPr="007126D7">
              <w:rPr>
                <w:b/>
                <w:bCs/>
                <w:color w:val="000000"/>
                <w:sz w:val="20"/>
              </w:rPr>
              <w:t xml:space="preserve"> Olt</w:t>
            </w:r>
          </w:p>
          <w:p w14:paraId="3F29BCDB" w14:textId="77777777" w:rsidR="00BA6A21" w:rsidRPr="007126D7" w:rsidRDefault="00BA6A21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Cap Y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3EF7EC" w14:textId="77777777" w:rsidR="00BA6A21" w:rsidRDefault="00BA6A21" w:rsidP="003C4DF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peste sch. 26, 32, </w:t>
            </w:r>
          </w:p>
          <w:p w14:paraId="6DB9F4D2" w14:textId="77777777" w:rsidR="00BA6A21" w:rsidRPr="007126D7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38 și 42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F1FF33" w14:textId="77777777" w:rsidR="00BA6A21" w:rsidRPr="007126D7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D7F204" w14:textId="77777777" w:rsidR="00BA6A21" w:rsidRPr="007126D7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6C368D" w14:textId="77777777" w:rsidR="00BA6A21" w:rsidRPr="007126D7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75BAC8" w14:textId="77777777" w:rsidR="00BA6A21" w:rsidRPr="007126D7" w:rsidRDefault="00BA6A2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Cu afectarea liniilor 4 - 11.</w:t>
            </w:r>
          </w:p>
        </w:tc>
      </w:tr>
      <w:tr w:rsidR="00BA6A21" w:rsidRPr="007126D7" w14:paraId="270DA6E0" w14:textId="77777777">
        <w:trPr>
          <w:cantSplit/>
          <w:trHeight w:val="986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E38D1C" w14:textId="77777777" w:rsidR="00BA6A21" w:rsidRPr="007126D7" w:rsidRDefault="00BA6A21" w:rsidP="00BA6A21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A91E0C" w14:textId="77777777" w:rsidR="00BA6A21" w:rsidRPr="007126D7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F29903" w14:textId="77777777" w:rsidR="00BA6A21" w:rsidRPr="007126D7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E4DC15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St. </w:t>
            </w:r>
            <w:r w:rsidRPr="007126D7">
              <w:rPr>
                <w:b/>
                <w:bCs/>
                <w:color w:val="000000"/>
                <w:sz w:val="20"/>
              </w:rPr>
              <w:t>P</w:t>
            </w:r>
            <w:r>
              <w:rPr>
                <w:b/>
                <w:bCs/>
                <w:color w:val="000000"/>
                <w:sz w:val="20"/>
              </w:rPr>
              <w:t>iatra</w:t>
            </w:r>
            <w:r w:rsidRPr="007126D7">
              <w:rPr>
                <w:b/>
                <w:bCs/>
                <w:color w:val="000000"/>
                <w:sz w:val="20"/>
              </w:rPr>
              <w:t xml:space="preserve"> Olt</w:t>
            </w:r>
          </w:p>
          <w:p w14:paraId="5BDC0338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linia 8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746345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toata</w:t>
            </w:r>
          </w:p>
          <w:p w14:paraId="6611256E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linia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D5E539" w14:textId="77777777" w:rsidR="00BA6A21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C783A4" w14:textId="77777777" w:rsidR="00BA6A21" w:rsidRPr="007126D7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11EC71" w14:textId="77777777" w:rsidR="00BA6A21" w:rsidRPr="007126D7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A877EE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  <w:tr w:rsidR="00BA6A21" w:rsidRPr="007126D7" w14:paraId="567C8E7A" w14:textId="77777777">
        <w:trPr>
          <w:cantSplit/>
          <w:trHeight w:val="673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C7A8CE" w14:textId="77777777" w:rsidR="00BA6A21" w:rsidRPr="007126D7" w:rsidRDefault="00BA6A21" w:rsidP="00BA6A21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A3C0F9" w14:textId="77777777" w:rsidR="00BA6A21" w:rsidRPr="007126D7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214+880</w:t>
            </w:r>
          </w:p>
          <w:p w14:paraId="6C2EFE00" w14:textId="77777777" w:rsidR="00BA6A21" w:rsidRPr="007126D7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214+930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D3356B" w14:textId="77777777" w:rsidR="00BA6A21" w:rsidRPr="007126D7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B5279A" w14:textId="77777777" w:rsidR="00BA6A21" w:rsidRPr="007126D7" w:rsidRDefault="00BA6A21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Piatra Olt -</w:t>
            </w:r>
          </w:p>
          <w:p w14:paraId="06BD4811" w14:textId="77777777" w:rsidR="00BA6A21" w:rsidRPr="007126D7" w:rsidRDefault="00BA6A21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Arceşti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82773D" w14:textId="77777777" w:rsidR="00BA6A21" w:rsidRPr="007126D7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252870" w14:textId="77777777" w:rsidR="00BA6A21" w:rsidRPr="007126D7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8D4342" w14:textId="77777777" w:rsidR="00BA6A21" w:rsidRPr="007126D7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59E41C" w14:textId="77777777" w:rsidR="00BA6A21" w:rsidRPr="007126D7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90FBA8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 două locomotive cuplate</w:t>
            </w:r>
            <w:r>
              <w:rPr>
                <w:b/>
                <w:bCs/>
                <w:iCs/>
                <w:color w:val="000000"/>
                <w:sz w:val="20"/>
              </w:rPr>
              <w:t xml:space="preserve">, cu excepția cuplurilor de locomotive 040 DHC sau </w:t>
            </w:r>
          </w:p>
          <w:p w14:paraId="6413550A" w14:textId="77777777" w:rsidR="00BA6A21" w:rsidRPr="007126D7" w:rsidRDefault="00BA6A21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o locomotivă 060 DA și o locomotivă 040 DHC</w:t>
            </w:r>
            <w:r w:rsidRPr="007126D7">
              <w:rPr>
                <w:b/>
                <w:bCs/>
                <w:iCs/>
                <w:color w:val="000000"/>
                <w:sz w:val="20"/>
              </w:rPr>
              <w:t>.</w:t>
            </w:r>
          </w:p>
          <w:p w14:paraId="54B247E2" w14:textId="77777777" w:rsidR="00BA6A21" w:rsidRPr="00744E17" w:rsidRDefault="00BA6A2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4E17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BA6A21" w:rsidRPr="007126D7" w14:paraId="14FEC04F" w14:textId="77777777">
        <w:trPr>
          <w:cantSplit/>
          <w:trHeight w:val="986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72D54F" w14:textId="77777777" w:rsidR="00BA6A21" w:rsidRPr="007126D7" w:rsidRDefault="00BA6A21" w:rsidP="00BA6A21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6DFC42" w14:textId="77777777" w:rsidR="00BA6A21" w:rsidRPr="007126D7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220+445</w:t>
            </w:r>
          </w:p>
          <w:p w14:paraId="0173518A" w14:textId="77777777" w:rsidR="00BA6A21" w:rsidRPr="007126D7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220+495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0BBB47" w14:textId="77777777" w:rsidR="00BA6A21" w:rsidRPr="007126D7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1C69B7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 xml:space="preserve">Arceşti </w:t>
            </w:r>
            <w:r>
              <w:rPr>
                <w:b/>
                <w:bCs/>
                <w:color w:val="000000"/>
                <w:sz w:val="20"/>
              </w:rPr>
              <w:t>-</w:t>
            </w:r>
          </w:p>
          <w:p w14:paraId="66104507" w14:textId="77777777" w:rsidR="00BA6A21" w:rsidRPr="007126D7" w:rsidRDefault="00BA6A21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Strejeşti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351C8D" w14:textId="77777777" w:rsidR="00BA6A21" w:rsidRPr="007126D7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94FC21" w14:textId="77777777" w:rsidR="00BA6A21" w:rsidRPr="007126D7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994C96" w14:textId="77777777" w:rsidR="00BA6A21" w:rsidRPr="007126D7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1C0517" w14:textId="77777777" w:rsidR="00BA6A21" w:rsidRPr="007126D7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FBFABB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 două locomotive cuplate</w:t>
            </w:r>
            <w:r>
              <w:rPr>
                <w:b/>
                <w:bCs/>
                <w:iCs/>
                <w:color w:val="000000"/>
                <w:sz w:val="20"/>
              </w:rPr>
              <w:t xml:space="preserve">, cu excepția cuplurilor de locomotive 040 DHC sau </w:t>
            </w:r>
          </w:p>
          <w:p w14:paraId="65CE9453" w14:textId="77777777" w:rsidR="00BA6A21" w:rsidRPr="007126D7" w:rsidRDefault="00BA6A21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o locomotivă 060 DA și o locomotivă 040 DHC</w:t>
            </w:r>
            <w:r w:rsidRPr="007126D7">
              <w:rPr>
                <w:b/>
                <w:bCs/>
                <w:iCs/>
                <w:color w:val="000000"/>
                <w:sz w:val="20"/>
              </w:rPr>
              <w:t>.</w:t>
            </w:r>
          </w:p>
          <w:p w14:paraId="411D1D6D" w14:textId="77777777" w:rsidR="00BA6A21" w:rsidRPr="00744E17" w:rsidRDefault="00BA6A2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4E17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BA6A21" w:rsidRPr="007126D7" w14:paraId="690673E4" w14:textId="77777777">
        <w:trPr>
          <w:cantSplit/>
          <w:trHeight w:val="986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2444C9" w14:textId="77777777" w:rsidR="00BA6A21" w:rsidRPr="007126D7" w:rsidRDefault="00BA6A21" w:rsidP="00BA6A21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6F7B54" w14:textId="77777777" w:rsidR="00BA6A21" w:rsidRPr="007126D7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221+075</w:t>
            </w:r>
          </w:p>
          <w:p w14:paraId="5DDB3B14" w14:textId="77777777" w:rsidR="00BA6A21" w:rsidRPr="007126D7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221+125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7647E1" w14:textId="77777777" w:rsidR="00BA6A21" w:rsidRPr="007126D7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B065DE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 xml:space="preserve">Arceşti </w:t>
            </w:r>
            <w:r>
              <w:rPr>
                <w:b/>
                <w:bCs/>
                <w:color w:val="000000"/>
                <w:sz w:val="20"/>
              </w:rPr>
              <w:t>-</w:t>
            </w:r>
          </w:p>
          <w:p w14:paraId="3C40DB67" w14:textId="77777777" w:rsidR="00BA6A21" w:rsidRPr="007126D7" w:rsidRDefault="00BA6A21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Strejeşti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2DCB86" w14:textId="77777777" w:rsidR="00BA6A21" w:rsidRPr="007126D7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E583A2" w14:textId="77777777" w:rsidR="00BA6A21" w:rsidRPr="007126D7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F7C149" w14:textId="77777777" w:rsidR="00BA6A21" w:rsidRPr="007126D7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BEC26B" w14:textId="77777777" w:rsidR="00BA6A21" w:rsidRPr="007126D7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3565D9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 două locomotive cuplate</w:t>
            </w:r>
            <w:r>
              <w:rPr>
                <w:b/>
                <w:bCs/>
                <w:iCs/>
                <w:color w:val="000000"/>
                <w:sz w:val="20"/>
              </w:rPr>
              <w:t xml:space="preserve">, cu excepția cuplurilor de locomotive 040 DHC sau </w:t>
            </w:r>
          </w:p>
          <w:p w14:paraId="10913404" w14:textId="77777777" w:rsidR="00BA6A21" w:rsidRPr="007126D7" w:rsidRDefault="00BA6A21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o locomotivă 060 DA și o locomotivă 040 DHC</w:t>
            </w:r>
            <w:r w:rsidRPr="007126D7">
              <w:rPr>
                <w:b/>
                <w:bCs/>
                <w:iCs/>
                <w:color w:val="000000"/>
                <w:sz w:val="20"/>
              </w:rPr>
              <w:t>.</w:t>
            </w:r>
          </w:p>
          <w:p w14:paraId="2D852C6F" w14:textId="77777777" w:rsidR="00BA6A21" w:rsidRPr="008F5A6B" w:rsidRDefault="00BA6A2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8F5A6B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BA6A21" w:rsidRPr="007126D7" w14:paraId="7AD2738A" w14:textId="77777777">
        <w:trPr>
          <w:cantSplit/>
          <w:trHeight w:val="986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98DC4D" w14:textId="77777777" w:rsidR="00BA6A21" w:rsidRPr="007126D7" w:rsidRDefault="00BA6A21" w:rsidP="00BA6A21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485414" w14:textId="77777777" w:rsidR="00BA6A21" w:rsidRPr="007126D7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228+720</w:t>
            </w:r>
          </w:p>
          <w:p w14:paraId="37CE88DD" w14:textId="77777777" w:rsidR="00BA6A21" w:rsidRPr="007126D7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228+770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655B08" w14:textId="77777777" w:rsidR="00BA6A21" w:rsidRPr="007126D7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620618" w14:textId="77777777" w:rsidR="00BA6A21" w:rsidRPr="007126D7" w:rsidRDefault="00BA6A21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Strejeşti -</w:t>
            </w:r>
          </w:p>
          <w:p w14:paraId="1B908570" w14:textId="77777777" w:rsidR="00BA6A21" w:rsidRPr="007126D7" w:rsidRDefault="00BA6A21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 xml:space="preserve">Drăgăşani 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5BCE71" w14:textId="77777777" w:rsidR="00BA6A21" w:rsidRPr="007126D7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0B73BB" w14:textId="77777777" w:rsidR="00BA6A21" w:rsidRPr="007126D7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63ACFE" w14:textId="77777777" w:rsidR="00BA6A21" w:rsidRPr="007126D7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F060DE" w14:textId="77777777" w:rsidR="00BA6A21" w:rsidRPr="007126D7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C10143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 două locomotive cuplate</w:t>
            </w:r>
            <w:r>
              <w:rPr>
                <w:b/>
                <w:bCs/>
                <w:iCs/>
                <w:color w:val="000000"/>
                <w:sz w:val="20"/>
              </w:rPr>
              <w:t xml:space="preserve">, cu excepția cuplurilor de locomotive 040 DHC sau </w:t>
            </w:r>
          </w:p>
          <w:p w14:paraId="325A2E4C" w14:textId="77777777" w:rsidR="00BA6A21" w:rsidRPr="007126D7" w:rsidRDefault="00BA6A21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o locomotivă 060 DA și o locomotivă 040 DHC</w:t>
            </w:r>
            <w:r w:rsidRPr="007126D7">
              <w:rPr>
                <w:b/>
                <w:bCs/>
                <w:iCs/>
                <w:color w:val="000000"/>
                <w:sz w:val="20"/>
              </w:rPr>
              <w:t>.</w:t>
            </w:r>
          </w:p>
          <w:p w14:paraId="48AEF3F9" w14:textId="77777777" w:rsidR="00BA6A21" w:rsidRPr="00744E17" w:rsidRDefault="00BA6A2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4E17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BA6A21" w:rsidRPr="007126D7" w14:paraId="1824BF03" w14:textId="77777777">
        <w:trPr>
          <w:cantSplit/>
          <w:trHeight w:val="986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A77E66" w14:textId="77777777" w:rsidR="00BA6A21" w:rsidRPr="007126D7" w:rsidRDefault="00BA6A21" w:rsidP="00BA6A21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A90645" w14:textId="77777777" w:rsidR="00BA6A21" w:rsidRPr="007126D7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241+940</w:t>
            </w:r>
          </w:p>
          <w:p w14:paraId="7962383D" w14:textId="77777777" w:rsidR="00BA6A21" w:rsidRPr="007126D7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241+990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147EAF" w14:textId="77777777" w:rsidR="00BA6A21" w:rsidRPr="007126D7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4CE999" w14:textId="77777777" w:rsidR="00BA6A21" w:rsidRPr="007126D7" w:rsidRDefault="00BA6A21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Drăgăşani -</w:t>
            </w:r>
          </w:p>
          <w:p w14:paraId="02AA6D40" w14:textId="77777777" w:rsidR="00BA6A21" w:rsidRPr="007126D7" w:rsidRDefault="00BA6A21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Zăvideni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2DDB7B" w14:textId="77777777" w:rsidR="00BA6A21" w:rsidRPr="007126D7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49F678" w14:textId="77777777" w:rsidR="00BA6A21" w:rsidRPr="007126D7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8142F2" w14:textId="77777777" w:rsidR="00BA6A21" w:rsidRPr="007126D7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F20061" w14:textId="77777777" w:rsidR="00BA6A21" w:rsidRPr="007126D7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054122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 două locomotive cuplate</w:t>
            </w:r>
            <w:r>
              <w:rPr>
                <w:b/>
                <w:bCs/>
                <w:iCs/>
                <w:color w:val="000000"/>
                <w:sz w:val="20"/>
              </w:rPr>
              <w:t xml:space="preserve">, cu excepția cuplurilor de locomotive 040 DHC sau </w:t>
            </w:r>
          </w:p>
          <w:p w14:paraId="65A0A285" w14:textId="77777777" w:rsidR="00BA6A21" w:rsidRPr="007126D7" w:rsidRDefault="00BA6A21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o locomotivă 060 DA și o locomotivă 040 DHC</w:t>
            </w:r>
            <w:r w:rsidRPr="007126D7">
              <w:rPr>
                <w:b/>
                <w:bCs/>
                <w:iCs/>
                <w:color w:val="000000"/>
                <w:sz w:val="20"/>
              </w:rPr>
              <w:t>.</w:t>
            </w:r>
          </w:p>
          <w:p w14:paraId="5E87BB2E" w14:textId="77777777" w:rsidR="00BA6A21" w:rsidRPr="00744E17" w:rsidRDefault="00BA6A2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4E17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BA6A21" w:rsidRPr="007126D7" w14:paraId="57EE06E8" w14:textId="77777777">
        <w:trPr>
          <w:cantSplit/>
          <w:trHeight w:val="986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C08DC3" w14:textId="77777777" w:rsidR="00BA6A21" w:rsidRPr="007126D7" w:rsidRDefault="00BA6A21" w:rsidP="00BA6A21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0B4A1A" w14:textId="77777777" w:rsidR="00BA6A21" w:rsidRPr="007126D7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243+000</w:t>
            </w:r>
          </w:p>
          <w:p w14:paraId="1E26C69A" w14:textId="77777777" w:rsidR="00BA6A21" w:rsidRPr="007126D7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243+050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9DBEDD" w14:textId="77777777" w:rsidR="00BA6A21" w:rsidRPr="007126D7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AFF19C" w14:textId="77777777" w:rsidR="00BA6A21" w:rsidRPr="007126D7" w:rsidRDefault="00BA6A21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Drăgăşani -</w:t>
            </w:r>
          </w:p>
          <w:p w14:paraId="4ED4D8E5" w14:textId="77777777" w:rsidR="00BA6A21" w:rsidRPr="007126D7" w:rsidRDefault="00BA6A21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Zăvideni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91A042" w14:textId="77777777" w:rsidR="00BA6A21" w:rsidRPr="007126D7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BDE05D" w14:textId="77777777" w:rsidR="00BA6A21" w:rsidRPr="007126D7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552834" w14:textId="77777777" w:rsidR="00BA6A21" w:rsidRPr="007126D7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F41342" w14:textId="77777777" w:rsidR="00BA6A21" w:rsidRPr="007126D7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937F94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 două locomotive cuplate</w:t>
            </w:r>
            <w:r>
              <w:rPr>
                <w:b/>
                <w:bCs/>
                <w:iCs/>
                <w:color w:val="000000"/>
                <w:sz w:val="20"/>
              </w:rPr>
              <w:t xml:space="preserve">, cu excepția cuplurilor de locomotive 040 DHC sau </w:t>
            </w:r>
          </w:p>
          <w:p w14:paraId="569217DF" w14:textId="77777777" w:rsidR="00BA6A21" w:rsidRPr="007126D7" w:rsidRDefault="00BA6A21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o locomotivă 060 DA și o locomotivă 040 DHC</w:t>
            </w:r>
            <w:r w:rsidRPr="007126D7">
              <w:rPr>
                <w:b/>
                <w:bCs/>
                <w:iCs/>
                <w:color w:val="000000"/>
                <w:sz w:val="20"/>
              </w:rPr>
              <w:t>.</w:t>
            </w:r>
          </w:p>
          <w:p w14:paraId="3DAAAE50" w14:textId="77777777" w:rsidR="00BA6A21" w:rsidRPr="00744E17" w:rsidRDefault="00BA6A2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4E17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BA6A21" w:rsidRPr="007126D7" w14:paraId="12272003" w14:textId="77777777">
        <w:trPr>
          <w:cantSplit/>
          <w:trHeight w:val="986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8BD5EF" w14:textId="77777777" w:rsidR="00BA6A21" w:rsidRPr="007126D7" w:rsidRDefault="00BA6A21" w:rsidP="00BA6A21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9B21FE" w14:textId="77777777" w:rsidR="00BA6A21" w:rsidRPr="007126D7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249+040</w:t>
            </w:r>
          </w:p>
          <w:p w14:paraId="7673E3E3" w14:textId="77777777" w:rsidR="00BA6A21" w:rsidRPr="007126D7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249+090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FA7AC4" w14:textId="77777777" w:rsidR="00BA6A21" w:rsidRPr="007126D7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44A26B" w14:textId="77777777" w:rsidR="00BA6A21" w:rsidRPr="007126D7" w:rsidRDefault="00BA6A21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Drăgăşani -</w:t>
            </w:r>
          </w:p>
          <w:p w14:paraId="7E17CE51" w14:textId="77777777" w:rsidR="00BA6A21" w:rsidRPr="007126D7" w:rsidRDefault="00BA6A21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Zăvideni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52E565" w14:textId="77777777" w:rsidR="00BA6A21" w:rsidRPr="007126D7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374A26" w14:textId="77777777" w:rsidR="00BA6A21" w:rsidRPr="007126D7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249ABF" w14:textId="77777777" w:rsidR="00BA6A21" w:rsidRPr="007126D7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5196D6" w14:textId="77777777" w:rsidR="00BA6A21" w:rsidRPr="007126D7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14568C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 două locomotive cuplate</w:t>
            </w:r>
            <w:r>
              <w:rPr>
                <w:b/>
                <w:bCs/>
                <w:iCs/>
                <w:color w:val="000000"/>
                <w:sz w:val="20"/>
              </w:rPr>
              <w:t xml:space="preserve">, cu excepția cuplurilor de locomotive 040 DHC sau </w:t>
            </w:r>
          </w:p>
          <w:p w14:paraId="4C492BA6" w14:textId="77777777" w:rsidR="00BA6A21" w:rsidRPr="007126D7" w:rsidRDefault="00BA6A21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o locomotivă 060 DA și o locomotivă 040 DHC</w:t>
            </w:r>
            <w:r w:rsidRPr="007126D7">
              <w:rPr>
                <w:b/>
                <w:bCs/>
                <w:iCs/>
                <w:color w:val="000000"/>
                <w:sz w:val="20"/>
              </w:rPr>
              <w:t>.</w:t>
            </w:r>
          </w:p>
          <w:p w14:paraId="2E1C63A3" w14:textId="77777777" w:rsidR="00BA6A21" w:rsidRPr="00744E17" w:rsidRDefault="00BA6A2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4E17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BA6A21" w:rsidRPr="007126D7" w14:paraId="45074820" w14:textId="77777777">
        <w:trPr>
          <w:cantSplit/>
          <w:trHeight w:val="986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03C49F" w14:textId="77777777" w:rsidR="00BA6A21" w:rsidRPr="007126D7" w:rsidRDefault="00BA6A21" w:rsidP="00BA6A21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9ABDB5" w14:textId="77777777" w:rsidR="00BA6A21" w:rsidRPr="007126D7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249+500</w:t>
            </w:r>
          </w:p>
          <w:p w14:paraId="7C6CC090" w14:textId="77777777" w:rsidR="00BA6A21" w:rsidRPr="007126D7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249+550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245629" w14:textId="77777777" w:rsidR="00BA6A21" w:rsidRPr="007126D7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0A5ADB" w14:textId="77777777" w:rsidR="00BA6A21" w:rsidRPr="007126D7" w:rsidRDefault="00BA6A21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Drăgăşani -</w:t>
            </w:r>
          </w:p>
          <w:p w14:paraId="2C4C560E" w14:textId="77777777" w:rsidR="00BA6A21" w:rsidRPr="007126D7" w:rsidRDefault="00BA6A21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Zăvideni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8E3067" w14:textId="77777777" w:rsidR="00BA6A21" w:rsidRPr="007126D7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E3A6AC" w14:textId="77777777" w:rsidR="00BA6A21" w:rsidRPr="007126D7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7E0AB8" w14:textId="77777777" w:rsidR="00BA6A21" w:rsidRPr="007126D7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6E26F5" w14:textId="77777777" w:rsidR="00BA6A21" w:rsidRPr="007126D7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D97759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 două locomotive cuplate</w:t>
            </w:r>
            <w:r>
              <w:rPr>
                <w:b/>
                <w:bCs/>
                <w:iCs/>
                <w:color w:val="000000"/>
                <w:sz w:val="20"/>
              </w:rPr>
              <w:t xml:space="preserve">, cu excepția cuplurilor de locomotive 040 DHC sau </w:t>
            </w:r>
          </w:p>
          <w:p w14:paraId="17C44BDB" w14:textId="77777777" w:rsidR="00BA6A21" w:rsidRPr="007126D7" w:rsidRDefault="00BA6A21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o locomotivă 060 DA și o locomotivă 040 DHC</w:t>
            </w:r>
            <w:r w:rsidRPr="007126D7">
              <w:rPr>
                <w:b/>
                <w:bCs/>
                <w:iCs/>
                <w:color w:val="000000"/>
                <w:sz w:val="20"/>
              </w:rPr>
              <w:t>.</w:t>
            </w:r>
          </w:p>
          <w:p w14:paraId="609EBEB6" w14:textId="77777777" w:rsidR="00BA6A21" w:rsidRPr="00744E17" w:rsidRDefault="00BA6A2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4E17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BA6A21" w:rsidRPr="007126D7" w14:paraId="6BFC0D7A" w14:textId="77777777">
        <w:trPr>
          <w:cantSplit/>
          <w:trHeight w:val="986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66BEB4" w14:textId="77777777" w:rsidR="00BA6A21" w:rsidRPr="007126D7" w:rsidRDefault="00BA6A21" w:rsidP="00BA6A21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AED961" w14:textId="77777777" w:rsidR="00BA6A21" w:rsidRPr="007126D7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251+060</w:t>
            </w:r>
          </w:p>
          <w:p w14:paraId="69D63DD8" w14:textId="77777777" w:rsidR="00BA6A21" w:rsidRPr="007126D7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251+110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0F7EFA" w14:textId="77777777" w:rsidR="00BA6A21" w:rsidRPr="007126D7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873228" w14:textId="77777777" w:rsidR="00BA6A21" w:rsidRPr="007126D7" w:rsidRDefault="00BA6A21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Zăvideni -</w:t>
            </w:r>
          </w:p>
          <w:p w14:paraId="699C139A" w14:textId="77777777" w:rsidR="00BA6A21" w:rsidRPr="007126D7" w:rsidRDefault="00BA6A21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Fişcălia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A8EA84" w14:textId="77777777" w:rsidR="00BA6A21" w:rsidRPr="007126D7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398F30" w14:textId="77777777" w:rsidR="00BA6A21" w:rsidRPr="007126D7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36F7FC" w14:textId="77777777" w:rsidR="00BA6A21" w:rsidRPr="007126D7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D44653" w14:textId="77777777" w:rsidR="00BA6A21" w:rsidRPr="007126D7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9ADECF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 două locomotive cuplate</w:t>
            </w:r>
            <w:r>
              <w:rPr>
                <w:b/>
                <w:bCs/>
                <w:iCs/>
                <w:color w:val="000000"/>
                <w:sz w:val="20"/>
              </w:rPr>
              <w:t xml:space="preserve">, cu excepția cuplurilor de locomotive 040 DHC sau </w:t>
            </w:r>
          </w:p>
          <w:p w14:paraId="0A625A08" w14:textId="77777777" w:rsidR="00BA6A21" w:rsidRPr="007126D7" w:rsidRDefault="00BA6A21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o locomotivă 060 DA și o locomotivă 040 DHC</w:t>
            </w:r>
            <w:r w:rsidRPr="007126D7">
              <w:rPr>
                <w:b/>
                <w:bCs/>
                <w:iCs/>
                <w:color w:val="000000"/>
                <w:sz w:val="20"/>
              </w:rPr>
              <w:t>.</w:t>
            </w:r>
          </w:p>
          <w:p w14:paraId="7A24AC89" w14:textId="77777777" w:rsidR="00BA6A21" w:rsidRPr="00744E17" w:rsidRDefault="00BA6A2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4E17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BA6A21" w:rsidRPr="007126D7" w14:paraId="0A209B5D" w14:textId="77777777">
        <w:trPr>
          <w:cantSplit/>
          <w:trHeight w:val="986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9DECD8" w14:textId="77777777" w:rsidR="00BA6A21" w:rsidRPr="007126D7" w:rsidRDefault="00BA6A21" w:rsidP="00BA6A21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93E71F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251+200</w:t>
            </w:r>
          </w:p>
          <w:p w14:paraId="4D166322" w14:textId="77777777" w:rsidR="00BA6A21" w:rsidRPr="007126D7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253+100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E5E524" w14:textId="77777777" w:rsidR="00BA6A21" w:rsidRPr="007126D7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50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949576" w14:textId="77777777" w:rsidR="00BA6A21" w:rsidRPr="007126D7" w:rsidRDefault="00BA6A21" w:rsidP="0079452C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Zăvideni -</w:t>
            </w:r>
          </w:p>
          <w:p w14:paraId="53367B40" w14:textId="77777777" w:rsidR="00BA6A21" w:rsidRPr="007126D7" w:rsidRDefault="00BA6A21" w:rsidP="0079452C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Fişcălia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23269B" w14:textId="77777777" w:rsidR="00BA6A21" w:rsidRPr="007126D7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8CF8C7" w14:textId="77777777" w:rsidR="00BA6A21" w:rsidRPr="007126D7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30B680" w14:textId="77777777" w:rsidR="00BA6A21" w:rsidRPr="007126D7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D5F590" w14:textId="77777777" w:rsidR="00BA6A21" w:rsidRPr="007126D7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3A5D77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Fără inductori.</w:t>
            </w:r>
          </w:p>
        </w:tc>
      </w:tr>
      <w:tr w:rsidR="00BA6A21" w:rsidRPr="007126D7" w14:paraId="13E78714" w14:textId="77777777">
        <w:trPr>
          <w:cantSplit/>
          <w:trHeight w:val="986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F4FF73" w14:textId="77777777" w:rsidR="00BA6A21" w:rsidRPr="007126D7" w:rsidRDefault="00BA6A21" w:rsidP="00BA6A21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F8AF41" w14:textId="77777777" w:rsidR="00BA6A21" w:rsidRPr="007126D7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251+665</w:t>
            </w:r>
          </w:p>
          <w:p w14:paraId="2368073D" w14:textId="77777777" w:rsidR="00BA6A21" w:rsidRPr="007126D7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251+715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EA7298" w14:textId="77777777" w:rsidR="00BA6A21" w:rsidRPr="007126D7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3B1D58" w14:textId="77777777" w:rsidR="00BA6A21" w:rsidRPr="007126D7" w:rsidRDefault="00BA6A21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Zăvideni -</w:t>
            </w:r>
          </w:p>
          <w:p w14:paraId="47E17091" w14:textId="77777777" w:rsidR="00BA6A21" w:rsidRPr="007126D7" w:rsidRDefault="00BA6A21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Fişcălia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A83BF9" w14:textId="77777777" w:rsidR="00BA6A21" w:rsidRPr="007126D7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119C5F" w14:textId="77777777" w:rsidR="00BA6A21" w:rsidRPr="007126D7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A8A4FB" w14:textId="77777777" w:rsidR="00BA6A21" w:rsidRPr="007126D7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CDFB10" w14:textId="77777777" w:rsidR="00BA6A21" w:rsidRPr="007126D7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257266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 două locomotive cuplate</w:t>
            </w:r>
            <w:r>
              <w:rPr>
                <w:b/>
                <w:bCs/>
                <w:iCs/>
                <w:color w:val="000000"/>
                <w:sz w:val="20"/>
              </w:rPr>
              <w:t xml:space="preserve">, cu excepția cuplurilor de locomotive 040 DHC sau </w:t>
            </w:r>
          </w:p>
          <w:p w14:paraId="79A287DF" w14:textId="77777777" w:rsidR="00BA6A21" w:rsidRPr="007126D7" w:rsidRDefault="00BA6A21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o locomotivă 060 DA și o locomotivă 040 DHC</w:t>
            </w:r>
            <w:r w:rsidRPr="007126D7">
              <w:rPr>
                <w:b/>
                <w:bCs/>
                <w:iCs/>
                <w:color w:val="000000"/>
                <w:sz w:val="20"/>
              </w:rPr>
              <w:t>.</w:t>
            </w:r>
          </w:p>
          <w:p w14:paraId="6B436787" w14:textId="77777777" w:rsidR="00BA6A21" w:rsidRPr="00744E17" w:rsidRDefault="00BA6A2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4E17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BA6A21" w:rsidRPr="007126D7" w14:paraId="62FA529D" w14:textId="77777777">
        <w:trPr>
          <w:cantSplit/>
          <w:trHeight w:val="986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35C66F" w14:textId="77777777" w:rsidR="00BA6A21" w:rsidRPr="007126D7" w:rsidRDefault="00BA6A21" w:rsidP="00BA6A21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0A64B2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267+020</w:t>
            </w:r>
          </w:p>
          <w:p w14:paraId="3FC5C85F" w14:textId="77777777" w:rsidR="00BA6A21" w:rsidRPr="007126D7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267+070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A4B7D6" w14:textId="77777777" w:rsidR="00BA6A21" w:rsidRPr="007126D7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50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2D3F9E" w14:textId="77777777" w:rsidR="00BA6A21" w:rsidRPr="007126D7" w:rsidRDefault="00BA6A21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Ioneşti -</w:t>
            </w:r>
          </w:p>
          <w:p w14:paraId="2DEE770D" w14:textId="77777777" w:rsidR="00BA6A21" w:rsidRPr="007126D7" w:rsidRDefault="00BA6A21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Băbeni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5A01B8" w14:textId="77777777" w:rsidR="00BA6A21" w:rsidRPr="007126D7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00BB13" w14:textId="77777777" w:rsidR="00BA6A21" w:rsidRPr="007126D7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158978" w14:textId="77777777" w:rsidR="00BA6A21" w:rsidRPr="007126D7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477199" w14:textId="77777777" w:rsidR="00BA6A21" w:rsidRPr="007126D7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DDCC7B" w14:textId="77777777" w:rsidR="00BA6A21" w:rsidRPr="00F13EC0" w:rsidRDefault="00BA6A2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F13EC0">
              <w:rPr>
                <w:b/>
                <w:bCs/>
                <w:i/>
                <w:iCs/>
                <w:color w:val="000000"/>
                <w:sz w:val="20"/>
              </w:rPr>
              <w:t>Fără inductori.</w:t>
            </w:r>
          </w:p>
        </w:tc>
      </w:tr>
      <w:tr w:rsidR="00BA6A21" w:rsidRPr="007126D7" w14:paraId="05F51BB8" w14:textId="77777777">
        <w:trPr>
          <w:cantSplit/>
          <w:trHeight w:val="444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403943" w14:textId="77777777" w:rsidR="00BA6A21" w:rsidRPr="007126D7" w:rsidRDefault="00BA6A21" w:rsidP="00BA6A21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E18C38" w14:textId="77777777" w:rsidR="00BA6A21" w:rsidRPr="007126D7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267+020</w:t>
            </w:r>
          </w:p>
          <w:p w14:paraId="71CD01C1" w14:textId="77777777" w:rsidR="00BA6A21" w:rsidRPr="007126D7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267+070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C938E8" w14:textId="77777777" w:rsidR="00BA6A21" w:rsidRPr="007126D7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98F66C" w14:textId="77777777" w:rsidR="00BA6A21" w:rsidRPr="007126D7" w:rsidRDefault="00BA6A21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Ioneşti -</w:t>
            </w:r>
          </w:p>
          <w:p w14:paraId="6132546A" w14:textId="77777777" w:rsidR="00BA6A21" w:rsidRPr="007126D7" w:rsidRDefault="00BA6A21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Băbeni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DD55C6" w14:textId="77777777" w:rsidR="00BA6A21" w:rsidRPr="007126D7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308304" w14:textId="77777777" w:rsidR="00BA6A21" w:rsidRPr="007126D7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1F147C" w14:textId="77777777" w:rsidR="00BA6A21" w:rsidRPr="007126D7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619F55" w14:textId="77777777" w:rsidR="00BA6A21" w:rsidRPr="007126D7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2A41E4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 două locomotive cuplate</w:t>
            </w:r>
            <w:r>
              <w:rPr>
                <w:b/>
                <w:bCs/>
                <w:iCs/>
                <w:color w:val="000000"/>
                <w:sz w:val="20"/>
              </w:rPr>
              <w:t xml:space="preserve">, cu excepția cuplurilor de locomotive 040 DHC sau </w:t>
            </w:r>
          </w:p>
          <w:p w14:paraId="172EA2A5" w14:textId="77777777" w:rsidR="00BA6A21" w:rsidRPr="007126D7" w:rsidRDefault="00BA6A21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o locomotivă 060 DA și o locomotivă 040 DHC</w:t>
            </w:r>
            <w:r w:rsidRPr="007126D7">
              <w:rPr>
                <w:b/>
                <w:bCs/>
                <w:iCs/>
                <w:color w:val="000000"/>
                <w:sz w:val="20"/>
              </w:rPr>
              <w:t>.</w:t>
            </w:r>
          </w:p>
          <w:p w14:paraId="73224D1C" w14:textId="77777777" w:rsidR="00BA6A21" w:rsidRPr="00744E17" w:rsidRDefault="00BA6A2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4E17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BA6A21" w:rsidRPr="007126D7" w14:paraId="6F5B3965" w14:textId="77777777">
        <w:trPr>
          <w:cantSplit/>
          <w:trHeight w:val="444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350EBA" w14:textId="77777777" w:rsidR="00BA6A21" w:rsidRPr="007126D7" w:rsidRDefault="00BA6A21" w:rsidP="00BA6A21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82C7D8" w14:textId="77777777" w:rsidR="00BA6A21" w:rsidRPr="007126D7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268+225</w:t>
            </w:r>
          </w:p>
          <w:p w14:paraId="69396DE0" w14:textId="77777777" w:rsidR="00BA6A21" w:rsidRPr="007126D7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268+275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39245B" w14:textId="77777777" w:rsidR="00BA6A21" w:rsidRPr="007126D7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34AC2C" w14:textId="77777777" w:rsidR="00BA6A21" w:rsidRPr="007126D7" w:rsidRDefault="00BA6A21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Ioneşti -</w:t>
            </w:r>
          </w:p>
          <w:p w14:paraId="11BDEA28" w14:textId="77777777" w:rsidR="00BA6A21" w:rsidRPr="007126D7" w:rsidRDefault="00BA6A21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Băbeni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CCAFA9" w14:textId="77777777" w:rsidR="00BA6A21" w:rsidRPr="007126D7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7BC9E6" w14:textId="77777777" w:rsidR="00BA6A21" w:rsidRPr="007126D7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FD5EC9" w14:textId="77777777" w:rsidR="00BA6A21" w:rsidRPr="007126D7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2A23F5" w14:textId="77777777" w:rsidR="00BA6A21" w:rsidRPr="007126D7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B226CD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 două locomotive cuplate</w:t>
            </w:r>
            <w:r>
              <w:rPr>
                <w:b/>
                <w:bCs/>
                <w:iCs/>
                <w:color w:val="000000"/>
                <w:sz w:val="20"/>
              </w:rPr>
              <w:t xml:space="preserve">, cu excepția cuplurilor de locomotive 040 DHC sau </w:t>
            </w:r>
          </w:p>
          <w:p w14:paraId="4A87542C" w14:textId="77777777" w:rsidR="00BA6A21" w:rsidRPr="007126D7" w:rsidRDefault="00BA6A21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o locomotivă 060 DA și o locomotivă 040 DHC</w:t>
            </w:r>
            <w:r w:rsidRPr="007126D7">
              <w:rPr>
                <w:b/>
                <w:bCs/>
                <w:iCs/>
                <w:color w:val="000000"/>
                <w:sz w:val="20"/>
              </w:rPr>
              <w:t>.</w:t>
            </w:r>
          </w:p>
          <w:p w14:paraId="44B503AF" w14:textId="77777777" w:rsidR="00BA6A21" w:rsidRPr="00744E17" w:rsidRDefault="00BA6A2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4E17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BA6A21" w:rsidRPr="007126D7" w14:paraId="22A9532B" w14:textId="77777777">
        <w:trPr>
          <w:cantSplit/>
          <w:trHeight w:val="444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B5DC51" w14:textId="77777777" w:rsidR="00BA6A21" w:rsidRPr="007126D7" w:rsidRDefault="00BA6A21" w:rsidP="00BA6A21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D1D661" w14:textId="77777777" w:rsidR="00BA6A21" w:rsidRPr="007126D7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269+145</w:t>
            </w:r>
          </w:p>
          <w:p w14:paraId="3D1A47F7" w14:textId="77777777" w:rsidR="00BA6A21" w:rsidRPr="007126D7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269+195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47AAF8" w14:textId="77777777" w:rsidR="00BA6A21" w:rsidRPr="007126D7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76B693" w14:textId="77777777" w:rsidR="00BA6A21" w:rsidRPr="007126D7" w:rsidRDefault="00BA6A21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Ioneşti -</w:t>
            </w:r>
          </w:p>
          <w:p w14:paraId="3146EE02" w14:textId="77777777" w:rsidR="00BA6A21" w:rsidRPr="007126D7" w:rsidRDefault="00BA6A21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Băbeni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259CF2" w14:textId="77777777" w:rsidR="00BA6A21" w:rsidRPr="007126D7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0297B4" w14:textId="77777777" w:rsidR="00BA6A21" w:rsidRPr="007126D7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82992D" w14:textId="77777777" w:rsidR="00BA6A21" w:rsidRPr="007126D7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3B2373" w14:textId="77777777" w:rsidR="00BA6A21" w:rsidRPr="007126D7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CBC3ED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 două locomotive cuplate</w:t>
            </w:r>
            <w:r>
              <w:rPr>
                <w:b/>
                <w:bCs/>
                <w:iCs/>
                <w:color w:val="000000"/>
                <w:sz w:val="20"/>
              </w:rPr>
              <w:t xml:space="preserve">, cu excepția cuplurilor de locomotive 040 DHC sau </w:t>
            </w:r>
          </w:p>
          <w:p w14:paraId="1D282A13" w14:textId="77777777" w:rsidR="00BA6A21" w:rsidRPr="007126D7" w:rsidRDefault="00BA6A21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o locomotivă 060 DA și o locomotivă 040 DHC</w:t>
            </w:r>
            <w:r w:rsidRPr="007126D7">
              <w:rPr>
                <w:b/>
                <w:bCs/>
                <w:iCs/>
                <w:color w:val="000000"/>
                <w:sz w:val="20"/>
              </w:rPr>
              <w:t>.</w:t>
            </w:r>
          </w:p>
          <w:p w14:paraId="28E2DF9D" w14:textId="77777777" w:rsidR="00BA6A21" w:rsidRPr="00744E17" w:rsidRDefault="00BA6A2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4E17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BA6A21" w:rsidRPr="007126D7" w14:paraId="057E9665" w14:textId="77777777">
        <w:trPr>
          <w:cantSplit/>
          <w:trHeight w:val="444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E856E3" w14:textId="77777777" w:rsidR="00BA6A21" w:rsidRPr="007126D7" w:rsidRDefault="00BA6A21" w:rsidP="00BA6A21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5A1A21" w14:textId="77777777" w:rsidR="00BA6A21" w:rsidRPr="007126D7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270+560</w:t>
            </w:r>
          </w:p>
          <w:p w14:paraId="4BA951C2" w14:textId="77777777" w:rsidR="00BA6A21" w:rsidRPr="007126D7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270+610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B25D5D" w14:textId="77777777" w:rsidR="00BA6A21" w:rsidRPr="007126D7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B4831E" w14:textId="77777777" w:rsidR="00BA6A21" w:rsidRPr="007126D7" w:rsidRDefault="00BA6A21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Ioneşti -</w:t>
            </w:r>
          </w:p>
          <w:p w14:paraId="4A16D091" w14:textId="77777777" w:rsidR="00BA6A21" w:rsidRPr="007126D7" w:rsidRDefault="00BA6A21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Băbeni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4C2D21" w14:textId="77777777" w:rsidR="00BA6A21" w:rsidRPr="007126D7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6C3EC1" w14:textId="77777777" w:rsidR="00BA6A21" w:rsidRPr="007126D7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B03DF1" w14:textId="77777777" w:rsidR="00BA6A21" w:rsidRPr="007126D7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451980" w14:textId="77777777" w:rsidR="00BA6A21" w:rsidRPr="007126D7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EFF9E7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 două locomotive cuplate</w:t>
            </w:r>
            <w:r>
              <w:rPr>
                <w:b/>
                <w:bCs/>
                <w:iCs/>
                <w:color w:val="000000"/>
                <w:sz w:val="20"/>
              </w:rPr>
              <w:t xml:space="preserve">, cu excepția cuplurilor de locomotive 040 DHC sau </w:t>
            </w:r>
          </w:p>
          <w:p w14:paraId="3252C173" w14:textId="77777777" w:rsidR="00BA6A21" w:rsidRPr="007126D7" w:rsidRDefault="00BA6A21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o locomotivă 060 DA și o locomotivă 040 DHC</w:t>
            </w:r>
            <w:r w:rsidRPr="007126D7">
              <w:rPr>
                <w:b/>
                <w:bCs/>
                <w:iCs/>
                <w:color w:val="000000"/>
                <w:sz w:val="20"/>
              </w:rPr>
              <w:t>.</w:t>
            </w:r>
          </w:p>
          <w:p w14:paraId="2BD42AE6" w14:textId="77777777" w:rsidR="00BA6A21" w:rsidRPr="00744E17" w:rsidRDefault="00BA6A2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4E17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BA6A21" w:rsidRPr="007126D7" w14:paraId="7AA96C18" w14:textId="77777777">
        <w:trPr>
          <w:cantSplit/>
          <w:trHeight w:val="444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5C5630" w14:textId="77777777" w:rsidR="00BA6A21" w:rsidRPr="007126D7" w:rsidRDefault="00BA6A21" w:rsidP="00BA6A21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6363CD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271+775</w:t>
            </w:r>
          </w:p>
          <w:p w14:paraId="10F88CB0" w14:textId="77777777" w:rsidR="00BA6A21" w:rsidRPr="007126D7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271+825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39EDEB" w14:textId="77777777" w:rsidR="00BA6A21" w:rsidRPr="007126D7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15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6909C5" w14:textId="77777777" w:rsidR="00BA6A21" w:rsidRPr="007126D7" w:rsidRDefault="00BA6A21" w:rsidP="00C14391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Ioneşti -</w:t>
            </w:r>
          </w:p>
          <w:p w14:paraId="57A88349" w14:textId="77777777" w:rsidR="00BA6A21" w:rsidRPr="007126D7" w:rsidRDefault="00BA6A21" w:rsidP="00C14391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Băbeni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C1749D" w14:textId="77777777" w:rsidR="00BA6A21" w:rsidRPr="007126D7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A396DB" w14:textId="77777777" w:rsidR="00BA6A21" w:rsidRPr="007126D7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DF3815" w14:textId="77777777" w:rsidR="00BA6A21" w:rsidRPr="007126D7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776675" w14:textId="77777777" w:rsidR="00BA6A21" w:rsidRPr="007126D7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A24E79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Fără inductori.</w:t>
            </w:r>
          </w:p>
        </w:tc>
      </w:tr>
      <w:tr w:rsidR="00BA6A21" w:rsidRPr="007126D7" w14:paraId="25235DD7" w14:textId="77777777">
        <w:trPr>
          <w:cantSplit/>
          <w:trHeight w:val="1463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A4C389" w14:textId="77777777" w:rsidR="00BA6A21" w:rsidRPr="007126D7" w:rsidRDefault="00BA6A21" w:rsidP="00BA6A21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EE517C" w14:textId="77777777" w:rsidR="00BA6A21" w:rsidRPr="007126D7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B8DF68" w14:textId="77777777" w:rsidR="00BA6A21" w:rsidRPr="007126D7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5F7F0F" w14:textId="77777777" w:rsidR="00BA6A21" w:rsidRPr="007126D7" w:rsidRDefault="00BA6A21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St. Băbeni</w:t>
            </w:r>
          </w:p>
          <w:p w14:paraId="7D9A39F6" w14:textId="77777777" w:rsidR="00BA6A21" w:rsidRPr="007126D7" w:rsidRDefault="00BA6A21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Cap X, liniile 4, 5 şi 6</w:t>
            </w:r>
          </w:p>
          <w:p w14:paraId="20AE9891" w14:textId="77777777" w:rsidR="00BA6A21" w:rsidRPr="007126D7" w:rsidRDefault="00BA6A21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primiri - expedieri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1FB270" w14:textId="77777777" w:rsidR="00BA6A21" w:rsidRPr="007126D7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 xml:space="preserve">de la </w:t>
            </w:r>
          </w:p>
          <w:p w14:paraId="0C0D62A2" w14:textId="77777777" w:rsidR="00BA6A21" w:rsidRPr="007126D7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 xml:space="preserve">axa staţiei </w:t>
            </w:r>
          </w:p>
          <w:p w14:paraId="788DA290" w14:textId="77777777" w:rsidR="00BA6A21" w:rsidRPr="007126D7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 xml:space="preserve">la </w:t>
            </w:r>
          </w:p>
          <w:p w14:paraId="6CA2539D" w14:textId="77777777" w:rsidR="00BA6A21" w:rsidRPr="007126D7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 xml:space="preserve">marca </w:t>
            </w:r>
          </w:p>
          <w:p w14:paraId="2A6E9E0E" w14:textId="77777777" w:rsidR="00BA6A21" w:rsidRPr="007126D7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de siguranţă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B247D7" w14:textId="77777777" w:rsidR="00BA6A21" w:rsidRPr="007126D7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7AEB43" w14:textId="77777777" w:rsidR="00BA6A21" w:rsidRPr="007126D7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A00909" w14:textId="77777777" w:rsidR="00BA6A21" w:rsidRPr="007126D7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8771BE" w14:textId="77777777" w:rsidR="00BA6A21" w:rsidRPr="007126D7" w:rsidRDefault="00BA6A2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  <w:tr w:rsidR="00BA6A21" w:rsidRPr="007126D7" w14:paraId="21798D50" w14:textId="77777777">
        <w:trPr>
          <w:cantSplit/>
          <w:trHeight w:val="623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D3D673" w14:textId="77777777" w:rsidR="00BA6A21" w:rsidRPr="007126D7" w:rsidRDefault="00BA6A21" w:rsidP="00BA6A21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D6CF58" w14:textId="77777777" w:rsidR="00BA6A21" w:rsidRPr="007126D7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DD4D71" w14:textId="77777777" w:rsidR="00BA6A21" w:rsidRPr="007126D7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F0C62A" w14:textId="77777777" w:rsidR="00BA6A21" w:rsidRPr="007126D7" w:rsidRDefault="00BA6A21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St. Băbeni</w:t>
            </w:r>
          </w:p>
          <w:p w14:paraId="5BEEF221" w14:textId="77777777" w:rsidR="00BA6A21" w:rsidRPr="007126D7" w:rsidRDefault="00BA6A21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Cap Y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CBB0A7" w14:textId="77777777" w:rsidR="00BA6A21" w:rsidRPr="007126D7" w:rsidRDefault="00BA6A21">
            <w:pPr>
              <w:spacing w:before="40" w:after="40" w:line="360" w:lineRule="auto"/>
              <w:ind w:left="28" w:right="28"/>
              <w:jc w:val="center"/>
              <w:rPr>
                <w:b/>
                <w:bCs/>
                <w:color w:val="000000"/>
                <w:spacing w:val="-10"/>
                <w:sz w:val="20"/>
              </w:rPr>
            </w:pPr>
            <w:r w:rsidRPr="007126D7">
              <w:rPr>
                <w:b/>
                <w:bCs/>
                <w:color w:val="000000"/>
                <w:spacing w:val="-10"/>
                <w:sz w:val="20"/>
              </w:rPr>
              <w:t xml:space="preserve">peste </w:t>
            </w:r>
          </w:p>
          <w:p w14:paraId="3945009D" w14:textId="77777777" w:rsidR="00BA6A21" w:rsidRPr="007126D7" w:rsidRDefault="00BA6A21">
            <w:pPr>
              <w:spacing w:before="40" w:after="40" w:line="360" w:lineRule="auto"/>
              <w:ind w:left="28" w:right="28"/>
              <w:jc w:val="center"/>
              <w:rPr>
                <w:b/>
                <w:bCs/>
                <w:color w:val="000000"/>
                <w:spacing w:val="-10"/>
                <w:sz w:val="20"/>
              </w:rPr>
            </w:pPr>
            <w:r w:rsidRPr="007126D7">
              <w:rPr>
                <w:b/>
                <w:bCs/>
                <w:color w:val="000000"/>
                <w:spacing w:val="-10"/>
                <w:sz w:val="20"/>
              </w:rPr>
              <w:t xml:space="preserve">sch.  10, </w:t>
            </w:r>
          </w:p>
          <w:p w14:paraId="273549F3" w14:textId="77777777" w:rsidR="00BA6A21" w:rsidRPr="007126D7" w:rsidRDefault="00BA6A21">
            <w:pPr>
              <w:spacing w:before="40" w:after="40" w:line="360" w:lineRule="auto"/>
              <w:ind w:left="28" w:right="28"/>
              <w:jc w:val="center"/>
              <w:rPr>
                <w:b/>
                <w:bCs/>
                <w:color w:val="000000"/>
                <w:spacing w:val="-10"/>
                <w:sz w:val="20"/>
              </w:rPr>
            </w:pPr>
            <w:r w:rsidRPr="007126D7">
              <w:rPr>
                <w:b/>
                <w:bCs/>
                <w:color w:val="000000"/>
                <w:spacing w:val="-10"/>
                <w:sz w:val="20"/>
              </w:rPr>
              <w:t xml:space="preserve">12, 26 </w:t>
            </w:r>
          </w:p>
          <w:p w14:paraId="4262AA9F" w14:textId="77777777" w:rsidR="00BA6A21" w:rsidRPr="007126D7" w:rsidRDefault="00BA6A21">
            <w:pPr>
              <w:spacing w:before="40" w:after="40" w:line="360" w:lineRule="auto"/>
              <w:ind w:left="28" w:right="28"/>
              <w:jc w:val="center"/>
              <w:rPr>
                <w:b/>
                <w:bCs/>
                <w:color w:val="000000"/>
                <w:spacing w:val="-10"/>
                <w:sz w:val="20"/>
              </w:rPr>
            </w:pPr>
            <w:r w:rsidRPr="007126D7">
              <w:rPr>
                <w:b/>
                <w:bCs/>
                <w:color w:val="000000"/>
                <w:spacing w:val="-10"/>
                <w:sz w:val="20"/>
              </w:rPr>
              <w:t>şi  36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386A34" w14:textId="77777777" w:rsidR="00BA6A21" w:rsidRPr="007126D7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4F41EE" w14:textId="77777777" w:rsidR="00BA6A21" w:rsidRPr="007126D7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A116A9" w14:textId="77777777" w:rsidR="00BA6A21" w:rsidRPr="007126D7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EF2B03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126D7">
              <w:rPr>
                <w:b/>
                <w:bCs/>
                <w:i/>
                <w:iCs/>
                <w:color w:val="000000"/>
                <w:sz w:val="20"/>
              </w:rPr>
              <w:t xml:space="preserve">Cu afectarea liniilor CET </w:t>
            </w:r>
          </w:p>
          <w:p w14:paraId="1451CEDC" w14:textId="77777777" w:rsidR="00BA6A21" w:rsidRPr="007126D7" w:rsidRDefault="00BA6A2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126D7">
              <w:rPr>
                <w:b/>
                <w:bCs/>
                <w:i/>
                <w:iCs/>
                <w:color w:val="000000"/>
                <w:sz w:val="20"/>
              </w:rPr>
              <w:t>şi de la 4 - 7.</w:t>
            </w:r>
          </w:p>
        </w:tc>
      </w:tr>
      <w:tr w:rsidR="00BA6A21" w:rsidRPr="007126D7" w14:paraId="49482A74" w14:textId="77777777">
        <w:trPr>
          <w:cantSplit/>
          <w:trHeight w:val="549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2F032A" w14:textId="77777777" w:rsidR="00BA6A21" w:rsidRPr="007126D7" w:rsidRDefault="00BA6A21" w:rsidP="00BA6A21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993893" w14:textId="77777777" w:rsidR="00BA6A21" w:rsidRPr="007126D7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1C42D5" w14:textId="77777777" w:rsidR="00BA6A21" w:rsidRPr="007126D7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3CC0A4" w14:textId="77777777" w:rsidR="00BA6A21" w:rsidRPr="007126D7" w:rsidRDefault="00BA6A21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St. Govora</w:t>
            </w:r>
          </w:p>
          <w:p w14:paraId="66B7368E" w14:textId="77777777" w:rsidR="00BA6A21" w:rsidRPr="007126D7" w:rsidRDefault="00BA6A21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Cap X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B4E3C5" w14:textId="77777777" w:rsidR="00BA6A21" w:rsidRPr="007126D7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 xml:space="preserve">peste </w:t>
            </w:r>
          </w:p>
          <w:p w14:paraId="3F92AB8C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 xml:space="preserve">sch. </w:t>
            </w:r>
          </w:p>
          <w:p w14:paraId="78CBEF6D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5, 7, </w:t>
            </w:r>
          </w:p>
          <w:p w14:paraId="42AD1312" w14:textId="77777777" w:rsidR="00BA6A21" w:rsidRPr="007126D7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9 și 21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C177BA" w14:textId="77777777" w:rsidR="00BA6A21" w:rsidRPr="007126D7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1ADA6A" w14:textId="77777777" w:rsidR="00BA6A21" w:rsidRPr="007126D7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39BEB1" w14:textId="77777777" w:rsidR="00BA6A21" w:rsidRPr="007126D7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557041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 xml:space="preserve">Afectează intrări - ieşiri </w:t>
            </w:r>
          </w:p>
          <w:p w14:paraId="0CC0534B" w14:textId="77777777" w:rsidR="00BA6A21" w:rsidRPr="007126D7" w:rsidRDefault="00BA6A2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la liniile 5 și 6, Cap X.</w:t>
            </w:r>
          </w:p>
        </w:tc>
      </w:tr>
      <w:tr w:rsidR="00BA6A21" w:rsidRPr="007126D7" w14:paraId="3067124C" w14:textId="77777777">
        <w:trPr>
          <w:cantSplit/>
          <w:trHeight w:val="798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91858B" w14:textId="77777777" w:rsidR="00BA6A21" w:rsidRPr="007126D7" w:rsidRDefault="00BA6A21" w:rsidP="00BA6A21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BD2ACC" w14:textId="77777777" w:rsidR="00BA6A21" w:rsidRPr="007126D7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1F8CFC" w14:textId="77777777" w:rsidR="00BA6A21" w:rsidRPr="007126D7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704DDB" w14:textId="77777777" w:rsidR="00BA6A21" w:rsidRPr="007126D7" w:rsidRDefault="00BA6A21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St. Govora</w:t>
            </w:r>
          </w:p>
          <w:p w14:paraId="616787C6" w14:textId="77777777" w:rsidR="00BA6A21" w:rsidRPr="007126D7" w:rsidRDefault="00BA6A21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Cap Y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D0A021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peste </w:t>
            </w:r>
          </w:p>
          <w:p w14:paraId="6D9BECB9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sch. </w:t>
            </w:r>
          </w:p>
          <w:p w14:paraId="11D57424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2, 6, </w:t>
            </w:r>
          </w:p>
          <w:p w14:paraId="44D5312A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12, 14, 18, 20, 22, 24, 28, </w:t>
            </w:r>
          </w:p>
          <w:p w14:paraId="41CBF8EA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TDJ </w:t>
            </w:r>
          </w:p>
          <w:p w14:paraId="49190EFC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30 / 34,</w:t>
            </w:r>
          </w:p>
          <w:p w14:paraId="6160BB8D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sch. </w:t>
            </w:r>
          </w:p>
          <w:p w14:paraId="5708008A" w14:textId="77777777" w:rsidR="00BA6A21" w:rsidRPr="007126D7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32 și 38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0992AF" w14:textId="77777777" w:rsidR="00BA6A21" w:rsidRPr="007126D7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4D3AA3" w14:textId="77777777" w:rsidR="00BA6A21" w:rsidRPr="007126D7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CF4ABE" w14:textId="77777777" w:rsidR="00BA6A21" w:rsidRPr="007126D7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733875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 xml:space="preserve">Afectează intrări - ieşiri </w:t>
            </w:r>
          </w:p>
          <w:p w14:paraId="3E49CDC0" w14:textId="77777777" w:rsidR="00BA6A21" w:rsidRPr="007126D7" w:rsidRDefault="00BA6A2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 xml:space="preserve">la linile 5 - 20. </w:t>
            </w:r>
          </w:p>
        </w:tc>
      </w:tr>
      <w:tr w:rsidR="00BA6A21" w:rsidRPr="007126D7" w14:paraId="2920C9A6" w14:textId="77777777">
        <w:trPr>
          <w:cantSplit/>
          <w:trHeight w:val="798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35B563" w14:textId="77777777" w:rsidR="00BA6A21" w:rsidRPr="007126D7" w:rsidRDefault="00BA6A21" w:rsidP="00BA6A21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7C979F" w14:textId="77777777" w:rsidR="00BA6A21" w:rsidRPr="007126D7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D15D98" w14:textId="77777777" w:rsidR="00BA6A21" w:rsidRPr="007126D7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0057D9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St. </w:t>
            </w:r>
            <w:r w:rsidRPr="007126D7">
              <w:rPr>
                <w:b/>
                <w:bCs/>
                <w:color w:val="000000"/>
                <w:sz w:val="20"/>
              </w:rPr>
              <w:t>Bujoreni</w:t>
            </w:r>
          </w:p>
          <w:p w14:paraId="1D37128D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Cap X, linia 4 </w:t>
            </w:r>
          </w:p>
          <w:p w14:paraId="64CF624B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primiri - expedieri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FAC47F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peste TDJ </w:t>
            </w:r>
          </w:p>
          <w:p w14:paraId="6950E92B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23 / 25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0DF6D4" w14:textId="77777777" w:rsidR="00BA6A21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C31C8D" w14:textId="77777777" w:rsidR="00BA6A21" w:rsidRPr="007126D7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2B1886" w14:textId="77777777" w:rsidR="00BA6A21" w:rsidRPr="007126D7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58BB93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  <w:tr w:rsidR="00BA6A21" w:rsidRPr="007126D7" w14:paraId="2227E8AE" w14:textId="77777777">
        <w:trPr>
          <w:cantSplit/>
          <w:trHeight w:val="1020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E4B793" w14:textId="77777777" w:rsidR="00BA6A21" w:rsidRPr="007126D7" w:rsidRDefault="00BA6A21" w:rsidP="00BA6A21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636D2E" w14:textId="77777777" w:rsidR="00BA6A21" w:rsidRPr="007126D7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602AF8" w14:textId="77777777" w:rsidR="00BA6A21" w:rsidRPr="007126D7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5D3AD9" w14:textId="77777777" w:rsidR="00BA6A21" w:rsidRPr="007126D7" w:rsidRDefault="00BA6A21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Bujoreni -</w:t>
            </w:r>
          </w:p>
          <w:p w14:paraId="6EA746A2" w14:textId="77777777" w:rsidR="00BA6A21" w:rsidRPr="007126D7" w:rsidRDefault="00BA6A21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Dăeşti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4DB0B6" w14:textId="77777777" w:rsidR="00BA6A21" w:rsidRPr="007126D7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80F356" w14:textId="77777777" w:rsidR="00BA6A21" w:rsidRPr="007126D7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03ED15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300+654</w:t>
            </w:r>
          </w:p>
          <w:p w14:paraId="48AAF301" w14:textId="77777777" w:rsidR="00BA6A21" w:rsidRPr="007126D7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300+900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3945EE" w14:textId="77777777" w:rsidR="00BA6A21" w:rsidRPr="007126D7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3CA0C3" w14:textId="77777777" w:rsidR="00BA6A21" w:rsidRDefault="00BA6A21">
            <w:pPr>
              <w:spacing w:before="40" w:after="40" w:line="360" w:lineRule="auto"/>
              <w:ind w:left="82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*Interzis circulaţia trenurilor care au în componenţă locomotive cuplate.</w:t>
            </w:r>
          </w:p>
          <w:p w14:paraId="49F048DB" w14:textId="77777777" w:rsidR="00BA6A21" w:rsidRPr="007126D7" w:rsidRDefault="00BA6A2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2A0159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BA6A21" w:rsidRPr="007126D7" w14:paraId="06815C8F" w14:textId="77777777">
        <w:trPr>
          <w:cantSplit/>
          <w:trHeight w:val="1020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161CFF" w14:textId="77777777" w:rsidR="00BA6A21" w:rsidRPr="007126D7" w:rsidRDefault="00BA6A21" w:rsidP="00BA6A21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634EE9" w14:textId="77777777" w:rsidR="00BA6A21" w:rsidRPr="007126D7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D70641" w14:textId="77777777" w:rsidR="00BA6A21" w:rsidRPr="007126D7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17BBA4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St. </w:t>
            </w:r>
            <w:r w:rsidRPr="007126D7">
              <w:rPr>
                <w:b/>
                <w:bCs/>
                <w:color w:val="000000"/>
                <w:sz w:val="20"/>
              </w:rPr>
              <w:t>Dăeşti</w:t>
            </w:r>
          </w:p>
          <w:p w14:paraId="108635C2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linia 4 </w:t>
            </w:r>
          </w:p>
          <w:p w14:paraId="07C90947" w14:textId="77777777" w:rsidR="00BA6A21" w:rsidRPr="007126D7" w:rsidRDefault="00BA6A21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primiri - expedieri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75AC4E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peste </w:t>
            </w:r>
          </w:p>
          <w:p w14:paraId="2B5FF910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sch. 15,</w:t>
            </w:r>
          </w:p>
          <w:p w14:paraId="1BE2B4A7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TDJ</w:t>
            </w:r>
          </w:p>
          <w:p w14:paraId="63393C57" w14:textId="77777777" w:rsidR="00BA6A21" w:rsidRPr="007126D7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16 / 18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CCAEFF" w14:textId="77777777" w:rsidR="00BA6A21" w:rsidRPr="007126D7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623ADD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78FC0A" w14:textId="77777777" w:rsidR="00BA6A21" w:rsidRPr="007126D7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69D79C" w14:textId="77777777" w:rsidR="00BA6A21" w:rsidRDefault="00BA6A21">
            <w:pPr>
              <w:spacing w:before="40" w:after="40" w:line="360" w:lineRule="auto"/>
              <w:ind w:left="82" w:right="57"/>
              <w:rPr>
                <w:b/>
                <w:bCs/>
                <w:iCs/>
                <w:color w:val="000000"/>
                <w:sz w:val="20"/>
              </w:rPr>
            </w:pPr>
          </w:p>
        </w:tc>
      </w:tr>
      <w:tr w:rsidR="00BA6A21" w:rsidRPr="007126D7" w14:paraId="2F763D94" w14:textId="77777777">
        <w:trPr>
          <w:cantSplit/>
          <w:trHeight w:val="44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C8881B" w14:textId="77777777" w:rsidR="00BA6A21" w:rsidRPr="007126D7" w:rsidRDefault="00BA6A21" w:rsidP="00BA6A21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1A4974" w14:textId="77777777" w:rsidR="00BA6A21" w:rsidRPr="007126D7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32</w:t>
            </w:r>
            <w:r>
              <w:rPr>
                <w:b/>
                <w:bCs/>
                <w:color w:val="000000"/>
                <w:sz w:val="20"/>
              </w:rPr>
              <w:t>0</w:t>
            </w:r>
            <w:r w:rsidRPr="007126D7">
              <w:rPr>
                <w:b/>
                <w:bCs/>
                <w:color w:val="000000"/>
                <w:sz w:val="20"/>
              </w:rPr>
              <w:t>+</w:t>
            </w:r>
            <w:r>
              <w:rPr>
                <w:b/>
                <w:bCs/>
                <w:color w:val="000000"/>
                <w:sz w:val="20"/>
              </w:rPr>
              <w:t>835</w:t>
            </w:r>
          </w:p>
          <w:p w14:paraId="5680B238" w14:textId="77777777" w:rsidR="00BA6A21" w:rsidRPr="007126D7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32</w:t>
            </w:r>
            <w:r>
              <w:rPr>
                <w:b/>
                <w:bCs/>
                <w:color w:val="000000"/>
                <w:sz w:val="20"/>
              </w:rPr>
              <w:t>0</w:t>
            </w:r>
            <w:r w:rsidRPr="007126D7">
              <w:rPr>
                <w:b/>
                <w:bCs/>
                <w:color w:val="000000"/>
                <w:sz w:val="20"/>
              </w:rPr>
              <w:t>+</w:t>
            </w:r>
            <w:r>
              <w:rPr>
                <w:b/>
                <w:bCs/>
                <w:color w:val="000000"/>
                <w:sz w:val="20"/>
              </w:rPr>
              <w:t>999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41E856" w14:textId="77777777" w:rsidR="00BA6A21" w:rsidRPr="007126D7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10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7AE47D" w14:textId="77777777" w:rsidR="00BA6A21" w:rsidRPr="007126D7" w:rsidRDefault="00BA6A21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Cozia -</w:t>
            </w:r>
          </w:p>
          <w:p w14:paraId="669C608E" w14:textId="77777777" w:rsidR="00BA6A21" w:rsidRPr="007126D7" w:rsidRDefault="00BA6A21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Lotru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311CED" w14:textId="77777777" w:rsidR="00BA6A21" w:rsidRPr="007126D7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2F74CF" w14:textId="77777777" w:rsidR="00BA6A21" w:rsidRPr="007126D7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A0F254" w14:textId="77777777" w:rsidR="00BA6A21" w:rsidRPr="007126D7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7D6526" w14:textId="77777777" w:rsidR="00BA6A21" w:rsidRPr="007126D7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9E141C" w14:textId="77777777" w:rsidR="00BA6A21" w:rsidRPr="007126D7" w:rsidRDefault="00BA6A2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126D7">
              <w:rPr>
                <w:b/>
                <w:bCs/>
                <w:i/>
                <w:iCs/>
                <w:color w:val="000000"/>
                <w:sz w:val="20"/>
              </w:rPr>
              <w:t>Fără inductori.</w:t>
            </w:r>
          </w:p>
        </w:tc>
      </w:tr>
      <w:tr w:rsidR="00BA6A21" w:rsidRPr="007126D7" w14:paraId="16156693" w14:textId="77777777">
        <w:trPr>
          <w:cantSplit/>
          <w:trHeight w:val="44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253493" w14:textId="77777777" w:rsidR="00BA6A21" w:rsidRPr="007126D7" w:rsidRDefault="00BA6A21" w:rsidP="00BA6A21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5ED520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351+550</w:t>
            </w:r>
          </w:p>
          <w:p w14:paraId="1D2311C8" w14:textId="77777777" w:rsidR="00BA6A21" w:rsidRPr="007126D7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365+170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6DE15F" w14:textId="77777777" w:rsidR="00BA6A21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6BF0CC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Câineni</w:t>
            </w:r>
            <w:r>
              <w:rPr>
                <w:b/>
                <w:bCs/>
                <w:color w:val="000000"/>
                <w:sz w:val="20"/>
              </w:rPr>
              <w:t xml:space="preserve"> – </w:t>
            </w:r>
          </w:p>
          <w:p w14:paraId="1F01A28B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Valea Mărului – </w:t>
            </w:r>
          </w:p>
          <w:p w14:paraId="1CC57F92" w14:textId="77777777" w:rsidR="00BA6A21" w:rsidRPr="00F87E98" w:rsidRDefault="00BA6A21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Podu Olt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BBCC0B" w14:textId="77777777" w:rsidR="00BA6A21" w:rsidRPr="007126D7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8FB131" w14:textId="77777777" w:rsidR="00BA6A21" w:rsidRPr="007126D7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8D6D8F" w14:textId="77777777" w:rsidR="00BA6A21" w:rsidRPr="007126D7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B0C8BC" w14:textId="77777777" w:rsidR="00BA6A21" w:rsidRPr="007126D7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11C091" w14:textId="77777777" w:rsidR="00BA6A21" w:rsidRPr="007126D7" w:rsidRDefault="00BA6A2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Semnalizată ca limitare de viteză.</w:t>
            </w:r>
          </w:p>
        </w:tc>
      </w:tr>
      <w:tr w:rsidR="00BA6A21" w:rsidRPr="007126D7" w14:paraId="4B840340" w14:textId="77777777">
        <w:trPr>
          <w:cantSplit/>
          <w:trHeight w:val="54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0CDE75" w14:textId="77777777" w:rsidR="00BA6A21" w:rsidRPr="007126D7" w:rsidRDefault="00BA6A21" w:rsidP="00BA6A21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BF0C2A" w14:textId="77777777" w:rsidR="00BA6A21" w:rsidRPr="007126D7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42830B" w14:textId="77777777" w:rsidR="00BA6A21" w:rsidRPr="007126D7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AA2A65" w14:textId="77777777" w:rsidR="00BA6A21" w:rsidRPr="007126D7" w:rsidRDefault="00BA6A21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St. Câineni</w:t>
            </w:r>
          </w:p>
          <w:p w14:paraId="17291FAA" w14:textId="77777777" w:rsidR="00BA6A21" w:rsidRPr="007126D7" w:rsidRDefault="00BA6A21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 xml:space="preserve">linia 4 </w:t>
            </w:r>
          </w:p>
          <w:p w14:paraId="1FB06E5D" w14:textId="77777777" w:rsidR="00BA6A21" w:rsidRPr="007126D7" w:rsidRDefault="00BA6A21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primiri - expedieri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86A2B4" w14:textId="77777777" w:rsidR="00BA6A21" w:rsidRPr="007126D7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toată</w:t>
            </w:r>
          </w:p>
          <w:p w14:paraId="1E1CA0B8" w14:textId="77777777" w:rsidR="00BA6A21" w:rsidRPr="007126D7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linia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4E77B4" w14:textId="77777777" w:rsidR="00BA6A21" w:rsidRPr="007126D7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530B76" w14:textId="77777777" w:rsidR="00BA6A21" w:rsidRPr="007126D7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EB63E4" w14:textId="77777777" w:rsidR="00BA6A21" w:rsidRPr="007126D7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63FA3F" w14:textId="77777777" w:rsidR="00BA6A21" w:rsidRPr="007126D7" w:rsidRDefault="00BA6A2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  <w:tr w:rsidR="00BA6A21" w:rsidRPr="007126D7" w14:paraId="2F31476F" w14:textId="77777777">
        <w:trPr>
          <w:cantSplit/>
          <w:trHeight w:val="54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7D8937" w14:textId="77777777" w:rsidR="00BA6A21" w:rsidRPr="007126D7" w:rsidRDefault="00BA6A21" w:rsidP="00BA6A21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05CA16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360+150</w:t>
            </w:r>
          </w:p>
          <w:p w14:paraId="0A26964C" w14:textId="77777777" w:rsidR="00BA6A21" w:rsidRPr="007126D7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360+200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608F18" w14:textId="77777777" w:rsidR="00BA6A21" w:rsidRPr="007126D7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15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5E4902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Câineni</w:t>
            </w:r>
            <w:r>
              <w:rPr>
                <w:b/>
                <w:bCs/>
                <w:color w:val="000000"/>
                <w:sz w:val="20"/>
              </w:rPr>
              <w:t xml:space="preserve"> – </w:t>
            </w:r>
          </w:p>
          <w:p w14:paraId="1023C1E6" w14:textId="77777777" w:rsidR="00BA6A21" w:rsidRPr="007126D7" w:rsidRDefault="00BA6A21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Valea Mărului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D244CF" w14:textId="77777777" w:rsidR="00BA6A21" w:rsidRPr="007126D7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A69225" w14:textId="77777777" w:rsidR="00BA6A21" w:rsidRPr="007126D7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4139DC" w14:textId="77777777" w:rsidR="00BA6A21" w:rsidRPr="007126D7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556B0A" w14:textId="77777777" w:rsidR="00BA6A21" w:rsidRPr="007126D7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F8285D" w14:textId="77777777" w:rsidR="00BA6A21" w:rsidRPr="007126D7" w:rsidRDefault="00BA6A2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Fără inductori.</w:t>
            </w:r>
          </w:p>
        </w:tc>
      </w:tr>
      <w:tr w:rsidR="00BA6A21" w:rsidRPr="007126D7" w14:paraId="239F9E5B" w14:textId="77777777">
        <w:trPr>
          <w:cantSplit/>
          <w:trHeight w:val="54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8E4A63" w14:textId="77777777" w:rsidR="00BA6A21" w:rsidRPr="007126D7" w:rsidRDefault="00BA6A21" w:rsidP="00BA6A21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C8825E" w14:textId="77777777" w:rsidR="00BA6A21" w:rsidRPr="007126D7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3E3826" w14:textId="77777777" w:rsidR="00BA6A21" w:rsidRPr="007126D7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FCE823" w14:textId="77777777" w:rsidR="00BA6A21" w:rsidRPr="007126D7" w:rsidRDefault="00BA6A21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St. Valea Mărului</w:t>
            </w:r>
          </w:p>
          <w:p w14:paraId="6A627ADA" w14:textId="77777777" w:rsidR="00BA6A21" w:rsidRPr="007126D7" w:rsidRDefault="00BA6A21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linia 2 abătută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0FEC03" w14:textId="77777777" w:rsidR="00BA6A21" w:rsidRPr="007126D7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toată linia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DE21BC" w14:textId="77777777" w:rsidR="00BA6A21" w:rsidRPr="007126D7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C0D953" w14:textId="77777777" w:rsidR="00BA6A21" w:rsidRPr="007126D7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5E2F8D" w14:textId="77777777" w:rsidR="00BA6A21" w:rsidRPr="007126D7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5316D5" w14:textId="77777777" w:rsidR="00BA6A21" w:rsidRPr="007126D7" w:rsidRDefault="00BA6A2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  <w:tr w:rsidR="00BA6A21" w:rsidRPr="007126D7" w14:paraId="0E2CC094" w14:textId="77777777">
        <w:trPr>
          <w:cantSplit/>
          <w:trHeight w:val="54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8ACCA5" w14:textId="77777777" w:rsidR="00BA6A21" w:rsidRPr="007126D7" w:rsidRDefault="00BA6A21" w:rsidP="00BA6A21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D9A9A4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365+170</w:t>
            </w:r>
          </w:p>
          <w:p w14:paraId="094DA7F0" w14:textId="77777777" w:rsidR="00BA6A21" w:rsidRPr="007126D7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367+577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304DE0" w14:textId="77777777" w:rsidR="00BA6A21" w:rsidRPr="007126D7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50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2839E1" w14:textId="77777777" w:rsidR="00BA6A21" w:rsidRPr="007126D7" w:rsidRDefault="00BA6A21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 </w:t>
            </w:r>
            <w:r w:rsidRPr="007126D7">
              <w:rPr>
                <w:b/>
                <w:bCs/>
                <w:color w:val="000000"/>
                <w:sz w:val="20"/>
              </w:rPr>
              <w:t>Valea Mărului</w:t>
            </w:r>
            <w:r>
              <w:rPr>
                <w:b/>
                <w:bCs/>
                <w:color w:val="000000"/>
                <w:sz w:val="20"/>
              </w:rPr>
              <w:t xml:space="preserve"> -</w:t>
            </w:r>
            <w:r>
              <w:rPr>
                <w:b/>
                <w:bCs/>
                <w:color w:val="000000"/>
                <w:sz w:val="20"/>
              </w:rPr>
              <w:br/>
            </w:r>
            <w:r w:rsidRPr="007126D7">
              <w:rPr>
                <w:b/>
                <w:bCs/>
                <w:color w:val="000000"/>
                <w:sz w:val="20"/>
              </w:rPr>
              <w:t>Podu Olt</w:t>
            </w:r>
            <w:r>
              <w:rPr>
                <w:b/>
                <w:bCs/>
                <w:color w:val="000000"/>
                <w:sz w:val="20"/>
              </w:rPr>
              <w:t xml:space="preserve"> 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414CB9" w14:textId="77777777" w:rsidR="00BA6A21" w:rsidRPr="007126D7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2939D5" w14:textId="77777777" w:rsidR="00BA6A21" w:rsidRPr="007126D7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9C9E7B" w14:textId="77777777" w:rsidR="00BA6A21" w:rsidRPr="007126D7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78C96D" w14:textId="77777777" w:rsidR="00BA6A21" w:rsidRPr="007126D7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D40E13" w14:textId="77777777" w:rsidR="00BA6A21" w:rsidRPr="007126D7" w:rsidRDefault="00BA6A2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Fără inductori.</w:t>
            </w:r>
          </w:p>
        </w:tc>
      </w:tr>
      <w:tr w:rsidR="00BA6A21" w:rsidRPr="007126D7" w14:paraId="0181151A" w14:textId="77777777">
        <w:trPr>
          <w:cantSplit/>
          <w:trHeight w:val="54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E4A0CA" w14:textId="77777777" w:rsidR="00BA6A21" w:rsidRPr="007126D7" w:rsidRDefault="00BA6A21" w:rsidP="00BA6A21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F959F9" w14:textId="77777777" w:rsidR="00BA6A21" w:rsidRPr="007126D7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FD7136" w14:textId="77777777" w:rsidR="00BA6A21" w:rsidRPr="007126D7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ECF099" w14:textId="77777777" w:rsidR="00BA6A21" w:rsidRPr="007126D7" w:rsidRDefault="00BA6A21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St </w:t>
            </w:r>
            <w:r w:rsidRPr="007126D7">
              <w:rPr>
                <w:b/>
                <w:bCs/>
                <w:color w:val="000000"/>
                <w:sz w:val="20"/>
              </w:rPr>
              <w:t>Podu Olt</w:t>
            </w:r>
            <w:r>
              <w:rPr>
                <w:b/>
                <w:bCs/>
                <w:color w:val="000000"/>
                <w:sz w:val="20"/>
              </w:rPr>
              <w:t xml:space="preserve"> linia 2 abătută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D6D81A" w14:textId="77777777" w:rsidR="00BA6A21" w:rsidRPr="007126D7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Călcâi sch. 13 – opritor Km 369+998 – 370+250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2D31F7" w14:textId="77777777" w:rsidR="00BA6A21" w:rsidRPr="007126D7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E2A660" w14:textId="77777777" w:rsidR="00BA6A21" w:rsidRPr="007126D7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157BF5" w14:textId="77777777" w:rsidR="00BA6A21" w:rsidRPr="007126D7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4119A1" w14:textId="77777777" w:rsidR="00BA6A21" w:rsidRPr="007126D7" w:rsidRDefault="00BA6A2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BA6A21" w:rsidRPr="007126D7" w14:paraId="42FE35B5" w14:textId="77777777">
        <w:trPr>
          <w:cantSplit/>
          <w:trHeight w:val="143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13313B" w14:textId="77777777" w:rsidR="00BA6A21" w:rsidRPr="007126D7" w:rsidRDefault="00BA6A21" w:rsidP="00BA6A21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54736A" w14:textId="77777777" w:rsidR="00BA6A21" w:rsidRPr="007126D7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DC5351" w14:textId="77777777" w:rsidR="00BA6A21" w:rsidRPr="007126D7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7531E7" w14:textId="77777777" w:rsidR="00BA6A21" w:rsidRPr="007126D7" w:rsidRDefault="00BA6A21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Podu Olt -</w:t>
            </w:r>
          </w:p>
          <w:p w14:paraId="77083ED6" w14:textId="77777777" w:rsidR="00BA6A21" w:rsidRPr="007126D7" w:rsidRDefault="00BA6A21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Tălmaciu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5F825E" w14:textId="77777777" w:rsidR="00BA6A21" w:rsidRPr="007126D7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1915E7" w14:textId="77777777" w:rsidR="00BA6A21" w:rsidRPr="007126D7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6A433D" w14:textId="77777777" w:rsidR="00BA6A21" w:rsidRPr="007126D7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37</w:t>
            </w:r>
            <w:r>
              <w:rPr>
                <w:b/>
                <w:bCs/>
                <w:color w:val="000000"/>
                <w:sz w:val="20"/>
              </w:rPr>
              <w:t>3</w:t>
            </w:r>
            <w:r w:rsidRPr="007126D7">
              <w:rPr>
                <w:b/>
                <w:bCs/>
                <w:color w:val="000000"/>
                <w:sz w:val="20"/>
              </w:rPr>
              <w:t>+</w:t>
            </w:r>
            <w:r>
              <w:rPr>
                <w:b/>
                <w:bCs/>
                <w:color w:val="000000"/>
                <w:sz w:val="20"/>
              </w:rPr>
              <w:t>55</w:t>
            </w:r>
            <w:r w:rsidRPr="007126D7">
              <w:rPr>
                <w:b/>
                <w:bCs/>
                <w:color w:val="000000"/>
                <w:sz w:val="20"/>
              </w:rPr>
              <w:t>0</w:t>
            </w:r>
          </w:p>
          <w:p w14:paraId="2DA272F9" w14:textId="77777777" w:rsidR="00BA6A21" w:rsidRPr="007126D7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37</w:t>
            </w:r>
            <w:r>
              <w:rPr>
                <w:b/>
                <w:bCs/>
                <w:color w:val="000000"/>
                <w:sz w:val="20"/>
              </w:rPr>
              <w:t>4</w:t>
            </w:r>
            <w:r w:rsidRPr="007126D7">
              <w:rPr>
                <w:b/>
                <w:bCs/>
                <w:color w:val="000000"/>
                <w:sz w:val="20"/>
              </w:rPr>
              <w:t>+</w:t>
            </w:r>
            <w:r>
              <w:rPr>
                <w:b/>
                <w:bCs/>
                <w:color w:val="000000"/>
                <w:sz w:val="20"/>
              </w:rPr>
              <w:t>100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217EF1" w14:textId="77777777" w:rsidR="00BA6A21" w:rsidRPr="007126D7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0FBE24" w14:textId="77777777" w:rsidR="00BA6A21" w:rsidRPr="007126D7" w:rsidRDefault="00BA6A2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126D7">
              <w:rPr>
                <w:b/>
                <w:bCs/>
                <w:i/>
                <w:iCs/>
                <w:color w:val="000000"/>
                <w:sz w:val="20"/>
              </w:rPr>
              <w:t>Fără inductori.</w:t>
            </w:r>
          </w:p>
        </w:tc>
      </w:tr>
      <w:tr w:rsidR="00BA6A21" w:rsidRPr="007126D7" w14:paraId="08AE6796" w14:textId="77777777">
        <w:trPr>
          <w:cantSplit/>
          <w:trHeight w:val="54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5F374C" w14:textId="77777777" w:rsidR="00BA6A21" w:rsidRPr="007126D7" w:rsidRDefault="00BA6A21" w:rsidP="00BA6A21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D93095" w14:textId="77777777" w:rsidR="00BA6A21" w:rsidRPr="007126D7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299306" w14:textId="77777777" w:rsidR="00BA6A21" w:rsidRPr="007126D7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FA57A5" w14:textId="77777777" w:rsidR="00BA6A21" w:rsidRPr="007126D7" w:rsidRDefault="00BA6A21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Tălmaciu -</w:t>
            </w:r>
          </w:p>
          <w:p w14:paraId="3701488E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Sibiu</w:t>
            </w:r>
            <w:r w:rsidRPr="007126D7">
              <w:rPr>
                <w:b/>
                <w:bCs/>
                <w:color w:val="000000"/>
                <w:sz w:val="20"/>
              </w:rPr>
              <w:t xml:space="preserve"> </w:t>
            </w:r>
            <w:r>
              <w:rPr>
                <w:b/>
                <w:bCs/>
                <w:color w:val="000000"/>
                <w:sz w:val="20"/>
              </w:rPr>
              <w:t>Triaj</w:t>
            </w:r>
          </w:p>
          <w:p w14:paraId="474953EA" w14:textId="77777777" w:rsidR="00BA6A21" w:rsidRPr="007126D7" w:rsidRDefault="00BA6A21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Grupa Şelimbăr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251A29" w14:textId="77777777" w:rsidR="00BA6A21" w:rsidRPr="007126D7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699527" w14:textId="77777777" w:rsidR="00BA6A21" w:rsidRPr="007126D7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8BAF1D" w14:textId="77777777" w:rsidR="00BA6A21" w:rsidRPr="007126D7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380</w:t>
            </w:r>
            <w:r w:rsidRPr="007126D7">
              <w:rPr>
                <w:b/>
                <w:bCs/>
                <w:color w:val="000000"/>
                <w:sz w:val="20"/>
              </w:rPr>
              <w:t>+</w:t>
            </w:r>
            <w:r>
              <w:rPr>
                <w:b/>
                <w:bCs/>
                <w:color w:val="000000"/>
                <w:sz w:val="20"/>
              </w:rPr>
              <w:t>550</w:t>
            </w:r>
          </w:p>
          <w:p w14:paraId="0BC9E359" w14:textId="77777777" w:rsidR="00BA6A21" w:rsidRPr="007126D7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382+</w:t>
            </w:r>
            <w:r>
              <w:rPr>
                <w:b/>
                <w:bCs/>
                <w:color w:val="000000"/>
                <w:sz w:val="20"/>
              </w:rPr>
              <w:t>125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2391D1" w14:textId="77777777" w:rsidR="00BA6A21" w:rsidRPr="007126D7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9DD983" w14:textId="77777777" w:rsidR="00BA6A21" w:rsidRPr="007126D7" w:rsidRDefault="00BA6A2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126D7">
              <w:rPr>
                <w:b/>
                <w:bCs/>
                <w:i/>
                <w:iCs/>
                <w:color w:val="000000"/>
                <w:sz w:val="20"/>
              </w:rPr>
              <w:t>Fără inductori.</w:t>
            </w:r>
          </w:p>
        </w:tc>
      </w:tr>
      <w:tr w:rsidR="00BA6A21" w:rsidRPr="007126D7" w14:paraId="61EDD07D" w14:textId="77777777">
        <w:trPr>
          <w:cantSplit/>
          <w:trHeight w:val="54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C895AC" w14:textId="77777777" w:rsidR="00BA6A21" w:rsidRPr="007126D7" w:rsidRDefault="00BA6A21" w:rsidP="00BA6A21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22B975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318C68" w14:textId="77777777" w:rsidR="00BA6A21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E42F85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Tălmaciu - </w:t>
            </w:r>
          </w:p>
          <w:p w14:paraId="65FFF4EE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Sibiu Triaj </w:t>
            </w:r>
          </w:p>
          <w:p w14:paraId="276432CB" w14:textId="77777777" w:rsidR="00BA6A21" w:rsidRPr="007126D7" w:rsidRDefault="00BA6A21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grupa Șelimbăr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FD518A" w14:textId="77777777" w:rsidR="00BA6A21" w:rsidRPr="007126D7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2DF307" w14:textId="77777777" w:rsidR="00BA6A21" w:rsidRPr="007126D7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D1097D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386+000</w:t>
            </w:r>
          </w:p>
          <w:p w14:paraId="1D65F839" w14:textId="77777777" w:rsidR="00BA6A21" w:rsidRPr="007126D7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387+305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F06744" w14:textId="77777777" w:rsidR="00BA6A21" w:rsidRPr="007126D7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B67D44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 xml:space="preserve">Cu inductori de 1000 Hz </w:t>
            </w:r>
          </w:p>
          <w:p w14:paraId="73F039FF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în Cap X.</w:t>
            </w:r>
          </w:p>
        </w:tc>
      </w:tr>
      <w:tr w:rsidR="00BA6A21" w:rsidRPr="007126D7" w14:paraId="5F2123BA" w14:textId="77777777">
        <w:trPr>
          <w:cantSplit/>
          <w:trHeight w:val="506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644384" w14:textId="77777777" w:rsidR="00BA6A21" w:rsidRPr="007126D7" w:rsidRDefault="00BA6A21" w:rsidP="00BA6A21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7F25AC" w14:textId="77777777" w:rsidR="00BA6A21" w:rsidRPr="007126D7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D5281A" w14:textId="77777777" w:rsidR="00BA6A21" w:rsidRPr="007126D7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704782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Linia 1 directă </w:t>
            </w:r>
          </w:p>
          <w:p w14:paraId="42742CCE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st. Sibiu Triaj</w:t>
            </w:r>
          </w:p>
          <w:p w14:paraId="7DE7A7DC" w14:textId="77777777" w:rsidR="00BA6A21" w:rsidRPr="007126D7" w:rsidRDefault="00BA6A21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grupa Șelimbăr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1F98A3" w14:textId="77777777" w:rsidR="00BA6A21" w:rsidRPr="007126D7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2F667A" w14:textId="77777777" w:rsidR="00BA6A21" w:rsidRPr="007126D7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7B382E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387+305</w:t>
            </w:r>
          </w:p>
          <w:p w14:paraId="4926F8BA" w14:textId="77777777" w:rsidR="00BA6A21" w:rsidRPr="007126D7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388+437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20E45D" w14:textId="77777777" w:rsidR="00BA6A21" w:rsidRPr="007126D7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50</w:t>
            </w: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E5BA19" w14:textId="77777777" w:rsidR="00BA6A21" w:rsidRPr="007126D7" w:rsidRDefault="00BA6A2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Fără inductori.</w:t>
            </w:r>
          </w:p>
        </w:tc>
      </w:tr>
      <w:tr w:rsidR="00BA6A21" w:rsidRPr="007126D7" w14:paraId="2063573E" w14:textId="77777777">
        <w:trPr>
          <w:cantSplit/>
          <w:trHeight w:val="1258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647DD3" w14:textId="77777777" w:rsidR="00BA6A21" w:rsidRPr="007126D7" w:rsidRDefault="00BA6A21" w:rsidP="00BA6A21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3BC6AB" w14:textId="77777777" w:rsidR="00BA6A21" w:rsidRPr="007126D7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415EBE" w14:textId="77777777" w:rsidR="00BA6A21" w:rsidRPr="007126D7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DC89F3" w14:textId="77777777" w:rsidR="00BA6A21" w:rsidRPr="007126D7" w:rsidRDefault="00BA6A21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 xml:space="preserve">St. Sibiu </w:t>
            </w:r>
          </w:p>
          <w:p w14:paraId="3CA4EA79" w14:textId="77777777" w:rsidR="00BA6A21" w:rsidRPr="007126D7" w:rsidRDefault="00BA6A21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Cap Y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C3EA78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peste toate apara-tele </w:t>
            </w:r>
          </w:p>
          <w:p w14:paraId="0006AE27" w14:textId="77777777" w:rsidR="00BA6A21" w:rsidRPr="007126D7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de cale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53B642" w14:textId="77777777" w:rsidR="00BA6A21" w:rsidRPr="007126D7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83BC45" w14:textId="77777777" w:rsidR="00BA6A21" w:rsidRPr="007126D7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DA96AE" w14:textId="77777777" w:rsidR="00BA6A21" w:rsidRPr="007126D7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D3758B" w14:textId="77777777" w:rsidR="00BA6A21" w:rsidRPr="007126D7" w:rsidRDefault="00BA6A21">
            <w:pPr>
              <w:spacing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126D7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  <w:p w14:paraId="1851114B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126D7">
              <w:rPr>
                <w:b/>
                <w:bCs/>
                <w:i/>
                <w:iCs/>
                <w:color w:val="000000"/>
                <w:sz w:val="20"/>
              </w:rPr>
              <w:t xml:space="preserve">Afectează intrări - ieşiri </w:t>
            </w:r>
          </w:p>
          <w:p w14:paraId="79111BC5" w14:textId="77777777" w:rsidR="00BA6A21" w:rsidRPr="007126D7" w:rsidRDefault="00BA6A2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de la liniile 1 - 10 Sibiu.</w:t>
            </w:r>
          </w:p>
        </w:tc>
      </w:tr>
      <w:tr w:rsidR="00BA6A21" w:rsidRPr="007126D7" w14:paraId="42AA6E7F" w14:textId="77777777">
        <w:trPr>
          <w:cantSplit/>
          <w:trHeight w:val="135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16B6F9" w14:textId="77777777" w:rsidR="00BA6A21" w:rsidRPr="007126D7" w:rsidRDefault="00BA6A21" w:rsidP="00BA6A21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7632F0" w14:textId="77777777" w:rsidR="00BA6A21" w:rsidRPr="007126D7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8D2224" w14:textId="77777777" w:rsidR="00BA6A21" w:rsidRPr="007126D7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6389B5" w14:textId="77777777" w:rsidR="00BA6A21" w:rsidRPr="007126D7" w:rsidRDefault="00BA6A21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St. Sibiu</w:t>
            </w:r>
          </w:p>
          <w:p w14:paraId="43A6BB4C" w14:textId="77777777" w:rsidR="00BA6A21" w:rsidRPr="007126D7" w:rsidRDefault="00BA6A21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liniile 9 şi 10 abătute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6C2494" w14:textId="77777777" w:rsidR="00BA6A21" w:rsidRPr="007126D7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toată linia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C43707" w14:textId="77777777" w:rsidR="00BA6A21" w:rsidRPr="007126D7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7FEBBA" w14:textId="77777777" w:rsidR="00BA6A21" w:rsidRPr="007126D7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82EC6E" w14:textId="77777777" w:rsidR="00BA6A21" w:rsidRPr="007126D7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B4F1BC" w14:textId="77777777" w:rsidR="00BA6A21" w:rsidRPr="007126D7" w:rsidRDefault="00BA6A2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126D7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BA6A21" w:rsidRPr="007126D7" w14:paraId="53F3C0C2" w14:textId="77777777">
        <w:trPr>
          <w:cantSplit/>
          <w:trHeight w:val="135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5DD6A1" w14:textId="77777777" w:rsidR="00BA6A21" w:rsidRPr="007126D7" w:rsidRDefault="00BA6A21" w:rsidP="00BA6A21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FFA5D1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404+100</w:t>
            </w:r>
          </w:p>
          <w:p w14:paraId="03894023" w14:textId="77777777" w:rsidR="00BA6A21" w:rsidRPr="007126D7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406+950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6E1FE8" w14:textId="77777777" w:rsidR="00BA6A21" w:rsidRPr="007126D7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CAF306" w14:textId="77777777" w:rsidR="00BA6A21" w:rsidRPr="007126D7" w:rsidRDefault="00BA6A21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Ocna Sibiului - Loamneș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DA3506" w14:textId="77777777" w:rsidR="00BA6A21" w:rsidRPr="007126D7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310D28" w14:textId="77777777" w:rsidR="00BA6A21" w:rsidRPr="007126D7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D2999D" w14:textId="77777777" w:rsidR="00BA6A21" w:rsidRPr="007126D7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5BECF5" w14:textId="77777777" w:rsidR="00BA6A21" w:rsidRPr="007126D7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9E5371" w14:textId="77777777" w:rsidR="00BA6A21" w:rsidRPr="007126D7" w:rsidRDefault="00BA6A2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Semnalizată ca limitare de viteză. Cu inductori de 2000 Hz.</w:t>
            </w:r>
          </w:p>
        </w:tc>
      </w:tr>
      <w:tr w:rsidR="00BA6A21" w:rsidRPr="007126D7" w14:paraId="3A7F0E5C" w14:textId="77777777">
        <w:trPr>
          <w:cantSplit/>
          <w:trHeight w:val="135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36C0D8" w14:textId="77777777" w:rsidR="00BA6A21" w:rsidRPr="007126D7" w:rsidRDefault="00BA6A21" w:rsidP="00BA6A21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910DA9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410+600</w:t>
            </w:r>
          </w:p>
          <w:p w14:paraId="5BC5FB83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410+650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4EB8BD" w14:textId="77777777" w:rsidR="00BA6A21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1216EE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Ocna Sibiului - Loamneș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06945B" w14:textId="77777777" w:rsidR="00BA6A21" w:rsidRPr="007126D7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76567B" w14:textId="77777777" w:rsidR="00BA6A21" w:rsidRPr="007126D7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E0640F" w14:textId="77777777" w:rsidR="00BA6A21" w:rsidRPr="007126D7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6B4FD7" w14:textId="77777777" w:rsidR="00BA6A21" w:rsidRPr="007126D7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E2D461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Semnalizată ca limitare de viteză.</w:t>
            </w:r>
          </w:p>
          <w:p w14:paraId="78FA6EF1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Fără inductori.</w:t>
            </w:r>
          </w:p>
        </w:tc>
      </w:tr>
      <w:tr w:rsidR="00BA6A21" w:rsidRPr="007126D7" w14:paraId="6D753D9B" w14:textId="77777777">
        <w:trPr>
          <w:cantSplit/>
          <w:trHeight w:val="135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56AE2C" w14:textId="77777777" w:rsidR="00BA6A21" w:rsidRPr="007126D7" w:rsidRDefault="00BA6A21" w:rsidP="00BA6A21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64A428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435+375</w:t>
            </w:r>
          </w:p>
          <w:p w14:paraId="16FA41AA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435+425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B5D3E7" w14:textId="77777777" w:rsidR="00BA6A21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20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8F00C8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  <w:szCs w:val="20"/>
              </w:rPr>
            </w:pPr>
            <w:r w:rsidRPr="00037854">
              <w:rPr>
                <w:b/>
                <w:bCs/>
                <w:color w:val="000000"/>
                <w:sz w:val="20"/>
                <w:szCs w:val="20"/>
              </w:rPr>
              <w:t>Șeica Mare</w:t>
            </w:r>
            <w:r>
              <w:rPr>
                <w:b/>
                <w:bCs/>
                <w:color w:val="000000"/>
                <w:sz w:val="20"/>
                <w:szCs w:val="20"/>
              </w:rPr>
              <w:t xml:space="preserve"> – </w:t>
            </w:r>
          </w:p>
          <w:p w14:paraId="5C1DFDE1" w14:textId="77777777" w:rsidR="00BA6A21" w:rsidRPr="00037854" w:rsidRDefault="00BA6A21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  <w:szCs w:val="20"/>
              </w:rPr>
            </w:pPr>
            <w:r w:rsidRPr="00037854">
              <w:rPr>
                <w:b/>
                <w:bCs/>
                <w:color w:val="000000"/>
                <w:sz w:val="20"/>
                <w:szCs w:val="20"/>
              </w:rPr>
              <w:t>Copșa Mică</w:t>
            </w:r>
          </w:p>
          <w:p w14:paraId="05A17915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AED407" w14:textId="77777777" w:rsidR="00BA6A21" w:rsidRPr="007126D7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08C944" w14:textId="77777777" w:rsidR="00BA6A21" w:rsidRPr="007126D7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1DFC6F" w14:textId="77777777" w:rsidR="00BA6A21" w:rsidRPr="007126D7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6A1A26" w14:textId="77777777" w:rsidR="00BA6A21" w:rsidRPr="007126D7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79E5E4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Semnalizată ca limitare de viteză. Cu inductori de 2000 Hz. Valabil doar pentru trenurile tip automotor</w:t>
            </w:r>
          </w:p>
        </w:tc>
      </w:tr>
    </w:tbl>
    <w:p w14:paraId="45C96516" w14:textId="77777777" w:rsidR="00BA6A21" w:rsidRDefault="00BA6A21" w:rsidP="000039F1">
      <w:pPr>
        <w:spacing w:before="40" w:after="40" w:line="192" w:lineRule="auto"/>
        <w:ind w:right="57"/>
        <w:rPr>
          <w:sz w:val="20"/>
        </w:rPr>
      </w:pPr>
    </w:p>
    <w:p w14:paraId="316093C2" w14:textId="77777777" w:rsidR="00BA6A21" w:rsidRDefault="00BA6A21" w:rsidP="00D0730E">
      <w:pPr>
        <w:pStyle w:val="Heading1"/>
        <w:spacing w:line="360" w:lineRule="auto"/>
      </w:pPr>
      <w:r>
        <w:t xml:space="preserve">LINIA 204 </w:t>
      </w:r>
    </w:p>
    <w:p w14:paraId="61114980" w14:textId="77777777" w:rsidR="00BA6A21" w:rsidRDefault="00BA6A21" w:rsidP="0055419D">
      <w:pPr>
        <w:pStyle w:val="Heading1"/>
        <w:spacing w:line="360" w:lineRule="auto"/>
        <w:rPr>
          <w:b w:val="0"/>
          <w:bCs w:val="0"/>
          <w:sz w:val="8"/>
        </w:rPr>
      </w:pPr>
      <w:r>
        <w:rPr>
          <w:caps/>
        </w:rPr>
        <w:t>BĂBENI - ALUNU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5"/>
        <w:gridCol w:w="2204"/>
        <w:gridCol w:w="870"/>
        <w:gridCol w:w="755"/>
        <w:gridCol w:w="870"/>
        <w:gridCol w:w="755"/>
        <w:gridCol w:w="2490"/>
      </w:tblGrid>
      <w:tr w:rsidR="00BA6A21" w14:paraId="64EAB3B3" w14:textId="77777777">
        <w:trPr>
          <w:cantSplit/>
          <w:trHeight w:val="170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3D8D09" w14:textId="77777777" w:rsidR="00BA6A21" w:rsidRDefault="00BA6A21" w:rsidP="00BA6A21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5894CC" w14:textId="77777777" w:rsidR="00BA6A21" w:rsidRDefault="00BA6A21">
            <w:pPr>
              <w:spacing w:before="40" w:after="40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1+150</w:t>
            </w:r>
          </w:p>
          <w:p w14:paraId="0C5119C6" w14:textId="77777777" w:rsidR="00BA6A21" w:rsidRDefault="00BA6A21">
            <w:pPr>
              <w:spacing w:before="40" w:after="40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40+125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56753B" w14:textId="77777777" w:rsidR="00BA6A21" w:rsidRPr="004467F9" w:rsidRDefault="00BA6A21">
            <w:pPr>
              <w:spacing w:before="120" w:after="40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DC2A07" w14:textId="77777777" w:rsidR="00BA6A21" w:rsidRDefault="00BA6A21">
            <w:pPr>
              <w:spacing w:before="40" w:after="40"/>
              <w:ind w:lef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Băbeni -</w:t>
            </w:r>
          </w:p>
          <w:p w14:paraId="1A454754" w14:textId="77777777" w:rsidR="00BA6A21" w:rsidRDefault="00BA6A21">
            <w:pPr>
              <w:spacing w:before="40" w:after="40"/>
              <w:ind w:lef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Alunu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CE33DC" w14:textId="77777777" w:rsidR="00BA6A21" w:rsidRDefault="00BA6A21">
            <w:pPr>
              <w:spacing w:before="40" w:after="40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A870A9" w14:textId="77777777" w:rsidR="00BA6A21" w:rsidRPr="00D2006A" w:rsidRDefault="00BA6A21">
            <w:pPr>
              <w:spacing w:before="120" w:after="40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F6F969" w14:textId="77777777" w:rsidR="00BA6A21" w:rsidRDefault="00BA6A21">
            <w:pPr>
              <w:spacing w:before="40" w:after="40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CAE7EC" w14:textId="77777777" w:rsidR="00BA6A21" w:rsidRPr="004467F9" w:rsidRDefault="00BA6A21">
            <w:pPr>
              <w:spacing w:before="120" w:after="40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2FF3BD" w14:textId="77777777" w:rsidR="00BA6A21" w:rsidRPr="007126D7" w:rsidRDefault="00BA6A21">
            <w:pPr>
              <w:spacing w:before="40" w:after="40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*Interzis circulația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 </w:t>
            </w:r>
            <w:r>
              <w:rPr>
                <w:b/>
                <w:bCs/>
                <w:iCs/>
                <w:color w:val="000000"/>
                <w:sz w:val="20"/>
              </w:rPr>
              <w:t>trenurilor care au în componență mai mult de două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 locomotive</w:t>
            </w:r>
            <w:r>
              <w:rPr>
                <w:b/>
                <w:bCs/>
                <w:iCs/>
                <w:color w:val="000000"/>
                <w:sz w:val="20"/>
              </w:rPr>
              <w:t xml:space="preserve"> cuplate</w:t>
            </w:r>
            <w:r w:rsidRPr="007126D7">
              <w:rPr>
                <w:b/>
                <w:bCs/>
                <w:iCs/>
                <w:color w:val="000000"/>
                <w:sz w:val="20"/>
              </w:rPr>
              <w:t>.</w:t>
            </w:r>
          </w:p>
          <w:p w14:paraId="05A6A3E8" w14:textId="77777777" w:rsidR="00BA6A21" w:rsidRDefault="00BA6A21">
            <w:pPr>
              <w:spacing w:before="40" w:after="40"/>
              <w:ind w:left="57" w:right="57"/>
              <w:rPr>
                <w:b/>
                <w:bCs/>
                <w:i/>
                <w:iCs/>
                <w:spacing w:val="6"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A6A21" w14:paraId="0DC86996" w14:textId="77777777">
        <w:trPr>
          <w:cantSplit/>
          <w:trHeight w:val="2108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FCD19E" w14:textId="77777777" w:rsidR="00BA6A21" w:rsidRDefault="00BA6A21" w:rsidP="00BA6A21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0249FA" w14:textId="77777777" w:rsidR="00BA6A21" w:rsidRDefault="00BA6A21">
            <w:pPr>
              <w:spacing w:before="40" w:after="40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DCE2C6" w14:textId="77777777" w:rsidR="00BA6A21" w:rsidRPr="004467F9" w:rsidRDefault="00BA6A21">
            <w:pPr>
              <w:spacing w:before="120" w:after="40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F48F96" w14:textId="77777777" w:rsidR="00BA6A21" w:rsidRDefault="00BA6A21">
            <w:pPr>
              <w:spacing w:before="40" w:after="40"/>
              <w:ind w:lef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Băbeni</w:t>
            </w:r>
          </w:p>
          <w:p w14:paraId="5735362C" w14:textId="77777777" w:rsidR="00BA6A21" w:rsidRDefault="00BA6A21">
            <w:pPr>
              <w:spacing w:before="40" w:after="40"/>
              <w:ind w:lef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liniile 4 - 6 </w:t>
            </w:r>
          </w:p>
          <w:p w14:paraId="2F6C172B" w14:textId="77777777" w:rsidR="00BA6A21" w:rsidRDefault="00BA6A21">
            <w:pPr>
              <w:spacing w:before="40" w:after="40"/>
              <w:ind w:lef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C196A6" w14:textId="77777777" w:rsidR="00BA6A21" w:rsidRDefault="00BA6A21">
            <w:pPr>
              <w:spacing w:before="40" w:after="40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de la axa staţiei </w:t>
            </w:r>
          </w:p>
          <w:p w14:paraId="7DBD49D3" w14:textId="77777777" w:rsidR="00BA6A21" w:rsidRDefault="00BA6A21">
            <w:pPr>
              <w:spacing w:before="40" w:after="40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la marca de siguran-ţă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C61697" w14:textId="77777777" w:rsidR="00BA6A21" w:rsidRPr="00D2006A" w:rsidRDefault="00BA6A21">
            <w:pPr>
              <w:spacing w:before="120" w:after="40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2006A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5D9146" w14:textId="77777777" w:rsidR="00BA6A21" w:rsidRDefault="00BA6A21">
            <w:pPr>
              <w:spacing w:before="40" w:after="40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9AEBEB" w14:textId="77777777" w:rsidR="00BA6A21" w:rsidRPr="004467F9" w:rsidRDefault="00BA6A21">
            <w:pPr>
              <w:spacing w:before="120" w:after="40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5966C4" w14:textId="77777777" w:rsidR="00BA6A21" w:rsidRDefault="00BA6A21">
            <w:pPr>
              <w:spacing w:before="40" w:after="40"/>
              <w:ind w:left="57" w:right="57"/>
              <w:rPr>
                <w:b/>
                <w:bCs/>
                <w:i/>
                <w:iCs/>
                <w:spacing w:val="6"/>
                <w:sz w:val="20"/>
              </w:rPr>
            </w:pPr>
          </w:p>
        </w:tc>
      </w:tr>
      <w:tr w:rsidR="00BA6A21" w14:paraId="1BAD441E" w14:textId="77777777">
        <w:trPr>
          <w:cantSplit/>
          <w:trHeight w:val="2108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87670C" w14:textId="77777777" w:rsidR="00BA6A21" w:rsidRDefault="00BA6A21" w:rsidP="00BA6A21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89231B" w14:textId="77777777" w:rsidR="00BA6A21" w:rsidRDefault="00BA6A21">
            <w:pPr>
              <w:spacing w:before="40" w:after="40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27+000</w:t>
            </w:r>
          </w:p>
          <w:p w14:paraId="1514A44B" w14:textId="77777777" w:rsidR="00BA6A21" w:rsidRDefault="00BA6A21">
            <w:pPr>
              <w:spacing w:before="40" w:after="40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28+800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EF90C9" w14:textId="77777777" w:rsidR="00BA6A21" w:rsidRPr="004467F9" w:rsidRDefault="00BA6A21">
            <w:pPr>
              <w:spacing w:before="120" w:after="40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924A0F" w14:textId="77777777" w:rsidR="00BA6A21" w:rsidRDefault="00BA6A21">
            <w:pPr>
              <w:spacing w:before="40" w:after="40"/>
              <w:ind w:lef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Popești -</w:t>
            </w:r>
          </w:p>
          <w:p w14:paraId="0F2FEF87" w14:textId="77777777" w:rsidR="00BA6A21" w:rsidRDefault="00BA6A21">
            <w:pPr>
              <w:spacing w:before="40" w:after="40"/>
              <w:ind w:lef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Berbeşti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04CBDC" w14:textId="77777777" w:rsidR="00BA6A21" w:rsidRDefault="00BA6A21">
            <w:pPr>
              <w:spacing w:before="40" w:after="40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0D8B23" w14:textId="77777777" w:rsidR="00BA6A21" w:rsidRPr="00D2006A" w:rsidRDefault="00BA6A21">
            <w:pPr>
              <w:spacing w:before="120" w:after="40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9FC436" w14:textId="77777777" w:rsidR="00BA6A21" w:rsidRDefault="00BA6A21">
            <w:pPr>
              <w:spacing w:before="40" w:after="40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372741" w14:textId="77777777" w:rsidR="00BA6A21" w:rsidRPr="004467F9" w:rsidRDefault="00BA6A21">
            <w:pPr>
              <w:spacing w:before="120" w:after="40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E9C812" w14:textId="77777777" w:rsidR="00BA6A21" w:rsidRDefault="00BA6A21">
            <w:pPr>
              <w:spacing w:before="40" w:after="40"/>
              <w:ind w:left="57" w:right="57"/>
              <w:rPr>
                <w:b/>
                <w:bCs/>
                <w:i/>
                <w:iCs/>
                <w:spacing w:val="6"/>
                <w:sz w:val="20"/>
              </w:rPr>
            </w:pPr>
            <w:r>
              <w:rPr>
                <w:b/>
                <w:bCs/>
                <w:i/>
                <w:iCs/>
                <w:spacing w:val="6"/>
                <w:sz w:val="20"/>
              </w:rPr>
              <w:t>Trenurile circulă numai la lumina zilei.</w:t>
            </w:r>
          </w:p>
        </w:tc>
      </w:tr>
      <w:tr w:rsidR="00BA6A21" w14:paraId="4653BCFF" w14:textId="77777777">
        <w:trPr>
          <w:cantSplit/>
          <w:trHeight w:val="2108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1AE3C0" w14:textId="77777777" w:rsidR="00BA6A21" w:rsidRDefault="00BA6A21" w:rsidP="00BA6A21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A02712" w14:textId="77777777" w:rsidR="00BA6A21" w:rsidRDefault="00BA6A21">
            <w:pPr>
              <w:spacing w:before="40" w:after="40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07D414" w14:textId="77777777" w:rsidR="00BA6A21" w:rsidRDefault="00BA6A21">
            <w:pPr>
              <w:spacing w:before="120" w:after="40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5FC461" w14:textId="77777777" w:rsidR="00BA6A21" w:rsidRPr="00BF74BF" w:rsidRDefault="00BA6A21">
            <w:pPr>
              <w:spacing w:before="40" w:after="40"/>
              <w:ind w:left="57"/>
              <w:rPr>
                <w:sz w:val="20"/>
              </w:rPr>
            </w:pPr>
            <w:r>
              <w:rPr>
                <w:b/>
                <w:bCs/>
                <w:sz w:val="20"/>
              </w:rPr>
              <w:t xml:space="preserve">St. Berbeşti linia 1 primiri – expedieri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FD9128" w14:textId="77777777" w:rsidR="00BA6A21" w:rsidRDefault="00BA6A21">
            <w:pPr>
              <w:spacing w:before="40" w:after="40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toată </w:t>
            </w:r>
          </w:p>
          <w:p w14:paraId="13B69628" w14:textId="77777777" w:rsidR="00BA6A21" w:rsidRDefault="00BA6A21" w:rsidP="00BF74BF">
            <w:pPr>
              <w:spacing w:before="40" w:after="40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AB4237" w14:textId="77777777" w:rsidR="00BA6A21" w:rsidRPr="00D2006A" w:rsidRDefault="00BA6A21">
            <w:pPr>
              <w:spacing w:before="120" w:after="40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180EF8" w14:textId="77777777" w:rsidR="00BA6A21" w:rsidRDefault="00BA6A21">
            <w:pPr>
              <w:spacing w:before="40" w:after="40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033BE1" w14:textId="77777777" w:rsidR="00BA6A21" w:rsidRPr="004467F9" w:rsidRDefault="00BA6A21">
            <w:pPr>
              <w:spacing w:before="120" w:after="40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1CDCEA" w14:textId="77777777" w:rsidR="00BA6A21" w:rsidRDefault="00BA6A21">
            <w:pPr>
              <w:spacing w:before="40" w:after="40"/>
              <w:ind w:left="57" w:right="57"/>
              <w:rPr>
                <w:b/>
                <w:bCs/>
                <w:i/>
                <w:iCs/>
                <w:spacing w:val="6"/>
                <w:sz w:val="20"/>
              </w:rPr>
            </w:pPr>
          </w:p>
        </w:tc>
      </w:tr>
    </w:tbl>
    <w:p w14:paraId="15866120" w14:textId="77777777" w:rsidR="00BA6A21" w:rsidRDefault="00BA6A21">
      <w:pPr>
        <w:spacing w:before="40" w:after="40" w:line="192" w:lineRule="auto"/>
        <w:ind w:right="57"/>
        <w:rPr>
          <w:sz w:val="20"/>
        </w:rPr>
      </w:pPr>
    </w:p>
    <w:p w14:paraId="6A8FF4CF" w14:textId="77777777" w:rsidR="00BA6A21" w:rsidRDefault="00BA6A21" w:rsidP="005B00A7">
      <w:pPr>
        <w:pStyle w:val="Heading1"/>
        <w:spacing w:line="360" w:lineRule="auto"/>
      </w:pPr>
      <w:r>
        <w:t>LINIA 218</w:t>
      </w:r>
    </w:p>
    <w:p w14:paraId="2FAFA8E1" w14:textId="77777777" w:rsidR="00BA6A21" w:rsidRDefault="00BA6A21" w:rsidP="008C7840">
      <w:pPr>
        <w:pStyle w:val="Heading1"/>
        <w:spacing w:line="360" w:lineRule="auto"/>
        <w:rPr>
          <w:b w:val="0"/>
          <w:bCs w:val="0"/>
          <w:sz w:val="8"/>
        </w:rPr>
      </w:pPr>
      <w:r>
        <w:t>TIMIŞOARA NORD - ARAD</w:t>
      </w:r>
    </w:p>
    <w:tbl>
      <w:tblPr>
        <w:tblW w:w="1011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54"/>
        <w:gridCol w:w="2204"/>
        <w:gridCol w:w="780"/>
        <w:gridCol w:w="754"/>
        <w:gridCol w:w="870"/>
        <w:gridCol w:w="754"/>
        <w:gridCol w:w="2492"/>
      </w:tblGrid>
      <w:tr w:rsidR="00BA6A21" w14:paraId="478C5220" w14:textId="77777777" w:rsidTr="0017470F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EE8700" w14:textId="77777777" w:rsidR="00BA6A21" w:rsidRDefault="00BA6A21" w:rsidP="00BA6A21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BDB482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C2D131" w14:textId="77777777" w:rsidR="00BA6A21" w:rsidRPr="00CF787F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E034AC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Timişoara Nord</w:t>
            </w:r>
          </w:p>
          <w:p w14:paraId="5551653A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abătută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A54B7F" w14:textId="77777777" w:rsidR="00BA6A21" w:rsidRPr="00465A98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 w:rsidRPr="00465A98">
              <w:rPr>
                <w:b/>
                <w:bCs/>
                <w:sz w:val="20"/>
                <w:szCs w:val="20"/>
              </w:rPr>
              <w:t>toată</w:t>
            </w:r>
          </w:p>
          <w:p w14:paraId="164E106B" w14:textId="77777777" w:rsidR="00BA6A21" w:rsidRPr="00465A98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 w:rsidRPr="00465A98">
              <w:rPr>
                <w:b/>
                <w:bCs/>
                <w:sz w:val="20"/>
                <w:szCs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D8A513" w14:textId="77777777" w:rsidR="00BA6A21" w:rsidRPr="00CF787F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CF787F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419953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A3F3AC" w14:textId="77777777" w:rsidR="00BA6A21" w:rsidRPr="00984D71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C7E441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A6A21" w:rsidRPr="00A8307A" w14:paraId="4D1E2A8A" w14:textId="77777777" w:rsidTr="0017470F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377E86" w14:textId="77777777" w:rsidR="00BA6A21" w:rsidRPr="00A75A00" w:rsidRDefault="00BA6A21" w:rsidP="00BA6A21">
            <w:pPr>
              <w:numPr>
                <w:ilvl w:val="0"/>
                <w:numId w:val="20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FDBFE9" w14:textId="77777777" w:rsidR="00BA6A21" w:rsidRPr="00A8307A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B81069" w14:textId="77777777" w:rsidR="00BA6A21" w:rsidRPr="00A8307A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5A398D" w14:textId="77777777" w:rsidR="00BA6A21" w:rsidRPr="00A8307A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 w:rsidRPr="00A8307A">
              <w:rPr>
                <w:b/>
                <w:bCs/>
                <w:sz w:val="20"/>
              </w:rPr>
              <w:t>St. Timişoara Nord</w:t>
            </w:r>
          </w:p>
          <w:p w14:paraId="0D5EB2EA" w14:textId="77777777" w:rsidR="00BA6A21" w:rsidRPr="00A8307A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 w:rsidRPr="00A8307A">
              <w:rPr>
                <w:b/>
                <w:bCs/>
                <w:sz w:val="20"/>
              </w:rPr>
              <w:t>Cap X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026293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 w:rsidRPr="00664FA3">
              <w:rPr>
                <w:b/>
                <w:bCs/>
                <w:sz w:val="20"/>
                <w:szCs w:val="20"/>
              </w:rPr>
              <w:t>peste sch. 11</w:t>
            </w:r>
            <w:r>
              <w:rPr>
                <w:b/>
                <w:bCs/>
                <w:sz w:val="20"/>
                <w:szCs w:val="20"/>
              </w:rPr>
              <w:t xml:space="preserve">, </w:t>
            </w:r>
            <w:r w:rsidRPr="00664FA3">
              <w:rPr>
                <w:b/>
                <w:bCs/>
                <w:sz w:val="20"/>
                <w:szCs w:val="20"/>
              </w:rPr>
              <w:t>51</w:t>
            </w:r>
            <w:r>
              <w:rPr>
                <w:b/>
                <w:bCs/>
                <w:sz w:val="20"/>
                <w:szCs w:val="20"/>
              </w:rPr>
              <w:t xml:space="preserve">, 97 </w:t>
            </w:r>
          </w:p>
          <w:p w14:paraId="478C5148" w14:textId="77777777" w:rsidR="00BA6A21" w:rsidRPr="00664FA3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și 113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17139E" w14:textId="77777777" w:rsidR="00BA6A21" w:rsidRPr="00A8307A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</w:t>
            </w:r>
            <w:r w:rsidRPr="00A8307A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5873C9" w14:textId="77777777" w:rsidR="00BA6A21" w:rsidRPr="00A8307A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5EA256" w14:textId="77777777" w:rsidR="00BA6A21" w:rsidRPr="00A8307A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869F8C" w14:textId="77777777" w:rsidR="00BA6A21" w:rsidRPr="00A8307A" w:rsidRDefault="00BA6A2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8307A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5A3A3B0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8307A">
              <w:rPr>
                <w:b/>
                <w:bCs/>
                <w:i/>
                <w:iCs/>
                <w:sz w:val="20"/>
              </w:rPr>
              <w:t xml:space="preserve">la liniile abătute 1 </w:t>
            </w:r>
            <w:r>
              <w:rPr>
                <w:b/>
                <w:bCs/>
                <w:i/>
                <w:iCs/>
                <w:sz w:val="20"/>
              </w:rPr>
              <w:t xml:space="preserve">Peron, </w:t>
            </w:r>
          </w:p>
          <w:p w14:paraId="01CB6B03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2 Peron, 1 Tehnică și </w:t>
            </w:r>
          </w:p>
          <w:p w14:paraId="73D4FDEC" w14:textId="77777777" w:rsidR="00BA6A21" w:rsidRPr="00664FA3" w:rsidRDefault="00BA6A2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1 </w:t>
            </w:r>
            <w:r w:rsidRPr="00664FA3">
              <w:rPr>
                <w:b/>
                <w:bCs/>
                <w:i/>
                <w:iCs/>
                <w:sz w:val="20"/>
              </w:rPr>
              <w:t>Lugoj.</w:t>
            </w:r>
          </w:p>
        </w:tc>
      </w:tr>
      <w:tr w:rsidR="00BA6A21" w:rsidRPr="00A8307A" w14:paraId="19D1B076" w14:textId="77777777" w:rsidTr="0017470F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52DEF4" w14:textId="77777777" w:rsidR="00BA6A21" w:rsidRPr="00A75A00" w:rsidRDefault="00BA6A21" w:rsidP="00BA6A21">
            <w:pPr>
              <w:numPr>
                <w:ilvl w:val="0"/>
                <w:numId w:val="20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4002EC" w14:textId="77777777" w:rsidR="00BA6A21" w:rsidRPr="00A8307A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BCC7C4" w14:textId="77777777" w:rsidR="00BA6A21" w:rsidRPr="00A8307A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486E3D" w14:textId="77777777" w:rsidR="00BA6A21" w:rsidRPr="00A8307A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 w:rsidRPr="00A8307A">
              <w:rPr>
                <w:b/>
                <w:bCs/>
                <w:sz w:val="20"/>
              </w:rPr>
              <w:t>St. Timişoara Nord</w:t>
            </w:r>
          </w:p>
          <w:p w14:paraId="6FB9F14D" w14:textId="77777777" w:rsidR="00BA6A21" w:rsidRPr="00A8307A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 w:rsidRPr="00A8307A">
              <w:rPr>
                <w:b/>
                <w:bCs/>
                <w:sz w:val="20"/>
              </w:rPr>
              <w:t>Cap X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6B1155" w14:textId="77777777" w:rsidR="00BA6A21" w:rsidRPr="00664FA3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 w:rsidRPr="00664FA3">
              <w:rPr>
                <w:b/>
                <w:bCs/>
                <w:sz w:val="20"/>
                <w:szCs w:val="20"/>
              </w:rPr>
              <w:t xml:space="preserve">peste sch. </w:t>
            </w:r>
          </w:p>
          <w:p w14:paraId="6584B52E" w14:textId="77777777" w:rsidR="00BA6A21" w:rsidRPr="00664FA3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 w:rsidRPr="00664FA3">
              <w:rPr>
                <w:b/>
                <w:bCs/>
                <w:sz w:val="20"/>
                <w:szCs w:val="20"/>
              </w:rPr>
              <w:t>7,  15, 25, 35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27949B" w14:textId="77777777" w:rsidR="00BA6A21" w:rsidRPr="00A8307A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8307A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7CD18E" w14:textId="77777777" w:rsidR="00BA6A21" w:rsidRPr="00A8307A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8006DB" w14:textId="77777777" w:rsidR="00BA6A21" w:rsidRPr="00A8307A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93EA54" w14:textId="77777777" w:rsidR="00BA6A21" w:rsidRPr="00A8307A" w:rsidRDefault="00BA6A2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8307A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A919293" w14:textId="77777777" w:rsidR="00BA6A21" w:rsidRPr="00A8307A" w:rsidRDefault="00BA6A2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8307A">
              <w:rPr>
                <w:b/>
                <w:bCs/>
                <w:i/>
                <w:iCs/>
                <w:sz w:val="20"/>
              </w:rPr>
              <w:t xml:space="preserve">la liniile abătute 1 Peron, </w:t>
            </w:r>
          </w:p>
          <w:p w14:paraId="7DB0E731" w14:textId="77777777" w:rsidR="00BA6A21" w:rsidRPr="00A8307A" w:rsidRDefault="00BA6A2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8307A">
              <w:rPr>
                <w:b/>
                <w:bCs/>
                <w:i/>
                <w:iCs/>
                <w:sz w:val="20"/>
              </w:rPr>
              <w:t xml:space="preserve">2 Peron, 1 Tehnică și </w:t>
            </w:r>
          </w:p>
          <w:p w14:paraId="06A2422F" w14:textId="77777777" w:rsidR="00BA6A21" w:rsidRPr="00A8307A" w:rsidRDefault="00BA6A2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8307A">
              <w:rPr>
                <w:b/>
                <w:bCs/>
                <w:i/>
                <w:iCs/>
                <w:sz w:val="20"/>
              </w:rPr>
              <w:t>1 Lugoj.</w:t>
            </w:r>
          </w:p>
        </w:tc>
      </w:tr>
      <w:tr w:rsidR="00BA6A21" w:rsidRPr="00A8307A" w14:paraId="05D76795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6B58DD" w14:textId="77777777" w:rsidR="00BA6A21" w:rsidRPr="00A75A00" w:rsidRDefault="00BA6A21" w:rsidP="00BA6A21">
            <w:pPr>
              <w:numPr>
                <w:ilvl w:val="0"/>
                <w:numId w:val="20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3CE063" w14:textId="77777777" w:rsidR="00BA6A21" w:rsidRPr="00A8307A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792876" w14:textId="77777777" w:rsidR="00BA6A21" w:rsidRPr="003F40D2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11D8F5" w14:textId="77777777" w:rsidR="00BA6A21" w:rsidRPr="00A8307A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 w:rsidRPr="00A8307A">
              <w:rPr>
                <w:b/>
                <w:bCs/>
                <w:sz w:val="20"/>
              </w:rPr>
              <w:t>St. Timişoara Nord</w:t>
            </w:r>
          </w:p>
          <w:p w14:paraId="79BD21A4" w14:textId="77777777" w:rsidR="00BA6A21" w:rsidRPr="00A8307A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 w:rsidRPr="00A8307A">
              <w:rPr>
                <w:b/>
                <w:bCs/>
                <w:sz w:val="20"/>
              </w:rPr>
              <w:t>Cap X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C08D55" w14:textId="77777777" w:rsidR="00BA6A21" w:rsidRPr="00A8307A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8307A">
              <w:rPr>
                <w:b/>
                <w:bCs/>
                <w:sz w:val="20"/>
              </w:rPr>
              <w:t>peste sch. 13, 17, 29, 43, 59, 63, 69, 73, 75</w:t>
            </w:r>
            <w:r>
              <w:rPr>
                <w:b/>
                <w:bCs/>
                <w:sz w:val="20"/>
              </w:rPr>
              <w:t xml:space="preserve">, </w:t>
            </w:r>
            <w:r w:rsidRPr="00A8307A">
              <w:rPr>
                <w:b/>
                <w:bCs/>
                <w:sz w:val="20"/>
              </w:rPr>
              <w:t>79</w:t>
            </w:r>
            <w:r>
              <w:rPr>
                <w:b/>
                <w:bCs/>
                <w:sz w:val="20"/>
              </w:rPr>
              <w:t>, 115 și 119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FAE05A" w14:textId="77777777" w:rsidR="00BA6A21" w:rsidRPr="003F40D2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 w:rsidRPr="003F40D2">
              <w:rPr>
                <w:b/>
                <w:bCs/>
                <w:sz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7DBACF" w14:textId="77777777" w:rsidR="00BA6A21" w:rsidRPr="00A8307A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745012" w14:textId="77777777" w:rsidR="00BA6A21" w:rsidRPr="003F40D2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309735" w14:textId="77777777" w:rsidR="00BA6A21" w:rsidRPr="00A8307A" w:rsidRDefault="00BA6A2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8307A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925AFD6" w14:textId="77777777" w:rsidR="00BA6A21" w:rsidRPr="00A8307A" w:rsidRDefault="00BA6A2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8307A">
              <w:rPr>
                <w:b/>
                <w:bCs/>
                <w:i/>
                <w:iCs/>
                <w:sz w:val="20"/>
              </w:rPr>
              <w:t>la liniile 5 - 13, Cap X.</w:t>
            </w:r>
          </w:p>
        </w:tc>
      </w:tr>
      <w:tr w:rsidR="00BA6A21" w:rsidRPr="00A8307A" w14:paraId="2A77ABD8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AD7381" w14:textId="77777777" w:rsidR="00BA6A21" w:rsidRPr="00A75A00" w:rsidRDefault="00BA6A21" w:rsidP="00BA6A21">
            <w:pPr>
              <w:numPr>
                <w:ilvl w:val="0"/>
                <w:numId w:val="20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34F46E" w14:textId="77777777" w:rsidR="00BA6A21" w:rsidRPr="00A8307A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91EE43" w14:textId="77777777" w:rsidR="00BA6A21" w:rsidRPr="003F40D2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6E5310" w14:textId="77777777" w:rsidR="00BA6A21" w:rsidRPr="00A8307A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 w:rsidRPr="00A8307A">
              <w:rPr>
                <w:b/>
                <w:bCs/>
                <w:sz w:val="20"/>
              </w:rPr>
              <w:t>St. Timişoara Nord</w:t>
            </w:r>
          </w:p>
          <w:p w14:paraId="127554AC" w14:textId="77777777" w:rsidR="00BA6A21" w:rsidRPr="00A8307A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 w:rsidRPr="00A8307A">
              <w:rPr>
                <w:b/>
                <w:bCs/>
                <w:sz w:val="20"/>
              </w:rPr>
              <w:t>Cap X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3E0561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8307A">
              <w:rPr>
                <w:b/>
                <w:bCs/>
                <w:sz w:val="20"/>
              </w:rPr>
              <w:t xml:space="preserve">peste sch. </w:t>
            </w:r>
          </w:p>
          <w:p w14:paraId="78612B3C" w14:textId="77777777" w:rsidR="00BA6A21" w:rsidRPr="00A8307A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55 și 71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C48433" w14:textId="77777777" w:rsidR="00BA6A21" w:rsidRPr="003F40D2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</w:t>
            </w:r>
            <w:r w:rsidRPr="003F40D2"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10657C" w14:textId="77777777" w:rsidR="00BA6A21" w:rsidRPr="00A8307A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11E810" w14:textId="77777777" w:rsidR="00BA6A21" w:rsidRPr="003F40D2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00997C" w14:textId="77777777" w:rsidR="00BA6A21" w:rsidRPr="00A8307A" w:rsidRDefault="00BA6A2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8307A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C0D04A3" w14:textId="77777777" w:rsidR="00BA6A21" w:rsidRPr="00A8307A" w:rsidRDefault="00BA6A2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8307A">
              <w:rPr>
                <w:b/>
                <w:bCs/>
                <w:i/>
                <w:iCs/>
                <w:sz w:val="20"/>
              </w:rPr>
              <w:t xml:space="preserve">la liniile </w:t>
            </w:r>
            <w:r>
              <w:rPr>
                <w:b/>
                <w:bCs/>
                <w:i/>
                <w:iCs/>
                <w:sz w:val="20"/>
              </w:rPr>
              <w:t>5 - 12, Cap X.</w:t>
            </w:r>
          </w:p>
        </w:tc>
      </w:tr>
      <w:tr w:rsidR="00BA6A21" w:rsidRPr="00A8307A" w14:paraId="481DB52E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085403" w14:textId="77777777" w:rsidR="00BA6A21" w:rsidRPr="00A75A00" w:rsidRDefault="00BA6A21" w:rsidP="00BA6A21">
            <w:pPr>
              <w:numPr>
                <w:ilvl w:val="0"/>
                <w:numId w:val="20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8BC90F" w14:textId="77777777" w:rsidR="00BA6A21" w:rsidRPr="00A8307A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AD39B6" w14:textId="77777777" w:rsidR="00BA6A21" w:rsidRPr="00732832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8BDF4B" w14:textId="77777777" w:rsidR="00BA6A21" w:rsidRPr="00A8307A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 w:rsidRPr="00A8307A">
              <w:rPr>
                <w:b/>
                <w:bCs/>
                <w:sz w:val="20"/>
              </w:rPr>
              <w:t>St. Timişoara Nord</w:t>
            </w:r>
          </w:p>
          <w:p w14:paraId="64023AE7" w14:textId="77777777" w:rsidR="00BA6A21" w:rsidRPr="00A8307A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 w:rsidRPr="00A8307A">
              <w:rPr>
                <w:b/>
                <w:bCs/>
                <w:sz w:val="20"/>
              </w:rPr>
              <w:t xml:space="preserve">Cap </w:t>
            </w:r>
            <w:r>
              <w:rPr>
                <w:b/>
                <w:bCs/>
                <w:sz w:val="20"/>
              </w:rPr>
              <w:t>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9A9718" w14:textId="77777777" w:rsidR="00BA6A21" w:rsidRPr="00A8307A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 120, 132 și 136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A35220" w14:textId="77777777" w:rsidR="00BA6A21" w:rsidRPr="007B4F6A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 w:rsidRPr="007B4F6A">
              <w:rPr>
                <w:b/>
                <w:bCs/>
                <w:sz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9290BC" w14:textId="77777777" w:rsidR="00BA6A21" w:rsidRPr="00A8307A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C7408E" w14:textId="77777777" w:rsidR="00BA6A21" w:rsidRPr="00732832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0473A2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6D4E4D9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spre și de la st. Timișoara Sud, Timișoara Vest și Ronaț Triaj.</w:t>
            </w:r>
          </w:p>
          <w:p w14:paraId="305C07E3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5A76C00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abătute 1 Peron, </w:t>
            </w:r>
          </w:p>
          <w:p w14:paraId="12E7225B" w14:textId="77777777" w:rsidR="00BA6A21" w:rsidRPr="00A8307A" w:rsidRDefault="00BA6A2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2 Peron, 1 - 3 Reșița.</w:t>
            </w:r>
          </w:p>
        </w:tc>
      </w:tr>
      <w:tr w:rsidR="00BA6A21" w:rsidRPr="00A8307A" w14:paraId="70F44359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BC816D" w14:textId="77777777" w:rsidR="00BA6A21" w:rsidRPr="00A75A00" w:rsidRDefault="00BA6A21" w:rsidP="00BA6A21">
            <w:pPr>
              <w:numPr>
                <w:ilvl w:val="0"/>
                <w:numId w:val="20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BDF2A9" w14:textId="77777777" w:rsidR="00BA6A21" w:rsidRPr="00A8307A" w:rsidRDefault="00BA6A21" w:rsidP="0004703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1322D9" w14:textId="77777777" w:rsidR="00BA6A21" w:rsidRPr="00732832" w:rsidRDefault="00BA6A21" w:rsidP="0004703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2CB693" w14:textId="77777777" w:rsidR="00BA6A21" w:rsidRPr="00A8307A" w:rsidRDefault="00BA6A21" w:rsidP="00047030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8307A">
              <w:rPr>
                <w:b/>
                <w:bCs/>
                <w:sz w:val="20"/>
              </w:rPr>
              <w:t>St. Timişoara Nord</w:t>
            </w:r>
          </w:p>
          <w:p w14:paraId="3D64F3C7" w14:textId="77777777" w:rsidR="00BA6A21" w:rsidRPr="00A8307A" w:rsidRDefault="00BA6A21" w:rsidP="0004703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 w:rsidRPr="00A8307A">
              <w:rPr>
                <w:b/>
                <w:bCs/>
                <w:sz w:val="20"/>
              </w:rPr>
              <w:t xml:space="preserve">Cap </w:t>
            </w:r>
            <w:r>
              <w:rPr>
                <w:b/>
                <w:bCs/>
                <w:sz w:val="20"/>
              </w:rPr>
              <w:t>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E8F2FB" w14:textId="77777777" w:rsidR="00BA6A21" w:rsidRDefault="00BA6A21" w:rsidP="0004703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57BE7148" w14:textId="77777777" w:rsidR="00BA6A21" w:rsidRDefault="00BA6A21" w:rsidP="0004703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diag.</w:t>
            </w:r>
          </w:p>
          <w:p w14:paraId="400CB8CA" w14:textId="77777777" w:rsidR="00BA6A21" w:rsidRDefault="00BA6A21" w:rsidP="0004703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2F4F92">
              <w:rPr>
                <w:b/>
                <w:bCs/>
                <w:sz w:val="18"/>
                <w:szCs w:val="18"/>
              </w:rPr>
              <w:t>13</w:t>
            </w:r>
            <w:r>
              <w:rPr>
                <w:b/>
                <w:bCs/>
                <w:sz w:val="18"/>
                <w:szCs w:val="18"/>
              </w:rPr>
              <w:t>4</w:t>
            </w:r>
            <w:r w:rsidRPr="002F4F92">
              <w:rPr>
                <w:b/>
                <w:bCs/>
                <w:sz w:val="18"/>
                <w:szCs w:val="18"/>
              </w:rPr>
              <w:t xml:space="preserve"> - 138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19EADC" w14:textId="77777777" w:rsidR="00BA6A21" w:rsidRPr="007B4F6A" w:rsidRDefault="00BA6A21" w:rsidP="0004703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53CCB7" w14:textId="77777777" w:rsidR="00BA6A21" w:rsidRPr="00A8307A" w:rsidRDefault="00BA6A21" w:rsidP="0004703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E17DAB" w14:textId="77777777" w:rsidR="00BA6A21" w:rsidRPr="00732832" w:rsidRDefault="00BA6A21" w:rsidP="0004703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9EE642" w14:textId="77777777" w:rsidR="00BA6A21" w:rsidRDefault="00BA6A21" w:rsidP="0004703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912B4E">
              <w:rPr>
                <w:b/>
                <w:bCs/>
                <w:i/>
                <w:iCs/>
                <w:sz w:val="20"/>
              </w:rPr>
              <w:t xml:space="preserve">Afectează intrări - ieşiri   liniile </w:t>
            </w:r>
            <w:r>
              <w:rPr>
                <w:b/>
                <w:bCs/>
                <w:i/>
                <w:iCs/>
                <w:sz w:val="20"/>
              </w:rPr>
              <w:t>2</w:t>
            </w:r>
            <w:r w:rsidRPr="00912B4E">
              <w:rPr>
                <w:b/>
                <w:bCs/>
                <w:i/>
                <w:iCs/>
                <w:sz w:val="20"/>
              </w:rPr>
              <w:t xml:space="preserve"> - 6 Reșița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912B4E">
              <w:rPr>
                <w:b/>
                <w:bCs/>
                <w:i/>
                <w:iCs/>
                <w:sz w:val="20"/>
              </w:rPr>
              <w:t xml:space="preserve">Cap. Y </w:t>
            </w:r>
            <w:r>
              <w:rPr>
                <w:b/>
                <w:bCs/>
                <w:i/>
                <w:iCs/>
                <w:sz w:val="20"/>
              </w:rPr>
              <w:br/>
            </w:r>
            <w:r w:rsidRPr="00912B4E">
              <w:rPr>
                <w:b/>
                <w:bCs/>
                <w:i/>
                <w:iCs/>
                <w:sz w:val="20"/>
              </w:rPr>
              <w:t>Timișoara Nord.</w:t>
            </w:r>
          </w:p>
        </w:tc>
      </w:tr>
      <w:tr w:rsidR="00BA6A21" w:rsidRPr="00A8307A" w14:paraId="22C10A73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C89136" w14:textId="77777777" w:rsidR="00BA6A21" w:rsidRPr="00A75A00" w:rsidRDefault="00BA6A21" w:rsidP="00BA6A21">
            <w:pPr>
              <w:numPr>
                <w:ilvl w:val="0"/>
                <w:numId w:val="20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77A366" w14:textId="77777777" w:rsidR="00BA6A21" w:rsidRPr="00A8307A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C477A4" w14:textId="77777777" w:rsidR="00BA6A21" w:rsidRPr="00B26991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2EA486" w14:textId="77777777" w:rsidR="00BA6A21" w:rsidRPr="00A8307A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 w:rsidRPr="00A8307A">
              <w:rPr>
                <w:b/>
                <w:bCs/>
                <w:sz w:val="20"/>
              </w:rPr>
              <w:t>St. Timişoara Nord</w:t>
            </w:r>
          </w:p>
          <w:p w14:paraId="7E6A6944" w14:textId="77777777" w:rsidR="00BA6A21" w:rsidRPr="00A8307A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 w:rsidRPr="00A8307A">
              <w:rPr>
                <w:b/>
                <w:bCs/>
                <w:sz w:val="20"/>
              </w:rPr>
              <w:t xml:space="preserve">Cap </w:t>
            </w:r>
            <w:r>
              <w:rPr>
                <w:b/>
                <w:bCs/>
                <w:sz w:val="20"/>
              </w:rPr>
              <w:t>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554592" w14:textId="77777777" w:rsidR="00BA6A21" w:rsidRPr="00A8307A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8307A">
              <w:rPr>
                <w:b/>
                <w:bCs/>
                <w:sz w:val="20"/>
              </w:rPr>
              <w:t>peste sch. 1</w:t>
            </w:r>
            <w:r>
              <w:rPr>
                <w:b/>
                <w:bCs/>
                <w:sz w:val="20"/>
              </w:rPr>
              <w:t>10, 126 și 146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5AD33A" w14:textId="77777777" w:rsidR="00BA6A21" w:rsidRPr="00B26991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</w:t>
            </w:r>
            <w:r w:rsidRPr="00B26991"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65FBBC" w14:textId="77777777" w:rsidR="00BA6A21" w:rsidRPr="00A8307A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7746D1" w14:textId="77777777" w:rsidR="00BA6A21" w:rsidRPr="00B26991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E4B2F1" w14:textId="77777777" w:rsidR="00BA6A21" w:rsidRPr="00A8307A" w:rsidRDefault="00BA6A2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8307A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9B19A7F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8307A">
              <w:rPr>
                <w:b/>
                <w:bCs/>
                <w:i/>
                <w:iCs/>
                <w:sz w:val="20"/>
              </w:rPr>
              <w:t xml:space="preserve">la liniile </w:t>
            </w:r>
            <w:r>
              <w:rPr>
                <w:b/>
                <w:bCs/>
                <w:i/>
                <w:iCs/>
                <w:sz w:val="20"/>
              </w:rPr>
              <w:t xml:space="preserve">4 și </w:t>
            </w:r>
            <w:r w:rsidRPr="00A8307A">
              <w:rPr>
                <w:b/>
                <w:bCs/>
                <w:i/>
                <w:iCs/>
                <w:sz w:val="20"/>
              </w:rPr>
              <w:t>5</w:t>
            </w:r>
            <w:r>
              <w:rPr>
                <w:b/>
                <w:bCs/>
                <w:i/>
                <w:iCs/>
                <w:sz w:val="20"/>
              </w:rPr>
              <w:t xml:space="preserve"> Reșița și </w:t>
            </w:r>
          </w:p>
          <w:p w14:paraId="0D80D6E7" w14:textId="77777777" w:rsidR="00BA6A21" w:rsidRPr="00A8307A" w:rsidRDefault="00BA6A2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8 - 11 </w:t>
            </w:r>
            <w:r w:rsidRPr="00A8307A">
              <w:rPr>
                <w:b/>
                <w:bCs/>
                <w:i/>
                <w:iCs/>
                <w:sz w:val="20"/>
              </w:rPr>
              <w:t xml:space="preserve">Cap </w:t>
            </w:r>
            <w:r>
              <w:rPr>
                <w:b/>
                <w:bCs/>
                <w:i/>
                <w:iCs/>
                <w:sz w:val="20"/>
              </w:rPr>
              <w:t>Y</w:t>
            </w:r>
            <w:r w:rsidRPr="00A8307A">
              <w:rPr>
                <w:b/>
                <w:bCs/>
                <w:i/>
                <w:iCs/>
                <w:sz w:val="20"/>
              </w:rPr>
              <w:t>.</w:t>
            </w:r>
          </w:p>
        </w:tc>
      </w:tr>
      <w:tr w:rsidR="00BA6A21" w:rsidRPr="00A8307A" w14:paraId="46359322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BAAFE6" w14:textId="77777777" w:rsidR="00BA6A21" w:rsidRPr="00A75A00" w:rsidRDefault="00BA6A21" w:rsidP="00BA6A21">
            <w:pPr>
              <w:numPr>
                <w:ilvl w:val="0"/>
                <w:numId w:val="20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FAE764" w14:textId="77777777" w:rsidR="00BA6A21" w:rsidRPr="00A8307A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8BC330" w14:textId="77777777" w:rsidR="00BA6A21" w:rsidRPr="00B26991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CBFCCE" w14:textId="77777777" w:rsidR="00BA6A21" w:rsidRPr="00A8307A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 w:rsidRPr="00A8307A">
              <w:rPr>
                <w:b/>
                <w:bCs/>
                <w:sz w:val="20"/>
              </w:rPr>
              <w:t>St. Timişoara Nord</w:t>
            </w:r>
            <w:r>
              <w:rPr>
                <w:b/>
                <w:bCs/>
                <w:sz w:val="20"/>
              </w:rPr>
              <w:t xml:space="preserve"> linia Grupa A Cap Y 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AE21AF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2D4F0EEB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diag. </w:t>
            </w:r>
          </w:p>
          <w:p w14:paraId="4CFC06C4" w14:textId="77777777" w:rsidR="00BA6A21" w:rsidRPr="00A8307A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36 - 44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9C6C49" w14:textId="77777777" w:rsidR="00BA6A21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F3199E" w14:textId="77777777" w:rsidR="00BA6A21" w:rsidRPr="00A8307A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2A87DC" w14:textId="77777777" w:rsidR="00BA6A21" w:rsidRPr="00B26991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AAC502" w14:textId="77777777" w:rsidR="00BA6A21" w:rsidRDefault="00BA6A2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Inclusiv peste sch. 36 și 44.</w:t>
            </w:r>
          </w:p>
          <w:p w14:paraId="3754BF82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 în direcția </w:t>
            </w:r>
            <w:r w:rsidRPr="00D778D1">
              <w:rPr>
                <w:b/>
                <w:bCs/>
                <w:i/>
                <w:iCs/>
                <w:sz w:val="20"/>
              </w:rPr>
              <w:t>Timişoara Nord</w:t>
            </w:r>
            <w:r>
              <w:rPr>
                <w:b/>
                <w:bCs/>
                <w:i/>
                <w:iCs/>
                <w:sz w:val="20"/>
              </w:rPr>
              <w:t xml:space="preserve"> - </w:t>
            </w:r>
            <w:r w:rsidRPr="00D778D1">
              <w:rPr>
                <w:b/>
                <w:bCs/>
                <w:i/>
                <w:iCs/>
                <w:sz w:val="20"/>
              </w:rPr>
              <w:t xml:space="preserve">Timişoara </w:t>
            </w:r>
            <w:r>
              <w:rPr>
                <w:b/>
                <w:bCs/>
                <w:i/>
                <w:iCs/>
                <w:sz w:val="20"/>
              </w:rPr>
              <w:t xml:space="preserve">Sud,  </w:t>
            </w:r>
            <w:r w:rsidRPr="00D778D1">
              <w:rPr>
                <w:b/>
                <w:bCs/>
                <w:i/>
                <w:iCs/>
                <w:sz w:val="20"/>
              </w:rPr>
              <w:t>Timişoara Nord</w:t>
            </w:r>
            <w:r>
              <w:rPr>
                <w:b/>
                <w:bCs/>
                <w:i/>
                <w:iCs/>
                <w:sz w:val="20"/>
              </w:rPr>
              <w:t xml:space="preserve"> - </w:t>
            </w:r>
            <w:r w:rsidRPr="00D778D1">
              <w:rPr>
                <w:b/>
                <w:bCs/>
                <w:i/>
                <w:iCs/>
                <w:sz w:val="20"/>
              </w:rPr>
              <w:t xml:space="preserve">Timişoara </w:t>
            </w:r>
            <w:r>
              <w:rPr>
                <w:b/>
                <w:bCs/>
                <w:i/>
                <w:iCs/>
                <w:sz w:val="20"/>
              </w:rPr>
              <w:t xml:space="preserve">Vest și liniile 1 - 6 Reșița, liniile </w:t>
            </w:r>
          </w:p>
          <w:p w14:paraId="4943B9A4" w14:textId="77777777" w:rsidR="00BA6A21" w:rsidRPr="00A8307A" w:rsidRDefault="00BA6A2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1 - 12 Cap Y </w:t>
            </w:r>
            <w:r w:rsidRPr="00D778D1">
              <w:rPr>
                <w:b/>
                <w:bCs/>
                <w:i/>
                <w:iCs/>
                <w:sz w:val="20"/>
              </w:rPr>
              <w:t>Timişoara Nord</w:t>
            </w:r>
            <w:r>
              <w:rPr>
                <w:b/>
                <w:bCs/>
                <w:i/>
                <w:iCs/>
                <w:sz w:val="20"/>
              </w:rPr>
              <w:t>.</w:t>
            </w:r>
          </w:p>
        </w:tc>
      </w:tr>
      <w:tr w:rsidR="00BA6A21" w:rsidRPr="00A8307A" w14:paraId="0564432E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5A4EEE" w14:textId="77777777" w:rsidR="00BA6A21" w:rsidRPr="00A75A00" w:rsidRDefault="00BA6A21" w:rsidP="00BA6A21">
            <w:pPr>
              <w:numPr>
                <w:ilvl w:val="0"/>
                <w:numId w:val="20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92B030" w14:textId="77777777" w:rsidR="00BA6A21" w:rsidRPr="00A8307A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7E1653" w14:textId="77777777" w:rsidR="00BA6A21" w:rsidRPr="00B26991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2B55C7" w14:textId="77777777" w:rsidR="00BA6A21" w:rsidRPr="00A8307A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 w:rsidRPr="00A8307A">
              <w:rPr>
                <w:b/>
                <w:bCs/>
                <w:sz w:val="20"/>
              </w:rPr>
              <w:t>St. Timişoara Nord</w:t>
            </w:r>
            <w:r>
              <w:rPr>
                <w:b/>
                <w:bCs/>
                <w:sz w:val="20"/>
              </w:rPr>
              <w:t xml:space="preserve"> linia </w:t>
            </w:r>
            <w:r w:rsidRPr="00A8307A">
              <w:rPr>
                <w:b/>
                <w:bCs/>
                <w:sz w:val="20"/>
              </w:rPr>
              <w:t xml:space="preserve">Grupa </w:t>
            </w:r>
            <w:r>
              <w:rPr>
                <w:b/>
                <w:bCs/>
                <w:sz w:val="20"/>
              </w:rPr>
              <w:t>B Cap.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869527" w14:textId="77777777" w:rsidR="00BA6A21" w:rsidRDefault="00BA6A2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2C14B530" w14:textId="77777777" w:rsidR="00BA6A21" w:rsidRDefault="00BA6A2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diag. </w:t>
            </w:r>
          </w:p>
          <w:p w14:paraId="3177B8DF" w14:textId="77777777" w:rsidR="00BA6A21" w:rsidRPr="00A8307A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34 - 40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FC12F6" w14:textId="77777777" w:rsidR="00BA6A21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7039F0" w14:textId="77777777" w:rsidR="00BA6A21" w:rsidRPr="00A8307A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6B8C78" w14:textId="77777777" w:rsidR="00BA6A21" w:rsidRPr="00B26991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F8C117" w14:textId="77777777" w:rsidR="00BA6A21" w:rsidRDefault="00BA6A2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Inclusiv peste sch. 34 și 40.</w:t>
            </w:r>
          </w:p>
          <w:p w14:paraId="431485F8" w14:textId="77777777" w:rsidR="00BA6A21" w:rsidRPr="00A8307A" w:rsidRDefault="00BA6A2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linia 218 Timișoara Nord - Arad și liniile 1 - 6 Reșița, liniile 1- 12 Cap. Y Timișoara Nord.</w:t>
            </w:r>
          </w:p>
        </w:tc>
      </w:tr>
      <w:tr w:rsidR="00BA6A21" w:rsidRPr="00A8307A" w14:paraId="76A9AD50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71E525" w14:textId="77777777" w:rsidR="00BA6A21" w:rsidRPr="00A75A00" w:rsidRDefault="00BA6A21" w:rsidP="00BA6A21">
            <w:pPr>
              <w:numPr>
                <w:ilvl w:val="0"/>
                <w:numId w:val="20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70A771" w14:textId="77777777" w:rsidR="00BA6A21" w:rsidRPr="00A8307A" w:rsidRDefault="00BA6A21" w:rsidP="00FD3B2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D45C36" w14:textId="77777777" w:rsidR="00BA6A21" w:rsidRPr="00B26991" w:rsidRDefault="00BA6A21" w:rsidP="00FD3B2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E26C5E" w14:textId="77777777" w:rsidR="00BA6A21" w:rsidRPr="00A8307A" w:rsidRDefault="00BA6A21" w:rsidP="00FD3B2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 w:rsidRPr="00A8307A">
              <w:rPr>
                <w:b/>
                <w:bCs/>
                <w:sz w:val="20"/>
              </w:rPr>
              <w:t>St. Timişoara Nord</w:t>
            </w:r>
            <w:r>
              <w:rPr>
                <w:b/>
                <w:bCs/>
                <w:sz w:val="20"/>
              </w:rPr>
              <w:t xml:space="preserve"> linia </w:t>
            </w:r>
            <w:r w:rsidRPr="00A8307A">
              <w:rPr>
                <w:b/>
                <w:bCs/>
                <w:sz w:val="20"/>
              </w:rPr>
              <w:t xml:space="preserve">Grupa </w:t>
            </w:r>
            <w:r>
              <w:rPr>
                <w:b/>
                <w:bCs/>
                <w:sz w:val="20"/>
              </w:rPr>
              <w:t>B Cap.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642996" w14:textId="77777777" w:rsidR="00BA6A21" w:rsidRDefault="00BA6A21" w:rsidP="00FD3B2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599C5EB8" w14:textId="77777777" w:rsidR="00BA6A21" w:rsidRDefault="00BA6A21" w:rsidP="00FD3B2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diag. </w:t>
            </w:r>
          </w:p>
          <w:p w14:paraId="5EEAA32A" w14:textId="77777777" w:rsidR="00BA6A21" w:rsidRDefault="00BA6A21" w:rsidP="00FD3B2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40 - 42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8278CB" w14:textId="77777777" w:rsidR="00BA6A21" w:rsidRDefault="00BA6A21" w:rsidP="00FD3B2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60EB39" w14:textId="77777777" w:rsidR="00BA6A21" w:rsidRPr="00A8307A" w:rsidRDefault="00BA6A21" w:rsidP="00FD3B2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2CBDA0" w14:textId="77777777" w:rsidR="00BA6A21" w:rsidRPr="00B26991" w:rsidRDefault="00BA6A21" w:rsidP="00FD3B2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738DBF" w14:textId="77777777" w:rsidR="00BA6A21" w:rsidRPr="00FD3B28" w:rsidRDefault="00BA6A21" w:rsidP="00FD3B2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FD3B28">
              <w:rPr>
                <w:b/>
                <w:bCs/>
                <w:i/>
                <w:iCs/>
                <w:sz w:val="20"/>
              </w:rPr>
              <w:t>Inclusiv peste sch. 40 și 42.</w:t>
            </w:r>
          </w:p>
          <w:p w14:paraId="5A11C46F" w14:textId="77777777" w:rsidR="00BA6A21" w:rsidRDefault="00BA6A21" w:rsidP="00FD3B2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FD3B28">
              <w:rPr>
                <w:b/>
                <w:bCs/>
                <w:i/>
                <w:iCs/>
                <w:sz w:val="20"/>
              </w:rPr>
              <w:t>Afectează intrări - ieşiri la linia 218 Timișoara Nord - Arad și liniile 1 - 6 Reșița, liniile 1- 12 Cap. Y Timișoara Nord.</w:t>
            </w:r>
          </w:p>
        </w:tc>
      </w:tr>
      <w:tr w:rsidR="00BA6A21" w:rsidRPr="00A8307A" w14:paraId="6B11841B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6AD1D8" w14:textId="77777777" w:rsidR="00BA6A21" w:rsidRPr="00A75A00" w:rsidRDefault="00BA6A21" w:rsidP="00BA6A21">
            <w:pPr>
              <w:numPr>
                <w:ilvl w:val="0"/>
                <w:numId w:val="20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012802" w14:textId="77777777" w:rsidR="00BA6A21" w:rsidRPr="00A8307A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6894B7" w14:textId="77777777" w:rsidR="00BA6A21" w:rsidRPr="00B26991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1E0EF7" w14:textId="77777777" w:rsidR="00BA6A21" w:rsidRPr="00A8307A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 w:rsidRPr="00A8307A">
              <w:rPr>
                <w:b/>
                <w:bCs/>
                <w:sz w:val="20"/>
              </w:rPr>
              <w:t>St. Timişoara Nord</w:t>
            </w:r>
            <w:r>
              <w:rPr>
                <w:b/>
                <w:bCs/>
                <w:sz w:val="20"/>
              </w:rPr>
              <w:t xml:space="preserve"> linia Grupa B Cap Y 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30F570" w14:textId="77777777" w:rsidR="00BA6A21" w:rsidRDefault="00BA6A2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38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44D67A" w14:textId="77777777" w:rsidR="00BA6A21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E4EBDA" w14:textId="77777777" w:rsidR="00BA6A21" w:rsidRPr="00A8307A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38C264" w14:textId="77777777" w:rsidR="00BA6A21" w:rsidRPr="00B26991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865903" w14:textId="77777777" w:rsidR="00BA6A21" w:rsidRDefault="00BA6A2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la linia 100 </w:t>
            </w:r>
            <w:r w:rsidRPr="00D778D1">
              <w:rPr>
                <w:b/>
                <w:bCs/>
                <w:i/>
                <w:iCs/>
                <w:sz w:val="20"/>
              </w:rPr>
              <w:t>Timişoara Nord</w:t>
            </w:r>
            <w:r>
              <w:rPr>
                <w:b/>
                <w:bCs/>
                <w:i/>
                <w:iCs/>
                <w:sz w:val="20"/>
              </w:rPr>
              <w:t xml:space="preserve"> - Cărpiniș, linia 133 </w:t>
            </w:r>
            <w:r w:rsidRPr="00D778D1">
              <w:rPr>
                <w:b/>
                <w:bCs/>
                <w:i/>
                <w:iCs/>
                <w:sz w:val="20"/>
              </w:rPr>
              <w:t>Timişoara Nord</w:t>
            </w:r>
            <w:r>
              <w:rPr>
                <w:b/>
                <w:bCs/>
                <w:i/>
                <w:iCs/>
                <w:sz w:val="20"/>
              </w:rPr>
              <w:t xml:space="preserve"> - Ronaț Triaj și liniile 1 - 6 Reșița, liniile 1 - 12 Cap Y </w:t>
            </w:r>
            <w:r w:rsidRPr="00D778D1">
              <w:rPr>
                <w:b/>
                <w:bCs/>
                <w:i/>
                <w:iCs/>
                <w:sz w:val="20"/>
              </w:rPr>
              <w:t>Timişoara Nord</w:t>
            </w:r>
            <w:r>
              <w:rPr>
                <w:b/>
                <w:bCs/>
                <w:i/>
                <w:iCs/>
                <w:sz w:val="20"/>
              </w:rPr>
              <w:t>.</w:t>
            </w:r>
          </w:p>
        </w:tc>
      </w:tr>
      <w:tr w:rsidR="00BA6A21" w:rsidRPr="00A8307A" w14:paraId="01B52D7D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05EC9B" w14:textId="77777777" w:rsidR="00BA6A21" w:rsidRPr="00A75A00" w:rsidRDefault="00BA6A21" w:rsidP="00BA6A21">
            <w:pPr>
              <w:numPr>
                <w:ilvl w:val="0"/>
                <w:numId w:val="20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52C641" w14:textId="77777777" w:rsidR="00BA6A21" w:rsidRPr="00A8307A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8CA48C" w14:textId="77777777" w:rsidR="00BA6A21" w:rsidRPr="000D3BBC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916F4A" w14:textId="77777777" w:rsidR="00BA6A21" w:rsidRPr="00A8307A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 w:rsidRPr="00A8307A">
              <w:rPr>
                <w:b/>
                <w:bCs/>
                <w:sz w:val="20"/>
              </w:rPr>
              <w:t>St. Timişoara Nord</w:t>
            </w:r>
          </w:p>
          <w:p w14:paraId="5E676151" w14:textId="77777777" w:rsidR="00BA6A21" w:rsidRPr="00A8307A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 w:rsidRPr="00A8307A">
              <w:rPr>
                <w:b/>
                <w:bCs/>
                <w:sz w:val="20"/>
              </w:rPr>
              <w:t>Grupa B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0D4ECC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8307A">
              <w:rPr>
                <w:b/>
                <w:bCs/>
                <w:sz w:val="20"/>
              </w:rPr>
              <w:t xml:space="preserve">peste sch. </w:t>
            </w:r>
          </w:p>
          <w:p w14:paraId="7C94B0F0" w14:textId="77777777" w:rsidR="00BA6A21" w:rsidRPr="00A8307A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8307A">
              <w:rPr>
                <w:b/>
                <w:bCs/>
                <w:sz w:val="20"/>
              </w:rPr>
              <w:t xml:space="preserve"> 52, 66, 68, 70, 86 și 96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54D64E" w14:textId="77777777" w:rsidR="00BA6A21" w:rsidRPr="000D3BBC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 w:rsidRPr="000D3BBC">
              <w:rPr>
                <w:b/>
                <w:bCs/>
                <w:sz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AE5690" w14:textId="77777777" w:rsidR="00BA6A21" w:rsidRPr="00A8307A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3B9F43" w14:textId="77777777" w:rsidR="00BA6A21" w:rsidRPr="000D3BBC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59BC16" w14:textId="77777777" w:rsidR="00BA6A21" w:rsidRPr="00A8307A" w:rsidRDefault="00BA6A2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8307A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6915D4D" w14:textId="77777777" w:rsidR="00BA6A21" w:rsidRPr="00A8307A" w:rsidRDefault="00BA6A2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8307A">
              <w:rPr>
                <w:b/>
                <w:bCs/>
                <w:i/>
                <w:iCs/>
                <w:sz w:val="20"/>
              </w:rPr>
              <w:t>la liniile 1- 13 Cap Y și liniile 1R - 6R.</w:t>
            </w:r>
          </w:p>
        </w:tc>
      </w:tr>
      <w:tr w:rsidR="00BA6A21" w:rsidRPr="00A8307A" w14:paraId="122432A5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9ED813" w14:textId="77777777" w:rsidR="00BA6A21" w:rsidRPr="00A75A00" w:rsidRDefault="00BA6A21" w:rsidP="00BA6A21">
            <w:pPr>
              <w:numPr>
                <w:ilvl w:val="0"/>
                <w:numId w:val="20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D40534" w14:textId="77777777" w:rsidR="00BA6A21" w:rsidRPr="00A8307A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D8847E" w14:textId="77777777" w:rsidR="00BA6A21" w:rsidRPr="009658E6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5F9F21" w14:textId="77777777" w:rsidR="00BA6A21" w:rsidRPr="00A8307A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 w:rsidRPr="00A8307A">
              <w:rPr>
                <w:b/>
                <w:bCs/>
                <w:sz w:val="20"/>
              </w:rPr>
              <w:t>St. Timişoara Nord</w:t>
            </w:r>
          </w:p>
          <w:p w14:paraId="0E688829" w14:textId="77777777" w:rsidR="00BA6A21" w:rsidRPr="00A8307A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 w:rsidRPr="00A8307A">
              <w:rPr>
                <w:b/>
                <w:bCs/>
                <w:sz w:val="20"/>
              </w:rPr>
              <w:t>Grupa B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3C5832" w14:textId="77777777" w:rsidR="00BA6A21" w:rsidRPr="00A8307A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8307A">
              <w:rPr>
                <w:b/>
                <w:bCs/>
                <w:sz w:val="20"/>
              </w:rPr>
              <w:t xml:space="preserve">peste sch. </w:t>
            </w:r>
            <w:r>
              <w:rPr>
                <w:b/>
                <w:bCs/>
                <w:sz w:val="20"/>
              </w:rPr>
              <w:t>54, TDJ 90/94, TDJ 92/104, TDJ 108/118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10650F" w14:textId="77777777" w:rsidR="00BA6A21" w:rsidRPr="009658E6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 w:rsidRPr="009658E6">
              <w:rPr>
                <w:b/>
                <w:bCs/>
                <w:sz w:val="36"/>
              </w:rPr>
              <w:t>1</w:t>
            </w: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01C3B2" w14:textId="77777777" w:rsidR="00BA6A21" w:rsidRPr="00A8307A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BD55EF" w14:textId="77777777" w:rsidR="00BA6A21" w:rsidRPr="009658E6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969C99" w14:textId="77777777" w:rsidR="00BA6A21" w:rsidRPr="00A8307A" w:rsidRDefault="00BA6A2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8307A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2026D33" w14:textId="77777777" w:rsidR="00BA6A21" w:rsidRPr="00A8307A" w:rsidRDefault="00BA6A2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8307A">
              <w:rPr>
                <w:b/>
                <w:bCs/>
                <w:i/>
                <w:iCs/>
                <w:sz w:val="20"/>
              </w:rPr>
              <w:t>la liniile 1- 13 Cap Y și liniile 1R - 6R.</w:t>
            </w:r>
          </w:p>
        </w:tc>
      </w:tr>
      <w:tr w:rsidR="00BA6A21" w:rsidRPr="00A8307A" w14:paraId="4B59E05D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B793C0" w14:textId="77777777" w:rsidR="00BA6A21" w:rsidRPr="00A75A00" w:rsidRDefault="00BA6A21" w:rsidP="00BA6A21">
            <w:pPr>
              <w:numPr>
                <w:ilvl w:val="0"/>
                <w:numId w:val="20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ABDBE1" w14:textId="77777777" w:rsidR="00BA6A21" w:rsidRPr="00A8307A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1F2A3E" w14:textId="77777777" w:rsidR="00BA6A21" w:rsidRPr="00472E19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A46EC1" w14:textId="77777777" w:rsidR="00BA6A21" w:rsidRPr="00A8307A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 w:rsidRPr="00A8307A">
              <w:rPr>
                <w:b/>
                <w:bCs/>
                <w:sz w:val="20"/>
              </w:rPr>
              <w:t>St. Timişoara Nord</w:t>
            </w:r>
          </w:p>
          <w:p w14:paraId="5B39C0F9" w14:textId="77777777" w:rsidR="00BA6A21" w:rsidRPr="00A8307A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 w:rsidRPr="00A8307A">
              <w:rPr>
                <w:b/>
                <w:bCs/>
                <w:sz w:val="20"/>
              </w:rPr>
              <w:t>Grupa C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ACE8A6" w14:textId="77777777" w:rsidR="00BA6A21" w:rsidRPr="00A8307A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8307A">
              <w:rPr>
                <w:b/>
                <w:bCs/>
                <w:sz w:val="20"/>
              </w:rPr>
              <w:t xml:space="preserve">peste sch. 32, 76, 78, </w:t>
            </w:r>
            <w:r>
              <w:rPr>
                <w:b/>
                <w:bCs/>
                <w:sz w:val="20"/>
              </w:rPr>
              <w:t xml:space="preserve">și </w:t>
            </w:r>
            <w:r w:rsidRPr="00A8307A">
              <w:rPr>
                <w:b/>
                <w:bCs/>
                <w:sz w:val="20"/>
              </w:rPr>
              <w:t>88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65FA20" w14:textId="77777777" w:rsidR="00BA6A21" w:rsidRPr="00472E19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 w:rsidRPr="00472E19">
              <w:rPr>
                <w:b/>
                <w:bCs/>
                <w:sz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3984F3" w14:textId="77777777" w:rsidR="00BA6A21" w:rsidRPr="00A8307A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AE4AB2" w14:textId="77777777" w:rsidR="00BA6A21" w:rsidRPr="00472E19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748892" w14:textId="77777777" w:rsidR="00BA6A21" w:rsidRPr="00A8307A" w:rsidRDefault="00BA6A2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8307A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7A8372F" w14:textId="77777777" w:rsidR="00BA6A21" w:rsidRPr="00A8307A" w:rsidRDefault="00BA6A2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8307A">
              <w:rPr>
                <w:b/>
                <w:bCs/>
                <w:i/>
                <w:iCs/>
                <w:sz w:val="20"/>
              </w:rPr>
              <w:t>la liniile 1- 13, Cap Y și liniile 1R - 6R.</w:t>
            </w:r>
          </w:p>
        </w:tc>
      </w:tr>
      <w:tr w:rsidR="00BA6A21" w:rsidRPr="00A8307A" w14:paraId="02DAD7CE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0124E7" w14:textId="77777777" w:rsidR="00BA6A21" w:rsidRPr="00A75A00" w:rsidRDefault="00BA6A21" w:rsidP="00BA6A21">
            <w:pPr>
              <w:numPr>
                <w:ilvl w:val="0"/>
                <w:numId w:val="20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F198F3" w14:textId="77777777" w:rsidR="00BA6A21" w:rsidRPr="00A8307A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854C64" w14:textId="77777777" w:rsidR="00BA6A21" w:rsidRPr="00530A8D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D04EF3" w14:textId="77777777" w:rsidR="00BA6A21" w:rsidRPr="00A8307A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 w:rsidRPr="00A8307A">
              <w:rPr>
                <w:b/>
                <w:bCs/>
                <w:sz w:val="20"/>
              </w:rPr>
              <w:t>St. Timişoara Nord</w:t>
            </w:r>
          </w:p>
          <w:p w14:paraId="6D71AA13" w14:textId="77777777" w:rsidR="00BA6A21" w:rsidRPr="00A8307A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 w:rsidRPr="00A8307A">
              <w:rPr>
                <w:b/>
                <w:bCs/>
                <w:sz w:val="20"/>
              </w:rPr>
              <w:t>Grupa C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968706" w14:textId="77777777" w:rsidR="00BA6A21" w:rsidRPr="00A8307A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8307A">
              <w:rPr>
                <w:b/>
                <w:bCs/>
                <w:sz w:val="20"/>
              </w:rPr>
              <w:t xml:space="preserve">peste sch. </w:t>
            </w:r>
            <w:r>
              <w:rPr>
                <w:b/>
                <w:bCs/>
                <w:sz w:val="20"/>
              </w:rPr>
              <w:t>106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C6CF36" w14:textId="77777777" w:rsidR="00BA6A21" w:rsidRPr="00530A8D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</w:t>
            </w:r>
            <w:r w:rsidRPr="00530A8D"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08493E" w14:textId="77777777" w:rsidR="00BA6A21" w:rsidRPr="00A8307A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EECED4" w14:textId="77777777" w:rsidR="00BA6A21" w:rsidRPr="00530A8D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8165CB" w14:textId="77777777" w:rsidR="00BA6A21" w:rsidRPr="00A8307A" w:rsidRDefault="00BA6A2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8307A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E2B0139" w14:textId="77777777" w:rsidR="00BA6A21" w:rsidRPr="00A8307A" w:rsidRDefault="00BA6A2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8307A">
              <w:rPr>
                <w:b/>
                <w:bCs/>
                <w:i/>
                <w:iCs/>
                <w:sz w:val="20"/>
              </w:rPr>
              <w:t>la liniile 1- 13, Cap Y și liniile 1R - 6R.</w:t>
            </w:r>
          </w:p>
        </w:tc>
      </w:tr>
      <w:tr w:rsidR="00BA6A21" w14:paraId="6DA92A07" w14:textId="77777777" w:rsidTr="0017470F">
        <w:trPr>
          <w:cantSplit/>
          <w:trHeight w:val="269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95A320" w14:textId="77777777" w:rsidR="00BA6A21" w:rsidRDefault="00BA6A21" w:rsidP="00BA6A21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9FB954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95868F" w14:textId="77777777" w:rsidR="00BA6A21" w:rsidRPr="00CF787F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57FAE2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Ronaţ Triaj</w:t>
            </w:r>
          </w:p>
          <w:p w14:paraId="7E408F42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Grupa A </w:t>
            </w:r>
          </w:p>
          <w:p w14:paraId="0DC4CB0B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 și 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AE2668" w14:textId="77777777" w:rsidR="00BA6A21" w:rsidRPr="00447EF5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18"/>
                <w:szCs w:val="18"/>
              </w:rPr>
            </w:pPr>
            <w:r w:rsidRPr="00447EF5">
              <w:rPr>
                <w:b/>
                <w:bCs/>
                <w:sz w:val="18"/>
                <w:szCs w:val="18"/>
              </w:rPr>
              <w:t>peste toate apara-tele de cale din stația Ronaţ Triaj</w:t>
            </w:r>
          </w:p>
          <w:p w14:paraId="21045394" w14:textId="77777777" w:rsidR="00BA6A21" w:rsidRPr="00465A98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 w:rsidRPr="00447EF5">
              <w:rPr>
                <w:b/>
                <w:bCs/>
                <w:sz w:val="18"/>
                <w:szCs w:val="18"/>
              </w:rPr>
              <w:t>Grupa 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07088B" w14:textId="77777777" w:rsidR="00BA6A21" w:rsidRPr="00CF787F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DF83AE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CB731E" w14:textId="77777777" w:rsidR="00BA6A21" w:rsidRPr="00984D71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0C159F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9A658CB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3 - 8 abătute.</w:t>
            </w:r>
          </w:p>
        </w:tc>
      </w:tr>
      <w:tr w:rsidR="00BA6A21" w14:paraId="611A771E" w14:textId="77777777" w:rsidTr="0017470F">
        <w:trPr>
          <w:cantSplit/>
          <w:trHeight w:val="80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BE36EC" w14:textId="77777777" w:rsidR="00BA6A21" w:rsidRDefault="00BA6A21" w:rsidP="00BA6A21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4DB042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6FBA7B" w14:textId="77777777" w:rsidR="00BA6A21" w:rsidRPr="00CF787F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51C6BD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Ronaţ Triaj</w:t>
            </w:r>
          </w:p>
          <w:p w14:paraId="51423A7E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</w:t>
            </w:r>
          </w:p>
          <w:p w14:paraId="74CADB19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3 - 8 abătute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443A6E" w14:textId="77777777" w:rsidR="00BA6A21" w:rsidRPr="00465A98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 w:rsidRPr="00465A98">
              <w:rPr>
                <w:b/>
                <w:bCs/>
                <w:sz w:val="20"/>
                <w:szCs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825A9D" w14:textId="77777777" w:rsidR="00BA6A21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DB0BE8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649913" w14:textId="77777777" w:rsidR="00BA6A21" w:rsidRPr="00984D71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5146EA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Inclusiv diagonala 2 - 4 Ronaţ Triaj Grupa A.</w:t>
            </w:r>
          </w:p>
        </w:tc>
      </w:tr>
      <w:tr w:rsidR="00BA6A21" w14:paraId="74975895" w14:textId="77777777" w:rsidTr="0017470F">
        <w:trPr>
          <w:cantSplit/>
          <w:trHeight w:val="58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589A55" w14:textId="77777777" w:rsidR="00BA6A21" w:rsidRDefault="00BA6A21" w:rsidP="00BA6A21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257FF4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AA7BA5" w14:textId="77777777" w:rsidR="00BA6A21" w:rsidRPr="00CF787F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565822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Ronaţ Triaj</w:t>
            </w:r>
          </w:p>
          <w:p w14:paraId="607FFF78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D, 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7886BF" w14:textId="77777777" w:rsidR="00BA6A21" w:rsidRPr="00465A98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peste sch. 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D6134C" w14:textId="77777777" w:rsidR="00BA6A21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AF1025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0B247F" w14:textId="77777777" w:rsidR="00BA6A21" w:rsidRPr="00984D71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83F9CD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912E2E5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linia 3, Cap Y.</w:t>
            </w:r>
          </w:p>
        </w:tc>
      </w:tr>
      <w:tr w:rsidR="00BA6A21" w14:paraId="1C5A2FC1" w14:textId="77777777" w:rsidTr="0017470F">
        <w:trPr>
          <w:cantSplit/>
          <w:trHeight w:val="89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2E53D2" w14:textId="77777777" w:rsidR="00BA6A21" w:rsidRDefault="00BA6A21" w:rsidP="00BA6A21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529DB2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78799F" w14:textId="77777777" w:rsidR="00BA6A21" w:rsidRPr="00CF787F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DEBF4C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Ronaţ Triaj</w:t>
            </w:r>
          </w:p>
          <w:p w14:paraId="195DAE3D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D, 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F215A7" w14:textId="77777777" w:rsidR="00BA6A21" w:rsidRPr="00465A98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peste sch. 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358A0D" w14:textId="77777777" w:rsidR="00BA6A21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FDDB27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CD5D7B" w14:textId="77777777" w:rsidR="00BA6A21" w:rsidRPr="00984D71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880A54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F011FC5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linia 4 abătută și </w:t>
            </w:r>
          </w:p>
          <w:p w14:paraId="592C8794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Ronaț Triaj Grupa A. </w:t>
            </w:r>
          </w:p>
        </w:tc>
      </w:tr>
      <w:tr w:rsidR="00BA6A21" w14:paraId="133DD484" w14:textId="77777777" w:rsidTr="0017470F">
        <w:trPr>
          <w:cantSplit/>
          <w:trHeight w:val="52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E6C3AC" w14:textId="77777777" w:rsidR="00BA6A21" w:rsidRDefault="00BA6A21" w:rsidP="00BA6A21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ED7F0B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10+400</w:t>
            </w:r>
          </w:p>
          <w:p w14:paraId="5F2F8F81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A11EC8" w14:textId="77777777" w:rsidR="00BA6A21" w:rsidRPr="00CF787F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26AD1B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Ronaţ Triaj</w:t>
            </w:r>
          </w:p>
          <w:p w14:paraId="54CBC577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D -  Sânandrei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634C36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6F6F44" w14:textId="77777777" w:rsidR="00BA6A21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0C274B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4C4CCC" w14:textId="77777777" w:rsidR="00BA6A21" w:rsidRPr="00984D71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2B252B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BA6A21" w14:paraId="29B99ED9" w14:textId="77777777" w:rsidTr="0017470F">
        <w:trPr>
          <w:cantSplit/>
          <w:trHeight w:val="50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0E8306" w14:textId="77777777" w:rsidR="00BA6A21" w:rsidRDefault="00BA6A21" w:rsidP="00BA6A21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C56A6D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90AAFD" w14:textId="77777777" w:rsidR="00BA6A21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FCB27B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Sânandrei</w:t>
            </w:r>
          </w:p>
          <w:p w14:paraId="5A57FB37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Cap </w:t>
            </w:r>
            <w:r>
              <w:rPr>
                <w:b/>
                <w:bCs/>
                <w:sz w:val="20"/>
                <w:lang w:val="en-US"/>
              </w:rPr>
              <w:t>X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4D4159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peste sch. 15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D0E167" w14:textId="77777777" w:rsidR="00BA6A21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63FFCF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59AEC5" w14:textId="77777777" w:rsidR="00BA6A21" w:rsidRPr="00984D71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929E19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3C7F975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linia 2 Cap X.</w:t>
            </w:r>
          </w:p>
        </w:tc>
      </w:tr>
      <w:tr w:rsidR="00BA6A21" w14:paraId="40FFA742" w14:textId="77777777" w:rsidTr="0017470F">
        <w:trPr>
          <w:cantSplit/>
          <w:trHeight w:val="90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0FBE27" w14:textId="77777777" w:rsidR="00BA6A21" w:rsidRDefault="00BA6A21" w:rsidP="00BA6A21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FEB768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CEF76F" w14:textId="77777777" w:rsidR="00BA6A21" w:rsidRPr="00CF787F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F73152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Sânandrei</w:t>
            </w:r>
          </w:p>
          <w:p w14:paraId="712BE204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8A9B61" w14:textId="77777777" w:rsidR="00BA6A21" w:rsidRPr="00465A98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 w:rsidRPr="00465A98">
              <w:rPr>
                <w:b/>
                <w:bCs/>
                <w:sz w:val="20"/>
                <w:szCs w:val="20"/>
              </w:rPr>
              <w:t xml:space="preserve">peste diag. </w:t>
            </w:r>
          </w:p>
          <w:p w14:paraId="4F77AFAE" w14:textId="77777777" w:rsidR="00BA6A21" w:rsidRPr="00465A98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 w:rsidRPr="00465A98">
              <w:rPr>
                <w:b/>
                <w:bCs/>
                <w:sz w:val="20"/>
                <w:szCs w:val="20"/>
              </w:rPr>
              <w:t>6 - 12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9B7F14" w14:textId="77777777" w:rsidR="00BA6A21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66E614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954F81" w14:textId="77777777" w:rsidR="00BA6A21" w:rsidRPr="00984D71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17D139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6C22483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linia 4 abătută. </w:t>
            </w:r>
          </w:p>
        </w:tc>
      </w:tr>
      <w:tr w:rsidR="00BA6A21" w14:paraId="279D90AC" w14:textId="77777777" w:rsidTr="0017470F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C06E83" w14:textId="77777777" w:rsidR="00BA6A21" w:rsidRDefault="00BA6A21" w:rsidP="00BA6A21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5C61C5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16+050</w:t>
            </w:r>
          </w:p>
          <w:p w14:paraId="7A1F95A9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16+100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BD5F18" w14:textId="77777777" w:rsidR="00BA6A21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F5E860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Sânandrei -</w:t>
            </w:r>
          </w:p>
          <w:p w14:paraId="0BE05763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Băile Calacea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852065" w14:textId="77777777" w:rsidR="00BA6A21" w:rsidRPr="00465A98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389BB4" w14:textId="77777777" w:rsidR="00BA6A21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BA4081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494EDC" w14:textId="77777777" w:rsidR="00BA6A21" w:rsidRPr="00984D71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631806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Lucrări Coridor IV.</w:t>
            </w:r>
          </w:p>
        </w:tc>
      </w:tr>
      <w:tr w:rsidR="00BA6A21" w14:paraId="4D71B68C" w14:textId="77777777" w:rsidTr="0017470F">
        <w:trPr>
          <w:cantSplit/>
          <w:trHeight w:val="257"/>
          <w:jc w:val="center"/>
        </w:trPr>
        <w:tc>
          <w:tcPr>
            <w:tcW w:w="638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C3DEF0" w14:textId="77777777" w:rsidR="00BA6A21" w:rsidRDefault="00BA6A21" w:rsidP="00BA6A21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4C8FD5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19+700</w:t>
            </w:r>
          </w:p>
          <w:p w14:paraId="07368E69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02162E" w14:textId="77777777" w:rsidR="00BA6A21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4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19B9DB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Băile Calacea, </w:t>
            </w:r>
            <w:r>
              <w:rPr>
                <w:b/>
                <w:bCs/>
                <w:sz w:val="20"/>
              </w:rPr>
              <w:br/>
              <w:t>linia 3 directă și Băile Calacea -Orțișoara</w:t>
            </w:r>
          </w:p>
        </w:tc>
        <w:tc>
          <w:tcPr>
            <w:tcW w:w="780" w:type="dxa"/>
            <w:vMerge w:val="restart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FBC38C" w14:textId="77777777" w:rsidR="00BA6A21" w:rsidRPr="00465A98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vMerge w:val="restart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89CC84" w14:textId="77777777" w:rsidR="00BA6A21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vMerge w:val="restart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77CB21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vMerge w:val="restart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B88F79" w14:textId="77777777" w:rsidR="00BA6A21" w:rsidRPr="00984D71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64F0AC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Restricție de viteză semnalizată în trepte</w:t>
            </w:r>
          </w:p>
        </w:tc>
      </w:tr>
      <w:tr w:rsidR="00BA6A21" w14:paraId="236E635D" w14:textId="77777777" w:rsidTr="0017470F">
        <w:trPr>
          <w:cantSplit/>
          <w:trHeight w:val="874"/>
          <w:jc w:val="center"/>
        </w:trPr>
        <w:tc>
          <w:tcPr>
            <w:tcW w:w="638" w:type="dxa"/>
            <w:vMerge/>
            <w:tcBorders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74FE51" w14:textId="77777777" w:rsidR="00BA6A21" w:rsidRDefault="00BA6A21" w:rsidP="00BA6A21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4D1AA8" w14:textId="77777777" w:rsidR="00BA6A21" w:rsidRDefault="00BA6A21" w:rsidP="00447EF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20+600</w:t>
            </w:r>
          </w:p>
          <w:p w14:paraId="6E045F78" w14:textId="77777777" w:rsidR="00BA6A21" w:rsidRDefault="00BA6A21" w:rsidP="00447EF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22+100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CF6087" w14:textId="77777777" w:rsidR="00BA6A21" w:rsidRDefault="00BA6A21" w:rsidP="00447EF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vMerge/>
            <w:tcBorders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B6DE1C" w14:textId="77777777" w:rsidR="00BA6A21" w:rsidRDefault="00BA6A21" w:rsidP="00447EF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</w:p>
        </w:tc>
        <w:tc>
          <w:tcPr>
            <w:tcW w:w="780" w:type="dxa"/>
            <w:vMerge/>
            <w:tcBorders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737B17" w14:textId="77777777" w:rsidR="00BA6A21" w:rsidRPr="00465A98" w:rsidRDefault="00BA6A21" w:rsidP="00447EF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vMerge/>
            <w:tcBorders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45ED8E" w14:textId="77777777" w:rsidR="00BA6A21" w:rsidRDefault="00BA6A21" w:rsidP="00447EF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vMerge/>
            <w:tcBorders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B7565F" w14:textId="77777777" w:rsidR="00BA6A21" w:rsidRDefault="00BA6A21" w:rsidP="00447EF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vMerge/>
            <w:tcBorders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796909" w14:textId="77777777" w:rsidR="00BA6A21" w:rsidRPr="00984D71" w:rsidRDefault="00BA6A21" w:rsidP="00447EF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vMerge/>
            <w:tcBorders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BF2EAC" w14:textId="77777777" w:rsidR="00BA6A21" w:rsidRDefault="00BA6A21" w:rsidP="00447EF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A6A21" w14:paraId="75AD9807" w14:textId="77777777" w:rsidTr="0017470F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E6A952" w14:textId="77777777" w:rsidR="00BA6A21" w:rsidRDefault="00BA6A21" w:rsidP="00BA6A21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FA9405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0D4682" w14:textId="77777777" w:rsidR="00BA6A21" w:rsidRPr="00CF787F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568FAB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Băile Calacea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D24D92" w14:textId="77777777" w:rsidR="00BA6A21" w:rsidRPr="00465A98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peste sch. 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F6983A" w14:textId="77777777" w:rsidR="00BA6A21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3AE022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B543F5" w14:textId="77777777" w:rsidR="00BA6A21" w:rsidRPr="00984D71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FCCC0B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D2CAB1F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linia 2 abătută Cap X.</w:t>
            </w:r>
          </w:p>
        </w:tc>
      </w:tr>
      <w:tr w:rsidR="00BA6A21" w14:paraId="2A22AE8C" w14:textId="77777777" w:rsidTr="0017470F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AE4798" w14:textId="77777777" w:rsidR="00BA6A21" w:rsidRDefault="00BA6A21" w:rsidP="00BA6A21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FD6037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61218E" w14:textId="77777777" w:rsidR="00BA6A21" w:rsidRPr="00CF787F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511CEE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Băile Calacea</w:t>
            </w:r>
          </w:p>
          <w:p w14:paraId="79CF8FDA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CEA3A5" w14:textId="77777777" w:rsidR="00BA6A21" w:rsidRPr="00465A98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 w:rsidRPr="00465A98">
              <w:rPr>
                <w:b/>
                <w:bCs/>
                <w:sz w:val="20"/>
                <w:szCs w:val="20"/>
              </w:rPr>
              <w:t xml:space="preserve">peste diag. </w:t>
            </w:r>
          </w:p>
          <w:p w14:paraId="5468B7BF" w14:textId="77777777" w:rsidR="00BA6A21" w:rsidRPr="00465A98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 w:rsidRPr="00465A98">
              <w:rPr>
                <w:b/>
                <w:bCs/>
                <w:sz w:val="20"/>
                <w:szCs w:val="20"/>
              </w:rPr>
              <w:t>4 - 12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5E0D2D" w14:textId="77777777" w:rsidR="00BA6A21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2C5BAD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C5DE02" w14:textId="77777777" w:rsidR="00BA6A21" w:rsidRPr="00984D71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E2A442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DC42DED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linia 2 abătută.</w:t>
            </w:r>
          </w:p>
        </w:tc>
      </w:tr>
      <w:tr w:rsidR="00BA6A21" w14:paraId="5DAFDA59" w14:textId="77777777" w:rsidTr="0017470F">
        <w:trPr>
          <w:cantSplit/>
          <w:trHeight w:val="117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8EF559" w14:textId="77777777" w:rsidR="00BA6A21" w:rsidRDefault="00BA6A21" w:rsidP="00BA6A21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670B8E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25+100</w:t>
            </w:r>
          </w:p>
          <w:p w14:paraId="5E333794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27+000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E7FF4E" w14:textId="77777777" w:rsidR="00BA6A21" w:rsidRPr="00CF787F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3A4BAB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Băile Calacea -Orțișoara și </w:t>
            </w:r>
          </w:p>
          <w:p w14:paraId="6F75D488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Orțișoara</w:t>
            </w:r>
          </w:p>
          <w:p w14:paraId="16675786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directă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957BBC" w14:textId="77777777" w:rsidR="00BA6A21" w:rsidRPr="00465A98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B89CC9" w14:textId="77777777" w:rsidR="00BA6A21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639B6B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4E2DE3" w14:textId="77777777" w:rsidR="00BA6A21" w:rsidRPr="00984D71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434B63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Lucrări Coridor IV. </w:t>
            </w:r>
            <w:r>
              <w:rPr>
                <w:b/>
                <w:bCs/>
                <w:i/>
                <w:iCs/>
                <w:sz w:val="20"/>
              </w:rPr>
              <w:br/>
              <w:t>Podețe provizorii.</w:t>
            </w:r>
          </w:p>
        </w:tc>
      </w:tr>
      <w:tr w:rsidR="00BA6A21" w14:paraId="56476E12" w14:textId="77777777" w:rsidTr="0017470F">
        <w:trPr>
          <w:cantSplit/>
          <w:trHeight w:val="117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5869D0" w14:textId="77777777" w:rsidR="00BA6A21" w:rsidRDefault="00BA6A21" w:rsidP="00BA6A21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E03677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964E45" w14:textId="77777777" w:rsidR="00BA6A21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457B24" w14:textId="77777777" w:rsidR="00BA6A21" w:rsidRDefault="00BA6A21" w:rsidP="0017470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Orțișoara</w:t>
            </w:r>
          </w:p>
          <w:p w14:paraId="3591F842" w14:textId="77777777" w:rsidR="00BA6A21" w:rsidRDefault="00BA6A21" w:rsidP="0017470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abătută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EDD032" w14:textId="77777777" w:rsidR="00BA6A21" w:rsidRDefault="00BA6A21" w:rsidP="0017470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între</w:t>
            </w:r>
          </w:p>
          <w:p w14:paraId="2D58EE4C" w14:textId="77777777" w:rsidR="00BA6A21" w:rsidRPr="0017470F" w:rsidRDefault="00BA6A21" w:rsidP="0017470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sch. 11 și Ax </w:t>
            </w:r>
            <w:r>
              <w:rPr>
                <w:b/>
                <w:bCs/>
                <w:sz w:val="20"/>
              </w:rPr>
              <w:t>Stație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BAB52C" w14:textId="77777777" w:rsidR="00BA6A21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C53179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07DCA8" w14:textId="77777777" w:rsidR="00BA6A21" w:rsidRPr="00984D71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A8C983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A6A21" w14:paraId="49EC24AC" w14:textId="77777777" w:rsidTr="0017470F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568D52" w14:textId="77777777" w:rsidR="00BA6A21" w:rsidRDefault="00BA6A21" w:rsidP="00BA6A21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784207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89EC12" w14:textId="77777777" w:rsidR="00BA6A21" w:rsidRPr="00CF787F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324D1A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Orțișoara</w:t>
            </w:r>
          </w:p>
          <w:p w14:paraId="2EC49AC4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720D25" w14:textId="77777777" w:rsidR="00BA6A21" w:rsidRPr="00465A98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 w:rsidRPr="00465A98">
              <w:rPr>
                <w:b/>
                <w:bCs/>
                <w:sz w:val="20"/>
                <w:szCs w:val="20"/>
              </w:rPr>
              <w:t xml:space="preserve">peste sch. </w:t>
            </w:r>
          </w:p>
          <w:p w14:paraId="7D6F2A44" w14:textId="77777777" w:rsidR="00BA6A21" w:rsidRPr="00465A98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 w:rsidRPr="00465A98">
              <w:rPr>
                <w:b/>
                <w:bCs/>
                <w:sz w:val="20"/>
                <w:szCs w:val="20"/>
              </w:rPr>
              <w:t>9 și 11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B56D23" w14:textId="77777777" w:rsidR="00BA6A21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28AA10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10F330" w14:textId="77777777" w:rsidR="00BA6A21" w:rsidRPr="00984D71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4E6E4C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AEA4F2C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3 - 5 Cap X.</w:t>
            </w:r>
          </w:p>
        </w:tc>
      </w:tr>
      <w:tr w:rsidR="00BA6A21" w14:paraId="2FF648AF" w14:textId="77777777" w:rsidTr="0017470F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47C496" w14:textId="77777777" w:rsidR="00BA6A21" w:rsidRDefault="00BA6A21" w:rsidP="00BA6A21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4D69C2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DF2B51" w14:textId="77777777" w:rsidR="00BA6A21" w:rsidRPr="00CF787F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8DAC4D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Orțișoara</w:t>
            </w:r>
          </w:p>
          <w:p w14:paraId="4517D2C6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FDD6BD" w14:textId="77777777" w:rsidR="00BA6A21" w:rsidRPr="00465A98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 w:rsidRPr="00465A98">
              <w:rPr>
                <w:b/>
                <w:bCs/>
                <w:sz w:val="20"/>
                <w:szCs w:val="20"/>
              </w:rPr>
              <w:t>peste sch. 10</w:t>
            </w:r>
            <w:r>
              <w:rPr>
                <w:b/>
                <w:bCs/>
                <w:sz w:val="20"/>
                <w:szCs w:val="20"/>
              </w:rPr>
              <w:t xml:space="preserve"> și 14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23DE36" w14:textId="77777777" w:rsidR="00BA6A21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109761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8C554F" w14:textId="77777777" w:rsidR="00BA6A21" w:rsidRPr="00984D71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B16ED9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3 și 4 abătute, Cap Y.</w:t>
            </w:r>
          </w:p>
        </w:tc>
      </w:tr>
      <w:tr w:rsidR="00BA6A21" w14:paraId="0D81E68B" w14:textId="77777777" w:rsidTr="0017470F">
        <w:trPr>
          <w:cantSplit/>
          <w:trHeight w:val="5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4F30DA" w14:textId="77777777" w:rsidR="00BA6A21" w:rsidRDefault="00BA6A21" w:rsidP="00BA6A21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11D569" w14:textId="77777777" w:rsidR="00BA6A21" w:rsidRDefault="00BA6A2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31+300</w:t>
            </w:r>
          </w:p>
          <w:p w14:paraId="02352285" w14:textId="77777777" w:rsidR="00BA6A21" w:rsidRDefault="00BA6A2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33+700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7A0814" w14:textId="77777777" w:rsidR="00BA6A21" w:rsidRDefault="00BA6A2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94D737" w14:textId="77777777" w:rsidR="00BA6A21" w:rsidRDefault="00BA6A21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Orțișoara - </w:t>
            </w:r>
          </w:p>
          <w:p w14:paraId="20110B56" w14:textId="77777777" w:rsidR="00BA6A21" w:rsidRDefault="00BA6A21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Vinga și St. Vinga</w:t>
            </w:r>
          </w:p>
          <w:p w14:paraId="48EC981E" w14:textId="77777777" w:rsidR="00BA6A21" w:rsidRDefault="00BA6A21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directă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948161" w14:textId="77777777" w:rsidR="00BA6A21" w:rsidRPr="00465A98" w:rsidRDefault="00BA6A2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342ED8" w14:textId="77777777" w:rsidR="00BA6A21" w:rsidRDefault="00BA6A2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F5EEB0" w14:textId="77777777" w:rsidR="00BA6A21" w:rsidRDefault="00BA6A2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D27DBB" w14:textId="77777777" w:rsidR="00BA6A21" w:rsidRPr="00984D71" w:rsidRDefault="00BA6A2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2E0D5B" w14:textId="77777777" w:rsidR="00BA6A21" w:rsidRDefault="00BA6A2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Fără inductori. </w:t>
            </w:r>
          </w:p>
          <w:p w14:paraId="4FC32C28" w14:textId="77777777" w:rsidR="00BA6A21" w:rsidRDefault="00BA6A2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A6A21" w14:paraId="75177CB3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7622C9" w14:textId="77777777" w:rsidR="00BA6A21" w:rsidRDefault="00BA6A21" w:rsidP="00BA6A21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214D04" w14:textId="77777777" w:rsidR="00BA6A21" w:rsidRDefault="00BA6A2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945DAF" w14:textId="77777777" w:rsidR="00BA6A21" w:rsidRDefault="00BA6A2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DAC424" w14:textId="77777777" w:rsidR="00BA6A21" w:rsidRDefault="00BA6A21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Șag Cap X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A34A15" w14:textId="77777777" w:rsidR="00BA6A21" w:rsidRDefault="00BA6A2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peste sch 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5DD986" w14:textId="77777777" w:rsidR="00BA6A21" w:rsidRDefault="00BA6A2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6ED7FA" w14:textId="77777777" w:rsidR="00BA6A21" w:rsidRDefault="00BA6A2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6053AE" w14:textId="77777777" w:rsidR="00BA6A21" w:rsidRPr="00984D71" w:rsidRDefault="00BA6A2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772D74" w14:textId="77777777" w:rsidR="00BA6A21" w:rsidRDefault="00BA6A2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1 și 2 Cap X.</w:t>
            </w:r>
          </w:p>
        </w:tc>
      </w:tr>
      <w:tr w:rsidR="00BA6A21" w14:paraId="722E590E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17DCC2" w14:textId="77777777" w:rsidR="00BA6A21" w:rsidRDefault="00BA6A21" w:rsidP="00BA6A21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7CD086" w14:textId="77777777" w:rsidR="00BA6A21" w:rsidRDefault="00BA6A2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587A8C" w14:textId="77777777" w:rsidR="00BA6A21" w:rsidRDefault="00BA6A2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622CD7" w14:textId="77777777" w:rsidR="00BA6A21" w:rsidRDefault="00BA6A21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Șag Cap X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5F282B" w14:textId="77777777" w:rsidR="00BA6A21" w:rsidRDefault="00BA6A2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peste sch 11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94E152" w14:textId="77777777" w:rsidR="00BA6A21" w:rsidRDefault="00BA6A2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94EF9D" w14:textId="77777777" w:rsidR="00BA6A21" w:rsidRDefault="00BA6A2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B9385F" w14:textId="77777777" w:rsidR="00BA6A21" w:rsidRPr="00984D71" w:rsidRDefault="00BA6A2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B4625D" w14:textId="77777777" w:rsidR="00BA6A21" w:rsidRDefault="00BA6A2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linia 4 Cap X.</w:t>
            </w:r>
          </w:p>
        </w:tc>
      </w:tr>
      <w:tr w:rsidR="00BA6A21" w14:paraId="6504081F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1B7507" w14:textId="77777777" w:rsidR="00BA6A21" w:rsidRDefault="00BA6A21" w:rsidP="00BA6A21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6592FD" w14:textId="77777777" w:rsidR="00BA6A21" w:rsidRDefault="00BA6A2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C4E115" w14:textId="77777777" w:rsidR="00BA6A21" w:rsidRDefault="00BA6A2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FBAF22" w14:textId="77777777" w:rsidR="00BA6A21" w:rsidRDefault="00BA6A21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Șag 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7A704A" w14:textId="77777777" w:rsidR="00BA6A21" w:rsidRDefault="00BA6A2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peste sch 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327E8D" w14:textId="77777777" w:rsidR="00BA6A21" w:rsidRDefault="00BA6A2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2DE5D9" w14:textId="77777777" w:rsidR="00BA6A21" w:rsidRDefault="00BA6A2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D7B523" w14:textId="77777777" w:rsidR="00BA6A21" w:rsidRPr="00984D71" w:rsidRDefault="00BA6A2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4CCA91" w14:textId="77777777" w:rsidR="00BA6A21" w:rsidRDefault="00BA6A2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1 și 2 Cap Y.</w:t>
            </w:r>
          </w:p>
        </w:tc>
      </w:tr>
      <w:tr w:rsidR="00BA6A21" w14:paraId="18ECD0FF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B8793B" w14:textId="77777777" w:rsidR="00BA6A21" w:rsidRDefault="00BA6A21" w:rsidP="00BA6A21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0FC2D2" w14:textId="77777777" w:rsidR="00BA6A21" w:rsidRDefault="00BA6A2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B1CBD4" w14:textId="77777777" w:rsidR="00BA6A21" w:rsidRDefault="00BA6A2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E5602E" w14:textId="77777777" w:rsidR="00BA6A21" w:rsidRDefault="00BA6A21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Valea Viilor </w:t>
            </w:r>
          </w:p>
          <w:p w14:paraId="52A78838" w14:textId="77777777" w:rsidR="00BA6A21" w:rsidRDefault="00BA6A21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 abătută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21BF70" w14:textId="77777777" w:rsidR="00BA6A21" w:rsidRPr="00465A98" w:rsidRDefault="00BA6A2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B9DF2A" w14:textId="77777777" w:rsidR="00BA6A21" w:rsidRDefault="00BA6A2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B31FEE" w14:textId="77777777" w:rsidR="00BA6A21" w:rsidRDefault="00BA6A2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DCD53D" w14:textId="77777777" w:rsidR="00BA6A21" w:rsidRPr="00984D71" w:rsidRDefault="00BA6A2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ED4E97" w14:textId="77777777" w:rsidR="00BA6A21" w:rsidRDefault="00BA6A2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A6A21" w14:paraId="1EC5E491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1A8DD1" w14:textId="77777777" w:rsidR="00BA6A21" w:rsidRDefault="00BA6A21" w:rsidP="00BA6A21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BF7A32" w14:textId="77777777" w:rsidR="00BA6A21" w:rsidRDefault="00BA6A2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BF9FE3" w14:textId="77777777" w:rsidR="00BA6A21" w:rsidRDefault="00BA6A2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65AB7E" w14:textId="77777777" w:rsidR="00BA6A21" w:rsidRDefault="00BA6A21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Valea Viilor</w:t>
            </w:r>
          </w:p>
          <w:p w14:paraId="0670ED6C" w14:textId="77777777" w:rsidR="00BA6A21" w:rsidRDefault="00BA6A21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510A66" w14:textId="77777777" w:rsidR="00BA6A21" w:rsidRDefault="00BA6A2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peste sch. 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08AD72" w14:textId="77777777" w:rsidR="00BA6A21" w:rsidRDefault="00BA6A2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F29F58" w14:textId="77777777" w:rsidR="00BA6A21" w:rsidRDefault="00BA6A2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D7BDE6" w14:textId="77777777" w:rsidR="00BA6A21" w:rsidRPr="00984D71" w:rsidRDefault="00BA6A2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9CF812" w14:textId="77777777" w:rsidR="00BA6A21" w:rsidRDefault="00BA6A2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DE5AA5F" w14:textId="77777777" w:rsidR="00BA6A21" w:rsidRDefault="00BA6A2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linia 3 Cap Y.</w:t>
            </w:r>
          </w:p>
        </w:tc>
      </w:tr>
      <w:tr w:rsidR="00BA6A21" w14:paraId="33D26224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DE5170" w14:textId="77777777" w:rsidR="00BA6A21" w:rsidRDefault="00BA6A21" w:rsidP="00BA6A21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E70974" w14:textId="77777777" w:rsidR="00BA6A21" w:rsidRDefault="00BA6A2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47+950</w:t>
            </w:r>
          </w:p>
          <w:p w14:paraId="0162AA32" w14:textId="77777777" w:rsidR="00BA6A21" w:rsidRDefault="00BA6A2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48+650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27E7CD" w14:textId="77777777" w:rsidR="00BA6A21" w:rsidRDefault="00BA6A2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F480B0" w14:textId="77777777" w:rsidR="00BA6A21" w:rsidRDefault="00BA6A21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Valea Viilor – </w:t>
            </w:r>
          </w:p>
          <w:p w14:paraId="68F99D60" w14:textId="77777777" w:rsidR="00BA6A21" w:rsidRDefault="00BA6A21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Aradu Nou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1769FB" w14:textId="77777777" w:rsidR="00BA6A21" w:rsidRDefault="00BA6A2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49908F" w14:textId="77777777" w:rsidR="00BA6A21" w:rsidRDefault="00BA6A2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3B97A4" w14:textId="77777777" w:rsidR="00BA6A21" w:rsidRDefault="00BA6A2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353250" w14:textId="77777777" w:rsidR="00BA6A21" w:rsidRPr="00984D71" w:rsidRDefault="00BA6A2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D808B3" w14:textId="77777777" w:rsidR="00BA6A21" w:rsidRDefault="00BA6A2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BA6A21" w14:paraId="68DB52A5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0BD1E0" w14:textId="77777777" w:rsidR="00BA6A21" w:rsidRDefault="00BA6A21" w:rsidP="00BA6A21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7F4D33" w14:textId="77777777" w:rsidR="00BA6A21" w:rsidRDefault="00BA6A2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C17AAA" w14:textId="77777777" w:rsidR="00BA6A21" w:rsidRDefault="00BA6A2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8B9D20" w14:textId="77777777" w:rsidR="00BA6A21" w:rsidRDefault="00BA6A21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Aradu Nou</w:t>
            </w:r>
          </w:p>
          <w:p w14:paraId="1317DEDF" w14:textId="77777777" w:rsidR="00BA6A21" w:rsidRDefault="00BA6A21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CDC970" w14:textId="77777777" w:rsidR="00BA6A21" w:rsidRDefault="00BA6A2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peste sch. 19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B5788D" w14:textId="77777777" w:rsidR="00BA6A21" w:rsidRDefault="00BA6A2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DE68CD" w14:textId="77777777" w:rsidR="00BA6A21" w:rsidRDefault="00BA6A2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67676D" w14:textId="77777777" w:rsidR="00BA6A21" w:rsidRPr="00984D71" w:rsidRDefault="00BA6A2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F78A19" w14:textId="77777777" w:rsidR="00BA6A21" w:rsidRDefault="00BA6A2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D79E88E" w14:textId="77777777" w:rsidR="00BA6A21" w:rsidRDefault="00BA6A2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5 și 6 Cap X.</w:t>
            </w:r>
          </w:p>
        </w:tc>
      </w:tr>
      <w:tr w:rsidR="00BA6A21" w14:paraId="0AF09562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FE7396" w14:textId="77777777" w:rsidR="00BA6A21" w:rsidRDefault="00BA6A21" w:rsidP="00BA6A21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A50DB1" w14:textId="77777777" w:rsidR="00BA6A21" w:rsidRDefault="00BA6A2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0B3516" w14:textId="77777777" w:rsidR="00BA6A21" w:rsidRDefault="00BA6A2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007B83" w14:textId="77777777" w:rsidR="00BA6A21" w:rsidRDefault="00BA6A21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Aradu Nou</w:t>
            </w:r>
          </w:p>
          <w:p w14:paraId="6D8F275B" w14:textId="77777777" w:rsidR="00BA6A21" w:rsidRDefault="00BA6A21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E5B4F0" w14:textId="77777777" w:rsidR="00BA6A21" w:rsidRDefault="00BA6A2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peste sch. 29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5B1DCD" w14:textId="77777777" w:rsidR="00BA6A21" w:rsidRDefault="00BA6A2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93074E" w14:textId="77777777" w:rsidR="00BA6A21" w:rsidRDefault="00BA6A2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8C2043" w14:textId="77777777" w:rsidR="00BA6A21" w:rsidRPr="00984D71" w:rsidRDefault="00BA6A2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BE9DF5" w14:textId="77777777" w:rsidR="00BA6A21" w:rsidRDefault="00BA6A2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4BE7DE5" w14:textId="77777777" w:rsidR="00BA6A21" w:rsidRDefault="00BA6A2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linia 6 abătută Cap X.</w:t>
            </w:r>
          </w:p>
        </w:tc>
      </w:tr>
      <w:tr w:rsidR="00BA6A21" w14:paraId="7A169C70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9F8640" w14:textId="77777777" w:rsidR="00BA6A21" w:rsidRDefault="00BA6A21" w:rsidP="00BA6A21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EE212F" w14:textId="77777777" w:rsidR="00BA6A21" w:rsidRDefault="00BA6A2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7C0369" w14:textId="77777777" w:rsidR="00BA6A21" w:rsidRDefault="00BA6A2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9B85E0" w14:textId="77777777" w:rsidR="00BA6A21" w:rsidRDefault="00BA6A21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Aradu Nou</w:t>
            </w:r>
          </w:p>
          <w:p w14:paraId="676B94BA" w14:textId="77777777" w:rsidR="00BA6A21" w:rsidRDefault="00BA6A21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357FCF" w14:textId="77777777" w:rsidR="00BA6A21" w:rsidRDefault="00BA6A2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peste sch. 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74F2AE" w14:textId="77777777" w:rsidR="00BA6A21" w:rsidRDefault="00BA6A2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8EC5D0" w14:textId="77777777" w:rsidR="00BA6A21" w:rsidRDefault="00BA6A2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47BD25" w14:textId="77777777" w:rsidR="00BA6A21" w:rsidRPr="00984D71" w:rsidRDefault="00BA6A2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2FDC3B" w14:textId="77777777" w:rsidR="00BA6A21" w:rsidRDefault="00BA6A2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B208839" w14:textId="77777777" w:rsidR="00BA6A21" w:rsidRDefault="00BA6A2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5 și 6 Cap Y.</w:t>
            </w:r>
          </w:p>
        </w:tc>
      </w:tr>
      <w:tr w:rsidR="00BA6A21" w14:paraId="7E65E98A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7C7B8F" w14:textId="77777777" w:rsidR="00BA6A21" w:rsidRDefault="00BA6A21" w:rsidP="00BA6A21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9CF4FD" w14:textId="77777777" w:rsidR="00BA6A21" w:rsidRDefault="00BA6A2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6F7828" w14:textId="77777777" w:rsidR="00BA6A21" w:rsidRDefault="00BA6A2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618619" w14:textId="77777777" w:rsidR="00BA6A21" w:rsidRDefault="00BA6A21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Aradu Nou</w:t>
            </w:r>
          </w:p>
          <w:p w14:paraId="256258AE" w14:textId="77777777" w:rsidR="00BA6A21" w:rsidRDefault="00BA6A21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F0DEC1" w14:textId="77777777" w:rsidR="00BA6A21" w:rsidRDefault="00BA6A2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peste sch. 14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9E8042" w14:textId="77777777" w:rsidR="00BA6A21" w:rsidRDefault="00BA6A2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AB3E43" w14:textId="77777777" w:rsidR="00BA6A21" w:rsidRDefault="00BA6A2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808BD2" w14:textId="77777777" w:rsidR="00BA6A21" w:rsidRPr="00984D71" w:rsidRDefault="00BA6A2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80DE51" w14:textId="77777777" w:rsidR="00BA6A21" w:rsidRDefault="00BA6A2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6DD99E7" w14:textId="77777777" w:rsidR="00BA6A21" w:rsidRDefault="00BA6A2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5 și 6 Cap Y.</w:t>
            </w:r>
          </w:p>
        </w:tc>
      </w:tr>
      <w:tr w:rsidR="00BA6A21" w14:paraId="0FD806CB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BD3CEF" w14:textId="77777777" w:rsidR="00BA6A21" w:rsidRDefault="00BA6A21" w:rsidP="00BA6A21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D76295" w14:textId="77777777" w:rsidR="00BA6A21" w:rsidRDefault="00BA6A2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EDCC18" w14:textId="77777777" w:rsidR="00BA6A21" w:rsidRDefault="00BA6A2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BB5FA7" w14:textId="77777777" w:rsidR="00BA6A21" w:rsidRDefault="00BA6A21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Aradu Nou</w:t>
            </w:r>
          </w:p>
          <w:p w14:paraId="55516694" w14:textId="77777777" w:rsidR="00BA6A21" w:rsidRDefault="00BA6A21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D91E99" w14:textId="77777777" w:rsidR="00BA6A21" w:rsidRDefault="00BA6A2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peste sch. 16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779D76" w14:textId="77777777" w:rsidR="00BA6A21" w:rsidRDefault="00BA6A2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E09574" w14:textId="77777777" w:rsidR="00BA6A21" w:rsidRDefault="00BA6A2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D257F5" w14:textId="77777777" w:rsidR="00BA6A21" w:rsidRPr="00984D71" w:rsidRDefault="00BA6A2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854385" w14:textId="77777777" w:rsidR="00BA6A21" w:rsidRDefault="00BA6A2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27C265A" w14:textId="77777777" w:rsidR="00BA6A21" w:rsidRDefault="00BA6A2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6 Cap Y.</w:t>
            </w:r>
          </w:p>
        </w:tc>
      </w:tr>
      <w:tr w:rsidR="00BA6A21" w14:paraId="0A5D1E6A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8940C8" w14:textId="77777777" w:rsidR="00BA6A21" w:rsidRDefault="00BA6A21" w:rsidP="00BA6A21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872AD9" w14:textId="77777777" w:rsidR="00BA6A21" w:rsidRDefault="00BA6A21" w:rsidP="007F28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52+000</w:t>
            </w:r>
          </w:p>
          <w:p w14:paraId="6D8399C6" w14:textId="77777777" w:rsidR="00BA6A21" w:rsidRDefault="00BA6A21" w:rsidP="007F28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52+400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AF440D" w14:textId="77777777" w:rsidR="00BA6A21" w:rsidRDefault="00BA6A21" w:rsidP="007F28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D2A222" w14:textId="77777777" w:rsidR="00BA6A21" w:rsidRDefault="00BA6A21" w:rsidP="007F2898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Aradu Nou - Arad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A2AC20" w14:textId="77777777" w:rsidR="00BA6A21" w:rsidRDefault="00BA6A21" w:rsidP="007F28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B1FCD4" w14:textId="77777777" w:rsidR="00BA6A21" w:rsidRDefault="00BA6A21" w:rsidP="007F28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3D0325" w14:textId="77777777" w:rsidR="00BA6A21" w:rsidRDefault="00BA6A21" w:rsidP="007F28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AE69C6" w14:textId="77777777" w:rsidR="00BA6A21" w:rsidRPr="00984D71" w:rsidRDefault="00BA6A21" w:rsidP="007F28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1CA7C5" w14:textId="77777777" w:rsidR="00BA6A21" w:rsidRDefault="00BA6A21" w:rsidP="007F289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</w:tbl>
    <w:p w14:paraId="31648713" w14:textId="77777777" w:rsidR="00BA6A21" w:rsidRDefault="00BA6A21">
      <w:pPr>
        <w:spacing w:before="40" w:after="40" w:line="192" w:lineRule="auto"/>
        <w:ind w:right="57"/>
        <w:rPr>
          <w:sz w:val="20"/>
        </w:rPr>
      </w:pPr>
    </w:p>
    <w:p w14:paraId="52A385B7" w14:textId="77777777" w:rsidR="00BA6A21" w:rsidRDefault="00BA6A21" w:rsidP="001D4EEA">
      <w:pPr>
        <w:pStyle w:val="Heading1"/>
        <w:spacing w:line="360" w:lineRule="auto"/>
      </w:pPr>
      <w:r>
        <w:t>LINIA 301 Eb</w:t>
      </w:r>
    </w:p>
    <w:p w14:paraId="664D9CDD" w14:textId="77777777" w:rsidR="00BA6A21" w:rsidRDefault="00BA6A21" w:rsidP="00FF6DB8">
      <w:pPr>
        <w:pStyle w:val="Heading1"/>
        <w:spacing w:line="360" w:lineRule="auto"/>
        <w:rPr>
          <w:b w:val="0"/>
          <w:bCs w:val="0"/>
          <w:sz w:val="8"/>
        </w:rPr>
      </w:pPr>
      <w:r>
        <w:t>CHIAJNA - JILAVA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54"/>
        <w:gridCol w:w="2204"/>
        <w:gridCol w:w="870"/>
        <w:gridCol w:w="754"/>
        <w:gridCol w:w="870"/>
        <w:gridCol w:w="754"/>
        <w:gridCol w:w="2492"/>
      </w:tblGrid>
      <w:tr w:rsidR="00BA6A21" w14:paraId="4E7EB4BA" w14:textId="77777777">
        <w:trPr>
          <w:cantSplit/>
          <w:trHeight w:val="110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87ACE4" w14:textId="77777777" w:rsidR="00BA6A21" w:rsidRDefault="00BA6A21" w:rsidP="00BA6A21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00822A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8E6F34" w14:textId="77777777" w:rsidR="00BA6A21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4D17F4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 st. Chiajna -</w:t>
            </w:r>
          </w:p>
          <w:p w14:paraId="279C9B12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Călcâi sch. 24</w:t>
            </w:r>
          </w:p>
          <w:p w14:paraId="3DF5DA8E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 directă,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CE4B56" w14:textId="77777777" w:rsidR="00BA6A21" w:rsidRDefault="00BA6A21">
            <w:pPr>
              <w:spacing w:before="40" w:after="40" w:line="360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2CDC3C" w14:textId="77777777" w:rsidR="00BA6A21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09DA43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72+528</w:t>
            </w:r>
          </w:p>
          <w:p w14:paraId="0D072ED5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72+028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9C69D5" w14:textId="77777777" w:rsidR="00BA6A21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950304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DA1AD35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linia 5.</w:t>
            </w:r>
          </w:p>
        </w:tc>
      </w:tr>
      <w:tr w:rsidR="00BA6A21" w14:paraId="15A4D28F" w14:textId="77777777">
        <w:trPr>
          <w:cantSplit/>
          <w:trHeight w:val="110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E821AE" w14:textId="77777777" w:rsidR="00BA6A21" w:rsidRDefault="00BA6A21" w:rsidP="00BA6A21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60EF71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CEBD29" w14:textId="77777777" w:rsidR="00BA6A21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3B9228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Chiajna -</w:t>
            </w:r>
          </w:p>
          <w:p w14:paraId="6062CE37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Bucureşti Vest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8DEAF9" w14:textId="77777777" w:rsidR="00BA6A21" w:rsidRDefault="00BA6A21">
            <w:pPr>
              <w:spacing w:before="40" w:after="40" w:line="360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7C27E0" w14:textId="77777777" w:rsidR="00BA6A21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1298EA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71+900</w:t>
            </w:r>
          </w:p>
          <w:p w14:paraId="06810900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71+350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42FD20" w14:textId="77777777" w:rsidR="00BA6A21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F569F9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4CEF5BE2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Între pod metalic Km. 71+350 și sch. 2 Cap. Y Chiajna Km. 71+900.</w:t>
            </w:r>
          </w:p>
        </w:tc>
      </w:tr>
      <w:tr w:rsidR="00BA6A21" w14:paraId="60DE39FE" w14:textId="77777777">
        <w:trPr>
          <w:cantSplit/>
          <w:trHeight w:val="110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2E692D" w14:textId="77777777" w:rsidR="00BA6A21" w:rsidRDefault="00BA6A21" w:rsidP="00BA6A21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85CA26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68+850</w:t>
            </w:r>
          </w:p>
          <w:p w14:paraId="41A8F5BC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68+900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E816A6" w14:textId="77777777" w:rsidR="00BA6A21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B9A09E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Chiajna -</w:t>
            </w:r>
          </w:p>
          <w:p w14:paraId="17539DB9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Bucureşti Vest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D69141" w14:textId="77777777" w:rsidR="00BA6A21" w:rsidRDefault="00BA6A21">
            <w:pPr>
              <w:spacing w:before="40" w:after="40" w:line="360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8F5CA8" w14:textId="77777777" w:rsidR="00BA6A21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E25E31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444A61" w14:textId="77777777" w:rsidR="00BA6A21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E63723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A6A21" w14:paraId="7490FC5C" w14:textId="77777777">
        <w:trPr>
          <w:cantSplit/>
          <w:trHeight w:val="110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639DEA" w14:textId="77777777" w:rsidR="00BA6A21" w:rsidRDefault="00BA6A21" w:rsidP="00BA6A21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ADEF47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C14565" w14:textId="77777777" w:rsidR="00BA6A21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8FFBEC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Vest</w:t>
            </w:r>
          </w:p>
          <w:p w14:paraId="0EC06A79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C1605A" w14:textId="77777777" w:rsidR="00BA6A21" w:rsidRDefault="00BA6A21">
            <w:pPr>
              <w:spacing w:before="40" w:after="40" w:line="360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439A1F9B" w14:textId="77777777" w:rsidR="00BA6A21" w:rsidRDefault="00BA6A21">
            <w:pPr>
              <w:spacing w:before="40" w:after="40" w:line="360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27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BB5F05" w14:textId="77777777" w:rsidR="00BA6A21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38F0E6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7E763C" w14:textId="77777777" w:rsidR="00BA6A21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8A84A2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030F1478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4 - 6 Cap X.</w:t>
            </w:r>
          </w:p>
        </w:tc>
      </w:tr>
      <w:tr w:rsidR="00BA6A21" w14:paraId="4830EB9D" w14:textId="77777777">
        <w:trPr>
          <w:cantSplit/>
          <w:trHeight w:val="110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2E3B2C" w14:textId="77777777" w:rsidR="00BA6A21" w:rsidRDefault="00BA6A21" w:rsidP="00BA6A21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A11186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2A3C57" w14:textId="77777777" w:rsidR="00BA6A21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59966C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Vest</w:t>
            </w:r>
          </w:p>
          <w:p w14:paraId="79EC6547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F64FE6" w14:textId="77777777" w:rsidR="00BA6A21" w:rsidRDefault="00BA6A21">
            <w:pPr>
              <w:spacing w:before="40" w:after="40" w:line="360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1064152E" w14:textId="77777777" w:rsidR="00BA6A21" w:rsidRDefault="00BA6A21">
            <w:pPr>
              <w:spacing w:before="40" w:after="40" w:line="360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31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8D4B78" w14:textId="77777777" w:rsidR="00BA6A21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95188E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DBD0E1" w14:textId="77777777" w:rsidR="00BA6A21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E94B03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7EEF94EB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7 - 10.</w:t>
            </w:r>
          </w:p>
        </w:tc>
      </w:tr>
      <w:tr w:rsidR="00BA6A21" w14:paraId="7F8D47C2" w14:textId="77777777">
        <w:trPr>
          <w:cantSplit/>
          <w:trHeight w:val="6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CBC3C6" w14:textId="77777777" w:rsidR="00BA6A21" w:rsidRDefault="00BA6A21" w:rsidP="00BA6A21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223F52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E41610" w14:textId="77777777" w:rsidR="00BA6A21" w:rsidRPr="00521173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2F4598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Vest</w:t>
            </w:r>
          </w:p>
          <w:p w14:paraId="4C8DB3A1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311867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39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821D5B" w14:textId="77777777" w:rsidR="00BA6A21" w:rsidRPr="00521173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21173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AD024D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3E206F" w14:textId="77777777" w:rsidR="00BA6A21" w:rsidRPr="00521173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6F21B5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5B6CFF5C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  linia 7 abătută.</w:t>
            </w:r>
          </w:p>
        </w:tc>
      </w:tr>
      <w:tr w:rsidR="00BA6A21" w14:paraId="0FEA4913" w14:textId="77777777">
        <w:trPr>
          <w:cantSplit/>
          <w:trHeight w:val="19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06C76C" w14:textId="77777777" w:rsidR="00BA6A21" w:rsidRDefault="00BA6A21" w:rsidP="00BA6A21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1D7472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08F6B6" w14:textId="77777777" w:rsidR="00BA6A21" w:rsidRPr="00521173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ED478F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Vest</w:t>
            </w:r>
          </w:p>
          <w:p w14:paraId="25DF0F92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651D9E" w14:textId="77777777" w:rsidR="00BA6A21" w:rsidRDefault="00BA6A21">
            <w:pPr>
              <w:spacing w:before="40" w:after="40" w:line="360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toată </w:t>
            </w:r>
          </w:p>
          <w:p w14:paraId="372E1E7A" w14:textId="77777777" w:rsidR="00BA6A21" w:rsidRDefault="00BA6A21">
            <w:pPr>
              <w:spacing w:before="40" w:after="40" w:line="360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53ED55" w14:textId="77777777" w:rsidR="00BA6A21" w:rsidRPr="00521173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21173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C4CCDD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F42536" w14:textId="77777777" w:rsidR="00BA6A21" w:rsidRPr="00521173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4443D1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A6A21" w14:paraId="304012E2" w14:textId="77777777">
        <w:trPr>
          <w:cantSplit/>
          <w:trHeight w:val="62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020E76" w14:textId="77777777" w:rsidR="00BA6A21" w:rsidRDefault="00BA6A21" w:rsidP="00BA6A21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F183F5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602598" w14:textId="77777777" w:rsidR="00BA6A21" w:rsidRPr="00521173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8F1F05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Vest</w:t>
            </w:r>
          </w:p>
          <w:p w14:paraId="27A5E4C0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455CBD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36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0380F8" w14:textId="77777777" w:rsidR="00BA6A21" w:rsidRPr="00521173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21173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77A0C8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5FE7B5" w14:textId="77777777" w:rsidR="00BA6A21" w:rsidRPr="00521173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48D66F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3E572555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6 şi 7 abătute.</w:t>
            </w:r>
          </w:p>
        </w:tc>
      </w:tr>
      <w:tr w:rsidR="00BA6A21" w14:paraId="7D2073F5" w14:textId="77777777">
        <w:trPr>
          <w:cantSplit/>
          <w:trHeight w:val="6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213C3F" w14:textId="77777777" w:rsidR="00BA6A21" w:rsidRDefault="00BA6A21" w:rsidP="00BA6A21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11160E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87D068" w14:textId="77777777" w:rsidR="00BA6A21" w:rsidRPr="00521173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52FDE6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Vest</w:t>
            </w:r>
          </w:p>
          <w:p w14:paraId="28E32B69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7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05203B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15B23D0B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DC9F04" w14:textId="77777777" w:rsidR="00BA6A21" w:rsidRPr="00521173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21173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CD5C5B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5CEB4B" w14:textId="77777777" w:rsidR="00BA6A21" w:rsidRPr="00521173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BB8D16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A6A21" w14:paraId="5B804017" w14:textId="77777777">
        <w:trPr>
          <w:cantSplit/>
          <w:trHeight w:val="20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0D7EA7" w14:textId="77777777" w:rsidR="00BA6A21" w:rsidRDefault="00BA6A21" w:rsidP="00BA6A21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C0C839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CE20B4" w14:textId="77777777" w:rsidR="00BA6A21" w:rsidRPr="00521173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C965BE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Vest</w:t>
            </w:r>
          </w:p>
          <w:p w14:paraId="4E510762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9520E2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1B2F42" w14:textId="77777777" w:rsidR="00BA6A21" w:rsidRPr="00521173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21173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F0B072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ADEB78" w14:textId="77777777" w:rsidR="00BA6A21" w:rsidRPr="00521173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2F1D34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A6A21" w14:paraId="6605174C" w14:textId="77777777">
        <w:trPr>
          <w:cantSplit/>
          <w:trHeight w:val="20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2787EC" w14:textId="77777777" w:rsidR="00BA6A21" w:rsidRDefault="00BA6A21" w:rsidP="00BA6A21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965336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59+280</w:t>
            </w:r>
          </w:p>
          <w:p w14:paraId="1F02F65E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59+330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B22D05" w14:textId="77777777" w:rsidR="00BA6A21" w:rsidRPr="00521173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75ED7D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Vârteju</w:t>
            </w:r>
          </w:p>
          <w:p w14:paraId="242491A1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  <w:p w14:paraId="29F39054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12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F4A663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A0318A" w14:textId="77777777" w:rsidR="00BA6A21" w:rsidRPr="00521173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997040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73F70E" w14:textId="77777777" w:rsidR="00BA6A21" w:rsidRPr="00521173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D9A995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2C4B7646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1, 2 și III.</w:t>
            </w:r>
          </w:p>
        </w:tc>
      </w:tr>
      <w:tr w:rsidR="00BA6A21" w14:paraId="33C363A4" w14:textId="77777777">
        <w:trPr>
          <w:cantSplit/>
          <w:trHeight w:val="20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5B9D77" w14:textId="77777777" w:rsidR="00BA6A21" w:rsidRDefault="00BA6A21" w:rsidP="00BA6A21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B4DCCA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60+300</w:t>
            </w:r>
          </w:p>
          <w:p w14:paraId="6286DCEA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60+450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D5EB4D" w14:textId="77777777" w:rsidR="00BA6A21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B0D133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Vârteju</w:t>
            </w:r>
          </w:p>
          <w:p w14:paraId="39565E7B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5, 9, 13 și 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735D11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C61A7D" w14:textId="77777777" w:rsidR="00BA6A21" w:rsidRPr="00521173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F2E190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C414FA" w14:textId="77777777" w:rsidR="00BA6A21" w:rsidRPr="00521173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658620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7DD74227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la liniile 1, 2 și 3 directă </w:t>
            </w:r>
          </w:p>
          <w:p w14:paraId="4611CBC7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Cap X.</w:t>
            </w:r>
          </w:p>
        </w:tc>
      </w:tr>
      <w:tr w:rsidR="00BA6A21" w14:paraId="7BD80C3A" w14:textId="77777777">
        <w:trPr>
          <w:cantSplit/>
          <w:trHeight w:val="20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D255F4" w14:textId="77777777" w:rsidR="00BA6A21" w:rsidRDefault="00BA6A21" w:rsidP="00BA6A21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386781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53+300</w:t>
            </w:r>
          </w:p>
          <w:p w14:paraId="1FE78EFD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53+500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65528F" w14:textId="77777777" w:rsidR="00BA6A21" w:rsidRPr="00521173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1CF8D6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Vârteju -</w:t>
            </w:r>
          </w:p>
          <w:p w14:paraId="2D830F1F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Jilava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E7E8F6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E0F0E5" w14:textId="77777777" w:rsidR="00BA6A21" w:rsidRPr="00521173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865EA0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E90D5F" w14:textId="77777777" w:rsidR="00BA6A21" w:rsidRPr="00521173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B2C90F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A6A21" w14:paraId="7B93841C" w14:textId="77777777">
        <w:trPr>
          <w:cantSplit/>
          <w:trHeight w:val="20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5A0DB9" w14:textId="77777777" w:rsidR="00BA6A21" w:rsidRDefault="00BA6A21" w:rsidP="00BA6A21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CD4766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39020C" w14:textId="77777777" w:rsidR="00BA6A21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107913" w14:textId="77777777" w:rsidR="00BA6A21" w:rsidRDefault="00BA6A21" w:rsidP="00F15F7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Vârteju -</w:t>
            </w:r>
          </w:p>
          <w:p w14:paraId="7601AB56" w14:textId="77777777" w:rsidR="00BA6A21" w:rsidRDefault="00BA6A21" w:rsidP="00F15F7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Jilava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16EF7D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EE61F5" w14:textId="77777777" w:rsidR="00BA6A21" w:rsidRPr="00521173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30BBC9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53+400</w:t>
            </w:r>
          </w:p>
          <w:p w14:paraId="63A0E84E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53+500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FCF3D2" w14:textId="77777777" w:rsidR="00BA6A21" w:rsidRPr="00521173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227FF4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A6A21" w14:paraId="34838F81" w14:textId="77777777">
        <w:trPr>
          <w:cantSplit/>
          <w:trHeight w:val="20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402985" w14:textId="77777777" w:rsidR="00BA6A21" w:rsidRDefault="00BA6A21" w:rsidP="00BA6A21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85BD30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B7CD87" w14:textId="77777777" w:rsidR="00BA6A21" w:rsidRPr="00521173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548DE3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Vârteju -</w:t>
            </w:r>
          </w:p>
          <w:p w14:paraId="2ED3E8C6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Jilava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95CD52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F29104" w14:textId="77777777" w:rsidR="00BA6A21" w:rsidRPr="00521173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B21234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55+000</w:t>
            </w:r>
          </w:p>
          <w:p w14:paraId="7D71473A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57+500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C68350" w14:textId="77777777" w:rsidR="00BA6A21" w:rsidRPr="00521173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A88F05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</w:tbl>
    <w:p w14:paraId="362515CA" w14:textId="77777777" w:rsidR="00BA6A21" w:rsidRPr="007972D9" w:rsidRDefault="00BA6A21">
      <w:pPr>
        <w:spacing w:before="40" w:after="40" w:line="192" w:lineRule="auto"/>
        <w:ind w:right="57"/>
        <w:rPr>
          <w:sz w:val="20"/>
          <w:szCs w:val="20"/>
        </w:rPr>
      </w:pPr>
    </w:p>
    <w:p w14:paraId="4BDDB43F" w14:textId="77777777" w:rsidR="00BA6A21" w:rsidRDefault="00BA6A21" w:rsidP="008A020B">
      <w:pPr>
        <w:pStyle w:val="Heading1"/>
        <w:spacing w:line="360" w:lineRule="auto"/>
        <w:rPr>
          <w:lang w:val="en-US"/>
        </w:rPr>
      </w:pPr>
      <w:r>
        <w:rPr>
          <w:lang w:val="en-US"/>
        </w:rPr>
        <w:lastRenderedPageBreak/>
        <w:t>LINIA 301 F</w:t>
      </w:r>
    </w:p>
    <w:p w14:paraId="1358AEF4" w14:textId="77777777" w:rsidR="00BA6A21" w:rsidRPr="005D215B" w:rsidRDefault="00BA6A21" w:rsidP="00737CD4">
      <w:pPr>
        <w:pStyle w:val="Heading1"/>
        <w:spacing w:line="360" w:lineRule="auto"/>
        <w:rPr>
          <w:b w:val="0"/>
          <w:bCs w:val="0"/>
          <w:sz w:val="8"/>
          <w:lang w:val="en-US"/>
        </w:rPr>
      </w:pPr>
      <w:r>
        <w:rPr>
          <w:lang w:val="en-US"/>
        </w:rPr>
        <w:t>CHITILA - CHIAJNA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54"/>
        <w:gridCol w:w="2204"/>
        <w:gridCol w:w="870"/>
        <w:gridCol w:w="754"/>
        <w:gridCol w:w="870"/>
        <w:gridCol w:w="754"/>
        <w:gridCol w:w="2492"/>
      </w:tblGrid>
      <w:tr w:rsidR="00BA6A21" w14:paraId="0547D60F" w14:textId="77777777">
        <w:trPr>
          <w:cantSplit/>
          <w:trHeight w:val="115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3C86DB" w14:textId="77777777" w:rsidR="00BA6A21" w:rsidRDefault="00BA6A21" w:rsidP="00BA6A21">
            <w:pPr>
              <w:numPr>
                <w:ilvl w:val="0"/>
                <w:numId w:val="22"/>
              </w:numPr>
              <w:spacing w:before="40" w:after="40" w:line="360" w:lineRule="auto"/>
              <w:ind w:left="170" w:right="57" w:firstLine="0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0E4C96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9CE5D7" w14:textId="77777777" w:rsidR="00BA6A21" w:rsidRPr="00B3607C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en-US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2A50A8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Chitila - Chiajna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6517EB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5378E0" w14:textId="77777777" w:rsidR="00BA6A21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50EF6F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0+800</w:t>
            </w:r>
          </w:p>
          <w:p w14:paraId="79FE48CB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3B7AED" w14:textId="77777777" w:rsidR="00BA6A21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E78E39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pe teren, numai cu palete cu diagonală.</w:t>
            </w:r>
          </w:p>
        </w:tc>
      </w:tr>
      <w:tr w:rsidR="00BA6A21" w14:paraId="7E882715" w14:textId="77777777">
        <w:trPr>
          <w:cantSplit/>
          <w:trHeight w:val="115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EBBD84" w14:textId="77777777" w:rsidR="00BA6A21" w:rsidRDefault="00BA6A21" w:rsidP="00BA6A21">
            <w:pPr>
              <w:numPr>
                <w:ilvl w:val="0"/>
                <w:numId w:val="22"/>
              </w:numPr>
              <w:spacing w:before="40" w:after="40" w:line="360" w:lineRule="auto"/>
              <w:ind w:left="170" w:right="57" w:firstLine="0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D2300C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89ED96" w14:textId="77777777" w:rsidR="00BA6A21" w:rsidRPr="00B3607C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en-US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6C7A4D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Chiajna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9C8842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1 </w:t>
            </w:r>
          </w:p>
          <w:p w14:paraId="45240CDE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0E6B21" w14:textId="77777777" w:rsidR="00BA6A21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309998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813670" w14:textId="77777777" w:rsidR="00BA6A21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120E7A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79C2231B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la liniile I  -  V şi firele 1 şi 2 Chitila - Chiajna şi </w:t>
            </w:r>
          </w:p>
          <w:p w14:paraId="27C9A9E9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Chiajna - Jilava.</w:t>
            </w:r>
          </w:p>
        </w:tc>
      </w:tr>
      <w:tr w:rsidR="00BA6A21" w14:paraId="0D4C31E6" w14:textId="77777777">
        <w:trPr>
          <w:cantSplit/>
          <w:trHeight w:val="115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504FDB" w14:textId="77777777" w:rsidR="00BA6A21" w:rsidRDefault="00BA6A21" w:rsidP="00BA6A21">
            <w:pPr>
              <w:numPr>
                <w:ilvl w:val="0"/>
                <w:numId w:val="22"/>
              </w:numPr>
              <w:spacing w:before="40" w:after="40" w:line="360" w:lineRule="auto"/>
              <w:ind w:left="170" w:right="57" w:firstLine="0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146EE2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EEA446" w14:textId="77777777" w:rsidR="00BA6A21" w:rsidRPr="00B3607C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en-US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20F8E8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Chiajna</w:t>
            </w:r>
          </w:p>
          <w:p w14:paraId="27F9B034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E97F27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5 </w:t>
            </w:r>
          </w:p>
          <w:p w14:paraId="08BFC0DB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564230" w14:textId="77777777" w:rsidR="00BA6A21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3600DA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CBAE19" w14:textId="77777777" w:rsidR="00BA6A21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E2B525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linia 4 directă.</w:t>
            </w:r>
          </w:p>
        </w:tc>
      </w:tr>
      <w:tr w:rsidR="00BA6A21" w14:paraId="267D4B9F" w14:textId="77777777">
        <w:trPr>
          <w:cantSplit/>
          <w:trHeight w:val="115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22F5C8" w14:textId="77777777" w:rsidR="00BA6A21" w:rsidRDefault="00BA6A21" w:rsidP="00BA6A21">
            <w:pPr>
              <w:numPr>
                <w:ilvl w:val="0"/>
                <w:numId w:val="22"/>
              </w:numPr>
              <w:spacing w:before="40" w:after="40" w:line="360" w:lineRule="auto"/>
              <w:ind w:left="170" w:right="57" w:firstLine="0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3BE075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1ECA70" w14:textId="77777777" w:rsidR="00BA6A21" w:rsidRPr="00B3607C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en-US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48EDAC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 st. Chiajna -</w:t>
            </w:r>
          </w:p>
          <w:p w14:paraId="3BD2C82A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5 directă, </w:t>
            </w:r>
          </w:p>
          <w:p w14:paraId="2055B439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+ sch. 24 în abatere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EFB4B1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F3B6CE" w14:textId="77777777" w:rsidR="00BA6A21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B8C1C4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4+617</w:t>
            </w:r>
          </w:p>
          <w:p w14:paraId="7AEE8099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5+075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C86C4A" w14:textId="77777777" w:rsidR="00BA6A21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EF0C5A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EB9BEC0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linia 5.</w:t>
            </w:r>
          </w:p>
          <w:p w14:paraId="56D78E5C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</w:tbl>
    <w:p w14:paraId="2FCAD154" w14:textId="77777777" w:rsidR="00BA6A21" w:rsidRDefault="00BA6A21">
      <w:pPr>
        <w:spacing w:before="40" w:after="40" w:line="192" w:lineRule="auto"/>
        <w:ind w:right="57"/>
        <w:rPr>
          <w:sz w:val="20"/>
          <w:lang w:val="en-US"/>
        </w:rPr>
      </w:pPr>
    </w:p>
    <w:p w14:paraId="14B135B3" w14:textId="77777777" w:rsidR="00BA6A21" w:rsidRDefault="00BA6A21" w:rsidP="00F14E3C">
      <w:pPr>
        <w:pStyle w:val="Heading1"/>
        <w:spacing w:line="360" w:lineRule="auto"/>
      </w:pPr>
      <w:r>
        <w:t>LINIA 301 F1</w:t>
      </w:r>
    </w:p>
    <w:p w14:paraId="6D65E014" w14:textId="77777777" w:rsidR="00BA6A21" w:rsidRDefault="00BA6A21" w:rsidP="00AF280C">
      <w:pPr>
        <w:pStyle w:val="Heading1"/>
        <w:spacing w:line="360" w:lineRule="auto"/>
        <w:rPr>
          <w:sz w:val="8"/>
        </w:rPr>
      </w:pPr>
      <w:r>
        <w:t>BUCUREŞTI TRIAJ B2 - POST GIULEŞTI – POST RUDENI - CHITILA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1"/>
        <w:gridCol w:w="754"/>
        <w:gridCol w:w="2197"/>
        <w:gridCol w:w="869"/>
        <w:gridCol w:w="756"/>
        <w:gridCol w:w="868"/>
        <w:gridCol w:w="756"/>
        <w:gridCol w:w="2498"/>
      </w:tblGrid>
      <w:tr w:rsidR="00BA6A21" w14:paraId="7A2FDACE" w14:textId="77777777">
        <w:trPr>
          <w:cantSplit/>
          <w:trHeight w:val="335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52471D" w14:textId="77777777" w:rsidR="00BA6A21" w:rsidRDefault="00BA6A21" w:rsidP="00BA6A21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7F1A73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266B72" w14:textId="77777777" w:rsidR="00BA6A21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F4BAB3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75AB2709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B2, linia 18B2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058572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DD45F2" w14:textId="77777777" w:rsidR="00BA6A21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D14576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626C99" w14:textId="77777777" w:rsidR="00BA6A21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ED1448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A6A21" w14:paraId="7F1A5327" w14:textId="77777777">
        <w:trPr>
          <w:cantSplit/>
          <w:trHeight w:val="335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EA0A13" w14:textId="77777777" w:rsidR="00BA6A21" w:rsidRDefault="00BA6A21" w:rsidP="00BA6A21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912A7B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1797A3" w14:textId="77777777" w:rsidR="00BA6A21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2111B8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58B1A0F3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B2, linia 26B2 Cap 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7873B4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 lungime de 70 m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FB89AB" w14:textId="77777777" w:rsidR="00BA6A21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DD57AF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79CA6F" w14:textId="77777777" w:rsidR="00BA6A21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57F9E3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A6A21" w14:paraId="68A2AF49" w14:textId="77777777">
        <w:trPr>
          <w:cantSplit/>
          <w:trHeight w:val="437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F4E945" w14:textId="77777777" w:rsidR="00BA6A21" w:rsidRDefault="00BA6A21" w:rsidP="00BA6A21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A5B755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772BB8" w14:textId="77777777" w:rsidR="00BA6A21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D504A4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3A1FD667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B2, linia 28B2 Cap 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710A8D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 lungime de 70 m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AEBAF5" w14:textId="77777777" w:rsidR="00BA6A21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472D08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9778A2" w14:textId="77777777" w:rsidR="00BA6A21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FB8178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A6A21" w14:paraId="6D7F02C2" w14:textId="77777777">
        <w:trPr>
          <w:cantSplit/>
          <w:trHeight w:val="114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2B636E" w14:textId="77777777" w:rsidR="00BA6A21" w:rsidRDefault="00BA6A21" w:rsidP="00BA6A21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92399E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B94741" w14:textId="77777777" w:rsidR="00BA6A21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EF4ED2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4CAFAFB2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Post 23 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F41E9A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  <w:r>
              <w:rPr>
                <w:b/>
                <w:bCs/>
                <w:spacing w:val="-10"/>
                <w:sz w:val="20"/>
              </w:rPr>
              <w:t>diag.</w:t>
            </w:r>
            <w:r>
              <w:rPr>
                <w:b/>
                <w:bCs/>
                <w:sz w:val="20"/>
              </w:rPr>
              <w:t xml:space="preserve"> </w:t>
            </w:r>
          </w:p>
          <w:p w14:paraId="5246B2BD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4 - 16,</w:t>
            </w:r>
          </w:p>
          <w:p w14:paraId="7D43F0B8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28 - 44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76D0E9" w14:textId="77777777" w:rsidR="00BA6A21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393D1C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EA1312" w14:textId="77777777" w:rsidR="00BA6A21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EA6058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A6A21" w14:paraId="63D71F7C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99B0CE" w14:textId="77777777" w:rsidR="00BA6A21" w:rsidRDefault="00BA6A21" w:rsidP="00BA6A21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20B110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35B809" w14:textId="77777777" w:rsidR="00BA6A21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E2099D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1997856F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E6AC0B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 16 / 28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630F19" w14:textId="77777777" w:rsidR="00BA6A21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46D12D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D393CC" w14:textId="77777777" w:rsidR="00BA6A21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D9E948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A6A21" w14:paraId="3777E0D4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DFB7F4" w14:textId="77777777" w:rsidR="00BA6A21" w:rsidRDefault="00BA6A21" w:rsidP="00BA6A21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A0F8A9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70503F" w14:textId="77777777" w:rsidR="00BA6A21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C36D9B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1450C2BB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4B374D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70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958E17" w14:textId="77777777" w:rsidR="00BA6A21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78F1C7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E04EEF" w14:textId="77777777" w:rsidR="00BA6A21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411964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A6A21" w14:paraId="53D853FD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F8F425" w14:textId="77777777" w:rsidR="00BA6A21" w:rsidRDefault="00BA6A21" w:rsidP="00BA6A21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BADBB9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8C2F76" w14:textId="77777777" w:rsidR="00BA6A21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0580E2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032E2EBA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C35A22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6A65858C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32 / 42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C1295E" w14:textId="77777777" w:rsidR="00BA6A21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5CEF5D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57920F" w14:textId="77777777" w:rsidR="00BA6A21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8B2A07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A6A21" w14:paraId="6C0682EF" w14:textId="77777777">
        <w:trPr>
          <w:cantSplit/>
          <w:trHeight w:val="597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1AFE15" w14:textId="77777777" w:rsidR="00BA6A21" w:rsidRDefault="00BA6A21" w:rsidP="00BA6A21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92380D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7D556B" w14:textId="77777777" w:rsidR="00BA6A21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42A5BE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2DDD2285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Post 23 Romb bretea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822083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7625ED0C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38 / 48, 24 / 34, 26 / 36</w:t>
            </w:r>
          </w:p>
          <w:p w14:paraId="2803CCB0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şi</w:t>
            </w:r>
          </w:p>
          <w:p w14:paraId="34D041FF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40 / 50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80A71C" w14:textId="77777777" w:rsidR="00BA6A21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979DFC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94AAF5" w14:textId="77777777" w:rsidR="00BA6A21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6F4DBF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A6A21" w14:paraId="0F58180D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D9F00D" w14:textId="77777777" w:rsidR="00BA6A21" w:rsidRDefault="00BA6A21" w:rsidP="00BA6A21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DB0BD9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62579B" w14:textId="77777777" w:rsidR="00BA6A21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C78BA1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1A4493C8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E60F89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76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EED73B" w14:textId="77777777" w:rsidR="00BA6A21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C3D1D1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552187" w14:textId="77777777" w:rsidR="00BA6A21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F439BF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A6A21" w14:paraId="2217D86A" w14:textId="77777777">
        <w:trPr>
          <w:cantSplit/>
          <w:trHeight w:val="18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9F5F06" w14:textId="77777777" w:rsidR="00BA6A21" w:rsidRDefault="00BA6A21" w:rsidP="00BA6A21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0D3AC7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94B6B8" w14:textId="77777777" w:rsidR="00BA6A21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325CD4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431FFC65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227E31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6F4FECEC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T.D.J</w:t>
            </w:r>
          </w:p>
          <w:p w14:paraId="684112BE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68 / 86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78EA5A" w14:textId="77777777" w:rsidR="00BA6A21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C344AD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2E93B7" w14:textId="77777777" w:rsidR="00BA6A21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E5987E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A6A21" w14:paraId="77C8D1DF" w14:textId="77777777">
        <w:trPr>
          <w:cantSplit/>
          <w:trHeight w:val="18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D62EA8" w14:textId="77777777" w:rsidR="00BA6A21" w:rsidRDefault="00BA6A21" w:rsidP="00BA6A21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C895D5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28EC10" w14:textId="77777777" w:rsidR="00BA6A21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F4F9EE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4D24EA50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3DEA83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92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5A6934" w14:textId="77777777" w:rsidR="00BA6A21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82998D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498FC3" w14:textId="77777777" w:rsidR="00BA6A21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1D0800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A6A21" w14:paraId="58230C52" w14:textId="77777777">
        <w:trPr>
          <w:cantSplit/>
          <w:trHeight w:val="18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284B19" w14:textId="77777777" w:rsidR="00BA6A21" w:rsidRDefault="00BA6A21" w:rsidP="00BA6A21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D5FE49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890845" w14:textId="77777777" w:rsidR="00BA6A21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0EF911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7B75A4EA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44977F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porți-unea de linie cuprin-să între TDJ 8/14 - 44/60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74D1F5" w14:textId="77777777" w:rsidR="00BA6A21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A7705B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8E306B" w14:textId="77777777" w:rsidR="00BA6A21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E45F26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A6A21" w14:paraId="50569F4D" w14:textId="77777777">
        <w:trPr>
          <w:cantSplit/>
          <w:trHeight w:val="527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9C859F" w14:textId="77777777" w:rsidR="00BA6A21" w:rsidRDefault="00BA6A21" w:rsidP="00BA6A21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BF0AD1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0EB689" w14:textId="77777777" w:rsidR="00BA6A21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7D91F8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495595A9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5B4192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100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EF66CB" w14:textId="77777777" w:rsidR="00BA6A21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472AD4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42B984" w14:textId="77777777" w:rsidR="00BA6A21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D3E721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A6A21" w14:paraId="0ECCE1DF" w14:textId="77777777">
        <w:trPr>
          <w:cantSplit/>
          <w:trHeight w:val="975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2A1D4C" w14:textId="77777777" w:rsidR="00BA6A21" w:rsidRDefault="00BA6A21" w:rsidP="00BA6A21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B2BBA9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D60E13" w14:textId="77777777" w:rsidR="00BA6A21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E6B3EA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3690D6A6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877272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între sch. 100 şi </w:t>
            </w:r>
          </w:p>
          <w:p w14:paraId="003E7EF2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70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98C362" w14:textId="77777777" w:rsidR="00BA6A21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8C6CA8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313A08" w14:textId="77777777" w:rsidR="00BA6A21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8C05F1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A6A21" w14:paraId="246DD2E2" w14:textId="77777777">
        <w:trPr>
          <w:cantSplit/>
          <w:trHeight w:val="104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01D57E" w14:textId="77777777" w:rsidR="00BA6A21" w:rsidRDefault="00BA6A21" w:rsidP="00BA6A21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68266E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9713C4" w14:textId="77777777" w:rsidR="00BA6A21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DE1CD1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2A047D3B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450B4A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între T.D.J.</w:t>
            </w:r>
          </w:p>
          <w:p w14:paraId="38CEDAF8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44 / 60 şi </w:t>
            </w:r>
          </w:p>
          <w:p w14:paraId="72B321B3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62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20C66A" w14:textId="77777777" w:rsidR="00BA6A21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68AA0C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506A85" w14:textId="77777777" w:rsidR="00BA6A21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135A30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477D688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23B2 – 28B2.</w:t>
            </w:r>
          </w:p>
        </w:tc>
      </w:tr>
      <w:tr w:rsidR="00BA6A21" w14:paraId="48DDB913" w14:textId="77777777">
        <w:trPr>
          <w:cantSplit/>
          <w:trHeight w:val="94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3FF9C7" w14:textId="77777777" w:rsidR="00BA6A21" w:rsidRDefault="00BA6A21" w:rsidP="00BA6A21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5DFA52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58EA04" w14:textId="77777777" w:rsidR="00BA6A21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166736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7582283A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4E4051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între sch. 64 </w:t>
            </w:r>
          </w:p>
          <w:p w14:paraId="5E063805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şi </w:t>
            </w:r>
          </w:p>
          <w:p w14:paraId="2F9FF46E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46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70E6EB" w14:textId="77777777" w:rsidR="00BA6A21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579FBC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97CB62" w14:textId="77777777" w:rsidR="00BA6A21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625182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14B2 – 16B2.</w:t>
            </w:r>
          </w:p>
        </w:tc>
      </w:tr>
      <w:tr w:rsidR="00BA6A21" w14:paraId="6720DA88" w14:textId="77777777">
        <w:trPr>
          <w:cantSplit/>
          <w:trHeight w:val="94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11E75D" w14:textId="77777777" w:rsidR="00BA6A21" w:rsidRDefault="00BA6A21" w:rsidP="00BA6A21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E5D658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5CB5AD" w14:textId="77777777" w:rsidR="00BA6A21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B2812C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641227DC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Cabina 1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900993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TDJ 18/20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CC2065" w14:textId="77777777" w:rsidR="00BA6A21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03B448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281615" w14:textId="77777777" w:rsidR="00BA6A21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E3FB00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A6A21" w14:paraId="0355B728" w14:textId="77777777">
        <w:trPr>
          <w:cantSplit/>
          <w:trHeight w:val="94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6C81B3" w14:textId="77777777" w:rsidR="00BA6A21" w:rsidRDefault="00BA6A21" w:rsidP="00BA6A21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B89841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B5C291" w14:textId="77777777" w:rsidR="00BA6A21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F5FD0E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59F9EDC2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Cabina 1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2305FD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TDJ 26/28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A9A4EF" w14:textId="77777777" w:rsidR="00BA6A21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293F7D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757001" w14:textId="77777777" w:rsidR="00BA6A21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56CF26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A6A21" w14:paraId="7D5D4C9F" w14:textId="77777777">
        <w:trPr>
          <w:cantSplit/>
          <w:trHeight w:val="94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601E8D" w14:textId="77777777" w:rsidR="00BA6A21" w:rsidRDefault="00BA6A21" w:rsidP="00BA6A21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80B05C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FA888B" w14:textId="77777777" w:rsidR="00BA6A21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553581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1CF27D31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Cabina 1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B986C9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12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749985" w14:textId="77777777" w:rsidR="00BA6A21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326E9E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CA5B12" w14:textId="77777777" w:rsidR="00BA6A21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1499CE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A6A21" w14:paraId="01A8DE20" w14:textId="77777777">
        <w:trPr>
          <w:cantSplit/>
          <w:trHeight w:val="168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517954" w14:textId="77777777" w:rsidR="00BA6A21" w:rsidRDefault="00BA6A21" w:rsidP="00BA6A21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A8783C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198538" w14:textId="77777777" w:rsidR="00BA6A21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186CB7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230F8B3D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D 2 Cap Giulești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5D6639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8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2761FC" w14:textId="77777777" w:rsidR="00BA6A21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E6F31D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096EF6" w14:textId="77777777" w:rsidR="00BA6A21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F29B86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100 ml de la călcâi </w:t>
            </w:r>
          </w:p>
          <w:p w14:paraId="06453A73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sch. nr. 9 Post Giulești </w:t>
            </w:r>
          </w:p>
          <w:p w14:paraId="28E00E4B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spre Post 23.</w:t>
            </w:r>
          </w:p>
          <w:p w14:paraId="369115C9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Semnalizată pe teren </w:t>
            </w:r>
          </w:p>
          <w:p w14:paraId="76FD7EE2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Post 23 cu palete galbene </w:t>
            </w:r>
          </w:p>
          <w:p w14:paraId="75F98D26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cu diagonală.</w:t>
            </w:r>
          </w:p>
        </w:tc>
      </w:tr>
    </w:tbl>
    <w:p w14:paraId="465E13B8" w14:textId="77777777" w:rsidR="00BA6A21" w:rsidRDefault="00BA6A21">
      <w:pPr>
        <w:spacing w:before="40" w:after="40" w:line="192" w:lineRule="auto"/>
        <w:ind w:right="57"/>
        <w:rPr>
          <w:sz w:val="20"/>
        </w:rPr>
      </w:pPr>
    </w:p>
    <w:p w14:paraId="38C995F8" w14:textId="77777777" w:rsidR="00BA6A21" w:rsidRDefault="00BA6A21" w:rsidP="007E3B63">
      <w:pPr>
        <w:pStyle w:val="Heading1"/>
        <w:spacing w:line="360" w:lineRule="auto"/>
      </w:pPr>
      <w:r>
        <w:t>LINIA 301 G</w:t>
      </w:r>
    </w:p>
    <w:p w14:paraId="288B2516" w14:textId="77777777" w:rsidR="00BA6A21" w:rsidRDefault="00BA6A21" w:rsidP="0031180B">
      <w:pPr>
        <w:pStyle w:val="Heading1"/>
        <w:spacing w:line="360" w:lineRule="auto"/>
        <w:rPr>
          <w:b w:val="0"/>
          <w:bCs w:val="0"/>
          <w:sz w:val="8"/>
        </w:rPr>
      </w:pPr>
      <w:r>
        <w:t>BUCUREŞTII NOI - BUCUREŞTI TRIAJ GRUPA A2 – CABINA 9 - POST 17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6"/>
        <w:gridCol w:w="872"/>
        <w:gridCol w:w="754"/>
        <w:gridCol w:w="2198"/>
        <w:gridCol w:w="868"/>
        <w:gridCol w:w="756"/>
        <w:gridCol w:w="868"/>
        <w:gridCol w:w="756"/>
        <w:gridCol w:w="2498"/>
      </w:tblGrid>
      <w:tr w:rsidR="00BA6A21" w14:paraId="2152BC08" w14:textId="77777777" w:rsidTr="00662727">
        <w:trPr>
          <w:cantSplit/>
          <w:trHeight w:val="575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1A763C" w14:textId="77777777" w:rsidR="00BA6A21" w:rsidRDefault="00BA6A21" w:rsidP="00BA6A21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36D34E" w14:textId="77777777" w:rsidR="00BA6A21" w:rsidRDefault="00BA6A2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554CC1" w14:textId="77777777" w:rsidR="00BA6A21" w:rsidRDefault="00BA6A21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6E2D81" w14:textId="77777777" w:rsidR="00BA6A21" w:rsidRDefault="00BA6A21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5DD479D7" w14:textId="77777777" w:rsidR="00BA6A21" w:rsidRDefault="00BA6A21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Post 17 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531974" w14:textId="77777777" w:rsidR="00BA6A21" w:rsidRDefault="00BA6A2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între</w:t>
            </w:r>
          </w:p>
          <w:p w14:paraId="7E0443A4" w14:textId="77777777" w:rsidR="00BA6A21" w:rsidRDefault="00BA6A2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17 și 45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A3D5E1" w14:textId="77777777" w:rsidR="00BA6A21" w:rsidRDefault="00BA6A21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50D06A" w14:textId="77777777" w:rsidR="00BA6A21" w:rsidRDefault="00BA6A2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582469" w14:textId="77777777" w:rsidR="00BA6A21" w:rsidRDefault="00BA6A21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79A8EF" w14:textId="77777777" w:rsidR="00BA6A21" w:rsidRDefault="00BA6A21" w:rsidP="00662727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A6A21" w14:paraId="0E9AA155" w14:textId="77777777">
        <w:trPr>
          <w:cantSplit/>
          <w:trHeight w:val="221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044543" w14:textId="77777777" w:rsidR="00BA6A21" w:rsidRDefault="00BA6A21" w:rsidP="00BA6A21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E20AB0" w14:textId="77777777" w:rsidR="00BA6A21" w:rsidRDefault="00BA6A2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C0B26A" w14:textId="77777777" w:rsidR="00BA6A21" w:rsidRDefault="00BA6A21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897A5A" w14:textId="77777777" w:rsidR="00BA6A21" w:rsidRDefault="00BA6A21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4227B3A0" w14:textId="77777777" w:rsidR="00BA6A21" w:rsidRDefault="00BA6A21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Post 17, Grupa A2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22CE61" w14:textId="77777777" w:rsidR="00BA6A21" w:rsidRDefault="00BA6A2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3A541D21" w14:textId="77777777" w:rsidR="00BA6A21" w:rsidRDefault="00BA6A2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diag.</w:t>
            </w:r>
          </w:p>
          <w:p w14:paraId="47EE562D" w14:textId="77777777" w:rsidR="00BA6A21" w:rsidRDefault="00BA6A2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41 - 47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6CD85D" w14:textId="77777777" w:rsidR="00BA6A21" w:rsidRDefault="00BA6A21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B51D5B" w14:textId="77777777" w:rsidR="00BA6A21" w:rsidRDefault="00BA6A2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342765" w14:textId="77777777" w:rsidR="00BA6A21" w:rsidRDefault="00BA6A21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D80092" w14:textId="77777777" w:rsidR="00BA6A21" w:rsidRDefault="00BA6A21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A6A21" w14:paraId="1A6D546C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2BE782" w14:textId="77777777" w:rsidR="00BA6A21" w:rsidRDefault="00BA6A21" w:rsidP="00BA6A21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5D57D1" w14:textId="77777777" w:rsidR="00BA6A21" w:rsidRDefault="00BA6A2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FED4DA" w14:textId="77777777" w:rsidR="00BA6A21" w:rsidRDefault="00BA6A21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3886A3" w14:textId="77777777" w:rsidR="00BA6A21" w:rsidRDefault="00BA6A21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3991F415" w14:textId="77777777" w:rsidR="00BA6A21" w:rsidRDefault="00BA6A21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Post 17, Grupa A2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4D8D71" w14:textId="77777777" w:rsidR="00BA6A21" w:rsidRDefault="00BA6A2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33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37EA49" w14:textId="77777777" w:rsidR="00BA6A21" w:rsidRDefault="00BA6A21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23E23C" w14:textId="77777777" w:rsidR="00BA6A21" w:rsidRDefault="00BA6A2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AB1154" w14:textId="77777777" w:rsidR="00BA6A21" w:rsidRDefault="00BA6A21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C4B555" w14:textId="77777777" w:rsidR="00BA6A21" w:rsidRDefault="00BA6A21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A6A21" w14:paraId="16C94386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4C8534" w14:textId="77777777" w:rsidR="00BA6A21" w:rsidRDefault="00BA6A21" w:rsidP="00BA6A21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9F1127" w14:textId="77777777" w:rsidR="00BA6A21" w:rsidRDefault="00BA6A2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61E959" w14:textId="77777777" w:rsidR="00BA6A21" w:rsidRDefault="00BA6A21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41CF8E" w14:textId="77777777" w:rsidR="00BA6A21" w:rsidRDefault="00BA6A21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74C4345A" w14:textId="77777777" w:rsidR="00BA6A21" w:rsidRDefault="00BA6A21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Post 17, Grupa A2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19629F" w14:textId="77777777" w:rsidR="00BA6A21" w:rsidRDefault="00BA6A2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53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E94667" w14:textId="77777777" w:rsidR="00BA6A21" w:rsidRDefault="00BA6A21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3EB2B0" w14:textId="77777777" w:rsidR="00BA6A21" w:rsidRDefault="00BA6A2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59D88A" w14:textId="77777777" w:rsidR="00BA6A21" w:rsidRDefault="00BA6A21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D4EE5D" w14:textId="77777777" w:rsidR="00BA6A21" w:rsidRDefault="00BA6A21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A6A21" w14:paraId="1D2764BB" w14:textId="77777777">
        <w:tblPrEx>
          <w:tblCellMar>
            <w:left w:w="0" w:type="dxa"/>
            <w:right w:w="0" w:type="dxa"/>
          </w:tblCellMar>
        </w:tblPrEx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302812" w14:textId="77777777" w:rsidR="00BA6A21" w:rsidRDefault="00BA6A21" w:rsidP="00BA6A21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7E23D0" w14:textId="77777777" w:rsidR="00BA6A21" w:rsidRDefault="00BA6A2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30C445" w14:textId="77777777" w:rsidR="00BA6A21" w:rsidRDefault="00BA6A21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E65F83" w14:textId="77777777" w:rsidR="00BA6A21" w:rsidRDefault="00BA6A21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53EAF343" w14:textId="77777777" w:rsidR="00BA6A21" w:rsidRDefault="00BA6A21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Post 17 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8346E6" w14:textId="77777777" w:rsidR="00BA6A21" w:rsidRDefault="00BA6A21">
            <w:pPr>
              <w:spacing w:before="40" w:line="360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0243E589" w14:textId="77777777" w:rsidR="00BA6A21" w:rsidRDefault="00BA6A21">
            <w:pPr>
              <w:spacing w:before="40" w:line="360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43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C9758A" w14:textId="77777777" w:rsidR="00BA6A21" w:rsidRDefault="00BA6A21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AEEE87" w14:textId="77777777" w:rsidR="00BA6A21" w:rsidRDefault="00BA6A2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016EC7" w14:textId="77777777" w:rsidR="00BA6A21" w:rsidRDefault="00BA6A21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03B445" w14:textId="77777777" w:rsidR="00BA6A21" w:rsidRDefault="00BA6A21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A6A21" w14:paraId="478FEE9F" w14:textId="77777777">
        <w:tblPrEx>
          <w:tblCellMar>
            <w:left w:w="0" w:type="dxa"/>
            <w:right w:w="0" w:type="dxa"/>
          </w:tblCellMar>
        </w:tblPrEx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500D1D" w14:textId="77777777" w:rsidR="00BA6A21" w:rsidRDefault="00BA6A21" w:rsidP="00BA6A21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13C756" w14:textId="77777777" w:rsidR="00BA6A21" w:rsidRDefault="00BA6A2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D2F1C1" w14:textId="77777777" w:rsidR="00BA6A21" w:rsidRDefault="00BA6A21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9145D8" w14:textId="77777777" w:rsidR="00BA6A21" w:rsidRDefault="00BA6A21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313122F2" w14:textId="77777777" w:rsidR="00BA6A21" w:rsidRDefault="00BA6A21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Post 17, Gr. A2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166F96" w14:textId="77777777" w:rsidR="00BA6A21" w:rsidRDefault="00BA6A21">
            <w:pPr>
              <w:spacing w:before="40" w:line="360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08C3A6E3" w14:textId="77777777" w:rsidR="00BA6A21" w:rsidRDefault="00BA6A21">
            <w:pPr>
              <w:spacing w:before="40" w:line="360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diag. </w:t>
            </w:r>
          </w:p>
          <w:p w14:paraId="54E5FA53" w14:textId="77777777" w:rsidR="00BA6A21" w:rsidRDefault="00BA6A21">
            <w:pPr>
              <w:spacing w:before="40" w:line="360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33 - 59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C13445" w14:textId="77777777" w:rsidR="00BA6A21" w:rsidRDefault="00BA6A21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FF070C" w14:textId="77777777" w:rsidR="00BA6A21" w:rsidRDefault="00BA6A2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BE11E0" w14:textId="77777777" w:rsidR="00BA6A21" w:rsidRDefault="00BA6A21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C0B942" w14:textId="77777777" w:rsidR="00BA6A21" w:rsidRDefault="00BA6A21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A6A21" w14:paraId="77C0A560" w14:textId="77777777">
        <w:tblPrEx>
          <w:tblCellMar>
            <w:left w:w="0" w:type="dxa"/>
            <w:right w:w="0" w:type="dxa"/>
          </w:tblCellMar>
        </w:tblPrEx>
        <w:trPr>
          <w:cantSplit/>
          <w:trHeight w:val="205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C214D6" w14:textId="77777777" w:rsidR="00BA6A21" w:rsidRDefault="00BA6A21" w:rsidP="00BA6A21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A65618" w14:textId="77777777" w:rsidR="00BA6A21" w:rsidRDefault="00BA6A2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41B666" w14:textId="77777777" w:rsidR="00BA6A21" w:rsidRDefault="00BA6A21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FF659B" w14:textId="77777777" w:rsidR="00BA6A21" w:rsidRDefault="00BA6A21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06E9E37F" w14:textId="77777777" w:rsidR="00BA6A21" w:rsidRDefault="00BA6A21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Post 17, Gr. A2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C94019" w14:textId="77777777" w:rsidR="00BA6A21" w:rsidRDefault="00BA6A21">
            <w:pPr>
              <w:spacing w:before="40" w:line="360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T.D.J. </w:t>
            </w:r>
          </w:p>
          <w:p w14:paraId="24ACEB6E" w14:textId="77777777" w:rsidR="00BA6A21" w:rsidRDefault="00BA6A21">
            <w:pPr>
              <w:spacing w:before="40" w:line="360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 / 25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D0A777" w14:textId="77777777" w:rsidR="00BA6A21" w:rsidRDefault="00BA6A21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B5452B" w14:textId="77777777" w:rsidR="00BA6A21" w:rsidRDefault="00BA6A2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2B3A4C" w14:textId="77777777" w:rsidR="00BA6A21" w:rsidRDefault="00BA6A21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682783" w14:textId="77777777" w:rsidR="00BA6A21" w:rsidRDefault="00BA6A21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A6A21" w14:paraId="498EA141" w14:textId="77777777">
        <w:tblPrEx>
          <w:tblCellMar>
            <w:left w:w="0" w:type="dxa"/>
            <w:right w:w="0" w:type="dxa"/>
          </w:tblCellMar>
        </w:tblPrEx>
        <w:trPr>
          <w:cantSplit/>
          <w:trHeight w:val="84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955D72" w14:textId="77777777" w:rsidR="00BA6A21" w:rsidRDefault="00BA6A21" w:rsidP="00BA6A21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2EA4C5" w14:textId="77777777" w:rsidR="00BA6A21" w:rsidRDefault="00BA6A2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7408E9" w14:textId="77777777" w:rsidR="00BA6A21" w:rsidRDefault="00BA6A21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86A956" w14:textId="77777777" w:rsidR="00BA6A21" w:rsidRDefault="00BA6A21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4C1B2826" w14:textId="77777777" w:rsidR="00BA6A21" w:rsidRDefault="00BA6A21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A2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E026D3" w14:textId="77777777" w:rsidR="00BA6A21" w:rsidRDefault="00BA6A2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5A3E5181" w14:textId="77777777" w:rsidR="00BA6A21" w:rsidRDefault="00BA6A2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26 - 20 </w:t>
            </w:r>
          </w:p>
          <w:p w14:paraId="23C9AE70" w14:textId="77777777" w:rsidR="00BA6A21" w:rsidRDefault="00BA6A2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35B9BC" w14:textId="77777777" w:rsidR="00BA6A21" w:rsidRDefault="00BA6A21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2319DF" w14:textId="77777777" w:rsidR="00BA6A21" w:rsidRDefault="00BA6A2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A438D0" w14:textId="77777777" w:rsidR="00BA6A21" w:rsidRDefault="00BA6A21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242AE7" w14:textId="77777777" w:rsidR="00BA6A21" w:rsidRDefault="00BA6A21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A6A21" w14:paraId="2FBE51FA" w14:textId="77777777">
        <w:tblPrEx>
          <w:tblCellMar>
            <w:left w:w="0" w:type="dxa"/>
            <w:right w:w="0" w:type="dxa"/>
          </w:tblCellMar>
        </w:tblPrEx>
        <w:trPr>
          <w:cantSplit/>
          <w:trHeight w:val="167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CD236F" w14:textId="77777777" w:rsidR="00BA6A21" w:rsidRDefault="00BA6A21" w:rsidP="00BA6A21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D55DF2" w14:textId="77777777" w:rsidR="00BA6A21" w:rsidRDefault="00BA6A2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81FA3C" w14:textId="77777777" w:rsidR="00BA6A21" w:rsidRDefault="00BA6A21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69AA3C" w14:textId="77777777" w:rsidR="00BA6A21" w:rsidRDefault="00BA6A21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2CB4A2DB" w14:textId="77777777" w:rsidR="00BA6A21" w:rsidRDefault="00BA6A21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A2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D86422" w14:textId="77777777" w:rsidR="00BA6A21" w:rsidRDefault="00BA6A2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 10 / 14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862527" w14:textId="77777777" w:rsidR="00BA6A21" w:rsidRDefault="00BA6A21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4BF082" w14:textId="77777777" w:rsidR="00BA6A21" w:rsidRDefault="00BA6A2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566C90" w14:textId="77777777" w:rsidR="00BA6A21" w:rsidRDefault="00BA6A21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8FB924" w14:textId="77777777" w:rsidR="00BA6A21" w:rsidRDefault="00BA6A21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A6A21" w14:paraId="0BB6C959" w14:textId="77777777">
        <w:tblPrEx>
          <w:tblCellMar>
            <w:left w:w="0" w:type="dxa"/>
            <w:right w:w="0" w:type="dxa"/>
          </w:tblCellMar>
        </w:tblPrEx>
        <w:trPr>
          <w:cantSplit/>
          <w:trHeight w:val="266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5BAAA1" w14:textId="77777777" w:rsidR="00BA6A21" w:rsidRDefault="00BA6A21" w:rsidP="00BA6A21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ADAEEA" w14:textId="77777777" w:rsidR="00BA6A21" w:rsidRDefault="00BA6A2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1C2B56" w14:textId="77777777" w:rsidR="00BA6A21" w:rsidRDefault="00BA6A21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B76465" w14:textId="77777777" w:rsidR="00BA6A21" w:rsidRDefault="00BA6A21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459374F2" w14:textId="77777777" w:rsidR="00BA6A21" w:rsidRDefault="00BA6A21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A2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FA444D" w14:textId="77777777" w:rsidR="00BA6A21" w:rsidRDefault="00BA6A2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501B1663" w14:textId="77777777" w:rsidR="00BA6A21" w:rsidRDefault="00BA6A2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6 - 8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36BAB1" w14:textId="77777777" w:rsidR="00BA6A21" w:rsidRDefault="00BA6A21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A4F343" w14:textId="77777777" w:rsidR="00BA6A21" w:rsidRDefault="00BA6A2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153ED0" w14:textId="77777777" w:rsidR="00BA6A21" w:rsidRDefault="00BA6A21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177380" w14:textId="77777777" w:rsidR="00BA6A21" w:rsidRDefault="00BA6A21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A6A21" w14:paraId="0801F945" w14:textId="77777777">
        <w:tblPrEx>
          <w:tblCellMar>
            <w:left w:w="0" w:type="dxa"/>
            <w:right w:w="0" w:type="dxa"/>
          </w:tblCellMar>
        </w:tblPrEx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57189F" w14:textId="77777777" w:rsidR="00BA6A21" w:rsidRDefault="00BA6A21" w:rsidP="00BA6A21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587BED" w14:textId="77777777" w:rsidR="00BA6A21" w:rsidRDefault="00BA6A2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973027" w14:textId="77777777" w:rsidR="00BA6A21" w:rsidRDefault="00BA6A21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1F2826" w14:textId="77777777" w:rsidR="00BA6A21" w:rsidRDefault="00BA6A21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48542DCB" w14:textId="77777777" w:rsidR="00BA6A21" w:rsidRDefault="00BA6A21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A2, Post 17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6DA57A" w14:textId="77777777" w:rsidR="00BA6A21" w:rsidRDefault="00BA6A2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41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722644" w14:textId="77777777" w:rsidR="00BA6A21" w:rsidRDefault="00BA6A21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32DC96" w14:textId="77777777" w:rsidR="00BA6A21" w:rsidRDefault="00BA6A2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45572F" w14:textId="77777777" w:rsidR="00BA6A21" w:rsidRDefault="00BA6A21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2E871C" w14:textId="77777777" w:rsidR="00BA6A21" w:rsidRDefault="00BA6A21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</w:tbl>
    <w:p w14:paraId="4EC4731A" w14:textId="77777777" w:rsidR="00BA6A21" w:rsidRDefault="00BA6A21">
      <w:pPr>
        <w:spacing w:before="40" w:line="192" w:lineRule="auto"/>
        <w:ind w:right="57"/>
        <w:rPr>
          <w:sz w:val="20"/>
        </w:rPr>
      </w:pPr>
    </w:p>
    <w:p w14:paraId="29C7177B" w14:textId="77777777" w:rsidR="00BA6A21" w:rsidRDefault="00BA6A21" w:rsidP="00956F37">
      <w:pPr>
        <w:pStyle w:val="Heading1"/>
        <w:spacing w:line="360" w:lineRule="auto"/>
      </w:pPr>
      <w:r>
        <w:t>LINIA 301 N</w:t>
      </w:r>
    </w:p>
    <w:p w14:paraId="55DC89F9" w14:textId="77777777" w:rsidR="00BA6A21" w:rsidRDefault="00BA6A21" w:rsidP="004F46F4">
      <w:pPr>
        <w:pStyle w:val="Heading1"/>
        <w:spacing w:line="360" w:lineRule="auto"/>
        <w:rPr>
          <w:b w:val="0"/>
          <w:bCs w:val="0"/>
          <w:sz w:val="8"/>
        </w:rPr>
      </w:pPr>
      <w:r>
        <w:t>BUCUREŞTI NORD - CHITILA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61"/>
        <w:gridCol w:w="2197"/>
        <w:gridCol w:w="870"/>
        <w:gridCol w:w="754"/>
        <w:gridCol w:w="870"/>
        <w:gridCol w:w="754"/>
        <w:gridCol w:w="2492"/>
      </w:tblGrid>
      <w:tr w:rsidR="00BA6A21" w14:paraId="2AB8B970" w14:textId="77777777">
        <w:trPr>
          <w:cantSplit/>
          <w:trHeight w:val="13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A5E975" w14:textId="77777777" w:rsidR="00BA6A21" w:rsidRDefault="00BA6A21" w:rsidP="00BA6A21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F9D25E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084814" w14:textId="77777777" w:rsidR="00BA6A21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C1D844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Nord</w:t>
            </w:r>
          </w:p>
          <w:p w14:paraId="1D92A0F7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35EBBD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A17A7E" w14:textId="77777777" w:rsidR="00BA6A21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E4FC88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B8AF31" w14:textId="77777777" w:rsidR="00BA6A21" w:rsidRPr="0022092F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25D713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A6A21" w14:paraId="4D754509" w14:textId="77777777">
        <w:trPr>
          <w:cantSplit/>
          <w:trHeight w:val="13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AEC6BF" w14:textId="77777777" w:rsidR="00BA6A21" w:rsidRDefault="00BA6A21" w:rsidP="00BA6A21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0B44AF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56C95D" w14:textId="77777777" w:rsidR="00BA6A21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77BBD1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Nord</w:t>
            </w:r>
          </w:p>
          <w:p w14:paraId="126D2243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8,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C815F0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FEA1D5" w14:textId="77777777" w:rsidR="00BA6A21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9335C7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83057C" w14:textId="77777777" w:rsidR="00BA6A21" w:rsidRPr="0022092F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7638FE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A6A21" w14:paraId="63E78875" w14:textId="77777777">
        <w:trPr>
          <w:cantSplit/>
          <w:trHeight w:val="13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E63F2A" w14:textId="77777777" w:rsidR="00BA6A21" w:rsidRDefault="00BA6A21" w:rsidP="00BA6A21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120061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A56613" w14:textId="77777777" w:rsidR="00BA6A21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49C2C4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Nord</w:t>
            </w:r>
          </w:p>
          <w:p w14:paraId="03C1A735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38531A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D8E4CA" w14:textId="77777777" w:rsidR="00BA6A21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CDD2C7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1BFB60" w14:textId="77777777" w:rsidR="00BA6A21" w:rsidRPr="0022092F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877EF8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3D1EDBEB" w14:textId="77777777" w:rsidR="00BA6A21" w:rsidRPr="00474FB0" w:rsidRDefault="00BA6A2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en-US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la liniile 11 şi </w:t>
            </w:r>
            <w:r>
              <w:rPr>
                <w:b/>
                <w:bCs/>
                <w:i/>
                <w:iCs/>
                <w:sz w:val="20"/>
                <w:lang w:val="en-US"/>
              </w:rPr>
              <w:t>12.</w:t>
            </w:r>
          </w:p>
        </w:tc>
      </w:tr>
      <w:tr w:rsidR="00BA6A21" w14:paraId="1550FBC9" w14:textId="77777777">
        <w:trPr>
          <w:cantSplit/>
          <w:trHeight w:val="8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6AD249" w14:textId="77777777" w:rsidR="00BA6A21" w:rsidRDefault="00BA6A21" w:rsidP="00BA6A21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1215EE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E03C61" w14:textId="77777777" w:rsidR="00BA6A21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7924D0" w14:textId="77777777" w:rsidR="00BA6A21" w:rsidRDefault="00BA6A21">
            <w:pPr>
              <w:spacing w:before="2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Nord</w:t>
            </w:r>
          </w:p>
          <w:p w14:paraId="688615A7" w14:textId="77777777" w:rsidR="00BA6A21" w:rsidRDefault="00BA6A21">
            <w:pPr>
              <w:spacing w:before="2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 grupa 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F99C8E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F7DB36" w14:textId="77777777" w:rsidR="00BA6A21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A1888C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004C36" w14:textId="77777777" w:rsidR="00BA6A21" w:rsidRPr="0022092F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7875EE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A6A21" w14:paraId="42FBC468" w14:textId="77777777">
        <w:trPr>
          <w:cantSplit/>
          <w:trHeight w:val="8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D81D11" w14:textId="77777777" w:rsidR="00BA6A21" w:rsidRDefault="00BA6A21" w:rsidP="00BA6A21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E00738" w14:textId="77777777" w:rsidR="00BA6A21" w:rsidRDefault="00BA6A21" w:rsidP="000E39C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81B45A" w14:textId="77777777" w:rsidR="00BA6A21" w:rsidRDefault="00BA6A21" w:rsidP="000E39C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F0C5B2" w14:textId="77777777" w:rsidR="00BA6A21" w:rsidRDefault="00BA6A21" w:rsidP="000E39C8">
            <w:pPr>
              <w:spacing w:before="20" w:line="360" w:lineRule="auto"/>
              <w:ind w:left="57" w:right="57"/>
              <w:rPr>
                <w:b/>
                <w:bCs/>
                <w:sz w:val="20"/>
              </w:rPr>
            </w:pPr>
            <w:r w:rsidRPr="00E4222D">
              <w:rPr>
                <w:b/>
                <w:bCs/>
                <w:sz w:val="20"/>
              </w:rPr>
              <w:t>St. Bucureşti Nord</w:t>
            </w:r>
            <w:r>
              <w:rPr>
                <w:b/>
                <w:bCs/>
                <w:sz w:val="20"/>
              </w:rPr>
              <w:t xml:space="preserve"> </w:t>
            </w:r>
            <w:r w:rsidRPr="00E4222D">
              <w:rPr>
                <w:b/>
                <w:bCs/>
                <w:sz w:val="20"/>
              </w:rPr>
              <w:t>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DD382C" w14:textId="77777777" w:rsidR="00BA6A21" w:rsidRPr="00E4222D" w:rsidRDefault="00BA6A21" w:rsidP="000E39C8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E4222D">
              <w:rPr>
                <w:b/>
                <w:bCs/>
                <w:sz w:val="20"/>
              </w:rPr>
              <w:t xml:space="preserve">între TDJ </w:t>
            </w:r>
          </w:p>
          <w:p w14:paraId="22C0C927" w14:textId="77777777" w:rsidR="00BA6A21" w:rsidRPr="00E4222D" w:rsidRDefault="00BA6A21" w:rsidP="000E39C8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E4222D">
              <w:rPr>
                <w:b/>
                <w:bCs/>
                <w:sz w:val="20"/>
              </w:rPr>
              <w:t xml:space="preserve">36 / 38 și </w:t>
            </w:r>
          </w:p>
          <w:p w14:paraId="58F1967D" w14:textId="77777777" w:rsidR="00BA6A21" w:rsidRPr="00E4222D" w:rsidRDefault="00BA6A21" w:rsidP="000E39C8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E4222D">
              <w:rPr>
                <w:b/>
                <w:bCs/>
                <w:sz w:val="20"/>
              </w:rPr>
              <w:t xml:space="preserve">TDJ </w:t>
            </w:r>
          </w:p>
          <w:p w14:paraId="47271187" w14:textId="77777777" w:rsidR="00BA6A21" w:rsidRDefault="00BA6A21" w:rsidP="000E39C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E4222D">
              <w:rPr>
                <w:b/>
                <w:bCs/>
                <w:sz w:val="20"/>
              </w:rPr>
              <w:t>46 / 49</w:t>
            </w:r>
            <w:r w:rsidRPr="00E4222D">
              <w:rPr>
                <w:b/>
                <w:bCs/>
                <w:sz w:val="20"/>
              </w:rPr>
              <w:tab/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D832E6" w14:textId="77777777" w:rsidR="00BA6A21" w:rsidRDefault="00BA6A21" w:rsidP="000E39C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2566A4" w14:textId="77777777" w:rsidR="00BA6A21" w:rsidRDefault="00BA6A21" w:rsidP="000E39C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DF6730" w14:textId="77777777" w:rsidR="00BA6A21" w:rsidRPr="0022092F" w:rsidRDefault="00BA6A21" w:rsidP="000E39C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866C76" w14:textId="77777777" w:rsidR="00BA6A21" w:rsidRDefault="00BA6A21" w:rsidP="000E39C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E4222D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A6A21" w14:paraId="6349640C" w14:textId="77777777">
        <w:trPr>
          <w:cantSplit/>
          <w:trHeight w:val="8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AAA5F1" w14:textId="77777777" w:rsidR="00BA6A21" w:rsidRDefault="00BA6A21" w:rsidP="00BA6A21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ACF86C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C33A52" w14:textId="77777777" w:rsidR="00BA6A21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A15BFD" w14:textId="77777777" w:rsidR="00BA6A21" w:rsidRDefault="00BA6A21" w:rsidP="006F3FD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Nord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52F0F2" w14:textId="77777777" w:rsidR="00BA6A21" w:rsidRDefault="00BA6A21" w:rsidP="006F3FD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între sch. 6A și 6B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F24D4E" w14:textId="77777777" w:rsidR="00BA6A21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30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8C7790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D39B10" w14:textId="77777777" w:rsidR="00BA6A21" w:rsidRPr="0022092F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F0A728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A6A21" w14:paraId="44C42D8B" w14:textId="77777777">
        <w:trPr>
          <w:cantSplit/>
          <w:trHeight w:val="8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901B3F" w14:textId="77777777" w:rsidR="00BA6A21" w:rsidRDefault="00BA6A21" w:rsidP="00BA6A21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71EF2A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2+950</w:t>
            </w:r>
          </w:p>
          <w:p w14:paraId="0DF10FB4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3+200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F42003" w14:textId="77777777" w:rsidR="00BA6A21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7D190F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Bucureşti Nord -</w:t>
            </w:r>
          </w:p>
          <w:p w14:paraId="15374BF6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Chitila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69EB6C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79338C" w14:textId="77777777" w:rsidR="00BA6A21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BB6D3C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5A5570" w14:textId="77777777" w:rsidR="00BA6A21" w:rsidRPr="0022092F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8C7DD5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A6A21" w14:paraId="175CCBF0" w14:textId="77777777">
        <w:trPr>
          <w:cantSplit/>
          <w:trHeight w:val="15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140D2E" w14:textId="77777777" w:rsidR="00BA6A21" w:rsidRDefault="00BA6A21" w:rsidP="00BA6A21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4A75D3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9710DF" w14:textId="77777777" w:rsidR="00BA6A21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6F0019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Bucureşti Nord -</w:t>
            </w:r>
          </w:p>
          <w:p w14:paraId="2F6384B1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H.M. Pajura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E64A54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78BE2BB0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2T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9F0177" w14:textId="77777777" w:rsidR="00BA6A21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07F5E5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71067D" w14:textId="77777777" w:rsidR="00BA6A21" w:rsidRPr="0022092F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12E15F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</w:tbl>
    <w:p w14:paraId="5E08622B" w14:textId="77777777" w:rsidR="00BA6A21" w:rsidRDefault="00BA6A21">
      <w:pPr>
        <w:spacing w:before="40" w:after="40" w:line="192" w:lineRule="auto"/>
        <w:ind w:right="57"/>
        <w:rPr>
          <w:sz w:val="20"/>
        </w:rPr>
      </w:pPr>
    </w:p>
    <w:p w14:paraId="1F9B7520" w14:textId="77777777" w:rsidR="00BA6A21" w:rsidRDefault="00BA6A21" w:rsidP="007F72A5">
      <w:pPr>
        <w:pStyle w:val="Heading1"/>
        <w:spacing w:line="360" w:lineRule="auto"/>
      </w:pPr>
      <w:r>
        <w:t>LINIA 301 O</w:t>
      </w:r>
    </w:p>
    <w:p w14:paraId="29E9177B" w14:textId="77777777" w:rsidR="00BA6A21" w:rsidRDefault="00BA6A21" w:rsidP="00906CE3">
      <w:pPr>
        <w:pStyle w:val="Heading1"/>
        <w:spacing w:line="360" w:lineRule="auto"/>
        <w:rPr>
          <w:b w:val="0"/>
          <w:bCs w:val="0"/>
          <w:sz w:val="8"/>
        </w:rPr>
      </w:pPr>
      <w:r>
        <w:t>BUCUREŞTI NORD GR. B - BUCUREŞTI TRIAJ POST 9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BA6A21" w14:paraId="3E8ACC36" w14:textId="77777777">
        <w:trPr>
          <w:cantSplit/>
          <w:trHeight w:val="11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368EC4" w14:textId="77777777" w:rsidR="00BA6A21" w:rsidRDefault="00BA6A21" w:rsidP="00BA6A21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0FE12D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3E4B73" w14:textId="77777777" w:rsidR="00BA6A21" w:rsidRPr="00F1029A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E134EC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Basarab</w:t>
            </w:r>
          </w:p>
          <w:p w14:paraId="1CB819C8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Gr. D, linia 7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C1C22E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434536" w14:textId="77777777" w:rsidR="00BA6A21" w:rsidRPr="00F1029A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F1029A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C3150A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0AF42D" w14:textId="77777777" w:rsidR="00BA6A21" w:rsidRPr="00F1029A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46507E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A6A21" w14:paraId="4A608861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C916AB" w14:textId="77777777" w:rsidR="00BA6A21" w:rsidRDefault="00BA6A21" w:rsidP="00BA6A21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77A345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BF5F5D" w14:textId="77777777" w:rsidR="00BA6A21" w:rsidRPr="00F1029A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BA4FB2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Basarab</w:t>
            </w:r>
          </w:p>
          <w:p w14:paraId="2490427F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53CC04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C6930A" w14:textId="77777777" w:rsidR="00BA6A21" w:rsidRPr="00F1029A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F1029A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03BB74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3B1C4C" w14:textId="77777777" w:rsidR="00BA6A21" w:rsidRPr="00F1029A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B94A34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A6A21" w14:paraId="4A98C76F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5CC2C2" w14:textId="77777777" w:rsidR="00BA6A21" w:rsidRDefault="00BA6A21" w:rsidP="00BA6A21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A87E4B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01D9CA" w14:textId="77777777" w:rsidR="00BA6A21" w:rsidRPr="00F1029A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0CEC5A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Basarab</w:t>
            </w:r>
          </w:p>
          <w:p w14:paraId="50D42DF5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F3F42E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toată </w:t>
            </w:r>
          </w:p>
          <w:p w14:paraId="07EB834C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18B460" w14:textId="77777777" w:rsidR="00BA6A21" w:rsidRPr="00F1029A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CCC8CD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40391D" w14:textId="77777777" w:rsidR="00BA6A21" w:rsidRPr="00F1029A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DBE2CD" w14:textId="77777777" w:rsidR="00BA6A21" w:rsidRDefault="00BA6A21" w:rsidP="005A5BB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A6A21" w14:paraId="4C7F4278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27DBFE" w14:textId="77777777" w:rsidR="00BA6A21" w:rsidRDefault="00BA6A21" w:rsidP="00BA6A21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2F83FA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E6EC74" w14:textId="77777777" w:rsidR="00BA6A21" w:rsidRPr="00F1029A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0A07CB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Basarab</w:t>
            </w:r>
          </w:p>
          <w:p w14:paraId="60D9AEB7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10969F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096F1A12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47E2E2" w14:textId="77777777" w:rsidR="00BA6A21" w:rsidRPr="00F1029A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D7B060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96162A" w14:textId="77777777" w:rsidR="00BA6A21" w:rsidRPr="00F1029A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DD0115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A6A21" w14:paraId="03DC8F6D" w14:textId="77777777">
        <w:trPr>
          <w:cantSplit/>
          <w:trHeight w:val="12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25C624" w14:textId="77777777" w:rsidR="00BA6A21" w:rsidRDefault="00BA6A21" w:rsidP="00BA6A21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2F3708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5F1396" w14:textId="77777777" w:rsidR="00BA6A21" w:rsidRPr="00F1029A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7F27A0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Basarab</w:t>
            </w:r>
          </w:p>
          <w:p w14:paraId="661FFF90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9C1A5D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23AC66EF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F5B020" w14:textId="77777777" w:rsidR="00BA6A21" w:rsidRPr="00F1029A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F1029A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72722D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92E4D1" w14:textId="77777777" w:rsidR="00BA6A21" w:rsidRPr="00F1029A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60EFCE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A6A21" w14:paraId="1D26C30C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76F70E" w14:textId="77777777" w:rsidR="00BA6A21" w:rsidRDefault="00BA6A21" w:rsidP="00BA6A21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F09F3D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19C81F" w14:textId="77777777" w:rsidR="00BA6A21" w:rsidRPr="00F1029A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1F0263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Basarab</w:t>
            </w:r>
          </w:p>
          <w:p w14:paraId="67AB617C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10D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C7C3DD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6EB1CBC0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E2761E" w14:textId="77777777" w:rsidR="00BA6A21" w:rsidRPr="00F1029A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F1029A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DA2FFE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700DFA" w14:textId="77777777" w:rsidR="00BA6A21" w:rsidRPr="00F1029A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D4D61C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A6A21" w14:paraId="17C283C9" w14:textId="77777777">
        <w:trPr>
          <w:cantSplit/>
          <w:trHeight w:val="25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1552C9" w14:textId="77777777" w:rsidR="00BA6A21" w:rsidRDefault="00BA6A21" w:rsidP="00BA6A21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15E867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8162CE" w14:textId="77777777" w:rsidR="00BA6A21" w:rsidRPr="00F1029A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B832D5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Basarab</w:t>
            </w:r>
          </w:p>
          <w:p w14:paraId="1A82DF7C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D,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C4642D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 xml:space="preserve">peste </w:t>
            </w:r>
          </w:p>
          <w:p w14:paraId="6E43DACD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sch.  32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2DDD1D" w14:textId="77777777" w:rsidR="00BA6A21" w:rsidRPr="00F1029A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F1029A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887814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73693C" w14:textId="77777777" w:rsidR="00BA6A21" w:rsidRPr="00F1029A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99180F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763CDBA0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Acces la linia 11 D.</w:t>
            </w:r>
          </w:p>
        </w:tc>
      </w:tr>
      <w:tr w:rsidR="00BA6A21" w14:paraId="42C4B2F3" w14:textId="77777777">
        <w:trPr>
          <w:cantSplit/>
          <w:trHeight w:val="25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4676D6" w14:textId="77777777" w:rsidR="00BA6A21" w:rsidRDefault="00BA6A21" w:rsidP="00BA6A21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49A7CA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B6C520" w14:textId="77777777" w:rsidR="00BA6A21" w:rsidRPr="00F1029A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B5472D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Basarab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78480F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 xml:space="preserve">peste </w:t>
            </w:r>
          </w:p>
          <w:p w14:paraId="0A7168EE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sch. 90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D32124" w14:textId="77777777" w:rsidR="00BA6A21" w:rsidRPr="00F1029A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AB4223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150D50" w14:textId="77777777" w:rsidR="00BA6A21" w:rsidRPr="00F1029A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AC6C50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79C40004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F419A2D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1A, 2A și 1D.</w:t>
            </w:r>
          </w:p>
        </w:tc>
      </w:tr>
      <w:tr w:rsidR="00BA6A21" w14:paraId="49E6002F" w14:textId="77777777">
        <w:trPr>
          <w:cantSplit/>
          <w:trHeight w:val="25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11DED6" w14:textId="77777777" w:rsidR="00BA6A21" w:rsidRDefault="00BA6A21" w:rsidP="00BA6A21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9E60F4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FA46BC" w14:textId="77777777" w:rsidR="00BA6A21" w:rsidRPr="00F1029A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7868D3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Basarab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5A27E9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porți-unea cuprin-</w:t>
            </w:r>
          </w:p>
          <w:p w14:paraId="40BA1DDD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 xml:space="preserve">să între sch. 106 și TDJ </w:t>
            </w:r>
          </w:p>
          <w:p w14:paraId="3F1889D1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86 / 88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6BEB4C" w14:textId="77777777" w:rsidR="00BA6A21" w:rsidRPr="00F1029A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2E8A50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7D18C0" w14:textId="77777777" w:rsidR="00BA6A21" w:rsidRPr="00F1029A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2B30A1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77F550C6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de la linia 2D la liniile 11D </w:t>
            </w:r>
          </w:p>
          <w:p w14:paraId="1928B64A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și 2 Centură st. București Basarab.</w:t>
            </w:r>
          </w:p>
        </w:tc>
      </w:tr>
    </w:tbl>
    <w:p w14:paraId="17A1F9F9" w14:textId="77777777" w:rsidR="00BA6A21" w:rsidRDefault="00BA6A21">
      <w:pPr>
        <w:spacing w:before="40" w:after="40" w:line="192" w:lineRule="auto"/>
        <w:ind w:right="57"/>
        <w:rPr>
          <w:sz w:val="20"/>
        </w:rPr>
      </w:pPr>
    </w:p>
    <w:p w14:paraId="5918EBF2" w14:textId="77777777" w:rsidR="00BA6A21" w:rsidRDefault="00BA6A21" w:rsidP="003260D9">
      <w:pPr>
        <w:pStyle w:val="Heading1"/>
        <w:spacing w:line="360" w:lineRule="auto"/>
      </w:pPr>
      <w:r>
        <w:t>LINIA 301 P</w:t>
      </w:r>
    </w:p>
    <w:p w14:paraId="2C20800D" w14:textId="77777777" w:rsidR="00BA6A21" w:rsidRDefault="00BA6A21" w:rsidP="0037613D">
      <w:pPr>
        <w:pStyle w:val="Heading1"/>
        <w:spacing w:line="360" w:lineRule="auto"/>
        <w:rPr>
          <w:b w:val="0"/>
          <w:bCs w:val="0"/>
          <w:sz w:val="8"/>
        </w:rPr>
      </w:pPr>
      <w:r>
        <w:t xml:space="preserve">BUCUREŞTI NORD - BUCUREŞTI GRIVIŢA - BUCUREŞTI BĂNEASA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54"/>
        <w:gridCol w:w="2204"/>
        <w:gridCol w:w="870"/>
        <w:gridCol w:w="754"/>
        <w:gridCol w:w="870"/>
        <w:gridCol w:w="754"/>
        <w:gridCol w:w="2492"/>
      </w:tblGrid>
      <w:tr w:rsidR="00BA6A21" w14:paraId="3CAD40E9" w14:textId="77777777">
        <w:trPr>
          <w:cantSplit/>
          <w:trHeight w:val="1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DD4418" w14:textId="77777777" w:rsidR="00BA6A21" w:rsidRDefault="00BA6A21" w:rsidP="00BA6A21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8A3099" w14:textId="77777777" w:rsidR="00BA6A21" w:rsidRDefault="00BA6A21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773C5F" w14:textId="77777777" w:rsidR="00BA6A21" w:rsidRPr="001B37B8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53B35E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Nord</w:t>
            </w:r>
          </w:p>
          <w:p w14:paraId="3F151974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7E5E2B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toată linia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EF6818" w14:textId="77777777" w:rsidR="00BA6A21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793DB5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410C31" w14:textId="77777777" w:rsidR="00BA6A21" w:rsidRPr="001B37B8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7D798F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A6A21" w14:paraId="00493300" w14:textId="77777777">
        <w:trPr>
          <w:cantSplit/>
          <w:trHeight w:val="1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9FFBF1" w14:textId="77777777" w:rsidR="00BA6A21" w:rsidRDefault="00BA6A21" w:rsidP="00BA6A21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912976" w14:textId="77777777" w:rsidR="00BA6A21" w:rsidRDefault="00BA6A21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F076B3" w14:textId="77777777" w:rsidR="00BA6A21" w:rsidRPr="001B37B8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067AE8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Nord</w:t>
            </w:r>
          </w:p>
          <w:p w14:paraId="6BA5F3DD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8,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896077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toată linia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46A6C0" w14:textId="77777777" w:rsidR="00BA6A21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77CE59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33E176" w14:textId="77777777" w:rsidR="00BA6A21" w:rsidRPr="001B37B8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5D1707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A6A21" w14:paraId="03245DE1" w14:textId="77777777">
        <w:trPr>
          <w:cantSplit/>
          <w:trHeight w:val="1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36371B" w14:textId="77777777" w:rsidR="00BA6A21" w:rsidRDefault="00BA6A21" w:rsidP="00BA6A21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ECD1D1" w14:textId="77777777" w:rsidR="00BA6A21" w:rsidRDefault="00BA6A21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39F9F4" w14:textId="77777777" w:rsidR="00BA6A21" w:rsidRPr="001B37B8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36C614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Nord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59CF33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6E9A96" w14:textId="77777777" w:rsidR="00BA6A21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2D5C22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347711" w14:textId="77777777" w:rsidR="00BA6A21" w:rsidRPr="001B37B8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C8A48A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585D020C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11 şi 12.</w:t>
            </w:r>
          </w:p>
        </w:tc>
      </w:tr>
      <w:tr w:rsidR="00BA6A21" w:rsidRPr="00A8307A" w14:paraId="0DFC1E66" w14:textId="77777777">
        <w:trPr>
          <w:cantSplit/>
          <w:trHeight w:val="1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323A36" w14:textId="77777777" w:rsidR="00BA6A21" w:rsidRPr="00A75A00" w:rsidRDefault="00BA6A21" w:rsidP="00BA6A21">
            <w:pPr>
              <w:numPr>
                <w:ilvl w:val="0"/>
                <w:numId w:val="25"/>
              </w:numPr>
              <w:spacing w:before="120" w:after="12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EFE950" w14:textId="77777777" w:rsidR="00BA6A21" w:rsidRPr="00A8307A" w:rsidRDefault="00BA6A21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D65551" w14:textId="77777777" w:rsidR="00BA6A21" w:rsidRPr="00A8307A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93C131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Fir III București Nord - </w:t>
            </w:r>
          </w:p>
          <w:p w14:paraId="4C675A8E" w14:textId="77777777" w:rsidR="00BA6A21" w:rsidRPr="00A8307A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Grivița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09C6D7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între semnal X3G și Y3G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1DE3FE" w14:textId="77777777" w:rsidR="00BA6A21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C088D2" w14:textId="77777777" w:rsidR="00BA6A21" w:rsidRPr="00A8307A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4DE2BD" w14:textId="77777777" w:rsidR="00BA6A21" w:rsidRPr="00A8307A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004FA5" w14:textId="77777777" w:rsidR="00BA6A21" w:rsidRPr="00A8307A" w:rsidRDefault="00BA6A2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A6A21" w14:paraId="7468D9B6" w14:textId="77777777">
        <w:trPr>
          <w:cantSplit/>
          <w:trHeight w:val="1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26DE0A" w14:textId="77777777" w:rsidR="00BA6A21" w:rsidRDefault="00BA6A21" w:rsidP="00BA6A21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20D4D7" w14:textId="77777777" w:rsidR="00BA6A21" w:rsidRDefault="00BA6A21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920036" w14:textId="77777777" w:rsidR="00BA6A21" w:rsidRPr="001B37B8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1F1C18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Bucureşti Nord -</w:t>
            </w:r>
          </w:p>
          <w:p w14:paraId="08857D98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Bucureşti Griviţa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2FDE87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1G, 6G și linia cuprin-să între sch. </w:t>
            </w:r>
          </w:p>
          <w:p w14:paraId="3B789E43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1G - 6G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5C332E" w14:textId="77777777" w:rsidR="00BA6A21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242015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EFC490" w14:textId="77777777" w:rsidR="00BA6A21" w:rsidRPr="001B37B8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547066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A6A21" w14:paraId="57E04306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750117" w14:textId="77777777" w:rsidR="00BA6A21" w:rsidRDefault="00BA6A21" w:rsidP="00BA6A21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B7D7CD" w14:textId="77777777" w:rsidR="00BA6A21" w:rsidRDefault="00BA6A21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DEA479" w14:textId="77777777" w:rsidR="00BA6A21" w:rsidRPr="001B37B8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5876FE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47D9E197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B0263D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5CB7B778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 G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06511C" w14:textId="77777777" w:rsidR="00BA6A21" w:rsidRPr="001B37B8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6262D6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76600A" w14:textId="77777777" w:rsidR="00BA6A21" w:rsidRPr="001B37B8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4F5799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4AT - 7AT.</w:t>
            </w:r>
          </w:p>
        </w:tc>
      </w:tr>
      <w:tr w:rsidR="00BA6A21" w14:paraId="3783A2FF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783118" w14:textId="77777777" w:rsidR="00BA6A21" w:rsidRDefault="00BA6A21" w:rsidP="00BA6A21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003F7D" w14:textId="77777777" w:rsidR="00BA6A21" w:rsidRDefault="00BA6A21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9042C1" w14:textId="77777777" w:rsidR="00BA6A21" w:rsidRPr="001B37B8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5D9D42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5266E131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D9E426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75126D5A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 AT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FA16F2" w14:textId="77777777" w:rsidR="00BA6A21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4F287E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D136CC" w14:textId="77777777" w:rsidR="00BA6A21" w:rsidRPr="001B37B8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3025D3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6927D0D6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1AT - 6AT.</w:t>
            </w:r>
          </w:p>
        </w:tc>
      </w:tr>
      <w:tr w:rsidR="00BA6A21" w14:paraId="6E6C89A3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10E7C7" w14:textId="77777777" w:rsidR="00BA6A21" w:rsidRDefault="00BA6A21" w:rsidP="00BA6A21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98A0A6" w14:textId="77777777" w:rsidR="00BA6A21" w:rsidRDefault="00BA6A21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57D49A" w14:textId="77777777" w:rsidR="00BA6A21" w:rsidRPr="001B37B8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83D8AF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5A1C8904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C142D3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TDJ</w:t>
            </w:r>
          </w:p>
          <w:p w14:paraId="782D44B5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 AT / 18 AT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B1CC76" w14:textId="77777777" w:rsidR="00BA6A21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FDBCAE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3C5C1F" w14:textId="77777777" w:rsidR="00BA6A21" w:rsidRPr="001B37B8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A6BCF3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74AB65C7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1AT - 3AT, Cap Y.</w:t>
            </w:r>
          </w:p>
        </w:tc>
      </w:tr>
      <w:tr w:rsidR="00BA6A21" w14:paraId="4B39DEF4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E931D1" w14:textId="77777777" w:rsidR="00BA6A21" w:rsidRDefault="00BA6A21" w:rsidP="00BA6A21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2905A8" w14:textId="77777777" w:rsidR="00BA6A21" w:rsidRDefault="00BA6A21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CAB2A1" w14:textId="77777777" w:rsidR="00BA6A21" w:rsidRPr="001B37B8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33B7F6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1F251A62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71D60D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432D9042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 D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03FE3B" w14:textId="77777777" w:rsidR="00BA6A21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3CF780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EFA9B7" w14:textId="77777777" w:rsidR="00BA6A21" w:rsidRPr="001B37B8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4E9E81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4323B093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1D - 5D, Cap X.</w:t>
            </w:r>
          </w:p>
        </w:tc>
      </w:tr>
      <w:tr w:rsidR="00BA6A21" w14:paraId="76DF3C89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2B1188" w14:textId="77777777" w:rsidR="00BA6A21" w:rsidRDefault="00BA6A21" w:rsidP="00BA6A21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4C4E8C" w14:textId="77777777" w:rsidR="00BA6A21" w:rsidRDefault="00BA6A21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6E16EB" w14:textId="77777777" w:rsidR="00BA6A21" w:rsidRPr="001B37B8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7208D8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2ECA0748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863392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1275166C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TDJ 2D/3F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E9F16C" w14:textId="77777777" w:rsidR="00BA6A21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DF7AF4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7C9764" w14:textId="77777777" w:rsidR="00BA6A21" w:rsidRPr="001B37B8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C8AC60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70899891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9AEEDA2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1D Cap Y, 1F-6F Cap X și intrare Depou.</w:t>
            </w:r>
          </w:p>
        </w:tc>
      </w:tr>
      <w:tr w:rsidR="00BA6A21" w14:paraId="2F0AEFDF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22480E" w14:textId="77777777" w:rsidR="00BA6A21" w:rsidRDefault="00BA6A21" w:rsidP="00BA6A21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333DB1" w14:textId="77777777" w:rsidR="00BA6A21" w:rsidRDefault="00BA6A21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D28BD6" w14:textId="77777777" w:rsidR="00BA6A21" w:rsidRPr="001B37B8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4B7719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2D24B234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D5509A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TDJ </w:t>
            </w:r>
          </w:p>
          <w:p w14:paraId="59820A5F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10 D/ </w:t>
            </w:r>
          </w:p>
          <w:p w14:paraId="6CD4C40A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 F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719231" w14:textId="77777777" w:rsidR="00BA6A21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0244A1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0FC4BB" w14:textId="77777777" w:rsidR="00BA6A21" w:rsidRPr="001B37B8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FB1785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21C21E23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1D - 6D, Cap Y.</w:t>
            </w:r>
          </w:p>
        </w:tc>
      </w:tr>
      <w:tr w:rsidR="00BA6A21" w14:paraId="4E6223D2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A0F89B" w14:textId="77777777" w:rsidR="00BA6A21" w:rsidRDefault="00BA6A21" w:rsidP="00BA6A21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6E2DCC" w14:textId="77777777" w:rsidR="00BA6A21" w:rsidRDefault="00BA6A21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DFBCA2" w14:textId="77777777" w:rsidR="00BA6A21" w:rsidRPr="001B37B8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545E4E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21B2ACCE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9C25D6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27647C21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 D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FABB5B" w14:textId="77777777" w:rsidR="00BA6A21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F262D5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C657E0" w14:textId="77777777" w:rsidR="00BA6A21" w:rsidRPr="001B37B8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2605B0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5BB51E8E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1D - 5D, Cap Y.</w:t>
            </w:r>
          </w:p>
        </w:tc>
      </w:tr>
      <w:tr w:rsidR="00BA6A21" w14:paraId="435E8DB9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052142" w14:textId="77777777" w:rsidR="00BA6A21" w:rsidRDefault="00BA6A21" w:rsidP="00BA6A21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D99F05" w14:textId="77777777" w:rsidR="00BA6A21" w:rsidRDefault="00BA6A21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B64595" w14:textId="77777777" w:rsidR="00BA6A21" w:rsidRPr="001B37B8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981289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540BEE74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C7CC6D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TDJ</w:t>
            </w:r>
          </w:p>
          <w:p w14:paraId="53FA6E34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8D / 9F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629D5A" w14:textId="77777777" w:rsidR="00BA6A21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3B6514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A192DE" w14:textId="77777777" w:rsidR="00BA6A21" w:rsidRPr="001B37B8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8C505A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5AF3505B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ieșiri la liniile 1D - 4D, Cap Y.</w:t>
            </w:r>
          </w:p>
        </w:tc>
      </w:tr>
      <w:tr w:rsidR="00BA6A21" w14:paraId="714000F3" w14:textId="77777777">
        <w:trPr>
          <w:cantSplit/>
          <w:trHeight w:val="69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6FC3CE" w14:textId="77777777" w:rsidR="00BA6A21" w:rsidRDefault="00BA6A21" w:rsidP="00BA6A21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B78841" w14:textId="77777777" w:rsidR="00BA6A21" w:rsidRDefault="00BA6A21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F31E53" w14:textId="77777777" w:rsidR="00BA6A21" w:rsidRPr="001B37B8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DF2189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72162DE7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D, linia 1D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EBEC68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D9246E" w14:textId="77777777" w:rsidR="00BA6A21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5750D9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C57A36" w14:textId="77777777" w:rsidR="00BA6A21" w:rsidRPr="001B37B8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EE3A50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A6A21" w14:paraId="1160A041" w14:textId="77777777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716E14" w14:textId="77777777" w:rsidR="00BA6A21" w:rsidRDefault="00BA6A21" w:rsidP="00BA6A21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98BC38" w14:textId="77777777" w:rsidR="00BA6A21" w:rsidRDefault="00BA6A21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79B112" w14:textId="77777777" w:rsidR="00BA6A21" w:rsidRPr="001B37B8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8ADBC7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641E2BC5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F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821388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3D3448FC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 F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E0B9B3" w14:textId="77777777" w:rsidR="00BA6A21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40CCCF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FE17AA" w14:textId="77777777" w:rsidR="00BA6A21" w:rsidRPr="001B37B8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DE8EE7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4C1D0BF5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 1D - 5D și 1F - 5F.</w:t>
            </w:r>
          </w:p>
        </w:tc>
      </w:tr>
      <w:tr w:rsidR="00BA6A21" w14:paraId="1D1CEDDF" w14:textId="77777777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F0A6D2" w14:textId="77777777" w:rsidR="00BA6A21" w:rsidRDefault="00BA6A21" w:rsidP="00BA6A21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3C8B86" w14:textId="77777777" w:rsidR="00BA6A21" w:rsidRDefault="00BA6A21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C1673A" w14:textId="77777777" w:rsidR="00BA6A21" w:rsidRPr="001B37B8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A1E3D9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69AEFC7B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F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18F63D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4DAB7028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 F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FA7AE2" w14:textId="77777777" w:rsidR="00BA6A21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490D76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964E26" w14:textId="77777777" w:rsidR="00BA6A21" w:rsidRPr="001B37B8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40B8F4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38046ED7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1F - 2F Cap Y.</w:t>
            </w:r>
          </w:p>
        </w:tc>
      </w:tr>
      <w:tr w:rsidR="00BA6A21" w14:paraId="5E06549D" w14:textId="77777777">
        <w:trPr>
          <w:cantSplit/>
          <w:trHeight w:val="103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DE4D97" w14:textId="77777777" w:rsidR="00BA6A21" w:rsidRDefault="00BA6A21" w:rsidP="00BA6A21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5381EE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AC6CD6" w14:textId="77777777" w:rsidR="00BA6A21" w:rsidRPr="001B37B8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D844BB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7ED17E7D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EE8954" w14:textId="77777777" w:rsidR="00BA6A21" w:rsidRDefault="00BA6A21">
            <w:pPr>
              <w:spacing w:before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peste</w:t>
            </w:r>
          </w:p>
          <w:p w14:paraId="6B174889" w14:textId="77777777" w:rsidR="00BA6A21" w:rsidRDefault="00BA6A21">
            <w:pPr>
              <w:spacing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 xml:space="preserve">sch. </w:t>
            </w:r>
          </w:p>
          <w:p w14:paraId="7746949F" w14:textId="77777777" w:rsidR="00BA6A21" w:rsidRDefault="00BA6A21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20E bis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C0847B" w14:textId="77777777" w:rsidR="00BA6A21" w:rsidRPr="001B37B8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B37B8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A7521B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058D1B" w14:textId="77777777" w:rsidR="00BA6A21" w:rsidRPr="001B37B8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032098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A6A21" w14:paraId="7C9E74FB" w14:textId="77777777">
        <w:trPr>
          <w:cantSplit/>
          <w:trHeight w:val="96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E8EC5E" w14:textId="77777777" w:rsidR="00BA6A21" w:rsidRDefault="00BA6A21" w:rsidP="00BA6A21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C0AA1E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4AFDD1" w14:textId="77777777" w:rsidR="00BA6A21" w:rsidRPr="001B37B8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F80841" w14:textId="77777777" w:rsidR="00BA6A21" w:rsidRDefault="00BA6A21">
            <w:pPr>
              <w:pStyle w:val="Heading3"/>
              <w:spacing w:line="36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St. Bucureşti Griviţa</w:t>
            </w:r>
          </w:p>
          <w:p w14:paraId="58616A79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Grupa E, </w:t>
            </w:r>
          </w:p>
          <w:p w14:paraId="2C3E7B06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1E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027190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1CCBA018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C97915" w14:textId="77777777" w:rsidR="00BA6A21" w:rsidRPr="001B37B8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36F598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788F54" w14:textId="77777777" w:rsidR="00BA6A21" w:rsidRPr="001B37B8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1F4B73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A6A21" w14:paraId="699AFE3B" w14:textId="77777777">
        <w:trPr>
          <w:cantSplit/>
          <w:trHeight w:val="8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FACB33" w14:textId="77777777" w:rsidR="00BA6A21" w:rsidRDefault="00BA6A21" w:rsidP="00BA6A21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5253D8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676A06" w14:textId="77777777" w:rsidR="00BA6A21" w:rsidRPr="001B37B8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5B38E0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56A1DB44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liniile 2F şi 3F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659D24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474A34F6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DE94C4" w14:textId="77777777" w:rsidR="00BA6A21" w:rsidRPr="001B37B8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B37B8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FDDD0C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15F7E4" w14:textId="77777777" w:rsidR="00BA6A21" w:rsidRPr="001B37B8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D3BA33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A6A21" w14:paraId="2A3DEE0B" w14:textId="77777777">
        <w:trPr>
          <w:cantSplit/>
          <w:trHeight w:val="8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18171D" w14:textId="77777777" w:rsidR="00BA6A21" w:rsidRDefault="00BA6A21" w:rsidP="00BA6A21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3BB324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542C71" w14:textId="77777777" w:rsidR="00BA6A21" w:rsidRPr="001B37B8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39C605" w14:textId="77777777" w:rsidR="00BA6A21" w:rsidRDefault="00BA6A21" w:rsidP="003020F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7D6E4E8F" w14:textId="77777777" w:rsidR="00BA6A21" w:rsidRDefault="00BA6A21" w:rsidP="003020F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4F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C8AC41" w14:textId="77777777" w:rsidR="00BA6A21" w:rsidRDefault="00BA6A21" w:rsidP="003020F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2C84FE2D" w14:textId="77777777" w:rsidR="00BA6A21" w:rsidRDefault="00BA6A21" w:rsidP="003020F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17BF8C" w14:textId="77777777" w:rsidR="00BA6A21" w:rsidRPr="001B37B8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1BFE00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EC4347" w14:textId="77777777" w:rsidR="00BA6A21" w:rsidRPr="001B37B8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DDEF9B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A6A21" w14:paraId="07592A52" w14:textId="77777777">
        <w:trPr>
          <w:cantSplit/>
          <w:trHeight w:val="8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E1E295" w14:textId="77777777" w:rsidR="00BA6A21" w:rsidRDefault="00BA6A21" w:rsidP="00BA6A21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BE25A8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B74200" w14:textId="77777777" w:rsidR="00BA6A21" w:rsidRPr="001B37B8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6BB4AB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34FEE695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5F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E0A03F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11705A9F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512F0D" w14:textId="77777777" w:rsidR="00BA6A21" w:rsidRPr="001B37B8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B37B8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86BC6C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F745A3" w14:textId="77777777" w:rsidR="00BA6A21" w:rsidRPr="001B37B8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376638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A6A21" w14:paraId="78C86C53" w14:textId="77777777">
        <w:trPr>
          <w:cantSplit/>
          <w:trHeight w:val="8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B93335" w14:textId="77777777" w:rsidR="00BA6A21" w:rsidRDefault="00BA6A21" w:rsidP="00BA6A21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EE1A33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6FD4DE" w14:textId="77777777" w:rsidR="00BA6A21" w:rsidRPr="001B37B8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463E49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24D0571B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6F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AA5F74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0E1CCB45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AEDFA6" w14:textId="77777777" w:rsidR="00BA6A21" w:rsidRPr="001B37B8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C6A505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B56FC2" w14:textId="77777777" w:rsidR="00BA6A21" w:rsidRPr="001B37B8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8D4622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A6A21" w14:paraId="674BEFFD" w14:textId="77777777">
        <w:trPr>
          <w:cantSplit/>
          <w:trHeight w:val="104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F0B486" w14:textId="77777777" w:rsidR="00BA6A21" w:rsidRDefault="00BA6A21" w:rsidP="00BA6A21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4A42A3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EB2567" w14:textId="77777777" w:rsidR="00BA6A21" w:rsidRPr="001B37B8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06D77B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78855535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H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22D60E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 xml:space="preserve">peste </w:t>
            </w:r>
          </w:p>
          <w:p w14:paraId="097A9E0C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sch.  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0DE65C" w14:textId="77777777" w:rsidR="00BA6A21" w:rsidRPr="001B37B8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B37B8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4B3382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03E523" w14:textId="77777777" w:rsidR="00BA6A21" w:rsidRPr="001B37B8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7A1A34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</w:tbl>
    <w:p w14:paraId="6742B877" w14:textId="77777777" w:rsidR="00BA6A21" w:rsidRDefault="00BA6A21">
      <w:pPr>
        <w:spacing w:before="40" w:after="40" w:line="192" w:lineRule="auto"/>
        <w:ind w:right="57"/>
        <w:rPr>
          <w:sz w:val="20"/>
        </w:rPr>
      </w:pPr>
    </w:p>
    <w:p w14:paraId="4A66827A" w14:textId="77777777" w:rsidR="00BA6A21" w:rsidRDefault="00BA6A21" w:rsidP="00100E16">
      <w:pPr>
        <w:pStyle w:val="Heading1"/>
        <w:spacing w:line="360" w:lineRule="auto"/>
      </w:pPr>
      <w:r>
        <w:t>LINIA 301 Z2</w:t>
      </w:r>
    </w:p>
    <w:p w14:paraId="59A852DE" w14:textId="77777777" w:rsidR="00BA6A21" w:rsidRDefault="00BA6A21" w:rsidP="00F61D15">
      <w:pPr>
        <w:pStyle w:val="Heading1"/>
        <w:spacing w:line="360" w:lineRule="auto"/>
        <w:rPr>
          <w:b w:val="0"/>
          <w:bCs w:val="0"/>
          <w:sz w:val="8"/>
        </w:rPr>
      </w:pPr>
      <w:r>
        <w:t>POST RUDENI - TRANSCONTAINERE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1"/>
        <w:gridCol w:w="754"/>
        <w:gridCol w:w="2203"/>
        <w:gridCol w:w="870"/>
        <w:gridCol w:w="754"/>
        <w:gridCol w:w="870"/>
        <w:gridCol w:w="754"/>
        <w:gridCol w:w="2491"/>
      </w:tblGrid>
      <w:tr w:rsidR="00BA6A21" w14:paraId="5EF415F4" w14:textId="77777777">
        <w:trPr>
          <w:cantSplit/>
          <w:trHeight w:val="104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7FF29B" w14:textId="77777777" w:rsidR="00BA6A21" w:rsidRDefault="00BA6A21" w:rsidP="00BA6A21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8AE3A0" w14:textId="77777777" w:rsidR="00BA6A21" w:rsidRDefault="00BA6A2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4B3741" w14:textId="77777777" w:rsidR="00BA6A21" w:rsidRPr="00353356" w:rsidRDefault="00BA6A2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93B96A" w14:textId="77777777" w:rsidR="00BA6A21" w:rsidRDefault="00BA6A21">
            <w:pPr>
              <w:spacing w:before="40" w:line="281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Bucureştii Noi</w:t>
            </w:r>
          </w:p>
          <w:p w14:paraId="7D3CFA8F" w14:textId="77777777" w:rsidR="00BA6A21" w:rsidRDefault="00BA6A21">
            <w:pPr>
              <w:spacing w:before="40" w:line="281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654519" w14:textId="77777777" w:rsidR="00BA6A21" w:rsidRDefault="00BA6A2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TDJ </w:t>
            </w:r>
          </w:p>
          <w:p w14:paraId="7318A160" w14:textId="77777777" w:rsidR="00BA6A21" w:rsidRDefault="00BA6A2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 / 22</w:t>
            </w:r>
          </w:p>
          <w:p w14:paraId="12F3E327" w14:textId="77777777" w:rsidR="00BA6A21" w:rsidRDefault="00BA6A2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și </w:t>
            </w:r>
          </w:p>
          <w:p w14:paraId="315E0BA3" w14:textId="77777777" w:rsidR="00BA6A21" w:rsidRDefault="00BA6A2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30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F13617" w14:textId="77777777" w:rsidR="00BA6A21" w:rsidRPr="00353356" w:rsidRDefault="00BA6A2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B5144D" w14:textId="77777777" w:rsidR="00BA6A21" w:rsidRDefault="00BA6A2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D8C93B" w14:textId="77777777" w:rsidR="00BA6A21" w:rsidRPr="00353356" w:rsidRDefault="00BA6A2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ACAE8D" w14:textId="77777777" w:rsidR="00BA6A21" w:rsidRDefault="00BA6A21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2AB15A6C" w14:textId="77777777" w:rsidR="00BA6A21" w:rsidRDefault="00BA6A21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0E6BD2B" w14:textId="77777777" w:rsidR="00BA6A21" w:rsidRDefault="00BA6A21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din Grupa C Bucureștii Noi în direcția Post Rudeni.</w:t>
            </w:r>
          </w:p>
        </w:tc>
      </w:tr>
    </w:tbl>
    <w:p w14:paraId="54FB0AE1" w14:textId="77777777" w:rsidR="00BA6A21" w:rsidRDefault="00BA6A21">
      <w:pPr>
        <w:spacing w:before="40" w:line="192" w:lineRule="auto"/>
        <w:ind w:right="57"/>
        <w:rPr>
          <w:sz w:val="20"/>
        </w:rPr>
      </w:pPr>
    </w:p>
    <w:p w14:paraId="31C9E456" w14:textId="77777777" w:rsidR="00486EBF" w:rsidRDefault="00486EBF">
      <w:pPr>
        <w:spacing w:before="40" w:line="192" w:lineRule="auto"/>
        <w:ind w:right="57"/>
        <w:rPr>
          <w:sz w:val="20"/>
        </w:rPr>
      </w:pPr>
    </w:p>
    <w:p w14:paraId="06DC7DF8" w14:textId="77777777" w:rsidR="00486EBF" w:rsidRDefault="00486EBF">
      <w:pPr>
        <w:spacing w:before="40" w:line="192" w:lineRule="auto"/>
        <w:ind w:right="57"/>
        <w:rPr>
          <w:sz w:val="20"/>
        </w:rPr>
      </w:pPr>
    </w:p>
    <w:p w14:paraId="4FDFD2F2" w14:textId="77777777" w:rsidR="00486EBF" w:rsidRDefault="00486EBF">
      <w:pPr>
        <w:spacing w:before="40" w:line="192" w:lineRule="auto"/>
        <w:ind w:right="57"/>
        <w:rPr>
          <w:sz w:val="20"/>
        </w:rPr>
      </w:pPr>
    </w:p>
    <w:p w14:paraId="69DB7FDC" w14:textId="77777777" w:rsidR="00486EBF" w:rsidRDefault="00486EBF">
      <w:pPr>
        <w:spacing w:before="40" w:line="192" w:lineRule="auto"/>
        <w:ind w:right="57"/>
        <w:rPr>
          <w:sz w:val="20"/>
        </w:rPr>
      </w:pPr>
    </w:p>
    <w:p w14:paraId="363EA85D" w14:textId="77777777" w:rsidR="00486EBF" w:rsidRDefault="00486EBF">
      <w:pPr>
        <w:spacing w:before="40" w:line="192" w:lineRule="auto"/>
        <w:ind w:right="57"/>
        <w:rPr>
          <w:sz w:val="20"/>
        </w:rPr>
      </w:pPr>
    </w:p>
    <w:p w14:paraId="58D2DAEE" w14:textId="77777777" w:rsidR="00486EBF" w:rsidRDefault="00486EBF">
      <w:pPr>
        <w:spacing w:before="40" w:line="192" w:lineRule="auto"/>
        <w:ind w:right="57"/>
        <w:rPr>
          <w:sz w:val="20"/>
        </w:rPr>
      </w:pPr>
    </w:p>
    <w:p w14:paraId="6B827C30" w14:textId="77777777" w:rsidR="00BA6A21" w:rsidRDefault="00BA6A21" w:rsidP="00DE67EC">
      <w:pPr>
        <w:spacing w:before="40" w:after="40" w:line="360" w:lineRule="auto"/>
        <w:ind w:left="57" w:right="57"/>
        <w:jc w:val="center"/>
        <w:rPr>
          <w:b/>
          <w:bCs/>
          <w:spacing w:val="40"/>
        </w:rPr>
      </w:pPr>
      <w:r>
        <w:rPr>
          <w:b/>
          <w:bCs/>
          <w:spacing w:val="40"/>
        </w:rPr>
        <w:lastRenderedPageBreak/>
        <w:t>LINIA 304</w:t>
      </w:r>
    </w:p>
    <w:p w14:paraId="07E325BE" w14:textId="77777777" w:rsidR="00BA6A21" w:rsidRDefault="00BA6A21" w:rsidP="00D03CA4">
      <w:pPr>
        <w:pStyle w:val="Heading1"/>
        <w:spacing w:before="40" w:after="40" w:line="360" w:lineRule="auto"/>
        <w:ind w:left="57" w:right="57"/>
        <w:rPr>
          <w:b w:val="0"/>
          <w:bCs w:val="0"/>
          <w:sz w:val="8"/>
        </w:rPr>
      </w:pPr>
      <w:r>
        <w:t>COMPLEX PLOIEŞTI TRIAJ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4"/>
        <w:gridCol w:w="2204"/>
        <w:gridCol w:w="870"/>
        <w:gridCol w:w="754"/>
        <w:gridCol w:w="870"/>
        <w:gridCol w:w="754"/>
        <w:gridCol w:w="2493"/>
      </w:tblGrid>
      <w:tr w:rsidR="00BA6A21" w14:paraId="6C0C2656" w14:textId="77777777">
        <w:trPr>
          <w:cantSplit/>
          <w:trHeight w:val="762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2B9782" w14:textId="77777777" w:rsidR="00BA6A21" w:rsidRDefault="00BA6A21" w:rsidP="00BA6A21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601385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D99F1E" w14:textId="77777777" w:rsidR="00BA6A21" w:rsidRPr="00594E5B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BA3EE2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Ploieşti Triaj</w:t>
            </w:r>
          </w:p>
          <w:p w14:paraId="5E0B16AD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Grupa A, </w:t>
            </w:r>
          </w:p>
          <w:p w14:paraId="6A71DBFD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10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115D64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între sch. </w:t>
            </w:r>
          </w:p>
          <w:p w14:paraId="0E388F10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83 A </w:t>
            </w:r>
          </w:p>
          <w:p w14:paraId="2AD5021A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şi </w:t>
            </w:r>
          </w:p>
          <w:p w14:paraId="48BE5625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108 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FB93D8" w14:textId="77777777" w:rsidR="00BA6A21" w:rsidRPr="00594E5B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94E5B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63AD77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02B2ED" w14:textId="77777777" w:rsidR="00BA6A21" w:rsidRPr="00594E5B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972250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A6A21" w14:paraId="48887BE4" w14:textId="77777777">
        <w:trPr>
          <w:cantSplit/>
          <w:trHeight w:val="762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2791D4" w14:textId="77777777" w:rsidR="00BA6A21" w:rsidRDefault="00BA6A21" w:rsidP="00BA6A21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122ABC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FE5B64" w14:textId="77777777" w:rsidR="00BA6A21" w:rsidRPr="00594E5B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04F726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Ploieşti Triaj</w:t>
            </w:r>
          </w:p>
          <w:p w14:paraId="5F8A5541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Grupa A, </w:t>
            </w:r>
          </w:p>
          <w:p w14:paraId="58F58065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4B7E1A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toată linia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319C5D" w14:textId="77777777" w:rsidR="00BA6A21" w:rsidRPr="00594E5B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486B5B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4B7E83" w14:textId="77777777" w:rsidR="00BA6A21" w:rsidRPr="00594E5B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415C8D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A6A21" w14:paraId="3CBDABDE" w14:textId="77777777">
        <w:trPr>
          <w:cantSplit/>
          <w:trHeight w:val="28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05BE88" w14:textId="77777777" w:rsidR="00BA6A21" w:rsidRDefault="00BA6A21" w:rsidP="00BA6A21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6B460A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6AD749" w14:textId="77777777" w:rsidR="00BA6A21" w:rsidRPr="00594E5B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D1C37D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Ploieşti Triaj</w:t>
            </w:r>
          </w:p>
          <w:p w14:paraId="6B45868C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Grupa A, </w:t>
            </w:r>
          </w:p>
          <w:p w14:paraId="65479787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liniile 2  - 5 </w:t>
            </w:r>
          </w:p>
          <w:p w14:paraId="068CFAD3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şi 7 şi 8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7F2FE4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toată linia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5D235B" w14:textId="77777777" w:rsidR="00BA6A21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22389E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E2E815" w14:textId="77777777" w:rsidR="00BA6A21" w:rsidRPr="00594E5B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EE2993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A6A21" w14:paraId="476BF648" w14:textId="77777777">
        <w:trPr>
          <w:cantSplit/>
          <w:trHeight w:val="28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7737B8" w14:textId="77777777" w:rsidR="00BA6A21" w:rsidRDefault="00BA6A21" w:rsidP="00BA6A21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A1600B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EE4371" w14:textId="77777777" w:rsidR="00BA6A21" w:rsidRPr="00594E5B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9DF76E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Ploieşti Triaj</w:t>
            </w:r>
          </w:p>
          <w:p w14:paraId="662A0555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Grupa A, Cap X + </w:t>
            </w:r>
          </w:p>
          <w:p w14:paraId="751B8DEE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20CD8F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zona apa-ratelor de cale Cap X </w:t>
            </w:r>
          </w:p>
          <w:p w14:paraId="2E7AC895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+ Cap Y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6DC99B" w14:textId="77777777" w:rsidR="00BA6A21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DC121C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AF64A2" w14:textId="77777777" w:rsidR="00BA6A21" w:rsidRPr="00594E5B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B477FE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A6A21" w14:paraId="726D2AB8" w14:textId="77777777">
        <w:trPr>
          <w:cantSplit/>
          <w:trHeight w:val="28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D40C0A" w14:textId="77777777" w:rsidR="00BA6A21" w:rsidRDefault="00BA6A21" w:rsidP="00BA6A21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DE93FB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DFCE71" w14:textId="77777777" w:rsidR="00BA6A21" w:rsidRPr="00594E5B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FF78C1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Ploieşti Triaj</w:t>
            </w:r>
          </w:p>
          <w:p w14:paraId="3CC84454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B,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F2178A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liniile 1, 3, 4, 5, 6 și sch. 101, 15, 21, 25, 37/41, 23, 29, 31, 43, 63, 67, 73, 53, 75, 85, 87, 51, 65, 83, 69, 89 </w:t>
            </w:r>
          </w:p>
          <w:p w14:paraId="077DFED9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și 55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A68C06" w14:textId="77777777" w:rsidR="00BA6A21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5676B5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14BDE4" w14:textId="77777777" w:rsidR="00BA6A21" w:rsidRPr="00594E5B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C5C040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A6A21" w14:paraId="334F2E61" w14:textId="77777777">
        <w:trPr>
          <w:cantSplit/>
          <w:trHeight w:val="28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0CBC05" w14:textId="77777777" w:rsidR="00BA6A21" w:rsidRDefault="00BA6A21" w:rsidP="00BA6A21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95EA4D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4A67AF" w14:textId="77777777" w:rsidR="00BA6A21" w:rsidRPr="00594E5B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788B01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Ploieşti Triaj</w:t>
            </w:r>
          </w:p>
          <w:p w14:paraId="2A796474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Grupa D, Cap X + </w:t>
            </w:r>
          </w:p>
          <w:p w14:paraId="0E0F8DBC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BD25BD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zona apa-ratelor de cale Cap X </w:t>
            </w:r>
          </w:p>
          <w:p w14:paraId="445D7F3A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+ Cap Y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E6BD6B" w14:textId="77777777" w:rsidR="00BA6A21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FD9A8C" w14:textId="77777777" w:rsidR="00BA6A21" w:rsidRDefault="00BA6A2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1EBD2E" w14:textId="77777777" w:rsidR="00BA6A21" w:rsidRPr="00594E5B" w:rsidRDefault="00BA6A2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4C8320" w14:textId="77777777" w:rsidR="00BA6A21" w:rsidRDefault="00BA6A2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</w:tbl>
    <w:p w14:paraId="7FB30B36" w14:textId="77777777" w:rsidR="00BA6A21" w:rsidRDefault="00BA6A21">
      <w:pPr>
        <w:spacing w:before="40" w:after="40" w:line="192" w:lineRule="auto"/>
        <w:ind w:right="57"/>
        <w:rPr>
          <w:sz w:val="20"/>
          <w:lang w:val="en-US"/>
        </w:rPr>
      </w:pPr>
    </w:p>
    <w:p w14:paraId="3B69532F" w14:textId="77777777" w:rsidR="00BA6A21" w:rsidRDefault="00BA6A21" w:rsidP="00F0370D">
      <w:pPr>
        <w:pStyle w:val="Heading1"/>
        <w:spacing w:line="360" w:lineRule="auto"/>
      </w:pPr>
      <w:r>
        <w:t>LINIA 800</w:t>
      </w:r>
    </w:p>
    <w:p w14:paraId="52A8FB21" w14:textId="77777777" w:rsidR="00BA6A21" w:rsidRDefault="00BA6A21" w:rsidP="00FF431F">
      <w:pPr>
        <w:pStyle w:val="Heading1"/>
        <w:spacing w:line="360" w:lineRule="auto"/>
        <w:rPr>
          <w:b w:val="0"/>
          <w:bCs w:val="0"/>
          <w:sz w:val="8"/>
        </w:rPr>
      </w:pPr>
      <w:r>
        <w:t>BUCUREŞTI NORD - CONSTANŢA</w:t>
      </w:r>
    </w:p>
    <w:tbl>
      <w:tblPr>
        <w:tblW w:w="10206" w:type="dxa"/>
        <w:jc w:val="center"/>
        <w:tblBorders>
          <w:top w:val="single" w:sz="4" w:space="0" w:color="auto"/>
          <w:left w:val="double" w:sz="4" w:space="0" w:color="auto"/>
          <w:bottom w:val="sing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8"/>
        <w:gridCol w:w="870"/>
        <w:gridCol w:w="754"/>
        <w:gridCol w:w="2204"/>
        <w:gridCol w:w="870"/>
        <w:gridCol w:w="754"/>
        <w:gridCol w:w="870"/>
        <w:gridCol w:w="754"/>
        <w:gridCol w:w="2492"/>
      </w:tblGrid>
      <w:tr w:rsidR="00BA6A21" w14:paraId="49C49285" w14:textId="77777777" w:rsidTr="00897192">
        <w:trPr>
          <w:cantSplit/>
          <w:trHeight w:val="75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B6FEA6" w14:textId="77777777" w:rsidR="00BA6A21" w:rsidRDefault="00BA6A21" w:rsidP="00BA6A21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540219" w14:textId="77777777" w:rsidR="00BA6A21" w:rsidRDefault="00BA6A2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E119C0" w14:textId="77777777" w:rsidR="00BA6A21" w:rsidRPr="001161EA" w:rsidRDefault="00BA6A2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A5BC16" w14:textId="77777777" w:rsidR="00BA6A21" w:rsidRDefault="00BA6A21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Nord</w:t>
            </w:r>
          </w:p>
          <w:p w14:paraId="322D6099" w14:textId="77777777" w:rsidR="00BA6A21" w:rsidRDefault="00BA6A21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DFA7CD" w14:textId="77777777" w:rsidR="00BA6A21" w:rsidRDefault="00BA6A21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350B42" w14:textId="77777777" w:rsidR="00BA6A21" w:rsidRPr="001161EA" w:rsidRDefault="00BA6A2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FDCE20" w14:textId="77777777" w:rsidR="00BA6A21" w:rsidRDefault="00BA6A2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D971BA" w14:textId="77777777" w:rsidR="00BA6A21" w:rsidRPr="008D08DE" w:rsidRDefault="00BA6A2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ECA6B8" w14:textId="77777777" w:rsidR="00BA6A21" w:rsidRDefault="00BA6A21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A6A21" w14:paraId="0EDF99AB" w14:textId="77777777" w:rsidTr="00897192">
        <w:trPr>
          <w:cantSplit/>
          <w:trHeight w:val="75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35E291" w14:textId="77777777" w:rsidR="00BA6A21" w:rsidRDefault="00BA6A21" w:rsidP="00BA6A21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419DE1" w14:textId="77777777" w:rsidR="00BA6A21" w:rsidRDefault="00BA6A2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52AC56" w14:textId="77777777" w:rsidR="00BA6A21" w:rsidRPr="001161EA" w:rsidRDefault="00BA6A2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AA32CA" w14:textId="77777777" w:rsidR="00BA6A21" w:rsidRDefault="00BA6A21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Nord</w:t>
            </w:r>
          </w:p>
          <w:p w14:paraId="5D6B372A" w14:textId="77777777" w:rsidR="00BA6A21" w:rsidRDefault="00BA6A21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8,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30208B" w14:textId="77777777" w:rsidR="00BA6A21" w:rsidRDefault="00BA6A21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5D6FFA" w14:textId="77777777" w:rsidR="00BA6A21" w:rsidRPr="001161EA" w:rsidRDefault="00BA6A2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9DB0D8" w14:textId="77777777" w:rsidR="00BA6A21" w:rsidRDefault="00BA6A2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96454D" w14:textId="77777777" w:rsidR="00BA6A21" w:rsidRPr="008D08DE" w:rsidRDefault="00BA6A2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ED9E53" w14:textId="77777777" w:rsidR="00BA6A21" w:rsidRDefault="00BA6A21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A6A21" w14:paraId="74EA0D3D" w14:textId="77777777" w:rsidTr="00897192">
        <w:trPr>
          <w:cantSplit/>
          <w:trHeight w:val="75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16DB7C" w14:textId="77777777" w:rsidR="00BA6A21" w:rsidRDefault="00BA6A21" w:rsidP="00BA6A21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EEFDE4" w14:textId="77777777" w:rsidR="00BA6A21" w:rsidRDefault="00BA6A2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8EBF24" w14:textId="77777777" w:rsidR="00BA6A21" w:rsidRPr="001161EA" w:rsidRDefault="00BA6A2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477B1A" w14:textId="77777777" w:rsidR="00BA6A21" w:rsidRDefault="00BA6A21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Nord</w:t>
            </w:r>
          </w:p>
          <w:p w14:paraId="3D4A8909" w14:textId="77777777" w:rsidR="00BA6A21" w:rsidRDefault="00BA6A21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77F57C" w14:textId="77777777" w:rsidR="00BA6A21" w:rsidRDefault="00BA6A21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11805E" w14:textId="77777777" w:rsidR="00BA6A21" w:rsidRPr="001161EA" w:rsidRDefault="00BA6A2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161EA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768CC4" w14:textId="77777777" w:rsidR="00BA6A21" w:rsidRDefault="00BA6A2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02DCEC" w14:textId="77777777" w:rsidR="00BA6A21" w:rsidRPr="008D08DE" w:rsidRDefault="00BA6A2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E2198A" w14:textId="77777777" w:rsidR="00BA6A21" w:rsidRDefault="00BA6A21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05FA7869" w14:textId="77777777" w:rsidR="00BA6A21" w:rsidRDefault="00BA6A21" w:rsidP="00897192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 Cu acces la liniile 11 şi 12.</w:t>
            </w:r>
          </w:p>
        </w:tc>
      </w:tr>
      <w:tr w:rsidR="00BA6A21" w:rsidRPr="00A8307A" w14:paraId="70EDB2D7" w14:textId="77777777" w:rsidTr="00897192">
        <w:trPr>
          <w:cantSplit/>
          <w:trHeight w:val="75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0AC6BC" w14:textId="77777777" w:rsidR="00BA6A21" w:rsidRPr="00A75A00" w:rsidRDefault="00BA6A21" w:rsidP="00BA6A21">
            <w:pPr>
              <w:numPr>
                <w:ilvl w:val="0"/>
                <w:numId w:val="28"/>
              </w:numPr>
              <w:spacing w:before="120" w:after="12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76F198" w14:textId="77777777" w:rsidR="00BA6A21" w:rsidRPr="00A8307A" w:rsidRDefault="00BA6A2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1EF8C9" w14:textId="77777777" w:rsidR="00BA6A21" w:rsidRPr="00A8307A" w:rsidRDefault="00BA6A2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3B0313" w14:textId="77777777" w:rsidR="00BA6A21" w:rsidRPr="00A8307A" w:rsidRDefault="00BA6A21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Racordare Pajura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F1C865" w14:textId="77777777" w:rsidR="00BA6A21" w:rsidRDefault="00BA6A21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7FA19205" w14:textId="77777777" w:rsidR="00BA6A21" w:rsidRDefault="00BA6A21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23 - 27 </w:t>
            </w:r>
          </w:p>
          <w:p w14:paraId="746BC705" w14:textId="77777777" w:rsidR="00BA6A21" w:rsidRDefault="00BA6A21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și </w:t>
            </w:r>
          </w:p>
          <w:p w14:paraId="65BEF8BC" w14:textId="77777777" w:rsidR="00BA6A21" w:rsidRDefault="00BA6A21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25 - 29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59301E" w14:textId="77777777" w:rsidR="00BA6A21" w:rsidRDefault="00BA6A2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97D758" w14:textId="77777777" w:rsidR="00BA6A21" w:rsidRPr="00A8307A" w:rsidRDefault="00BA6A2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2D531D" w14:textId="77777777" w:rsidR="00BA6A21" w:rsidRPr="00A8307A" w:rsidRDefault="00BA6A2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DA5B06" w14:textId="77777777" w:rsidR="00BA6A21" w:rsidRDefault="00BA6A21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22E2C6B4" w14:textId="77777777" w:rsidR="00BA6A21" w:rsidRPr="00A8307A" w:rsidRDefault="00BA6A21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treceri în abatere la București Triaj.</w:t>
            </w:r>
          </w:p>
        </w:tc>
      </w:tr>
      <w:tr w:rsidR="00BA6A21" w14:paraId="789E9C80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49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F2DEEF" w14:textId="77777777" w:rsidR="00BA6A21" w:rsidRDefault="00BA6A21" w:rsidP="00BA6A21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5F6858" w14:textId="77777777" w:rsidR="00BA6A21" w:rsidRDefault="00BA6A2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32B290" w14:textId="77777777" w:rsidR="00BA6A21" w:rsidRPr="001161EA" w:rsidRDefault="00BA6A2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F919CD" w14:textId="77777777" w:rsidR="00BA6A21" w:rsidRDefault="00BA6A21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Băneasa</w:t>
            </w:r>
          </w:p>
          <w:p w14:paraId="0E5F9EFF" w14:textId="77777777" w:rsidR="00BA6A21" w:rsidRDefault="00BA6A21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5 abătută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636818" w14:textId="77777777" w:rsidR="00BA6A21" w:rsidRDefault="00BA6A2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toată</w:t>
            </w:r>
          </w:p>
          <w:p w14:paraId="519D10D2" w14:textId="77777777" w:rsidR="00BA6A21" w:rsidRDefault="00BA6A2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18"/>
                <w:szCs w:val="18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9B39A9" w14:textId="77777777" w:rsidR="00BA6A21" w:rsidRPr="001161EA" w:rsidRDefault="00BA6A2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FFB50E" w14:textId="77777777" w:rsidR="00BA6A21" w:rsidRDefault="00BA6A2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D19775" w14:textId="77777777" w:rsidR="00BA6A21" w:rsidRPr="008D08DE" w:rsidRDefault="00BA6A2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AC0DEA" w14:textId="77777777" w:rsidR="00BA6A21" w:rsidRDefault="00BA6A21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A6A21" w14:paraId="03D0FE59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49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E6DA2D" w14:textId="77777777" w:rsidR="00BA6A21" w:rsidRDefault="00BA6A21" w:rsidP="00BA6A21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4CDDF7" w14:textId="77777777" w:rsidR="00BA6A21" w:rsidRDefault="00BA6A2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EC430C" w14:textId="77777777" w:rsidR="00BA6A21" w:rsidRPr="001161EA" w:rsidRDefault="00BA6A2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D4CFA5" w14:textId="77777777" w:rsidR="00BA6A21" w:rsidRDefault="00BA6A21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Băneasa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2EADD5" w14:textId="77777777" w:rsidR="00BA6A21" w:rsidRDefault="00BA6A21" w:rsidP="0070462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TDJ </w:t>
            </w:r>
          </w:p>
          <w:p w14:paraId="37CF8365" w14:textId="77777777" w:rsidR="00BA6A21" w:rsidRDefault="00BA6A2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27/29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F08A51" w14:textId="77777777" w:rsidR="00BA6A21" w:rsidRDefault="00BA6A2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F709FC" w14:textId="77777777" w:rsidR="00BA6A21" w:rsidRDefault="00BA6A2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46EA1B" w14:textId="77777777" w:rsidR="00BA6A21" w:rsidRPr="008D08DE" w:rsidRDefault="00BA6A2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8FD452" w14:textId="77777777" w:rsidR="00BA6A21" w:rsidRDefault="00BA6A21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A6A21" w14:paraId="2D515DF4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49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BA446C" w14:textId="77777777" w:rsidR="00BA6A21" w:rsidRDefault="00BA6A21" w:rsidP="00BA6A21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DF9D88" w14:textId="77777777" w:rsidR="00BA6A21" w:rsidRDefault="00BA6A2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AB2A05" w14:textId="77777777" w:rsidR="00BA6A21" w:rsidRPr="001161EA" w:rsidRDefault="00BA6A2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77E3D2" w14:textId="77777777" w:rsidR="00BA6A21" w:rsidRDefault="00BA6A21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Băneasa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6BDF9A" w14:textId="77777777" w:rsidR="00BA6A21" w:rsidRDefault="00BA6A2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20"/>
              </w:rPr>
              <w:t>peste sch. 14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6E21EF" w14:textId="77777777" w:rsidR="00BA6A21" w:rsidRDefault="00BA6A2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18CBEE" w14:textId="77777777" w:rsidR="00BA6A21" w:rsidRDefault="00BA6A2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5437EA" w14:textId="77777777" w:rsidR="00BA6A21" w:rsidRPr="008D08DE" w:rsidRDefault="00BA6A2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F1C64D" w14:textId="77777777" w:rsidR="00BA6A21" w:rsidRDefault="00BA6A21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A6A21" w14:paraId="07070BE4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49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8E1549" w14:textId="77777777" w:rsidR="00BA6A21" w:rsidRDefault="00BA6A21" w:rsidP="00BA6A21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D35B79" w14:textId="77777777" w:rsidR="00BA6A21" w:rsidRDefault="00BA6A2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691584" w14:textId="77777777" w:rsidR="00BA6A21" w:rsidRPr="001161EA" w:rsidRDefault="00BA6A2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6B134A" w14:textId="77777777" w:rsidR="00BA6A21" w:rsidRDefault="00BA6A21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Pantelimon peste sch. 33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CFC969" w14:textId="77777777" w:rsidR="00BA6A21" w:rsidRDefault="00BA6A2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6E9E94" w14:textId="77777777" w:rsidR="00BA6A21" w:rsidRDefault="00BA6A2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C68102" w14:textId="77777777" w:rsidR="00BA6A21" w:rsidRDefault="00BA6A2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15+950</w:t>
            </w:r>
          </w:p>
          <w:p w14:paraId="1750237D" w14:textId="77777777" w:rsidR="00BA6A21" w:rsidRDefault="00BA6A2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6E2C40" w14:textId="77777777" w:rsidR="00BA6A21" w:rsidRPr="008D08DE" w:rsidRDefault="00BA6A2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A49C25" w14:textId="77777777" w:rsidR="00BA6A21" w:rsidRDefault="00BA6A21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A6A21" w14:paraId="18370539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5FD224" w14:textId="77777777" w:rsidR="00BA6A21" w:rsidRDefault="00BA6A21" w:rsidP="00BA6A21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0D7E47" w14:textId="77777777" w:rsidR="00BA6A21" w:rsidRDefault="00BA6A2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B24369" w14:textId="77777777" w:rsidR="00BA6A21" w:rsidRPr="001161EA" w:rsidRDefault="00BA6A2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D0CFE9" w14:textId="77777777" w:rsidR="00BA6A21" w:rsidRDefault="00BA6A21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Pantelimon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C50366" w14:textId="77777777" w:rsidR="00BA6A21" w:rsidRDefault="00BA6A2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39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202D28" w14:textId="77777777" w:rsidR="00BA6A21" w:rsidRPr="001161EA" w:rsidRDefault="00BA6A2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712DDA" w14:textId="77777777" w:rsidR="00BA6A21" w:rsidRDefault="00BA6A2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F8C143" w14:textId="77777777" w:rsidR="00BA6A21" w:rsidRPr="008D08DE" w:rsidRDefault="00BA6A2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1B0299" w14:textId="77777777" w:rsidR="00BA6A21" w:rsidRDefault="00BA6A21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283FB0ED" w14:textId="77777777" w:rsidR="00BA6A21" w:rsidRDefault="00BA6A21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E734BFD" w14:textId="77777777" w:rsidR="00BA6A21" w:rsidRDefault="00BA6A21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4 şi 5.</w:t>
            </w:r>
          </w:p>
        </w:tc>
      </w:tr>
      <w:tr w:rsidR="00BA6A21" w14:paraId="2C35DEEC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D02D28" w14:textId="77777777" w:rsidR="00BA6A21" w:rsidRDefault="00BA6A21" w:rsidP="00BA6A21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611C03" w14:textId="77777777" w:rsidR="00BA6A21" w:rsidRDefault="00BA6A2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7CA00A" w14:textId="77777777" w:rsidR="00BA6A21" w:rsidRPr="001161EA" w:rsidRDefault="00BA6A2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1490B4" w14:textId="77777777" w:rsidR="00BA6A21" w:rsidRDefault="00BA6A21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Pantelimon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00009D" w14:textId="77777777" w:rsidR="00BA6A21" w:rsidRDefault="00BA6A2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245BDA" w14:textId="77777777" w:rsidR="00BA6A21" w:rsidRDefault="00BA6A2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E4ABB7" w14:textId="77777777" w:rsidR="00BA6A21" w:rsidRDefault="00BA6A2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9C4625" w14:textId="77777777" w:rsidR="00BA6A21" w:rsidRPr="008D08DE" w:rsidRDefault="00BA6A2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3C0244" w14:textId="77777777" w:rsidR="00BA6A21" w:rsidRDefault="00BA6A21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242F91E5" w14:textId="77777777" w:rsidR="00BA6A21" w:rsidRDefault="00BA6A21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FFCB197" w14:textId="77777777" w:rsidR="00BA6A21" w:rsidRDefault="00BA6A21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4 şi 5.</w:t>
            </w:r>
          </w:p>
        </w:tc>
      </w:tr>
      <w:tr w:rsidR="00BA6A21" w14:paraId="10FB6325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B5E13F" w14:textId="77777777" w:rsidR="00BA6A21" w:rsidRDefault="00BA6A21" w:rsidP="00BA6A21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8EFBBD" w14:textId="77777777" w:rsidR="00BA6A21" w:rsidRDefault="00BA6A2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5C50F0" w14:textId="77777777" w:rsidR="00BA6A21" w:rsidRPr="001161EA" w:rsidRDefault="00BA6A2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99C168" w14:textId="77777777" w:rsidR="00BA6A21" w:rsidRDefault="00BA6A21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Pantelimon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9D91CA" w14:textId="77777777" w:rsidR="00BA6A21" w:rsidRDefault="00BA6A2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EED882" w14:textId="77777777" w:rsidR="00BA6A21" w:rsidRDefault="00BA6A2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F4E32B" w14:textId="77777777" w:rsidR="00BA6A21" w:rsidRDefault="00BA6A2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BBD0B3" w14:textId="77777777" w:rsidR="00BA6A21" w:rsidRPr="008D08DE" w:rsidRDefault="00BA6A2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4221F8" w14:textId="77777777" w:rsidR="00BA6A21" w:rsidRDefault="00BA6A21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531DF0BF" w14:textId="77777777" w:rsidR="00BA6A21" w:rsidRDefault="00BA6A21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EA9BE6E" w14:textId="77777777" w:rsidR="00BA6A21" w:rsidRDefault="00BA6A21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linia 5.</w:t>
            </w:r>
          </w:p>
        </w:tc>
      </w:tr>
      <w:tr w:rsidR="00BA6A21" w14:paraId="1C1DE75B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174C79" w14:textId="77777777" w:rsidR="00BA6A21" w:rsidRDefault="00BA6A21" w:rsidP="00BA6A21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DD831D" w14:textId="77777777" w:rsidR="00BA6A21" w:rsidRDefault="00BA6A2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FBE27A" w14:textId="77777777" w:rsidR="00BA6A21" w:rsidRPr="001161EA" w:rsidRDefault="00BA6A2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2C2E5F" w14:textId="77777777" w:rsidR="00BA6A21" w:rsidRDefault="00BA6A21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Pasărea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FBDA5C" w14:textId="77777777" w:rsidR="00BA6A21" w:rsidRDefault="00BA6A2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F4F230" w14:textId="77777777" w:rsidR="00BA6A21" w:rsidRDefault="00BA6A2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FBCB17" w14:textId="77777777" w:rsidR="00BA6A21" w:rsidRDefault="00BA6A2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AB1F46" w14:textId="77777777" w:rsidR="00BA6A21" w:rsidRPr="008D08DE" w:rsidRDefault="00BA6A2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DBAC2C" w14:textId="77777777" w:rsidR="00BA6A21" w:rsidRDefault="00BA6A21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70691BD4" w14:textId="77777777" w:rsidR="00BA6A21" w:rsidRDefault="00BA6A21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B5D79FF" w14:textId="77777777" w:rsidR="00BA6A21" w:rsidRDefault="00BA6A21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linia 4.</w:t>
            </w:r>
          </w:p>
        </w:tc>
      </w:tr>
      <w:tr w:rsidR="00BA6A21" w14:paraId="0768B1D0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415EFB" w14:textId="77777777" w:rsidR="00BA6A21" w:rsidRDefault="00BA6A21" w:rsidP="00BA6A21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E5A39D" w14:textId="77777777" w:rsidR="00BA6A21" w:rsidRDefault="00BA6A2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C2B578" w14:textId="77777777" w:rsidR="00BA6A21" w:rsidRPr="001161EA" w:rsidRDefault="00BA6A2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B8AAF7" w14:textId="77777777" w:rsidR="00BA6A21" w:rsidRDefault="00BA6A21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Brănești 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838E8F" w14:textId="77777777" w:rsidR="00BA6A21" w:rsidRDefault="00BA6A2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toată </w:t>
            </w:r>
          </w:p>
          <w:p w14:paraId="1900F312" w14:textId="77777777" w:rsidR="00BA6A21" w:rsidRDefault="00BA6A2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79BB66" w14:textId="77777777" w:rsidR="00BA6A21" w:rsidRDefault="00BA6A2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172B4B" w14:textId="77777777" w:rsidR="00BA6A21" w:rsidRDefault="00BA6A2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E4C405" w14:textId="77777777" w:rsidR="00BA6A21" w:rsidRPr="008D08DE" w:rsidRDefault="00BA6A2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40E39C" w14:textId="77777777" w:rsidR="00BA6A21" w:rsidRDefault="00BA6A21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BA6A21" w14:paraId="703E792E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7A3FBE" w14:textId="77777777" w:rsidR="00BA6A21" w:rsidRDefault="00BA6A21" w:rsidP="00BA6A21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EC4B4B" w14:textId="77777777" w:rsidR="00BA6A21" w:rsidRDefault="00BA6A2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107+900</w:t>
            </w:r>
          </w:p>
          <w:p w14:paraId="46114BF8" w14:textId="77777777" w:rsidR="00BA6A21" w:rsidRDefault="00BA6A2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108+000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9C4D20" w14:textId="77777777" w:rsidR="00BA6A21" w:rsidRPr="001161EA" w:rsidRDefault="00BA6A2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478AE9" w14:textId="77777777" w:rsidR="00BA6A21" w:rsidRDefault="00BA6A21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Ciulniţa – Dragoș Vodă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A8CEA7" w14:textId="77777777" w:rsidR="00BA6A21" w:rsidRDefault="00BA6A2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0CDDD9" w14:textId="77777777" w:rsidR="00BA6A21" w:rsidRDefault="00BA6A2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A78700" w14:textId="77777777" w:rsidR="00BA6A21" w:rsidRDefault="00BA6A21" w:rsidP="00B224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107+900</w:t>
            </w:r>
          </w:p>
          <w:p w14:paraId="72F2FB8A" w14:textId="77777777" w:rsidR="00BA6A21" w:rsidRDefault="00BA6A21" w:rsidP="00B224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108+000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A8D697" w14:textId="77777777" w:rsidR="00BA6A21" w:rsidRDefault="00BA6A2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3D49A0" w14:textId="77777777" w:rsidR="00BA6A21" w:rsidRDefault="00BA6A21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BA6A21" w14:paraId="60955D69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81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BBD5CB" w14:textId="77777777" w:rsidR="00BA6A21" w:rsidRDefault="00BA6A21" w:rsidP="00BA6A21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059ECA" w14:textId="77777777" w:rsidR="00BA6A21" w:rsidRDefault="00BA6A2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A9A79E" w14:textId="77777777" w:rsidR="00BA6A21" w:rsidRDefault="00BA6A2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90122B" w14:textId="77777777" w:rsidR="00BA6A21" w:rsidRDefault="00BA6A21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Ciulniţa -</w:t>
            </w:r>
          </w:p>
          <w:p w14:paraId="5B15D72F" w14:textId="77777777" w:rsidR="00BA6A21" w:rsidRDefault="00BA6A21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Perișoru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ECFE90" w14:textId="77777777" w:rsidR="00BA6A21" w:rsidRDefault="00BA6A2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EEC801" w14:textId="77777777" w:rsidR="00BA6A21" w:rsidRDefault="00BA6A2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7BCB91" w14:textId="77777777" w:rsidR="00BA6A21" w:rsidRDefault="00BA6A2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109+800</w:t>
            </w:r>
          </w:p>
          <w:p w14:paraId="583D6798" w14:textId="77777777" w:rsidR="00BA6A21" w:rsidRDefault="00BA6A2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111+730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BC1E0A" w14:textId="77777777" w:rsidR="00BA6A21" w:rsidRDefault="00BA6A2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140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D94E15" w14:textId="77777777" w:rsidR="00BA6A21" w:rsidRDefault="00BA6A21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BA6A21" w14:paraId="614A53FF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48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2D608E" w14:textId="77777777" w:rsidR="00BA6A21" w:rsidRDefault="00BA6A21" w:rsidP="00BA6A21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DE1881" w14:textId="77777777" w:rsidR="00BA6A21" w:rsidRDefault="00BA6A2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5EDC70" w14:textId="77777777" w:rsidR="00BA6A21" w:rsidRPr="001161EA" w:rsidRDefault="00BA6A2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3B8AC7" w14:textId="77777777" w:rsidR="00BA6A21" w:rsidRDefault="00BA6A21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Ciulniţa</w:t>
            </w:r>
          </w:p>
          <w:p w14:paraId="7C47E92E" w14:textId="77777777" w:rsidR="00BA6A21" w:rsidRPr="008B2519" w:rsidRDefault="00BA6A21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6, 7, 8 şi 9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C97156" w14:textId="77777777" w:rsidR="00BA6A21" w:rsidRDefault="00BA6A2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640DD22C" w14:textId="77777777" w:rsidR="00BA6A21" w:rsidRDefault="00BA6A2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44CB6A" w14:textId="77777777" w:rsidR="00BA6A21" w:rsidRPr="001161EA" w:rsidRDefault="00BA6A2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161EA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3C446D" w14:textId="77777777" w:rsidR="00BA6A21" w:rsidRDefault="00BA6A2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19D5CC" w14:textId="77777777" w:rsidR="00BA6A21" w:rsidRPr="008D08DE" w:rsidRDefault="00BA6A2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2BF45C" w14:textId="77777777" w:rsidR="00BA6A21" w:rsidRDefault="00BA6A21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 pe teren.</w:t>
            </w:r>
          </w:p>
        </w:tc>
      </w:tr>
      <w:tr w:rsidR="00BA6A21" w14:paraId="32239010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10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855119" w14:textId="77777777" w:rsidR="00BA6A21" w:rsidRDefault="00BA6A21" w:rsidP="00BA6A21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8528C3" w14:textId="77777777" w:rsidR="00BA6A21" w:rsidRDefault="00BA6A21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79A445" w14:textId="77777777" w:rsidR="00BA6A21" w:rsidRPr="001161EA" w:rsidRDefault="00BA6A21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9FC655" w14:textId="77777777" w:rsidR="00BA6A21" w:rsidRDefault="00BA6A21" w:rsidP="00897192">
            <w:pPr>
              <w:spacing w:line="276" w:lineRule="auto"/>
              <w:ind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 St. Feteşti</w:t>
            </w:r>
          </w:p>
          <w:p w14:paraId="08886780" w14:textId="77777777" w:rsidR="00BA6A21" w:rsidRDefault="00BA6A21" w:rsidP="00897192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F74AF3" w14:textId="77777777" w:rsidR="00BA6A21" w:rsidRDefault="00BA6A21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1 </w:t>
            </w:r>
          </w:p>
          <w:p w14:paraId="710347FB" w14:textId="77777777" w:rsidR="00BA6A21" w:rsidRDefault="00BA6A21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ED6431" w14:textId="77777777" w:rsidR="00BA6A21" w:rsidRPr="001161EA" w:rsidRDefault="00BA6A21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2976F5" w14:textId="77777777" w:rsidR="00BA6A21" w:rsidRDefault="00BA6A21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C54F9A" w14:textId="77777777" w:rsidR="00BA6A21" w:rsidRPr="008D08DE" w:rsidRDefault="00BA6A21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8B7C11" w14:textId="77777777" w:rsidR="00BA6A21" w:rsidRDefault="00BA6A21" w:rsidP="00897192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la linia UNIFERTRANS și la liniile 2, 3, 7 - 12. </w:t>
            </w:r>
          </w:p>
        </w:tc>
      </w:tr>
      <w:tr w:rsidR="00BA6A21" w14:paraId="7EC8FA26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108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5A8145" w14:textId="77777777" w:rsidR="00BA6A21" w:rsidRDefault="00BA6A21" w:rsidP="00BA6A21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1DE42C" w14:textId="77777777" w:rsidR="00BA6A21" w:rsidRDefault="00BA6A21" w:rsidP="003E7F1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C736FD" w14:textId="77777777" w:rsidR="00BA6A21" w:rsidRPr="001161EA" w:rsidRDefault="00BA6A21" w:rsidP="003E7F1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955AEE" w14:textId="77777777" w:rsidR="00BA6A21" w:rsidRDefault="00BA6A21" w:rsidP="003E7F1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Saligny Cap 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CE4031" w14:textId="77777777" w:rsidR="00BA6A21" w:rsidRDefault="00BA6A21" w:rsidP="003E7F1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816894" w14:textId="77777777" w:rsidR="00BA6A21" w:rsidRPr="001161EA" w:rsidRDefault="00BA6A21" w:rsidP="003E7F1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95A1E7" w14:textId="77777777" w:rsidR="00BA6A21" w:rsidRDefault="00BA6A21" w:rsidP="003E7F1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70CDDF" w14:textId="77777777" w:rsidR="00BA6A21" w:rsidRDefault="00BA6A21" w:rsidP="003E7F1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96AB45" w14:textId="77777777" w:rsidR="00BA6A21" w:rsidRDefault="00BA6A21" w:rsidP="003E7F1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 Fără inductori.</w:t>
            </w:r>
          </w:p>
          <w:p w14:paraId="083545F2" w14:textId="77777777" w:rsidR="00BA6A21" w:rsidRDefault="00BA6A21" w:rsidP="003E7F1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5 și 6 St. Saligny.</w:t>
            </w:r>
          </w:p>
        </w:tc>
      </w:tr>
      <w:tr w:rsidR="00BA6A21" w14:paraId="6EA14C99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4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318E91" w14:textId="77777777" w:rsidR="00BA6A21" w:rsidRDefault="00BA6A21" w:rsidP="00BA6A21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37602A" w14:textId="77777777" w:rsidR="00BA6A21" w:rsidRDefault="00BA6A2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70FF1B" w14:textId="77777777" w:rsidR="00BA6A21" w:rsidRPr="001161EA" w:rsidRDefault="00BA6A21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F76C1A" w14:textId="77777777" w:rsidR="00BA6A21" w:rsidRDefault="00BA6A21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Medgidia</w:t>
            </w:r>
          </w:p>
          <w:p w14:paraId="29FAEB40" w14:textId="77777777" w:rsidR="00BA6A21" w:rsidRDefault="00BA6A21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0, Grupa B 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1FCCDF" w14:textId="77777777" w:rsidR="00BA6A21" w:rsidRDefault="00BA6A2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de la </w:t>
            </w:r>
          </w:p>
          <w:p w14:paraId="51033996" w14:textId="77777777" w:rsidR="00BA6A21" w:rsidRDefault="00BA6A2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vârf sch. 94 până la vârf </w:t>
            </w:r>
          </w:p>
          <w:p w14:paraId="03C520A3" w14:textId="77777777" w:rsidR="00BA6A21" w:rsidRDefault="00BA6A2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32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81CB55" w14:textId="77777777" w:rsidR="00BA6A21" w:rsidRPr="001161EA" w:rsidRDefault="00BA6A2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62459B" w14:textId="77777777" w:rsidR="00BA6A21" w:rsidRDefault="00BA6A2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154153" w14:textId="77777777" w:rsidR="00BA6A21" w:rsidRPr="001161EA" w:rsidRDefault="00BA6A21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77C3D9" w14:textId="77777777" w:rsidR="00BA6A21" w:rsidRDefault="00BA6A21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BA6A21" w14:paraId="67A7E92E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63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047195" w14:textId="77777777" w:rsidR="00BA6A21" w:rsidRDefault="00BA6A21" w:rsidP="00BA6A21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863F76" w14:textId="77777777" w:rsidR="00BA6A21" w:rsidRDefault="00BA6A2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3D8602" w14:textId="77777777" w:rsidR="00BA6A21" w:rsidRPr="001161EA" w:rsidRDefault="00BA6A2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4AC32E" w14:textId="77777777" w:rsidR="00BA6A21" w:rsidRDefault="00BA6A21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Medgidia</w:t>
            </w:r>
          </w:p>
          <w:p w14:paraId="5D2EAE5A" w14:textId="77777777" w:rsidR="00BA6A21" w:rsidRDefault="00BA6A21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1, Grupa B 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E38916" w14:textId="77777777" w:rsidR="00BA6A21" w:rsidRDefault="00BA6A2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 la semnal</w:t>
            </w:r>
          </w:p>
          <w:p w14:paraId="4E0EFB64" w14:textId="77777777" w:rsidR="00BA6A21" w:rsidRDefault="00BA6A2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XPNB,</w:t>
            </w:r>
          </w:p>
          <w:p w14:paraId="2FCF0279" w14:textId="77777777" w:rsidR="00BA6A21" w:rsidRDefault="00BA6A2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până la vârf sch. 72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9E98F3" w14:textId="77777777" w:rsidR="00BA6A21" w:rsidRPr="001161EA" w:rsidRDefault="00BA6A2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5E7692" w14:textId="77777777" w:rsidR="00BA6A21" w:rsidRDefault="00BA6A2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F7A624" w14:textId="77777777" w:rsidR="00BA6A21" w:rsidRPr="008D08DE" w:rsidRDefault="00BA6A2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AD8A85" w14:textId="77777777" w:rsidR="00BA6A21" w:rsidRDefault="00BA6A21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A6A21" w14:paraId="2FDD2D04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63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A973E3" w14:textId="77777777" w:rsidR="00BA6A21" w:rsidRDefault="00BA6A21" w:rsidP="00BA6A21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CF8DB4" w14:textId="77777777" w:rsidR="00BA6A21" w:rsidRDefault="00BA6A2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7BFBBF" w14:textId="77777777" w:rsidR="00BA6A21" w:rsidRPr="001161EA" w:rsidRDefault="00BA6A2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75A18F" w14:textId="77777777" w:rsidR="00BA6A21" w:rsidRDefault="00BA6A21" w:rsidP="0072664C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Medgidia  </w:t>
            </w:r>
          </w:p>
          <w:p w14:paraId="45C3B641" w14:textId="77777777" w:rsidR="00BA6A21" w:rsidRDefault="00BA6A21" w:rsidP="0072664C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33A426" w14:textId="77777777" w:rsidR="00BA6A21" w:rsidRDefault="00BA6A2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37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2CF2B0" w14:textId="77777777" w:rsidR="00BA6A21" w:rsidRDefault="00BA6A2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671C36" w14:textId="77777777" w:rsidR="00BA6A21" w:rsidRDefault="00BA6A2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B2166A" w14:textId="77777777" w:rsidR="00BA6A21" w:rsidRPr="008D08DE" w:rsidRDefault="00BA6A2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12AF55" w14:textId="77777777" w:rsidR="00BA6A21" w:rsidRDefault="00BA6A21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 Afectează intrări - ieşiri la linia 7 Grupa A</w:t>
            </w:r>
          </w:p>
        </w:tc>
      </w:tr>
      <w:tr w:rsidR="00BA6A21" w14:paraId="3F77DB13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7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14C3D3" w14:textId="77777777" w:rsidR="00BA6A21" w:rsidRDefault="00BA6A21" w:rsidP="00BA6A21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A95988" w14:textId="77777777" w:rsidR="00BA6A21" w:rsidRDefault="00BA6A2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DC951E" w14:textId="77777777" w:rsidR="00BA6A21" w:rsidRPr="001161EA" w:rsidRDefault="00BA6A2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516A27" w14:textId="77777777" w:rsidR="00BA6A21" w:rsidRDefault="00BA6A21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Medgidia  </w:t>
            </w:r>
          </w:p>
          <w:p w14:paraId="1C62343C" w14:textId="77777777" w:rsidR="00BA6A21" w:rsidRDefault="00BA6A21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7AA202" w14:textId="77777777" w:rsidR="00BA6A21" w:rsidRDefault="00BA6A2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113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A61A1E" w14:textId="77777777" w:rsidR="00BA6A21" w:rsidRPr="001161EA" w:rsidRDefault="00BA6A2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161EA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44C040" w14:textId="77777777" w:rsidR="00BA6A21" w:rsidRDefault="00BA6A2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901871" w14:textId="77777777" w:rsidR="00BA6A21" w:rsidRPr="008D08DE" w:rsidRDefault="00BA6A2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065B93" w14:textId="77777777" w:rsidR="00BA6A21" w:rsidRDefault="00BA6A21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49F3FCE7" w14:textId="77777777" w:rsidR="00BA6A21" w:rsidRDefault="00BA6A21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03A1657" w14:textId="77777777" w:rsidR="00BA6A21" w:rsidRDefault="00BA6A21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17 şi 18.</w:t>
            </w:r>
          </w:p>
        </w:tc>
      </w:tr>
      <w:tr w:rsidR="00BA6A21" w14:paraId="36352BC9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104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1C4F13" w14:textId="77777777" w:rsidR="00BA6A21" w:rsidRDefault="00BA6A21" w:rsidP="00BA6A21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1290AC" w14:textId="77777777" w:rsidR="00BA6A21" w:rsidRDefault="00BA6A2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451197" w14:textId="77777777" w:rsidR="00BA6A21" w:rsidRPr="001161EA" w:rsidRDefault="00BA6A2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C0B87B" w14:textId="77777777" w:rsidR="00BA6A21" w:rsidRDefault="00BA6A21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Medgidia  </w:t>
            </w:r>
          </w:p>
          <w:p w14:paraId="4C720C5E" w14:textId="77777777" w:rsidR="00BA6A21" w:rsidRDefault="00BA6A21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</w:rPr>
              <w:t>Grupa A, liniile 10, 11, 14,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514924" w14:textId="77777777" w:rsidR="00BA6A21" w:rsidRDefault="00BA6A2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intrări - ieşiri Cap Y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6FBF80" w14:textId="77777777" w:rsidR="00BA6A21" w:rsidRPr="001161EA" w:rsidRDefault="00BA6A2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161EA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1247AD" w14:textId="77777777" w:rsidR="00BA6A21" w:rsidRDefault="00BA6A2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5477D6" w14:textId="77777777" w:rsidR="00BA6A21" w:rsidRPr="008D08DE" w:rsidRDefault="00BA6A2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862B3B" w14:textId="77777777" w:rsidR="00BA6A21" w:rsidRDefault="00BA6A21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A6A21" w14:paraId="6EAA02B2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69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DD7E16" w14:textId="77777777" w:rsidR="00BA6A21" w:rsidRDefault="00BA6A21" w:rsidP="00BA6A21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3ADC8C" w14:textId="77777777" w:rsidR="00BA6A21" w:rsidRDefault="00BA6A2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2BB66F" w14:textId="77777777" w:rsidR="00BA6A21" w:rsidRPr="001161EA" w:rsidRDefault="00BA6A2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02966A" w14:textId="77777777" w:rsidR="00BA6A21" w:rsidRDefault="00BA6A21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Medgidia  </w:t>
            </w:r>
          </w:p>
          <w:p w14:paraId="47515565" w14:textId="77777777" w:rsidR="00BA6A21" w:rsidRDefault="00BA6A21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A, linia 12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45EB52" w14:textId="77777777" w:rsidR="00BA6A21" w:rsidRDefault="00BA6A2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616449" w14:textId="77777777" w:rsidR="00BA6A21" w:rsidRPr="001161EA" w:rsidRDefault="00BA6A2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161EA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51008A" w14:textId="77777777" w:rsidR="00BA6A21" w:rsidRDefault="00BA6A2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8E7491" w14:textId="77777777" w:rsidR="00BA6A21" w:rsidRPr="008D08DE" w:rsidRDefault="00BA6A2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1AAE9F" w14:textId="77777777" w:rsidR="00BA6A21" w:rsidRDefault="00BA6A21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A6A21" w14:paraId="47D1E5C0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60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3646F3" w14:textId="77777777" w:rsidR="00BA6A21" w:rsidRDefault="00BA6A21" w:rsidP="00BA6A21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4C9B7D" w14:textId="77777777" w:rsidR="00BA6A21" w:rsidRDefault="00BA6A2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F5E1A0" w14:textId="77777777" w:rsidR="00BA6A21" w:rsidRPr="001161EA" w:rsidRDefault="00BA6A2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DDA173" w14:textId="77777777" w:rsidR="00BA6A21" w:rsidRDefault="00BA6A21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Medgidia  </w:t>
            </w:r>
          </w:p>
          <w:p w14:paraId="418788F3" w14:textId="77777777" w:rsidR="00BA6A21" w:rsidRDefault="00BA6A21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A, linia 16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9DB9C2" w14:textId="77777777" w:rsidR="00BA6A21" w:rsidRDefault="00BA6A2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EBF508" w14:textId="77777777" w:rsidR="00BA6A21" w:rsidRPr="001161EA" w:rsidRDefault="00BA6A2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161EA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241E88" w14:textId="77777777" w:rsidR="00BA6A21" w:rsidRDefault="00BA6A2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B40D17" w14:textId="77777777" w:rsidR="00BA6A21" w:rsidRPr="008D08DE" w:rsidRDefault="00BA6A2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670258" w14:textId="77777777" w:rsidR="00BA6A21" w:rsidRDefault="00BA6A21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A6A21" w14:paraId="4A17B1FE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6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67D349" w14:textId="77777777" w:rsidR="00BA6A21" w:rsidRDefault="00BA6A21" w:rsidP="00BA6A21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217DDF" w14:textId="77777777" w:rsidR="00BA6A21" w:rsidRDefault="00BA6A2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E6B280" w14:textId="77777777" w:rsidR="00BA6A21" w:rsidRPr="001161EA" w:rsidRDefault="00BA6A2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5A8DDA" w14:textId="77777777" w:rsidR="00BA6A21" w:rsidRDefault="00BA6A21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Medgidia  </w:t>
            </w:r>
          </w:p>
          <w:p w14:paraId="2900A443" w14:textId="77777777" w:rsidR="00BA6A21" w:rsidRDefault="00BA6A21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A, linia 17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AA5D6F" w14:textId="77777777" w:rsidR="00BA6A21" w:rsidRDefault="00BA6A2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CF1C8D" w14:textId="77777777" w:rsidR="00BA6A21" w:rsidRPr="001161EA" w:rsidRDefault="00BA6A2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161EA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873406" w14:textId="77777777" w:rsidR="00BA6A21" w:rsidRDefault="00BA6A2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E3AC1D" w14:textId="77777777" w:rsidR="00BA6A21" w:rsidRPr="008D08DE" w:rsidRDefault="00BA6A2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4E9786" w14:textId="77777777" w:rsidR="00BA6A21" w:rsidRDefault="00BA6A21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A6A21" w14:paraId="0C8CB8FE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111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142D9A" w14:textId="77777777" w:rsidR="00BA6A21" w:rsidRDefault="00BA6A21" w:rsidP="00BA6A21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2615A2" w14:textId="77777777" w:rsidR="00BA6A21" w:rsidRDefault="00BA6A2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18B388" w14:textId="77777777" w:rsidR="00BA6A21" w:rsidRPr="001161EA" w:rsidRDefault="00BA6A2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AC2D69" w14:textId="77777777" w:rsidR="00BA6A21" w:rsidRDefault="00BA6A21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Medgidia  </w:t>
            </w:r>
          </w:p>
          <w:p w14:paraId="5D572082" w14:textId="77777777" w:rsidR="00BA6A21" w:rsidRDefault="00BA6A21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A, linia 18</w:t>
            </w:r>
          </w:p>
          <w:p w14:paraId="728715BB" w14:textId="77777777" w:rsidR="00BA6A21" w:rsidRDefault="00BA6A21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59A676" w14:textId="77777777" w:rsidR="00BA6A21" w:rsidRDefault="00BA6A2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intrări-ieşiri Cap Y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53DCB3" w14:textId="77777777" w:rsidR="00BA6A21" w:rsidRPr="001161EA" w:rsidRDefault="00BA6A2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161EA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46A514" w14:textId="77777777" w:rsidR="00BA6A21" w:rsidRDefault="00BA6A2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37D93D" w14:textId="77777777" w:rsidR="00BA6A21" w:rsidRPr="008D08DE" w:rsidRDefault="00BA6A2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95E55C" w14:textId="77777777" w:rsidR="00BA6A21" w:rsidRDefault="00BA6A21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A6A21" w14:paraId="3A0B6CE0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A18F17" w14:textId="77777777" w:rsidR="00BA6A21" w:rsidRDefault="00BA6A21" w:rsidP="00BA6A21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FB1C48" w14:textId="77777777" w:rsidR="00BA6A21" w:rsidRDefault="00BA6A2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78AF1B" w14:textId="77777777" w:rsidR="00BA6A21" w:rsidRPr="001161EA" w:rsidRDefault="00BA6A2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E25416" w14:textId="77777777" w:rsidR="00BA6A21" w:rsidRDefault="00BA6A21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Medgidia  </w:t>
            </w:r>
          </w:p>
          <w:p w14:paraId="3EC08917" w14:textId="77777777" w:rsidR="00BA6A21" w:rsidRDefault="00BA6A21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580610" w14:textId="77777777" w:rsidR="00BA6A21" w:rsidRDefault="00BA6A2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178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EDA013" w14:textId="77777777" w:rsidR="00BA6A21" w:rsidRPr="001161EA" w:rsidRDefault="00BA6A2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161EA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22FA4F" w14:textId="77777777" w:rsidR="00BA6A21" w:rsidRDefault="00BA6A2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E9507D" w14:textId="77777777" w:rsidR="00BA6A21" w:rsidRPr="008D08DE" w:rsidRDefault="00BA6A2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C19032" w14:textId="77777777" w:rsidR="00BA6A21" w:rsidRDefault="00BA6A21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0EC59E44" w14:textId="77777777" w:rsidR="00BA6A21" w:rsidRDefault="00BA6A21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– ieşiri </w:t>
            </w:r>
          </w:p>
          <w:p w14:paraId="4E5550D9" w14:textId="77777777" w:rsidR="00BA6A21" w:rsidRDefault="00BA6A21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18 şi 19.</w:t>
            </w:r>
          </w:p>
        </w:tc>
      </w:tr>
      <w:tr w:rsidR="00BA6A21" w14:paraId="59C7AD0A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5C9142" w14:textId="77777777" w:rsidR="00BA6A21" w:rsidRDefault="00BA6A21" w:rsidP="00BA6A21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3D808B" w14:textId="77777777" w:rsidR="00BA6A21" w:rsidRDefault="00BA6A2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794017" w14:textId="77777777" w:rsidR="00BA6A21" w:rsidRDefault="00BA6A2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9CAC43" w14:textId="77777777" w:rsidR="00BA6A21" w:rsidRDefault="00BA6A21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Dorobanțu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89747D" w14:textId="77777777" w:rsidR="00BA6A21" w:rsidRDefault="00BA6A2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17 </w:t>
            </w:r>
          </w:p>
          <w:p w14:paraId="26469356" w14:textId="77777777" w:rsidR="00BA6A21" w:rsidRDefault="00BA6A2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8F1F5B" w14:textId="77777777" w:rsidR="00BA6A21" w:rsidRPr="001161EA" w:rsidRDefault="00BA6A2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B2F373" w14:textId="77777777" w:rsidR="00BA6A21" w:rsidRDefault="00BA6A2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325354" w14:textId="77777777" w:rsidR="00BA6A21" w:rsidRPr="008D08DE" w:rsidRDefault="00BA6A2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B37B1C" w14:textId="77777777" w:rsidR="00BA6A21" w:rsidRDefault="00BA6A21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3A86A07D" w14:textId="77777777" w:rsidR="00BA6A21" w:rsidRDefault="00BA6A21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liniile 1-4 Cap X</w:t>
            </w:r>
          </w:p>
        </w:tc>
      </w:tr>
      <w:tr w:rsidR="00BA6A21" w14:paraId="7390A2C0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46511E" w14:textId="77777777" w:rsidR="00BA6A21" w:rsidRDefault="00BA6A21" w:rsidP="00BA6A21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A2C8BD" w14:textId="77777777" w:rsidR="00BA6A21" w:rsidRDefault="00BA6A2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FBB029" w14:textId="77777777" w:rsidR="00BA6A21" w:rsidRPr="001161EA" w:rsidRDefault="00BA6A2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A1E2E6" w14:textId="77777777" w:rsidR="00BA6A21" w:rsidRDefault="00BA6A21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Basarabi - </w:t>
            </w:r>
          </w:p>
          <w:p w14:paraId="2E8A4867" w14:textId="77777777" w:rsidR="00BA6A21" w:rsidRDefault="00BA6A21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Valu lui Traian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086FC3" w14:textId="77777777" w:rsidR="00BA6A21" w:rsidRDefault="00BA6A2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B4453D" w14:textId="77777777" w:rsidR="00BA6A21" w:rsidRPr="001161EA" w:rsidRDefault="00BA6A2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D0EDE2" w14:textId="77777777" w:rsidR="00BA6A21" w:rsidRDefault="00BA6A2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210+950</w:t>
            </w:r>
          </w:p>
          <w:p w14:paraId="5042BDD6" w14:textId="77777777" w:rsidR="00BA6A21" w:rsidRDefault="00BA6A2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211+000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798BB4" w14:textId="77777777" w:rsidR="00BA6A21" w:rsidRPr="008D08DE" w:rsidRDefault="00BA6A2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F14929" w14:textId="77777777" w:rsidR="00BA6A21" w:rsidRDefault="00BA6A21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BA6A21" w14:paraId="4CDBBEB8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C09F82" w14:textId="77777777" w:rsidR="00BA6A21" w:rsidRDefault="00BA6A21" w:rsidP="00BA6A21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B3E62B" w14:textId="77777777" w:rsidR="00BA6A21" w:rsidRDefault="00BA6A2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91ABFB" w14:textId="77777777" w:rsidR="00BA6A21" w:rsidRPr="001161EA" w:rsidRDefault="00BA6A2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7F840A" w14:textId="77777777" w:rsidR="00BA6A21" w:rsidRDefault="00BA6A21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5FF954E3" w14:textId="77777777" w:rsidR="00BA6A21" w:rsidRDefault="00BA6A21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B, liniile 11B, 15B, 22B, 24B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3A7FD3" w14:textId="77777777" w:rsidR="00BA6A21" w:rsidRDefault="00BA6A2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0E46A90F" w14:textId="77777777" w:rsidR="00BA6A21" w:rsidRDefault="00BA6A2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D04B0A" w14:textId="77777777" w:rsidR="00BA6A21" w:rsidRDefault="00BA6A2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DB8704" w14:textId="77777777" w:rsidR="00BA6A21" w:rsidRDefault="00BA6A2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D769C3" w14:textId="77777777" w:rsidR="00BA6A21" w:rsidRPr="008D08DE" w:rsidRDefault="00BA6A2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01385A" w14:textId="77777777" w:rsidR="00BA6A21" w:rsidRDefault="00BA6A21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A6A21" w14:paraId="57996C3A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307382" w14:textId="77777777" w:rsidR="00BA6A21" w:rsidRDefault="00BA6A21" w:rsidP="00BA6A21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CC13D3" w14:textId="77777777" w:rsidR="00BA6A21" w:rsidRDefault="00BA6A2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215814" w14:textId="77777777" w:rsidR="00BA6A21" w:rsidRPr="001161EA" w:rsidRDefault="00BA6A2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3CA340" w14:textId="77777777" w:rsidR="00BA6A21" w:rsidRDefault="00BA6A21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594F99A0" w14:textId="77777777" w:rsidR="00BA6A21" w:rsidRDefault="00BA6A21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B, linia 14B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C584FC" w14:textId="77777777" w:rsidR="00BA6A21" w:rsidRDefault="00BA6A2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700 m din </w:t>
            </w:r>
          </w:p>
          <w:p w14:paraId="7D8BAD08" w14:textId="77777777" w:rsidR="00BA6A21" w:rsidRDefault="00BA6A2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7A04EA" w14:textId="77777777" w:rsidR="00BA6A21" w:rsidRDefault="00BA6A2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1B6C55" w14:textId="77777777" w:rsidR="00BA6A21" w:rsidRDefault="00BA6A2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17E54E" w14:textId="77777777" w:rsidR="00BA6A21" w:rsidRPr="008D08DE" w:rsidRDefault="00BA6A2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C48E71" w14:textId="77777777" w:rsidR="00BA6A21" w:rsidRDefault="00BA6A21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A6A21" w14:paraId="73FEF5EB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D9CB7B" w14:textId="77777777" w:rsidR="00BA6A21" w:rsidRDefault="00BA6A21" w:rsidP="00BA6A21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60026D" w14:textId="77777777" w:rsidR="00BA6A21" w:rsidRDefault="00BA6A2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49FA26" w14:textId="77777777" w:rsidR="00BA6A21" w:rsidRPr="001161EA" w:rsidRDefault="00BA6A2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0E4286" w14:textId="77777777" w:rsidR="00BA6A21" w:rsidRDefault="00BA6A21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521AC36E" w14:textId="77777777" w:rsidR="00BA6A21" w:rsidRDefault="00BA6A21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B,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C82801" w14:textId="77777777" w:rsidR="00BA6A21" w:rsidRDefault="00BA6A2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35B </w:t>
            </w:r>
          </w:p>
          <w:p w14:paraId="04B38E6D" w14:textId="77777777" w:rsidR="00BA6A21" w:rsidRDefault="00BA6A2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și </w:t>
            </w:r>
          </w:p>
          <w:p w14:paraId="776B99D3" w14:textId="77777777" w:rsidR="00BA6A21" w:rsidRDefault="00BA6A2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TDJ </w:t>
            </w:r>
          </w:p>
          <w:p w14:paraId="75F936A0" w14:textId="77777777" w:rsidR="00BA6A21" w:rsidRDefault="00BA6A2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41B/</w:t>
            </w:r>
          </w:p>
          <w:p w14:paraId="74B18571" w14:textId="77777777" w:rsidR="00BA6A21" w:rsidRDefault="00BA6A2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49B, 15B/17B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5940DA" w14:textId="77777777" w:rsidR="00BA6A21" w:rsidRDefault="00BA6A2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19CE53" w14:textId="77777777" w:rsidR="00BA6A21" w:rsidRDefault="00BA6A2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0D2BE9" w14:textId="77777777" w:rsidR="00BA6A21" w:rsidRPr="008D08DE" w:rsidRDefault="00BA6A2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5A3062" w14:textId="77777777" w:rsidR="00BA6A21" w:rsidRDefault="00BA6A21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A6A21" w14:paraId="5A69C591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2D1BCE" w14:textId="77777777" w:rsidR="00BA6A21" w:rsidRDefault="00BA6A21" w:rsidP="00BA6A21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9062D0" w14:textId="77777777" w:rsidR="00BA6A21" w:rsidRDefault="00BA6A2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2B8927" w14:textId="77777777" w:rsidR="00BA6A21" w:rsidRPr="001161EA" w:rsidRDefault="00BA6A2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394A80" w14:textId="77777777" w:rsidR="00BA6A21" w:rsidRDefault="00BA6A21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73EBE637" w14:textId="77777777" w:rsidR="00BA6A21" w:rsidRDefault="00BA6A21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Tranzit, linia 3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EBC464" w14:textId="77777777" w:rsidR="00BA6A21" w:rsidRDefault="00BA6A2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150 m din </w:t>
            </w:r>
          </w:p>
          <w:p w14:paraId="5EDA0645" w14:textId="77777777" w:rsidR="00BA6A21" w:rsidRDefault="00BA6A2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2F6C04" w14:textId="77777777" w:rsidR="00BA6A21" w:rsidRDefault="00BA6A2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4FC552" w14:textId="77777777" w:rsidR="00BA6A21" w:rsidRDefault="00BA6A2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51BBF9" w14:textId="77777777" w:rsidR="00BA6A21" w:rsidRPr="008D08DE" w:rsidRDefault="00BA6A2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A5097C" w14:textId="77777777" w:rsidR="00BA6A21" w:rsidRDefault="00BA6A21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A6A21" w14:paraId="12D7C8A6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CD3E9E" w14:textId="77777777" w:rsidR="00BA6A21" w:rsidRDefault="00BA6A21" w:rsidP="00BA6A21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E7FF4D" w14:textId="77777777" w:rsidR="00BA6A21" w:rsidRDefault="00BA6A2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3A06E4" w14:textId="77777777" w:rsidR="00BA6A21" w:rsidRPr="001161EA" w:rsidRDefault="00BA6A2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270B1B" w14:textId="77777777" w:rsidR="00BA6A21" w:rsidRDefault="00BA6A21" w:rsidP="00F565BC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56E1E013" w14:textId="77777777" w:rsidR="00BA6A21" w:rsidRDefault="00BA6A21" w:rsidP="00F565BC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Tranzit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5E2DDE" w14:textId="77777777" w:rsidR="00BA6A21" w:rsidRPr="00F565BC" w:rsidRDefault="00BA6A21" w:rsidP="00897192">
            <w:pPr>
              <w:spacing w:before="40" w:after="40" w:line="276" w:lineRule="auto"/>
              <w:ind w:left="57" w:right="57"/>
              <w:jc w:val="center"/>
            </w:pPr>
            <w:r w:rsidRPr="00F565BC">
              <w:t>peste</w:t>
            </w:r>
          </w:p>
          <w:p w14:paraId="621265E1" w14:textId="77777777" w:rsidR="00BA6A21" w:rsidRDefault="00BA6A2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F565BC">
              <w:t>sch. 56 pe ambele pozitii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DB4678" w14:textId="77777777" w:rsidR="00BA6A21" w:rsidRDefault="00BA6A2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2B72B6" w14:textId="77777777" w:rsidR="00BA6A21" w:rsidRDefault="00BA6A2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DC998A" w14:textId="77777777" w:rsidR="00BA6A21" w:rsidRPr="008D08DE" w:rsidRDefault="00BA6A2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FB32C6" w14:textId="77777777" w:rsidR="00BA6A21" w:rsidRDefault="00BA6A21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F565BC">
              <w:rPr>
                <w:b/>
                <w:bCs/>
                <w:i/>
                <w:iCs/>
                <w:sz w:val="20"/>
              </w:rPr>
              <w:t>Nesemnalizată pe teren. Afectează intrări-ieșiri la și de la FIR II 814 ; la L1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</w:rPr>
              <w:t>-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</w:rPr>
              <w:t>3 Grupa Tranzit; la L1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</w:rPr>
              <w:t>-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</w:rPr>
              <w:t>8 Grupa A și Linia Colectoare. Afectează intrări-ieșiri Linia Colectoare și de la Constanța Oraș, Constanța Mărfuri; L1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</w:rPr>
              <w:t>-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</w:rPr>
              <w:t>3 Grupa Tranzit; L1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</w:rPr>
              <w:t>-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</w:rPr>
              <w:t>L8 Grupa A și Linia Colectoare</w:t>
            </w:r>
          </w:p>
        </w:tc>
      </w:tr>
      <w:tr w:rsidR="00BA6A21" w14:paraId="73677ECE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393F60" w14:textId="77777777" w:rsidR="00BA6A21" w:rsidRDefault="00BA6A21" w:rsidP="00BA6A21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41331E" w14:textId="77777777" w:rsidR="00BA6A21" w:rsidRDefault="00BA6A2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52FFD0" w14:textId="77777777" w:rsidR="00BA6A21" w:rsidRPr="001161EA" w:rsidRDefault="00BA6A2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2C6FFB" w14:textId="77777777" w:rsidR="00BA6A21" w:rsidRDefault="00BA6A21" w:rsidP="00F565BC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78D0CA78" w14:textId="77777777" w:rsidR="00BA6A21" w:rsidRDefault="00BA6A21" w:rsidP="00F565BC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Tranzit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F45912" w14:textId="77777777" w:rsidR="00BA6A21" w:rsidRDefault="00BA6A21" w:rsidP="00F565B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450A14EE" w14:textId="77777777" w:rsidR="00BA6A21" w:rsidRDefault="00BA6A21" w:rsidP="00F565B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30 pe ambele pozitii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D1BF03" w14:textId="77777777" w:rsidR="00BA6A21" w:rsidRDefault="00BA6A2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9993AE" w14:textId="77777777" w:rsidR="00BA6A21" w:rsidRDefault="00BA6A2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C35FE5" w14:textId="77777777" w:rsidR="00BA6A21" w:rsidRPr="008D08DE" w:rsidRDefault="00BA6A2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4273F6" w14:textId="77777777" w:rsidR="00BA6A21" w:rsidRDefault="00BA6A21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F565BC">
              <w:rPr>
                <w:b/>
                <w:bCs/>
                <w:i/>
                <w:iCs/>
                <w:sz w:val="20"/>
              </w:rPr>
              <w:t>Nesemnalizată pe teren. Afectează intrări-ieșiri la și de la FIR II 814 ; la L1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</w:rPr>
              <w:t>-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</w:rPr>
              <w:t>7 Grupa Tranzit; la L1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</w:rPr>
              <w:t>-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</w:rPr>
              <w:t xml:space="preserve">8 Grupa A și Linia Colectoare. </w:t>
            </w:r>
          </w:p>
        </w:tc>
      </w:tr>
      <w:tr w:rsidR="00BA6A21" w14:paraId="24BB9155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45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789EE4" w14:textId="77777777" w:rsidR="00BA6A21" w:rsidRDefault="00BA6A21" w:rsidP="00BA6A21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748CFD" w14:textId="77777777" w:rsidR="00BA6A21" w:rsidRDefault="00BA6A2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517890" w14:textId="77777777" w:rsidR="00BA6A21" w:rsidRPr="001161EA" w:rsidRDefault="00BA6A2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8AFE0F" w14:textId="77777777" w:rsidR="00BA6A21" w:rsidRDefault="00BA6A21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2B417CD0" w14:textId="77777777" w:rsidR="00BA6A21" w:rsidRDefault="00BA6A21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5DF8AE" w14:textId="77777777" w:rsidR="00BA6A21" w:rsidRDefault="00BA6A2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5219D8C4" w14:textId="77777777" w:rsidR="00BA6A21" w:rsidRDefault="00BA6A2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sec-ţiunea 071 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9DC1D3" w14:textId="77777777" w:rsidR="00BA6A21" w:rsidRPr="001161EA" w:rsidRDefault="00BA6A21" w:rsidP="00897192">
            <w:pPr>
              <w:spacing w:before="120" w:after="40" w:line="276" w:lineRule="auto"/>
              <w:jc w:val="center"/>
              <w:rPr>
                <w:b/>
                <w:bCs/>
                <w:sz w:val="36"/>
                <w:szCs w:val="36"/>
              </w:rPr>
            </w:pPr>
            <w:r w:rsidRPr="001161EA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21A7B2" w14:textId="77777777" w:rsidR="00BA6A21" w:rsidRDefault="00BA6A2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2B5504" w14:textId="77777777" w:rsidR="00BA6A21" w:rsidRPr="008D08DE" w:rsidRDefault="00BA6A2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697650" w14:textId="77777777" w:rsidR="00BA6A21" w:rsidRDefault="00BA6A21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 pe teren.</w:t>
            </w:r>
          </w:p>
          <w:p w14:paraId="12EC9848" w14:textId="77777777" w:rsidR="00BA6A21" w:rsidRDefault="00BA6A21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– ieşiri </w:t>
            </w:r>
          </w:p>
          <w:p w14:paraId="199AC4FF" w14:textId="77777777" w:rsidR="00BA6A21" w:rsidRDefault="00BA6A21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7A, 9A</w:t>
            </w:r>
          </w:p>
          <w:p w14:paraId="61841F03" w14:textId="77777777" w:rsidR="00BA6A21" w:rsidRDefault="00BA6A21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 şi linia de legătură </w:t>
            </w:r>
          </w:p>
          <w:p w14:paraId="24A68EA8" w14:textId="77777777" w:rsidR="00BA6A21" w:rsidRDefault="00BA6A21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Grupa D -  Grupa A.</w:t>
            </w:r>
          </w:p>
        </w:tc>
      </w:tr>
      <w:tr w:rsidR="00BA6A21" w14:paraId="39CF8C6B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7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C33C99" w14:textId="77777777" w:rsidR="00BA6A21" w:rsidRDefault="00BA6A21" w:rsidP="00BA6A21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F8A7CD" w14:textId="77777777" w:rsidR="00BA6A21" w:rsidRDefault="00BA6A2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4A44BA" w14:textId="77777777" w:rsidR="00BA6A21" w:rsidRPr="001161EA" w:rsidRDefault="00BA6A2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3B8AEF" w14:textId="77777777" w:rsidR="00BA6A21" w:rsidRDefault="00BA6A21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Constanţa Oraş</w:t>
            </w:r>
          </w:p>
          <w:p w14:paraId="574DB3DC" w14:textId="77777777" w:rsidR="00BA6A21" w:rsidRDefault="00BA6A21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F9F23C" w14:textId="77777777" w:rsidR="00BA6A21" w:rsidRDefault="00BA6A2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diag.</w:t>
            </w:r>
          </w:p>
          <w:p w14:paraId="41CED68B" w14:textId="77777777" w:rsidR="00BA6A21" w:rsidRDefault="00BA6A2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19 - 21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0957CE" w14:textId="77777777" w:rsidR="00BA6A21" w:rsidRPr="001161EA" w:rsidRDefault="00BA6A2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161EA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7A5459" w14:textId="77777777" w:rsidR="00BA6A21" w:rsidRDefault="00BA6A2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02C45A" w14:textId="77777777" w:rsidR="00BA6A21" w:rsidRPr="008D08DE" w:rsidRDefault="00BA6A2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33B1CD" w14:textId="77777777" w:rsidR="00BA6A21" w:rsidRDefault="00BA6A21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Nesemnalizată pe teren. </w:t>
            </w:r>
          </w:p>
          <w:p w14:paraId="0738B7C1" w14:textId="77777777" w:rsidR="00BA6A21" w:rsidRDefault="00BA6A21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5EE1605" w14:textId="77777777" w:rsidR="00BA6A21" w:rsidRDefault="00BA6A21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din firul I în firul II.</w:t>
            </w:r>
          </w:p>
        </w:tc>
      </w:tr>
      <w:tr w:rsidR="00BA6A21" w14:paraId="35583567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68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4AAD1A" w14:textId="77777777" w:rsidR="00BA6A21" w:rsidRDefault="00BA6A21" w:rsidP="00BA6A21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DF9C2E" w14:textId="77777777" w:rsidR="00BA6A21" w:rsidRDefault="00BA6A2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777378" w14:textId="77777777" w:rsidR="00BA6A21" w:rsidRPr="001161EA" w:rsidRDefault="00BA6A2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958580" w14:textId="77777777" w:rsidR="00BA6A21" w:rsidRDefault="00BA6A21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Constanţa Oraş</w:t>
            </w:r>
          </w:p>
          <w:p w14:paraId="262F8792" w14:textId="77777777" w:rsidR="00BA6A21" w:rsidRDefault="00BA6A21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70C07D" w14:textId="77777777" w:rsidR="00BA6A21" w:rsidRDefault="00BA6A2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</w:t>
            </w:r>
          </w:p>
          <w:p w14:paraId="689523B8" w14:textId="77777777" w:rsidR="00BA6A21" w:rsidRDefault="00BA6A2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35 şi 43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883F68" w14:textId="77777777" w:rsidR="00BA6A21" w:rsidRPr="001161EA" w:rsidRDefault="00BA6A2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161EA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F55265" w14:textId="77777777" w:rsidR="00BA6A21" w:rsidRDefault="00BA6A2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66CFD2" w14:textId="77777777" w:rsidR="00BA6A21" w:rsidRPr="008D08DE" w:rsidRDefault="00BA6A2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3F910B" w14:textId="77777777" w:rsidR="00BA6A21" w:rsidRDefault="00BA6A21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Nesemnalizată   pe teren. Afectează intrări - ieşiri </w:t>
            </w:r>
          </w:p>
          <w:p w14:paraId="1BAC201A" w14:textId="77777777" w:rsidR="00BA6A21" w:rsidRDefault="00BA6A21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9  - 11.</w:t>
            </w:r>
          </w:p>
        </w:tc>
      </w:tr>
      <w:tr w:rsidR="00BA6A21" w14:paraId="13452F01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77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056D7D" w14:textId="77777777" w:rsidR="00BA6A21" w:rsidRDefault="00BA6A21" w:rsidP="00BA6A21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460950" w14:textId="77777777" w:rsidR="00BA6A21" w:rsidRDefault="00BA6A2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DFFEAE" w14:textId="77777777" w:rsidR="00BA6A21" w:rsidRPr="001161EA" w:rsidRDefault="00BA6A2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3A3107" w14:textId="77777777" w:rsidR="00BA6A21" w:rsidRDefault="00BA6A21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Constanţa Oraş</w:t>
            </w:r>
          </w:p>
          <w:p w14:paraId="5B77AEE3" w14:textId="77777777" w:rsidR="00BA6A21" w:rsidRDefault="00BA6A21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Tehnică</w:t>
            </w:r>
          </w:p>
          <w:p w14:paraId="197D1009" w14:textId="77777777" w:rsidR="00BA6A21" w:rsidRDefault="00BA6A21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OT (legătură)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DCED60" w14:textId="77777777" w:rsidR="00BA6A21" w:rsidRDefault="00BA6A2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224+103</w:t>
            </w:r>
          </w:p>
          <w:p w14:paraId="4F8B8059" w14:textId="77777777" w:rsidR="00BA6A21" w:rsidRDefault="00BA6A2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224+200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C7B591" w14:textId="77777777" w:rsidR="00BA6A21" w:rsidRDefault="00BA6A2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25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8D5058" w14:textId="77777777" w:rsidR="00BA6A21" w:rsidRDefault="00BA6A2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50238C" w14:textId="77777777" w:rsidR="00BA6A21" w:rsidRPr="008D08DE" w:rsidRDefault="00BA6A2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709B10" w14:textId="77777777" w:rsidR="00BA6A21" w:rsidRDefault="00BA6A21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78F9692F" w14:textId="77777777" w:rsidR="00BA6A21" w:rsidRDefault="00BA6A21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ieșiri pe firul III în direcția Palas sau Constanța Mărfuri.</w:t>
            </w:r>
          </w:p>
        </w:tc>
      </w:tr>
      <w:tr w:rsidR="00BA6A21" w14:paraId="1719AE3C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77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2907D0" w14:textId="77777777" w:rsidR="00BA6A21" w:rsidRDefault="00BA6A21" w:rsidP="00BA6A21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1D9739" w14:textId="77777777" w:rsidR="00BA6A21" w:rsidRDefault="00BA6A2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3F2553" w14:textId="77777777" w:rsidR="00BA6A21" w:rsidRPr="001161EA" w:rsidRDefault="00BA6A2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879CCC" w14:textId="77777777" w:rsidR="00BA6A21" w:rsidRDefault="00BA6A21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Constanţa Oraş</w:t>
            </w:r>
          </w:p>
          <w:p w14:paraId="19970811" w14:textId="77777777" w:rsidR="00BA6A21" w:rsidRDefault="00BA6A21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1D325E" w14:textId="77777777" w:rsidR="00BA6A21" w:rsidRDefault="00BA6A2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2210D9" w14:textId="77777777" w:rsidR="00BA6A21" w:rsidRDefault="00BA6A2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ED205C" w14:textId="77777777" w:rsidR="00BA6A21" w:rsidRDefault="00BA6A2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FF46DC" w14:textId="77777777" w:rsidR="00BA6A21" w:rsidRPr="008D08DE" w:rsidRDefault="00BA6A2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4E2CCF" w14:textId="77777777" w:rsidR="00BA6A21" w:rsidRDefault="00BA6A21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A6A21" w14:paraId="029D9E85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102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3DEDA4" w14:textId="77777777" w:rsidR="00BA6A21" w:rsidRDefault="00BA6A21" w:rsidP="00BA6A21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D28F1D" w14:textId="77777777" w:rsidR="00BA6A21" w:rsidRDefault="00BA6A2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C8F98A" w14:textId="77777777" w:rsidR="00BA6A21" w:rsidRPr="001161EA" w:rsidRDefault="00BA6A2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1A1134" w14:textId="77777777" w:rsidR="00BA6A21" w:rsidRDefault="00BA6A21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Constanţa Oraş</w:t>
            </w:r>
          </w:p>
          <w:p w14:paraId="0912CB37" w14:textId="77777777" w:rsidR="00BA6A21" w:rsidRDefault="00BA6A21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0AAFDC" w14:textId="77777777" w:rsidR="00BA6A21" w:rsidRDefault="00BA6A2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diag. 50/54-46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094B37" w14:textId="77777777" w:rsidR="00BA6A21" w:rsidRPr="001161EA" w:rsidRDefault="00BA6A2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</w:t>
            </w:r>
            <w:r w:rsidRPr="001161EA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972A9D" w14:textId="77777777" w:rsidR="00BA6A21" w:rsidRDefault="00BA6A2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4A9443" w14:textId="77777777" w:rsidR="00BA6A21" w:rsidRPr="008D08DE" w:rsidRDefault="00BA6A2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26CD46" w14:textId="77777777" w:rsidR="00BA6A21" w:rsidRDefault="00BA6A21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BA6A21" w14:paraId="33EAEE52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102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D70E9C" w14:textId="77777777" w:rsidR="00BA6A21" w:rsidRDefault="00BA6A21" w:rsidP="00BA6A21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5873A6" w14:textId="77777777" w:rsidR="00BA6A21" w:rsidRDefault="00BA6A2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5978C1" w14:textId="77777777" w:rsidR="00BA6A21" w:rsidRPr="001161EA" w:rsidRDefault="00BA6A2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7A4898" w14:textId="77777777" w:rsidR="00BA6A21" w:rsidRDefault="00BA6A21" w:rsidP="004432D4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Constanţa Oraş</w:t>
            </w:r>
          </w:p>
          <w:p w14:paraId="4D3FF02B" w14:textId="77777777" w:rsidR="00BA6A21" w:rsidRDefault="00BA6A21" w:rsidP="004432D4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ED92B1" w14:textId="77777777" w:rsidR="00BA6A21" w:rsidRDefault="00BA6A2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60 pe directă + abatere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214773" w14:textId="77777777" w:rsidR="00BA6A21" w:rsidRDefault="00BA6A2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BED4A1" w14:textId="77777777" w:rsidR="00BA6A21" w:rsidRDefault="00BA6A2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EFF3C2" w14:textId="77777777" w:rsidR="00BA6A21" w:rsidRPr="008D08DE" w:rsidRDefault="00BA6A2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67606C" w14:textId="77777777" w:rsidR="00BA6A21" w:rsidRDefault="00BA6A21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</w:tbl>
    <w:p w14:paraId="56C58685" w14:textId="77777777" w:rsidR="00BA6A21" w:rsidRDefault="00BA6A21">
      <w:pPr>
        <w:spacing w:before="40" w:after="40" w:line="192" w:lineRule="auto"/>
        <w:ind w:right="57"/>
        <w:rPr>
          <w:sz w:val="20"/>
        </w:rPr>
      </w:pPr>
    </w:p>
    <w:p w14:paraId="7C7CE38B" w14:textId="77777777" w:rsidR="00BA6A21" w:rsidRDefault="00BA6A21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</w:p>
    <w:p w14:paraId="4130B2B8" w14:textId="77777777" w:rsidR="00486EBF" w:rsidRDefault="00486EBF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</w:p>
    <w:p w14:paraId="67874022" w14:textId="77777777" w:rsidR="00486EBF" w:rsidRDefault="00486EBF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</w:p>
    <w:p w14:paraId="03B8F122" w14:textId="77777777" w:rsidR="00486EBF" w:rsidRDefault="00486EBF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</w:p>
    <w:p w14:paraId="59383693" w14:textId="77777777" w:rsidR="00486EBF" w:rsidRDefault="00486EBF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</w:p>
    <w:p w14:paraId="7E447B5E" w14:textId="77777777" w:rsidR="00486EBF" w:rsidRDefault="00486EBF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</w:p>
    <w:p w14:paraId="721EF020" w14:textId="77777777" w:rsidR="00486EBF" w:rsidRDefault="00486EBF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</w:p>
    <w:p w14:paraId="13C4826C" w14:textId="77777777" w:rsidR="00486EBF" w:rsidRDefault="00486EBF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</w:p>
    <w:p w14:paraId="55FD5DB6" w14:textId="77777777" w:rsidR="00486EBF" w:rsidRDefault="00486EBF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</w:p>
    <w:p w14:paraId="619F948E" w14:textId="77777777" w:rsidR="00486EBF" w:rsidRPr="00C21F42" w:rsidRDefault="00486EBF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</w:p>
    <w:p w14:paraId="5E3250B8" w14:textId="77777777" w:rsidR="00BA6A21" w:rsidRPr="00C21F42" w:rsidRDefault="00BA6A21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  <w:r w:rsidRPr="00C21F42">
        <w:rPr>
          <w:rFonts w:ascii="Times New Roman" w:hAnsi="Times New Roman"/>
          <w:b/>
          <w:spacing w:val="40"/>
          <w:sz w:val="20"/>
        </w:rPr>
        <w:t>CONDIŢII  SPECIALE  DE  CIRCULAŢIE</w:t>
      </w:r>
    </w:p>
    <w:p w14:paraId="4B4F7B2F" w14:textId="77777777" w:rsidR="00BA6A21" w:rsidRPr="00C21F42" w:rsidRDefault="00BA6A21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  <w:r w:rsidRPr="00C21F42">
        <w:rPr>
          <w:rFonts w:ascii="Times New Roman" w:hAnsi="Times New Roman"/>
          <w:b/>
          <w:spacing w:val="40"/>
          <w:sz w:val="20"/>
        </w:rPr>
        <w:t xml:space="preserve"> CÂND UN FIR  AL  LINIEI  DUBLE</w:t>
      </w:r>
    </w:p>
    <w:p w14:paraId="433599D5" w14:textId="77777777" w:rsidR="00BA6A21" w:rsidRPr="00C21F42" w:rsidRDefault="00BA6A21" w:rsidP="009257A1">
      <w:pPr>
        <w:pStyle w:val="BARSTYLE"/>
        <w:spacing w:line="480" w:lineRule="auto"/>
        <w:jc w:val="center"/>
        <w:rPr>
          <w:rFonts w:ascii="Times New Roman" w:hAnsi="Times New Roman"/>
          <w:b/>
          <w:sz w:val="20"/>
        </w:rPr>
      </w:pPr>
      <w:r w:rsidRPr="00C21F42">
        <w:rPr>
          <w:rFonts w:ascii="Times New Roman" w:hAnsi="Times New Roman"/>
          <w:b/>
          <w:spacing w:val="40"/>
          <w:sz w:val="20"/>
        </w:rPr>
        <w:t xml:space="preserve"> ESTE ÎNCHIS PENTRU EXECUTAREA LUCRĂRILOR</w:t>
      </w:r>
    </w:p>
    <w:p w14:paraId="7A5B5F76" w14:textId="77777777" w:rsidR="00BA6A21" w:rsidRDefault="00BA6A21" w:rsidP="009257A1">
      <w:pPr>
        <w:tabs>
          <w:tab w:val="left" w:pos="851"/>
        </w:tabs>
        <w:spacing w:line="480" w:lineRule="auto"/>
        <w:jc w:val="both"/>
        <w:rPr>
          <w:b/>
        </w:rPr>
      </w:pPr>
    </w:p>
    <w:p w14:paraId="1E6A1EF7" w14:textId="77777777" w:rsidR="00BA6A21" w:rsidRPr="00C21F42" w:rsidRDefault="00BA6A21" w:rsidP="009257A1">
      <w:pPr>
        <w:tabs>
          <w:tab w:val="left" w:pos="851"/>
        </w:tabs>
        <w:spacing w:line="480" w:lineRule="auto"/>
        <w:jc w:val="both"/>
        <w:rPr>
          <w:b/>
        </w:rPr>
      </w:pPr>
      <w:r w:rsidRPr="00C21F42">
        <w:rPr>
          <w:b/>
        </w:rPr>
        <w:tab/>
        <w:t>Dacă una dintre liniile căii duble este închisă pentru circulaţie, indiferent de sensul de mers, trenurile vor păstra semnalizare pentru circulaţia pe linie simplă, conform  Regulamentului de Semnalizare nr. 004 / 2006, art. 170.</w:t>
      </w:r>
    </w:p>
    <w:p w14:paraId="6832AF30" w14:textId="77777777" w:rsidR="00BA6A21" w:rsidRPr="00C21F42" w:rsidRDefault="00BA6A21" w:rsidP="00EB2AB1">
      <w:pPr>
        <w:tabs>
          <w:tab w:val="left" w:pos="851"/>
        </w:tabs>
        <w:spacing w:line="480" w:lineRule="auto"/>
        <w:jc w:val="both"/>
        <w:rPr>
          <w:b/>
        </w:rPr>
      </w:pPr>
      <w:r w:rsidRPr="00C21F42">
        <w:rPr>
          <w:b/>
        </w:rPr>
        <w:tab/>
        <w:t xml:space="preserve">În cazul primirii trenului cu semnalul de intrare sau de ieşire, în baza indicaţiei de chemare sau a ordinului de circulaţie, mecanicul va conduce trenul cu viteza de cel mult 20 km/h, cu deosebită atenţie, conform Regulamentului de Semnalizare nr. 004 / 2006, art. 73, pct. (3) şi art. 78 respectiv 79 din acelaşi Regulament. </w:t>
      </w:r>
    </w:p>
    <w:p w14:paraId="7B77ACE2" w14:textId="77777777" w:rsidR="00BA6A21" w:rsidRPr="00C21F42" w:rsidRDefault="00BA6A21" w:rsidP="00EB2AB1">
      <w:pPr>
        <w:spacing w:line="480" w:lineRule="auto"/>
        <w:ind w:firstLine="851"/>
        <w:jc w:val="both"/>
        <w:rPr>
          <w:b/>
        </w:rPr>
      </w:pPr>
      <w:r w:rsidRPr="00C21F42">
        <w:rPr>
          <w:b/>
        </w:rPr>
        <w:t>* Condiții de circulație pentru strict două locomotive cuplate pentru podurile cu capacitate portantă depășită.</w:t>
      </w:r>
    </w:p>
    <w:p w14:paraId="3930623F" w14:textId="77777777" w:rsidR="00BA6A21" w:rsidRPr="00C21F42" w:rsidRDefault="00BA6A21" w:rsidP="009257A1">
      <w:pPr>
        <w:pStyle w:val="BARSTYLE"/>
        <w:tabs>
          <w:tab w:val="left" w:pos="851"/>
        </w:tabs>
        <w:spacing w:line="480" w:lineRule="auto"/>
        <w:jc w:val="both"/>
        <w:rPr>
          <w:rFonts w:ascii="Times New Roman" w:hAnsi="Times New Roman"/>
          <w:b/>
          <w:sz w:val="20"/>
        </w:rPr>
      </w:pPr>
    </w:p>
    <w:p w14:paraId="6D2D3D3D" w14:textId="77777777" w:rsidR="001513BB" w:rsidRPr="00915453" w:rsidRDefault="001513BB" w:rsidP="00915453"/>
    <w:sectPr w:rsidR="001513BB" w:rsidRPr="00915453" w:rsidSect="003135C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6" w:h="16838" w:code="9"/>
      <w:pgMar w:top="851" w:right="851" w:bottom="851" w:left="851" w:header="87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961FAE" w14:textId="77777777" w:rsidR="000268A8" w:rsidRDefault="000268A8">
      <w:r>
        <w:separator/>
      </w:r>
    </w:p>
  </w:endnote>
  <w:endnote w:type="continuationSeparator" w:id="0">
    <w:p w14:paraId="0BD46C61" w14:textId="77777777" w:rsidR="000268A8" w:rsidRDefault="000268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-Roman-R">
    <w:altName w:val="Arial"/>
    <w:charset w:val="00"/>
    <w:family w:val="swiss"/>
    <w:pitch w:val="variable"/>
    <w:sig w:usb0="00000003" w:usb1="00000000" w:usb2="00000000" w:usb3="00000000" w:csb0="00000001" w:csb1="00000000"/>
  </w:font>
  <w:font w:name="Helvetica-R">
    <w:altName w:val="Arial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06EF8D" w14:textId="77777777" w:rsidR="000774AC" w:rsidRDefault="000774A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7DA7D1" w14:textId="77777777" w:rsidR="000774AC" w:rsidRDefault="000774A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A4C031" w14:textId="77777777" w:rsidR="000774AC" w:rsidRDefault="000774A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26030D" w14:textId="77777777" w:rsidR="000268A8" w:rsidRDefault="000268A8">
      <w:r>
        <w:separator/>
      </w:r>
    </w:p>
  </w:footnote>
  <w:footnote w:type="continuationSeparator" w:id="0">
    <w:p w14:paraId="27BFA721" w14:textId="77777777" w:rsidR="000268A8" w:rsidRDefault="000268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3BC33D" w14:textId="77777777" w:rsidR="00615117" w:rsidRDefault="008D3BBA">
    <w:pPr>
      <w:pStyle w:val="Head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 w:rsidR="00615117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854423">
      <w:rPr>
        <w:rStyle w:val="PageNumber"/>
      </w:rPr>
      <w:t>2</w:t>
    </w:r>
    <w:r>
      <w:rPr>
        <w:rStyle w:val="PageNumber"/>
      </w:rPr>
      <w:fldChar w:fldCharType="end"/>
    </w:r>
  </w:p>
  <w:p w14:paraId="11BDE99C" w14:textId="1B34FB88" w:rsidR="00615117" w:rsidRDefault="005D1033" w:rsidP="003135CD">
    <w:pPr>
      <w:framePr w:w="7337" w:h="340" w:hRule="exact" w:wrap="around" w:vAnchor="page" w:hAnchor="page" w:x="1254" w:y="891"/>
      <w:rPr>
        <w:b/>
        <w:bCs/>
        <w:i/>
        <w:iCs/>
        <w:sz w:val="22"/>
      </w:rPr>
    </w:pPr>
    <w:r>
      <w:rPr>
        <w:b/>
        <w:bCs/>
        <w:i/>
        <w:iCs/>
        <w:sz w:val="22"/>
      </w:rPr>
      <w:t xml:space="preserve">                                                                 </w:t>
    </w:r>
    <w:r w:rsidR="004B5BC0">
      <w:rPr>
        <w:b/>
        <w:bCs/>
        <w:i/>
        <w:iCs/>
        <w:sz w:val="22"/>
      </w:rPr>
      <w:t>decada 1-10 septembrie 2026</w:t>
    </w:r>
  </w:p>
  <w:p w14:paraId="3DB7AF1C" w14:textId="77777777" w:rsidR="00615117" w:rsidRDefault="00615117">
    <w:pPr>
      <w:pStyle w:val="Header"/>
      <w:ind w:firstLine="357"/>
      <w:jc w:val="right"/>
      <w:rPr>
        <w:rStyle w:val="PageNumber"/>
        <w:b/>
        <w:bCs/>
      </w:rPr>
    </w:pPr>
    <w:r>
      <w:rPr>
        <w:rStyle w:val="PageNumber"/>
        <w:b/>
        <w:bCs/>
      </w:rPr>
      <w:t xml:space="preserve">B.A.R. </w:t>
    </w:r>
    <w:r w:rsidR="0065247B">
      <w:rPr>
        <w:rStyle w:val="PageNumber"/>
        <w:b/>
        <w:bCs/>
      </w:rPr>
      <w:t>CRAIOVA</w:t>
    </w:r>
  </w:p>
  <w:tbl>
    <w:tblPr>
      <w:tblW w:w="10206" w:type="dxa"/>
      <w:tblBorders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  <w:insideH w:val="double" w:sz="6" w:space="0" w:color="auto"/>
        <w:insideV w:val="double" w:sz="6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83"/>
      <w:gridCol w:w="799"/>
      <w:gridCol w:w="799"/>
      <w:gridCol w:w="2224"/>
      <w:gridCol w:w="827"/>
      <w:gridCol w:w="827"/>
      <w:gridCol w:w="799"/>
      <w:gridCol w:w="799"/>
      <w:gridCol w:w="2449"/>
    </w:tblGrid>
    <w:tr w:rsidR="00615117" w14:paraId="0C321935" w14:textId="77777777">
      <w:trPr>
        <w:cantSplit/>
      </w:trPr>
      <w:tc>
        <w:tcPr>
          <w:tcW w:w="680" w:type="dxa"/>
          <w:vMerge w:val="restart"/>
          <w:tcMar>
            <w:left w:w="0" w:type="dxa"/>
            <w:right w:w="0" w:type="dxa"/>
          </w:tcMar>
          <w:textDirection w:val="btLr"/>
          <w:vAlign w:val="center"/>
        </w:tcPr>
        <w:p w14:paraId="4AC589CE" w14:textId="77777777" w:rsidR="00615117" w:rsidRDefault="00615117">
          <w:pPr>
            <w:spacing w:line="192" w:lineRule="auto"/>
            <w:ind w:left="113" w:right="113"/>
            <w:jc w:val="center"/>
            <w:rPr>
              <w:b/>
              <w:bCs/>
              <w:sz w:val="20"/>
            </w:rPr>
          </w:pPr>
          <w:r>
            <w:rPr>
              <w:b/>
              <w:bCs/>
              <w:sz w:val="20"/>
            </w:rPr>
            <w:t>Numărul curent</w:t>
          </w:r>
        </w:p>
      </w:tc>
      <w:tc>
        <w:tcPr>
          <w:tcW w:w="794" w:type="dxa"/>
          <w:gridSpan w:val="2"/>
          <w:tcMar>
            <w:left w:w="0" w:type="dxa"/>
            <w:right w:w="0" w:type="dxa"/>
          </w:tcMar>
        </w:tcPr>
        <w:p w14:paraId="17448C5D" w14:textId="77777777" w:rsidR="00615117" w:rsidRDefault="00615117">
          <w:pPr>
            <w:spacing w:before="120" w:after="40" w:line="192" w:lineRule="auto"/>
            <w:jc w:val="center"/>
            <w:rPr>
              <w:b/>
              <w:bCs/>
              <w:spacing w:val="40"/>
              <w:sz w:val="22"/>
            </w:rPr>
          </w:pPr>
          <w:r>
            <w:rPr>
              <w:b/>
              <w:bCs/>
              <w:spacing w:val="40"/>
              <w:sz w:val="22"/>
            </w:rPr>
            <w:t>FIRUL I</w:t>
          </w:r>
        </w:p>
        <w:p w14:paraId="3BC98E2C" w14:textId="77777777" w:rsidR="00615117" w:rsidRDefault="00615117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sau</w:t>
          </w:r>
        </w:p>
        <w:p w14:paraId="3E600547" w14:textId="77777777" w:rsidR="00615117" w:rsidRDefault="00615117">
          <w:pPr>
            <w:spacing w:after="40"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LINIA SIMPLĂ</w:t>
          </w:r>
        </w:p>
        <w:p w14:paraId="04B73FBA" w14:textId="77777777" w:rsidR="00615117" w:rsidRDefault="00615117">
          <w:pPr>
            <w:spacing w:line="192" w:lineRule="auto"/>
            <w:jc w:val="center"/>
            <w:rPr>
              <w:b/>
              <w:bCs/>
              <w:sz w:val="17"/>
            </w:rPr>
          </w:pPr>
          <w:r>
            <w:rPr>
              <w:b/>
              <w:bCs/>
              <w:sz w:val="17"/>
            </w:rPr>
            <w:t>Linia curentă şi</w:t>
          </w:r>
        </w:p>
        <w:p w14:paraId="05146843" w14:textId="77777777" w:rsidR="00773047" w:rsidRDefault="00615117">
          <w:pPr>
            <w:spacing w:line="192" w:lineRule="auto"/>
            <w:jc w:val="center"/>
            <w:rPr>
              <w:b/>
              <w:bCs/>
              <w:sz w:val="17"/>
            </w:rPr>
          </w:pPr>
          <w:r>
            <w:rPr>
              <w:b/>
              <w:bCs/>
              <w:sz w:val="17"/>
            </w:rPr>
            <w:t xml:space="preserve"> linia directă din staţii, aferente </w:t>
          </w:r>
        </w:p>
        <w:p w14:paraId="7AF093D3" w14:textId="77777777" w:rsidR="00615117" w:rsidRDefault="00615117">
          <w:pPr>
            <w:spacing w:line="192" w:lineRule="auto"/>
            <w:jc w:val="center"/>
            <w:rPr>
              <w:b/>
              <w:bCs/>
              <w:sz w:val="17"/>
            </w:rPr>
          </w:pPr>
          <w:r>
            <w:rPr>
              <w:b/>
              <w:bCs/>
              <w:sz w:val="17"/>
            </w:rPr>
            <w:t>firului I, respectiv liniei simple</w:t>
          </w:r>
        </w:p>
      </w:tc>
      <w:tc>
        <w:tcPr>
          <w:tcW w:w="2211" w:type="dxa"/>
          <w:vMerge w:val="restart"/>
          <w:tcMar>
            <w:left w:w="0" w:type="dxa"/>
            <w:right w:w="0" w:type="dxa"/>
          </w:tcMar>
          <w:vAlign w:val="center"/>
        </w:tcPr>
        <w:p w14:paraId="7A63FC69" w14:textId="77777777" w:rsidR="00615117" w:rsidRDefault="00615117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STAŢIA</w:t>
          </w:r>
        </w:p>
        <w:p w14:paraId="68D74499" w14:textId="77777777" w:rsidR="00615117" w:rsidRDefault="00615117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sau</w:t>
          </w:r>
        </w:p>
        <w:p w14:paraId="256F968C" w14:textId="77777777" w:rsidR="00615117" w:rsidRDefault="00615117">
          <w:pPr>
            <w:spacing w:line="192" w:lineRule="auto"/>
            <w:jc w:val="center"/>
            <w:rPr>
              <w:b/>
              <w:bCs/>
            </w:rPr>
          </w:pPr>
          <w:r>
            <w:rPr>
              <w:b/>
              <w:bCs/>
              <w:sz w:val="22"/>
            </w:rPr>
            <w:t>DISTANŢA</w:t>
          </w:r>
        </w:p>
      </w:tc>
      <w:tc>
        <w:tcPr>
          <w:tcW w:w="822" w:type="dxa"/>
          <w:gridSpan w:val="2"/>
          <w:tcMar>
            <w:left w:w="0" w:type="dxa"/>
            <w:right w:w="0" w:type="dxa"/>
          </w:tcMar>
          <w:vAlign w:val="center"/>
        </w:tcPr>
        <w:p w14:paraId="44EF4117" w14:textId="77777777" w:rsidR="000774AC" w:rsidRDefault="000774AC" w:rsidP="000774AC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APARATE DE CALE ÎN ABATERE</w:t>
          </w:r>
        </w:p>
        <w:p w14:paraId="29A0ED18" w14:textId="77777777" w:rsidR="000774AC" w:rsidRDefault="000774AC" w:rsidP="000774AC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şi</w:t>
          </w:r>
        </w:p>
        <w:p w14:paraId="1DB46E1D" w14:textId="77777777" w:rsidR="000774AC" w:rsidRDefault="000774AC" w:rsidP="000774AC">
          <w:pPr>
            <w:spacing w:before="80"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 xml:space="preserve">LINII </w:t>
          </w:r>
        </w:p>
        <w:p w14:paraId="2DF11173" w14:textId="77777777" w:rsidR="000774AC" w:rsidRDefault="000774AC" w:rsidP="000774AC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ABĂTUTE</w:t>
          </w:r>
        </w:p>
        <w:p w14:paraId="14372420" w14:textId="77777777" w:rsidR="000774AC" w:rsidRDefault="000774AC" w:rsidP="000774AC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 xml:space="preserve">DIN </w:t>
          </w:r>
        </w:p>
        <w:p w14:paraId="22718DB5" w14:textId="77777777" w:rsidR="00615117" w:rsidRDefault="000774AC" w:rsidP="000774AC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STAŢII</w:t>
          </w:r>
        </w:p>
      </w:tc>
      <w:tc>
        <w:tcPr>
          <w:tcW w:w="794" w:type="dxa"/>
          <w:gridSpan w:val="2"/>
          <w:tcMar>
            <w:left w:w="0" w:type="dxa"/>
            <w:right w:w="0" w:type="dxa"/>
          </w:tcMar>
        </w:tcPr>
        <w:p w14:paraId="7956276D" w14:textId="77777777" w:rsidR="00615117" w:rsidRDefault="00615117">
          <w:pPr>
            <w:spacing w:before="120" w:line="192" w:lineRule="auto"/>
            <w:jc w:val="center"/>
            <w:rPr>
              <w:b/>
              <w:bCs/>
              <w:spacing w:val="40"/>
              <w:sz w:val="22"/>
            </w:rPr>
          </w:pPr>
          <w:r>
            <w:rPr>
              <w:b/>
              <w:bCs/>
              <w:spacing w:val="40"/>
              <w:sz w:val="22"/>
            </w:rPr>
            <w:t>FIRUL II</w:t>
          </w:r>
        </w:p>
        <w:p w14:paraId="79337628" w14:textId="77777777" w:rsidR="00615117" w:rsidRDefault="00615117">
          <w:pPr>
            <w:spacing w:line="192" w:lineRule="auto"/>
            <w:jc w:val="center"/>
            <w:rPr>
              <w:b/>
              <w:bCs/>
            </w:rPr>
          </w:pPr>
        </w:p>
        <w:p w14:paraId="4648DC95" w14:textId="77777777" w:rsidR="00615117" w:rsidRDefault="00615117">
          <w:pPr>
            <w:spacing w:line="192" w:lineRule="auto"/>
            <w:jc w:val="center"/>
            <w:rPr>
              <w:b/>
              <w:bCs/>
            </w:rPr>
          </w:pPr>
        </w:p>
        <w:p w14:paraId="74432A4D" w14:textId="77777777" w:rsidR="00615117" w:rsidRDefault="00615117">
          <w:pPr>
            <w:spacing w:line="192" w:lineRule="auto"/>
            <w:jc w:val="center"/>
            <w:rPr>
              <w:b/>
              <w:bCs/>
              <w:sz w:val="22"/>
            </w:rPr>
          </w:pPr>
        </w:p>
        <w:p w14:paraId="4FBAB492" w14:textId="77777777" w:rsidR="00615117" w:rsidRDefault="00615117">
          <w:pPr>
            <w:spacing w:line="192" w:lineRule="auto"/>
            <w:jc w:val="center"/>
            <w:rPr>
              <w:b/>
              <w:bCs/>
              <w:sz w:val="17"/>
            </w:rPr>
          </w:pPr>
          <w:r>
            <w:rPr>
              <w:b/>
              <w:bCs/>
              <w:sz w:val="17"/>
            </w:rPr>
            <w:t>Linia curentă şi</w:t>
          </w:r>
        </w:p>
        <w:p w14:paraId="48AE34C2" w14:textId="77777777" w:rsidR="00773047" w:rsidRDefault="00615117">
          <w:pPr>
            <w:spacing w:line="192" w:lineRule="auto"/>
            <w:jc w:val="center"/>
            <w:rPr>
              <w:b/>
              <w:bCs/>
              <w:sz w:val="17"/>
            </w:rPr>
          </w:pPr>
          <w:r>
            <w:rPr>
              <w:b/>
              <w:bCs/>
              <w:sz w:val="17"/>
            </w:rPr>
            <w:t xml:space="preserve"> linia directă din staţii aferente </w:t>
          </w:r>
        </w:p>
        <w:p w14:paraId="5E2AC9A5" w14:textId="77777777" w:rsidR="00615117" w:rsidRDefault="00615117">
          <w:pPr>
            <w:spacing w:line="192" w:lineRule="auto"/>
            <w:jc w:val="center"/>
            <w:rPr>
              <w:b/>
              <w:bCs/>
              <w:sz w:val="17"/>
            </w:rPr>
          </w:pPr>
          <w:r>
            <w:rPr>
              <w:b/>
              <w:bCs/>
              <w:sz w:val="17"/>
            </w:rPr>
            <w:t>firului II</w:t>
          </w:r>
        </w:p>
      </w:tc>
      <w:tc>
        <w:tcPr>
          <w:tcW w:w="2434" w:type="dxa"/>
          <w:vMerge w:val="restart"/>
          <w:tcMar>
            <w:left w:w="0" w:type="dxa"/>
            <w:right w:w="0" w:type="dxa"/>
          </w:tcMar>
          <w:vAlign w:val="center"/>
        </w:tcPr>
        <w:p w14:paraId="2A86B09C" w14:textId="77777777" w:rsidR="00615117" w:rsidRDefault="00615117">
          <w:pPr>
            <w:spacing w:line="192" w:lineRule="auto"/>
            <w:jc w:val="center"/>
            <w:rPr>
              <w:b/>
              <w:bCs/>
              <w:i/>
              <w:iCs/>
              <w:spacing w:val="40"/>
            </w:rPr>
          </w:pPr>
          <w:r>
            <w:rPr>
              <w:b/>
              <w:bCs/>
              <w:i/>
              <w:iCs/>
              <w:spacing w:val="40"/>
            </w:rPr>
            <w:t>OBSERVAŢII</w:t>
          </w:r>
        </w:p>
      </w:tc>
    </w:tr>
    <w:tr w:rsidR="00615117" w14:paraId="25EFA2CF" w14:textId="77777777">
      <w:trPr>
        <w:cantSplit/>
        <w:trHeight w:val="509"/>
      </w:trPr>
      <w:tc>
        <w:tcPr>
          <w:tcW w:w="680" w:type="dxa"/>
          <w:vMerge/>
          <w:tcMar>
            <w:left w:w="0" w:type="dxa"/>
            <w:right w:w="0" w:type="dxa"/>
          </w:tcMar>
        </w:tcPr>
        <w:p w14:paraId="78FDB322" w14:textId="77777777" w:rsidR="00615117" w:rsidRDefault="00615117">
          <w:pPr>
            <w:spacing w:line="192" w:lineRule="auto"/>
            <w:jc w:val="center"/>
            <w:rPr>
              <w:b/>
              <w:bCs/>
              <w:sz w:val="20"/>
            </w:rPr>
          </w:pPr>
        </w:p>
      </w:tc>
      <w:tc>
        <w:tcPr>
          <w:tcW w:w="794" w:type="dxa"/>
          <w:tcMar>
            <w:left w:w="0" w:type="dxa"/>
            <w:right w:w="0" w:type="dxa"/>
          </w:tcMar>
        </w:tcPr>
        <w:p w14:paraId="37CE17FD" w14:textId="77777777" w:rsidR="00615117" w:rsidRDefault="00615117">
          <w:pPr>
            <w:spacing w:before="40" w:line="192" w:lineRule="auto"/>
            <w:jc w:val="center"/>
            <w:rPr>
              <w:b/>
              <w:bCs/>
              <w:sz w:val="20"/>
            </w:rPr>
          </w:pPr>
          <w:r>
            <w:rPr>
              <w:b/>
              <w:bCs/>
              <w:sz w:val="20"/>
            </w:rPr>
            <w:t>De la km. la km.</w:t>
          </w:r>
        </w:p>
      </w:tc>
      <w:tc>
        <w:tcPr>
          <w:tcW w:w="794" w:type="dxa"/>
          <w:tcMar>
            <w:left w:w="0" w:type="dxa"/>
            <w:right w:w="0" w:type="dxa"/>
          </w:tcMar>
        </w:tcPr>
        <w:p w14:paraId="787B0977" w14:textId="77777777" w:rsidR="00615117" w:rsidRDefault="00615117">
          <w:pPr>
            <w:spacing w:before="40" w:line="192" w:lineRule="auto"/>
            <w:jc w:val="center"/>
            <w:rPr>
              <w:b/>
              <w:bCs/>
              <w:sz w:val="20"/>
            </w:rPr>
          </w:pPr>
          <w:r>
            <w:rPr>
              <w:b/>
              <w:bCs/>
              <w:sz w:val="20"/>
            </w:rPr>
            <w:t>Viteza redusă</w:t>
          </w:r>
        </w:p>
      </w:tc>
      <w:tc>
        <w:tcPr>
          <w:tcW w:w="2211" w:type="dxa"/>
          <w:vMerge/>
          <w:tcMar>
            <w:left w:w="0" w:type="dxa"/>
            <w:right w:w="0" w:type="dxa"/>
          </w:tcMar>
        </w:tcPr>
        <w:p w14:paraId="23272227" w14:textId="77777777" w:rsidR="00615117" w:rsidRDefault="00615117">
          <w:pPr>
            <w:spacing w:line="192" w:lineRule="auto"/>
            <w:jc w:val="center"/>
            <w:rPr>
              <w:b/>
              <w:bCs/>
            </w:rPr>
          </w:pPr>
        </w:p>
      </w:tc>
      <w:tc>
        <w:tcPr>
          <w:tcW w:w="822" w:type="dxa"/>
          <w:tcMar>
            <w:left w:w="0" w:type="dxa"/>
            <w:right w:w="0" w:type="dxa"/>
          </w:tcMar>
        </w:tcPr>
        <w:p w14:paraId="2F55F8D4" w14:textId="77777777" w:rsidR="00615117" w:rsidRDefault="00615117">
          <w:pPr>
            <w:spacing w:before="40" w:line="192" w:lineRule="auto"/>
            <w:jc w:val="center"/>
            <w:rPr>
              <w:b/>
              <w:bCs/>
              <w:sz w:val="20"/>
            </w:rPr>
          </w:pPr>
          <w:r>
            <w:rPr>
              <w:b/>
              <w:bCs/>
              <w:sz w:val="20"/>
            </w:rPr>
            <w:t>De la km. la km.</w:t>
          </w:r>
        </w:p>
      </w:tc>
      <w:tc>
        <w:tcPr>
          <w:tcW w:w="822" w:type="dxa"/>
          <w:tcMar>
            <w:left w:w="0" w:type="dxa"/>
            <w:right w:w="0" w:type="dxa"/>
          </w:tcMar>
        </w:tcPr>
        <w:p w14:paraId="10379B82" w14:textId="77777777" w:rsidR="00615117" w:rsidRDefault="00615117">
          <w:pPr>
            <w:spacing w:before="40" w:line="192" w:lineRule="auto"/>
            <w:jc w:val="center"/>
            <w:rPr>
              <w:b/>
              <w:bCs/>
              <w:sz w:val="20"/>
            </w:rPr>
          </w:pPr>
          <w:r>
            <w:rPr>
              <w:b/>
              <w:bCs/>
              <w:sz w:val="20"/>
            </w:rPr>
            <w:t>Viteza redusă</w:t>
          </w:r>
        </w:p>
      </w:tc>
      <w:tc>
        <w:tcPr>
          <w:tcW w:w="794" w:type="dxa"/>
          <w:tcMar>
            <w:left w:w="0" w:type="dxa"/>
            <w:right w:w="0" w:type="dxa"/>
          </w:tcMar>
        </w:tcPr>
        <w:p w14:paraId="4055906F" w14:textId="77777777" w:rsidR="00615117" w:rsidRDefault="00615117">
          <w:pPr>
            <w:spacing w:before="40" w:line="192" w:lineRule="auto"/>
            <w:jc w:val="center"/>
            <w:rPr>
              <w:b/>
              <w:bCs/>
              <w:sz w:val="20"/>
            </w:rPr>
          </w:pPr>
          <w:r>
            <w:rPr>
              <w:b/>
              <w:bCs/>
              <w:sz w:val="20"/>
            </w:rPr>
            <w:t>De la km. la km.</w:t>
          </w:r>
        </w:p>
      </w:tc>
      <w:tc>
        <w:tcPr>
          <w:tcW w:w="794" w:type="dxa"/>
          <w:tcMar>
            <w:left w:w="0" w:type="dxa"/>
            <w:right w:w="0" w:type="dxa"/>
          </w:tcMar>
        </w:tcPr>
        <w:p w14:paraId="2D92D3BC" w14:textId="77777777" w:rsidR="00615117" w:rsidRDefault="00615117">
          <w:pPr>
            <w:spacing w:before="40" w:line="192" w:lineRule="auto"/>
            <w:jc w:val="center"/>
            <w:rPr>
              <w:b/>
              <w:bCs/>
              <w:sz w:val="20"/>
            </w:rPr>
          </w:pPr>
          <w:r>
            <w:rPr>
              <w:b/>
              <w:bCs/>
              <w:sz w:val="20"/>
            </w:rPr>
            <w:t>Viteza redusă</w:t>
          </w:r>
        </w:p>
      </w:tc>
      <w:tc>
        <w:tcPr>
          <w:tcW w:w="2434" w:type="dxa"/>
          <w:vMerge/>
          <w:tcMar>
            <w:left w:w="0" w:type="dxa"/>
            <w:right w:w="0" w:type="dxa"/>
          </w:tcMar>
        </w:tcPr>
        <w:p w14:paraId="74D18BDD" w14:textId="77777777" w:rsidR="00615117" w:rsidRDefault="00615117">
          <w:pPr>
            <w:spacing w:line="192" w:lineRule="auto"/>
            <w:jc w:val="center"/>
            <w:rPr>
              <w:b/>
              <w:bCs/>
            </w:rPr>
          </w:pPr>
        </w:p>
      </w:tc>
    </w:tr>
  </w:tbl>
  <w:p w14:paraId="7545AD0C" w14:textId="77777777" w:rsidR="00615117" w:rsidRDefault="00615117">
    <w:pPr>
      <w:pStyle w:val="Header"/>
      <w:rPr>
        <w:sz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A3095F" w14:textId="77777777" w:rsidR="00615117" w:rsidRDefault="008D3BBA">
    <w:pPr>
      <w:pStyle w:val="Head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 w:rsidR="00615117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244FC3">
      <w:rPr>
        <w:rStyle w:val="PageNumber"/>
      </w:rPr>
      <w:t>3</w:t>
    </w:r>
    <w:r>
      <w:rPr>
        <w:rStyle w:val="PageNumber"/>
      </w:rPr>
      <w:fldChar w:fldCharType="end"/>
    </w:r>
  </w:p>
  <w:p w14:paraId="04AB4819" w14:textId="1D49CFD4" w:rsidR="00D66BBF" w:rsidRPr="00A048AC" w:rsidRDefault="005D1033" w:rsidP="003B1950">
    <w:pPr>
      <w:framePr w:w="7524" w:h="340" w:hRule="exact" w:wrap="around" w:vAnchor="page" w:hAnchor="page" w:x="3193" w:y="891"/>
      <w:rPr>
        <w:b/>
        <w:sz w:val="20"/>
        <w:szCs w:val="20"/>
      </w:rPr>
    </w:pPr>
    <w:r>
      <w:rPr>
        <w:b/>
        <w:bCs/>
        <w:i/>
        <w:iCs/>
        <w:sz w:val="22"/>
      </w:rPr>
      <w:t xml:space="preserve">                              </w:t>
    </w:r>
    <w:r w:rsidR="004B5BC0">
      <w:rPr>
        <w:b/>
        <w:bCs/>
        <w:i/>
        <w:iCs/>
        <w:sz w:val="22"/>
      </w:rPr>
      <w:t>decada 1-10 septembrie 2026</w:t>
    </w:r>
  </w:p>
  <w:p w14:paraId="39F99E9B" w14:textId="77777777" w:rsidR="00B049BC" w:rsidRPr="0098517A" w:rsidRDefault="00B049BC" w:rsidP="003B1950">
    <w:pPr>
      <w:framePr w:w="7524" w:h="340" w:hRule="exact" w:wrap="around" w:vAnchor="page" w:hAnchor="page" w:x="3193" w:y="891"/>
      <w:rPr>
        <w:b/>
        <w:sz w:val="20"/>
        <w:szCs w:val="20"/>
      </w:rPr>
    </w:pPr>
  </w:p>
  <w:p w14:paraId="38466AA3" w14:textId="77777777" w:rsidR="00CC094E" w:rsidRPr="00583208" w:rsidRDefault="00CC094E" w:rsidP="003B1950">
    <w:pPr>
      <w:framePr w:w="7524" w:h="340" w:hRule="exact" w:wrap="around" w:vAnchor="page" w:hAnchor="page" w:x="3193" w:y="891"/>
      <w:rPr>
        <w:b/>
        <w:sz w:val="20"/>
        <w:szCs w:val="20"/>
      </w:rPr>
    </w:pPr>
  </w:p>
  <w:p w14:paraId="0075D040" w14:textId="77777777" w:rsidR="00695368" w:rsidRPr="00C77A46" w:rsidRDefault="00695368" w:rsidP="003B1950">
    <w:pPr>
      <w:framePr w:w="7524" w:h="340" w:hRule="exact" w:wrap="around" w:vAnchor="page" w:hAnchor="page" w:x="3193" w:y="891"/>
      <w:rPr>
        <w:b/>
        <w:sz w:val="28"/>
      </w:rPr>
    </w:pPr>
  </w:p>
  <w:p w14:paraId="42C2E358" w14:textId="77777777" w:rsidR="0062578A" w:rsidRPr="00165349" w:rsidRDefault="0062578A" w:rsidP="003B1950">
    <w:pPr>
      <w:framePr w:w="7524" w:h="340" w:hRule="exact" w:wrap="around" w:vAnchor="page" w:hAnchor="page" w:x="3193" w:y="891"/>
      <w:rPr>
        <w:b/>
        <w:sz w:val="20"/>
        <w:szCs w:val="20"/>
      </w:rPr>
    </w:pPr>
  </w:p>
  <w:p w14:paraId="4998745F" w14:textId="77777777" w:rsidR="00957FC7" w:rsidRPr="00165349" w:rsidRDefault="00957FC7" w:rsidP="003B1950">
    <w:pPr>
      <w:framePr w:w="7524" w:h="340" w:hRule="exact" w:wrap="around" w:vAnchor="page" w:hAnchor="page" w:x="3193" w:y="891"/>
      <w:rPr>
        <w:b/>
        <w:sz w:val="20"/>
        <w:szCs w:val="20"/>
      </w:rPr>
    </w:pPr>
  </w:p>
  <w:p w14:paraId="78B537CD" w14:textId="77777777" w:rsidR="00615117" w:rsidRDefault="00615117" w:rsidP="003B1950">
    <w:pPr>
      <w:framePr w:w="7524" w:h="340" w:hRule="exact" w:wrap="around" w:vAnchor="page" w:hAnchor="page" w:x="3193" w:y="891"/>
      <w:shd w:val="clear" w:color="FFFFFF" w:fill="FFFFFF"/>
      <w:rPr>
        <w:b/>
        <w:bCs/>
        <w:i/>
        <w:iCs/>
        <w:sz w:val="22"/>
      </w:rPr>
    </w:pPr>
  </w:p>
  <w:p w14:paraId="5B2AA4C3" w14:textId="77777777" w:rsidR="00615117" w:rsidRDefault="00615117">
    <w:pPr>
      <w:pStyle w:val="Header"/>
      <w:rPr>
        <w:rStyle w:val="PageNumber"/>
        <w:b/>
        <w:bCs/>
      </w:rPr>
    </w:pPr>
    <w:r>
      <w:rPr>
        <w:rStyle w:val="PageNumber"/>
        <w:b/>
        <w:bCs/>
      </w:rPr>
      <w:t xml:space="preserve">B.A.R. </w:t>
    </w:r>
    <w:r w:rsidR="0065247B">
      <w:rPr>
        <w:rStyle w:val="PageNumber"/>
        <w:b/>
        <w:bCs/>
      </w:rPr>
      <w:t>CRAIOVA</w:t>
    </w:r>
  </w:p>
  <w:tbl>
    <w:tblPr>
      <w:tblW w:w="10206" w:type="dxa"/>
      <w:tblBorders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  <w:insideH w:val="double" w:sz="6" w:space="0" w:color="auto"/>
        <w:insideV w:val="double" w:sz="6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89"/>
      <w:gridCol w:w="803"/>
      <w:gridCol w:w="803"/>
      <w:gridCol w:w="2237"/>
      <w:gridCol w:w="803"/>
      <w:gridCol w:w="803"/>
      <w:gridCol w:w="803"/>
      <w:gridCol w:w="803"/>
      <w:gridCol w:w="2462"/>
    </w:tblGrid>
    <w:tr w:rsidR="004E6072" w14:paraId="1E282237" w14:textId="77777777">
      <w:trPr>
        <w:cantSplit/>
      </w:trPr>
      <w:tc>
        <w:tcPr>
          <w:tcW w:w="680" w:type="dxa"/>
          <w:vMerge w:val="restart"/>
          <w:tcMar>
            <w:left w:w="0" w:type="dxa"/>
            <w:right w:w="0" w:type="dxa"/>
          </w:tcMar>
          <w:textDirection w:val="btLr"/>
          <w:vAlign w:val="center"/>
        </w:tcPr>
        <w:p w14:paraId="0DFFBF42" w14:textId="77777777" w:rsidR="00615117" w:rsidRDefault="00615117">
          <w:pPr>
            <w:spacing w:line="192" w:lineRule="auto"/>
            <w:ind w:left="113" w:right="113"/>
            <w:jc w:val="center"/>
            <w:rPr>
              <w:b/>
              <w:bCs/>
              <w:sz w:val="20"/>
            </w:rPr>
          </w:pPr>
          <w:r>
            <w:rPr>
              <w:b/>
              <w:bCs/>
              <w:sz w:val="20"/>
            </w:rPr>
            <w:t>Numărul curent</w:t>
          </w:r>
        </w:p>
      </w:tc>
      <w:tc>
        <w:tcPr>
          <w:tcW w:w="794" w:type="dxa"/>
          <w:gridSpan w:val="2"/>
          <w:tcMar>
            <w:left w:w="0" w:type="dxa"/>
            <w:right w:w="0" w:type="dxa"/>
          </w:tcMar>
        </w:tcPr>
        <w:p w14:paraId="27590877" w14:textId="77777777" w:rsidR="00615117" w:rsidRDefault="00615117">
          <w:pPr>
            <w:spacing w:before="120" w:after="40" w:line="192" w:lineRule="auto"/>
            <w:jc w:val="center"/>
            <w:rPr>
              <w:b/>
              <w:bCs/>
              <w:spacing w:val="40"/>
              <w:sz w:val="22"/>
            </w:rPr>
          </w:pPr>
          <w:r>
            <w:rPr>
              <w:b/>
              <w:bCs/>
              <w:spacing w:val="40"/>
              <w:sz w:val="22"/>
            </w:rPr>
            <w:t>FIRUL I</w:t>
          </w:r>
        </w:p>
        <w:p w14:paraId="1DA68DA2" w14:textId="77777777" w:rsidR="00615117" w:rsidRDefault="00615117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sau</w:t>
          </w:r>
        </w:p>
        <w:p w14:paraId="19942F82" w14:textId="77777777" w:rsidR="00615117" w:rsidRDefault="00615117">
          <w:pPr>
            <w:spacing w:after="40"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LINIA SIMPLĂ</w:t>
          </w:r>
        </w:p>
        <w:p w14:paraId="64EF55C8" w14:textId="77777777" w:rsidR="00615117" w:rsidRDefault="00615117">
          <w:pPr>
            <w:spacing w:line="192" w:lineRule="auto"/>
            <w:jc w:val="center"/>
            <w:rPr>
              <w:b/>
              <w:bCs/>
              <w:sz w:val="17"/>
            </w:rPr>
          </w:pPr>
          <w:r>
            <w:rPr>
              <w:b/>
              <w:bCs/>
              <w:sz w:val="17"/>
            </w:rPr>
            <w:t>Linia curentă şi</w:t>
          </w:r>
        </w:p>
        <w:p w14:paraId="4CBAC567" w14:textId="77777777" w:rsidR="004E6072" w:rsidRDefault="00615117">
          <w:pPr>
            <w:spacing w:line="192" w:lineRule="auto"/>
            <w:jc w:val="center"/>
            <w:rPr>
              <w:b/>
              <w:bCs/>
              <w:sz w:val="17"/>
            </w:rPr>
          </w:pPr>
          <w:r>
            <w:rPr>
              <w:b/>
              <w:bCs/>
              <w:sz w:val="17"/>
            </w:rPr>
            <w:t xml:space="preserve"> linia directă </w:t>
          </w:r>
        </w:p>
        <w:p w14:paraId="3433E1E7" w14:textId="77777777" w:rsidR="00615117" w:rsidRDefault="00615117">
          <w:pPr>
            <w:spacing w:line="192" w:lineRule="auto"/>
            <w:jc w:val="center"/>
            <w:rPr>
              <w:b/>
              <w:bCs/>
              <w:sz w:val="17"/>
            </w:rPr>
          </w:pPr>
          <w:r>
            <w:rPr>
              <w:b/>
              <w:bCs/>
              <w:sz w:val="17"/>
            </w:rPr>
            <w:t>din staţii, aferente firului I, respectiv liniei simple</w:t>
          </w:r>
        </w:p>
      </w:tc>
      <w:tc>
        <w:tcPr>
          <w:tcW w:w="2211" w:type="dxa"/>
          <w:vMerge w:val="restart"/>
          <w:tcMar>
            <w:left w:w="0" w:type="dxa"/>
            <w:right w:w="0" w:type="dxa"/>
          </w:tcMar>
          <w:vAlign w:val="center"/>
        </w:tcPr>
        <w:p w14:paraId="456E1A75" w14:textId="77777777" w:rsidR="00615117" w:rsidRDefault="00615117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STAŢIA</w:t>
          </w:r>
        </w:p>
        <w:p w14:paraId="2BF9D58B" w14:textId="77777777" w:rsidR="00615117" w:rsidRDefault="00615117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sau</w:t>
          </w:r>
        </w:p>
        <w:p w14:paraId="2A820393" w14:textId="77777777" w:rsidR="00615117" w:rsidRDefault="00615117">
          <w:pPr>
            <w:spacing w:line="192" w:lineRule="auto"/>
            <w:jc w:val="center"/>
            <w:rPr>
              <w:b/>
              <w:bCs/>
            </w:rPr>
          </w:pPr>
          <w:r>
            <w:rPr>
              <w:b/>
              <w:bCs/>
              <w:sz w:val="22"/>
            </w:rPr>
            <w:t>DISTANŢA</w:t>
          </w:r>
        </w:p>
      </w:tc>
      <w:tc>
        <w:tcPr>
          <w:tcW w:w="794" w:type="dxa"/>
          <w:gridSpan w:val="2"/>
          <w:tcMar>
            <w:left w:w="0" w:type="dxa"/>
            <w:right w:w="0" w:type="dxa"/>
          </w:tcMar>
          <w:vAlign w:val="center"/>
        </w:tcPr>
        <w:p w14:paraId="58CFDC38" w14:textId="77777777" w:rsidR="000774AC" w:rsidRDefault="000774AC" w:rsidP="000774AC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APARATE DE CALE ÎN ABATERE</w:t>
          </w:r>
        </w:p>
        <w:p w14:paraId="39402490" w14:textId="77777777" w:rsidR="000774AC" w:rsidRDefault="000774AC" w:rsidP="000774AC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şi</w:t>
          </w:r>
        </w:p>
        <w:p w14:paraId="6CC78871" w14:textId="77777777" w:rsidR="000774AC" w:rsidRDefault="000774AC" w:rsidP="000774AC">
          <w:pPr>
            <w:spacing w:before="80"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 xml:space="preserve">LINII </w:t>
          </w:r>
        </w:p>
        <w:p w14:paraId="3DCA58FA" w14:textId="77777777" w:rsidR="000774AC" w:rsidRDefault="000774AC" w:rsidP="000774AC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ABĂTUTE</w:t>
          </w:r>
        </w:p>
        <w:p w14:paraId="16C44777" w14:textId="77777777" w:rsidR="000774AC" w:rsidRDefault="000774AC" w:rsidP="000774AC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 xml:space="preserve">DIN </w:t>
          </w:r>
        </w:p>
        <w:p w14:paraId="02F64F24" w14:textId="77777777" w:rsidR="00615117" w:rsidRDefault="000774AC" w:rsidP="000774AC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STAŢII</w:t>
          </w:r>
        </w:p>
      </w:tc>
      <w:tc>
        <w:tcPr>
          <w:tcW w:w="794" w:type="dxa"/>
          <w:gridSpan w:val="2"/>
          <w:tcMar>
            <w:left w:w="0" w:type="dxa"/>
            <w:right w:w="0" w:type="dxa"/>
          </w:tcMar>
        </w:tcPr>
        <w:p w14:paraId="3E46C051" w14:textId="77777777" w:rsidR="00615117" w:rsidRDefault="00615117">
          <w:pPr>
            <w:spacing w:before="120" w:line="192" w:lineRule="auto"/>
            <w:jc w:val="center"/>
            <w:rPr>
              <w:b/>
              <w:bCs/>
              <w:spacing w:val="40"/>
              <w:sz w:val="22"/>
            </w:rPr>
          </w:pPr>
          <w:r>
            <w:rPr>
              <w:b/>
              <w:bCs/>
              <w:spacing w:val="40"/>
              <w:sz w:val="22"/>
            </w:rPr>
            <w:t>FIRUL II</w:t>
          </w:r>
        </w:p>
        <w:p w14:paraId="3B4CABA9" w14:textId="77777777" w:rsidR="00615117" w:rsidRDefault="00615117">
          <w:pPr>
            <w:spacing w:line="192" w:lineRule="auto"/>
            <w:jc w:val="center"/>
            <w:rPr>
              <w:b/>
              <w:bCs/>
            </w:rPr>
          </w:pPr>
        </w:p>
        <w:p w14:paraId="076240C6" w14:textId="77777777" w:rsidR="00615117" w:rsidRDefault="00615117">
          <w:pPr>
            <w:spacing w:line="192" w:lineRule="auto"/>
            <w:jc w:val="center"/>
            <w:rPr>
              <w:b/>
              <w:bCs/>
            </w:rPr>
          </w:pPr>
        </w:p>
        <w:p w14:paraId="5F5B9F41" w14:textId="77777777" w:rsidR="00615117" w:rsidRDefault="00615117">
          <w:pPr>
            <w:spacing w:line="192" w:lineRule="auto"/>
            <w:jc w:val="center"/>
            <w:rPr>
              <w:b/>
              <w:bCs/>
              <w:sz w:val="22"/>
            </w:rPr>
          </w:pPr>
        </w:p>
        <w:p w14:paraId="58F96AB6" w14:textId="77777777" w:rsidR="00615117" w:rsidRDefault="00615117">
          <w:pPr>
            <w:spacing w:line="192" w:lineRule="auto"/>
            <w:jc w:val="center"/>
            <w:rPr>
              <w:b/>
              <w:bCs/>
              <w:sz w:val="17"/>
            </w:rPr>
          </w:pPr>
          <w:r>
            <w:rPr>
              <w:b/>
              <w:bCs/>
              <w:sz w:val="17"/>
            </w:rPr>
            <w:t>Linia curentă şi</w:t>
          </w:r>
        </w:p>
        <w:p w14:paraId="737FA9BF" w14:textId="77777777" w:rsidR="004E6072" w:rsidRDefault="00615117">
          <w:pPr>
            <w:spacing w:line="192" w:lineRule="auto"/>
            <w:jc w:val="center"/>
            <w:rPr>
              <w:b/>
              <w:bCs/>
              <w:sz w:val="17"/>
            </w:rPr>
          </w:pPr>
          <w:r>
            <w:rPr>
              <w:b/>
              <w:bCs/>
              <w:sz w:val="17"/>
            </w:rPr>
            <w:t xml:space="preserve"> linia directă din staţii aferente </w:t>
          </w:r>
        </w:p>
        <w:p w14:paraId="039FF83B" w14:textId="77777777" w:rsidR="00615117" w:rsidRDefault="00615117">
          <w:pPr>
            <w:spacing w:line="192" w:lineRule="auto"/>
            <w:jc w:val="center"/>
            <w:rPr>
              <w:b/>
              <w:bCs/>
              <w:sz w:val="17"/>
            </w:rPr>
          </w:pPr>
          <w:r>
            <w:rPr>
              <w:b/>
              <w:bCs/>
              <w:sz w:val="17"/>
            </w:rPr>
            <w:t>firului II</w:t>
          </w:r>
        </w:p>
      </w:tc>
      <w:tc>
        <w:tcPr>
          <w:tcW w:w="2434" w:type="dxa"/>
          <w:vMerge w:val="restart"/>
          <w:tcMar>
            <w:left w:w="0" w:type="dxa"/>
            <w:right w:w="0" w:type="dxa"/>
          </w:tcMar>
          <w:vAlign w:val="center"/>
        </w:tcPr>
        <w:p w14:paraId="2B029C04" w14:textId="77777777" w:rsidR="00615117" w:rsidRDefault="00615117">
          <w:pPr>
            <w:spacing w:line="192" w:lineRule="auto"/>
            <w:jc w:val="center"/>
            <w:rPr>
              <w:b/>
              <w:bCs/>
              <w:i/>
              <w:iCs/>
              <w:spacing w:val="40"/>
            </w:rPr>
          </w:pPr>
          <w:r>
            <w:rPr>
              <w:b/>
              <w:bCs/>
              <w:i/>
              <w:iCs/>
              <w:spacing w:val="40"/>
            </w:rPr>
            <w:t>OBSERVAŢII</w:t>
          </w:r>
        </w:p>
      </w:tc>
    </w:tr>
    <w:tr w:rsidR="004E6072" w14:paraId="01C7B836" w14:textId="77777777">
      <w:trPr>
        <w:cantSplit/>
        <w:trHeight w:val="509"/>
      </w:trPr>
      <w:tc>
        <w:tcPr>
          <w:tcW w:w="680" w:type="dxa"/>
          <w:vMerge/>
          <w:tcMar>
            <w:left w:w="0" w:type="dxa"/>
            <w:right w:w="0" w:type="dxa"/>
          </w:tcMar>
        </w:tcPr>
        <w:p w14:paraId="04B56CE1" w14:textId="77777777" w:rsidR="00615117" w:rsidRDefault="00615117">
          <w:pPr>
            <w:spacing w:line="192" w:lineRule="auto"/>
            <w:jc w:val="center"/>
            <w:rPr>
              <w:b/>
              <w:bCs/>
              <w:sz w:val="20"/>
            </w:rPr>
          </w:pPr>
        </w:p>
      </w:tc>
      <w:tc>
        <w:tcPr>
          <w:tcW w:w="794" w:type="dxa"/>
          <w:tcMar>
            <w:left w:w="0" w:type="dxa"/>
            <w:right w:w="0" w:type="dxa"/>
          </w:tcMar>
        </w:tcPr>
        <w:p w14:paraId="3F1E9F7F" w14:textId="77777777" w:rsidR="00615117" w:rsidRDefault="00615117">
          <w:pPr>
            <w:spacing w:before="40" w:line="192" w:lineRule="auto"/>
            <w:jc w:val="center"/>
            <w:rPr>
              <w:b/>
              <w:bCs/>
              <w:sz w:val="20"/>
            </w:rPr>
          </w:pPr>
          <w:r>
            <w:rPr>
              <w:b/>
              <w:bCs/>
              <w:sz w:val="20"/>
            </w:rPr>
            <w:t>De la km. la km.</w:t>
          </w:r>
        </w:p>
      </w:tc>
      <w:tc>
        <w:tcPr>
          <w:tcW w:w="794" w:type="dxa"/>
          <w:tcMar>
            <w:left w:w="0" w:type="dxa"/>
            <w:right w:w="0" w:type="dxa"/>
          </w:tcMar>
        </w:tcPr>
        <w:p w14:paraId="14D9A7FA" w14:textId="77777777" w:rsidR="00615117" w:rsidRDefault="00615117">
          <w:pPr>
            <w:spacing w:before="40" w:line="192" w:lineRule="auto"/>
            <w:jc w:val="center"/>
            <w:rPr>
              <w:b/>
              <w:bCs/>
              <w:sz w:val="20"/>
            </w:rPr>
          </w:pPr>
          <w:r>
            <w:rPr>
              <w:b/>
              <w:bCs/>
              <w:sz w:val="20"/>
            </w:rPr>
            <w:t>Viteza redusă</w:t>
          </w:r>
        </w:p>
      </w:tc>
      <w:tc>
        <w:tcPr>
          <w:tcW w:w="2211" w:type="dxa"/>
          <w:vMerge/>
          <w:tcMar>
            <w:left w:w="0" w:type="dxa"/>
            <w:right w:w="0" w:type="dxa"/>
          </w:tcMar>
        </w:tcPr>
        <w:p w14:paraId="7D0DD751" w14:textId="77777777" w:rsidR="00615117" w:rsidRDefault="00615117">
          <w:pPr>
            <w:spacing w:line="192" w:lineRule="auto"/>
            <w:jc w:val="center"/>
            <w:rPr>
              <w:b/>
              <w:bCs/>
            </w:rPr>
          </w:pPr>
        </w:p>
      </w:tc>
      <w:tc>
        <w:tcPr>
          <w:tcW w:w="794" w:type="dxa"/>
          <w:tcMar>
            <w:left w:w="0" w:type="dxa"/>
            <w:right w:w="0" w:type="dxa"/>
          </w:tcMar>
        </w:tcPr>
        <w:p w14:paraId="170A32CB" w14:textId="77777777" w:rsidR="00615117" w:rsidRDefault="00615117">
          <w:pPr>
            <w:spacing w:before="40" w:line="192" w:lineRule="auto"/>
            <w:jc w:val="center"/>
            <w:rPr>
              <w:b/>
              <w:bCs/>
              <w:sz w:val="20"/>
            </w:rPr>
          </w:pPr>
          <w:r>
            <w:rPr>
              <w:b/>
              <w:bCs/>
              <w:sz w:val="20"/>
            </w:rPr>
            <w:t>De la km. la km.</w:t>
          </w:r>
        </w:p>
      </w:tc>
      <w:tc>
        <w:tcPr>
          <w:tcW w:w="794" w:type="dxa"/>
          <w:tcMar>
            <w:left w:w="0" w:type="dxa"/>
            <w:right w:w="0" w:type="dxa"/>
          </w:tcMar>
        </w:tcPr>
        <w:p w14:paraId="7D4B4CAA" w14:textId="77777777" w:rsidR="00615117" w:rsidRDefault="00615117">
          <w:pPr>
            <w:spacing w:before="40" w:line="192" w:lineRule="auto"/>
            <w:jc w:val="center"/>
            <w:rPr>
              <w:b/>
              <w:bCs/>
              <w:sz w:val="20"/>
            </w:rPr>
          </w:pPr>
          <w:r>
            <w:rPr>
              <w:b/>
              <w:bCs/>
              <w:sz w:val="20"/>
            </w:rPr>
            <w:t>Viteza redusă</w:t>
          </w:r>
        </w:p>
      </w:tc>
      <w:tc>
        <w:tcPr>
          <w:tcW w:w="794" w:type="dxa"/>
          <w:tcMar>
            <w:left w:w="0" w:type="dxa"/>
            <w:right w:w="0" w:type="dxa"/>
          </w:tcMar>
        </w:tcPr>
        <w:p w14:paraId="4CC91B6E" w14:textId="77777777" w:rsidR="00615117" w:rsidRDefault="00615117">
          <w:pPr>
            <w:spacing w:before="40" w:line="192" w:lineRule="auto"/>
            <w:jc w:val="center"/>
            <w:rPr>
              <w:b/>
              <w:bCs/>
              <w:sz w:val="20"/>
            </w:rPr>
          </w:pPr>
          <w:r>
            <w:rPr>
              <w:b/>
              <w:bCs/>
              <w:sz w:val="20"/>
            </w:rPr>
            <w:t>De la km. la km.</w:t>
          </w:r>
        </w:p>
      </w:tc>
      <w:tc>
        <w:tcPr>
          <w:tcW w:w="794" w:type="dxa"/>
          <w:tcMar>
            <w:left w:w="0" w:type="dxa"/>
            <w:right w:w="0" w:type="dxa"/>
          </w:tcMar>
        </w:tcPr>
        <w:p w14:paraId="5A2E2699" w14:textId="77777777" w:rsidR="00615117" w:rsidRDefault="00615117">
          <w:pPr>
            <w:spacing w:before="40" w:line="192" w:lineRule="auto"/>
            <w:jc w:val="center"/>
            <w:rPr>
              <w:b/>
              <w:bCs/>
              <w:sz w:val="20"/>
            </w:rPr>
          </w:pPr>
          <w:r>
            <w:rPr>
              <w:b/>
              <w:bCs/>
              <w:sz w:val="20"/>
            </w:rPr>
            <w:t>Viteza redusă</w:t>
          </w:r>
        </w:p>
      </w:tc>
      <w:tc>
        <w:tcPr>
          <w:tcW w:w="2434" w:type="dxa"/>
          <w:vMerge/>
          <w:tcMar>
            <w:left w:w="0" w:type="dxa"/>
            <w:right w:w="0" w:type="dxa"/>
          </w:tcMar>
        </w:tcPr>
        <w:p w14:paraId="378B9B0B" w14:textId="77777777" w:rsidR="00615117" w:rsidRDefault="00615117">
          <w:pPr>
            <w:spacing w:line="192" w:lineRule="auto"/>
            <w:jc w:val="center"/>
            <w:rPr>
              <w:b/>
              <w:bCs/>
            </w:rPr>
          </w:pPr>
        </w:p>
      </w:tc>
    </w:tr>
  </w:tbl>
  <w:p w14:paraId="65F2A078" w14:textId="77777777" w:rsidR="00615117" w:rsidRDefault="00615117">
    <w:pPr>
      <w:pStyle w:val="Header"/>
      <w:rPr>
        <w:sz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8C84D7" w14:textId="77777777" w:rsidR="00615117" w:rsidRDefault="00615117">
    <w:pPr>
      <w:pStyle w:val="Header"/>
      <w:ind w:right="360" w:firstLine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E034A"/>
    <w:multiLevelType w:val="hybridMultilevel"/>
    <w:tmpl w:val="914EEC8C"/>
    <w:lvl w:ilvl="0" w:tplc="A8A2DA54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3876CD"/>
    <w:multiLevelType w:val="hybridMultilevel"/>
    <w:tmpl w:val="8854935C"/>
    <w:lvl w:ilvl="0" w:tplc="A6D4BBAE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62B4DD0"/>
    <w:multiLevelType w:val="hybridMultilevel"/>
    <w:tmpl w:val="F1E0D21E"/>
    <w:lvl w:ilvl="0" w:tplc="145AFE1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6D662CD"/>
    <w:multiLevelType w:val="hybridMultilevel"/>
    <w:tmpl w:val="5DD407AA"/>
    <w:lvl w:ilvl="0" w:tplc="903E3020">
      <w:start w:val="1"/>
      <w:numFmt w:val="decimal"/>
      <w:lvlRestart w:val="0"/>
      <w:suff w:val="nothing"/>
      <w:lvlText w:val="%1"/>
      <w:lvlJc w:val="right"/>
      <w:pPr>
        <w:ind w:left="360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A313C64"/>
    <w:multiLevelType w:val="hybridMultilevel"/>
    <w:tmpl w:val="6B702C6C"/>
    <w:lvl w:ilvl="0" w:tplc="B1CC90D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AB878BE"/>
    <w:multiLevelType w:val="hybridMultilevel"/>
    <w:tmpl w:val="6ED455AE"/>
    <w:lvl w:ilvl="0" w:tplc="B48A863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6" w15:restartNumberingAfterBreak="0">
    <w:nsid w:val="0D5535E7"/>
    <w:multiLevelType w:val="hybridMultilevel"/>
    <w:tmpl w:val="43080FA2"/>
    <w:lvl w:ilvl="0" w:tplc="88300CB4">
      <w:start w:val="1"/>
      <w:numFmt w:val="decimal"/>
      <w:lvlRestart w:val="0"/>
      <w:suff w:val="nothing"/>
      <w:lvlText w:val="%1"/>
      <w:lvlJc w:val="right"/>
      <w:pPr>
        <w:ind w:left="114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554" w:hanging="360"/>
      </w:pPr>
    </w:lvl>
    <w:lvl w:ilvl="2" w:tplc="0409001B" w:tentative="1">
      <w:start w:val="1"/>
      <w:numFmt w:val="lowerRoman"/>
      <w:lvlText w:val="%3."/>
      <w:lvlJc w:val="right"/>
      <w:pPr>
        <w:ind w:left="2274" w:hanging="180"/>
      </w:pPr>
    </w:lvl>
    <w:lvl w:ilvl="3" w:tplc="0409000F" w:tentative="1">
      <w:start w:val="1"/>
      <w:numFmt w:val="decimal"/>
      <w:lvlText w:val="%4."/>
      <w:lvlJc w:val="left"/>
      <w:pPr>
        <w:ind w:left="2994" w:hanging="360"/>
      </w:pPr>
    </w:lvl>
    <w:lvl w:ilvl="4" w:tplc="04090019" w:tentative="1">
      <w:start w:val="1"/>
      <w:numFmt w:val="lowerLetter"/>
      <w:lvlText w:val="%5."/>
      <w:lvlJc w:val="left"/>
      <w:pPr>
        <w:ind w:left="3714" w:hanging="360"/>
      </w:pPr>
    </w:lvl>
    <w:lvl w:ilvl="5" w:tplc="0409001B" w:tentative="1">
      <w:start w:val="1"/>
      <w:numFmt w:val="lowerRoman"/>
      <w:lvlText w:val="%6."/>
      <w:lvlJc w:val="right"/>
      <w:pPr>
        <w:ind w:left="4434" w:hanging="180"/>
      </w:pPr>
    </w:lvl>
    <w:lvl w:ilvl="6" w:tplc="0409000F" w:tentative="1">
      <w:start w:val="1"/>
      <w:numFmt w:val="decimal"/>
      <w:lvlText w:val="%7."/>
      <w:lvlJc w:val="left"/>
      <w:pPr>
        <w:ind w:left="5154" w:hanging="360"/>
      </w:pPr>
    </w:lvl>
    <w:lvl w:ilvl="7" w:tplc="04090019" w:tentative="1">
      <w:start w:val="1"/>
      <w:numFmt w:val="lowerLetter"/>
      <w:lvlText w:val="%8."/>
      <w:lvlJc w:val="left"/>
      <w:pPr>
        <w:ind w:left="5874" w:hanging="360"/>
      </w:pPr>
    </w:lvl>
    <w:lvl w:ilvl="8" w:tplc="0409001B" w:tentative="1">
      <w:start w:val="1"/>
      <w:numFmt w:val="lowerRoman"/>
      <w:lvlText w:val="%9."/>
      <w:lvlJc w:val="right"/>
      <w:pPr>
        <w:ind w:left="6594" w:hanging="180"/>
      </w:pPr>
    </w:lvl>
  </w:abstractNum>
  <w:abstractNum w:abstractNumId="7" w15:restartNumberingAfterBreak="0">
    <w:nsid w:val="0D81428A"/>
    <w:multiLevelType w:val="hybridMultilevel"/>
    <w:tmpl w:val="83D61018"/>
    <w:lvl w:ilvl="0" w:tplc="F742337E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8" w15:restartNumberingAfterBreak="0">
    <w:nsid w:val="1201663D"/>
    <w:multiLevelType w:val="hybridMultilevel"/>
    <w:tmpl w:val="0B32F98A"/>
    <w:lvl w:ilvl="0" w:tplc="88300CB4">
      <w:start w:val="1"/>
      <w:numFmt w:val="decimal"/>
      <w:lvlRestart w:val="0"/>
      <w:suff w:val="nothing"/>
      <w:lvlText w:val="%1"/>
      <w:lvlJc w:val="right"/>
      <w:pPr>
        <w:ind w:left="114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554" w:hanging="360"/>
      </w:pPr>
    </w:lvl>
    <w:lvl w:ilvl="2" w:tplc="0409001B" w:tentative="1">
      <w:start w:val="1"/>
      <w:numFmt w:val="lowerRoman"/>
      <w:lvlText w:val="%3."/>
      <w:lvlJc w:val="right"/>
      <w:pPr>
        <w:ind w:left="2274" w:hanging="180"/>
      </w:pPr>
    </w:lvl>
    <w:lvl w:ilvl="3" w:tplc="0409000F" w:tentative="1">
      <w:start w:val="1"/>
      <w:numFmt w:val="decimal"/>
      <w:lvlText w:val="%4."/>
      <w:lvlJc w:val="left"/>
      <w:pPr>
        <w:ind w:left="2994" w:hanging="360"/>
      </w:pPr>
    </w:lvl>
    <w:lvl w:ilvl="4" w:tplc="04090019" w:tentative="1">
      <w:start w:val="1"/>
      <w:numFmt w:val="lowerLetter"/>
      <w:lvlText w:val="%5."/>
      <w:lvlJc w:val="left"/>
      <w:pPr>
        <w:ind w:left="3714" w:hanging="360"/>
      </w:pPr>
    </w:lvl>
    <w:lvl w:ilvl="5" w:tplc="0409001B" w:tentative="1">
      <w:start w:val="1"/>
      <w:numFmt w:val="lowerRoman"/>
      <w:lvlText w:val="%6."/>
      <w:lvlJc w:val="right"/>
      <w:pPr>
        <w:ind w:left="4434" w:hanging="180"/>
      </w:pPr>
    </w:lvl>
    <w:lvl w:ilvl="6" w:tplc="0409000F" w:tentative="1">
      <w:start w:val="1"/>
      <w:numFmt w:val="decimal"/>
      <w:lvlText w:val="%7."/>
      <w:lvlJc w:val="left"/>
      <w:pPr>
        <w:ind w:left="5154" w:hanging="360"/>
      </w:pPr>
    </w:lvl>
    <w:lvl w:ilvl="7" w:tplc="04090019" w:tentative="1">
      <w:start w:val="1"/>
      <w:numFmt w:val="lowerLetter"/>
      <w:lvlText w:val="%8."/>
      <w:lvlJc w:val="left"/>
      <w:pPr>
        <w:ind w:left="5874" w:hanging="360"/>
      </w:pPr>
    </w:lvl>
    <w:lvl w:ilvl="8" w:tplc="0409001B" w:tentative="1">
      <w:start w:val="1"/>
      <w:numFmt w:val="lowerRoman"/>
      <w:lvlText w:val="%9."/>
      <w:lvlJc w:val="right"/>
      <w:pPr>
        <w:ind w:left="6594" w:hanging="180"/>
      </w:pPr>
    </w:lvl>
  </w:abstractNum>
  <w:abstractNum w:abstractNumId="9" w15:restartNumberingAfterBreak="0">
    <w:nsid w:val="129A54F8"/>
    <w:multiLevelType w:val="hybridMultilevel"/>
    <w:tmpl w:val="C4462740"/>
    <w:lvl w:ilvl="0" w:tplc="B0FAFBCC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1AD51D96"/>
    <w:multiLevelType w:val="hybridMultilevel"/>
    <w:tmpl w:val="150A7C58"/>
    <w:lvl w:ilvl="0" w:tplc="2B3C138A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11" w15:restartNumberingAfterBreak="0">
    <w:nsid w:val="1BE42B8E"/>
    <w:multiLevelType w:val="hybridMultilevel"/>
    <w:tmpl w:val="56DEFF80"/>
    <w:lvl w:ilvl="0" w:tplc="E10666C2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F29223C"/>
    <w:multiLevelType w:val="hybridMultilevel"/>
    <w:tmpl w:val="A97A1A8A"/>
    <w:lvl w:ilvl="0" w:tplc="082E405C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13" w15:restartNumberingAfterBreak="0">
    <w:nsid w:val="1F6B00CB"/>
    <w:multiLevelType w:val="hybridMultilevel"/>
    <w:tmpl w:val="20C8EE88"/>
    <w:lvl w:ilvl="0" w:tplc="903E3020">
      <w:start w:val="1"/>
      <w:numFmt w:val="decimal"/>
      <w:lvlRestart w:val="0"/>
      <w:suff w:val="nothing"/>
      <w:lvlText w:val="%1"/>
      <w:lvlJc w:val="right"/>
      <w:pPr>
        <w:ind w:left="114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554" w:hanging="360"/>
      </w:pPr>
    </w:lvl>
    <w:lvl w:ilvl="2" w:tplc="0409001B" w:tentative="1">
      <w:start w:val="1"/>
      <w:numFmt w:val="lowerRoman"/>
      <w:lvlText w:val="%3."/>
      <w:lvlJc w:val="right"/>
      <w:pPr>
        <w:ind w:left="2274" w:hanging="180"/>
      </w:pPr>
    </w:lvl>
    <w:lvl w:ilvl="3" w:tplc="0409000F" w:tentative="1">
      <w:start w:val="1"/>
      <w:numFmt w:val="decimal"/>
      <w:lvlText w:val="%4."/>
      <w:lvlJc w:val="left"/>
      <w:pPr>
        <w:ind w:left="2994" w:hanging="360"/>
      </w:pPr>
    </w:lvl>
    <w:lvl w:ilvl="4" w:tplc="04090019" w:tentative="1">
      <w:start w:val="1"/>
      <w:numFmt w:val="lowerLetter"/>
      <w:lvlText w:val="%5."/>
      <w:lvlJc w:val="left"/>
      <w:pPr>
        <w:ind w:left="3714" w:hanging="360"/>
      </w:pPr>
    </w:lvl>
    <w:lvl w:ilvl="5" w:tplc="0409001B" w:tentative="1">
      <w:start w:val="1"/>
      <w:numFmt w:val="lowerRoman"/>
      <w:lvlText w:val="%6."/>
      <w:lvlJc w:val="right"/>
      <w:pPr>
        <w:ind w:left="4434" w:hanging="180"/>
      </w:pPr>
    </w:lvl>
    <w:lvl w:ilvl="6" w:tplc="0409000F" w:tentative="1">
      <w:start w:val="1"/>
      <w:numFmt w:val="decimal"/>
      <w:lvlText w:val="%7."/>
      <w:lvlJc w:val="left"/>
      <w:pPr>
        <w:ind w:left="5154" w:hanging="360"/>
      </w:pPr>
    </w:lvl>
    <w:lvl w:ilvl="7" w:tplc="04090019" w:tentative="1">
      <w:start w:val="1"/>
      <w:numFmt w:val="lowerLetter"/>
      <w:lvlText w:val="%8."/>
      <w:lvlJc w:val="left"/>
      <w:pPr>
        <w:ind w:left="5874" w:hanging="360"/>
      </w:pPr>
    </w:lvl>
    <w:lvl w:ilvl="8" w:tplc="0409001B" w:tentative="1">
      <w:start w:val="1"/>
      <w:numFmt w:val="lowerRoman"/>
      <w:lvlText w:val="%9."/>
      <w:lvlJc w:val="right"/>
      <w:pPr>
        <w:ind w:left="6594" w:hanging="180"/>
      </w:pPr>
    </w:lvl>
  </w:abstractNum>
  <w:abstractNum w:abstractNumId="14" w15:restartNumberingAfterBreak="0">
    <w:nsid w:val="28BC7E02"/>
    <w:multiLevelType w:val="hybridMultilevel"/>
    <w:tmpl w:val="63E6CBEA"/>
    <w:lvl w:ilvl="0" w:tplc="E1DE9424">
      <w:start w:val="1"/>
      <w:numFmt w:val="decimal"/>
      <w:lvlRestart w:val="0"/>
      <w:suff w:val="nothing"/>
      <w:lvlText w:val="%1"/>
      <w:lvlJc w:val="right"/>
      <w:pPr>
        <w:ind w:left="720" w:hanging="360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90554FF"/>
    <w:multiLevelType w:val="hybridMultilevel"/>
    <w:tmpl w:val="43DCCE3A"/>
    <w:lvl w:ilvl="0" w:tplc="F61C5308">
      <w:start w:val="1"/>
      <w:numFmt w:val="decimal"/>
      <w:lvlRestart w:val="0"/>
      <w:suff w:val="nothing"/>
      <w:lvlText w:val="%1"/>
      <w:lvlJc w:val="right"/>
      <w:pPr>
        <w:ind w:left="720" w:hanging="360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97D584C"/>
    <w:multiLevelType w:val="hybridMultilevel"/>
    <w:tmpl w:val="62F02A9A"/>
    <w:lvl w:ilvl="0" w:tplc="903E3020">
      <w:start w:val="1"/>
      <w:numFmt w:val="decimal"/>
      <w:lvlRestart w:val="0"/>
      <w:suff w:val="nothing"/>
      <w:lvlText w:val="%1"/>
      <w:lvlJc w:val="right"/>
      <w:pPr>
        <w:ind w:left="114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554" w:hanging="360"/>
      </w:pPr>
    </w:lvl>
    <w:lvl w:ilvl="2" w:tplc="0409001B" w:tentative="1">
      <w:start w:val="1"/>
      <w:numFmt w:val="lowerRoman"/>
      <w:lvlText w:val="%3."/>
      <w:lvlJc w:val="right"/>
      <w:pPr>
        <w:ind w:left="2274" w:hanging="180"/>
      </w:pPr>
    </w:lvl>
    <w:lvl w:ilvl="3" w:tplc="0409000F" w:tentative="1">
      <w:start w:val="1"/>
      <w:numFmt w:val="decimal"/>
      <w:lvlText w:val="%4."/>
      <w:lvlJc w:val="left"/>
      <w:pPr>
        <w:ind w:left="2994" w:hanging="360"/>
      </w:pPr>
    </w:lvl>
    <w:lvl w:ilvl="4" w:tplc="04090019" w:tentative="1">
      <w:start w:val="1"/>
      <w:numFmt w:val="lowerLetter"/>
      <w:lvlText w:val="%5."/>
      <w:lvlJc w:val="left"/>
      <w:pPr>
        <w:ind w:left="3714" w:hanging="360"/>
      </w:pPr>
    </w:lvl>
    <w:lvl w:ilvl="5" w:tplc="0409001B" w:tentative="1">
      <w:start w:val="1"/>
      <w:numFmt w:val="lowerRoman"/>
      <w:lvlText w:val="%6."/>
      <w:lvlJc w:val="right"/>
      <w:pPr>
        <w:ind w:left="4434" w:hanging="180"/>
      </w:pPr>
    </w:lvl>
    <w:lvl w:ilvl="6" w:tplc="0409000F" w:tentative="1">
      <w:start w:val="1"/>
      <w:numFmt w:val="decimal"/>
      <w:lvlText w:val="%7."/>
      <w:lvlJc w:val="left"/>
      <w:pPr>
        <w:ind w:left="5154" w:hanging="360"/>
      </w:pPr>
    </w:lvl>
    <w:lvl w:ilvl="7" w:tplc="04090019" w:tentative="1">
      <w:start w:val="1"/>
      <w:numFmt w:val="lowerLetter"/>
      <w:lvlText w:val="%8."/>
      <w:lvlJc w:val="left"/>
      <w:pPr>
        <w:ind w:left="5874" w:hanging="360"/>
      </w:pPr>
    </w:lvl>
    <w:lvl w:ilvl="8" w:tplc="0409001B" w:tentative="1">
      <w:start w:val="1"/>
      <w:numFmt w:val="lowerRoman"/>
      <w:lvlText w:val="%9."/>
      <w:lvlJc w:val="right"/>
      <w:pPr>
        <w:ind w:left="6594" w:hanging="180"/>
      </w:pPr>
    </w:lvl>
  </w:abstractNum>
  <w:abstractNum w:abstractNumId="17" w15:restartNumberingAfterBreak="0">
    <w:nsid w:val="2A134477"/>
    <w:multiLevelType w:val="hybridMultilevel"/>
    <w:tmpl w:val="32020126"/>
    <w:lvl w:ilvl="0" w:tplc="4558C6F8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18" w15:restartNumberingAfterBreak="0">
    <w:nsid w:val="2B7A1D6E"/>
    <w:multiLevelType w:val="hybridMultilevel"/>
    <w:tmpl w:val="05DC0D3E"/>
    <w:lvl w:ilvl="0" w:tplc="22E62D8A">
      <w:start w:val="1"/>
      <w:numFmt w:val="decimal"/>
      <w:lvlRestart w:val="0"/>
      <w:suff w:val="nothing"/>
      <w:lvlText w:val="%1"/>
      <w:lvlJc w:val="right"/>
      <w:pPr>
        <w:ind w:left="890" w:hanging="360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C0730EC"/>
    <w:multiLevelType w:val="hybridMultilevel"/>
    <w:tmpl w:val="F2449FEA"/>
    <w:lvl w:ilvl="0" w:tplc="88300CB4">
      <w:start w:val="1"/>
      <w:numFmt w:val="decimal"/>
      <w:lvlRestart w:val="0"/>
      <w:suff w:val="nothing"/>
      <w:lvlText w:val="%1"/>
      <w:lvlJc w:val="right"/>
      <w:pPr>
        <w:ind w:left="114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554" w:hanging="360"/>
      </w:pPr>
    </w:lvl>
    <w:lvl w:ilvl="2" w:tplc="0409001B" w:tentative="1">
      <w:start w:val="1"/>
      <w:numFmt w:val="lowerRoman"/>
      <w:lvlText w:val="%3."/>
      <w:lvlJc w:val="right"/>
      <w:pPr>
        <w:ind w:left="2274" w:hanging="180"/>
      </w:pPr>
    </w:lvl>
    <w:lvl w:ilvl="3" w:tplc="0409000F" w:tentative="1">
      <w:start w:val="1"/>
      <w:numFmt w:val="decimal"/>
      <w:lvlText w:val="%4."/>
      <w:lvlJc w:val="left"/>
      <w:pPr>
        <w:ind w:left="2994" w:hanging="360"/>
      </w:pPr>
    </w:lvl>
    <w:lvl w:ilvl="4" w:tplc="04090019" w:tentative="1">
      <w:start w:val="1"/>
      <w:numFmt w:val="lowerLetter"/>
      <w:lvlText w:val="%5."/>
      <w:lvlJc w:val="left"/>
      <w:pPr>
        <w:ind w:left="3714" w:hanging="360"/>
      </w:pPr>
    </w:lvl>
    <w:lvl w:ilvl="5" w:tplc="0409001B" w:tentative="1">
      <w:start w:val="1"/>
      <w:numFmt w:val="lowerRoman"/>
      <w:lvlText w:val="%6."/>
      <w:lvlJc w:val="right"/>
      <w:pPr>
        <w:ind w:left="4434" w:hanging="180"/>
      </w:pPr>
    </w:lvl>
    <w:lvl w:ilvl="6" w:tplc="0409000F" w:tentative="1">
      <w:start w:val="1"/>
      <w:numFmt w:val="decimal"/>
      <w:lvlText w:val="%7."/>
      <w:lvlJc w:val="left"/>
      <w:pPr>
        <w:ind w:left="5154" w:hanging="360"/>
      </w:pPr>
    </w:lvl>
    <w:lvl w:ilvl="7" w:tplc="04090019" w:tentative="1">
      <w:start w:val="1"/>
      <w:numFmt w:val="lowerLetter"/>
      <w:lvlText w:val="%8."/>
      <w:lvlJc w:val="left"/>
      <w:pPr>
        <w:ind w:left="5874" w:hanging="360"/>
      </w:pPr>
    </w:lvl>
    <w:lvl w:ilvl="8" w:tplc="0409001B" w:tentative="1">
      <w:start w:val="1"/>
      <w:numFmt w:val="lowerRoman"/>
      <w:lvlText w:val="%9."/>
      <w:lvlJc w:val="right"/>
      <w:pPr>
        <w:ind w:left="6594" w:hanging="180"/>
      </w:pPr>
    </w:lvl>
  </w:abstractNum>
  <w:abstractNum w:abstractNumId="20" w15:restartNumberingAfterBreak="0">
    <w:nsid w:val="30B83224"/>
    <w:multiLevelType w:val="hybridMultilevel"/>
    <w:tmpl w:val="AEF80C88"/>
    <w:lvl w:ilvl="0" w:tplc="B48A863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392A4BE4"/>
    <w:multiLevelType w:val="hybridMultilevel"/>
    <w:tmpl w:val="46EE7772"/>
    <w:lvl w:ilvl="0" w:tplc="903E3020">
      <w:start w:val="1"/>
      <w:numFmt w:val="decimal"/>
      <w:lvlRestart w:val="0"/>
      <w:suff w:val="nothing"/>
      <w:lvlText w:val="%1"/>
      <w:lvlJc w:val="right"/>
      <w:pPr>
        <w:ind w:left="360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3B5F6E85"/>
    <w:multiLevelType w:val="hybridMultilevel"/>
    <w:tmpl w:val="E1A4FE52"/>
    <w:lvl w:ilvl="0" w:tplc="6AA0054E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23" w15:restartNumberingAfterBreak="0">
    <w:nsid w:val="3EF02C7E"/>
    <w:multiLevelType w:val="hybridMultilevel"/>
    <w:tmpl w:val="0D98D040"/>
    <w:lvl w:ilvl="0" w:tplc="EA4ABFFC">
      <w:start w:val="1"/>
      <w:numFmt w:val="decimal"/>
      <w:lvlRestart w:val="0"/>
      <w:suff w:val="nothing"/>
      <w:lvlText w:val="%1"/>
      <w:lvlJc w:val="right"/>
      <w:pPr>
        <w:ind w:left="-170" w:firstLine="170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270" w:hanging="360"/>
      </w:pPr>
    </w:lvl>
    <w:lvl w:ilvl="2" w:tplc="0409001B" w:tentative="1">
      <w:start w:val="1"/>
      <w:numFmt w:val="lowerRoman"/>
      <w:lvlText w:val="%3."/>
      <w:lvlJc w:val="right"/>
      <w:pPr>
        <w:ind w:left="1990" w:hanging="180"/>
      </w:pPr>
    </w:lvl>
    <w:lvl w:ilvl="3" w:tplc="0409000F" w:tentative="1">
      <w:start w:val="1"/>
      <w:numFmt w:val="decimal"/>
      <w:lvlText w:val="%4."/>
      <w:lvlJc w:val="left"/>
      <w:pPr>
        <w:ind w:left="2710" w:hanging="360"/>
      </w:pPr>
    </w:lvl>
    <w:lvl w:ilvl="4" w:tplc="04090019" w:tentative="1">
      <w:start w:val="1"/>
      <w:numFmt w:val="lowerLetter"/>
      <w:lvlText w:val="%5."/>
      <w:lvlJc w:val="left"/>
      <w:pPr>
        <w:ind w:left="3430" w:hanging="360"/>
      </w:pPr>
    </w:lvl>
    <w:lvl w:ilvl="5" w:tplc="0409001B" w:tentative="1">
      <w:start w:val="1"/>
      <w:numFmt w:val="lowerRoman"/>
      <w:lvlText w:val="%6."/>
      <w:lvlJc w:val="right"/>
      <w:pPr>
        <w:ind w:left="4150" w:hanging="180"/>
      </w:pPr>
    </w:lvl>
    <w:lvl w:ilvl="6" w:tplc="0409000F" w:tentative="1">
      <w:start w:val="1"/>
      <w:numFmt w:val="decimal"/>
      <w:lvlText w:val="%7."/>
      <w:lvlJc w:val="left"/>
      <w:pPr>
        <w:ind w:left="4870" w:hanging="360"/>
      </w:pPr>
    </w:lvl>
    <w:lvl w:ilvl="7" w:tplc="04090019" w:tentative="1">
      <w:start w:val="1"/>
      <w:numFmt w:val="lowerLetter"/>
      <w:lvlText w:val="%8."/>
      <w:lvlJc w:val="left"/>
      <w:pPr>
        <w:ind w:left="5590" w:hanging="360"/>
      </w:pPr>
    </w:lvl>
    <w:lvl w:ilvl="8" w:tplc="0409001B" w:tentative="1">
      <w:start w:val="1"/>
      <w:numFmt w:val="lowerRoman"/>
      <w:lvlText w:val="%9."/>
      <w:lvlJc w:val="right"/>
      <w:pPr>
        <w:ind w:left="6310" w:hanging="180"/>
      </w:pPr>
    </w:lvl>
  </w:abstractNum>
  <w:abstractNum w:abstractNumId="24" w15:restartNumberingAfterBreak="0">
    <w:nsid w:val="43234AD8"/>
    <w:multiLevelType w:val="multilevel"/>
    <w:tmpl w:val="26B41A02"/>
    <w:lvl w:ilvl="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25" w15:restartNumberingAfterBreak="0">
    <w:nsid w:val="467008FC"/>
    <w:multiLevelType w:val="hybridMultilevel"/>
    <w:tmpl w:val="AE8E1C12"/>
    <w:lvl w:ilvl="0" w:tplc="9048A8BA">
      <w:start w:val="1"/>
      <w:numFmt w:val="decimal"/>
      <w:lvlRestart w:val="0"/>
      <w:pStyle w:val="Style1"/>
      <w:lvlText w:val="%1"/>
      <w:lvlJc w:val="right"/>
      <w:pPr>
        <w:tabs>
          <w:tab w:val="num" w:pos="96"/>
        </w:tabs>
        <w:ind w:left="96" w:hanging="39"/>
      </w:pPr>
      <w:rPr>
        <w:rFonts w:ascii="Times-Roman-R" w:hAnsi="Times-Roman-R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z w:val="22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499354ED"/>
    <w:multiLevelType w:val="hybridMultilevel"/>
    <w:tmpl w:val="290E5CC0"/>
    <w:lvl w:ilvl="0" w:tplc="18D02684">
      <w:start w:val="1"/>
      <w:numFmt w:val="decimal"/>
      <w:lvlRestart w:val="0"/>
      <w:suff w:val="nothing"/>
      <w:lvlText w:val="%1"/>
      <w:lvlJc w:val="right"/>
      <w:pPr>
        <w:ind w:left="284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514B6B47"/>
    <w:multiLevelType w:val="hybridMultilevel"/>
    <w:tmpl w:val="266C6CBE"/>
    <w:lvl w:ilvl="0" w:tplc="8CDA312E">
      <w:start w:val="1"/>
      <w:numFmt w:val="decimal"/>
      <w:lvlRestart w:val="0"/>
      <w:suff w:val="nothing"/>
      <w:lvlText w:val="%1"/>
      <w:lvlJc w:val="center"/>
      <w:pPr>
        <w:ind w:left="0" w:firstLine="284"/>
      </w:pPr>
      <w:rPr>
        <w:rFonts w:ascii="Times New Roman" w:hAnsi="Times New Roman" w:cs="Times New Roman" w:hint="default"/>
        <w:b/>
        <w:i w:val="0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70"/>
        </w:tabs>
        <w:ind w:left="127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90"/>
        </w:tabs>
        <w:ind w:left="199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10"/>
        </w:tabs>
        <w:ind w:left="271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30"/>
        </w:tabs>
        <w:ind w:left="343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50"/>
        </w:tabs>
        <w:ind w:left="415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70"/>
        </w:tabs>
        <w:ind w:left="487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90"/>
        </w:tabs>
        <w:ind w:left="559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10"/>
        </w:tabs>
        <w:ind w:left="6310" w:hanging="180"/>
      </w:pPr>
    </w:lvl>
  </w:abstractNum>
  <w:abstractNum w:abstractNumId="28" w15:restartNumberingAfterBreak="0">
    <w:nsid w:val="576162D3"/>
    <w:multiLevelType w:val="hybridMultilevel"/>
    <w:tmpl w:val="E3CED892"/>
    <w:lvl w:ilvl="0" w:tplc="B48A863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5D2C203F"/>
    <w:multiLevelType w:val="hybridMultilevel"/>
    <w:tmpl w:val="A544914C"/>
    <w:lvl w:ilvl="0" w:tplc="38103F42">
      <w:start w:val="1"/>
      <w:numFmt w:val="decimal"/>
      <w:lvlRestart w:val="0"/>
      <w:suff w:val="nothing"/>
      <w:lvlText w:val="%1"/>
      <w:lvlJc w:val="right"/>
      <w:pPr>
        <w:tabs>
          <w:tab w:val="num" w:pos="153"/>
        </w:tabs>
        <w:ind w:left="153" w:hanging="40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69C90132"/>
    <w:multiLevelType w:val="hybridMultilevel"/>
    <w:tmpl w:val="5EE02172"/>
    <w:lvl w:ilvl="0" w:tplc="ECF86BA2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31" w15:restartNumberingAfterBreak="0">
    <w:nsid w:val="6B7833FD"/>
    <w:multiLevelType w:val="hybridMultilevel"/>
    <w:tmpl w:val="1B10A722"/>
    <w:lvl w:ilvl="0" w:tplc="730C294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6CC628BB"/>
    <w:multiLevelType w:val="hybridMultilevel"/>
    <w:tmpl w:val="D62E448C"/>
    <w:lvl w:ilvl="0" w:tplc="315E4AB8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33" w15:restartNumberingAfterBreak="0">
    <w:nsid w:val="6DDD77BC"/>
    <w:multiLevelType w:val="hybridMultilevel"/>
    <w:tmpl w:val="39D404BA"/>
    <w:lvl w:ilvl="0" w:tplc="8BAE189E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34" w15:restartNumberingAfterBreak="0">
    <w:nsid w:val="768B16B3"/>
    <w:multiLevelType w:val="hybridMultilevel"/>
    <w:tmpl w:val="24425928"/>
    <w:lvl w:ilvl="0" w:tplc="903E3020">
      <w:start w:val="1"/>
      <w:numFmt w:val="decimal"/>
      <w:lvlRestart w:val="0"/>
      <w:suff w:val="nothing"/>
      <w:lvlText w:val="%1"/>
      <w:lvlJc w:val="right"/>
      <w:pPr>
        <w:ind w:left="114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554" w:hanging="360"/>
      </w:pPr>
    </w:lvl>
    <w:lvl w:ilvl="2" w:tplc="0409001B" w:tentative="1">
      <w:start w:val="1"/>
      <w:numFmt w:val="lowerRoman"/>
      <w:lvlText w:val="%3."/>
      <w:lvlJc w:val="right"/>
      <w:pPr>
        <w:ind w:left="2274" w:hanging="180"/>
      </w:pPr>
    </w:lvl>
    <w:lvl w:ilvl="3" w:tplc="0409000F" w:tentative="1">
      <w:start w:val="1"/>
      <w:numFmt w:val="decimal"/>
      <w:lvlText w:val="%4."/>
      <w:lvlJc w:val="left"/>
      <w:pPr>
        <w:ind w:left="2994" w:hanging="360"/>
      </w:pPr>
    </w:lvl>
    <w:lvl w:ilvl="4" w:tplc="04090019" w:tentative="1">
      <w:start w:val="1"/>
      <w:numFmt w:val="lowerLetter"/>
      <w:lvlText w:val="%5."/>
      <w:lvlJc w:val="left"/>
      <w:pPr>
        <w:ind w:left="3714" w:hanging="360"/>
      </w:pPr>
    </w:lvl>
    <w:lvl w:ilvl="5" w:tplc="0409001B" w:tentative="1">
      <w:start w:val="1"/>
      <w:numFmt w:val="lowerRoman"/>
      <w:lvlText w:val="%6."/>
      <w:lvlJc w:val="right"/>
      <w:pPr>
        <w:ind w:left="4434" w:hanging="180"/>
      </w:pPr>
    </w:lvl>
    <w:lvl w:ilvl="6" w:tplc="0409000F" w:tentative="1">
      <w:start w:val="1"/>
      <w:numFmt w:val="decimal"/>
      <w:lvlText w:val="%7."/>
      <w:lvlJc w:val="left"/>
      <w:pPr>
        <w:ind w:left="5154" w:hanging="360"/>
      </w:pPr>
    </w:lvl>
    <w:lvl w:ilvl="7" w:tplc="04090019" w:tentative="1">
      <w:start w:val="1"/>
      <w:numFmt w:val="lowerLetter"/>
      <w:lvlText w:val="%8."/>
      <w:lvlJc w:val="left"/>
      <w:pPr>
        <w:ind w:left="5874" w:hanging="360"/>
      </w:pPr>
    </w:lvl>
    <w:lvl w:ilvl="8" w:tplc="0409001B" w:tentative="1">
      <w:start w:val="1"/>
      <w:numFmt w:val="lowerRoman"/>
      <w:lvlText w:val="%9."/>
      <w:lvlJc w:val="right"/>
      <w:pPr>
        <w:ind w:left="6594" w:hanging="180"/>
      </w:pPr>
    </w:lvl>
  </w:abstractNum>
  <w:abstractNum w:abstractNumId="35" w15:restartNumberingAfterBreak="0">
    <w:nsid w:val="7ED173F0"/>
    <w:multiLevelType w:val="hybridMultilevel"/>
    <w:tmpl w:val="18B8A2CC"/>
    <w:lvl w:ilvl="0" w:tplc="373A3346">
      <w:start w:val="1"/>
      <w:numFmt w:val="decimal"/>
      <w:lvlRestart w:val="0"/>
      <w:suff w:val="nothing"/>
      <w:lvlText w:val="%1"/>
      <w:lvlJc w:val="right"/>
      <w:pPr>
        <w:ind w:left="720" w:hanging="360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F163ED4"/>
    <w:multiLevelType w:val="hybridMultilevel"/>
    <w:tmpl w:val="468CBD54"/>
    <w:lvl w:ilvl="0" w:tplc="2A7AD26C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num w:numId="1" w16cid:durableId="749352202">
    <w:abstractNumId w:val="29"/>
  </w:num>
  <w:num w:numId="2" w16cid:durableId="277107865">
    <w:abstractNumId w:val="26"/>
  </w:num>
  <w:num w:numId="3" w16cid:durableId="765229852">
    <w:abstractNumId w:val="24"/>
  </w:num>
  <w:num w:numId="4" w16cid:durableId="1379433946">
    <w:abstractNumId w:val="5"/>
  </w:num>
  <w:num w:numId="5" w16cid:durableId="1537279061">
    <w:abstractNumId w:val="20"/>
  </w:num>
  <w:num w:numId="6" w16cid:durableId="698431999">
    <w:abstractNumId w:val="28"/>
  </w:num>
  <w:num w:numId="7" w16cid:durableId="635840581">
    <w:abstractNumId w:val="10"/>
  </w:num>
  <w:num w:numId="8" w16cid:durableId="777484799">
    <w:abstractNumId w:val="7"/>
  </w:num>
  <w:num w:numId="9" w16cid:durableId="1782987979">
    <w:abstractNumId w:val="14"/>
  </w:num>
  <w:num w:numId="10" w16cid:durableId="1139684058">
    <w:abstractNumId w:val="15"/>
  </w:num>
  <w:num w:numId="11" w16cid:durableId="1039742535">
    <w:abstractNumId w:val="18"/>
  </w:num>
  <w:num w:numId="12" w16cid:durableId="567109309">
    <w:abstractNumId w:val="35"/>
  </w:num>
  <w:num w:numId="13" w16cid:durableId="694968736">
    <w:abstractNumId w:val="12"/>
  </w:num>
  <w:num w:numId="14" w16cid:durableId="759913594">
    <w:abstractNumId w:val="23"/>
  </w:num>
  <w:num w:numId="15" w16cid:durableId="911308363">
    <w:abstractNumId w:val="33"/>
  </w:num>
  <w:num w:numId="16" w16cid:durableId="188035861">
    <w:abstractNumId w:val="1"/>
  </w:num>
  <w:num w:numId="17" w16cid:durableId="1352027240">
    <w:abstractNumId w:val="11"/>
  </w:num>
  <w:num w:numId="18" w16cid:durableId="1646230504">
    <w:abstractNumId w:val="0"/>
  </w:num>
  <w:num w:numId="19" w16cid:durableId="528417192">
    <w:abstractNumId w:val="32"/>
  </w:num>
  <w:num w:numId="20" w16cid:durableId="1853566201">
    <w:abstractNumId w:val="9"/>
  </w:num>
  <w:num w:numId="21" w16cid:durableId="665937118">
    <w:abstractNumId w:val="2"/>
  </w:num>
  <w:num w:numId="22" w16cid:durableId="1599749297">
    <w:abstractNumId w:val="27"/>
  </w:num>
  <w:num w:numId="23" w16cid:durableId="353460626">
    <w:abstractNumId w:val="31"/>
  </w:num>
  <w:num w:numId="24" w16cid:durableId="274218594">
    <w:abstractNumId w:val="36"/>
  </w:num>
  <w:num w:numId="25" w16cid:durableId="1814326426">
    <w:abstractNumId w:val="17"/>
  </w:num>
  <w:num w:numId="26" w16cid:durableId="73864117">
    <w:abstractNumId w:val="22"/>
  </w:num>
  <w:num w:numId="27" w16cid:durableId="750153080">
    <w:abstractNumId w:val="30"/>
  </w:num>
  <w:num w:numId="28" w16cid:durableId="1129013899">
    <w:abstractNumId w:val="4"/>
  </w:num>
  <w:num w:numId="29" w16cid:durableId="447510042">
    <w:abstractNumId w:val="25"/>
  </w:num>
  <w:num w:numId="30" w16cid:durableId="1168718250">
    <w:abstractNumId w:val="19"/>
  </w:num>
  <w:num w:numId="31" w16cid:durableId="195432704">
    <w:abstractNumId w:val="6"/>
  </w:num>
  <w:num w:numId="32" w16cid:durableId="1506092145">
    <w:abstractNumId w:val="8"/>
  </w:num>
  <w:num w:numId="33" w16cid:durableId="824778644">
    <w:abstractNumId w:val="16"/>
  </w:num>
  <w:num w:numId="34" w16cid:durableId="22753295">
    <w:abstractNumId w:val="21"/>
  </w:num>
  <w:num w:numId="35" w16cid:durableId="350959171">
    <w:abstractNumId w:val="3"/>
  </w:num>
  <w:num w:numId="36" w16cid:durableId="1511992630">
    <w:abstractNumId w:val="34"/>
  </w:num>
  <w:num w:numId="37" w16cid:durableId="1319454252">
    <w:abstractNumId w:val="13"/>
  </w:num>
  <w:numIdMacAtCleanup w:val="3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9"/>
  <w:embedSystemFonts/>
  <w:mirrorMargins/>
  <w:hideSpellingErrors/>
  <w:hideGrammaticalError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ocumentProtection w:edit="forms" w:formatting="1" w:enforcement="1" w:cryptProviderType="rsaAES" w:cryptAlgorithmClass="hash" w:cryptAlgorithmType="typeAny" w:cryptAlgorithmSid="14" w:cryptSpinCount="100000" w:hash="dCpNrXkMrAH4SDqYJKq7veW/r4qVAJypFWDFkh0j5rAZjQWxBOB6hGEmdNdTcJ/q+59ATY21HPcrkE8xmYT9mQ==" w:salt="Emco3e2Y5H5Y8eYgaBfINw=="/>
  <w:defaultTabStop w:val="720"/>
  <w:evenAndOddHeaders/>
  <w:noPunctuationKerning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64779"/>
    <w:rsid w:val="000000DC"/>
    <w:rsid w:val="00000E1B"/>
    <w:rsid w:val="00000EBB"/>
    <w:rsid w:val="00001105"/>
    <w:rsid w:val="00001457"/>
    <w:rsid w:val="00001707"/>
    <w:rsid w:val="0000191B"/>
    <w:rsid w:val="00001DCD"/>
    <w:rsid w:val="000025B3"/>
    <w:rsid w:val="0000269E"/>
    <w:rsid w:val="0000296F"/>
    <w:rsid w:val="00002C0A"/>
    <w:rsid w:val="000037A8"/>
    <w:rsid w:val="0000465F"/>
    <w:rsid w:val="000057DB"/>
    <w:rsid w:val="00005D44"/>
    <w:rsid w:val="00006512"/>
    <w:rsid w:val="00006BFA"/>
    <w:rsid w:val="00006DEC"/>
    <w:rsid w:val="00006E63"/>
    <w:rsid w:val="000070C5"/>
    <w:rsid w:val="00007A36"/>
    <w:rsid w:val="00007C99"/>
    <w:rsid w:val="0001081F"/>
    <w:rsid w:val="00010830"/>
    <w:rsid w:val="0001089D"/>
    <w:rsid w:val="00010C5C"/>
    <w:rsid w:val="0001134F"/>
    <w:rsid w:val="00011595"/>
    <w:rsid w:val="00011823"/>
    <w:rsid w:val="00012024"/>
    <w:rsid w:val="00012230"/>
    <w:rsid w:val="0001296A"/>
    <w:rsid w:val="000137F5"/>
    <w:rsid w:val="000149E5"/>
    <w:rsid w:val="00014F1F"/>
    <w:rsid w:val="000153EE"/>
    <w:rsid w:val="00015D58"/>
    <w:rsid w:val="000167DB"/>
    <w:rsid w:val="0001683B"/>
    <w:rsid w:val="00016AE2"/>
    <w:rsid w:val="00016B09"/>
    <w:rsid w:val="00016C96"/>
    <w:rsid w:val="00017922"/>
    <w:rsid w:val="00017A5A"/>
    <w:rsid w:val="00017E15"/>
    <w:rsid w:val="00017FA7"/>
    <w:rsid w:val="00020047"/>
    <w:rsid w:val="00021BEF"/>
    <w:rsid w:val="00021D57"/>
    <w:rsid w:val="000227F7"/>
    <w:rsid w:val="00022E94"/>
    <w:rsid w:val="00023468"/>
    <w:rsid w:val="00023D7E"/>
    <w:rsid w:val="00023F40"/>
    <w:rsid w:val="0002494B"/>
    <w:rsid w:val="0002494C"/>
    <w:rsid w:val="00024EDF"/>
    <w:rsid w:val="00025073"/>
    <w:rsid w:val="00025C61"/>
    <w:rsid w:val="00025CEA"/>
    <w:rsid w:val="00025D1D"/>
    <w:rsid w:val="00025DE5"/>
    <w:rsid w:val="00025FCD"/>
    <w:rsid w:val="0002669D"/>
    <w:rsid w:val="000266DD"/>
    <w:rsid w:val="000267D5"/>
    <w:rsid w:val="000268A8"/>
    <w:rsid w:val="0002742F"/>
    <w:rsid w:val="0002788D"/>
    <w:rsid w:val="00027964"/>
    <w:rsid w:val="00030335"/>
    <w:rsid w:val="00030AA4"/>
    <w:rsid w:val="000313A4"/>
    <w:rsid w:val="00032300"/>
    <w:rsid w:val="0003241C"/>
    <w:rsid w:val="0003277C"/>
    <w:rsid w:val="00032AD7"/>
    <w:rsid w:val="00032D77"/>
    <w:rsid w:val="00033E96"/>
    <w:rsid w:val="00034059"/>
    <w:rsid w:val="0003485B"/>
    <w:rsid w:val="00034A51"/>
    <w:rsid w:val="0003592A"/>
    <w:rsid w:val="000366E9"/>
    <w:rsid w:val="00036D9D"/>
    <w:rsid w:val="00036FDA"/>
    <w:rsid w:val="00037135"/>
    <w:rsid w:val="000373BE"/>
    <w:rsid w:val="000373E9"/>
    <w:rsid w:val="00037908"/>
    <w:rsid w:val="00037EDF"/>
    <w:rsid w:val="000404C7"/>
    <w:rsid w:val="00040E49"/>
    <w:rsid w:val="00041B2A"/>
    <w:rsid w:val="000422F8"/>
    <w:rsid w:val="00042615"/>
    <w:rsid w:val="00042783"/>
    <w:rsid w:val="00042BA8"/>
    <w:rsid w:val="00042CB7"/>
    <w:rsid w:val="00042E36"/>
    <w:rsid w:val="000439B3"/>
    <w:rsid w:val="00043BF3"/>
    <w:rsid w:val="00043C97"/>
    <w:rsid w:val="00043D77"/>
    <w:rsid w:val="00043E57"/>
    <w:rsid w:val="00043FF4"/>
    <w:rsid w:val="0004416E"/>
    <w:rsid w:val="000449E9"/>
    <w:rsid w:val="00044B4E"/>
    <w:rsid w:val="00044DF0"/>
    <w:rsid w:val="000450EC"/>
    <w:rsid w:val="0004577C"/>
    <w:rsid w:val="00045E9C"/>
    <w:rsid w:val="000460CE"/>
    <w:rsid w:val="00046458"/>
    <w:rsid w:val="00046709"/>
    <w:rsid w:val="00046B0E"/>
    <w:rsid w:val="000471A0"/>
    <w:rsid w:val="00047B23"/>
    <w:rsid w:val="00050F92"/>
    <w:rsid w:val="00050FE4"/>
    <w:rsid w:val="000518B0"/>
    <w:rsid w:val="0005202C"/>
    <w:rsid w:val="00052549"/>
    <w:rsid w:val="000527F0"/>
    <w:rsid w:val="0005348D"/>
    <w:rsid w:val="000537F3"/>
    <w:rsid w:val="000542C6"/>
    <w:rsid w:val="000547AC"/>
    <w:rsid w:val="00054C9E"/>
    <w:rsid w:val="00054D72"/>
    <w:rsid w:val="00054E68"/>
    <w:rsid w:val="000551ED"/>
    <w:rsid w:val="00055410"/>
    <w:rsid w:val="00055AF3"/>
    <w:rsid w:val="00055B28"/>
    <w:rsid w:val="00056180"/>
    <w:rsid w:val="00056AEC"/>
    <w:rsid w:val="00056E3F"/>
    <w:rsid w:val="00057482"/>
    <w:rsid w:val="0006002F"/>
    <w:rsid w:val="000604F3"/>
    <w:rsid w:val="00060537"/>
    <w:rsid w:val="00060EDF"/>
    <w:rsid w:val="00061969"/>
    <w:rsid w:val="00061BF9"/>
    <w:rsid w:val="00061C95"/>
    <w:rsid w:val="0006211E"/>
    <w:rsid w:val="000627C1"/>
    <w:rsid w:val="00062EEF"/>
    <w:rsid w:val="0006363B"/>
    <w:rsid w:val="0006421E"/>
    <w:rsid w:val="0006443E"/>
    <w:rsid w:val="00065908"/>
    <w:rsid w:val="00065F7E"/>
    <w:rsid w:val="000662C8"/>
    <w:rsid w:val="000663D8"/>
    <w:rsid w:val="00066442"/>
    <w:rsid w:val="00066855"/>
    <w:rsid w:val="00067039"/>
    <w:rsid w:val="000673D3"/>
    <w:rsid w:val="0006768A"/>
    <w:rsid w:val="00067F77"/>
    <w:rsid w:val="000701D5"/>
    <w:rsid w:val="00070208"/>
    <w:rsid w:val="000705EB"/>
    <w:rsid w:val="0007118C"/>
    <w:rsid w:val="00071A41"/>
    <w:rsid w:val="00071B0C"/>
    <w:rsid w:val="00072302"/>
    <w:rsid w:val="000728F0"/>
    <w:rsid w:val="000728F2"/>
    <w:rsid w:val="00073391"/>
    <w:rsid w:val="00073AFB"/>
    <w:rsid w:val="00074596"/>
    <w:rsid w:val="000746B6"/>
    <w:rsid w:val="00074E4B"/>
    <w:rsid w:val="00075256"/>
    <w:rsid w:val="00075816"/>
    <w:rsid w:val="00075A7F"/>
    <w:rsid w:val="00075AF9"/>
    <w:rsid w:val="00075EDB"/>
    <w:rsid w:val="0007604B"/>
    <w:rsid w:val="0007605B"/>
    <w:rsid w:val="000766EC"/>
    <w:rsid w:val="0007743F"/>
    <w:rsid w:val="00077473"/>
    <w:rsid w:val="000774AC"/>
    <w:rsid w:val="000776A7"/>
    <w:rsid w:val="00077AB9"/>
    <w:rsid w:val="00077C21"/>
    <w:rsid w:val="00077DB9"/>
    <w:rsid w:val="00080018"/>
    <w:rsid w:val="00080301"/>
    <w:rsid w:val="00080656"/>
    <w:rsid w:val="00080AA7"/>
    <w:rsid w:val="00081086"/>
    <w:rsid w:val="00081D71"/>
    <w:rsid w:val="000820D8"/>
    <w:rsid w:val="00082BAB"/>
    <w:rsid w:val="000832D4"/>
    <w:rsid w:val="000834E9"/>
    <w:rsid w:val="000836EC"/>
    <w:rsid w:val="00083C3E"/>
    <w:rsid w:val="00083DFF"/>
    <w:rsid w:val="000840EA"/>
    <w:rsid w:val="000844C7"/>
    <w:rsid w:val="00084F88"/>
    <w:rsid w:val="000851D8"/>
    <w:rsid w:val="0008522F"/>
    <w:rsid w:val="000854FF"/>
    <w:rsid w:val="00085784"/>
    <w:rsid w:val="00085C7A"/>
    <w:rsid w:val="00085FCC"/>
    <w:rsid w:val="000865B7"/>
    <w:rsid w:val="00086E46"/>
    <w:rsid w:val="00087815"/>
    <w:rsid w:val="000879E3"/>
    <w:rsid w:val="00087A41"/>
    <w:rsid w:val="00087BF3"/>
    <w:rsid w:val="00090531"/>
    <w:rsid w:val="0009164C"/>
    <w:rsid w:val="00091C0A"/>
    <w:rsid w:val="00092024"/>
    <w:rsid w:val="0009213E"/>
    <w:rsid w:val="00093253"/>
    <w:rsid w:val="00093593"/>
    <w:rsid w:val="00093745"/>
    <w:rsid w:val="00093A7A"/>
    <w:rsid w:val="00093ADD"/>
    <w:rsid w:val="00094D7C"/>
    <w:rsid w:val="00094D92"/>
    <w:rsid w:val="00095524"/>
    <w:rsid w:val="000959F9"/>
    <w:rsid w:val="00095C84"/>
    <w:rsid w:val="00095D0F"/>
    <w:rsid w:val="00096999"/>
    <w:rsid w:val="00096DDA"/>
    <w:rsid w:val="0009720C"/>
    <w:rsid w:val="000973C0"/>
    <w:rsid w:val="00097607"/>
    <w:rsid w:val="0009769E"/>
    <w:rsid w:val="000A00CF"/>
    <w:rsid w:val="000A00EB"/>
    <w:rsid w:val="000A0E17"/>
    <w:rsid w:val="000A167B"/>
    <w:rsid w:val="000A1968"/>
    <w:rsid w:val="000A1AE5"/>
    <w:rsid w:val="000A2009"/>
    <w:rsid w:val="000A244E"/>
    <w:rsid w:val="000A27F2"/>
    <w:rsid w:val="000A3180"/>
    <w:rsid w:val="000A34DA"/>
    <w:rsid w:val="000A3A39"/>
    <w:rsid w:val="000A3FDD"/>
    <w:rsid w:val="000A40E3"/>
    <w:rsid w:val="000A4299"/>
    <w:rsid w:val="000A4FAD"/>
    <w:rsid w:val="000A511E"/>
    <w:rsid w:val="000A6286"/>
    <w:rsid w:val="000A649B"/>
    <w:rsid w:val="000A6815"/>
    <w:rsid w:val="000A6870"/>
    <w:rsid w:val="000A7618"/>
    <w:rsid w:val="000A7EF6"/>
    <w:rsid w:val="000B02C4"/>
    <w:rsid w:val="000B05CE"/>
    <w:rsid w:val="000B1764"/>
    <w:rsid w:val="000B18FB"/>
    <w:rsid w:val="000B1928"/>
    <w:rsid w:val="000B27DA"/>
    <w:rsid w:val="000B2A81"/>
    <w:rsid w:val="000B3132"/>
    <w:rsid w:val="000B349C"/>
    <w:rsid w:val="000B3CC1"/>
    <w:rsid w:val="000B3F11"/>
    <w:rsid w:val="000B4000"/>
    <w:rsid w:val="000B4391"/>
    <w:rsid w:val="000B46DD"/>
    <w:rsid w:val="000B48C6"/>
    <w:rsid w:val="000B5649"/>
    <w:rsid w:val="000B5731"/>
    <w:rsid w:val="000B5AEF"/>
    <w:rsid w:val="000B628B"/>
    <w:rsid w:val="000B64CD"/>
    <w:rsid w:val="000B6B47"/>
    <w:rsid w:val="000B6D80"/>
    <w:rsid w:val="000B6EC5"/>
    <w:rsid w:val="000B70D0"/>
    <w:rsid w:val="000B7440"/>
    <w:rsid w:val="000B7A7C"/>
    <w:rsid w:val="000B7B1F"/>
    <w:rsid w:val="000B7C72"/>
    <w:rsid w:val="000B7D4A"/>
    <w:rsid w:val="000C0008"/>
    <w:rsid w:val="000C00EB"/>
    <w:rsid w:val="000C0273"/>
    <w:rsid w:val="000C049D"/>
    <w:rsid w:val="000C061D"/>
    <w:rsid w:val="000C0831"/>
    <w:rsid w:val="000C0868"/>
    <w:rsid w:val="000C1E30"/>
    <w:rsid w:val="000C2706"/>
    <w:rsid w:val="000C33F2"/>
    <w:rsid w:val="000C40EE"/>
    <w:rsid w:val="000C48BC"/>
    <w:rsid w:val="000C4F7D"/>
    <w:rsid w:val="000C503B"/>
    <w:rsid w:val="000C527E"/>
    <w:rsid w:val="000C5615"/>
    <w:rsid w:val="000C56D3"/>
    <w:rsid w:val="000C5AA7"/>
    <w:rsid w:val="000C5AD2"/>
    <w:rsid w:val="000C6FFB"/>
    <w:rsid w:val="000C70A5"/>
    <w:rsid w:val="000C7791"/>
    <w:rsid w:val="000C7ED9"/>
    <w:rsid w:val="000D0567"/>
    <w:rsid w:val="000D1058"/>
    <w:rsid w:val="000D10CC"/>
    <w:rsid w:val="000D158F"/>
    <w:rsid w:val="000D1869"/>
    <w:rsid w:val="000D1968"/>
    <w:rsid w:val="000D1B9E"/>
    <w:rsid w:val="000D1CD5"/>
    <w:rsid w:val="000D1D88"/>
    <w:rsid w:val="000D27EA"/>
    <w:rsid w:val="000D299F"/>
    <w:rsid w:val="000D29CD"/>
    <w:rsid w:val="000D3088"/>
    <w:rsid w:val="000D31E2"/>
    <w:rsid w:val="000D3298"/>
    <w:rsid w:val="000D39E9"/>
    <w:rsid w:val="000D469F"/>
    <w:rsid w:val="000D4A0D"/>
    <w:rsid w:val="000D4D9D"/>
    <w:rsid w:val="000D503E"/>
    <w:rsid w:val="000D5147"/>
    <w:rsid w:val="000D52BB"/>
    <w:rsid w:val="000D52F0"/>
    <w:rsid w:val="000D5684"/>
    <w:rsid w:val="000D569B"/>
    <w:rsid w:val="000D59AD"/>
    <w:rsid w:val="000D5DF5"/>
    <w:rsid w:val="000D632A"/>
    <w:rsid w:val="000D6349"/>
    <w:rsid w:val="000D6C53"/>
    <w:rsid w:val="000D7122"/>
    <w:rsid w:val="000D72D7"/>
    <w:rsid w:val="000D7341"/>
    <w:rsid w:val="000D798B"/>
    <w:rsid w:val="000D7E22"/>
    <w:rsid w:val="000D7F9D"/>
    <w:rsid w:val="000E003B"/>
    <w:rsid w:val="000E010F"/>
    <w:rsid w:val="000E0345"/>
    <w:rsid w:val="000E0D9B"/>
    <w:rsid w:val="000E119B"/>
    <w:rsid w:val="000E2119"/>
    <w:rsid w:val="000E2A7E"/>
    <w:rsid w:val="000E2B60"/>
    <w:rsid w:val="000E2F82"/>
    <w:rsid w:val="000E3317"/>
    <w:rsid w:val="000E38B4"/>
    <w:rsid w:val="000E398A"/>
    <w:rsid w:val="000E399C"/>
    <w:rsid w:val="000E3C18"/>
    <w:rsid w:val="000E484B"/>
    <w:rsid w:val="000E495F"/>
    <w:rsid w:val="000E512C"/>
    <w:rsid w:val="000E55DA"/>
    <w:rsid w:val="000E5DD3"/>
    <w:rsid w:val="000E655B"/>
    <w:rsid w:val="000E719F"/>
    <w:rsid w:val="000E792A"/>
    <w:rsid w:val="000E7A4B"/>
    <w:rsid w:val="000E7A59"/>
    <w:rsid w:val="000F0185"/>
    <w:rsid w:val="000F03A4"/>
    <w:rsid w:val="000F05C6"/>
    <w:rsid w:val="000F0DFD"/>
    <w:rsid w:val="000F1098"/>
    <w:rsid w:val="000F12DB"/>
    <w:rsid w:val="000F1517"/>
    <w:rsid w:val="000F15A8"/>
    <w:rsid w:val="000F2324"/>
    <w:rsid w:val="000F29E5"/>
    <w:rsid w:val="000F3620"/>
    <w:rsid w:val="000F386E"/>
    <w:rsid w:val="000F3DB5"/>
    <w:rsid w:val="000F3EC4"/>
    <w:rsid w:val="000F3F2E"/>
    <w:rsid w:val="000F4297"/>
    <w:rsid w:val="000F4300"/>
    <w:rsid w:val="000F4444"/>
    <w:rsid w:val="000F45C2"/>
    <w:rsid w:val="000F4673"/>
    <w:rsid w:val="000F503C"/>
    <w:rsid w:val="000F5301"/>
    <w:rsid w:val="000F536A"/>
    <w:rsid w:val="000F5C4F"/>
    <w:rsid w:val="000F6358"/>
    <w:rsid w:val="000F76B5"/>
    <w:rsid w:val="000F7BA5"/>
    <w:rsid w:val="00100195"/>
    <w:rsid w:val="00100270"/>
    <w:rsid w:val="00100BA6"/>
    <w:rsid w:val="00100BCC"/>
    <w:rsid w:val="001014A7"/>
    <w:rsid w:val="001015B2"/>
    <w:rsid w:val="00101B24"/>
    <w:rsid w:val="00102272"/>
    <w:rsid w:val="00102807"/>
    <w:rsid w:val="00102E15"/>
    <w:rsid w:val="001031D9"/>
    <w:rsid w:val="0010330B"/>
    <w:rsid w:val="001033FE"/>
    <w:rsid w:val="001043C0"/>
    <w:rsid w:val="0010479D"/>
    <w:rsid w:val="0010482C"/>
    <w:rsid w:val="001048A7"/>
    <w:rsid w:val="00105434"/>
    <w:rsid w:val="001055AB"/>
    <w:rsid w:val="001055F3"/>
    <w:rsid w:val="00105E5C"/>
    <w:rsid w:val="001067EF"/>
    <w:rsid w:val="001068F6"/>
    <w:rsid w:val="00106DA3"/>
    <w:rsid w:val="00106E43"/>
    <w:rsid w:val="001071AB"/>
    <w:rsid w:val="00107EF7"/>
    <w:rsid w:val="00110206"/>
    <w:rsid w:val="00110A1E"/>
    <w:rsid w:val="00110C5B"/>
    <w:rsid w:val="00111602"/>
    <w:rsid w:val="00111A07"/>
    <w:rsid w:val="00111CEC"/>
    <w:rsid w:val="00111D3F"/>
    <w:rsid w:val="0011229F"/>
    <w:rsid w:val="001126F5"/>
    <w:rsid w:val="0011433D"/>
    <w:rsid w:val="001144FC"/>
    <w:rsid w:val="001153D6"/>
    <w:rsid w:val="00115ABC"/>
    <w:rsid w:val="00116037"/>
    <w:rsid w:val="001161C5"/>
    <w:rsid w:val="00116C77"/>
    <w:rsid w:val="001171D7"/>
    <w:rsid w:val="00117342"/>
    <w:rsid w:val="00117468"/>
    <w:rsid w:val="0011781B"/>
    <w:rsid w:val="00117CE6"/>
    <w:rsid w:val="00117DE7"/>
    <w:rsid w:val="00120263"/>
    <w:rsid w:val="0012095C"/>
    <w:rsid w:val="00120B4A"/>
    <w:rsid w:val="00120BD6"/>
    <w:rsid w:val="00121275"/>
    <w:rsid w:val="00121429"/>
    <w:rsid w:val="0012183D"/>
    <w:rsid w:val="00121AC4"/>
    <w:rsid w:val="00121B85"/>
    <w:rsid w:val="00121CEB"/>
    <w:rsid w:val="0012281D"/>
    <w:rsid w:val="00123D35"/>
    <w:rsid w:val="00124E55"/>
    <w:rsid w:val="001259C8"/>
    <w:rsid w:val="00126116"/>
    <w:rsid w:val="00126CBB"/>
    <w:rsid w:val="00126D33"/>
    <w:rsid w:val="00127E3B"/>
    <w:rsid w:val="001305C4"/>
    <w:rsid w:val="00130AA5"/>
    <w:rsid w:val="001318BA"/>
    <w:rsid w:val="00131B5B"/>
    <w:rsid w:val="00131E76"/>
    <w:rsid w:val="00132789"/>
    <w:rsid w:val="00132B01"/>
    <w:rsid w:val="00133015"/>
    <w:rsid w:val="0013391B"/>
    <w:rsid w:val="00133A2C"/>
    <w:rsid w:val="00133C8F"/>
    <w:rsid w:val="00133D37"/>
    <w:rsid w:val="00134077"/>
    <w:rsid w:val="00134380"/>
    <w:rsid w:val="00135957"/>
    <w:rsid w:val="0013615A"/>
    <w:rsid w:val="00136D6A"/>
    <w:rsid w:val="00136EC7"/>
    <w:rsid w:val="001375EC"/>
    <w:rsid w:val="0013767B"/>
    <w:rsid w:val="0014066F"/>
    <w:rsid w:val="00140A9F"/>
    <w:rsid w:val="001413DB"/>
    <w:rsid w:val="00141761"/>
    <w:rsid w:val="0014199A"/>
    <w:rsid w:val="00141E4A"/>
    <w:rsid w:val="0014214D"/>
    <w:rsid w:val="001427BF"/>
    <w:rsid w:val="00142C7C"/>
    <w:rsid w:val="00142D64"/>
    <w:rsid w:val="00143804"/>
    <w:rsid w:val="00143BDF"/>
    <w:rsid w:val="00143C07"/>
    <w:rsid w:val="00143CB7"/>
    <w:rsid w:val="00144C9A"/>
    <w:rsid w:val="00144F6A"/>
    <w:rsid w:val="0014583E"/>
    <w:rsid w:val="00146A30"/>
    <w:rsid w:val="00147006"/>
    <w:rsid w:val="001472B1"/>
    <w:rsid w:val="00147716"/>
    <w:rsid w:val="00147789"/>
    <w:rsid w:val="00147807"/>
    <w:rsid w:val="001478BB"/>
    <w:rsid w:val="00147D5F"/>
    <w:rsid w:val="00150579"/>
    <w:rsid w:val="001511F4"/>
    <w:rsid w:val="0015139D"/>
    <w:rsid w:val="001513BB"/>
    <w:rsid w:val="0015195A"/>
    <w:rsid w:val="00151C5A"/>
    <w:rsid w:val="00151D94"/>
    <w:rsid w:val="001526AC"/>
    <w:rsid w:val="00153832"/>
    <w:rsid w:val="00153B2C"/>
    <w:rsid w:val="00154A4B"/>
    <w:rsid w:val="00156CA0"/>
    <w:rsid w:val="00157478"/>
    <w:rsid w:val="001576EF"/>
    <w:rsid w:val="001577AC"/>
    <w:rsid w:val="00157BD7"/>
    <w:rsid w:val="00160008"/>
    <w:rsid w:val="00160DBE"/>
    <w:rsid w:val="0016120E"/>
    <w:rsid w:val="0016156D"/>
    <w:rsid w:val="00161C61"/>
    <w:rsid w:val="001620FE"/>
    <w:rsid w:val="00162C15"/>
    <w:rsid w:val="00162EC4"/>
    <w:rsid w:val="001639B7"/>
    <w:rsid w:val="001645D7"/>
    <w:rsid w:val="0016468A"/>
    <w:rsid w:val="00165CF2"/>
    <w:rsid w:val="00165DFD"/>
    <w:rsid w:val="001661AE"/>
    <w:rsid w:val="001661F3"/>
    <w:rsid w:val="001669A2"/>
    <w:rsid w:val="00166A56"/>
    <w:rsid w:val="00166A7D"/>
    <w:rsid w:val="00166BB9"/>
    <w:rsid w:val="001670CB"/>
    <w:rsid w:val="001673A8"/>
    <w:rsid w:val="00167662"/>
    <w:rsid w:val="00167E3D"/>
    <w:rsid w:val="0017031D"/>
    <w:rsid w:val="00170C42"/>
    <w:rsid w:val="00170E42"/>
    <w:rsid w:val="001717FD"/>
    <w:rsid w:val="001718F2"/>
    <w:rsid w:val="00171956"/>
    <w:rsid w:val="00171B37"/>
    <w:rsid w:val="00171B6A"/>
    <w:rsid w:val="00171D43"/>
    <w:rsid w:val="00171FE0"/>
    <w:rsid w:val="00172A3B"/>
    <w:rsid w:val="00172B91"/>
    <w:rsid w:val="001736E7"/>
    <w:rsid w:val="001749CE"/>
    <w:rsid w:val="00174E76"/>
    <w:rsid w:val="00175119"/>
    <w:rsid w:val="00175189"/>
    <w:rsid w:val="00175DFC"/>
    <w:rsid w:val="00175F66"/>
    <w:rsid w:val="00176225"/>
    <w:rsid w:val="00176FB7"/>
    <w:rsid w:val="00177866"/>
    <w:rsid w:val="001779C7"/>
    <w:rsid w:val="00177E26"/>
    <w:rsid w:val="00177ED2"/>
    <w:rsid w:val="0018021D"/>
    <w:rsid w:val="00180F49"/>
    <w:rsid w:val="00181BE8"/>
    <w:rsid w:val="00182422"/>
    <w:rsid w:val="00182758"/>
    <w:rsid w:val="00182917"/>
    <w:rsid w:val="0018439E"/>
    <w:rsid w:val="0018549B"/>
    <w:rsid w:val="00185757"/>
    <w:rsid w:val="00185948"/>
    <w:rsid w:val="001860D7"/>
    <w:rsid w:val="00186ABE"/>
    <w:rsid w:val="00186BB0"/>
    <w:rsid w:val="00187A58"/>
    <w:rsid w:val="00187D9A"/>
    <w:rsid w:val="00187D9D"/>
    <w:rsid w:val="00187DD1"/>
    <w:rsid w:val="00190C1E"/>
    <w:rsid w:val="00191273"/>
    <w:rsid w:val="00191A63"/>
    <w:rsid w:val="00192072"/>
    <w:rsid w:val="00192328"/>
    <w:rsid w:val="00192375"/>
    <w:rsid w:val="00192F7A"/>
    <w:rsid w:val="001930C4"/>
    <w:rsid w:val="00193884"/>
    <w:rsid w:val="00193B10"/>
    <w:rsid w:val="00193D40"/>
    <w:rsid w:val="00193E3A"/>
    <w:rsid w:val="001941E6"/>
    <w:rsid w:val="0019455C"/>
    <w:rsid w:val="001950F0"/>
    <w:rsid w:val="00195380"/>
    <w:rsid w:val="00195463"/>
    <w:rsid w:val="00195499"/>
    <w:rsid w:val="0019549A"/>
    <w:rsid w:val="00195C8B"/>
    <w:rsid w:val="00195E57"/>
    <w:rsid w:val="00195F73"/>
    <w:rsid w:val="001968A9"/>
    <w:rsid w:val="00197AD7"/>
    <w:rsid w:val="00197C6B"/>
    <w:rsid w:val="00197E12"/>
    <w:rsid w:val="001A011D"/>
    <w:rsid w:val="001A1142"/>
    <w:rsid w:val="001A149D"/>
    <w:rsid w:val="001A17CC"/>
    <w:rsid w:val="001A1E1D"/>
    <w:rsid w:val="001A21A3"/>
    <w:rsid w:val="001A2BF7"/>
    <w:rsid w:val="001A2C8B"/>
    <w:rsid w:val="001A2F57"/>
    <w:rsid w:val="001A3015"/>
    <w:rsid w:val="001A30CC"/>
    <w:rsid w:val="001A33CE"/>
    <w:rsid w:val="001A34E1"/>
    <w:rsid w:val="001A369B"/>
    <w:rsid w:val="001A382F"/>
    <w:rsid w:val="001A38FF"/>
    <w:rsid w:val="001A4402"/>
    <w:rsid w:val="001A4440"/>
    <w:rsid w:val="001A44BA"/>
    <w:rsid w:val="001A4841"/>
    <w:rsid w:val="001A48BD"/>
    <w:rsid w:val="001A4A2C"/>
    <w:rsid w:val="001A517B"/>
    <w:rsid w:val="001A5D85"/>
    <w:rsid w:val="001A612F"/>
    <w:rsid w:val="001A6287"/>
    <w:rsid w:val="001A6324"/>
    <w:rsid w:val="001A7324"/>
    <w:rsid w:val="001A79F1"/>
    <w:rsid w:val="001B0067"/>
    <w:rsid w:val="001B0803"/>
    <w:rsid w:val="001B0BE6"/>
    <w:rsid w:val="001B13AA"/>
    <w:rsid w:val="001B18FC"/>
    <w:rsid w:val="001B217D"/>
    <w:rsid w:val="001B2923"/>
    <w:rsid w:val="001B2FAE"/>
    <w:rsid w:val="001B31A1"/>
    <w:rsid w:val="001B34FF"/>
    <w:rsid w:val="001B3590"/>
    <w:rsid w:val="001B3944"/>
    <w:rsid w:val="001B421C"/>
    <w:rsid w:val="001B459B"/>
    <w:rsid w:val="001B4D5F"/>
    <w:rsid w:val="001B5B5B"/>
    <w:rsid w:val="001B5D12"/>
    <w:rsid w:val="001B5DA7"/>
    <w:rsid w:val="001B6246"/>
    <w:rsid w:val="001B62BA"/>
    <w:rsid w:val="001B636E"/>
    <w:rsid w:val="001B7218"/>
    <w:rsid w:val="001C01FF"/>
    <w:rsid w:val="001C05A6"/>
    <w:rsid w:val="001C0AD2"/>
    <w:rsid w:val="001C0C5E"/>
    <w:rsid w:val="001C124C"/>
    <w:rsid w:val="001C1B81"/>
    <w:rsid w:val="001C2CE6"/>
    <w:rsid w:val="001C2FD1"/>
    <w:rsid w:val="001C30D7"/>
    <w:rsid w:val="001C4584"/>
    <w:rsid w:val="001C46A3"/>
    <w:rsid w:val="001C51DD"/>
    <w:rsid w:val="001C56A3"/>
    <w:rsid w:val="001C5915"/>
    <w:rsid w:val="001C59A8"/>
    <w:rsid w:val="001C5A0A"/>
    <w:rsid w:val="001C63C6"/>
    <w:rsid w:val="001C65A4"/>
    <w:rsid w:val="001C6EA6"/>
    <w:rsid w:val="001C6EF5"/>
    <w:rsid w:val="001C6FBC"/>
    <w:rsid w:val="001C7BC2"/>
    <w:rsid w:val="001C7D3E"/>
    <w:rsid w:val="001C7E5B"/>
    <w:rsid w:val="001C7E6A"/>
    <w:rsid w:val="001D0EDB"/>
    <w:rsid w:val="001D0F83"/>
    <w:rsid w:val="001D18AE"/>
    <w:rsid w:val="001D18B2"/>
    <w:rsid w:val="001D1906"/>
    <w:rsid w:val="001D2267"/>
    <w:rsid w:val="001D242D"/>
    <w:rsid w:val="001D2712"/>
    <w:rsid w:val="001D3084"/>
    <w:rsid w:val="001D371E"/>
    <w:rsid w:val="001D3BA4"/>
    <w:rsid w:val="001D4226"/>
    <w:rsid w:val="001D437D"/>
    <w:rsid w:val="001D4421"/>
    <w:rsid w:val="001D4BA8"/>
    <w:rsid w:val="001D4D08"/>
    <w:rsid w:val="001D5473"/>
    <w:rsid w:val="001D6BAB"/>
    <w:rsid w:val="001D6D12"/>
    <w:rsid w:val="001D75F9"/>
    <w:rsid w:val="001D7B82"/>
    <w:rsid w:val="001D7D90"/>
    <w:rsid w:val="001E0281"/>
    <w:rsid w:val="001E044F"/>
    <w:rsid w:val="001E0A2D"/>
    <w:rsid w:val="001E18FE"/>
    <w:rsid w:val="001E19FB"/>
    <w:rsid w:val="001E1CE9"/>
    <w:rsid w:val="001E27CD"/>
    <w:rsid w:val="001E2A11"/>
    <w:rsid w:val="001E2A22"/>
    <w:rsid w:val="001E2D93"/>
    <w:rsid w:val="001E354A"/>
    <w:rsid w:val="001E3AC4"/>
    <w:rsid w:val="001E3F1C"/>
    <w:rsid w:val="001E450A"/>
    <w:rsid w:val="001E484B"/>
    <w:rsid w:val="001E577D"/>
    <w:rsid w:val="001E6407"/>
    <w:rsid w:val="001E64FB"/>
    <w:rsid w:val="001E73A4"/>
    <w:rsid w:val="001F0579"/>
    <w:rsid w:val="001F1061"/>
    <w:rsid w:val="001F279F"/>
    <w:rsid w:val="001F2B93"/>
    <w:rsid w:val="001F2D22"/>
    <w:rsid w:val="001F36A8"/>
    <w:rsid w:val="001F3943"/>
    <w:rsid w:val="001F4057"/>
    <w:rsid w:val="001F486D"/>
    <w:rsid w:val="001F507E"/>
    <w:rsid w:val="001F508B"/>
    <w:rsid w:val="001F54B8"/>
    <w:rsid w:val="001F54C6"/>
    <w:rsid w:val="001F5523"/>
    <w:rsid w:val="001F59EB"/>
    <w:rsid w:val="001F5B21"/>
    <w:rsid w:val="001F5E03"/>
    <w:rsid w:val="001F6A5D"/>
    <w:rsid w:val="001F7CA0"/>
    <w:rsid w:val="001F7EC9"/>
    <w:rsid w:val="001F7F90"/>
    <w:rsid w:val="00200124"/>
    <w:rsid w:val="002003E3"/>
    <w:rsid w:val="0020130A"/>
    <w:rsid w:val="0020161B"/>
    <w:rsid w:val="0020233A"/>
    <w:rsid w:val="002036D6"/>
    <w:rsid w:val="002037F1"/>
    <w:rsid w:val="00203DEA"/>
    <w:rsid w:val="00203E77"/>
    <w:rsid w:val="0020420B"/>
    <w:rsid w:val="002042CB"/>
    <w:rsid w:val="00204F84"/>
    <w:rsid w:val="0020527E"/>
    <w:rsid w:val="00205368"/>
    <w:rsid w:val="00205517"/>
    <w:rsid w:val="00205A50"/>
    <w:rsid w:val="00205FE4"/>
    <w:rsid w:val="00206973"/>
    <w:rsid w:val="00206BCC"/>
    <w:rsid w:val="00207EFA"/>
    <w:rsid w:val="002102ED"/>
    <w:rsid w:val="00210B35"/>
    <w:rsid w:val="00210F5D"/>
    <w:rsid w:val="002119D6"/>
    <w:rsid w:val="002120DA"/>
    <w:rsid w:val="00212479"/>
    <w:rsid w:val="00212624"/>
    <w:rsid w:val="00212EF4"/>
    <w:rsid w:val="00212FBA"/>
    <w:rsid w:val="00213497"/>
    <w:rsid w:val="00213577"/>
    <w:rsid w:val="00213946"/>
    <w:rsid w:val="00213A15"/>
    <w:rsid w:val="00213C6E"/>
    <w:rsid w:val="00213F4E"/>
    <w:rsid w:val="00214387"/>
    <w:rsid w:val="002144CF"/>
    <w:rsid w:val="002148B3"/>
    <w:rsid w:val="00214A2D"/>
    <w:rsid w:val="0021503A"/>
    <w:rsid w:val="0021503F"/>
    <w:rsid w:val="0021573F"/>
    <w:rsid w:val="0021614B"/>
    <w:rsid w:val="00216431"/>
    <w:rsid w:val="002168A6"/>
    <w:rsid w:val="00216CDB"/>
    <w:rsid w:val="0021782F"/>
    <w:rsid w:val="00217850"/>
    <w:rsid w:val="00217935"/>
    <w:rsid w:val="00217EFC"/>
    <w:rsid w:val="00220312"/>
    <w:rsid w:val="0022062E"/>
    <w:rsid w:val="002219C9"/>
    <w:rsid w:val="00221B23"/>
    <w:rsid w:val="0022256E"/>
    <w:rsid w:val="00222F51"/>
    <w:rsid w:val="0022395B"/>
    <w:rsid w:val="00224170"/>
    <w:rsid w:val="002249B1"/>
    <w:rsid w:val="00225479"/>
    <w:rsid w:val="002258AF"/>
    <w:rsid w:val="00225B96"/>
    <w:rsid w:val="00225CC6"/>
    <w:rsid w:val="00226F34"/>
    <w:rsid w:val="002278C9"/>
    <w:rsid w:val="00230044"/>
    <w:rsid w:val="00230625"/>
    <w:rsid w:val="00230914"/>
    <w:rsid w:val="00230BDE"/>
    <w:rsid w:val="0023107A"/>
    <w:rsid w:val="00231483"/>
    <w:rsid w:val="00231AC6"/>
    <w:rsid w:val="00231D6F"/>
    <w:rsid w:val="002320EC"/>
    <w:rsid w:val="00232412"/>
    <w:rsid w:val="002329AA"/>
    <w:rsid w:val="00232A5D"/>
    <w:rsid w:val="00232C55"/>
    <w:rsid w:val="00232D37"/>
    <w:rsid w:val="00232DFC"/>
    <w:rsid w:val="00232FD0"/>
    <w:rsid w:val="00233243"/>
    <w:rsid w:val="002333CA"/>
    <w:rsid w:val="00233412"/>
    <w:rsid w:val="00233942"/>
    <w:rsid w:val="00233AB5"/>
    <w:rsid w:val="00234439"/>
    <w:rsid w:val="00234D25"/>
    <w:rsid w:val="00234EA8"/>
    <w:rsid w:val="00234FC0"/>
    <w:rsid w:val="0023540D"/>
    <w:rsid w:val="002354FE"/>
    <w:rsid w:val="00235695"/>
    <w:rsid w:val="00235CFF"/>
    <w:rsid w:val="002361E8"/>
    <w:rsid w:val="0023675B"/>
    <w:rsid w:val="00236F51"/>
    <w:rsid w:val="0023706E"/>
    <w:rsid w:val="00237BF2"/>
    <w:rsid w:val="00237F76"/>
    <w:rsid w:val="0024078C"/>
    <w:rsid w:val="00240F46"/>
    <w:rsid w:val="002419F0"/>
    <w:rsid w:val="0024271E"/>
    <w:rsid w:val="00242E81"/>
    <w:rsid w:val="0024324F"/>
    <w:rsid w:val="00243259"/>
    <w:rsid w:val="002432D8"/>
    <w:rsid w:val="00243805"/>
    <w:rsid w:val="002438B8"/>
    <w:rsid w:val="00243E79"/>
    <w:rsid w:val="00244051"/>
    <w:rsid w:val="00244373"/>
    <w:rsid w:val="00244401"/>
    <w:rsid w:val="002445E9"/>
    <w:rsid w:val="00244815"/>
    <w:rsid w:val="00244862"/>
    <w:rsid w:val="00244FC3"/>
    <w:rsid w:val="00245253"/>
    <w:rsid w:val="00245EAB"/>
    <w:rsid w:val="00246C28"/>
    <w:rsid w:val="0024738E"/>
    <w:rsid w:val="00247A22"/>
    <w:rsid w:val="00247A7E"/>
    <w:rsid w:val="002500AC"/>
    <w:rsid w:val="002505F4"/>
    <w:rsid w:val="00250758"/>
    <w:rsid w:val="0025075E"/>
    <w:rsid w:val="00250A05"/>
    <w:rsid w:val="00250F32"/>
    <w:rsid w:val="002510B6"/>
    <w:rsid w:val="00251192"/>
    <w:rsid w:val="002512DC"/>
    <w:rsid w:val="0025137D"/>
    <w:rsid w:val="00251404"/>
    <w:rsid w:val="0025142A"/>
    <w:rsid w:val="00251636"/>
    <w:rsid w:val="002519B2"/>
    <w:rsid w:val="00251AFD"/>
    <w:rsid w:val="00251B20"/>
    <w:rsid w:val="0025216B"/>
    <w:rsid w:val="0025248B"/>
    <w:rsid w:val="002524A7"/>
    <w:rsid w:val="00253322"/>
    <w:rsid w:val="00253DFE"/>
    <w:rsid w:val="00253E18"/>
    <w:rsid w:val="00253E8B"/>
    <w:rsid w:val="00253FE3"/>
    <w:rsid w:val="00253FFF"/>
    <w:rsid w:val="00254072"/>
    <w:rsid w:val="00254BE5"/>
    <w:rsid w:val="00255650"/>
    <w:rsid w:val="002556DA"/>
    <w:rsid w:val="00255809"/>
    <w:rsid w:val="00255C0E"/>
    <w:rsid w:val="00255CD6"/>
    <w:rsid w:val="002564CC"/>
    <w:rsid w:val="002566DB"/>
    <w:rsid w:val="002568FB"/>
    <w:rsid w:val="00256FAD"/>
    <w:rsid w:val="00257645"/>
    <w:rsid w:val="002576BE"/>
    <w:rsid w:val="002577A8"/>
    <w:rsid w:val="00257ADB"/>
    <w:rsid w:val="00257E4C"/>
    <w:rsid w:val="0026036D"/>
    <w:rsid w:val="0026061E"/>
    <w:rsid w:val="00260BF0"/>
    <w:rsid w:val="00260CCB"/>
    <w:rsid w:val="0026149A"/>
    <w:rsid w:val="00261522"/>
    <w:rsid w:val="00261C00"/>
    <w:rsid w:val="00261D68"/>
    <w:rsid w:val="002620A7"/>
    <w:rsid w:val="00262390"/>
    <w:rsid w:val="002628AB"/>
    <w:rsid w:val="0026341C"/>
    <w:rsid w:val="00263D1F"/>
    <w:rsid w:val="00263D7F"/>
    <w:rsid w:val="0026418F"/>
    <w:rsid w:val="00264216"/>
    <w:rsid w:val="002647E0"/>
    <w:rsid w:val="00264AEE"/>
    <w:rsid w:val="00265826"/>
    <w:rsid w:val="00265836"/>
    <w:rsid w:val="00265F1A"/>
    <w:rsid w:val="002660AD"/>
    <w:rsid w:val="0026659E"/>
    <w:rsid w:val="0026663C"/>
    <w:rsid w:val="00266D60"/>
    <w:rsid w:val="002670E2"/>
    <w:rsid w:val="002674D3"/>
    <w:rsid w:val="00267836"/>
    <w:rsid w:val="00267AD8"/>
    <w:rsid w:val="002703D7"/>
    <w:rsid w:val="0027048D"/>
    <w:rsid w:val="00270A10"/>
    <w:rsid w:val="00270D66"/>
    <w:rsid w:val="00270E88"/>
    <w:rsid w:val="002715C2"/>
    <w:rsid w:val="00271895"/>
    <w:rsid w:val="00271A2A"/>
    <w:rsid w:val="00271BEF"/>
    <w:rsid w:val="00271DA3"/>
    <w:rsid w:val="00271FA5"/>
    <w:rsid w:val="0027339B"/>
    <w:rsid w:val="00273A9E"/>
    <w:rsid w:val="002748F6"/>
    <w:rsid w:val="00274B44"/>
    <w:rsid w:val="0027511E"/>
    <w:rsid w:val="002753D7"/>
    <w:rsid w:val="002755DF"/>
    <w:rsid w:val="00275E0E"/>
    <w:rsid w:val="00275E12"/>
    <w:rsid w:val="002763D0"/>
    <w:rsid w:val="00276AC6"/>
    <w:rsid w:val="00276B3B"/>
    <w:rsid w:val="0027740B"/>
    <w:rsid w:val="0027759A"/>
    <w:rsid w:val="002777F4"/>
    <w:rsid w:val="00277E16"/>
    <w:rsid w:val="002804FE"/>
    <w:rsid w:val="00280A0B"/>
    <w:rsid w:val="00280B1B"/>
    <w:rsid w:val="00280C23"/>
    <w:rsid w:val="00280C7D"/>
    <w:rsid w:val="00280EB0"/>
    <w:rsid w:val="002819C5"/>
    <w:rsid w:val="00282112"/>
    <w:rsid w:val="002826CE"/>
    <w:rsid w:val="00283633"/>
    <w:rsid w:val="00283844"/>
    <w:rsid w:val="002844A8"/>
    <w:rsid w:val="0028453F"/>
    <w:rsid w:val="0028496F"/>
    <w:rsid w:val="00285469"/>
    <w:rsid w:val="00285601"/>
    <w:rsid w:val="00285919"/>
    <w:rsid w:val="00285F2D"/>
    <w:rsid w:val="00286325"/>
    <w:rsid w:val="00286402"/>
    <w:rsid w:val="0028671B"/>
    <w:rsid w:val="00286AC2"/>
    <w:rsid w:val="00286B88"/>
    <w:rsid w:val="00286E39"/>
    <w:rsid w:val="00286F6E"/>
    <w:rsid w:val="002873C3"/>
    <w:rsid w:val="00287AB8"/>
    <w:rsid w:val="00287BA3"/>
    <w:rsid w:val="00287C03"/>
    <w:rsid w:val="00287CDA"/>
    <w:rsid w:val="00290496"/>
    <w:rsid w:val="00290620"/>
    <w:rsid w:val="00290D0A"/>
    <w:rsid w:val="00290D2F"/>
    <w:rsid w:val="0029130D"/>
    <w:rsid w:val="00291B1B"/>
    <w:rsid w:val="00291C55"/>
    <w:rsid w:val="00291DC9"/>
    <w:rsid w:val="00291EB2"/>
    <w:rsid w:val="00292080"/>
    <w:rsid w:val="002922BE"/>
    <w:rsid w:val="00292899"/>
    <w:rsid w:val="00292F4A"/>
    <w:rsid w:val="002933A6"/>
    <w:rsid w:val="0029386E"/>
    <w:rsid w:val="00293BC0"/>
    <w:rsid w:val="00293D2B"/>
    <w:rsid w:val="00293F1F"/>
    <w:rsid w:val="00294975"/>
    <w:rsid w:val="00294A61"/>
    <w:rsid w:val="002959C1"/>
    <w:rsid w:val="00295DAD"/>
    <w:rsid w:val="00295F3E"/>
    <w:rsid w:val="00296010"/>
    <w:rsid w:val="00296629"/>
    <w:rsid w:val="0029674F"/>
    <w:rsid w:val="002977DF"/>
    <w:rsid w:val="002A10BB"/>
    <w:rsid w:val="002A12D0"/>
    <w:rsid w:val="002A12FA"/>
    <w:rsid w:val="002A1634"/>
    <w:rsid w:val="002A1CA6"/>
    <w:rsid w:val="002A1F1B"/>
    <w:rsid w:val="002A23A3"/>
    <w:rsid w:val="002A2465"/>
    <w:rsid w:val="002A24D5"/>
    <w:rsid w:val="002A3100"/>
    <w:rsid w:val="002A35DA"/>
    <w:rsid w:val="002A461B"/>
    <w:rsid w:val="002A4633"/>
    <w:rsid w:val="002A4874"/>
    <w:rsid w:val="002A4B4E"/>
    <w:rsid w:val="002A5176"/>
    <w:rsid w:val="002A519C"/>
    <w:rsid w:val="002A52BC"/>
    <w:rsid w:val="002A58B3"/>
    <w:rsid w:val="002A595C"/>
    <w:rsid w:val="002A6037"/>
    <w:rsid w:val="002A73D9"/>
    <w:rsid w:val="002A746C"/>
    <w:rsid w:val="002A76B5"/>
    <w:rsid w:val="002B0312"/>
    <w:rsid w:val="002B0408"/>
    <w:rsid w:val="002B0C4A"/>
    <w:rsid w:val="002B0C68"/>
    <w:rsid w:val="002B174B"/>
    <w:rsid w:val="002B1BD6"/>
    <w:rsid w:val="002B2520"/>
    <w:rsid w:val="002B26CD"/>
    <w:rsid w:val="002B272A"/>
    <w:rsid w:val="002B2A1E"/>
    <w:rsid w:val="002B38AC"/>
    <w:rsid w:val="002B4244"/>
    <w:rsid w:val="002B4665"/>
    <w:rsid w:val="002B486A"/>
    <w:rsid w:val="002B4C07"/>
    <w:rsid w:val="002B4F80"/>
    <w:rsid w:val="002B4FB5"/>
    <w:rsid w:val="002B50B7"/>
    <w:rsid w:val="002B55AA"/>
    <w:rsid w:val="002B5620"/>
    <w:rsid w:val="002B58F8"/>
    <w:rsid w:val="002B70E5"/>
    <w:rsid w:val="002B77B8"/>
    <w:rsid w:val="002B7931"/>
    <w:rsid w:val="002B7B31"/>
    <w:rsid w:val="002B7ECD"/>
    <w:rsid w:val="002C034A"/>
    <w:rsid w:val="002C0D1A"/>
    <w:rsid w:val="002C1FD6"/>
    <w:rsid w:val="002C20B6"/>
    <w:rsid w:val="002C2523"/>
    <w:rsid w:val="002C2A68"/>
    <w:rsid w:val="002C2AF7"/>
    <w:rsid w:val="002C3191"/>
    <w:rsid w:val="002C3596"/>
    <w:rsid w:val="002C3B60"/>
    <w:rsid w:val="002C3EF8"/>
    <w:rsid w:val="002C4859"/>
    <w:rsid w:val="002C4AFD"/>
    <w:rsid w:val="002C4DA4"/>
    <w:rsid w:val="002C531B"/>
    <w:rsid w:val="002C5903"/>
    <w:rsid w:val="002C5AA1"/>
    <w:rsid w:val="002C5E4B"/>
    <w:rsid w:val="002C639A"/>
    <w:rsid w:val="002C669E"/>
    <w:rsid w:val="002C6E11"/>
    <w:rsid w:val="002C6EA8"/>
    <w:rsid w:val="002C70A3"/>
    <w:rsid w:val="002C713A"/>
    <w:rsid w:val="002C7162"/>
    <w:rsid w:val="002C72DF"/>
    <w:rsid w:val="002C751B"/>
    <w:rsid w:val="002C75F2"/>
    <w:rsid w:val="002C7C04"/>
    <w:rsid w:val="002D0CB1"/>
    <w:rsid w:val="002D113D"/>
    <w:rsid w:val="002D189E"/>
    <w:rsid w:val="002D1978"/>
    <w:rsid w:val="002D1FEC"/>
    <w:rsid w:val="002D26F1"/>
    <w:rsid w:val="002D2CD6"/>
    <w:rsid w:val="002D2F83"/>
    <w:rsid w:val="002D423A"/>
    <w:rsid w:val="002D4654"/>
    <w:rsid w:val="002D4732"/>
    <w:rsid w:val="002D4980"/>
    <w:rsid w:val="002D4EA8"/>
    <w:rsid w:val="002D50F9"/>
    <w:rsid w:val="002D5480"/>
    <w:rsid w:val="002D5533"/>
    <w:rsid w:val="002D55B2"/>
    <w:rsid w:val="002D56FC"/>
    <w:rsid w:val="002D6252"/>
    <w:rsid w:val="002D7E9B"/>
    <w:rsid w:val="002D7F8D"/>
    <w:rsid w:val="002E0F68"/>
    <w:rsid w:val="002E175F"/>
    <w:rsid w:val="002E1995"/>
    <w:rsid w:val="002E1A6F"/>
    <w:rsid w:val="002E1EB8"/>
    <w:rsid w:val="002E2406"/>
    <w:rsid w:val="002E25A1"/>
    <w:rsid w:val="002E25E8"/>
    <w:rsid w:val="002E2674"/>
    <w:rsid w:val="002E26C0"/>
    <w:rsid w:val="002E2808"/>
    <w:rsid w:val="002E3817"/>
    <w:rsid w:val="002E398C"/>
    <w:rsid w:val="002E3CDB"/>
    <w:rsid w:val="002E4255"/>
    <w:rsid w:val="002E4A9E"/>
    <w:rsid w:val="002E5077"/>
    <w:rsid w:val="002E51C4"/>
    <w:rsid w:val="002E544D"/>
    <w:rsid w:val="002E5479"/>
    <w:rsid w:val="002E5B15"/>
    <w:rsid w:val="002E606A"/>
    <w:rsid w:val="002E6176"/>
    <w:rsid w:val="002E6A93"/>
    <w:rsid w:val="002E6D01"/>
    <w:rsid w:val="002E6D74"/>
    <w:rsid w:val="002E6DEA"/>
    <w:rsid w:val="002E70B0"/>
    <w:rsid w:val="002E7303"/>
    <w:rsid w:val="002E74BF"/>
    <w:rsid w:val="002E7759"/>
    <w:rsid w:val="002E78F7"/>
    <w:rsid w:val="002E7EF7"/>
    <w:rsid w:val="002F0205"/>
    <w:rsid w:val="002F0EFC"/>
    <w:rsid w:val="002F11B7"/>
    <w:rsid w:val="002F1368"/>
    <w:rsid w:val="002F18B4"/>
    <w:rsid w:val="002F21E4"/>
    <w:rsid w:val="002F22CB"/>
    <w:rsid w:val="002F2C12"/>
    <w:rsid w:val="002F3B02"/>
    <w:rsid w:val="002F3D1A"/>
    <w:rsid w:val="002F429B"/>
    <w:rsid w:val="002F47CC"/>
    <w:rsid w:val="002F4A03"/>
    <w:rsid w:val="002F4CC2"/>
    <w:rsid w:val="002F4D9D"/>
    <w:rsid w:val="002F5520"/>
    <w:rsid w:val="002F5F5D"/>
    <w:rsid w:val="002F60D6"/>
    <w:rsid w:val="002F620B"/>
    <w:rsid w:val="002F6839"/>
    <w:rsid w:val="002F7358"/>
    <w:rsid w:val="002F7642"/>
    <w:rsid w:val="002F78D0"/>
    <w:rsid w:val="002F7D73"/>
    <w:rsid w:val="00300A21"/>
    <w:rsid w:val="00300E84"/>
    <w:rsid w:val="003017E1"/>
    <w:rsid w:val="003028CA"/>
    <w:rsid w:val="00302F78"/>
    <w:rsid w:val="00303053"/>
    <w:rsid w:val="00303744"/>
    <w:rsid w:val="00303A69"/>
    <w:rsid w:val="00303FC3"/>
    <w:rsid w:val="00303FCE"/>
    <w:rsid w:val="00304018"/>
    <w:rsid w:val="00304099"/>
    <w:rsid w:val="003041E8"/>
    <w:rsid w:val="00304972"/>
    <w:rsid w:val="003051D5"/>
    <w:rsid w:val="00305C90"/>
    <w:rsid w:val="003063C1"/>
    <w:rsid w:val="00306756"/>
    <w:rsid w:val="00306DEE"/>
    <w:rsid w:val="00306E4A"/>
    <w:rsid w:val="00306FDB"/>
    <w:rsid w:val="003076F2"/>
    <w:rsid w:val="003077C5"/>
    <w:rsid w:val="0030788E"/>
    <w:rsid w:val="00307BC6"/>
    <w:rsid w:val="00310139"/>
    <w:rsid w:val="0031073A"/>
    <w:rsid w:val="00311C8A"/>
    <w:rsid w:val="00311E87"/>
    <w:rsid w:val="003120D0"/>
    <w:rsid w:val="00312338"/>
    <w:rsid w:val="003124F0"/>
    <w:rsid w:val="00312755"/>
    <w:rsid w:val="00312C1D"/>
    <w:rsid w:val="00312E27"/>
    <w:rsid w:val="00312F4C"/>
    <w:rsid w:val="003135CD"/>
    <w:rsid w:val="00313F18"/>
    <w:rsid w:val="0031413E"/>
    <w:rsid w:val="00315819"/>
    <w:rsid w:val="00315D03"/>
    <w:rsid w:val="003163C6"/>
    <w:rsid w:val="003175CD"/>
    <w:rsid w:val="00320F30"/>
    <w:rsid w:val="00321096"/>
    <w:rsid w:val="003211BF"/>
    <w:rsid w:val="00321560"/>
    <w:rsid w:val="0032188E"/>
    <w:rsid w:val="00321A54"/>
    <w:rsid w:val="00322976"/>
    <w:rsid w:val="003232A5"/>
    <w:rsid w:val="0032357E"/>
    <w:rsid w:val="00323BEA"/>
    <w:rsid w:val="00324352"/>
    <w:rsid w:val="00324A26"/>
    <w:rsid w:val="00324ADE"/>
    <w:rsid w:val="003250F4"/>
    <w:rsid w:val="0032589B"/>
    <w:rsid w:val="003258F1"/>
    <w:rsid w:val="003264C4"/>
    <w:rsid w:val="003265A3"/>
    <w:rsid w:val="00326762"/>
    <w:rsid w:val="00326B72"/>
    <w:rsid w:val="00326F2D"/>
    <w:rsid w:val="0032711C"/>
    <w:rsid w:val="003271B7"/>
    <w:rsid w:val="00327934"/>
    <w:rsid w:val="00327C30"/>
    <w:rsid w:val="00330E6A"/>
    <w:rsid w:val="00331069"/>
    <w:rsid w:val="0033147C"/>
    <w:rsid w:val="00331497"/>
    <w:rsid w:val="00331FAD"/>
    <w:rsid w:val="0033214A"/>
    <w:rsid w:val="003321BF"/>
    <w:rsid w:val="003323A6"/>
    <w:rsid w:val="003327DF"/>
    <w:rsid w:val="00332B6E"/>
    <w:rsid w:val="00332F6F"/>
    <w:rsid w:val="003334BC"/>
    <w:rsid w:val="003338EA"/>
    <w:rsid w:val="003341B0"/>
    <w:rsid w:val="003351DA"/>
    <w:rsid w:val="003352B1"/>
    <w:rsid w:val="00335E3A"/>
    <w:rsid w:val="00336143"/>
    <w:rsid w:val="003362C8"/>
    <w:rsid w:val="0033693D"/>
    <w:rsid w:val="0033695F"/>
    <w:rsid w:val="00336A66"/>
    <w:rsid w:val="00336DCF"/>
    <w:rsid w:val="00336FD2"/>
    <w:rsid w:val="003370A0"/>
    <w:rsid w:val="003377E7"/>
    <w:rsid w:val="0033782A"/>
    <w:rsid w:val="00337974"/>
    <w:rsid w:val="00340302"/>
    <w:rsid w:val="003417E3"/>
    <w:rsid w:val="00341BA1"/>
    <w:rsid w:val="00341D83"/>
    <w:rsid w:val="003425B7"/>
    <w:rsid w:val="003430F2"/>
    <w:rsid w:val="00343190"/>
    <w:rsid w:val="0034336F"/>
    <w:rsid w:val="00344EB6"/>
    <w:rsid w:val="003451F6"/>
    <w:rsid w:val="00345398"/>
    <w:rsid w:val="00345804"/>
    <w:rsid w:val="00345E27"/>
    <w:rsid w:val="00347C97"/>
    <w:rsid w:val="00347D20"/>
    <w:rsid w:val="00347D44"/>
    <w:rsid w:val="00350A36"/>
    <w:rsid w:val="00352403"/>
    <w:rsid w:val="003531BE"/>
    <w:rsid w:val="0035364D"/>
    <w:rsid w:val="00353AA7"/>
    <w:rsid w:val="00353BBE"/>
    <w:rsid w:val="003540FE"/>
    <w:rsid w:val="003543B6"/>
    <w:rsid w:val="00354641"/>
    <w:rsid w:val="003546DD"/>
    <w:rsid w:val="00354C71"/>
    <w:rsid w:val="003555D6"/>
    <w:rsid w:val="00355D62"/>
    <w:rsid w:val="00355E0F"/>
    <w:rsid w:val="00355E97"/>
    <w:rsid w:val="00356038"/>
    <w:rsid w:val="003561A2"/>
    <w:rsid w:val="00356290"/>
    <w:rsid w:val="00357451"/>
    <w:rsid w:val="00357539"/>
    <w:rsid w:val="003607AB"/>
    <w:rsid w:val="00360813"/>
    <w:rsid w:val="00361477"/>
    <w:rsid w:val="00361828"/>
    <w:rsid w:val="00362B71"/>
    <w:rsid w:val="00362E57"/>
    <w:rsid w:val="00362F22"/>
    <w:rsid w:val="00363308"/>
    <w:rsid w:val="0036365E"/>
    <w:rsid w:val="00363843"/>
    <w:rsid w:val="00363A2E"/>
    <w:rsid w:val="00363D7E"/>
    <w:rsid w:val="00363DD1"/>
    <w:rsid w:val="00364516"/>
    <w:rsid w:val="00364941"/>
    <w:rsid w:val="00364DAD"/>
    <w:rsid w:val="00365296"/>
    <w:rsid w:val="00365B36"/>
    <w:rsid w:val="00365B78"/>
    <w:rsid w:val="00365F22"/>
    <w:rsid w:val="003675D1"/>
    <w:rsid w:val="00367BCD"/>
    <w:rsid w:val="00367C73"/>
    <w:rsid w:val="00367E23"/>
    <w:rsid w:val="0037005E"/>
    <w:rsid w:val="00370AB7"/>
    <w:rsid w:val="00370CCA"/>
    <w:rsid w:val="0037127A"/>
    <w:rsid w:val="0037144F"/>
    <w:rsid w:val="00371573"/>
    <w:rsid w:val="00371756"/>
    <w:rsid w:val="003719B0"/>
    <w:rsid w:val="00371C41"/>
    <w:rsid w:val="00372908"/>
    <w:rsid w:val="00373139"/>
    <w:rsid w:val="003735AE"/>
    <w:rsid w:val="0037456F"/>
    <w:rsid w:val="00374D5F"/>
    <w:rsid w:val="00374E60"/>
    <w:rsid w:val="00375049"/>
    <w:rsid w:val="003756D6"/>
    <w:rsid w:val="00375774"/>
    <w:rsid w:val="003760BF"/>
    <w:rsid w:val="003763D7"/>
    <w:rsid w:val="0037680C"/>
    <w:rsid w:val="0037698F"/>
    <w:rsid w:val="00376C80"/>
    <w:rsid w:val="00376FE4"/>
    <w:rsid w:val="0037752C"/>
    <w:rsid w:val="00377676"/>
    <w:rsid w:val="00377BF4"/>
    <w:rsid w:val="00377F3D"/>
    <w:rsid w:val="00380B19"/>
    <w:rsid w:val="0038162B"/>
    <w:rsid w:val="003819EE"/>
    <w:rsid w:val="00381E0C"/>
    <w:rsid w:val="00381E79"/>
    <w:rsid w:val="003828AE"/>
    <w:rsid w:val="0038321A"/>
    <w:rsid w:val="00383732"/>
    <w:rsid w:val="00383A83"/>
    <w:rsid w:val="0038462C"/>
    <w:rsid w:val="00384C16"/>
    <w:rsid w:val="00384DD8"/>
    <w:rsid w:val="0038603D"/>
    <w:rsid w:val="0038635A"/>
    <w:rsid w:val="0038688A"/>
    <w:rsid w:val="00386DF9"/>
    <w:rsid w:val="003871A2"/>
    <w:rsid w:val="00387331"/>
    <w:rsid w:val="0038737A"/>
    <w:rsid w:val="0038765B"/>
    <w:rsid w:val="00390883"/>
    <w:rsid w:val="00390BD9"/>
    <w:rsid w:val="00390C7A"/>
    <w:rsid w:val="00390CF2"/>
    <w:rsid w:val="00390EDE"/>
    <w:rsid w:val="00391B24"/>
    <w:rsid w:val="003924C8"/>
    <w:rsid w:val="00392FAD"/>
    <w:rsid w:val="00393CC0"/>
    <w:rsid w:val="00394863"/>
    <w:rsid w:val="00394909"/>
    <w:rsid w:val="0039490A"/>
    <w:rsid w:val="00394B81"/>
    <w:rsid w:val="00394C36"/>
    <w:rsid w:val="00394D42"/>
    <w:rsid w:val="00394F0B"/>
    <w:rsid w:val="00395454"/>
    <w:rsid w:val="00395C29"/>
    <w:rsid w:val="00396A88"/>
    <w:rsid w:val="00396C79"/>
    <w:rsid w:val="00396D1C"/>
    <w:rsid w:val="003970F2"/>
    <w:rsid w:val="0039722A"/>
    <w:rsid w:val="00397295"/>
    <w:rsid w:val="00397307"/>
    <w:rsid w:val="003973D8"/>
    <w:rsid w:val="00397558"/>
    <w:rsid w:val="0039793B"/>
    <w:rsid w:val="003A02C9"/>
    <w:rsid w:val="003A112F"/>
    <w:rsid w:val="003A1278"/>
    <w:rsid w:val="003A1BFF"/>
    <w:rsid w:val="003A282E"/>
    <w:rsid w:val="003A2AA4"/>
    <w:rsid w:val="003A2E57"/>
    <w:rsid w:val="003A2EC1"/>
    <w:rsid w:val="003A36B7"/>
    <w:rsid w:val="003A390A"/>
    <w:rsid w:val="003A39C2"/>
    <w:rsid w:val="003A3AD0"/>
    <w:rsid w:val="003A400E"/>
    <w:rsid w:val="003A4025"/>
    <w:rsid w:val="003A437C"/>
    <w:rsid w:val="003A50A9"/>
    <w:rsid w:val="003A5460"/>
    <w:rsid w:val="003A5ED6"/>
    <w:rsid w:val="003A6DCD"/>
    <w:rsid w:val="003A71D7"/>
    <w:rsid w:val="003A7AA8"/>
    <w:rsid w:val="003A7E0F"/>
    <w:rsid w:val="003B003B"/>
    <w:rsid w:val="003B004D"/>
    <w:rsid w:val="003B13C3"/>
    <w:rsid w:val="003B1950"/>
    <w:rsid w:val="003B1DAD"/>
    <w:rsid w:val="003B1E36"/>
    <w:rsid w:val="003B2093"/>
    <w:rsid w:val="003B2D1D"/>
    <w:rsid w:val="003B2FE1"/>
    <w:rsid w:val="003B3B69"/>
    <w:rsid w:val="003B3D4C"/>
    <w:rsid w:val="003B3DBC"/>
    <w:rsid w:val="003B3DEB"/>
    <w:rsid w:val="003B4090"/>
    <w:rsid w:val="003B4B2D"/>
    <w:rsid w:val="003B4D03"/>
    <w:rsid w:val="003B5018"/>
    <w:rsid w:val="003B5262"/>
    <w:rsid w:val="003B54E5"/>
    <w:rsid w:val="003B5D36"/>
    <w:rsid w:val="003B5DB3"/>
    <w:rsid w:val="003B6CFD"/>
    <w:rsid w:val="003B6D00"/>
    <w:rsid w:val="003B6EAA"/>
    <w:rsid w:val="003B715E"/>
    <w:rsid w:val="003B79F2"/>
    <w:rsid w:val="003B7D55"/>
    <w:rsid w:val="003B7DE1"/>
    <w:rsid w:val="003B7EE7"/>
    <w:rsid w:val="003C0381"/>
    <w:rsid w:val="003C075A"/>
    <w:rsid w:val="003C0C97"/>
    <w:rsid w:val="003C2086"/>
    <w:rsid w:val="003C24F4"/>
    <w:rsid w:val="003C3BD7"/>
    <w:rsid w:val="003C4CEF"/>
    <w:rsid w:val="003C5C15"/>
    <w:rsid w:val="003C6470"/>
    <w:rsid w:val="003C6739"/>
    <w:rsid w:val="003C7272"/>
    <w:rsid w:val="003C7426"/>
    <w:rsid w:val="003C7570"/>
    <w:rsid w:val="003C7611"/>
    <w:rsid w:val="003C7661"/>
    <w:rsid w:val="003C7710"/>
    <w:rsid w:val="003C775A"/>
    <w:rsid w:val="003C7C8C"/>
    <w:rsid w:val="003D0447"/>
    <w:rsid w:val="003D04FA"/>
    <w:rsid w:val="003D058E"/>
    <w:rsid w:val="003D0B88"/>
    <w:rsid w:val="003D170E"/>
    <w:rsid w:val="003D17C9"/>
    <w:rsid w:val="003D1823"/>
    <w:rsid w:val="003D1B0A"/>
    <w:rsid w:val="003D1CDA"/>
    <w:rsid w:val="003D2814"/>
    <w:rsid w:val="003D2B5E"/>
    <w:rsid w:val="003D351A"/>
    <w:rsid w:val="003D3966"/>
    <w:rsid w:val="003D3A26"/>
    <w:rsid w:val="003D4D8F"/>
    <w:rsid w:val="003D5006"/>
    <w:rsid w:val="003D5A42"/>
    <w:rsid w:val="003D62FC"/>
    <w:rsid w:val="003D6377"/>
    <w:rsid w:val="003D653B"/>
    <w:rsid w:val="003D682D"/>
    <w:rsid w:val="003D6FA4"/>
    <w:rsid w:val="003D6FAE"/>
    <w:rsid w:val="003D7B03"/>
    <w:rsid w:val="003E031C"/>
    <w:rsid w:val="003E045D"/>
    <w:rsid w:val="003E04AF"/>
    <w:rsid w:val="003E083D"/>
    <w:rsid w:val="003E0B79"/>
    <w:rsid w:val="003E0E71"/>
    <w:rsid w:val="003E0EC2"/>
    <w:rsid w:val="003E1634"/>
    <w:rsid w:val="003E188E"/>
    <w:rsid w:val="003E1C23"/>
    <w:rsid w:val="003E1D64"/>
    <w:rsid w:val="003E1F11"/>
    <w:rsid w:val="003E29B4"/>
    <w:rsid w:val="003E2ACB"/>
    <w:rsid w:val="003E2BDF"/>
    <w:rsid w:val="003E2EB1"/>
    <w:rsid w:val="003E32B8"/>
    <w:rsid w:val="003E3FDB"/>
    <w:rsid w:val="003E4072"/>
    <w:rsid w:val="003E42DB"/>
    <w:rsid w:val="003E55A6"/>
    <w:rsid w:val="003E59C7"/>
    <w:rsid w:val="003E661F"/>
    <w:rsid w:val="003E68CC"/>
    <w:rsid w:val="003E6D91"/>
    <w:rsid w:val="003E6F75"/>
    <w:rsid w:val="003E7665"/>
    <w:rsid w:val="003E7CB6"/>
    <w:rsid w:val="003F03B1"/>
    <w:rsid w:val="003F0514"/>
    <w:rsid w:val="003F0EC6"/>
    <w:rsid w:val="003F187F"/>
    <w:rsid w:val="003F19CD"/>
    <w:rsid w:val="003F1A3F"/>
    <w:rsid w:val="003F1B97"/>
    <w:rsid w:val="003F1DF4"/>
    <w:rsid w:val="003F269A"/>
    <w:rsid w:val="003F3016"/>
    <w:rsid w:val="003F32A5"/>
    <w:rsid w:val="003F3592"/>
    <w:rsid w:val="003F3FD4"/>
    <w:rsid w:val="003F423C"/>
    <w:rsid w:val="003F48F5"/>
    <w:rsid w:val="003F4BBA"/>
    <w:rsid w:val="003F4BE0"/>
    <w:rsid w:val="003F527F"/>
    <w:rsid w:val="003F57C3"/>
    <w:rsid w:val="003F582F"/>
    <w:rsid w:val="003F607F"/>
    <w:rsid w:val="003F6722"/>
    <w:rsid w:val="003F6849"/>
    <w:rsid w:val="003F6B01"/>
    <w:rsid w:val="003F6D6E"/>
    <w:rsid w:val="003F6E05"/>
    <w:rsid w:val="003F767E"/>
    <w:rsid w:val="003F7D45"/>
    <w:rsid w:val="00400164"/>
    <w:rsid w:val="00400DAA"/>
    <w:rsid w:val="00401031"/>
    <w:rsid w:val="0040135E"/>
    <w:rsid w:val="00401DB8"/>
    <w:rsid w:val="00402642"/>
    <w:rsid w:val="004030E5"/>
    <w:rsid w:val="0040427F"/>
    <w:rsid w:val="004049AB"/>
    <w:rsid w:val="004049AE"/>
    <w:rsid w:val="004049BC"/>
    <w:rsid w:val="00404E26"/>
    <w:rsid w:val="00404E8A"/>
    <w:rsid w:val="00405A07"/>
    <w:rsid w:val="00406F11"/>
    <w:rsid w:val="004076FE"/>
    <w:rsid w:val="00407725"/>
    <w:rsid w:val="00407791"/>
    <w:rsid w:val="004079E9"/>
    <w:rsid w:val="00407C63"/>
    <w:rsid w:val="00407DA7"/>
    <w:rsid w:val="00407DF2"/>
    <w:rsid w:val="00407E57"/>
    <w:rsid w:val="004100CD"/>
    <w:rsid w:val="004109AD"/>
    <w:rsid w:val="00410B1A"/>
    <w:rsid w:val="00410C37"/>
    <w:rsid w:val="00410E69"/>
    <w:rsid w:val="00411028"/>
    <w:rsid w:val="0041130B"/>
    <w:rsid w:val="004116F3"/>
    <w:rsid w:val="004123AB"/>
    <w:rsid w:val="004123BC"/>
    <w:rsid w:val="00412807"/>
    <w:rsid w:val="004128A8"/>
    <w:rsid w:val="00412CD1"/>
    <w:rsid w:val="004130E6"/>
    <w:rsid w:val="00413300"/>
    <w:rsid w:val="004137DF"/>
    <w:rsid w:val="0041380C"/>
    <w:rsid w:val="0041381D"/>
    <w:rsid w:val="00413887"/>
    <w:rsid w:val="00414492"/>
    <w:rsid w:val="0041481C"/>
    <w:rsid w:val="004148FD"/>
    <w:rsid w:val="004150DA"/>
    <w:rsid w:val="00415426"/>
    <w:rsid w:val="00415976"/>
    <w:rsid w:val="00415B4C"/>
    <w:rsid w:val="00415B54"/>
    <w:rsid w:val="00415FFA"/>
    <w:rsid w:val="00416343"/>
    <w:rsid w:val="0041723B"/>
    <w:rsid w:val="00417315"/>
    <w:rsid w:val="00417628"/>
    <w:rsid w:val="00417B33"/>
    <w:rsid w:val="0042037A"/>
    <w:rsid w:val="0042094D"/>
    <w:rsid w:val="00421B72"/>
    <w:rsid w:val="00421DB7"/>
    <w:rsid w:val="00422CCD"/>
    <w:rsid w:val="00423A38"/>
    <w:rsid w:val="00423CB9"/>
    <w:rsid w:val="004248E0"/>
    <w:rsid w:val="004248FD"/>
    <w:rsid w:val="00424DAD"/>
    <w:rsid w:val="00424DF3"/>
    <w:rsid w:val="00425D1F"/>
    <w:rsid w:val="00426130"/>
    <w:rsid w:val="00426240"/>
    <w:rsid w:val="004263BD"/>
    <w:rsid w:val="00426874"/>
    <w:rsid w:val="00426B7C"/>
    <w:rsid w:val="00426D49"/>
    <w:rsid w:val="004272B0"/>
    <w:rsid w:val="00427734"/>
    <w:rsid w:val="00427A2B"/>
    <w:rsid w:val="004307FD"/>
    <w:rsid w:val="00430BBE"/>
    <w:rsid w:val="00430C22"/>
    <w:rsid w:val="00430EEF"/>
    <w:rsid w:val="00431790"/>
    <w:rsid w:val="00431D22"/>
    <w:rsid w:val="00431F86"/>
    <w:rsid w:val="0043254C"/>
    <w:rsid w:val="00432A20"/>
    <w:rsid w:val="00432D35"/>
    <w:rsid w:val="004333E6"/>
    <w:rsid w:val="00433B23"/>
    <w:rsid w:val="00434A7A"/>
    <w:rsid w:val="00434FDE"/>
    <w:rsid w:val="00435265"/>
    <w:rsid w:val="0043536B"/>
    <w:rsid w:val="00435619"/>
    <w:rsid w:val="00435EBD"/>
    <w:rsid w:val="004365B5"/>
    <w:rsid w:val="00437399"/>
    <w:rsid w:val="00437A54"/>
    <w:rsid w:val="0044045C"/>
    <w:rsid w:val="00440588"/>
    <w:rsid w:val="00440D10"/>
    <w:rsid w:val="00441098"/>
    <w:rsid w:val="004418F2"/>
    <w:rsid w:val="00441DE4"/>
    <w:rsid w:val="00441F0C"/>
    <w:rsid w:val="004422D8"/>
    <w:rsid w:val="00442AC3"/>
    <w:rsid w:val="00442E96"/>
    <w:rsid w:val="00442EAD"/>
    <w:rsid w:val="0044319A"/>
    <w:rsid w:val="00443666"/>
    <w:rsid w:val="004439F0"/>
    <w:rsid w:val="00443AEE"/>
    <w:rsid w:val="00443CF4"/>
    <w:rsid w:val="00443E08"/>
    <w:rsid w:val="00443FA2"/>
    <w:rsid w:val="00444922"/>
    <w:rsid w:val="00444B49"/>
    <w:rsid w:val="004456EF"/>
    <w:rsid w:val="00446153"/>
    <w:rsid w:val="004463E0"/>
    <w:rsid w:val="00446C7C"/>
    <w:rsid w:val="004471F4"/>
    <w:rsid w:val="00447643"/>
    <w:rsid w:val="004501DF"/>
    <w:rsid w:val="0045026F"/>
    <w:rsid w:val="00450657"/>
    <w:rsid w:val="00450A2C"/>
    <w:rsid w:val="004510C1"/>
    <w:rsid w:val="004516D2"/>
    <w:rsid w:val="0045179C"/>
    <w:rsid w:val="00451C94"/>
    <w:rsid w:val="0045203B"/>
    <w:rsid w:val="004526B0"/>
    <w:rsid w:val="0045333D"/>
    <w:rsid w:val="0045340A"/>
    <w:rsid w:val="00453973"/>
    <w:rsid w:val="00454A9F"/>
    <w:rsid w:val="00454BE7"/>
    <w:rsid w:val="00454C4F"/>
    <w:rsid w:val="00454E90"/>
    <w:rsid w:val="004552E2"/>
    <w:rsid w:val="004555E6"/>
    <w:rsid w:val="00455A0D"/>
    <w:rsid w:val="00455C38"/>
    <w:rsid w:val="00455CB8"/>
    <w:rsid w:val="00455F8C"/>
    <w:rsid w:val="0045610E"/>
    <w:rsid w:val="00456709"/>
    <w:rsid w:val="0045684C"/>
    <w:rsid w:val="00456BD3"/>
    <w:rsid w:val="00456C0E"/>
    <w:rsid w:val="00456F3B"/>
    <w:rsid w:val="0045756F"/>
    <w:rsid w:val="00457684"/>
    <w:rsid w:val="004578F5"/>
    <w:rsid w:val="004579F5"/>
    <w:rsid w:val="0046103F"/>
    <w:rsid w:val="00461170"/>
    <w:rsid w:val="00461828"/>
    <w:rsid w:val="00461FAD"/>
    <w:rsid w:val="0046220F"/>
    <w:rsid w:val="004622E7"/>
    <w:rsid w:val="004623E7"/>
    <w:rsid w:val="00462591"/>
    <w:rsid w:val="0046297B"/>
    <w:rsid w:val="0046328A"/>
    <w:rsid w:val="004632BB"/>
    <w:rsid w:val="00463997"/>
    <w:rsid w:val="00463BE8"/>
    <w:rsid w:val="00463C3F"/>
    <w:rsid w:val="00463E7B"/>
    <w:rsid w:val="004641AB"/>
    <w:rsid w:val="00464582"/>
    <w:rsid w:val="004645BF"/>
    <w:rsid w:val="00466648"/>
    <w:rsid w:val="004674B9"/>
    <w:rsid w:val="00467A94"/>
    <w:rsid w:val="00470130"/>
    <w:rsid w:val="00470BC1"/>
    <w:rsid w:val="00470EDA"/>
    <w:rsid w:val="004718D8"/>
    <w:rsid w:val="0047198F"/>
    <w:rsid w:val="00471C18"/>
    <w:rsid w:val="0047238B"/>
    <w:rsid w:val="00473C89"/>
    <w:rsid w:val="00473FAA"/>
    <w:rsid w:val="00474025"/>
    <w:rsid w:val="00474063"/>
    <w:rsid w:val="0047417A"/>
    <w:rsid w:val="004742E2"/>
    <w:rsid w:val="0047454E"/>
    <w:rsid w:val="00475C7D"/>
    <w:rsid w:val="0047604C"/>
    <w:rsid w:val="00476B5D"/>
    <w:rsid w:val="004771ED"/>
    <w:rsid w:val="004774BA"/>
    <w:rsid w:val="00477A18"/>
    <w:rsid w:val="00480968"/>
    <w:rsid w:val="00481454"/>
    <w:rsid w:val="00482495"/>
    <w:rsid w:val="004832B4"/>
    <w:rsid w:val="004834C5"/>
    <w:rsid w:val="004837DF"/>
    <w:rsid w:val="00483C67"/>
    <w:rsid w:val="00484421"/>
    <w:rsid w:val="004847FA"/>
    <w:rsid w:val="00484CD3"/>
    <w:rsid w:val="0048547C"/>
    <w:rsid w:val="00485FF7"/>
    <w:rsid w:val="004862D0"/>
    <w:rsid w:val="004866BB"/>
    <w:rsid w:val="0048685D"/>
    <w:rsid w:val="00486EBF"/>
    <w:rsid w:val="00486F1B"/>
    <w:rsid w:val="00486F88"/>
    <w:rsid w:val="004872CE"/>
    <w:rsid w:val="0048742E"/>
    <w:rsid w:val="004874C2"/>
    <w:rsid w:val="004879CD"/>
    <w:rsid w:val="00487D8D"/>
    <w:rsid w:val="0049064B"/>
    <w:rsid w:val="004912F1"/>
    <w:rsid w:val="00491398"/>
    <w:rsid w:val="00491B33"/>
    <w:rsid w:val="00491C74"/>
    <w:rsid w:val="00492093"/>
    <w:rsid w:val="00492D59"/>
    <w:rsid w:val="00493005"/>
    <w:rsid w:val="004931AE"/>
    <w:rsid w:val="00494814"/>
    <w:rsid w:val="00495259"/>
    <w:rsid w:val="004953A0"/>
    <w:rsid w:val="004955A6"/>
    <w:rsid w:val="004957DB"/>
    <w:rsid w:val="004958BA"/>
    <w:rsid w:val="00495D96"/>
    <w:rsid w:val="00496789"/>
    <w:rsid w:val="00496C13"/>
    <w:rsid w:val="00497154"/>
    <w:rsid w:val="004978C5"/>
    <w:rsid w:val="00497C28"/>
    <w:rsid w:val="004A0513"/>
    <w:rsid w:val="004A0663"/>
    <w:rsid w:val="004A06C0"/>
    <w:rsid w:val="004A0B1E"/>
    <w:rsid w:val="004A0F85"/>
    <w:rsid w:val="004A0FB2"/>
    <w:rsid w:val="004A126D"/>
    <w:rsid w:val="004A1327"/>
    <w:rsid w:val="004A19CB"/>
    <w:rsid w:val="004A1C77"/>
    <w:rsid w:val="004A2278"/>
    <w:rsid w:val="004A2AA7"/>
    <w:rsid w:val="004A2D2B"/>
    <w:rsid w:val="004A2FCC"/>
    <w:rsid w:val="004A3ED8"/>
    <w:rsid w:val="004A4015"/>
    <w:rsid w:val="004A5279"/>
    <w:rsid w:val="004A52C8"/>
    <w:rsid w:val="004A538D"/>
    <w:rsid w:val="004A55E6"/>
    <w:rsid w:val="004A5B76"/>
    <w:rsid w:val="004A5E52"/>
    <w:rsid w:val="004A5ECF"/>
    <w:rsid w:val="004A616C"/>
    <w:rsid w:val="004A617E"/>
    <w:rsid w:val="004A6577"/>
    <w:rsid w:val="004A6AAA"/>
    <w:rsid w:val="004A6BD9"/>
    <w:rsid w:val="004A70C3"/>
    <w:rsid w:val="004A7F9F"/>
    <w:rsid w:val="004B02F6"/>
    <w:rsid w:val="004B06A9"/>
    <w:rsid w:val="004B154D"/>
    <w:rsid w:val="004B1C39"/>
    <w:rsid w:val="004B21CF"/>
    <w:rsid w:val="004B2534"/>
    <w:rsid w:val="004B27D9"/>
    <w:rsid w:val="004B2883"/>
    <w:rsid w:val="004B306A"/>
    <w:rsid w:val="004B311C"/>
    <w:rsid w:val="004B32B2"/>
    <w:rsid w:val="004B332E"/>
    <w:rsid w:val="004B344A"/>
    <w:rsid w:val="004B3B61"/>
    <w:rsid w:val="004B3B68"/>
    <w:rsid w:val="004B40FE"/>
    <w:rsid w:val="004B4332"/>
    <w:rsid w:val="004B4990"/>
    <w:rsid w:val="004B4E1B"/>
    <w:rsid w:val="004B51F2"/>
    <w:rsid w:val="004B53C5"/>
    <w:rsid w:val="004B5455"/>
    <w:rsid w:val="004B5BC0"/>
    <w:rsid w:val="004B5D7B"/>
    <w:rsid w:val="004B64A7"/>
    <w:rsid w:val="004B7075"/>
    <w:rsid w:val="004B7265"/>
    <w:rsid w:val="004B7600"/>
    <w:rsid w:val="004C0C1E"/>
    <w:rsid w:val="004C0C76"/>
    <w:rsid w:val="004C0C7A"/>
    <w:rsid w:val="004C0E66"/>
    <w:rsid w:val="004C100C"/>
    <w:rsid w:val="004C1E00"/>
    <w:rsid w:val="004C22F8"/>
    <w:rsid w:val="004C2AE2"/>
    <w:rsid w:val="004C34B9"/>
    <w:rsid w:val="004C3AE3"/>
    <w:rsid w:val="004C3EEF"/>
    <w:rsid w:val="004C40FB"/>
    <w:rsid w:val="004C453A"/>
    <w:rsid w:val="004C5094"/>
    <w:rsid w:val="004C5110"/>
    <w:rsid w:val="004C52BB"/>
    <w:rsid w:val="004C564E"/>
    <w:rsid w:val="004C568A"/>
    <w:rsid w:val="004C56DE"/>
    <w:rsid w:val="004C5C34"/>
    <w:rsid w:val="004C60B3"/>
    <w:rsid w:val="004C6638"/>
    <w:rsid w:val="004C67DD"/>
    <w:rsid w:val="004C70D1"/>
    <w:rsid w:val="004C7D10"/>
    <w:rsid w:val="004C7DEA"/>
    <w:rsid w:val="004D0580"/>
    <w:rsid w:val="004D060C"/>
    <w:rsid w:val="004D0C97"/>
    <w:rsid w:val="004D0F1F"/>
    <w:rsid w:val="004D0FC8"/>
    <w:rsid w:val="004D16AD"/>
    <w:rsid w:val="004D1AE6"/>
    <w:rsid w:val="004D1C55"/>
    <w:rsid w:val="004D2163"/>
    <w:rsid w:val="004D2191"/>
    <w:rsid w:val="004D254C"/>
    <w:rsid w:val="004D29EB"/>
    <w:rsid w:val="004D374D"/>
    <w:rsid w:val="004D396A"/>
    <w:rsid w:val="004D3C11"/>
    <w:rsid w:val="004D45F9"/>
    <w:rsid w:val="004D4C06"/>
    <w:rsid w:val="004D4CD9"/>
    <w:rsid w:val="004D52EB"/>
    <w:rsid w:val="004D532E"/>
    <w:rsid w:val="004D56FC"/>
    <w:rsid w:val="004D586B"/>
    <w:rsid w:val="004D58F5"/>
    <w:rsid w:val="004D65DB"/>
    <w:rsid w:val="004D6B0D"/>
    <w:rsid w:val="004E0240"/>
    <w:rsid w:val="004E0C04"/>
    <w:rsid w:val="004E0EED"/>
    <w:rsid w:val="004E19C7"/>
    <w:rsid w:val="004E2199"/>
    <w:rsid w:val="004E2366"/>
    <w:rsid w:val="004E2B09"/>
    <w:rsid w:val="004E3189"/>
    <w:rsid w:val="004E31DB"/>
    <w:rsid w:val="004E3E4F"/>
    <w:rsid w:val="004E4A23"/>
    <w:rsid w:val="004E5294"/>
    <w:rsid w:val="004E54E3"/>
    <w:rsid w:val="004E5AE6"/>
    <w:rsid w:val="004E5DE1"/>
    <w:rsid w:val="004E5F39"/>
    <w:rsid w:val="004E5F49"/>
    <w:rsid w:val="004E6072"/>
    <w:rsid w:val="004E6B40"/>
    <w:rsid w:val="004E6B4E"/>
    <w:rsid w:val="004E77FD"/>
    <w:rsid w:val="004F0B40"/>
    <w:rsid w:val="004F1CB6"/>
    <w:rsid w:val="004F22F5"/>
    <w:rsid w:val="004F245F"/>
    <w:rsid w:val="004F2B97"/>
    <w:rsid w:val="004F2DD8"/>
    <w:rsid w:val="004F31EE"/>
    <w:rsid w:val="004F3A0E"/>
    <w:rsid w:val="004F3C8F"/>
    <w:rsid w:val="004F4296"/>
    <w:rsid w:val="004F48A5"/>
    <w:rsid w:val="004F4D2D"/>
    <w:rsid w:val="004F4EDA"/>
    <w:rsid w:val="004F5477"/>
    <w:rsid w:val="004F6B1B"/>
    <w:rsid w:val="004F73DC"/>
    <w:rsid w:val="004F7965"/>
    <w:rsid w:val="004F7DCA"/>
    <w:rsid w:val="004F7F11"/>
    <w:rsid w:val="004F7F61"/>
    <w:rsid w:val="005005C6"/>
    <w:rsid w:val="00500CED"/>
    <w:rsid w:val="005016CB"/>
    <w:rsid w:val="005017F9"/>
    <w:rsid w:val="00501CFA"/>
    <w:rsid w:val="00501FA0"/>
    <w:rsid w:val="0050255B"/>
    <w:rsid w:val="00502BE3"/>
    <w:rsid w:val="00502F8F"/>
    <w:rsid w:val="00503B9F"/>
    <w:rsid w:val="00503D69"/>
    <w:rsid w:val="005043D2"/>
    <w:rsid w:val="00504597"/>
    <w:rsid w:val="0050468E"/>
    <w:rsid w:val="00504E42"/>
    <w:rsid w:val="0050548B"/>
    <w:rsid w:val="00505C91"/>
    <w:rsid w:val="00505DC4"/>
    <w:rsid w:val="00506950"/>
    <w:rsid w:val="00506B83"/>
    <w:rsid w:val="0050794C"/>
    <w:rsid w:val="00507CCA"/>
    <w:rsid w:val="005111ED"/>
    <w:rsid w:val="005116C7"/>
    <w:rsid w:val="00511BEE"/>
    <w:rsid w:val="00511D51"/>
    <w:rsid w:val="005120BF"/>
    <w:rsid w:val="0051279E"/>
    <w:rsid w:val="00512BF2"/>
    <w:rsid w:val="00513156"/>
    <w:rsid w:val="005134F9"/>
    <w:rsid w:val="00513926"/>
    <w:rsid w:val="005139A3"/>
    <w:rsid w:val="00513C2F"/>
    <w:rsid w:val="00513FC6"/>
    <w:rsid w:val="005140A0"/>
    <w:rsid w:val="005146D1"/>
    <w:rsid w:val="005148E9"/>
    <w:rsid w:val="0051535B"/>
    <w:rsid w:val="005158D0"/>
    <w:rsid w:val="00515A0D"/>
    <w:rsid w:val="00515F9C"/>
    <w:rsid w:val="00516172"/>
    <w:rsid w:val="00516835"/>
    <w:rsid w:val="005174F0"/>
    <w:rsid w:val="005177CA"/>
    <w:rsid w:val="00517D0D"/>
    <w:rsid w:val="00517DF7"/>
    <w:rsid w:val="00520482"/>
    <w:rsid w:val="005205AD"/>
    <w:rsid w:val="005206A8"/>
    <w:rsid w:val="005208CA"/>
    <w:rsid w:val="00520934"/>
    <w:rsid w:val="00520981"/>
    <w:rsid w:val="005209A3"/>
    <w:rsid w:val="00521006"/>
    <w:rsid w:val="005219A7"/>
    <w:rsid w:val="005219D9"/>
    <w:rsid w:val="00521CB3"/>
    <w:rsid w:val="005220CC"/>
    <w:rsid w:val="005222E9"/>
    <w:rsid w:val="0052232B"/>
    <w:rsid w:val="00522594"/>
    <w:rsid w:val="005225D8"/>
    <w:rsid w:val="005228C1"/>
    <w:rsid w:val="00522BA4"/>
    <w:rsid w:val="00523041"/>
    <w:rsid w:val="005230ED"/>
    <w:rsid w:val="00523156"/>
    <w:rsid w:val="00523DC9"/>
    <w:rsid w:val="00523E7F"/>
    <w:rsid w:val="00524994"/>
    <w:rsid w:val="00524AAB"/>
    <w:rsid w:val="00524C14"/>
    <w:rsid w:val="00524F01"/>
    <w:rsid w:val="00525620"/>
    <w:rsid w:val="005256C4"/>
    <w:rsid w:val="00525AAB"/>
    <w:rsid w:val="00525C28"/>
    <w:rsid w:val="00525CEF"/>
    <w:rsid w:val="005263DA"/>
    <w:rsid w:val="00526504"/>
    <w:rsid w:val="00526664"/>
    <w:rsid w:val="005266A2"/>
    <w:rsid w:val="005268ED"/>
    <w:rsid w:val="00526993"/>
    <w:rsid w:val="00526BC3"/>
    <w:rsid w:val="0053000A"/>
    <w:rsid w:val="005300FA"/>
    <w:rsid w:val="005310D3"/>
    <w:rsid w:val="005310F3"/>
    <w:rsid w:val="00531301"/>
    <w:rsid w:val="00531CF0"/>
    <w:rsid w:val="005326D6"/>
    <w:rsid w:val="005329B2"/>
    <w:rsid w:val="0053372A"/>
    <w:rsid w:val="0053472F"/>
    <w:rsid w:val="00534DA3"/>
    <w:rsid w:val="0053531A"/>
    <w:rsid w:val="0053541E"/>
    <w:rsid w:val="0053558A"/>
    <w:rsid w:val="00535C17"/>
    <w:rsid w:val="005369D2"/>
    <w:rsid w:val="0053734A"/>
    <w:rsid w:val="005378A7"/>
    <w:rsid w:val="00537EE7"/>
    <w:rsid w:val="0054003C"/>
    <w:rsid w:val="00540B49"/>
    <w:rsid w:val="00541007"/>
    <w:rsid w:val="0054134C"/>
    <w:rsid w:val="00541736"/>
    <w:rsid w:val="0054238E"/>
    <w:rsid w:val="00542591"/>
    <w:rsid w:val="00542762"/>
    <w:rsid w:val="00542FD1"/>
    <w:rsid w:val="00544050"/>
    <w:rsid w:val="00544054"/>
    <w:rsid w:val="005442EA"/>
    <w:rsid w:val="00544403"/>
    <w:rsid w:val="00544640"/>
    <w:rsid w:val="00544CAF"/>
    <w:rsid w:val="00544D0C"/>
    <w:rsid w:val="00545037"/>
    <w:rsid w:val="005452DC"/>
    <w:rsid w:val="005457B0"/>
    <w:rsid w:val="0054634C"/>
    <w:rsid w:val="00546DCA"/>
    <w:rsid w:val="00546EFE"/>
    <w:rsid w:val="005478CE"/>
    <w:rsid w:val="00547980"/>
    <w:rsid w:val="00547FD1"/>
    <w:rsid w:val="00550156"/>
    <w:rsid w:val="0055023E"/>
    <w:rsid w:val="00550539"/>
    <w:rsid w:val="005506E9"/>
    <w:rsid w:val="00550718"/>
    <w:rsid w:val="0055094A"/>
    <w:rsid w:val="005509F9"/>
    <w:rsid w:val="00550A4B"/>
    <w:rsid w:val="0055107C"/>
    <w:rsid w:val="00551F08"/>
    <w:rsid w:val="00552433"/>
    <w:rsid w:val="00552B9C"/>
    <w:rsid w:val="00552F44"/>
    <w:rsid w:val="00553C04"/>
    <w:rsid w:val="00553E84"/>
    <w:rsid w:val="00554599"/>
    <w:rsid w:val="0055480E"/>
    <w:rsid w:val="00554CD8"/>
    <w:rsid w:val="005550EE"/>
    <w:rsid w:val="00555140"/>
    <w:rsid w:val="00555D43"/>
    <w:rsid w:val="00557110"/>
    <w:rsid w:val="00557ADB"/>
    <w:rsid w:val="00557C92"/>
    <w:rsid w:val="005600EA"/>
    <w:rsid w:val="00560101"/>
    <w:rsid w:val="0056048A"/>
    <w:rsid w:val="00560B7E"/>
    <w:rsid w:val="00560E22"/>
    <w:rsid w:val="00560E7C"/>
    <w:rsid w:val="00560F82"/>
    <w:rsid w:val="005613AC"/>
    <w:rsid w:val="005615A3"/>
    <w:rsid w:val="00561755"/>
    <w:rsid w:val="005617B4"/>
    <w:rsid w:val="0056197A"/>
    <w:rsid w:val="00561AB2"/>
    <w:rsid w:val="00562232"/>
    <w:rsid w:val="00562B3A"/>
    <w:rsid w:val="00562B7E"/>
    <w:rsid w:val="005631BF"/>
    <w:rsid w:val="005631F5"/>
    <w:rsid w:val="00563426"/>
    <w:rsid w:val="00563823"/>
    <w:rsid w:val="00563936"/>
    <w:rsid w:val="00563BBF"/>
    <w:rsid w:val="00564804"/>
    <w:rsid w:val="00564D50"/>
    <w:rsid w:val="005658BB"/>
    <w:rsid w:val="00565949"/>
    <w:rsid w:val="00565B26"/>
    <w:rsid w:val="00565C17"/>
    <w:rsid w:val="00565D74"/>
    <w:rsid w:val="00565F5B"/>
    <w:rsid w:val="0056613C"/>
    <w:rsid w:val="00566363"/>
    <w:rsid w:val="00566733"/>
    <w:rsid w:val="00566768"/>
    <w:rsid w:val="0056718F"/>
    <w:rsid w:val="00567464"/>
    <w:rsid w:val="00567AA8"/>
    <w:rsid w:val="00567B12"/>
    <w:rsid w:val="00570BC5"/>
    <w:rsid w:val="00571635"/>
    <w:rsid w:val="00571CCB"/>
    <w:rsid w:val="005724D8"/>
    <w:rsid w:val="00572E07"/>
    <w:rsid w:val="005730F6"/>
    <w:rsid w:val="00573953"/>
    <w:rsid w:val="00574171"/>
    <w:rsid w:val="00574204"/>
    <w:rsid w:val="00574586"/>
    <w:rsid w:val="00574A86"/>
    <w:rsid w:val="00574E82"/>
    <w:rsid w:val="00574EC6"/>
    <w:rsid w:val="00574F53"/>
    <w:rsid w:val="005754B7"/>
    <w:rsid w:val="00575B3D"/>
    <w:rsid w:val="00575DAB"/>
    <w:rsid w:val="00576273"/>
    <w:rsid w:val="005771CA"/>
    <w:rsid w:val="00577890"/>
    <w:rsid w:val="00577D7F"/>
    <w:rsid w:val="00577FF7"/>
    <w:rsid w:val="005804A6"/>
    <w:rsid w:val="00580847"/>
    <w:rsid w:val="00580927"/>
    <w:rsid w:val="00580941"/>
    <w:rsid w:val="00580B8E"/>
    <w:rsid w:val="00580DC1"/>
    <w:rsid w:val="00581E96"/>
    <w:rsid w:val="00582233"/>
    <w:rsid w:val="005826B0"/>
    <w:rsid w:val="0058312F"/>
    <w:rsid w:val="0058348D"/>
    <w:rsid w:val="00584AED"/>
    <w:rsid w:val="00584CFD"/>
    <w:rsid w:val="00584EEE"/>
    <w:rsid w:val="005854B9"/>
    <w:rsid w:val="005854E1"/>
    <w:rsid w:val="00585D8E"/>
    <w:rsid w:val="005877FC"/>
    <w:rsid w:val="00587CD8"/>
    <w:rsid w:val="005903A4"/>
    <w:rsid w:val="005905BD"/>
    <w:rsid w:val="005909FD"/>
    <w:rsid w:val="0059143C"/>
    <w:rsid w:val="00592670"/>
    <w:rsid w:val="00593608"/>
    <w:rsid w:val="00593AD1"/>
    <w:rsid w:val="00594150"/>
    <w:rsid w:val="0059435F"/>
    <w:rsid w:val="005943C1"/>
    <w:rsid w:val="005946C4"/>
    <w:rsid w:val="005953CA"/>
    <w:rsid w:val="005957A9"/>
    <w:rsid w:val="00595FC4"/>
    <w:rsid w:val="005960BB"/>
    <w:rsid w:val="0059616D"/>
    <w:rsid w:val="0059627F"/>
    <w:rsid w:val="00596381"/>
    <w:rsid w:val="00596891"/>
    <w:rsid w:val="00596AA9"/>
    <w:rsid w:val="00596BF2"/>
    <w:rsid w:val="00596CEC"/>
    <w:rsid w:val="00597FC7"/>
    <w:rsid w:val="005A0BB6"/>
    <w:rsid w:val="005A13C9"/>
    <w:rsid w:val="005A1A74"/>
    <w:rsid w:val="005A20BC"/>
    <w:rsid w:val="005A2138"/>
    <w:rsid w:val="005A24D2"/>
    <w:rsid w:val="005A305E"/>
    <w:rsid w:val="005A32B2"/>
    <w:rsid w:val="005A3F70"/>
    <w:rsid w:val="005A42D0"/>
    <w:rsid w:val="005A4589"/>
    <w:rsid w:val="005A48C4"/>
    <w:rsid w:val="005A4960"/>
    <w:rsid w:val="005A4987"/>
    <w:rsid w:val="005A4A41"/>
    <w:rsid w:val="005A55B4"/>
    <w:rsid w:val="005A5CF5"/>
    <w:rsid w:val="005A5DD0"/>
    <w:rsid w:val="005A60C0"/>
    <w:rsid w:val="005A6657"/>
    <w:rsid w:val="005A6EC5"/>
    <w:rsid w:val="005A6FBB"/>
    <w:rsid w:val="005A7537"/>
    <w:rsid w:val="005A7BBA"/>
    <w:rsid w:val="005A7C77"/>
    <w:rsid w:val="005B063B"/>
    <w:rsid w:val="005B0BFA"/>
    <w:rsid w:val="005B1669"/>
    <w:rsid w:val="005B2121"/>
    <w:rsid w:val="005B2151"/>
    <w:rsid w:val="005B2451"/>
    <w:rsid w:val="005B29E7"/>
    <w:rsid w:val="005B2BB4"/>
    <w:rsid w:val="005B31CA"/>
    <w:rsid w:val="005B49A8"/>
    <w:rsid w:val="005B4DEC"/>
    <w:rsid w:val="005B4F52"/>
    <w:rsid w:val="005B5104"/>
    <w:rsid w:val="005B5206"/>
    <w:rsid w:val="005B526A"/>
    <w:rsid w:val="005B5776"/>
    <w:rsid w:val="005B5A78"/>
    <w:rsid w:val="005B6434"/>
    <w:rsid w:val="005B65EC"/>
    <w:rsid w:val="005B68E7"/>
    <w:rsid w:val="005B6AC7"/>
    <w:rsid w:val="005B7700"/>
    <w:rsid w:val="005B7A45"/>
    <w:rsid w:val="005B7FC0"/>
    <w:rsid w:val="005C012D"/>
    <w:rsid w:val="005C0677"/>
    <w:rsid w:val="005C0A12"/>
    <w:rsid w:val="005C0C16"/>
    <w:rsid w:val="005C0D93"/>
    <w:rsid w:val="005C0E39"/>
    <w:rsid w:val="005C15DE"/>
    <w:rsid w:val="005C169B"/>
    <w:rsid w:val="005C19A1"/>
    <w:rsid w:val="005C19AF"/>
    <w:rsid w:val="005C19C8"/>
    <w:rsid w:val="005C1EC8"/>
    <w:rsid w:val="005C20A4"/>
    <w:rsid w:val="005C3F4E"/>
    <w:rsid w:val="005C4124"/>
    <w:rsid w:val="005C41A1"/>
    <w:rsid w:val="005C46D1"/>
    <w:rsid w:val="005C49B9"/>
    <w:rsid w:val="005C500A"/>
    <w:rsid w:val="005C5A3E"/>
    <w:rsid w:val="005C63A8"/>
    <w:rsid w:val="005C6EC3"/>
    <w:rsid w:val="005C7389"/>
    <w:rsid w:val="005C7826"/>
    <w:rsid w:val="005C7C87"/>
    <w:rsid w:val="005C7CFF"/>
    <w:rsid w:val="005C7E59"/>
    <w:rsid w:val="005D047E"/>
    <w:rsid w:val="005D0539"/>
    <w:rsid w:val="005D08D8"/>
    <w:rsid w:val="005D0D07"/>
    <w:rsid w:val="005D1033"/>
    <w:rsid w:val="005D11D0"/>
    <w:rsid w:val="005D156F"/>
    <w:rsid w:val="005D16F9"/>
    <w:rsid w:val="005D2034"/>
    <w:rsid w:val="005D2CC0"/>
    <w:rsid w:val="005D3460"/>
    <w:rsid w:val="005D39D5"/>
    <w:rsid w:val="005D4086"/>
    <w:rsid w:val="005D50D4"/>
    <w:rsid w:val="005D51AB"/>
    <w:rsid w:val="005D562F"/>
    <w:rsid w:val="005D5B41"/>
    <w:rsid w:val="005D5FCB"/>
    <w:rsid w:val="005D62AB"/>
    <w:rsid w:val="005D71A0"/>
    <w:rsid w:val="005D71B7"/>
    <w:rsid w:val="005D7DB4"/>
    <w:rsid w:val="005E060E"/>
    <w:rsid w:val="005E0837"/>
    <w:rsid w:val="005E220D"/>
    <w:rsid w:val="005E2D85"/>
    <w:rsid w:val="005E2D8C"/>
    <w:rsid w:val="005E30C7"/>
    <w:rsid w:val="005E32FA"/>
    <w:rsid w:val="005E33FB"/>
    <w:rsid w:val="005E3536"/>
    <w:rsid w:val="005E3BB4"/>
    <w:rsid w:val="005E3D02"/>
    <w:rsid w:val="005E3D12"/>
    <w:rsid w:val="005E3FE1"/>
    <w:rsid w:val="005E4018"/>
    <w:rsid w:val="005E460D"/>
    <w:rsid w:val="005E4F8B"/>
    <w:rsid w:val="005E55B8"/>
    <w:rsid w:val="005E5AB3"/>
    <w:rsid w:val="005E5B3D"/>
    <w:rsid w:val="005E6128"/>
    <w:rsid w:val="005E6438"/>
    <w:rsid w:val="005E6558"/>
    <w:rsid w:val="005E6F37"/>
    <w:rsid w:val="005E73CA"/>
    <w:rsid w:val="005E78E2"/>
    <w:rsid w:val="005E7ABE"/>
    <w:rsid w:val="005F024A"/>
    <w:rsid w:val="005F086B"/>
    <w:rsid w:val="005F0914"/>
    <w:rsid w:val="005F0AEC"/>
    <w:rsid w:val="005F0BF5"/>
    <w:rsid w:val="005F147F"/>
    <w:rsid w:val="005F194A"/>
    <w:rsid w:val="005F1AFA"/>
    <w:rsid w:val="005F1D2A"/>
    <w:rsid w:val="005F1E36"/>
    <w:rsid w:val="005F23FF"/>
    <w:rsid w:val="005F266D"/>
    <w:rsid w:val="005F373C"/>
    <w:rsid w:val="005F3E51"/>
    <w:rsid w:val="005F41FA"/>
    <w:rsid w:val="005F5913"/>
    <w:rsid w:val="005F6742"/>
    <w:rsid w:val="005F738C"/>
    <w:rsid w:val="005F7557"/>
    <w:rsid w:val="005F78E9"/>
    <w:rsid w:val="005F7AB0"/>
    <w:rsid w:val="005F7BBD"/>
    <w:rsid w:val="006001D0"/>
    <w:rsid w:val="006004C9"/>
    <w:rsid w:val="0060099E"/>
    <w:rsid w:val="00600D60"/>
    <w:rsid w:val="00600D7C"/>
    <w:rsid w:val="0060183F"/>
    <w:rsid w:val="006020BC"/>
    <w:rsid w:val="006023D3"/>
    <w:rsid w:val="0060290C"/>
    <w:rsid w:val="0060314A"/>
    <w:rsid w:val="006037EA"/>
    <w:rsid w:val="00603A23"/>
    <w:rsid w:val="00603D40"/>
    <w:rsid w:val="00604538"/>
    <w:rsid w:val="00604731"/>
    <w:rsid w:val="006047F2"/>
    <w:rsid w:val="00604B43"/>
    <w:rsid w:val="00605270"/>
    <w:rsid w:val="00605B3E"/>
    <w:rsid w:val="00605FA3"/>
    <w:rsid w:val="0060691F"/>
    <w:rsid w:val="00606CAA"/>
    <w:rsid w:val="006079F4"/>
    <w:rsid w:val="00610034"/>
    <w:rsid w:val="0061004C"/>
    <w:rsid w:val="0061069F"/>
    <w:rsid w:val="0061150B"/>
    <w:rsid w:val="00611E87"/>
    <w:rsid w:val="0061258F"/>
    <w:rsid w:val="00612849"/>
    <w:rsid w:val="00612FD7"/>
    <w:rsid w:val="00612FFF"/>
    <w:rsid w:val="00613249"/>
    <w:rsid w:val="006135CE"/>
    <w:rsid w:val="006136B9"/>
    <w:rsid w:val="006149F7"/>
    <w:rsid w:val="00614EAD"/>
    <w:rsid w:val="006150EE"/>
    <w:rsid w:val="00615117"/>
    <w:rsid w:val="0061536D"/>
    <w:rsid w:val="00615713"/>
    <w:rsid w:val="00615789"/>
    <w:rsid w:val="00615BCE"/>
    <w:rsid w:val="00615EF8"/>
    <w:rsid w:val="00615F1D"/>
    <w:rsid w:val="00616424"/>
    <w:rsid w:val="00616AFB"/>
    <w:rsid w:val="00616C56"/>
    <w:rsid w:val="00617500"/>
    <w:rsid w:val="006176F5"/>
    <w:rsid w:val="006179A5"/>
    <w:rsid w:val="00617B46"/>
    <w:rsid w:val="00617C72"/>
    <w:rsid w:val="00620EC0"/>
    <w:rsid w:val="00621419"/>
    <w:rsid w:val="00621752"/>
    <w:rsid w:val="006220AC"/>
    <w:rsid w:val="006221B9"/>
    <w:rsid w:val="00623070"/>
    <w:rsid w:val="00623F91"/>
    <w:rsid w:val="0062454E"/>
    <w:rsid w:val="00624D11"/>
    <w:rsid w:val="00625275"/>
    <w:rsid w:val="0062527F"/>
    <w:rsid w:val="0062578A"/>
    <w:rsid w:val="006260F7"/>
    <w:rsid w:val="00626183"/>
    <w:rsid w:val="006267C0"/>
    <w:rsid w:val="00627278"/>
    <w:rsid w:val="0062789E"/>
    <w:rsid w:val="00627CBF"/>
    <w:rsid w:val="00630053"/>
    <w:rsid w:val="00630E09"/>
    <w:rsid w:val="00630F22"/>
    <w:rsid w:val="0063151E"/>
    <w:rsid w:val="00631FED"/>
    <w:rsid w:val="006325AB"/>
    <w:rsid w:val="006327E3"/>
    <w:rsid w:val="006329C2"/>
    <w:rsid w:val="00632BD5"/>
    <w:rsid w:val="006336C5"/>
    <w:rsid w:val="00633AF4"/>
    <w:rsid w:val="00633D5D"/>
    <w:rsid w:val="006342AB"/>
    <w:rsid w:val="00634720"/>
    <w:rsid w:val="00634BB1"/>
    <w:rsid w:val="00634F01"/>
    <w:rsid w:val="00634F5B"/>
    <w:rsid w:val="00634FE8"/>
    <w:rsid w:val="006355F1"/>
    <w:rsid w:val="006356EC"/>
    <w:rsid w:val="00635888"/>
    <w:rsid w:val="006360CE"/>
    <w:rsid w:val="00636802"/>
    <w:rsid w:val="00636C90"/>
    <w:rsid w:val="00636D41"/>
    <w:rsid w:val="00636DDE"/>
    <w:rsid w:val="006372A2"/>
    <w:rsid w:val="00637AEB"/>
    <w:rsid w:val="006407B1"/>
    <w:rsid w:val="00640803"/>
    <w:rsid w:val="00640A10"/>
    <w:rsid w:val="006418CA"/>
    <w:rsid w:val="00641F63"/>
    <w:rsid w:val="00642623"/>
    <w:rsid w:val="00642797"/>
    <w:rsid w:val="00642D0D"/>
    <w:rsid w:val="0064317C"/>
    <w:rsid w:val="00643908"/>
    <w:rsid w:val="00643961"/>
    <w:rsid w:val="00644317"/>
    <w:rsid w:val="00644510"/>
    <w:rsid w:val="006445FE"/>
    <w:rsid w:val="00645070"/>
    <w:rsid w:val="00647261"/>
    <w:rsid w:val="0064737F"/>
    <w:rsid w:val="00647AC1"/>
    <w:rsid w:val="00647EB3"/>
    <w:rsid w:val="00650790"/>
    <w:rsid w:val="006508CE"/>
    <w:rsid w:val="00651216"/>
    <w:rsid w:val="0065158D"/>
    <w:rsid w:val="00651996"/>
    <w:rsid w:val="00651FBB"/>
    <w:rsid w:val="0065247B"/>
    <w:rsid w:val="006529AF"/>
    <w:rsid w:val="00652D49"/>
    <w:rsid w:val="0065343C"/>
    <w:rsid w:val="00653B6A"/>
    <w:rsid w:val="00653F03"/>
    <w:rsid w:val="00654530"/>
    <w:rsid w:val="00654CA3"/>
    <w:rsid w:val="0065501E"/>
    <w:rsid w:val="006555C7"/>
    <w:rsid w:val="00655622"/>
    <w:rsid w:val="006556AF"/>
    <w:rsid w:val="006559F2"/>
    <w:rsid w:val="00655D0B"/>
    <w:rsid w:val="00656A47"/>
    <w:rsid w:val="00657214"/>
    <w:rsid w:val="0065737D"/>
    <w:rsid w:val="006603B6"/>
    <w:rsid w:val="00660626"/>
    <w:rsid w:val="00661BA5"/>
    <w:rsid w:val="00661C02"/>
    <w:rsid w:val="00662477"/>
    <w:rsid w:val="00662554"/>
    <w:rsid w:val="00662811"/>
    <w:rsid w:val="00662C90"/>
    <w:rsid w:val="00663A13"/>
    <w:rsid w:val="0066400A"/>
    <w:rsid w:val="0066529E"/>
    <w:rsid w:val="006653E1"/>
    <w:rsid w:val="006653FD"/>
    <w:rsid w:val="006655BD"/>
    <w:rsid w:val="006666E3"/>
    <w:rsid w:val="006671CF"/>
    <w:rsid w:val="00667590"/>
    <w:rsid w:val="006676F5"/>
    <w:rsid w:val="00667CAE"/>
    <w:rsid w:val="006705B1"/>
    <w:rsid w:val="0067147C"/>
    <w:rsid w:val="00671797"/>
    <w:rsid w:val="006721DE"/>
    <w:rsid w:val="00672723"/>
    <w:rsid w:val="00672937"/>
    <w:rsid w:val="00672DB6"/>
    <w:rsid w:val="00672FA6"/>
    <w:rsid w:val="0067473B"/>
    <w:rsid w:val="00674859"/>
    <w:rsid w:val="00675254"/>
    <w:rsid w:val="00675AB6"/>
    <w:rsid w:val="00675B95"/>
    <w:rsid w:val="00675DD3"/>
    <w:rsid w:val="00675E2D"/>
    <w:rsid w:val="006760D8"/>
    <w:rsid w:val="00676154"/>
    <w:rsid w:val="00676B31"/>
    <w:rsid w:val="00676DBA"/>
    <w:rsid w:val="00677CAB"/>
    <w:rsid w:val="00680036"/>
    <w:rsid w:val="0068034B"/>
    <w:rsid w:val="006803A4"/>
    <w:rsid w:val="006803F1"/>
    <w:rsid w:val="006816CC"/>
    <w:rsid w:val="006818BD"/>
    <w:rsid w:val="00681D93"/>
    <w:rsid w:val="0068285C"/>
    <w:rsid w:val="00682F04"/>
    <w:rsid w:val="00683847"/>
    <w:rsid w:val="00683A8F"/>
    <w:rsid w:val="0068462B"/>
    <w:rsid w:val="0068561A"/>
    <w:rsid w:val="006856CB"/>
    <w:rsid w:val="00685C62"/>
    <w:rsid w:val="00685CD7"/>
    <w:rsid w:val="00686D82"/>
    <w:rsid w:val="0068700D"/>
    <w:rsid w:val="006874AF"/>
    <w:rsid w:val="00687F2D"/>
    <w:rsid w:val="0069009C"/>
    <w:rsid w:val="006906BC"/>
    <w:rsid w:val="00690E77"/>
    <w:rsid w:val="00691171"/>
    <w:rsid w:val="00691BB6"/>
    <w:rsid w:val="00691ED3"/>
    <w:rsid w:val="00692267"/>
    <w:rsid w:val="00692423"/>
    <w:rsid w:val="0069292F"/>
    <w:rsid w:val="006929CB"/>
    <w:rsid w:val="00692B53"/>
    <w:rsid w:val="00692D99"/>
    <w:rsid w:val="0069348E"/>
    <w:rsid w:val="00693953"/>
    <w:rsid w:val="0069426B"/>
    <w:rsid w:val="006943E5"/>
    <w:rsid w:val="006944FC"/>
    <w:rsid w:val="00694787"/>
    <w:rsid w:val="00694DCB"/>
    <w:rsid w:val="00695368"/>
    <w:rsid w:val="00695774"/>
    <w:rsid w:val="0069681D"/>
    <w:rsid w:val="00696A5D"/>
    <w:rsid w:val="00696D94"/>
    <w:rsid w:val="0069739F"/>
    <w:rsid w:val="006979A8"/>
    <w:rsid w:val="00697A3A"/>
    <w:rsid w:val="006A00CD"/>
    <w:rsid w:val="006A07B6"/>
    <w:rsid w:val="006A0A45"/>
    <w:rsid w:val="006A0AB3"/>
    <w:rsid w:val="006A0DE0"/>
    <w:rsid w:val="006A0E30"/>
    <w:rsid w:val="006A0E75"/>
    <w:rsid w:val="006A1301"/>
    <w:rsid w:val="006A1E93"/>
    <w:rsid w:val="006A2EC2"/>
    <w:rsid w:val="006A372B"/>
    <w:rsid w:val="006A3BDD"/>
    <w:rsid w:val="006A416D"/>
    <w:rsid w:val="006A4187"/>
    <w:rsid w:val="006A4CEC"/>
    <w:rsid w:val="006A5069"/>
    <w:rsid w:val="006A5169"/>
    <w:rsid w:val="006A5261"/>
    <w:rsid w:val="006A5D1C"/>
    <w:rsid w:val="006A6368"/>
    <w:rsid w:val="006A7303"/>
    <w:rsid w:val="006B00DE"/>
    <w:rsid w:val="006B027E"/>
    <w:rsid w:val="006B03CD"/>
    <w:rsid w:val="006B0CB3"/>
    <w:rsid w:val="006B0D39"/>
    <w:rsid w:val="006B0D90"/>
    <w:rsid w:val="006B10B7"/>
    <w:rsid w:val="006B24E4"/>
    <w:rsid w:val="006B2553"/>
    <w:rsid w:val="006B2ACB"/>
    <w:rsid w:val="006B2EF6"/>
    <w:rsid w:val="006B30C3"/>
    <w:rsid w:val="006B3356"/>
    <w:rsid w:val="006B33FC"/>
    <w:rsid w:val="006B34F4"/>
    <w:rsid w:val="006B378E"/>
    <w:rsid w:val="006B41D7"/>
    <w:rsid w:val="006B45AC"/>
    <w:rsid w:val="006B4641"/>
    <w:rsid w:val="006B4763"/>
    <w:rsid w:val="006B4CB9"/>
    <w:rsid w:val="006B5256"/>
    <w:rsid w:val="006B5322"/>
    <w:rsid w:val="006B53A3"/>
    <w:rsid w:val="006B565E"/>
    <w:rsid w:val="006B61D4"/>
    <w:rsid w:val="006B6529"/>
    <w:rsid w:val="006B66CB"/>
    <w:rsid w:val="006B6AEA"/>
    <w:rsid w:val="006B722C"/>
    <w:rsid w:val="006B7752"/>
    <w:rsid w:val="006B78F7"/>
    <w:rsid w:val="006B7BC2"/>
    <w:rsid w:val="006B7E6B"/>
    <w:rsid w:val="006C15FE"/>
    <w:rsid w:val="006C18D8"/>
    <w:rsid w:val="006C1ADC"/>
    <w:rsid w:val="006C1D0F"/>
    <w:rsid w:val="006C21BC"/>
    <w:rsid w:val="006C2C66"/>
    <w:rsid w:val="006C311C"/>
    <w:rsid w:val="006C3141"/>
    <w:rsid w:val="006C3491"/>
    <w:rsid w:val="006C3833"/>
    <w:rsid w:val="006C3E98"/>
    <w:rsid w:val="006C417E"/>
    <w:rsid w:val="006C4475"/>
    <w:rsid w:val="006C48C8"/>
    <w:rsid w:val="006C4A0F"/>
    <w:rsid w:val="006C5AAB"/>
    <w:rsid w:val="006C61E2"/>
    <w:rsid w:val="006C6DC1"/>
    <w:rsid w:val="006C6DE7"/>
    <w:rsid w:val="006C737B"/>
    <w:rsid w:val="006C747B"/>
    <w:rsid w:val="006C7F08"/>
    <w:rsid w:val="006D004B"/>
    <w:rsid w:val="006D01B8"/>
    <w:rsid w:val="006D098F"/>
    <w:rsid w:val="006D09AB"/>
    <w:rsid w:val="006D0BD5"/>
    <w:rsid w:val="006D1785"/>
    <w:rsid w:val="006D19B7"/>
    <w:rsid w:val="006D1D92"/>
    <w:rsid w:val="006D2193"/>
    <w:rsid w:val="006D24DE"/>
    <w:rsid w:val="006D25BC"/>
    <w:rsid w:val="006D32CA"/>
    <w:rsid w:val="006D35BA"/>
    <w:rsid w:val="006D3876"/>
    <w:rsid w:val="006D3C66"/>
    <w:rsid w:val="006D4B27"/>
    <w:rsid w:val="006D4E94"/>
    <w:rsid w:val="006D4FFA"/>
    <w:rsid w:val="006D5883"/>
    <w:rsid w:val="006D5ABD"/>
    <w:rsid w:val="006D5CC0"/>
    <w:rsid w:val="006D69B3"/>
    <w:rsid w:val="006D6A68"/>
    <w:rsid w:val="006D6B0C"/>
    <w:rsid w:val="006D6C8C"/>
    <w:rsid w:val="006D70B3"/>
    <w:rsid w:val="006D7B51"/>
    <w:rsid w:val="006E02DB"/>
    <w:rsid w:val="006E04DD"/>
    <w:rsid w:val="006E06C5"/>
    <w:rsid w:val="006E0ED6"/>
    <w:rsid w:val="006E3292"/>
    <w:rsid w:val="006E3D78"/>
    <w:rsid w:val="006E3DF4"/>
    <w:rsid w:val="006E3F5E"/>
    <w:rsid w:val="006E4D7A"/>
    <w:rsid w:val="006E5E02"/>
    <w:rsid w:val="006E5E45"/>
    <w:rsid w:val="006E64CC"/>
    <w:rsid w:val="006E72CC"/>
    <w:rsid w:val="006E7651"/>
    <w:rsid w:val="006E7729"/>
    <w:rsid w:val="006E786E"/>
    <w:rsid w:val="006E7AE7"/>
    <w:rsid w:val="006F041E"/>
    <w:rsid w:val="006F05C8"/>
    <w:rsid w:val="006F0791"/>
    <w:rsid w:val="006F07BA"/>
    <w:rsid w:val="006F11AB"/>
    <w:rsid w:val="006F1253"/>
    <w:rsid w:val="006F1537"/>
    <w:rsid w:val="006F2C7A"/>
    <w:rsid w:val="006F302D"/>
    <w:rsid w:val="006F33A5"/>
    <w:rsid w:val="006F3788"/>
    <w:rsid w:val="006F4048"/>
    <w:rsid w:val="006F414F"/>
    <w:rsid w:val="006F508D"/>
    <w:rsid w:val="006F5526"/>
    <w:rsid w:val="006F57F3"/>
    <w:rsid w:val="006F59F1"/>
    <w:rsid w:val="006F5C01"/>
    <w:rsid w:val="006F6C1F"/>
    <w:rsid w:val="006F71F9"/>
    <w:rsid w:val="006F7F36"/>
    <w:rsid w:val="006F7FE4"/>
    <w:rsid w:val="0070007C"/>
    <w:rsid w:val="0070052E"/>
    <w:rsid w:val="00700DB5"/>
    <w:rsid w:val="00700F3F"/>
    <w:rsid w:val="00701EEE"/>
    <w:rsid w:val="00701F8D"/>
    <w:rsid w:val="007025CA"/>
    <w:rsid w:val="00702988"/>
    <w:rsid w:val="00703BE1"/>
    <w:rsid w:val="00703E5A"/>
    <w:rsid w:val="007043A3"/>
    <w:rsid w:val="007045A5"/>
    <w:rsid w:val="00704D2C"/>
    <w:rsid w:val="00705787"/>
    <w:rsid w:val="00705BE3"/>
    <w:rsid w:val="0070610B"/>
    <w:rsid w:val="00706250"/>
    <w:rsid w:val="00706B1A"/>
    <w:rsid w:val="00707FE4"/>
    <w:rsid w:val="00710066"/>
    <w:rsid w:val="0071036D"/>
    <w:rsid w:val="007109B7"/>
    <w:rsid w:val="00710CEC"/>
    <w:rsid w:val="00711760"/>
    <w:rsid w:val="00711AC7"/>
    <w:rsid w:val="00711BF7"/>
    <w:rsid w:val="00712059"/>
    <w:rsid w:val="0071240F"/>
    <w:rsid w:val="007129CB"/>
    <w:rsid w:val="00713705"/>
    <w:rsid w:val="00713AE2"/>
    <w:rsid w:val="00713DA3"/>
    <w:rsid w:val="00714280"/>
    <w:rsid w:val="007143EB"/>
    <w:rsid w:val="00714E31"/>
    <w:rsid w:val="00715A6E"/>
    <w:rsid w:val="0071665E"/>
    <w:rsid w:val="007168BE"/>
    <w:rsid w:val="0071734E"/>
    <w:rsid w:val="00720A6E"/>
    <w:rsid w:val="00720AF0"/>
    <w:rsid w:val="00720EBB"/>
    <w:rsid w:val="0072112E"/>
    <w:rsid w:val="00721674"/>
    <w:rsid w:val="00721D77"/>
    <w:rsid w:val="007220BF"/>
    <w:rsid w:val="00722289"/>
    <w:rsid w:val="0072313C"/>
    <w:rsid w:val="00723EB5"/>
    <w:rsid w:val="00724544"/>
    <w:rsid w:val="00724C6E"/>
    <w:rsid w:val="0072573A"/>
    <w:rsid w:val="00725B27"/>
    <w:rsid w:val="00725CD3"/>
    <w:rsid w:val="00726072"/>
    <w:rsid w:val="007262B9"/>
    <w:rsid w:val="00726E6D"/>
    <w:rsid w:val="007309EF"/>
    <w:rsid w:val="00731032"/>
    <w:rsid w:val="007317E6"/>
    <w:rsid w:val="007333C2"/>
    <w:rsid w:val="007336B8"/>
    <w:rsid w:val="007338E2"/>
    <w:rsid w:val="00733C8B"/>
    <w:rsid w:val="00733CCD"/>
    <w:rsid w:val="007347BD"/>
    <w:rsid w:val="00734C88"/>
    <w:rsid w:val="007350FA"/>
    <w:rsid w:val="007354F9"/>
    <w:rsid w:val="0073553F"/>
    <w:rsid w:val="00735A5D"/>
    <w:rsid w:val="00736D25"/>
    <w:rsid w:val="007372AE"/>
    <w:rsid w:val="00737C2A"/>
    <w:rsid w:val="00740789"/>
    <w:rsid w:val="00740935"/>
    <w:rsid w:val="0074138A"/>
    <w:rsid w:val="00741550"/>
    <w:rsid w:val="00742339"/>
    <w:rsid w:val="00742377"/>
    <w:rsid w:val="007425D1"/>
    <w:rsid w:val="007427D0"/>
    <w:rsid w:val="00743396"/>
    <w:rsid w:val="00743521"/>
    <w:rsid w:val="00743DBF"/>
    <w:rsid w:val="007446E8"/>
    <w:rsid w:val="0074474C"/>
    <w:rsid w:val="00744B32"/>
    <w:rsid w:val="007451F2"/>
    <w:rsid w:val="00745219"/>
    <w:rsid w:val="00745272"/>
    <w:rsid w:val="00746042"/>
    <w:rsid w:val="007464BD"/>
    <w:rsid w:val="00746526"/>
    <w:rsid w:val="00746663"/>
    <w:rsid w:val="00746C3B"/>
    <w:rsid w:val="0074761E"/>
    <w:rsid w:val="00747AED"/>
    <w:rsid w:val="00747DE8"/>
    <w:rsid w:val="0075038E"/>
    <w:rsid w:val="007503A8"/>
    <w:rsid w:val="00750FD3"/>
    <w:rsid w:val="00751475"/>
    <w:rsid w:val="007526AF"/>
    <w:rsid w:val="007527AC"/>
    <w:rsid w:val="00752CD0"/>
    <w:rsid w:val="007530F1"/>
    <w:rsid w:val="00753293"/>
    <w:rsid w:val="00753776"/>
    <w:rsid w:val="007537BB"/>
    <w:rsid w:val="00753993"/>
    <w:rsid w:val="00754288"/>
    <w:rsid w:val="00754A6D"/>
    <w:rsid w:val="00754EDD"/>
    <w:rsid w:val="00755194"/>
    <w:rsid w:val="0075524C"/>
    <w:rsid w:val="00755950"/>
    <w:rsid w:val="00755A3B"/>
    <w:rsid w:val="00755B3C"/>
    <w:rsid w:val="00755F91"/>
    <w:rsid w:val="007563FA"/>
    <w:rsid w:val="0075699A"/>
    <w:rsid w:val="00756B38"/>
    <w:rsid w:val="00756D6D"/>
    <w:rsid w:val="007570EA"/>
    <w:rsid w:val="00757646"/>
    <w:rsid w:val="0075794B"/>
    <w:rsid w:val="00757F2C"/>
    <w:rsid w:val="0076037B"/>
    <w:rsid w:val="00760506"/>
    <w:rsid w:val="00761FEA"/>
    <w:rsid w:val="00762422"/>
    <w:rsid w:val="007635F2"/>
    <w:rsid w:val="007639E8"/>
    <w:rsid w:val="00763E28"/>
    <w:rsid w:val="00764C09"/>
    <w:rsid w:val="007650FF"/>
    <w:rsid w:val="007656C7"/>
    <w:rsid w:val="00765B1B"/>
    <w:rsid w:val="00766B85"/>
    <w:rsid w:val="00766C34"/>
    <w:rsid w:val="00766D5B"/>
    <w:rsid w:val="0076771C"/>
    <w:rsid w:val="00767A1F"/>
    <w:rsid w:val="00767B4E"/>
    <w:rsid w:val="00767D67"/>
    <w:rsid w:val="00767E76"/>
    <w:rsid w:val="00770137"/>
    <w:rsid w:val="00770CFE"/>
    <w:rsid w:val="00770DCD"/>
    <w:rsid w:val="00771899"/>
    <w:rsid w:val="007721A4"/>
    <w:rsid w:val="00772AF3"/>
    <w:rsid w:val="00772B09"/>
    <w:rsid w:val="00772C45"/>
    <w:rsid w:val="00773047"/>
    <w:rsid w:val="007730C9"/>
    <w:rsid w:val="007737AE"/>
    <w:rsid w:val="00773806"/>
    <w:rsid w:val="0077446A"/>
    <w:rsid w:val="00775693"/>
    <w:rsid w:val="00775DBD"/>
    <w:rsid w:val="00775F1E"/>
    <w:rsid w:val="0077619B"/>
    <w:rsid w:val="007766BD"/>
    <w:rsid w:val="0077701F"/>
    <w:rsid w:val="0077724A"/>
    <w:rsid w:val="007772D1"/>
    <w:rsid w:val="00777609"/>
    <w:rsid w:val="0077783A"/>
    <w:rsid w:val="00777DCE"/>
    <w:rsid w:val="007803CF"/>
    <w:rsid w:val="00780566"/>
    <w:rsid w:val="00780A49"/>
    <w:rsid w:val="007812E3"/>
    <w:rsid w:val="007815A8"/>
    <w:rsid w:val="00782827"/>
    <w:rsid w:val="00782AE5"/>
    <w:rsid w:val="00782B11"/>
    <w:rsid w:val="00782BB3"/>
    <w:rsid w:val="007835FF"/>
    <w:rsid w:val="00783992"/>
    <w:rsid w:val="00783A1A"/>
    <w:rsid w:val="00784861"/>
    <w:rsid w:val="007849C4"/>
    <w:rsid w:val="00785065"/>
    <w:rsid w:val="007850F8"/>
    <w:rsid w:val="0078552C"/>
    <w:rsid w:val="007857F3"/>
    <w:rsid w:val="00785A88"/>
    <w:rsid w:val="0078669E"/>
    <w:rsid w:val="00786DE3"/>
    <w:rsid w:val="00786F61"/>
    <w:rsid w:val="00787003"/>
    <w:rsid w:val="0078782B"/>
    <w:rsid w:val="00787A6C"/>
    <w:rsid w:val="00787EE7"/>
    <w:rsid w:val="00790304"/>
    <w:rsid w:val="00790358"/>
    <w:rsid w:val="007903E1"/>
    <w:rsid w:val="00790ED1"/>
    <w:rsid w:val="00790F60"/>
    <w:rsid w:val="00791886"/>
    <w:rsid w:val="007919D0"/>
    <w:rsid w:val="00791E58"/>
    <w:rsid w:val="00792227"/>
    <w:rsid w:val="00792348"/>
    <w:rsid w:val="00792368"/>
    <w:rsid w:val="00792438"/>
    <w:rsid w:val="0079266A"/>
    <w:rsid w:val="00793544"/>
    <w:rsid w:val="0079440F"/>
    <w:rsid w:val="00794B25"/>
    <w:rsid w:val="007951BB"/>
    <w:rsid w:val="007953B4"/>
    <w:rsid w:val="007954B5"/>
    <w:rsid w:val="00795EEA"/>
    <w:rsid w:val="0079609B"/>
    <w:rsid w:val="00796240"/>
    <w:rsid w:val="00797D83"/>
    <w:rsid w:val="007A0452"/>
    <w:rsid w:val="007A06F3"/>
    <w:rsid w:val="007A09ED"/>
    <w:rsid w:val="007A0A20"/>
    <w:rsid w:val="007A0E00"/>
    <w:rsid w:val="007A12A5"/>
    <w:rsid w:val="007A1462"/>
    <w:rsid w:val="007A14EB"/>
    <w:rsid w:val="007A1B2C"/>
    <w:rsid w:val="007A1E37"/>
    <w:rsid w:val="007A2162"/>
    <w:rsid w:val="007A2395"/>
    <w:rsid w:val="007A2DD4"/>
    <w:rsid w:val="007A2E41"/>
    <w:rsid w:val="007A3308"/>
    <w:rsid w:val="007A3556"/>
    <w:rsid w:val="007A375D"/>
    <w:rsid w:val="007A3A6E"/>
    <w:rsid w:val="007A460C"/>
    <w:rsid w:val="007A4CAE"/>
    <w:rsid w:val="007A5B0F"/>
    <w:rsid w:val="007A5E15"/>
    <w:rsid w:val="007A5EDC"/>
    <w:rsid w:val="007A61F2"/>
    <w:rsid w:val="007A65CA"/>
    <w:rsid w:val="007A7477"/>
    <w:rsid w:val="007A753F"/>
    <w:rsid w:val="007B0583"/>
    <w:rsid w:val="007B0903"/>
    <w:rsid w:val="007B0E14"/>
    <w:rsid w:val="007B1811"/>
    <w:rsid w:val="007B1A1A"/>
    <w:rsid w:val="007B1B8B"/>
    <w:rsid w:val="007B1C03"/>
    <w:rsid w:val="007B2381"/>
    <w:rsid w:val="007B23A9"/>
    <w:rsid w:val="007B29F7"/>
    <w:rsid w:val="007B3884"/>
    <w:rsid w:val="007B39F0"/>
    <w:rsid w:val="007B3D24"/>
    <w:rsid w:val="007B3FDF"/>
    <w:rsid w:val="007B4122"/>
    <w:rsid w:val="007B43EC"/>
    <w:rsid w:val="007B48F4"/>
    <w:rsid w:val="007B4B61"/>
    <w:rsid w:val="007B522C"/>
    <w:rsid w:val="007B5C0E"/>
    <w:rsid w:val="007B6416"/>
    <w:rsid w:val="007B71D4"/>
    <w:rsid w:val="007B7517"/>
    <w:rsid w:val="007C0505"/>
    <w:rsid w:val="007C07C9"/>
    <w:rsid w:val="007C08CA"/>
    <w:rsid w:val="007C14F0"/>
    <w:rsid w:val="007C1BB1"/>
    <w:rsid w:val="007C1D41"/>
    <w:rsid w:val="007C1E93"/>
    <w:rsid w:val="007C22BC"/>
    <w:rsid w:val="007C2AE9"/>
    <w:rsid w:val="007C302E"/>
    <w:rsid w:val="007C30D7"/>
    <w:rsid w:val="007C3397"/>
    <w:rsid w:val="007C36E2"/>
    <w:rsid w:val="007C3E59"/>
    <w:rsid w:val="007C3E6A"/>
    <w:rsid w:val="007C40FF"/>
    <w:rsid w:val="007C43EF"/>
    <w:rsid w:val="007C4411"/>
    <w:rsid w:val="007C5A0E"/>
    <w:rsid w:val="007C5F3E"/>
    <w:rsid w:val="007C64BE"/>
    <w:rsid w:val="007C6678"/>
    <w:rsid w:val="007C74E0"/>
    <w:rsid w:val="007C76A7"/>
    <w:rsid w:val="007C7824"/>
    <w:rsid w:val="007D01CA"/>
    <w:rsid w:val="007D021E"/>
    <w:rsid w:val="007D0520"/>
    <w:rsid w:val="007D0F97"/>
    <w:rsid w:val="007D1504"/>
    <w:rsid w:val="007D152B"/>
    <w:rsid w:val="007D18C4"/>
    <w:rsid w:val="007D1C6C"/>
    <w:rsid w:val="007D1EEF"/>
    <w:rsid w:val="007D29DE"/>
    <w:rsid w:val="007D2A4A"/>
    <w:rsid w:val="007D2D85"/>
    <w:rsid w:val="007D371D"/>
    <w:rsid w:val="007D38B8"/>
    <w:rsid w:val="007D3BD3"/>
    <w:rsid w:val="007D40F6"/>
    <w:rsid w:val="007D4226"/>
    <w:rsid w:val="007D4C18"/>
    <w:rsid w:val="007D4D64"/>
    <w:rsid w:val="007D5B65"/>
    <w:rsid w:val="007D6877"/>
    <w:rsid w:val="007D6D43"/>
    <w:rsid w:val="007D6FB0"/>
    <w:rsid w:val="007D72BF"/>
    <w:rsid w:val="007D774A"/>
    <w:rsid w:val="007D7793"/>
    <w:rsid w:val="007D7824"/>
    <w:rsid w:val="007E00CC"/>
    <w:rsid w:val="007E0DA0"/>
    <w:rsid w:val="007E11B9"/>
    <w:rsid w:val="007E1486"/>
    <w:rsid w:val="007E15F1"/>
    <w:rsid w:val="007E19CD"/>
    <w:rsid w:val="007E1A9C"/>
    <w:rsid w:val="007E1B82"/>
    <w:rsid w:val="007E217A"/>
    <w:rsid w:val="007E2EBA"/>
    <w:rsid w:val="007E438C"/>
    <w:rsid w:val="007E4EC4"/>
    <w:rsid w:val="007E5E14"/>
    <w:rsid w:val="007E5E2B"/>
    <w:rsid w:val="007E5EC3"/>
    <w:rsid w:val="007E66E7"/>
    <w:rsid w:val="007E7677"/>
    <w:rsid w:val="007E7C9C"/>
    <w:rsid w:val="007F00DD"/>
    <w:rsid w:val="007F04AC"/>
    <w:rsid w:val="007F0696"/>
    <w:rsid w:val="007F1369"/>
    <w:rsid w:val="007F1502"/>
    <w:rsid w:val="007F1958"/>
    <w:rsid w:val="007F22FD"/>
    <w:rsid w:val="007F25C8"/>
    <w:rsid w:val="007F29F7"/>
    <w:rsid w:val="007F2D6F"/>
    <w:rsid w:val="007F2DA0"/>
    <w:rsid w:val="007F302F"/>
    <w:rsid w:val="007F3379"/>
    <w:rsid w:val="007F33E6"/>
    <w:rsid w:val="007F37DA"/>
    <w:rsid w:val="007F38FE"/>
    <w:rsid w:val="007F3C46"/>
    <w:rsid w:val="007F3F02"/>
    <w:rsid w:val="007F4250"/>
    <w:rsid w:val="007F42AE"/>
    <w:rsid w:val="007F42C8"/>
    <w:rsid w:val="007F4AA7"/>
    <w:rsid w:val="007F5850"/>
    <w:rsid w:val="007F59E5"/>
    <w:rsid w:val="007F5BC9"/>
    <w:rsid w:val="007F5D89"/>
    <w:rsid w:val="007F5EA8"/>
    <w:rsid w:val="007F629F"/>
    <w:rsid w:val="007F6992"/>
    <w:rsid w:val="007F7BC5"/>
    <w:rsid w:val="007F7F8C"/>
    <w:rsid w:val="00800907"/>
    <w:rsid w:val="008009E3"/>
    <w:rsid w:val="00800BFB"/>
    <w:rsid w:val="00800C45"/>
    <w:rsid w:val="00801BE3"/>
    <w:rsid w:val="008023D7"/>
    <w:rsid w:val="00802AED"/>
    <w:rsid w:val="00803098"/>
    <w:rsid w:val="008030E1"/>
    <w:rsid w:val="0080415E"/>
    <w:rsid w:val="0080418C"/>
    <w:rsid w:val="0080430E"/>
    <w:rsid w:val="00804602"/>
    <w:rsid w:val="00804894"/>
    <w:rsid w:val="008057BE"/>
    <w:rsid w:val="00805E2E"/>
    <w:rsid w:val="00805FAA"/>
    <w:rsid w:val="0080602B"/>
    <w:rsid w:val="00806747"/>
    <w:rsid w:val="00806F90"/>
    <w:rsid w:val="0080762F"/>
    <w:rsid w:val="008077E1"/>
    <w:rsid w:val="008079F4"/>
    <w:rsid w:val="00807A04"/>
    <w:rsid w:val="008113CC"/>
    <w:rsid w:val="0081321C"/>
    <w:rsid w:val="0081388A"/>
    <w:rsid w:val="00814BAF"/>
    <w:rsid w:val="0081540C"/>
    <w:rsid w:val="008158DE"/>
    <w:rsid w:val="00815CE6"/>
    <w:rsid w:val="00816330"/>
    <w:rsid w:val="0081682E"/>
    <w:rsid w:val="00816F77"/>
    <w:rsid w:val="008170C1"/>
    <w:rsid w:val="00817287"/>
    <w:rsid w:val="0081791A"/>
    <w:rsid w:val="0081791D"/>
    <w:rsid w:val="00820872"/>
    <w:rsid w:val="00820AEF"/>
    <w:rsid w:val="00820D3C"/>
    <w:rsid w:val="00820DDC"/>
    <w:rsid w:val="00820EC9"/>
    <w:rsid w:val="00821212"/>
    <w:rsid w:val="008221F0"/>
    <w:rsid w:val="008224F1"/>
    <w:rsid w:val="00822BAF"/>
    <w:rsid w:val="00822BF6"/>
    <w:rsid w:val="00822CAB"/>
    <w:rsid w:val="00823027"/>
    <w:rsid w:val="00823B5D"/>
    <w:rsid w:val="00824729"/>
    <w:rsid w:val="00824F66"/>
    <w:rsid w:val="00825512"/>
    <w:rsid w:val="0082586B"/>
    <w:rsid w:val="00825879"/>
    <w:rsid w:val="008259C2"/>
    <w:rsid w:val="00825BCD"/>
    <w:rsid w:val="0082637E"/>
    <w:rsid w:val="00826D4F"/>
    <w:rsid w:val="00826F88"/>
    <w:rsid w:val="00827441"/>
    <w:rsid w:val="008275EC"/>
    <w:rsid w:val="00830168"/>
    <w:rsid w:val="00830174"/>
    <w:rsid w:val="00830E09"/>
    <w:rsid w:val="00831411"/>
    <w:rsid w:val="00831602"/>
    <w:rsid w:val="008317BC"/>
    <w:rsid w:val="00832575"/>
    <w:rsid w:val="00832692"/>
    <w:rsid w:val="00833A1C"/>
    <w:rsid w:val="00833BED"/>
    <w:rsid w:val="00834041"/>
    <w:rsid w:val="00834256"/>
    <w:rsid w:val="008343FB"/>
    <w:rsid w:val="00834D34"/>
    <w:rsid w:val="00834D4C"/>
    <w:rsid w:val="0083509E"/>
    <w:rsid w:val="00835B64"/>
    <w:rsid w:val="008362E5"/>
    <w:rsid w:val="008366D7"/>
    <w:rsid w:val="00836E1B"/>
    <w:rsid w:val="00836E22"/>
    <w:rsid w:val="008371AB"/>
    <w:rsid w:val="0083750E"/>
    <w:rsid w:val="0083780F"/>
    <w:rsid w:val="00837BAA"/>
    <w:rsid w:val="008400BE"/>
    <w:rsid w:val="00840186"/>
    <w:rsid w:val="008401B2"/>
    <w:rsid w:val="00840278"/>
    <w:rsid w:val="008402B0"/>
    <w:rsid w:val="00840F29"/>
    <w:rsid w:val="008410BA"/>
    <w:rsid w:val="0084119D"/>
    <w:rsid w:val="0084216F"/>
    <w:rsid w:val="00842408"/>
    <w:rsid w:val="008427C0"/>
    <w:rsid w:val="008437A2"/>
    <w:rsid w:val="00843B45"/>
    <w:rsid w:val="00843D26"/>
    <w:rsid w:val="00844D48"/>
    <w:rsid w:val="0084574C"/>
    <w:rsid w:val="00845AC5"/>
    <w:rsid w:val="00845ADD"/>
    <w:rsid w:val="00847580"/>
    <w:rsid w:val="00850034"/>
    <w:rsid w:val="008505BF"/>
    <w:rsid w:val="0085165C"/>
    <w:rsid w:val="008519CA"/>
    <w:rsid w:val="00851D34"/>
    <w:rsid w:val="008526FE"/>
    <w:rsid w:val="00852914"/>
    <w:rsid w:val="00853211"/>
    <w:rsid w:val="0085377D"/>
    <w:rsid w:val="00853A12"/>
    <w:rsid w:val="00853D5E"/>
    <w:rsid w:val="00854423"/>
    <w:rsid w:val="008546C7"/>
    <w:rsid w:val="008553D5"/>
    <w:rsid w:val="00856220"/>
    <w:rsid w:val="00856A3A"/>
    <w:rsid w:val="00856D7F"/>
    <w:rsid w:val="00856E61"/>
    <w:rsid w:val="00857EBB"/>
    <w:rsid w:val="008602A5"/>
    <w:rsid w:val="00861069"/>
    <w:rsid w:val="00861664"/>
    <w:rsid w:val="00861CDA"/>
    <w:rsid w:val="00862729"/>
    <w:rsid w:val="00862AAE"/>
    <w:rsid w:val="00862E07"/>
    <w:rsid w:val="0086342E"/>
    <w:rsid w:val="00863F93"/>
    <w:rsid w:val="008645EB"/>
    <w:rsid w:val="00864779"/>
    <w:rsid w:val="0086548B"/>
    <w:rsid w:val="00865860"/>
    <w:rsid w:val="008659EE"/>
    <w:rsid w:val="00865A4A"/>
    <w:rsid w:val="00865B06"/>
    <w:rsid w:val="00865B89"/>
    <w:rsid w:val="008663E1"/>
    <w:rsid w:val="008663F2"/>
    <w:rsid w:val="0086649F"/>
    <w:rsid w:val="008664A0"/>
    <w:rsid w:val="0086692F"/>
    <w:rsid w:val="00866D2C"/>
    <w:rsid w:val="00866FE6"/>
    <w:rsid w:val="008672D9"/>
    <w:rsid w:val="00867B0A"/>
    <w:rsid w:val="00867DE7"/>
    <w:rsid w:val="00870067"/>
    <w:rsid w:val="0087037C"/>
    <w:rsid w:val="00870AAA"/>
    <w:rsid w:val="00870AAE"/>
    <w:rsid w:val="00870B7B"/>
    <w:rsid w:val="00870D05"/>
    <w:rsid w:val="00872CCB"/>
    <w:rsid w:val="00872E9C"/>
    <w:rsid w:val="008731AD"/>
    <w:rsid w:val="008731CB"/>
    <w:rsid w:val="00873781"/>
    <w:rsid w:val="00874351"/>
    <w:rsid w:val="008754F5"/>
    <w:rsid w:val="00875D91"/>
    <w:rsid w:val="00876033"/>
    <w:rsid w:val="008770EB"/>
    <w:rsid w:val="008776B8"/>
    <w:rsid w:val="00877753"/>
    <w:rsid w:val="0087775A"/>
    <w:rsid w:val="00877A46"/>
    <w:rsid w:val="00877CB1"/>
    <w:rsid w:val="00877DEB"/>
    <w:rsid w:val="008804AA"/>
    <w:rsid w:val="0088103E"/>
    <w:rsid w:val="00881419"/>
    <w:rsid w:val="00881505"/>
    <w:rsid w:val="00881DB3"/>
    <w:rsid w:val="00881F9C"/>
    <w:rsid w:val="00882184"/>
    <w:rsid w:val="00882BDC"/>
    <w:rsid w:val="00884371"/>
    <w:rsid w:val="00884E6C"/>
    <w:rsid w:val="0088517D"/>
    <w:rsid w:val="00885200"/>
    <w:rsid w:val="00886067"/>
    <w:rsid w:val="00886B4B"/>
    <w:rsid w:val="00887C80"/>
    <w:rsid w:val="00887E9E"/>
    <w:rsid w:val="00890513"/>
    <w:rsid w:val="0089075F"/>
    <w:rsid w:val="00890AB4"/>
    <w:rsid w:val="0089158C"/>
    <w:rsid w:val="008915FF"/>
    <w:rsid w:val="00891F91"/>
    <w:rsid w:val="008925FB"/>
    <w:rsid w:val="0089274C"/>
    <w:rsid w:val="0089291E"/>
    <w:rsid w:val="008933E2"/>
    <w:rsid w:val="00893464"/>
    <w:rsid w:val="008935CE"/>
    <w:rsid w:val="008936F7"/>
    <w:rsid w:val="00893879"/>
    <w:rsid w:val="00894793"/>
    <w:rsid w:val="00894B25"/>
    <w:rsid w:val="00894D3D"/>
    <w:rsid w:val="008955B6"/>
    <w:rsid w:val="00896413"/>
    <w:rsid w:val="00896587"/>
    <w:rsid w:val="0089728A"/>
    <w:rsid w:val="008975D1"/>
    <w:rsid w:val="008975F5"/>
    <w:rsid w:val="0089774C"/>
    <w:rsid w:val="008A032C"/>
    <w:rsid w:val="008A0701"/>
    <w:rsid w:val="008A1018"/>
    <w:rsid w:val="008A12EC"/>
    <w:rsid w:val="008A1637"/>
    <w:rsid w:val="008A18B5"/>
    <w:rsid w:val="008A1AB7"/>
    <w:rsid w:val="008A225A"/>
    <w:rsid w:val="008A26F4"/>
    <w:rsid w:val="008A276D"/>
    <w:rsid w:val="008A2E48"/>
    <w:rsid w:val="008A31C5"/>
    <w:rsid w:val="008A366D"/>
    <w:rsid w:val="008A39F1"/>
    <w:rsid w:val="008A4290"/>
    <w:rsid w:val="008A42A1"/>
    <w:rsid w:val="008A494B"/>
    <w:rsid w:val="008A4C81"/>
    <w:rsid w:val="008A6B0D"/>
    <w:rsid w:val="008A710C"/>
    <w:rsid w:val="008A71F4"/>
    <w:rsid w:val="008A7827"/>
    <w:rsid w:val="008A79A5"/>
    <w:rsid w:val="008A7D38"/>
    <w:rsid w:val="008A7E35"/>
    <w:rsid w:val="008B0951"/>
    <w:rsid w:val="008B0A66"/>
    <w:rsid w:val="008B0F6D"/>
    <w:rsid w:val="008B139B"/>
    <w:rsid w:val="008B1410"/>
    <w:rsid w:val="008B1474"/>
    <w:rsid w:val="008B168C"/>
    <w:rsid w:val="008B1ECF"/>
    <w:rsid w:val="008B27EA"/>
    <w:rsid w:val="008B2875"/>
    <w:rsid w:val="008B2A35"/>
    <w:rsid w:val="008B2A7B"/>
    <w:rsid w:val="008B2A8C"/>
    <w:rsid w:val="008B2BD7"/>
    <w:rsid w:val="008B314C"/>
    <w:rsid w:val="008B340A"/>
    <w:rsid w:val="008B36C0"/>
    <w:rsid w:val="008B3725"/>
    <w:rsid w:val="008B44A5"/>
    <w:rsid w:val="008B4BDC"/>
    <w:rsid w:val="008B59A2"/>
    <w:rsid w:val="008B5AED"/>
    <w:rsid w:val="008B606F"/>
    <w:rsid w:val="008B649C"/>
    <w:rsid w:val="008B6D5C"/>
    <w:rsid w:val="008B7216"/>
    <w:rsid w:val="008B721D"/>
    <w:rsid w:val="008B73E2"/>
    <w:rsid w:val="008B77DA"/>
    <w:rsid w:val="008C0541"/>
    <w:rsid w:val="008C0A07"/>
    <w:rsid w:val="008C1219"/>
    <w:rsid w:val="008C1999"/>
    <w:rsid w:val="008C1ED9"/>
    <w:rsid w:val="008C232D"/>
    <w:rsid w:val="008C29AD"/>
    <w:rsid w:val="008C2BFD"/>
    <w:rsid w:val="008C2EF9"/>
    <w:rsid w:val="008C3082"/>
    <w:rsid w:val="008C3108"/>
    <w:rsid w:val="008C3275"/>
    <w:rsid w:val="008C331D"/>
    <w:rsid w:val="008C355A"/>
    <w:rsid w:val="008C36CA"/>
    <w:rsid w:val="008C41B6"/>
    <w:rsid w:val="008C44E1"/>
    <w:rsid w:val="008C4527"/>
    <w:rsid w:val="008C49E6"/>
    <w:rsid w:val="008C50C1"/>
    <w:rsid w:val="008C55BA"/>
    <w:rsid w:val="008C56E0"/>
    <w:rsid w:val="008C5D60"/>
    <w:rsid w:val="008C5E50"/>
    <w:rsid w:val="008C66C4"/>
    <w:rsid w:val="008C6B2D"/>
    <w:rsid w:val="008C6C58"/>
    <w:rsid w:val="008C7407"/>
    <w:rsid w:val="008C7418"/>
    <w:rsid w:val="008C7973"/>
    <w:rsid w:val="008C79FF"/>
    <w:rsid w:val="008C7BC3"/>
    <w:rsid w:val="008D054E"/>
    <w:rsid w:val="008D059D"/>
    <w:rsid w:val="008D0CCC"/>
    <w:rsid w:val="008D120B"/>
    <w:rsid w:val="008D13F2"/>
    <w:rsid w:val="008D1993"/>
    <w:rsid w:val="008D2CA8"/>
    <w:rsid w:val="008D2FE5"/>
    <w:rsid w:val="008D37DC"/>
    <w:rsid w:val="008D3BBA"/>
    <w:rsid w:val="008D3BBE"/>
    <w:rsid w:val="008D3C8F"/>
    <w:rsid w:val="008D3EFA"/>
    <w:rsid w:val="008D4017"/>
    <w:rsid w:val="008D414C"/>
    <w:rsid w:val="008D471B"/>
    <w:rsid w:val="008D474B"/>
    <w:rsid w:val="008D4B9D"/>
    <w:rsid w:val="008D4CF3"/>
    <w:rsid w:val="008D5002"/>
    <w:rsid w:val="008D52BD"/>
    <w:rsid w:val="008D583E"/>
    <w:rsid w:val="008D5CA3"/>
    <w:rsid w:val="008D5DE4"/>
    <w:rsid w:val="008D6357"/>
    <w:rsid w:val="008D6408"/>
    <w:rsid w:val="008D6B39"/>
    <w:rsid w:val="008D71AB"/>
    <w:rsid w:val="008D77D7"/>
    <w:rsid w:val="008D7AAF"/>
    <w:rsid w:val="008E00F2"/>
    <w:rsid w:val="008E0299"/>
    <w:rsid w:val="008E047C"/>
    <w:rsid w:val="008E04C5"/>
    <w:rsid w:val="008E0B07"/>
    <w:rsid w:val="008E10DD"/>
    <w:rsid w:val="008E1825"/>
    <w:rsid w:val="008E18F2"/>
    <w:rsid w:val="008E1C95"/>
    <w:rsid w:val="008E2617"/>
    <w:rsid w:val="008E3369"/>
    <w:rsid w:val="008E370B"/>
    <w:rsid w:val="008E373E"/>
    <w:rsid w:val="008E38A5"/>
    <w:rsid w:val="008E4452"/>
    <w:rsid w:val="008E4C9E"/>
    <w:rsid w:val="008E4EDE"/>
    <w:rsid w:val="008E4F12"/>
    <w:rsid w:val="008E532A"/>
    <w:rsid w:val="008E5661"/>
    <w:rsid w:val="008E5EB4"/>
    <w:rsid w:val="008E62A7"/>
    <w:rsid w:val="008E653D"/>
    <w:rsid w:val="008E6F50"/>
    <w:rsid w:val="008E73C2"/>
    <w:rsid w:val="008E73DF"/>
    <w:rsid w:val="008E75B4"/>
    <w:rsid w:val="008E7A7D"/>
    <w:rsid w:val="008E7B3B"/>
    <w:rsid w:val="008F01B1"/>
    <w:rsid w:val="008F05B1"/>
    <w:rsid w:val="008F0875"/>
    <w:rsid w:val="008F0E64"/>
    <w:rsid w:val="008F0F25"/>
    <w:rsid w:val="008F0F3B"/>
    <w:rsid w:val="008F10F5"/>
    <w:rsid w:val="008F1911"/>
    <w:rsid w:val="008F1CEA"/>
    <w:rsid w:val="008F1E10"/>
    <w:rsid w:val="008F209E"/>
    <w:rsid w:val="008F2360"/>
    <w:rsid w:val="008F36E8"/>
    <w:rsid w:val="008F3CC0"/>
    <w:rsid w:val="008F3FF1"/>
    <w:rsid w:val="008F43FF"/>
    <w:rsid w:val="008F4415"/>
    <w:rsid w:val="008F49B6"/>
    <w:rsid w:val="008F558F"/>
    <w:rsid w:val="008F5876"/>
    <w:rsid w:val="008F5D2B"/>
    <w:rsid w:val="008F5D9A"/>
    <w:rsid w:val="008F617D"/>
    <w:rsid w:val="008F635A"/>
    <w:rsid w:val="008F645F"/>
    <w:rsid w:val="008F6761"/>
    <w:rsid w:val="008F6835"/>
    <w:rsid w:val="008F6DEE"/>
    <w:rsid w:val="008F7156"/>
    <w:rsid w:val="008F788A"/>
    <w:rsid w:val="008F7F25"/>
    <w:rsid w:val="0090007A"/>
    <w:rsid w:val="00900765"/>
    <w:rsid w:val="00900C9C"/>
    <w:rsid w:val="00900DCF"/>
    <w:rsid w:val="00900F06"/>
    <w:rsid w:val="009010AF"/>
    <w:rsid w:val="0090176E"/>
    <w:rsid w:val="0090250E"/>
    <w:rsid w:val="00902ED3"/>
    <w:rsid w:val="00902FE3"/>
    <w:rsid w:val="00903285"/>
    <w:rsid w:val="0090364D"/>
    <w:rsid w:val="009038D0"/>
    <w:rsid w:val="00903C4E"/>
    <w:rsid w:val="0090474A"/>
    <w:rsid w:val="00904ADF"/>
    <w:rsid w:val="00904B7D"/>
    <w:rsid w:val="009051E1"/>
    <w:rsid w:val="00905A0F"/>
    <w:rsid w:val="00905AA7"/>
    <w:rsid w:val="00905B9D"/>
    <w:rsid w:val="0090698C"/>
    <w:rsid w:val="009108AD"/>
    <w:rsid w:val="009108ED"/>
    <w:rsid w:val="00910C89"/>
    <w:rsid w:val="00910D78"/>
    <w:rsid w:val="0091118B"/>
    <w:rsid w:val="00911365"/>
    <w:rsid w:val="00911B6F"/>
    <w:rsid w:val="00911D89"/>
    <w:rsid w:val="00912033"/>
    <w:rsid w:val="0091292D"/>
    <w:rsid w:val="00912A12"/>
    <w:rsid w:val="00912DEB"/>
    <w:rsid w:val="00912E23"/>
    <w:rsid w:val="009134EB"/>
    <w:rsid w:val="00913830"/>
    <w:rsid w:val="00914269"/>
    <w:rsid w:val="00914306"/>
    <w:rsid w:val="00914A41"/>
    <w:rsid w:val="00914FD0"/>
    <w:rsid w:val="00915312"/>
    <w:rsid w:val="00915453"/>
    <w:rsid w:val="00915F83"/>
    <w:rsid w:val="009171D7"/>
    <w:rsid w:val="0091726A"/>
    <w:rsid w:val="00917409"/>
    <w:rsid w:val="009174D4"/>
    <w:rsid w:val="00917A7C"/>
    <w:rsid w:val="009200B0"/>
    <w:rsid w:val="00920424"/>
    <w:rsid w:val="009206CD"/>
    <w:rsid w:val="009207C9"/>
    <w:rsid w:val="00920A3B"/>
    <w:rsid w:val="00920D34"/>
    <w:rsid w:val="00920F06"/>
    <w:rsid w:val="0092126F"/>
    <w:rsid w:val="0092267F"/>
    <w:rsid w:val="009228EB"/>
    <w:rsid w:val="00922ABB"/>
    <w:rsid w:val="00922D3B"/>
    <w:rsid w:val="009231B7"/>
    <w:rsid w:val="00923420"/>
    <w:rsid w:val="00923658"/>
    <w:rsid w:val="009241D8"/>
    <w:rsid w:val="009244D6"/>
    <w:rsid w:val="009247E2"/>
    <w:rsid w:val="00924EFD"/>
    <w:rsid w:val="009252DB"/>
    <w:rsid w:val="00925524"/>
    <w:rsid w:val="00925A15"/>
    <w:rsid w:val="009266C7"/>
    <w:rsid w:val="00926822"/>
    <w:rsid w:val="009268EF"/>
    <w:rsid w:val="00926AD4"/>
    <w:rsid w:val="00927012"/>
    <w:rsid w:val="00927503"/>
    <w:rsid w:val="00927AE2"/>
    <w:rsid w:val="00927C33"/>
    <w:rsid w:val="00927DA7"/>
    <w:rsid w:val="00927E4A"/>
    <w:rsid w:val="00930390"/>
    <w:rsid w:val="00930453"/>
    <w:rsid w:val="009315C4"/>
    <w:rsid w:val="00932396"/>
    <w:rsid w:val="00932688"/>
    <w:rsid w:val="00932C88"/>
    <w:rsid w:val="009331F2"/>
    <w:rsid w:val="0093395B"/>
    <w:rsid w:val="00934311"/>
    <w:rsid w:val="00934438"/>
    <w:rsid w:val="009348C2"/>
    <w:rsid w:val="00934AAE"/>
    <w:rsid w:val="00935C51"/>
    <w:rsid w:val="00936035"/>
    <w:rsid w:val="00936688"/>
    <w:rsid w:val="00937B90"/>
    <w:rsid w:val="009405EC"/>
    <w:rsid w:val="009416E7"/>
    <w:rsid w:val="009431A3"/>
    <w:rsid w:val="00943433"/>
    <w:rsid w:val="009439DB"/>
    <w:rsid w:val="00943AA3"/>
    <w:rsid w:val="00943CF9"/>
    <w:rsid w:val="00943D63"/>
    <w:rsid w:val="00943EB1"/>
    <w:rsid w:val="00944018"/>
    <w:rsid w:val="00944AD0"/>
    <w:rsid w:val="00945983"/>
    <w:rsid w:val="00945B48"/>
    <w:rsid w:val="00946467"/>
    <w:rsid w:val="0094752A"/>
    <w:rsid w:val="009479D6"/>
    <w:rsid w:val="00947AEA"/>
    <w:rsid w:val="00947AFF"/>
    <w:rsid w:val="00950138"/>
    <w:rsid w:val="009507CC"/>
    <w:rsid w:val="00950CDE"/>
    <w:rsid w:val="00950EBE"/>
    <w:rsid w:val="0095136A"/>
    <w:rsid w:val="00951604"/>
    <w:rsid w:val="0095166F"/>
    <w:rsid w:val="0095183B"/>
    <w:rsid w:val="00951BCA"/>
    <w:rsid w:val="00951C49"/>
    <w:rsid w:val="00951D45"/>
    <w:rsid w:val="00951FCA"/>
    <w:rsid w:val="009527FE"/>
    <w:rsid w:val="00952953"/>
    <w:rsid w:val="009529D0"/>
    <w:rsid w:val="00952BF7"/>
    <w:rsid w:val="00953849"/>
    <w:rsid w:val="0095412B"/>
    <w:rsid w:val="00955C40"/>
    <w:rsid w:val="00955EEF"/>
    <w:rsid w:val="0095629B"/>
    <w:rsid w:val="009562A2"/>
    <w:rsid w:val="00957467"/>
    <w:rsid w:val="00957856"/>
    <w:rsid w:val="00957FC7"/>
    <w:rsid w:val="00960403"/>
    <w:rsid w:val="009604ED"/>
    <w:rsid w:val="00960717"/>
    <w:rsid w:val="00960992"/>
    <w:rsid w:val="00961216"/>
    <w:rsid w:val="00961BE5"/>
    <w:rsid w:val="00961C6C"/>
    <w:rsid w:val="00961EB8"/>
    <w:rsid w:val="009622BD"/>
    <w:rsid w:val="009624C7"/>
    <w:rsid w:val="009628DF"/>
    <w:rsid w:val="009632D3"/>
    <w:rsid w:val="00963846"/>
    <w:rsid w:val="00963ABC"/>
    <w:rsid w:val="00964233"/>
    <w:rsid w:val="0096430F"/>
    <w:rsid w:val="009647DB"/>
    <w:rsid w:val="00964E17"/>
    <w:rsid w:val="0096525D"/>
    <w:rsid w:val="0096558B"/>
    <w:rsid w:val="00965E03"/>
    <w:rsid w:val="00965E75"/>
    <w:rsid w:val="009668F0"/>
    <w:rsid w:val="0096694C"/>
    <w:rsid w:val="009669B2"/>
    <w:rsid w:val="00966A14"/>
    <w:rsid w:val="00966EB5"/>
    <w:rsid w:val="0096752A"/>
    <w:rsid w:val="009676BA"/>
    <w:rsid w:val="0096792F"/>
    <w:rsid w:val="00967B70"/>
    <w:rsid w:val="00970E2A"/>
    <w:rsid w:val="00971762"/>
    <w:rsid w:val="00971850"/>
    <w:rsid w:val="00971D22"/>
    <w:rsid w:val="00972305"/>
    <w:rsid w:val="00972A0F"/>
    <w:rsid w:val="00973191"/>
    <w:rsid w:val="00973356"/>
    <w:rsid w:val="009734D9"/>
    <w:rsid w:val="00973C9C"/>
    <w:rsid w:val="00973EE1"/>
    <w:rsid w:val="0097402D"/>
    <w:rsid w:val="0097470D"/>
    <w:rsid w:val="00975817"/>
    <w:rsid w:val="0097590D"/>
    <w:rsid w:val="00975959"/>
    <w:rsid w:val="00975C3D"/>
    <w:rsid w:val="00976ACE"/>
    <w:rsid w:val="00976C81"/>
    <w:rsid w:val="00976D49"/>
    <w:rsid w:val="00977BD5"/>
    <w:rsid w:val="009807D4"/>
    <w:rsid w:val="00980DAC"/>
    <w:rsid w:val="009819D7"/>
    <w:rsid w:val="00981EBC"/>
    <w:rsid w:val="00982CDD"/>
    <w:rsid w:val="00982CED"/>
    <w:rsid w:val="00983448"/>
    <w:rsid w:val="009834EF"/>
    <w:rsid w:val="0098369E"/>
    <w:rsid w:val="009836D9"/>
    <w:rsid w:val="00983AAA"/>
    <w:rsid w:val="00983BE6"/>
    <w:rsid w:val="00983CF4"/>
    <w:rsid w:val="0098433D"/>
    <w:rsid w:val="0098507A"/>
    <w:rsid w:val="009850BB"/>
    <w:rsid w:val="009856C3"/>
    <w:rsid w:val="00985F2A"/>
    <w:rsid w:val="0098643B"/>
    <w:rsid w:val="009865F8"/>
    <w:rsid w:val="00986A3A"/>
    <w:rsid w:val="00986B2D"/>
    <w:rsid w:val="00986E9A"/>
    <w:rsid w:val="00986F06"/>
    <w:rsid w:val="0098703D"/>
    <w:rsid w:val="00987159"/>
    <w:rsid w:val="00987324"/>
    <w:rsid w:val="009873A8"/>
    <w:rsid w:val="009873B8"/>
    <w:rsid w:val="009878D2"/>
    <w:rsid w:val="00987916"/>
    <w:rsid w:val="00987C0D"/>
    <w:rsid w:val="00987CE5"/>
    <w:rsid w:val="00987D52"/>
    <w:rsid w:val="009902C8"/>
    <w:rsid w:val="00990695"/>
    <w:rsid w:val="00990846"/>
    <w:rsid w:val="00990879"/>
    <w:rsid w:val="009909AF"/>
    <w:rsid w:val="00990EA8"/>
    <w:rsid w:val="009913A0"/>
    <w:rsid w:val="00991564"/>
    <w:rsid w:val="009924BC"/>
    <w:rsid w:val="009925AC"/>
    <w:rsid w:val="00992F00"/>
    <w:rsid w:val="00992F2F"/>
    <w:rsid w:val="0099360F"/>
    <w:rsid w:val="009939D0"/>
    <w:rsid w:val="009942E3"/>
    <w:rsid w:val="0099437F"/>
    <w:rsid w:val="00994458"/>
    <w:rsid w:val="00994764"/>
    <w:rsid w:val="00994C1B"/>
    <w:rsid w:val="00994C6E"/>
    <w:rsid w:val="0099518E"/>
    <w:rsid w:val="00995727"/>
    <w:rsid w:val="00995A0B"/>
    <w:rsid w:val="00995B83"/>
    <w:rsid w:val="00996820"/>
    <w:rsid w:val="00997551"/>
    <w:rsid w:val="009A09EC"/>
    <w:rsid w:val="009A0BC9"/>
    <w:rsid w:val="009A1B1F"/>
    <w:rsid w:val="009A1BA1"/>
    <w:rsid w:val="009A1EC7"/>
    <w:rsid w:val="009A229C"/>
    <w:rsid w:val="009A26E8"/>
    <w:rsid w:val="009A311B"/>
    <w:rsid w:val="009A3207"/>
    <w:rsid w:val="009A3625"/>
    <w:rsid w:val="009A4150"/>
    <w:rsid w:val="009A434A"/>
    <w:rsid w:val="009A5D28"/>
    <w:rsid w:val="009A5EB3"/>
    <w:rsid w:val="009A5FC8"/>
    <w:rsid w:val="009A60FA"/>
    <w:rsid w:val="009A61A0"/>
    <w:rsid w:val="009A670A"/>
    <w:rsid w:val="009A6A46"/>
    <w:rsid w:val="009A6C27"/>
    <w:rsid w:val="009A6CD1"/>
    <w:rsid w:val="009A6E4E"/>
    <w:rsid w:val="009A6EF3"/>
    <w:rsid w:val="009A7033"/>
    <w:rsid w:val="009A759A"/>
    <w:rsid w:val="009A7D20"/>
    <w:rsid w:val="009B008B"/>
    <w:rsid w:val="009B074E"/>
    <w:rsid w:val="009B176B"/>
    <w:rsid w:val="009B1789"/>
    <w:rsid w:val="009B1A46"/>
    <w:rsid w:val="009B254D"/>
    <w:rsid w:val="009B2754"/>
    <w:rsid w:val="009B2F4D"/>
    <w:rsid w:val="009B3075"/>
    <w:rsid w:val="009B3550"/>
    <w:rsid w:val="009B364F"/>
    <w:rsid w:val="009B3DB0"/>
    <w:rsid w:val="009B41B4"/>
    <w:rsid w:val="009B43D8"/>
    <w:rsid w:val="009B4BDF"/>
    <w:rsid w:val="009B5560"/>
    <w:rsid w:val="009B55EC"/>
    <w:rsid w:val="009B5645"/>
    <w:rsid w:val="009B5691"/>
    <w:rsid w:val="009B58D9"/>
    <w:rsid w:val="009B5966"/>
    <w:rsid w:val="009B5988"/>
    <w:rsid w:val="009B5CFD"/>
    <w:rsid w:val="009B615E"/>
    <w:rsid w:val="009B73B9"/>
    <w:rsid w:val="009B77F8"/>
    <w:rsid w:val="009B7AB4"/>
    <w:rsid w:val="009B7B8B"/>
    <w:rsid w:val="009B7E43"/>
    <w:rsid w:val="009C0839"/>
    <w:rsid w:val="009C0DD9"/>
    <w:rsid w:val="009C1239"/>
    <w:rsid w:val="009C17E2"/>
    <w:rsid w:val="009C2251"/>
    <w:rsid w:val="009C23D7"/>
    <w:rsid w:val="009C248C"/>
    <w:rsid w:val="009C24D2"/>
    <w:rsid w:val="009C26B0"/>
    <w:rsid w:val="009C2AC4"/>
    <w:rsid w:val="009C31B4"/>
    <w:rsid w:val="009C3FC1"/>
    <w:rsid w:val="009C4317"/>
    <w:rsid w:val="009C43E6"/>
    <w:rsid w:val="009C4EA5"/>
    <w:rsid w:val="009C5388"/>
    <w:rsid w:val="009C5C0F"/>
    <w:rsid w:val="009C5CBC"/>
    <w:rsid w:val="009C5FF6"/>
    <w:rsid w:val="009C60B2"/>
    <w:rsid w:val="009C658D"/>
    <w:rsid w:val="009C66CE"/>
    <w:rsid w:val="009C793F"/>
    <w:rsid w:val="009C7DA5"/>
    <w:rsid w:val="009D0451"/>
    <w:rsid w:val="009D05AA"/>
    <w:rsid w:val="009D084A"/>
    <w:rsid w:val="009D157B"/>
    <w:rsid w:val="009D18AE"/>
    <w:rsid w:val="009D1CC2"/>
    <w:rsid w:val="009D1F7C"/>
    <w:rsid w:val="009D34DD"/>
    <w:rsid w:val="009D38B7"/>
    <w:rsid w:val="009D393B"/>
    <w:rsid w:val="009D39E7"/>
    <w:rsid w:val="009D3AEF"/>
    <w:rsid w:val="009D4B4E"/>
    <w:rsid w:val="009D4F07"/>
    <w:rsid w:val="009D53EC"/>
    <w:rsid w:val="009D56A2"/>
    <w:rsid w:val="009D5771"/>
    <w:rsid w:val="009D5A60"/>
    <w:rsid w:val="009D5AD3"/>
    <w:rsid w:val="009D6088"/>
    <w:rsid w:val="009D64F4"/>
    <w:rsid w:val="009D65B6"/>
    <w:rsid w:val="009D6D2E"/>
    <w:rsid w:val="009D6D70"/>
    <w:rsid w:val="009D759F"/>
    <w:rsid w:val="009E1245"/>
    <w:rsid w:val="009E1FFB"/>
    <w:rsid w:val="009E234C"/>
    <w:rsid w:val="009E2B5A"/>
    <w:rsid w:val="009E2E10"/>
    <w:rsid w:val="009E3161"/>
    <w:rsid w:val="009E38EF"/>
    <w:rsid w:val="009E3B60"/>
    <w:rsid w:val="009E3D89"/>
    <w:rsid w:val="009E3EAB"/>
    <w:rsid w:val="009E4357"/>
    <w:rsid w:val="009E48EC"/>
    <w:rsid w:val="009E4B79"/>
    <w:rsid w:val="009E4C0E"/>
    <w:rsid w:val="009E607F"/>
    <w:rsid w:val="009E6ECC"/>
    <w:rsid w:val="009E7814"/>
    <w:rsid w:val="009E7EC2"/>
    <w:rsid w:val="009F0081"/>
    <w:rsid w:val="009F0850"/>
    <w:rsid w:val="009F1622"/>
    <w:rsid w:val="009F18B4"/>
    <w:rsid w:val="009F1CD0"/>
    <w:rsid w:val="009F2193"/>
    <w:rsid w:val="009F27C2"/>
    <w:rsid w:val="009F28FF"/>
    <w:rsid w:val="009F29BD"/>
    <w:rsid w:val="009F2A2A"/>
    <w:rsid w:val="009F2DDB"/>
    <w:rsid w:val="009F3243"/>
    <w:rsid w:val="009F35D9"/>
    <w:rsid w:val="009F3D6D"/>
    <w:rsid w:val="009F4280"/>
    <w:rsid w:val="009F42C3"/>
    <w:rsid w:val="009F4572"/>
    <w:rsid w:val="009F486B"/>
    <w:rsid w:val="009F498A"/>
    <w:rsid w:val="009F4A73"/>
    <w:rsid w:val="009F4C96"/>
    <w:rsid w:val="009F54EC"/>
    <w:rsid w:val="009F5F4D"/>
    <w:rsid w:val="009F6094"/>
    <w:rsid w:val="009F6276"/>
    <w:rsid w:val="009F6706"/>
    <w:rsid w:val="009F694D"/>
    <w:rsid w:val="009F75AC"/>
    <w:rsid w:val="009F7FEA"/>
    <w:rsid w:val="00A004C8"/>
    <w:rsid w:val="00A0071F"/>
    <w:rsid w:val="00A011CF"/>
    <w:rsid w:val="00A012BA"/>
    <w:rsid w:val="00A0136D"/>
    <w:rsid w:val="00A014BB"/>
    <w:rsid w:val="00A01651"/>
    <w:rsid w:val="00A01664"/>
    <w:rsid w:val="00A019DD"/>
    <w:rsid w:val="00A01F7D"/>
    <w:rsid w:val="00A02376"/>
    <w:rsid w:val="00A024EF"/>
    <w:rsid w:val="00A0305E"/>
    <w:rsid w:val="00A031D3"/>
    <w:rsid w:val="00A03503"/>
    <w:rsid w:val="00A03AAB"/>
    <w:rsid w:val="00A04CBA"/>
    <w:rsid w:val="00A04E19"/>
    <w:rsid w:val="00A0529B"/>
    <w:rsid w:val="00A055F5"/>
    <w:rsid w:val="00A05D72"/>
    <w:rsid w:val="00A05EFE"/>
    <w:rsid w:val="00A05F8D"/>
    <w:rsid w:val="00A0631C"/>
    <w:rsid w:val="00A069E4"/>
    <w:rsid w:val="00A06AB5"/>
    <w:rsid w:val="00A06DAF"/>
    <w:rsid w:val="00A07199"/>
    <w:rsid w:val="00A07516"/>
    <w:rsid w:val="00A07D73"/>
    <w:rsid w:val="00A07F91"/>
    <w:rsid w:val="00A10573"/>
    <w:rsid w:val="00A10820"/>
    <w:rsid w:val="00A10992"/>
    <w:rsid w:val="00A12004"/>
    <w:rsid w:val="00A12962"/>
    <w:rsid w:val="00A13215"/>
    <w:rsid w:val="00A14314"/>
    <w:rsid w:val="00A14425"/>
    <w:rsid w:val="00A14DCE"/>
    <w:rsid w:val="00A1532D"/>
    <w:rsid w:val="00A153A9"/>
    <w:rsid w:val="00A154B7"/>
    <w:rsid w:val="00A15B9F"/>
    <w:rsid w:val="00A162CD"/>
    <w:rsid w:val="00A16397"/>
    <w:rsid w:val="00A1754D"/>
    <w:rsid w:val="00A175E6"/>
    <w:rsid w:val="00A178CC"/>
    <w:rsid w:val="00A206EC"/>
    <w:rsid w:val="00A2074F"/>
    <w:rsid w:val="00A20D33"/>
    <w:rsid w:val="00A2128C"/>
    <w:rsid w:val="00A212B4"/>
    <w:rsid w:val="00A21386"/>
    <w:rsid w:val="00A21399"/>
    <w:rsid w:val="00A21451"/>
    <w:rsid w:val="00A21CE0"/>
    <w:rsid w:val="00A228E1"/>
    <w:rsid w:val="00A22B74"/>
    <w:rsid w:val="00A2415D"/>
    <w:rsid w:val="00A25011"/>
    <w:rsid w:val="00A25E58"/>
    <w:rsid w:val="00A26041"/>
    <w:rsid w:val="00A2665F"/>
    <w:rsid w:val="00A27F81"/>
    <w:rsid w:val="00A30EB4"/>
    <w:rsid w:val="00A3122F"/>
    <w:rsid w:val="00A3183D"/>
    <w:rsid w:val="00A318AC"/>
    <w:rsid w:val="00A318B1"/>
    <w:rsid w:val="00A31940"/>
    <w:rsid w:val="00A31ED6"/>
    <w:rsid w:val="00A323CC"/>
    <w:rsid w:val="00A32820"/>
    <w:rsid w:val="00A328FA"/>
    <w:rsid w:val="00A32A9D"/>
    <w:rsid w:val="00A33146"/>
    <w:rsid w:val="00A3331B"/>
    <w:rsid w:val="00A339FE"/>
    <w:rsid w:val="00A3409C"/>
    <w:rsid w:val="00A34774"/>
    <w:rsid w:val="00A348AD"/>
    <w:rsid w:val="00A348CE"/>
    <w:rsid w:val="00A34B57"/>
    <w:rsid w:val="00A34EAF"/>
    <w:rsid w:val="00A3565A"/>
    <w:rsid w:val="00A3586C"/>
    <w:rsid w:val="00A35CB0"/>
    <w:rsid w:val="00A36087"/>
    <w:rsid w:val="00A360AD"/>
    <w:rsid w:val="00A36D60"/>
    <w:rsid w:val="00A36E47"/>
    <w:rsid w:val="00A37AC0"/>
    <w:rsid w:val="00A37CB9"/>
    <w:rsid w:val="00A40AAB"/>
    <w:rsid w:val="00A41866"/>
    <w:rsid w:val="00A42131"/>
    <w:rsid w:val="00A42DF7"/>
    <w:rsid w:val="00A43648"/>
    <w:rsid w:val="00A445C2"/>
    <w:rsid w:val="00A447CE"/>
    <w:rsid w:val="00A44EE4"/>
    <w:rsid w:val="00A455A6"/>
    <w:rsid w:val="00A45704"/>
    <w:rsid w:val="00A45819"/>
    <w:rsid w:val="00A45E18"/>
    <w:rsid w:val="00A45E55"/>
    <w:rsid w:val="00A467F7"/>
    <w:rsid w:val="00A47059"/>
    <w:rsid w:val="00A47347"/>
    <w:rsid w:val="00A47689"/>
    <w:rsid w:val="00A47B22"/>
    <w:rsid w:val="00A50678"/>
    <w:rsid w:val="00A508F8"/>
    <w:rsid w:val="00A524A9"/>
    <w:rsid w:val="00A538F2"/>
    <w:rsid w:val="00A5391C"/>
    <w:rsid w:val="00A540B9"/>
    <w:rsid w:val="00A540BB"/>
    <w:rsid w:val="00A54494"/>
    <w:rsid w:val="00A54925"/>
    <w:rsid w:val="00A54946"/>
    <w:rsid w:val="00A55A69"/>
    <w:rsid w:val="00A55DBD"/>
    <w:rsid w:val="00A5619B"/>
    <w:rsid w:val="00A568C5"/>
    <w:rsid w:val="00A56BDD"/>
    <w:rsid w:val="00A60088"/>
    <w:rsid w:val="00A6078A"/>
    <w:rsid w:val="00A60BB0"/>
    <w:rsid w:val="00A60F23"/>
    <w:rsid w:val="00A60FCD"/>
    <w:rsid w:val="00A611AA"/>
    <w:rsid w:val="00A61267"/>
    <w:rsid w:val="00A613E4"/>
    <w:rsid w:val="00A61691"/>
    <w:rsid w:val="00A618DC"/>
    <w:rsid w:val="00A61AF8"/>
    <w:rsid w:val="00A61D66"/>
    <w:rsid w:val="00A61DD3"/>
    <w:rsid w:val="00A61F0D"/>
    <w:rsid w:val="00A621C1"/>
    <w:rsid w:val="00A630C4"/>
    <w:rsid w:val="00A630FF"/>
    <w:rsid w:val="00A639CC"/>
    <w:rsid w:val="00A64EA8"/>
    <w:rsid w:val="00A64F1D"/>
    <w:rsid w:val="00A65B38"/>
    <w:rsid w:val="00A662B7"/>
    <w:rsid w:val="00A66393"/>
    <w:rsid w:val="00A67AE2"/>
    <w:rsid w:val="00A67C6F"/>
    <w:rsid w:val="00A67C88"/>
    <w:rsid w:val="00A700FD"/>
    <w:rsid w:val="00A70905"/>
    <w:rsid w:val="00A70B23"/>
    <w:rsid w:val="00A70C67"/>
    <w:rsid w:val="00A70FBC"/>
    <w:rsid w:val="00A7114E"/>
    <w:rsid w:val="00A7196C"/>
    <w:rsid w:val="00A731A8"/>
    <w:rsid w:val="00A74666"/>
    <w:rsid w:val="00A7488E"/>
    <w:rsid w:val="00A74925"/>
    <w:rsid w:val="00A75A82"/>
    <w:rsid w:val="00A75C27"/>
    <w:rsid w:val="00A75DEF"/>
    <w:rsid w:val="00A76703"/>
    <w:rsid w:val="00A7716C"/>
    <w:rsid w:val="00A77252"/>
    <w:rsid w:val="00A77894"/>
    <w:rsid w:val="00A77BFF"/>
    <w:rsid w:val="00A77EC9"/>
    <w:rsid w:val="00A80D33"/>
    <w:rsid w:val="00A80DBE"/>
    <w:rsid w:val="00A80FD5"/>
    <w:rsid w:val="00A81E69"/>
    <w:rsid w:val="00A827A9"/>
    <w:rsid w:val="00A82C1F"/>
    <w:rsid w:val="00A830AD"/>
    <w:rsid w:val="00A83193"/>
    <w:rsid w:val="00A836C8"/>
    <w:rsid w:val="00A83B8E"/>
    <w:rsid w:val="00A83B9C"/>
    <w:rsid w:val="00A83C5D"/>
    <w:rsid w:val="00A83C76"/>
    <w:rsid w:val="00A83EF5"/>
    <w:rsid w:val="00A8403C"/>
    <w:rsid w:val="00A84303"/>
    <w:rsid w:val="00A848AE"/>
    <w:rsid w:val="00A84CF8"/>
    <w:rsid w:val="00A84E1F"/>
    <w:rsid w:val="00A85419"/>
    <w:rsid w:val="00A86106"/>
    <w:rsid w:val="00A861C6"/>
    <w:rsid w:val="00A86692"/>
    <w:rsid w:val="00A867A4"/>
    <w:rsid w:val="00A86B5A"/>
    <w:rsid w:val="00A86CAA"/>
    <w:rsid w:val="00A87095"/>
    <w:rsid w:val="00A8722B"/>
    <w:rsid w:val="00A873C2"/>
    <w:rsid w:val="00A875E2"/>
    <w:rsid w:val="00A87637"/>
    <w:rsid w:val="00A87E51"/>
    <w:rsid w:val="00A90109"/>
    <w:rsid w:val="00A902C1"/>
    <w:rsid w:val="00A90463"/>
    <w:rsid w:val="00A9061A"/>
    <w:rsid w:val="00A90882"/>
    <w:rsid w:val="00A90E83"/>
    <w:rsid w:val="00A90ECB"/>
    <w:rsid w:val="00A9100D"/>
    <w:rsid w:val="00A91498"/>
    <w:rsid w:val="00A916C6"/>
    <w:rsid w:val="00A91C2D"/>
    <w:rsid w:val="00A92ECB"/>
    <w:rsid w:val="00A933CB"/>
    <w:rsid w:val="00A93737"/>
    <w:rsid w:val="00A93F86"/>
    <w:rsid w:val="00A93F9E"/>
    <w:rsid w:val="00A942B0"/>
    <w:rsid w:val="00A94687"/>
    <w:rsid w:val="00A9469A"/>
    <w:rsid w:val="00A946BA"/>
    <w:rsid w:val="00A94E29"/>
    <w:rsid w:val="00A95090"/>
    <w:rsid w:val="00A96C77"/>
    <w:rsid w:val="00A96F4E"/>
    <w:rsid w:val="00A978B8"/>
    <w:rsid w:val="00AA0562"/>
    <w:rsid w:val="00AA06F2"/>
    <w:rsid w:val="00AA07C4"/>
    <w:rsid w:val="00AA08AF"/>
    <w:rsid w:val="00AA0ABF"/>
    <w:rsid w:val="00AA0FB9"/>
    <w:rsid w:val="00AA12C7"/>
    <w:rsid w:val="00AA2161"/>
    <w:rsid w:val="00AA3AE4"/>
    <w:rsid w:val="00AA43C4"/>
    <w:rsid w:val="00AA43FF"/>
    <w:rsid w:val="00AA4C3B"/>
    <w:rsid w:val="00AA4FD4"/>
    <w:rsid w:val="00AA5FC7"/>
    <w:rsid w:val="00AA635E"/>
    <w:rsid w:val="00AA6B10"/>
    <w:rsid w:val="00AA6F43"/>
    <w:rsid w:val="00AA7147"/>
    <w:rsid w:val="00AB0F02"/>
    <w:rsid w:val="00AB126C"/>
    <w:rsid w:val="00AB14AA"/>
    <w:rsid w:val="00AB1E58"/>
    <w:rsid w:val="00AB2263"/>
    <w:rsid w:val="00AB2320"/>
    <w:rsid w:val="00AB23C3"/>
    <w:rsid w:val="00AB2501"/>
    <w:rsid w:val="00AB3195"/>
    <w:rsid w:val="00AB34A8"/>
    <w:rsid w:val="00AB354F"/>
    <w:rsid w:val="00AB3A87"/>
    <w:rsid w:val="00AB3CFE"/>
    <w:rsid w:val="00AB3E0A"/>
    <w:rsid w:val="00AB469C"/>
    <w:rsid w:val="00AB46B2"/>
    <w:rsid w:val="00AB4C5F"/>
    <w:rsid w:val="00AB5687"/>
    <w:rsid w:val="00AB5AD2"/>
    <w:rsid w:val="00AB62BC"/>
    <w:rsid w:val="00AB679F"/>
    <w:rsid w:val="00AB680F"/>
    <w:rsid w:val="00AB6BF6"/>
    <w:rsid w:val="00AB7CE6"/>
    <w:rsid w:val="00AB7D3A"/>
    <w:rsid w:val="00AB7E72"/>
    <w:rsid w:val="00AB7FDA"/>
    <w:rsid w:val="00AC06EA"/>
    <w:rsid w:val="00AC08D8"/>
    <w:rsid w:val="00AC095B"/>
    <w:rsid w:val="00AC0C0C"/>
    <w:rsid w:val="00AC0E88"/>
    <w:rsid w:val="00AC111A"/>
    <w:rsid w:val="00AC1755"/>
    <w:rsid w:val="00AC198F"/>
    <w:rsid w:val="00AC2619"/>
    <w:rsid w:val="00AC27B2"/>
    <w:rsid w:val="00AC2D12"/>
    <w:rsid w:val="00AC3412"/>
    <w:rsid w:val="00AC3613"/>
    <w:rsid w:val="00AC3BD6"/>
    <w:rsid w:val="00AC42F5"/>
    <w:rsid w:val="00AC544D"/>
    <w:rsid w:val="00AC588E"/>
    <w:rsid w:val="00AC59A9"/>
    <w:rsid w:val="00AC5AC8"/>
    <w:rsid w:val="00AC6C3C"/>
    <w:rsid w:val="00AC6F8A"/>
    <w:rsid w:val="00AC7278"/>
    <w:rsid w:val="00AC727D"/>
    <w:rsid w:val="00AC74E7"/>
    <w:rsid w:val="00AC7B61"/>
    <w:rsid w:val="00AC7D92"/>
    <w:rsid w:val="00AC7E7F"/>
    <w:rsid w:val="00AC7F4D"/>
    <w:rsid w:val="00AD06DF"/>
    <w:rsid w:val="00AD0B5C"/>
    <w:rsid w:val="00AD0C93"/>
    <w:rsid w:val="00AD0D86"/>
    <w:rsid w:val="00AD10DE"/>
    <w:rsid w:val="00AD1147"/>
    <w:rsid w:val="00AD140B"/>
    <w:rsid w:val="00AD1C83"/>
    <w:rsid w:val="00AD2510"/>
    <w:rsid w:val="00AD256E"/>
    <w:rsid w:val="00AD2C81"/>
    <w:rsid w:val="00AD337A"/>
    <w:rsid w:val="00AD443D"/>
    <w:rsid w:val="00AD50F0"/>
    <w:rsid w:val="00AD52A9"/>
    <w:rsid w:val="00AD5AD9"/>
    <w:rsid w:val="00AD5C3B"/>
    <w:rsid w:val="00AD6687"/>
    <w:rsid w:val="00AD68DB"/>
    <w:rsid w:val="00AD6FC1"/>
    <w:rsid w:val="00AD71DE"/>
    <w:rsid w:val="00AD797C"/>
    <w:rsid w:val="00AD7C97"/>
    <w:rsid w:val="00AE0095"/>
    <w:rsid w:val="00AE08EF"/>
    <w:rsid w:val="00AE0CF2"/>
    <w:rsid w:val="00AE0D29"/>
    <w:rsid w:val="00AE0DA0"/>
    <w:rsid w:val="00AE0FD7"/>
    <w:rsid w:val="00AE2286"/>
    <w:rsid w:val="00AE2663"/>
    <w:rsid w:val="00AE2E09"/>
    <w:rsid w:val="00AE306F"/>
    <w:rsid w:val="00AE3193"/>
    <w:rsid w:val="00AE3BEC"/>
    <w:rsid w:val="00AE3D27"/>
    <w:rsid w:val="00AE44C5"/>
    <w:rsid w:val="00AE47BB"/>
    <w:rsid w:val="00AE4908"/>
    <w:rsid w:val="00AE577E"/>
    <w:rsid w:val="00AE5CA1"/>
    <w:rsid w:val="00AE62EC"/>
    <w:rsid w:val="00AE692E"/>
    <w:rsid w:val="00AE6C53"/>
    <w:rsid w:val="00AE7073"/>
    <w:rsid w:val="00AE727C"/>
    <w:rsid w:val="00AE783B"/>
    <w:rsid w:val="00AE7AA4"/>
    <w:rsid w:val="00AE7B65"/>
    <w:rsid w:val="00AF0F04"/>
    <w:rsid w:val="00AF1155"/>
    <w:rsid w:val="00AF1923"/>
    <w:rsid w:val="00AF1D52"/>
    <w:rsid w:val="00AF206F"/>
    <w:rsid w:val="00AF246D"/>
    <w:rsid w:val="00AF2AB4"/>
    <w:rsid w:val="00AF2ABC"/>
    <w:rsid w:val="00AF2FF1"/>
    <w:rsid w:val="00AF35E6"/>
    <w:rsid w:val="00AF36F7"/>
    <w:rsid w:val="00AF401E"/>
    <w:rsid w:val="00AF422E"/>
    <w:rsid w:val="00AF4381"/>
    <w:rsid w:val="00AF4D52"/>
    <w:rsid w:val="00AF4D69"/>
    <w:rsid w:val="00AF4DA1"/>
    <w:rsid w:val="00AF4E90"/>
    <w:rsid w:val="00AF5041"/>
    <w:rsid w:val="00AF6521"/>
    <w:rsid w:val="00AF6957"/>
    <w:rsid w:val="00AF6A23"/>
    <w:rsid w:val="00AF6D36"/>
    <w:rsid w:val="00AF705E"/>
    <w:rsid w:val="00AF7467"/>
    <w:rsid w:val="00B00AD8"/>
    <w:rsid w:val="00B0238B"/>
    <w:rsid w:val="00B02DFB"/>
    <w:rsid w:val="00B033B8"/>
    <w:rsid w:val="00B03B04"/>
    <w:rsid w:val="00B03E36"/>
    <w:rsid w:val="00B042FE"/>
    <w:rsid w:val="00B0432F"/>
    <w:rsid w:val="00B049BC"/>
    <w:rsid w:val="00B05419"/>
    <w:rsid w:val="00B05444"/>
    <w:rsid w:val="00B05499"/>
    <w:rsid w:val="00B057FB"/>
    <w:rsid w:val="00B05983"/>
    <w:rsid w:val="00B05AD8"/>
    <w:rsid w:val="00B062B7"/>
    <w:rsid w:val="00B0695F"/>
    <w:rsid w:val="00B06EA4"/>
    <w:rsid w:val="00B06EFA"/>
    <w:rsid w:val="00B079B8"/>
    <w:rsid w:val="00B07F6C"/>
    <w:rsid w:val="00B10022"/>
    <w:rsid w:val="00B1026D"/>
    <w:rsid w:val="00B10341"/>
    <w:rsid w:val="00B117AB"/>
    <w:rsid w:val="00B12DE8"/>
    <w:rsid w:val="00B12F02"/>
    <w:rsid w:val="00B13626"/>
    <w:rsid w:val="00B145BA"/>
    <w:rsid w:val="00B14D12"/>
    <w:rsid w:val="00B159D4"/>
    <w:rsid w:val="00B167A7"/>
    <w:rsid w:val="00B16917"/>
    <w:rsid w:val="00B16BA7"/>
    <w:rsid w:val="00B17259"/>
    <w:rsid w:val="00B17295"/>
    <w:rsid w:val="00B17C91"/>
    <w:rsid w:val="00B17D88"/>
    <w:rsid w:val="00B200A3"/>
    <w:rsid w:val="00B204B4"/>
    <w:rsid w:val="00B20686"/>
    <w:rsid w:val="00B20981"/>
    <w:rsid w:val="00B20D78"/>
    <w:rsid w:val="00B21116"/>
    <w:rsid w:val="00B21185"/>
    <w:rsid w:val="00B21258"/>
    <w:rsid w:val="00B21367"/>
    <w:rsid w:val="00B21963"/>
    <w:rsid w:val="00B220FB"/>
    <w:rsid w:val="00B221DD"/>
    <w:rsid w:val="00B22635"/>
    <w:rsid w:val="00B2404B"/>
    <w:rsid w:val="00B24202"/>
    <w:rsid w:val="00B242DE"/>
    <w:rsid w:val="00B24A93"/>
    <w:rsid w:val="00B24B64"/>
    <w:rsid w:val="00B24CE5"/>
    <w:rsid w:val="00B24DD3"/>
    <w:rsid w:val="00B25F39"/>
    <w:rsid w:val="00B2674B"/>
    <w:rsid w:val="00B269EF"/>
    <w:rsid w:val="00B26B59"/>
    <w:rsid w:val="00B26B76"/>
    <w:rsid w:val="00B26C84"/>
    <w:rsid w:val="00B26E9C"/>
    <w:rsid w:val="00B275DE"/>
    <w:rsid w:val="00B2765E"/>
    <w:rsid w:val="00B2768A"/>
    <w:rsid w:val="00B27B8A"/>
    <w:rsid w:val="00B27E2C"/>
    <w:rsid w:val="00B303FC"/>
    <w:rsid w:val="00B306BF"/>
    <w:rsid w:val="00B30859"/>
    <w:rsid w:val="00B30870"/>
    <w:rsid w:val="00B30DD2"/>
    <w:rsid w:val="00B30FB6"/>
    <w:rsid w:val="00B30FEB"/>
    <w:rsid w:val="00B31596"/>
    <w:rsid w:val="00B317DE"/>
    <w:rsid w:val="00B31975"/>
    <w:rsid w:val="00B31BAD"/>
    <w:rsid w:val="00B32302"/>
    <w:rsid w:val="00B32361"/>
    <w:rsid w:val="00B3285F"/>
    <w:rsid w:val="00B328BD"/>
    <w:rsid w:val="00B328F3"/>
    <w:rsid w:val="00B32F98"/>
    <w:rsid w:val="00B331A7"/>
    <w:rsid w:val="00B331AE"/>
    <w:rsid w:val="00B33373"/>
    <w:rsid w:val="00B337CF"/>
    <w:rsid w:val="00B33A60"/>
    <w:rsid w:val="00B33E9F"/>
    <w:rsid w:val="00B343D1"/>
    <w:rsid w:val="00B34D1F"/>
    <w:rsid w:val="00B35687"/>
    <w:rsid w:val="00B35901"/>
    <w:rsid w:val="00B35EC3"/>
    <w:rsid w:val="00B35F99"/>
    <w:rsid w:val="00B36162"/>
    <w:rsid w:val="00B363A6"/>
    <w:rsid w:val="00B369C8"/>
    <w:rsid w:val="00B36D2C"/>
    <w:rsid w:val="00B36DF3"/>
    <w:rsid w:val="00B37133"/>
    <w:rsid w:val="00B3780A"/>
    <w:rsid w:val="00B37A41"/>
    <w:rsid w:val="00B37DF6"/>
    <w:rsid w:val="00B37E59"/>
    <w:rsid w:val="00B37E7F"/>
    <w:rsid w:val="00B402FD"/>
    <w:rsid w:val="00B403A9"/>
    <w:rsid w:val="00B40BCF"/>
    <w:rsid w:val="00B429FC"/>
    <w:rsid w:val="00B42A09"/>
    <w:rsid w:val="00B43060"/>
    <w:rsid w:val="00B43255"/>
    <w:rsid w:val="00B43F05"/>
    <w:rsid w:val="00B4410D"/>
    <w:rsid w:val="00B442E8"/>
    <w:rsid w:val="00B44596"/>
    <w:rsid w:val="00B447AF"/>
    <w:rsid w:val="00B4481C"/>
    <w:rsid w:val="00B44BA0"/>
    <w:rsid w:val="00B4506F"/>
    <w:rsid w:val="00B46AC4"/>
    <w:rsid w:val="00B46DFE"/>
    <w:rsid w:val="00B47406"/>
    <w:rsid w:val="00B4744C"/>
    <w:rsid w:val="00B47535"/>
    <w:rsid w:val="00B50476"/>
    <w:rsid w:val="00B50782"/>
    <w:rsid w:val="00B507FD"/>
    <w:rsid w:val="00B51928"/>
    <w:rsid w:val="00B51B44"/>
    <w:rsid w:val="00B51C93"/>
    <w:rsid w:val="00B5224D"/>
    <w:rsid w:val="00B52DC7"/>
    <w:rsid w:val="00B5324C"/>
    <w:rsid w:val="00B539AC"/>
    <w:rsid w:val="00B53C6D"/>
    <w:rsid w:val="00B54018"/>
    <w:rsid w:val="00B544BA"/>
    <w:rsid w:val="00B54526"/>
    <w:rsid w:val="00B55E3A"/>
    <w:rsid w:val="00B55ED5"/>
    <w:rsid w:val="00B5637B"/>
    <w:rsid w:val="00B56732"/>
    <w:rsid w:val="00B56A90"/>
    <w:rsid w:val="00B57E9D"/>
    <w:rsid w:val="00B601A7"/>
    <w:rsid w:val="00B606E0"/>
    <w:rsid w:val="00B6097E"/>
    <w:rsid w:val="00B60D13"/>
    <w:rsid w:val="00B61999"/>
    <w:rsid w:val="00B62E98"/>
    <w:rsid w:val="00B63929"/>
    <w:rsid w:val="00B643B6"/>
    <w:rsid w:val="00B64A3C"/>
    <w:rsid w:val="00B65843"/>
    <w:rsid w:val="00B65BA7"/>
    <w:rsid w:val="00B6678D"/>
    <w:rsid w:val="00B66DFE"/>
    <w:rsid w:val="00B67110"/>
    <w:rsid w:val="00B6784C"/>
    <w:rsid w:val="00B708EA"/>
    <w:rsid w:val="00B70B53"/>
    <w:rsid w:val="00B710C5"/>
    <w:rsid w:val="00B719E1"/>
    <w:rsid w:val="00B71ACD"/>
    <w:rsid w:val="00B71EA4"/>
    <w:rsid w:val="00B729E4"/>
    <w:rsid w:val="00B72BED"/>
    <w:rsid w:val="00B72C16"/>
    <w:rsid w:val="00B72CCE"/>
    <w:rsid w:val="00B72E61"/>
    <w:rsid w:val="00B73042"/>
    <w:rsid w:val="00B73806"/>
    <w:rsid w:val="00B73D19"/>
    <w:rsid w:val="00B73D78"/>
    <w:rsid w:val="00B73FDF"/>
    <w:rsid w:val="00B7441B"/>
    <w:rsid w:val="00B745F9"/>
    <w:rsid w:val="00B74C03"/>
    <w:rsid w:val="00B75224"/>
    <w:rsid w:val="00B75967"/>
    <w:rsid w:val="00B75D11"/>
    <w:rsid w:val="00B76437"/>
    <w:rsid w:val="00B7682A"/>
    <w:rsid w:val="00B76B56"/>
    <w:rsid w:val="00B778A2"/>
    <w:rsid w:val="00B80641"/>
    <w:rsid w:val="00B8067A"/>
    <w:rsid w:val="00B80938"/>
    <w:rsid w:val="00B81543"/>
    <w:rsid w:val="00B81B15"/>
    <w:rsid w:val="00B81BF4"/>
    <w:rsid w:val="00B820C3"/>
    <w:rsid w:val="00B820C7"/>
    <w:rsid w:val="00B832B8"/>
    <w:rsid w:val="00B83DE4"/>
    <w:rsid w:val="00B84138"/>
    <w:rsid w:val="00B8426C"/>
    <w:rsid w:val="00B8457C"/>
    <w:rsid w:val="00B84C08"/>
    <w:rsid w:val="00B85424"/>
    <w:rsid w:val="00B859CF"/>
    <w:rsid w:val="00B85E70"/>
    <w:rsid w:val="00B85EEB"/>
    <w:rsid w:val="00B861DE"/>
    <w:rsid w:val="00B86925"/>
    <w:rsid w:val="00B86DF8"/>
    <w:rsid w:val="00B87452"/>
    <w:rsid w:val="00B87A65"/>
    <w:rsid w:val="00B87B5A"/>
    <w:rsid w:val="00B87BFF"/>
    <w:rsid w:val="00B87EF3"/>
    <w:rsid w:val="00B900C2"/>
    <w:rsid w:val="00B9065F"/>
    <w:rsid w:val="00B90681"/>
    <w:rsid w:val="00B90879"/>
    <w:rsid w:val="00B90AD3"/>
    <w:rsid w:val="00B9107C"/>
    <w:rsid w:val="00B91799"/>
    <w:rsid w:val="00B918B2"/>
    <w:rsid w:val="00B91C5A"/>
    <w:rsid w:val="00B9256C"/>
    <w:rsid w:val="00B92F5A"/>
    <w:rsid w:val="00B936A8"/>
    <w:rsid w:val="00B937F4"/>
    <w:rsid w:val="00B941C6"/>
    <w:rsid w:val="00B94378"/>
    <w:rsid w:val="00B946F1"/>
    <w:rsid w:val="00B94788"/>
    <w:rsid w:val="00B949AE"/>
    <w:rsid w:val="00B94B59"/>
    <w:rsid w:val="00B94F1D"/>
    <w:rsid w:val="00B95713"/>
    <w:rsid w:val="00B960E6"/>
    <w:rsid w:val="00B966BE"/>
    <w:rsid w:val="00B96EE7"/>
    <w:rsid w:val="00B97054"/>
    <w:rsid w:val="00B9735A"/>
    <w:rsid w:val="00B97C7B"/>
    <w:rsid w:val="00BA0B29"/>
    <w:rsid w:val="00BA0D06"/>
    <w:rsid w:val="00BA13B1"/>
    <w:rsid w:val="00BA1606"/>
    <w:rsid w:val="00BA1BF2"/>
    <w:rsid w:val="00BA1C98"/>
    <w:rsid w:val="00BA215C"/>
    <w:rsid w:val="00BA21F3"/>
    <w:rsid w:val="00BA22B6"/>
    <w:rsid w:val="00BA271B"/>
    <w:rsid w:val="00BA2B63"/>
    <w:rsid w:val="00BA30A8"/>
    <w:rsid w:val="00BA33E6"/>
    <w:rsid w:val="00BA354D"/>
    <w:rsid w:val="00BA3DEF"/>
    <w:rsid w:val="00BA40AE"/>
    <w:rsid w:val="00BA48A8"/>
    <w:rsid w:val="00BA4B31"/>
    <w:rsid w:val="00BA6373"/>
    <w:rsid w:val="00BA664E"/>
    <w:rsid w:val="00BA6A21"/>
    <w:rsid w:val="00BA75FA"/>
    <w:rsid w:val="00BB00A3"/>
    <w:rsid w:val="00BB0301"/>
    <w:rsid w:val="00BB04BC"/>
    <w:rsid w:val="00BB0807"/>
    <w:rsid w:val="00BB09E6"/>
    <w:rsid w:val="00BB0B3E"/>
    <w:rsid w:val="00BB0C0C"/>
    <w:rsid w:val="00BB10DD"/>
    <w:rsid w:val="00BB11F5"/>
    <w:rsid w:val="00BB140F"/>
    <w:rsid w:val="00BB1972"/>
    <w:rsid w:val="00BB23AB"/>
    <w:rsid w:val="00BB276B"/>
    <w:rsid w:val="00BB2D94"/>
    <w:rsid w:val="00BB36BA"/>
    <w:rsid w:val="00BB3DE8"/>
    <w:rsid w:val="00BB3FF6"/>
    <w:rsid w:val="00BB49F0"/>
    <w:rsid w:val="00BB51D6"/>
    <w:rsid w:val="00BB5425"/>
    <w:rsid w:val="00BB56AE"/>
    <w:rsid w:val="00BB59AC"/>
    <w:rsid w:val="00BB5A42"/>
    <w:rsid w:val="00BB6623"/>
    <w:rsid w:val="00BB67ED"/>
    <w:rsid w:val="00BB7281"/>
    <w:rsid w:val="00BB7333"/>
    <w:rsid w:val="00BB7528"/>
    <w:rsid w:val="00BC02E0"/>
    <w:rsid w:val="00BC07C8"/>
    <w:rsid w:val="00BC0FC6"/>
    <w:rsid w:val="00BC1504"/>
    <w:rsid w:val="00BC1575"/>
    <w:rsid w:val="00BC1B66"/>
    <w:rsid w:val="00BC1BB4"/>
    <w:rsid w:val="00BC1CDE"/>
    <w:rsid w:val="00BC2081"/>
    <w:rsid w:val="00BC2111"/>
    <w:rsid w:val="00BC26A8"/>
    <w:rsid w:val="00BC27E3"/>
    <w:rsid w:val="00BC2967"/>
    <w:rsid w:val="00BC2D1D"/>
    <w:rsid w:val="00BC2E31"/>
    <w:rsid w:val="00BC3262"/>
    <w:rsid w:val="00BC35E3"/>
    <w:rsid w:val="00BC38B7"/>
    <w:rsid w:val="00BC3A2F"/>
    <w:rsid w:val="00BC3A7B"/>
    <w:rsid w:val="00BC3FC2"/>
    <w:rsid w:val="00BC4304"/>
    <w:rsid w:val="00BC4F06"/>
    <w:rsid w:val="00BC50BB"/>
    <w:rsid w:val="00BC5476"/>
    <w:rsid w:val="00BC5E82"/>
    <w:rsid w:val="00BC5F7C"/>
    <w:rsid w:val="00BC6047"/>
    <w:rsid w:val="00BC63EC"/>
    <w:rsid w:val="00BC668C"/>
    <w:rsid w:val="00BC7076"/>
    <w:rsid w:val="00BC7659"/>
    <w:rsid w:val="00BD028D"/>
    <w:rsid w:val="00BD097D"/>
    <w:rsid w:val="00BD0997"/>
    <w:rsid w:val="00BD0CA6"/>
    <w:rsid w:val="00BD131B"/>
    <w:rsid w:val="00BD16F9"/>
    <w:rsid w:val="00BD1E4C"/>
    <w:rsid w:val="00BD26E1"/>
    <w:rsid w:val="00BD2C44"/>
    <w:rsid w:val="00BD300E"/>
    <w:rsid w:val="00BD3ACB"/>
    <w:rsid w:val="00BD3EC8"/>
    <w:rsid w:val="00BD443A"/>
    <w:rsid w:val="00BD4C40"/>
    <w:rsid w:val="00BD4CFF"/>
    <w:rsid w:val="00BD54E0"/>
    <w:rsid w:val="00BD550E"/>
    <w:rsid w:val="00BD5855"/>
    <w:rsid w:val="00BD5AB7"/>
    <w:rsid w:val="00BD5CCD"/>
    <w:rsid w:val="00BD61D1"/>
    <w:rsid w:val="00BD65DB"/>
    <w:rsid w:val="00BD75A5"/>
    <w:rsid w:val="00BD7AA7"/>
    <w:rsid w:val="00BE0041"/>
    <w:rsid w:val="00BE0587"/>
    <w:rsid w:val="00BE1662"/>
    <w:rsid w:val="00BE1A8F"/>
    <w:rsid w:val="00BE2235"/>
    <w:rsid w:val="00BE2809"/>
    <w:rsid w:val="00BE2E0A"/>
    <w:rsid w:val="00BE3FF2"/>
    <w:rsid w:val="00BE4553"/>
    <w:rsid w:val="00BE45B2"/>
    <w:rsid w:val="00BE4974"/>
    <w:rsid w:val="00BE4D56"/>
    <w:rsid w:val="00BE4DF5"/>
    <w:rsid w:val="00BE58ED"/>
    <w:rsid w:val="00BE5C42"/>
    <w:rsid w:val="00BE5E7C"/>
    <w:rsid w:val="00BE627C"/>
    <w:rsid w:val="00BE63AA"/>
    <w:rsid w:val="00BE6E02"/>
    <w:rsid w:val="00BE6EF1"/>
    <w:rsid w:val="00BE7251"/>
    <w:rsid w:val="00BE7534"/>
    <w:rsid w:val="00BE7AB4"/>
    <w:rsid w:val="00BF0280"/>
    <w:rsid w:val="00BF058C"/>
    <w:rsid w:val="00BF0689"/>
    <w:rsid w:val="00BF0B6A"/>
    <w:rsid w:val="00BF1138"/>
    <w:rsid w:val="00BF13CC"/>
    <w:rsid w:val="00BF13E3"/>
    <w:rsid w:val="00BF189D"/>
    <w:rsid w:val="00BF194D"/>
    <w:rsid w:val="00BF1CFF"/>
    <w:rsid w:val="00BF21C4"/>
    <w:rsid w:val="00BF2B8C"/>
    <w:rsid w:val="00BF30EF"/>
    <w:rsid w:val="00BF3E9D"/>
    <w:rsid w:val="00BF3F8F"/>
    <w:rsid w:val="00BF408E"/>
    <w:rsid w:val="00BF475A"/>
    <w:rsid w:val="00BF4BA3"/>
    <w:rsid w:val="00BF5CB4"/>
    <w:rsid w:val="00BF5D21"/>
    <w:rsid w:val="00BF5EEB"/>
    <w:rsid w:val="00BF5EFB"/>
    <w:rsid w:val="00BF5F54"/>
    <w:rsid w:val="00BF6060"/>
    <w:rsid w:val="00BF67E3"/>
    <w:rsid w:val="00BF6EFC"/>
    <w:rsid w:val="00BF6F61"/>
    <w:rsid w:val="00BF6FF9"/>
    <w:rsid w:val="00BF7325"/>
    <w:rsid w:val="00BF73C2"/>
    <w:rsid w:val="00BF740C"/>
    <w:rsid w:val="00BF749D"/>
    <w:rsid w:val="00BF7BE7"/>
    <w:rsid w:val="00BF7DE6"/>
    <w:rsid w:val="00C0091A"/>
    <w:rsid w:val="00C009DE"/>
    <w:rsid w:val="00C00B9E"/>
    <w:rsid w:val="00C00BD4"/>
    <w:rsid w:val="00C01D0B"/>
    <w:rsid w:val="00C02205"/>
    <w:rsid w:val="00C02D9A"/>
    <w:rsid w:val="00C03217"/>
    <w:rsid w:val="00C03472"/>
    <w:rsid w:val="00C04DFF"/>
    <w:rsid w:val="00C05612"/>
    <w:rsid w:val="00C05D26"/>
    <w:rsid w:val="00C0615B"/>
    <w:rsid w:val="00C06728"/>
    <w:rsid w:val="00C06B86"/>
    <w:rsid w:val="00C06D05"/>
    <w:rsid w:val="00C06D75"/>
    <w:rsid w:val="00C07E77"/>
    <w:rsid w:val="00C07FCE"/>
    <w:rsid w:val="00C1005E"/>
    <w:rsid w:val="00C107C5"/>
    <w:rsid w:val="00C10FC3"/>
    <w:rsid w:val="00C116C3"/>
    <w:rsid w:val="00C11B40"/>
    <w:rsid w:val="00C120FB"/>
    <w:rsid w:val="00C12139"/>
    <w:rsid w:val="00C12AF9"/>
    <w:rsid w:val="00C12D79"/>
    <w:rsid w:val="00C12EC7"/>
    <w:rsid w:val="00C13922"/>
    <w:rsid w:val="00C13E11"/>
    <w:rsid w:val="00C14022"/>
    <w:rsid w:val="00C14795"/>
    <w:rsid w:val="00C15C90"/>
    <w:rsid w:val="00C16CF6"/>
    <w:rsid w:val="00C16DD4"/>
    <w:rsid w:val="00C174F2"/>
    <w:rsid w:val="00C17522"/>
    <w:rsid w:val="00C17A09"/>
    <w:rsid w:val="00C17BFD"/>
    <w:rsid w:val="00C17D9A"/>
    <w:rsid w:val="00C17DA4"/>
    <w:rsid w:val="00C20924"/>
    <w:rsid w:val="00C21449"/>
    <w:rsid w:val="00C218B8"/>
    <w:rsid w:val="00C225CC"/>
    <w:rsid w:val="00C22621"/>
    <w:rsid w:val="00C22E98"/>
    <w:rsid w:val="00C2338F"/>
    <w:rsid w:val="00C234DB"/>
    <w:rsid w:val="00C236AA"/>
    <w:rsid w:val="00C24124"/>
    <w:rsid w:val="00C243A6"/>
    <w:rsid w:val="00C245D7"/>
    <w:rsid w:val="00C24F56"/>
    <w:rsid w:val="00C251C3"/>
    <w:rsid w:val="00C256FF"/>
    <w:rsid w:val="00C2613E"/>
    <w:rsid w:val="00C2652F"/>
    <w:rsid w:val="00C268C3"/>
    <w:rsid w:val="00C26EEC"/>
    <w:rsid w:val="00C2709E"/>
    <w:rsid w:val="00C27234"/>
    <w:rsid w:val="00C272DE"/>
    <w:rsid w:val="00C300FD"/>
    <w:rsid w:val="00C302B9"/>
    <w:rsid w:val="00C306CE"/>
    <w:rsid w:val="00C31216"/>
    <w:rsid w:val="00C31B9B"/>
    <w:rsid w:val="00C32089"/>
    <w:rsid w:val="00C32736"/>
    <w:rsid w:val="00C32C4B"/>
    <w:rsid w:val="00C32E73"/>
    <w:rsid w:val="00C335C2"/>
    <w:rsid w:val="00C33621"/>
    <w:rsid w:val="00C336C4"/>
    <w:rsid w:val="00C33FE5"/>
    <w:rsid w:val="00C34919"/>
    <w:rsid w:val="00C35382"/>
    <w:rsid w:val="00C35757"/>
    <w:rsid w:val="00C35B79"/>
    <w:rsid w:val="00C35D25"/>
    <w:rsid w:val="00C36369"/>
    <w:rsid w:val="00C37A61"/>
    <w:rsid w:val="00C401D1"/>
    <w:rsid w:val="00C404CF"/>
    <w:rsid w:val="00C4054A"/>
    <w:rsid w:val="00C4126C"/>
    <w:rsid w:val="00C41C94"/>
    <w:rsid w:val="00C41CC7"/>
    <w:rsid w:val="00C41FE2"/>
    <w:rsid w:val="00C4228F"/>
    <w:rsid w:val="00C422B7"/>
    <w:rsid w:val="00C425BC"/>
    <w:rsid w:val="00C42A5F"/>
    <w:rsid w:val="00C42A70"/>
    <w:rsid w:val="00C4355B"/>
    <w:rsid w:val="00C43EDD"/>
    <w:rsid w:val="00C44DDA"/>
    <w:rsid w:val="00C44E52"/>
    <w:rsid w:val="00C44E8C"/>
    <w:rsid w:val="00C46283"/>
    <w:rsid w:val="00C46753"/>
    <w:rsid w:val="00C46C8F"/>
    <w:rsid w:val="00C4740A"/>
    <w:rsid w:val="00C4780D"/>
    <w:rsid w:val="00C47AF7"/>
    <w:rsid w:val="00C47D32"/>
    <w:rsid w:val="00C47F9F"/>
    <w:rsid w:val="00C50436"/>
    <w:rsid w:val="00C513A9"/>
    <w:rsid w:val="00C51C69"/>
    <w:rsid w:val="00C52A45"/>
    <w:rsid w:val="00C537E0"/>
    <w:rsid w:val="00C53870"/>
    <w:rsid w:val="00C53A64"/>
    <w:rsid w:val="00C53DD7"/>
    <w:rsid w:val="00C53F45"/>
    <w:rsid w:val="00C53FC2"/>
    <w:rsid w:val="00C5448D"/>
    <w:rsid w:val="00C5471F"/>
    <w:rsid w:val="00C54903"/>
    <w:rsid w:val="00C54AC0"/>
    <w:rsid w:val="00C54B64"/>
    <w:rsid w:val="00C54C44"/>
    <w:rsid w:val="00C54D83"/>
    <w:rsid w:val="00C550C1"/>
    <w:rsid w:val="00C55611"/>
    <w:rsid w:val="00C557F0"/>
    <w:rsid w:val="00C56256"/>
    <w:rsid w:val="00C564D4"/>
    <w:rsid w:val="00C568FB"/>
    <w:rsid w:val="00C57087"/>
    <w:rsid w:val="00C57BF9"/>
    <w:rsid w:val="00C57CF8"/>
    <w:rsid w:val="00C57FEE"/>
    <w:rsid w:val="00C60214"/>
    <w:rsid w:val="00C6075D"/>
    <w:rsid w:val="00C61087"/>
    <w:rsid w:val="00C62670"/>
    <w:rsid w:val="00C628AA"/>
    <w:rsid w:val="00C62F7F"/>
    <w:rsid w:val="00C63748"/>
    <w:rsid w:val="00C63AA7"/>
    <w:rsid w:val="00C63B66"/>
    <w:rsid w:val="00C63C67"/>
    <w:rsid w:val="00C640FE"/>
    <w:rsid w:val="00C64476"/>
    <w:rsid w:val="00C64555"/>
    <w:rsid w:val="00C647B9"/>
    <w:rsid w:val="00C64AD9"/>
    <w:rsid w:val="00C6573B"/>
    <w:rsid w:val="00C65C31"/>
    <w:rsid w:val="00C66CC2"/>
    <w:rsid w:val="00C67630"/>
    <w:rsid w:val="00C67C26"/>
    <w:rsid w:val="00C67D67"/>
    <w:rsid w:val="00C67DE5"/>
    <w:rsid w:val="00C67F7D"/>
    <w:rsid w:val="00C7026B"/>
    <w:rsid w:val="00C704A9"/>
    <w:rsid w:val="00C71E2F"/>
    <w:rsid w:val="00C7213F"/>
    <w:rsid w:val="00C72A24"/>
    <w:rsid w:val="00C72EAC"/>
    <w:rsid w:val="00C730C8"/>
    <w:rsid w:val="00C731F6"/>
    <w:rsid w:val="00C75392"/>
    <w:rsid w:val="00C753EF"/>
    <w:rsid w:val="00C755D4"/>
    <w:rsid w:val="00C75646"/>
    <w:rsid w:val="00C75900"/>
    <w:rsid w:val="00C75AFA"/>
    <w:rsid w:val="00C76454"/>
    <w:rsid w:val="00C769CB"/>
    <w:rsid w:val="00C7756A"/>
    <w:rsid w:val="00C77839"/>
    <w:rsid w:val="00C77E56"/>
    <w:rsid w:val="00C80123"/>
    <w:rsid w:val="00C80522"/>
    <w:rsid w:val="00C805E3"/>
    <w:rsid w:val="00C80910"/>
    <w:rsid w:val="00C81588"/>
    <w:rsid w:val="00C816FE"/>
    <w:rsid w:val="00C81A9C"/>
    <w:rsid w:val="00C81D99"/>
    <w:rsid w:val="00C81DF7"/>
    <w:rsid w:val="00C827DD"/>
    <w:rsid w:val="00C82BAB"/>
    <w:rsid w:val="00C82F14"/>
    <w:rsid w:val="00C832E2"/>
    <w:rsid w:val="00C83626"/>
    <w:rsid w:val="00C83872"/>
    <w:rsid w:val="00C84C82"/>
    <w:rsid w:val="00C852E3"/>
    <w:rsid w:val="00C854A0"/>
    <w:rsid w:val="00C86275"/>
    <w:rsid w:val="00C8660A"/>
    <w:rsid w:val="00C86B63"/>
    <w:rsid w:val="00C86DD0"/>
    <w:rsid w:val="00C86EB0"/>
    <w:rsid w:val="00C8717F"/>
    <w:rsid w:val="00C87B7B"/>
    <w:rsid w:val="00C905F5"/>
    <w:rsid w:val="00C907C3"/>
    <w:rsid w:val="00C9082D"/>
    <w:rsid w:val="00C9092C"/>
    <w:rsid w:val="00C90D10"/>
    <w:rsid w:val="00C91C62"/>
    <w:rsid w:val="00C927D4"/>
    <w:rsid w:val="00C929F4"/>
    <w:rsid w:val="00C92EB8"/>
    <w:rsid w:val="00C9306C"/>
    <w:rsid w:val="00C93301"/>
    <w:rsid w:val="00C934A7"/>
    <w:rsid w:val="00C93A92"/>
    <w:rsid w:val="00C93DDF"/>
    <w:rsid w:val="00C94144"/>
    <w:rsid w:val="00C941A1"/>
    <w:rsid w:val="00C941E0"/>
    <w:rsid w:val="00C94B6C"/>
    <w:rsid w:val="00C95714"/>
    <w:rsid w:val="00C95992"/>
    <w:rsid w:val="00C9604F"/>
    <w:rsid w:val="00C9680B"/>
    <w:rsid w:val="00C96880"/>
    <w:rsid w:val="00C96987"/>
    <w:rsid w:val="00C96A3E"/>
    <w:rsid w:val="00C978A2"/>
    <w:rsid w:val="00CA02A6"/>
    <w:rsid w:val="00CA06B9"/>
    <w:rsid w:val="00CA0855"/>
    <w:rsid w:val="00CA0A9E"/>
    <w:rsid w:val="00CA10D1"/>
    <w:rsid w:val="00CA1496"/>
    <w:rsid w:val="00CA14C1"/>
    <w:rsid w:val="00CA1613"/>
    <w:rsid w:val="00CA16A9"/>
    <w:rsid w:val="00CA18D7"/>
    <w:rsid w:val="00CA1A2D"/>
    <w:rsid w:val="00CA1F9B"/>
    <w:rsid w:val="00CA1FDD"/>
    <w:rsid w:val="00CA2045"/>
    <w:rsid w:val="00CA2393"/>
    <w:rsid w:val="00CA2C01"/>
    <w:rsid w:val="00CA3131"/>
    <w:rsid w:val="00CA457F"/>
    <w:rsid w:val="00CA49C1"/>
    <w:rsid w:val="00CA4B78"/>
    <w:rsid w:val="00CA50E4"/>
    <w:rsid w:val="00CA5810"/>
    <w:rsid w:val="00CA64A5"/>
    <w:rsid w:val="00CA6650"/>
    <w:rsid w:val="00CA667C"/>
    <w:rsid w:val="00CA6C91"/>
    <w:rsid w:val="00CA6FBB"/>
    <w:rsid w:val="00CA759D"/>
    <w:rsid w:val="00CA789F"/>
    <w:rsid w:val="00CA7A60"/>
    <w:rsid w:val="00CA7EB0"/>
    <w:rsid w:val="00CB03DD"/>
    <w:rsid w:val="00CB058E"/>
    <w:rsid w:val="00CB0CD1"/>
    <w:rsid w:val="00CB0E1C"/>
    <w:rsid w:val="00CB0E30"/>
    <w:rsid w:val="00CB1C46"/>
    <w:rsid w:val="00CB3C19"/>
    <w:rsid w:val="00CB3EAB"/>
    <w:rsid w:val="00CB47E2"/>
    <w:rsid w:val="00CB4D0C"/>
    <w:rsid w:val="00CB4D1F"/>
    <w:rsid w:val="00CB506A"/>
    <w:rsid w:val="00CB5805"/>
    <w:rsid w:val="00CB665A"/>
    <w:rsid w:val="00CB67B9"/>
    <w:rsid w:val="00CB6A1C"/>
    <w:rsid w:val="00CB7384"/>
    <w:rsid w:val="00CB7391"/>
    <w:rsid w:val="00CB7F32"/>
    <w:rsid w:val="00CC089A"/>
    <w:rsid w:val="00CC094E"/>
    <w:rsid w:val="00CC0D13"/>
    <w:rsid w:val="00CC15FB"/>
    <w:rsid w:val="00CC1BF8"/>
    <w:rsid w:val="00CC1DFD"/>
    <w:rsid w:val="00CC21C7"/>
    <w:rsid w:val="00CC24F1"/>
    <w:rsid w:val="00CC254E"/>
    <w:rsid w:val="00CC2E56"/>
    <w:rsid w:val="00CC2F8F"/>
    <w:rsid w:val="00CC4222"/>
    <w:rsid w:val="00CC43E2"/>
    <w:rsid w:val="00CC4641"/>
    <w:rsid w:val="00CC4AB8"/>
    <w:rsid w:val="00CC4AF6"/>
    <w:rsid w:val="00CC4B30"/>
    <w:rsid w:val="00CC53F5"/>
    <w:rsid w:val="00CC5818"/>
    <w:rsid w:val="00CC5B20"/>
    <w:rsid w:val="00CC5DA7"/>
    <w:rsid w:val="00CC5F95"/>
    <w:rsid w:val="00CC6179"/>
    <w:rsid w:val="00CC6DAA"/>
    <w:rsid w:val="00CC7C74"/>
    <w:rsid w:val="00CD02CC"/>
    <w:rsid w:val="00CD0B73"/>
    <w:rsid w:val="00CD0DB1"/>
    <w:rsid w:val="00CD0FF7"/>
    <w:rsid w:val="00CD1458"/>
    <w:rsid w:val="00CD173E"/>
    <w:rsid w:val="00CD1ACA"/>
    <w:rsid w:val="00CD1C47"/>
    <w:rsid w:val="00CD2042"/>
    <w:rsid w:val="00CD24DF"/>
    <w:rsid w:val="00CD2AAE"/>
    <w:rsid w:val="00CD2E47"/>
    <w:rsid w:val="00CD30A2"/>
    <w:rsid w:val="00CD36EF"/>
    <w:rsid w:val="00CD3EDA"/>
    <w:rsid w:val="00CD3EE6"/>
    <w:rsid w:val="00CD4424"/>
    <w:rsid w:val="00CD4685"/>
    <w:rsid w:val="00CD5656"/>
    <w:rsid w:val="00CD5AF7"/>
    <w:rsid w:val="00CD61DC"/>
    <w:rsid w:val="00CD644A"/>
    <w:rsid w:val="00CD64AD"/>
    <w:rsid w:val="00CD655C"/>
    <w:rsid w:val="00CD6F1D"/>
    <w:rsid w:val="00CD738A"/>
    <w:rsid w:val="00CD77C9"/>
    <w:rsid w:val="00CD7F21"/>
    <w:rsid w:val="00CE02FD"/>
    <w:rsid w:val="00CE05EF"/>
    <w:rsid w:val="00CE0758"/>
    <w:rsid w:val="00CE0CB6"/>
    <w:rsid w:val="00CE0ECF"/>
    <w:rsid w:val="00CE0F83"/>
    <w:rsid w:val="00CE14DD"/>
    <w:rsid w:val="00CE181B"/>
    <w:rsid w:val="00CE19D6"/>
    <w:rsid w:val="00CE295D"/>
    <w:rsid w:val="00CE2B86"/>
    <w:rsid w:val="00CE3352"/>
    <w:rsid w:val="00CE3D8B"/>
    <w:rsid w:val="00CE4FD5"/>
    <w:rsid w:val="00CE56DD"/>
    <w:rsid w:val="00CE5746"/>
    <w:rsid w:val="00CE57DF"/>
    <w:rsid w:val="00CE5991"/>
    <w:rsid w:val="00CE5EBE"/>
    <w:rsid w:val="00CE637B"/>
    <w:rsid w:val="00CE6450"/>
    <w:rsid w:val="00CE678A"/>
    <w:rsid w:val="00CE6ED7"/>
    <w:rsid w:val="00CF06EC"/>
    <w:rsid w:val="00CF07B1"/>
    <w:rsid w:val="00CF0986"/>
    <w:rsid w:val="00CF1603"/>
    <w:rsid w:val="00CF1884"/>
    <w:rsid w:val="00CF27A5"/>
    <w:rsid w:val="00CF2DC4"/>
    <w:rsid w:val="00CF3151"/>
    <w:rsid w:val="00CF3309"/>
    <w:rsid w:val="00CF37C7"/>
    <w:rsid w:val="00CF4037"/>
    <w:rsid w:val="00CF4B94"/>
    <w:rsid w:val="00CF5195"/>
    <w:rsid w:val="00CF53CA"/>
    <w:rsid w:val="00CF5A24"/>
    <w:rsid w:val="00CF6003"/>
    <w:rsid w:val="00CF62DC"/>
    <w:rsid w:val="00CF6ADB"/>
    <w:rsid w:val="00CF6F72"/>
    <w:rsid w:val="00CF75F1"/>
    <w:rsid w:val="00CF76B8"/>
    <w:rsid w:val="00CF777C"/>
    <w:rsid w:val="00D00188"/>
    <w:rsid w:val="00D007AC"/>
    <w:rsid w:val="00D00AA7"/>
    <w:rsid w:val="00D02292"/>
    <w:rsid w:val="00D02620"/>
    <w:rsid w:val="00D0262A"/>
    <w:rsid w:val="00D0280F"/>
    <w:rsid w:val="00D03088"/>
    <w:rsid w:val="00D030FA"/>
    <w:rsid w:val="00D031D4"/>
    <w:rsid w:val="00D035E2"/>
    <w:rsid w:val="00D04262"/>
    <w:rsid w:val="00D04C5A"/>
    <w:rsid w:val="00D05158"/>
    <w:rsid w:val="00D0579F"/>
    <w:rsid w:val="00D061DE"/>
    <w:rsid w:val="00D07255"/>
    <w:rsid w:val="00D07B33"/>
    <w:rsid w:val="00D103AF"/>
    <w:rsid w:val="00D109DC"/>
    <w:rsid w:val="00D10BA4"/>
    <w:rsid w:val="00D10C24"/>
    <w:rsid w:val="00D11481"/>
    <w:rsid w:val="00D114CE"/>
    <w:rsid w:val="00D117DB"/>
    <w:rsid w:val="00D11D0E"/>
    <w:rsid w:val="00D12BB6"/>
    <w:rsid w:val="00D12FA3"/>
    <w:rsid w:val="00D13233"/>
    <w:rsid w:val="00D1350D"/>
    <w:rsid w:val="00D13B52"/>
    <w:rsid w:val="00D13E83"/>
    <w:rsid w:val="00D14076"/>
    <w:rsid w:val="00D14A56"/>
    <w:rsid w:val="00D15192"/>
    <w:rsid w:val="00D153E7"/>
    <w:rsid w:val="00D15949"/>
    <w:rsid w:val="00D15CEF"/>
    <w:rsid w:val="00D15F5C"/>
    <w:rsid w:val="00D1614C"/>
    <w:rsid w:val="00D16AB2"/>
    <w:rsid w:val="00D16B06"/>
    <w:rsid w:val="00D16F07"/>
    <w:rsid w:val="00D17221"/>
    <w:rsid w:val="00D17B28"/>
    <w:rsid w:val="00D2043A"/>
    <w:rsid w:val="00D20624"/>
    <w:rsid w:val="00D2095E"/>
    <w:rsid w:val="00D21069"/>
    <w:rsid w:val="00D21601"/>
    <w:rsid w:val="00D21BFB"/>
    <w:rsid w:val="00D21E17"/>
    <w:rsid w:val="00D22556"/>
    <w:rsid w:val="00D2398F"/>
    <w:rsid w:val="00D23D63"/>
    <w:rsid w:val="00D23DCC"/>
    <w:rsid w:val="00D23DCD"/>
    <w:rsid w:val="00D23E37"/>
    <w:rsid w:val="00D24146"/>
    <w:rsid w:val="00D24D43"/>
    <w:rsid w:val="00D250A1"/>
    <w:rsid w:val="00D254D6"/>
    <w:rsid w:val="00D25C70"/>
    <w:rsid w:val="00D25D38"/>
    <w:rsid w:val="00D2660C"/>
    <w:rsid w:val="00D26881"/>
    <w:rsid w:val="00D271EB"/>
    <w:rsid w:val="00D2738E"/>
    <w:rsid w:val="00D27625"/>
    <w:rsid w:val="00D276C4"/>
    <w:rsid w:val="00D27AD0"/>
    <w:rsid w:val="00D27EDF"/>
    <w:rsid w:val="00D3030C"/>
    <w:rsid w:val="00D309EE"/>
    <w:rsid w:val="00D31033"/>
    <w:rsid w:val="00D31179"/>
    <w:rsid w:val="00D316FB"/>
    <w:rsid w:val="00D31AA4"/>
    <w:rsid w:val="00D31C59"/>
    <w:rsid w:val="00D31E34"/>
    <w:rsid w:val="00D31F3A"/>
    <w:rsid w:val="00D3219E"/>
    <w:rsid w:val="00D32378"/>
    <w:rsid w:val="00D32551"/>
    <w:rsid w:val="00D332C3"/>
    <w:rsid w:val="00D336E4"/>
    <w:rsid w:val="00D33C48"/>
    <w:rsid w:val="00D33FA5"/>
    <w:rsid w:val="00D34189"/>
    <w:rsid w:val="00D341D3"/>
    <w:rsid w:val="00D346FB"/>
    <w:rsid w:val="00D34CD0"/>
    <w:rsid w:val="00D35799"/>
    <w:rsid w:val="00D3595E"/>
    <w:rsid w:val="00D36CC6"/>
    <w:rsid w:val="00D36F16"/>
    <w:rsid w:val="00D36F5B"/>
    <w:rsid w:val="00D37602"/>
    <w:rsid w:val="00D376C4"/>
    <w:rsid w:val="00D40279"/>
    <w:rsid w:val="00D403B9"/>
    <w:rsid w:val="00D4097F"/>
    <w:rsid w:val="00D409BE"/>
    <w:rsid w:val="00D40DAE"/>
    <w:rsid w:val="00D41482"/>
    <w:rsid w:val="00D416EF"/>
    <w:rsid w:val="00D423A7"/>
    <w:rsid w:val="00D424CC"/>
    <w:rsid w:val="00D429F3"/>
    <w:rsid w:val="00D42E5B"/>
    <w:rsid w:val="00D434A4"/>
    <w:rsid w:val="00D434B5"/>
    <w:rsid w:val="00D449A5"/>
    <w:rsid w:val="00D455D9"/>
    <w:rsid w:val="00D46143"/>
    <w:rsid w:val="00D46DFD"/>
    <w:rsid w:val="00D478D5"/>
    <w:rsid w:val="00D47F68"/>
    <w:rsid w:val="00D50401"/>
    <w:rsid w:val="00D506A8"/>
    <w:rsid w:val="00D50713"/>
    <w:rsid w:val="00D50C2C"/>
    <w:rsid w:val="00D51474"/>
    <w:rsid w:val="00D51732"/>
    <w:rsid w:val="00D523C2"/>
    <w:rsid w:val="00D52A28"/>
    <w:rsid w:val="00D52AE3"/>
    <w:rsid w:val="00D534CD"/>
    <w:rsid w:val="00D535F6"/>
    <w:rsid w:val="00D53F49"/>
    <w:rsid w:val="00D540F9"/>
    <w:rsid w:val="00D5422E"/>
    <w:rsid w:val="00D54632"/>
    <w:rsid w:val="00D54685"/>
    <w:rsid w:val="00D546DD"/>
    <w:rsid w:val="00D54721"/>
    <w:rsid w:val="00D54CC3"/>
    <w:rsid w:val="00D54D28"/>
    <w:rsid w:val="00D55187"/>
    <w:rsid w:val="00D55CEB"/>
    <w:rsid w:val="00D56456"/>
    <w:rsid w:val="00D56A39"/>
    <w:rsid w:val="00D56EF1"/>
    <w:rsid w:val="00D56F13"/>
    <w:rsid w:val="00D57F05"/>
    <w:rsid w:val="00D600A4"/>
    <w:rsid w:val="00D601F0"/>
    <w:rsid w:val="00D605BE"/>
    <w:rsid w:val="00D60850"/>
    <w:rsid w:val="00D60EC9"/>
    <w:rsid w:val="00D60F72"/>
    <w:rsid w:val="00D61E98"/>
    <w:rsid w:val="00D62746"/>
    <w:rsid w:val="00D62B23"/>
    <w:rsid w:val="00D631FF"/>
    <w:rsid w:val="00D633D9"/>
    <w:rsid w:val="00D63807"/>
    <w:rsid w:val="00D63A16"/>
    <w:rsid w:val="00D63BB7"/>
    <w:rsid w:val="00D64D72"/>
    <w:rsid w:val="00D652EA"/>
    <w:rsid w:val="00D65B61"/>
    <w:rsid w:val="00D6639B"/>
    <w:rsid w:val="00D6689C"/>
    <w:rsid w:val="00D66BB8"/>
    <w:rsid w:val="00D66BBF"/>
    <w:rsid w:val="00D66D4A"/>
    <w:rsid w:val="00D670CA"/>
    <w:rsid w:val="00D67AC4"/>
    <w:rsid w:val="00D67E10"/>
    <w:rsid w:val="00D700E4"/>
    <w:rsid w:val="00D70761"/>
    <w:rsid w:val="00D714FD"/>
    <w:rsid w:val="00D71887"/>
    <w:rsid w:val="00D72028"/>
    <w:rsid w:val="00D7245D"/>
    <w:rsid w:val="00D72BD1"/>
    <w:rsid w:val="00D72F6C"/>
    <w:rsid w:val="00D7352A"/>
    <w:rsid w:val="00D73571"/>
    <w:rsid w:val="00D7382D"/>
    <w:rsid w:val="00D73840"/>
    <w:rsid w:val="00D73CFE"/>
    <w:rsid w:val="00D7422B"/>
    <w:rsid w:val="00D74AFD"/>
    <w:rsid w:val="00D7553E"/>
    <w:rsid w:val="00D760B8"/>
    <w:rsid w:val="00D76178"/>
    <w:rsid w:val="00D761D5"/>
    <w:rsid w:val="00D7721F"/>
    <w:rsid w:val="00D77A3C"/>
    <w:rsid w:val="00D77C14"/>
    <w:rsid w:val="00D80144"/>
    <w:rsid w:val="00D801B9"/>
    <w:rsid w:val="00D80962"/>
    <w:rsid w:val="00D809DB"/>
    <w:rsid w:val="00D80F39"/>
    <w:rsid w:val="00D81AA4"/>
    <w:rsid w:val="00D81B20"/>
    <w:rsid w:val="00D81BEA"/>
    <w:rsid w:val="00D81F4E"/>
    <w:rsid w:val="00D822B9"/>
    <w:rsid w:val="00D824E8"/>
    <w:rsid w:val="00D82E9E"/>
    <w:rsid w:val="00D83124"/>
    <w:rsid w:val="00D83B7F"/>
    <w:rsid w:val="00D83C55"/>
    <w:rsid w:val="00D83DE6"/>
    <w:rsid w:val="00D84525"/>
    <w:rsid w:val="00D846EB"/>
    <w:rsid w:val="00D85582"/>
    <w:rsid w:val="00D8569F"/>
    <w:rsid w:val="00D86233"/>
    <w:rsid w:val="00D86716"/>
    <w:rsid w:val="00D86C7A"/>
    <w:rsid w:val="00D870B8"/>
    <w:rsid w:val="00D871E5"/>
    <w:rsid w:val="00D87381"/>
    <w:rsid w:val="00D87646"/>
    <w:rsid w:val="00D87D50"/>
    <w:rsid w:val="00D87EB3"/>
    <w:rsid w:val="00D901A5"/>
    <w:rsid w:val="00D9050A"/>
    <w:rsid w:val="00D90A30"/>
    <w:rsid w:val="00D913B9"/>
    <w:rsid w:val="00D915B0"/>
    <w:rsid w:val="00D9225A"/>
    <w:rsid w:val="00D92DAA"/>
    <w:rsid w:val="00D930C8"/>
    <w:rsid w:val="00D9385B"/>
    <w:rsid w:val="00D9394B"/>
    <w:rsid w:val="00D93AE7"/>
    <w:rsid w:val="00D93F4C"/>
    <w:rsid w:val="00D946AF"/>
    <w:rsid w:val="00D94835"/>
    <w:rsid w:val="00D94ABD"/>
    <w:rsid w:val="00D94D69"/>
    <w:rsid w:val="00D9557A"/>
    <w:rsid w:val="00D958D0"/>
    <w:rsid w:val="00D96DDA"/>
    <w:rsid w:val="00D9751F"/>
    <w:rsid w:val="00D97AF2"/>
    <w:rsid w:val="00D97B5B"/>
    <w:rsid w:val="00D97D89"/>
    <w:rsid w:val="00DA06AA"/>
    <w:rsid w:val="00DA082E"/>
    <w:rsid w:val="00DA118C"/>
    <w:rsid w:val="00DA1216"/>
    <w:rsid w:val="00DA15F7"/>
    <w:rsid w:val="00DA16AD"/>
    <w:rsid w:val="00DA1D3F"/>
    <w:rsid w:val="00DA212E"/>
    <w:rsid w:val="00DA2199"/>
    <w:rsid w:val="00DA27F1"/>
    <w:rsid w:val="00DA2AA3"/>
    <w:rsid w:val="00DA2CF1"/>
    <w:rsid w:val="00DA2D62"/>
    <w:rsid w:val="00DA30E4"/>
    <w:rsid w:val="00DA352F"/>
    <w:rsid w:val="00DA4774"/>
    <w:rsid w:val="00DA4890"/>
    <w:rsid w:val="00DA4A75"/>
    <w:rsid w:val="00DA55E8"/>
    <w:rsid w:val="00DA5923"/>
    <w:rsid w:val="00DA5F90"/>
    <w:rsid w:val="00DA6ACC"/>
    <w:rsid w:val="00DA78B5"/>
    <w:rsid w:val="00DA7FAB"/>
    <w:rsid w:val="00DA7FCC"/>
    <w:rsid w:val="00DB1191"/>
    <w:rsid w:val="00DB13BC"/>
    <w:rsid w:val="00DB1895"/>
    <w:rsid w:val="00DB1BEA"/>
    <w:rsid w:val="00DB2871"/>
    <w:rsid w:val="00DB2B8B"/>
    <w:rsid w:val="00DB2CC4"/>
    <w:rsid w:val="00DB3AE8"/>
    <w:rsid w:val="00DB52AD"/>
    <w:rsid w:val="00DB544F"/>
    <w:rsid w:val="00DB5A2B"/>
    <w:rsid w:val="00DB5B80"/>
    <w:rsid w:val="00DB6736"/>
    <w:rsid w:val="00DB6FA4"/>
    <w:rsid w:val="00DB77B5"/>
    <w:rsid w:val="00DC01DC"/>
    <w:rsid w:val="00DC05D6"/>
    <w:rsid w:val="00DC09DE"/>
    <w:rsid w:val="00DC0AD2"/>
    <w:rsid w:val="00DC0BBC"/>
    <w:rsid w:val="00DC0BC8"/>
    <w:rsid w:val="00DC0D19"/>
    <w:rsid w:val="00DC0D80"/>
    <w:rsid w:val="00DC1234"/>
    <w:rsid w:val="00DC19D8"/>
    <w:rsid w:val="00DC1B6E"/>
    <w:rsid w:val="00DC2151"/>
    <w:rsid w:val="00DC22A8"/>
    <w:rsid w:val="00DC22CA"/>
    <w:rsid w:val="00DC293D"/>
    <w:rsid w:val="00DC29BA"/>
    <w:rsid w:val="00DC2CB4"/>
    <w:rsid w:val="00DC3109"/>
    <w:rsid w:val="00DC3342"/>
    <w:rsid w:val="00DC4620"/>
    <w:rsid w:val="00DC47E0"/>
    <w:rsid w:val="00DC4F68"/>
    <w:rsid w:val="00DC523B"/>
    <w:rsid w:val="00DC543F"/>
    <w:rsid w:val="00DC5789"/>
    <w:rsid w:val="00DC58A9"/>
    <w:rsid w:val="00DC5D65"/>
    <w:rsid w:val="00DC5F7F"/>
    <w:rsid w:val="00DC666E"/>
    <w:rsid w:val="00DC68A2"/>
    <w:rsid w:val="00DC6A2F"/>
    <w:rsid w:val="00DC6AE0"/>
    <w:rsid w:val="00DC6B48"/>
    <w:rsid w:val="00DC71EE"/>
    <w:rsid w:val="00DC76D6"/>
    <w:rsid w:val="00DD0100"/>
    <w:rsid w:val="00DD0419"/>
    <w:rsid w:val="00DD04D8"/>
    <w:rsid w:val="00DD1125"/>
    <w:rsid w:val="00DD1339"/>
    <w:rsid w:val="00DD1BD3"/>
    <w:rsid w:val="00DD20C3"/>
    <w:rsid w:val="00DD2308"/>
    <w:rsid w:val="00DD2744"/>
    <w:rsid w:val="00DD334F"/>
    <w:rsid w:val="00DD3ACA"/>
    <w:rsid w:val="00DD3F73"/>
    <w:rsid w:val="00DD4452"/>
    <w:rsid w:val="00DD44F6"/>
    <w:rsid w:val="00DD4818"/>
    <w:rsid w:val="00DD4B33"/>
    <w:rsid w:val="00DD5723"/>
    <w:rsid w:val="00DD5DD9"/>
    <w:rsid w:val="00DD62F1"/>
    <w:rsid w:val="00DD6441"/>
    <w:rsid w:val="00DD6952"/>
    <w:rsid w:val="00DD6B5A"/>
    <w:rsid w:val="00DD7154"/>
    <w:rsid w:val="00DD7879"/>
    <w:rsid w:val="00DD7EFD"/>
    <w:rsid w:val="00DE01E7"/>
    <w:rsid w:val="00DE0C0A"/>
    <w:rsid w:val="00DE0CD5"/>
    <w:rsid w:val="00DE130A"/>
    <w:rsid w:val="00DE212D"/>
    <w:rsid w:val="00DE218F"/>
    <w:rsid w:val="00DE22D8"/>
    <w:rsid w:val="00DE26BF"/>
    <w:rsid w:val="00DE3058"/>
    <w:rsid w:val="00DE323B"/>
    <w:rsid w:val="00DE32A5"/>
    <w:rsid w:val="00DE32E7"/>
    <w:rsid w:val="00DE339B"/>
    <w:rsid w:val="00DE3F36"/>
    <w:rsid w:val="00DE40C3"/>
    <w:rsid w:val="00DE4316"/>
    <w:rsid w:val="00DE4967"/>
    <w:rsid w:val="00DE49AF"/>
    <w:rsid w:val="00DE49BB"/>
    <w:rsid w:val="00DE5D22"/>
    <w:rsid w:val="00DE6264"/>
    <w:rsid w:val="00DE6621"/>
    <w:rsid w:val="00DE6EB5"/>
    <w:rsid w:val="00DE76BD"/>
    <w:rsid w:val="00DE7742"/>
    <w:rsid w:val="00DE79BE"/>
    <w:rsid w:val="00DE7BE5"/>
    <w:rsid w:val="00DF0124"/>
    <w:rsid w:val="00DF08D0"/>
    <w:rsid w:val="00DF1506"/>
    <w:rsid w:val="00DF1571"/>
    <w:rsid w:val="00DF16BD"/>
    <w:rsid w:val="00DF1864"/>
    <w:rsid w:val="00DF1BD1"/>
    <w:rsid w:val="00DF2354"/>
    <w:rsid w:val="00DF23DB"/>
    <w:rsid w:val="00DF25F8"/>
    <w:rsid w:val="00DF3107"/>
    <w:rsid w:val="00DF31AA"/>
    <w:rsid w:val="00DF32A9"/>
    <w:rsid w:val="00DF3752"/>
    <w:rsid w:val="00DF39E5"/>
    <w:rsid w:val="00DF3F36"/>
    <w:rsid w:val="00DF42BB"/>
    <w:rsid w:val="00DF4FAF"/>
    <w:rsid w:val="00DF529F"/>
    <w:rsid w:val="00DF53BD"/>
    <w:rsid w:val="00DF5564"/>
    <w:rsid w:val="00DF5756"/>
    <w:rsid w:val="00DF5B27"/>
    <w:rsid w:val="00DF6D15"/>
    <w:rsid w:val="00DF6FB4"/>
    <w:rsid w:val="00DF71BF"/>
    <w:rsid w:val="00DF74B2"/>
    <w:rsid w:val="00DF77FC"/>
    <w:rsid w:val="00DF7FB3"/>
    <w:rsid w:val="00E002E0"/>
    <w:rsid w:val="00E0113A"/>
    <w:rsid w:val="00E0160C"/>
    <w:rsid w:val="00E017B4"/>
    <w:rsid w:val="00E02442"/>
    <w:rsid w:val="00E02444"/>
    <w:rsid w:val="00E0373E"/>
    <w:rsid w:val="00E047FB"/>
    <w:rsid w:val="00E048A0"/>
    <w:rsid w:val="00E048EB"/>
    <w:rsid w:val="00E056E9"/>
    <w:rsid w:val="00E06E61"/>
    <w:rsid w:val="00E06F3A"/>
    <w:rsid w:val="00E07005"/>
    <w:rsid w:val="00E07852"/>
    <w:rsid w:val="00E07B78"/>
    <w:rsid w:val="00E07D7B"/>
    <w:rsid w:val="00E10559"/>
    <w:rsid w:val="00E10675"/>
    <w:rsid w:val="00E11493"/>
    <w:rsid w:val="00E11CD0"/>
    <w:rsid w:val="00E121E0"/>
    <w:rsid w:val="00E1231F"/>
    <w:rsid w:val="00E12558"/>
    <w:rsid w:val="00E1349F"/>
    <w:rsid w:val="00E1360D"/>
    <w:rsid w:val="00E139FB"/>
    <w:rsid w:val="00E13A92"/>
    <w:rsid w:val="00E13D2C"/>
    <w:rsid w:val="00E1401F"/>
    <w:rsid w:val="00E140A5"/>
    <w:rsid w:val="00E14638"/>
    <w:rsid w:val="00E14D39"/>
    <w:rsid w:val="00E15909"/>
    <w:rsid w:val="00E15CCF"/>
    <w:rsid w:val="00E15E33"/>
    <w:rsid w:val="00E16677"/>
    <w:rsid w:val="00E1690B"/>
    <w:rsid w:val="00E16BC6"/>
    <w:rsid w:val="00E17355"/>
    <w:rsid w:val="00E203DD"/>
    <w:rsid w:val="00E20729"/>
    <w:rsid w:val="00E20ACB"/>
    <w:rsid w:val="00E20B23"/>
    <w:rsid w:val="00E20D67"/>
    <w:rsid w:val="00E210C9"/>
    <w:rsid w:val="00E2161E"/>
    <w:rsid w:val="00E21793"/>
    <w:rsid w:val="00E223DC"/>
    <w:rsid w:val="00E227C4"/>
    <w:rsid w:val="00E22C0E"/>
    <w:rsid w:val="00E23206"/>
    <w:rsid w:val="00E235A1"/>
    <w:rsid w:val="00E23A2F"/>
    <w:rsid w:val="00E23C78"/>
    <w:rsid w:val="00E23F10"/>
    <w:rsid w:val="00E23F97"/>
    <w:rsid w:val="00E24206"/>
    <w:rsid w:val="00E24730"/>
    <w:rsid w:val="00E247C8"/>
    <w:rsid w:val="00E24856"/>
    <w:rsid w:val="00E2500B"/>
    <w:rsid w:val="00E25229"/>
    <w:rsid w:val="00E25292"/>
    <w:rsid w:val="00E252B0"/>
    <w:rsid w:val="00E2542D"/>
    <w:rsid w:val="00E25A13"/>
    <w:rsid w:val="00E25BA7"/>
    <w:rsid w:val="00E25BBD"/>
    <w:rsid w:val="00E25D48"/>
    <w:rsid w:val="00E26442"/>
    <w:rsid w:val="00E2661B"/>
    <w:rsid w:val="00E26B88"/>
    <w:rsid w:val="00E275D1"/>
    <w:rsid w:val="00E279C7"/>
    <w:rsid w:val="00E27A47"/>
    <w:rsid w:val="00E27ACC"/>
    <w:rsid w:val="00E27CB7"/>
    <w:rsid w:val="00E30096"/>
    <w:rsid w:val="00E3083F"/>
    <w:rsid w:val="00E30895"/>
    <w:rsid w:val="00E30DB7"/>
    <w:rsid w:val="00E313D4"/>
    <w:rsid w:val="00E31746"/>
    <w:rsid w:val="00E317AE"/>
    <w:rsid w:val="00E319FF"/>
    <w:rsid w:val="00E31C1C"/>
    <w:rsid w:val="00E31F51"/>
    <w:rsid w:val="00E320AE"/>
    <w:rsid w:val="00E3218A"/>
    <w:rsid w:val="00E329C9"/>
    <w:rsid w:val="00E32E6F"/>
    <w:rsid w:val="00E3333A"/>
    <w:rsid w:val="00E3366B"/>
    <w:rsid w:val="00E33B23"/>
    <w:rsid w:val="00E33C73"/>
    <w:rsid w:val="00E341A7"/>
    <w:rsid w:val="00E342CC"/>
    <w:rsid w:val="00E347F7"/>
    <w:rsid w:val="00E35153"/>
    <w:rsid w:val="00E35B14"/>
    <w:rsid w:val="00E35DEB"/>
    <w:rsid w:val="00E36107"/>
    <w:rsid w:val="00E36AB2"/>
    <w:rsid w:val="00E36E25"/>
    <w:rsid w:val="00E37119"/>
    <w:rsid w:val="00E3765D"/>
    <w:rsid w:val="00E377A4"/>
    <w:rsid w:val="00E379C9"/>
    <w:rsid w:val="00E37EC6"/>
    <w:rsid w:val="00E37F20"/>
    <w:rsid w:val="00E400B9"/>
    <w:rsid w:val="00E409A5"/>
    <w:rsid w:val="00E40D8C"/>
    <w:rsid w:val="00E417F8"/>
    <w:rsid w:val="00E418F5"/>
    <w:rsid w:val="00E419BC"/>
    <w:rsid w:val="00E41A4E"/>
    <w:rsid w:val="00E425A6"/>
    <w:rsid w:val="00E432F4"/>
    <w:rsid w:val="00E43616"/>
    <w:rsid w:val="00E437FB"/>
    <w:rsid w:val="00E43B25"/>
    <w:rsid w:val="00E43DE6"/>
    <w:rsid w:val="00E43F21"/>
    <w:rsid w:val="00E441EC"/>
    <w:rsid w:val="00E4548C"/>
    <w:rsid w:val="00E455AC"/>
    <w:rsid w:val="00E4580C"/>
    <w:rsid w:val="00E45A60"/>
    <w:rsid w:val="00E45B2D"/>
    <w:rsid w:val="00E45F66"/>
    <w:rsid w:val="00E479B7"/>
    <w:rsid w:val="00E47E07"/>
    <w:rsid w:val="00E51643"/>
    <w:rsid w:val="00E51747"/>
    <w:rsid w:val="00E519F7"/>
    <w:rsid w:val="00E5397C"/>
    <w:rsid w:val="00E53BFB"/>
    <w:rsid w:val="00E53C36"/>
    <w:rsid w:val="00E54B80"/>
    <w:rsid w:val="00E54B92"/>
    <w:rsid w:val="00E55A0E"/>
    <w:rsid w:val="00E55C81"/>
    <w:rsid w:val="00E56026"/>
    <w:rsid w:val="00E5674D"/>
    <w:rsid w:val="00E56DF9"/>
    <w:rsid w:val="00E56E99"/>
    <w:rsid w:val="00E5700B"/>
    <w:rsid w:val="00E5765D"/>
    <w:rsid w:val="00E57709"/>
    <w:rsid w:val="00E604A5"/>
    <w:rsid w:val="00E607E6"/>
    <w:rsid w:val="00E60990"/>
    <w:rsid w:val="00E60A6B"/>
    <w:rsid w:val="00E60AA9"/>
    <w:rsid w:val="00E61786"/>
    <w:rsid w:val="00E61D8D"/>
    <w:rsid w:val="00E62E49"/>
    <w:rsid w:val="00E62F28"/>
    <w:rsid w:val="00E636E8"/>
    <w:rsid w:val="00E65105"/>
    <w:rsid w:val="00E65988"/>
    <w:rsid w:val="00E65B00"/>
    <w:rsid w:val="00E65C1F"/>
    <w:rsid w:val="00E66020"/>
    <w:rsid w:val="00E665BD"/>
    <w:rsid w:val="00E667BF"/>
    <w:rsid w:val="00E66D5C"/>
    <w:rsid w:val="00E66F39"/>
    <w:rsid w:val="00E66F81"/>
    <w:rsid w:val="00E6723A"/>
    <w:rsid w:val="00E672BF"/>
    <w:rsid w:val="00E67418"/>
    <w:rsid w:val="00E6771C"/>
    <w:rsid w:val="00E678F7"/>
    <w:rsid w:val="00E67C75"/>
    <w:rsid w:val="00E702E4"/>
    <w:rsid w:val="00E7092B"/>
    <w:rsid w:val="00E70D81"/>
    <w:rsid w:val="00E7140E"/>
    <w:rsid w:val="00E7156B"/>
    <w:rsid w:val="00E715F7"/>
    <w:rsid w:val="00E71604"/>
    <w:rsid w:val="00E72594"/>
    <w:rsid w:val="00E72DB0"/>
    <w:rsid w:val="00E7373B"/>
    <w:rsid w:val="00E73927"/>
    <w:rsid w:val="00E7459C"/>
    <w:rsid w:val="00E74B1A"/>
    <w:rsid w:val="00E74B69"/>
    <w:rsid w:val="00E74DE0"/>
    <w:rsid w:val="00E750FC"/>
    <w:rsid w:val="00E758A1"/>
    <w:rsid w:val="00E75F7A"/>
    <w:rsid w:val="00E76243"/>
    <w:rsid w:val="00E7736B"/>
    <w:rsid w:val="00E776EC"/>
    <w:rsid w:val="00E77C35"/>
    <w:rsid w:val="00E80118"/>
    <w:rsid w:val="00E80A31"/>
    <w:rsid w:val="00E811A9"/>
    <w:rsid w:val="00E81ABF"/>
    <w:rsid w:val="00E81DF0"/>
    <w:rsid w:val="00E82970"/>
    <w:rsid w:val="00E82D36"/>
    <w:rsid w:val="00E831FC"/>
    <w:rsid w:val="00E83392"/>
    <w:rsid w:val="00E833C0"/>
    <w:rsid w:val="00E83455"/>
    <w:rsid w:val="00E83842"/>
    <w:rsid w:val="00E83AD0"/>
    <w:rsid w:val="00E83BF4"/>
    <w:rsid w:val="00E8421B"/>
    <w:rsid w:val="00E84474"/>
    <w:rsid w:val="00E845A5"/>
    <w:rsid w:val="00E845B7"/>
    <w:rsid w:val="00E84982"/>
    <w:rsid w:val="00E84B75"/>
    <w:rsid w:val="00E84D13"/>
    <w:rsid w:val="00E8508B"/>
    <w:rsid w:val="00E8512E"/>
    <w:rsid w:val="00E85907"/>
    <w:rsid w:val="00E85E57"/>
    <w:rsid w:val="00E85F6C"/>
    <w:rsid w:val="00E864F7"/>
    <w:rsid w:val="00E86623"/>
    <w:rsid w:val="00E866EB"/>
    <w:rsid w:val="00E869CB"/>
    <w:rsid w:val="00E87D68"/>
    <w:rsid w:val="00E9020A"/>
    <w:rsid w:val="00E92416"/>
    <w:rsid w:val="00E92423"/>
    <w:rsid w:val="00E9271F"/>
    <w:rsid w:val="00E928EA"/>
    <w:rsid w:val="00E92C26"/>
    <w:rsid w:val="00E9387B"/>
    <w:rsid w:val="00E93E96"/>
    <w:rsid w:val="00E94437"/>
    <w:rsid w:val="00E94650"/>
    <w:rsid w:val="00E9491E"/>
    <w:rsid w:val="00E95286"/>
    <w:rsid w:val="00E95565"/>
    <w:rsid w:val="00E95CAA"/>
    <w:rsid w:val="00E966E0"/>
    <w:rsid w:val="00E97A60"/>
    <w:rsid w:val="00EA0188"/>
    <w:rsid w:val="00EA024F"/>
    <w:rsid w:val="00EA04D8"/>
    <w:rsid w:val="00EA0553"/>
    <w:rsid w:val="00EA06F7"/>
    <w:rsid w:val="00EA097D"/>
    <w:rsid w:val="00EA0D50"/>
    <w:rsid w:val="00EA13F6"/>
    <w:rsid w:val="00EA1853"/>
    <w:rsid w:val="00EA1E63"/>
    <w:rsid w:val="00EA21D6"/>
    <w:rsid w:val="00EA229D"/>
    <w:rsid w:val="00EA25C2"/>
    <w:rsid w:val="00EA2796"/>
    <w:rsid w:val="00EA282D"/>
    <w:rsid w:val="00EA28D6"/>
    <w:rsid w:val="00EA2A35"/>
    <w:rsid w:val="00EA2C40"/>
    <w:rsid w:val="00EA2E0F"/>
    <w:rsid w:val="00EA2E51"/>
    <w:rsid w:val="00EA33F5"/>
    <w:rsid w:val="00EA3BC5"/>
    <w:rsid w:val="00EA3C44"/>
    <w:rsid w:val="00EA4306"/>
    <w:rsid w:val="00EA4C5A"/>
    <w:rsid w:val="00EA4EF5"/>
    <w:rsid w:val="00EA5034"/>
    <w:rsid w:val="00EA5263"/>
    <w:rsid w:val="00EA542F"/>
    <w:rsid w:val="00EA55AE"/>
    <w:rsid w:val="00EA5703"/>
    <w:rsid w:val="00EA5CC7"/>
    <w:rsid w:val="00EA5F42"/>
    <w:rsid w:val="00EA65C7"/>
    <w:rsid w:val="00EA68E6"/>
    <w:rsid w:val="00EA69E9"/>
    <w:rsid w:val="00EA7A16"/>
    <w:rsid w:val="00EA7D1F"/>
    <w:rsid w:val="00EA7EF6"/>
    <w:rsid w:val="00EB0AED"/>
    <w:rsid w:val="00EB0F64"/>
    <w:rsid w:val="00EB10AB"/>
    <w:rsid w:val="00EB1719"/>
    <w:rsid w:val="00EB1D18"/>
    <w:rsid w:val="00EB25A8"/>
    <w:rsid w:val="00EB286F"/>
    <w:rsid w:val="00EB2DB7"/>
    <w:rsid w:val="00EB2E4D"/>
    <w:rsid w:val="00EB313F"/>
    <w:rsid w:val="00EB32B9"/>
    <w:rsid w:val="00EB35A5"/>
    <w:rsid w:val="00EB3877"/>
    <w:rsid w:val="00EB3BC2"/>
    <w:rsid w:val="00EB3C4E"/>
    <w:rsid w:val="00EB42AE"/>
    <w:rsid w:val="00EB4462"/>
    <w:rsid w:val="00EB5585"/>
    <w:rsid w:val="00EB567F"/>
    <w:rsid w:val="00EB5F33"/>
    <w:rsid w:val="00EB61DC"/>
    <w:rsid w:val="00EB620B"/>
    <w:rsid w:val="00EB65E6"/>
    <w:rsid w:val="00EB6697"/>
    <w:rsid w:val="00EB7104"/>
    <w:rsid w:val="00EB73BE"/>
    <w:rsid w:val="00EB7D7E"/>
    <w:rsid w:val="00EB7EBA"/>
    <w:rsid w:val="00EC0038"/>
    <w:rsid w:val="00EC01C6"/>
    <w:rsid w:val="00EC03D7"/>
    <w:rsid w:val="00EC0533"/>
    <w:rsid w:val="00EC0609"/>
    <w:rsid w:val="00EC161B"/>
    <w:rsid w:val="00EC241F"/>
    <w:rsid w:val="00EC2483"/>
    <w:rsid w:val="00EC2629"/>
    <w:rsid w:val="00EC2824"/>
    <w:rsid w:val="00EC285B"/>
    <w:rsid w:val="00EC2C7F"/>
    <w:rsid w:val="00EC3470"/>
    <w:rsid w:val="00EC371D"/>
    <w:rsid w:val="00EC374E"/>
    <w:rsid w:val="00EC39FE"/>
    <w:rsid w:val="00EC4B4E"/>
    <w:rsid w:val="00EC504C"/>
    <w:rsid w:val="00EC6389"/>
    <w:rsid w:val="00EC6617"/>
    <w:rsid w:val="00EC6832"/>
    <w:rsid w:val="00EC6946"/>
    <w:rsid w:val="00ED0412"/>
    <w:rsid w:val="00ED05CD"/>
    <w:rsid w:val="00ED0789"/>
    <w:rsid w:val="00ED0D27"/>
    <w:rsid w:val="00ED0D4A"/>
    <w:rsid w:val="00ED0F99"/>
    <w:rsid w:val="00ED12EE"/>
    <w:rsid w:val="00ED1885"/>
    <w:rsid w:val="00ED1B19"/>
    <w:rsid w:val="00ED1EDB"/>
    <w:rsid w:val="00ED2CE4"/>
    <w:rsid w:val="00ED2DCC"/>
    <w:rsid w:val="00ED2E8A"/>
    <w:rsid w:val="00ED3470"/>
    <w:rsid w:val="00ED3715"/>
    <w:rsid w:val="00ED3AF4"/>
    <w:rsid w:val="00ED3C79"/>
    <w:rsid w:val="00ED4386"/>
    <w:rsid w:val="00ED4772"/>
    <w:rsid w:val="00ED4A10"/>
    <w:rsid w:val="00ED4BCA"/>
    <w:rsid w:val="00ED5477"/>
    <w:rsid w:val="00ED54DA"/>
    <w:rsid w:val="00ED565B"/>
    <w:rsid w:val="00ED6072"/>
    <w:rsid w:val="00ED6795"/>
    <w:rsid w:val="00ED6F4F"/>
    <w:rsid w:val="00ED72CD"/>
    <w:rsid w:val="00ED7308"/>
    <w:rsid w:val="00ED730B"/>
    <w:rsid w:val="00ED769F"/>
    <w:rsid w:val="00ED779C"/>
    <w:rsid w:val="00EE01DA"/>
    <w:rsid w:val="00EE03D0"/>
    <w:rsid w:val="00EE0D3E"/>
    <w:rsid w:val="00EE13DE"/>
    <w:rsid w:val="00EE1565"/>
    <w:rsid w:val="00EE1AEE"/>
    <w:rsid w:val="00EE2430"/>
    <w:rsid w:val="00EE2D4F"/>
    <w:rsid w:val="00EE3047"/>
    <w:rsid w:val="00EE372E"/>
    <w:rsid w:val="00EE3A19"/>
    <w:rsid w:val="00EE3CBA"/>
    <w:rsid w:val="00EE4E3D"/>
    <w:rsid w:val="00EE531B"/>
    <w:rsid w:val="00EE55DC"/>
    <w:rsid w:val="00EE5BCB"/>
    <w:rsid w:val="00EE5D3C"/>
    <w:rsid w:val="00EE61A9"/>
    <w:rsid w:val="00EE61B5"/>
    <w:rsid w:val="00EE6C74"/>
    <w:rsid w:val="00EE6ED7"/>
    <w:rsid w:val="00EE71E7"/>
    <w:rsid w:val="00EE7475"/>
    <w:rsid w:val="00EE7A25"/>
    <w:rsid w:val="00EE7CB0"/>
    <w:rsid w:val="00EE7ED9"/>
    <w:rsid w:val="00EF048C"/>
    <w:rsid w:val="00EF0625"/>
    <w:rsid w:val="00EF068C"/>
    <w:rsid w:val="00EF07C8"/>
    <w:rsid w:val="00EF0A2E"/>
    <w:rsid w:val="00EF0FED"/>
    <w:rsid w:val="00EF10EB"/>
    <w:rsid w:val="00EF139B"/>
    <w:rsid w:val="00EF1A22"/>
    <w:rsid w:val="00EF1B03"/>
    <w:rsid w:val="00EF218C"/>
    <w:rsid w:val="00EF2A3F"/>
    <w:rsid w:val="00EF46CE"/>
    <w:rsid w:val="00EF492B"/>
    <w:rsid w:val="00EF4D3B"/>
    <w:rsid w:val="00EF5298"/>
    <w:rsid w:val="00EF52BC"/>
    <w:rsid w:val="00EF58A7"/>
    <w:rsid w:val="00EF6013"/>
    <w:rsid w:val="00EF602C"/>
    <w:rsid w:val="00EF63F2"/>
    <w:rsid w:val="00EF6D2A"/>
    <w:rsid w:val="00EF6E26"/>
    <w:rsid w:val="00EF72C1"/>
    <w:rsid w:val="00EF7561"/>
    <w:rsid w:val="00EF7BAA"/>
    <w:rsid w:val="00EF7E55"/>
    <w:rsid w:val="00F008DE"/>
    <w:rsid w:val="00F00BB8"/>
    <w:rsid w:val="00F00E44"/>
    <w:rsid w:val="00F011CA"/>
    <w:rsid w:val="00F0130E"/>
    <w:rsid w:val="00F01379"/>
    <w:rsid w:val="00F0166D"/>
    <w:rsid w:val="00F017D3"/>
    <w:rsid w:val="00F01830"/>
    <w:rsid w:val="00F01BC8"/>
    <w:rsid w:val="00F029AA"/>
    <w:rsid w:val="00F02F34"/>
    <w:rsid w:val="00F030B9"/>
    <w:rsid w:val="00F0313F"/>
    <w:rsid w:val="00F033EB"/>
    <w:rsid w:val="00F04518"/>
    <w:rsid w:val="00F0474E"/>
    <w:rsid w:val="00F05816"/>
    <w:rsid w:val="00F0646E"/>
    <w:rsid w:val="00F06A19"/>
    <w:rsid w:val="00F06C60"/>
    <w:rsid w:val="00F070B4"/>
    <w:rsid w:val="00F073CE"/>
    <w:rsid w:val="00F07651"/>
    <w:rsid w:val="00F079DB"/>
    <w:rsid w:val="00F07C94"/>
    <w:rsid w:val="00F10140"/>
    <w:rsid w:val="00F108AF"/>
    <w:rsid w:val="00F11154"/>
    <w:rsid w:val="00F11346"/>
    <w:rsid w:val="00F115BE"/>
    <w:rsid w:val="00F11DE0"/>
    <w:rsid w:val="00F124CB"/>
    <w:rsid w:val="00F12D88"/>
    <w:rsid w:val="00F13052"/>
    <w:rsid w:val="00F13191"/>
    <w:rsid w:val="00F13DB8"/>
    <w:rsid w:val="00F14544"/>
    <w:rsid w:val="00F1461B"/>
    <w:rsid w:val="00F1702F"/>
    <w:rsid w:val="00F171B0"/>
    <w:rsid w:val="00F176C3"/>
    <w:rsid w:val="00F2092B"/>
    <w:rsid w:val="00F2094D"/>
    <w:rsid w:val="00F20EA5"/>
    <w:rsid w:val="00F216AD"/>
    <w:rsid w:val="00F21ABB"/>
    <w:rsid w:val="00F21ABF"/>
    <w:rsid w:val="00F2203F"/>
    <w:rsid w:val="00F220E6"/>
    <w:rsid w:val="00F22387"/>
    <w:rsid w:val="00F2293B"/>
    <w:rsid w:val="00F22E82"/>
    <w:rsid w:val="00F231EF"/>
    <w:rsid w:val="00F23298"/>
    <w:rsid w:val="00F23765"/>
    <w:rsid w:val="00F23821"/>
    <w:rsid w:val="00F2440A"/>
    <w:rsid w:val="00F24AA5"/>
    <w:rsid w:val="00F24BF9"/>
    <w:rsid w:val="00F25375"/>
    <w:rsid w:val="00F25963"/>
    <w:rsid w:val="00F25F7B"/>
    <w:rsid w:val="00F26431"/>
    <w:rsid w:val="00F26D66"/>
    <w:rsid w:val="00F26E95"/>
    <w:rsid w:val="00F27229"/>
    <w:rsid w:val="00F2768D"/>
    <w:rsid w:val="00F27B65"/>
    <w:rsid w:val="00F27C1F"/>
    <w:rsid w:val="00F27CA6"/>
    <w:rsid w:val="00F27E1D"/>
    <w:rsid w:val="00F300B8"/>
    <w:rsid w:val="00F3151C"/>
    <w:rsid w:val="00F315E6"/>
    <w:rsid w:val="00F319DD"/>
    <w:rsid w:val="00F31D77"/>
    <w:rsid w:val="00F321A9"/>
    <w:rsid w:val="00F3236F"/>
    <w:rsid w:val="00F3242C"/>
    <w:rsid w:val="00F32692"/>
    <w:rsid w:val="00F32A67"/>
    <w:rsid w:val="00F33B5A"/>
    <w:rsid w:val="00F33FBE"/>
    <w:rsid w:val="00F33FCA"/>
    <w:rsid w:val="00F349CF"/>
    <w:rsid w:val="00F34B36"/>
    <w:rsid w:val="00F34DD8"/>
    <w:rsid w:val="00F35515"/>
    <w:rsid w:val="00F355A3"/>
    <w:rsid w:val="00F3606F"/>
    <w:rsid w:val="00F360B5"/>
    <w:rsid w:val="00F36720"/>
    <w:rsid w:val="00F36AB5"/>
    <w:rsid w:val="00F37322"/>
    <w:rsid w:val="00F37410"/>
    <w:rsid w:val="00F37925"/>
    <w:rsid w:val="00F37BE6"/>
    <w:rsid w:val="00F37F06"/>
    <w:rsid w:val="00F401D6"/>
    <w:rsid w:val="00F40294"/>
    <w:rsid w:val="00F405B4"/>
    <w:rsid w:val="00F4085D"/>
    <w:rsid w:val="00F40A66"/>
    <w:rsid w:val="00F40E9B"/>
    <w:rsid w:val="00F411C5"/>
    <w:rsid w:val="00F412B5"/>
    <w:rsid w:val="00F413DA"/>
    <w:rsid w:val="00F41D84"/>
    <w:rsid w:val="00F435CB"/>
    <w:rsid w:val="00F43BF7"/>
    <w:rsid w:val="00F43FB0"/>
    <w:rsid w:val="00F441BA"/>
    <w:rsid w:val="00F454EF"/>
    <w:rsid w:val="00F4569C"/>
    <w:rsid w:val="00F460EF"/>
    <w:rsid w:val="00F46505"/>
    <w:rsid w:val="00F46B3C"/>
    <w:rsid w:val="00F47112"/>
    <w:rsid w:val="00F474D4"/>
    <w:rsid w:val="00F474EA"/>
    <w:rsid w:val="00F47A05"/>
    <w:rsid w:val="00F47E50"/>
    <w:rsid w:val="00F5034E"/>
    <w:rsid w:val="00F50F89"/>
    <w:rsid w:val="00F51DEB"/>
    <w:rsid w:val="00F5234F"/>
    <w:rsid w:val="00F52846"/>
    <w:rsid w:val="00F52DF9"/>
    <w:rsid w:val="00F52E02"/>
    <w:rsid w:val="00F53465"/>
    <w:rsid w:val="00F53687"/>
    <w:rsid w:val="00F53AB9"/>
    <w:rsid w:val="00F540C0"/>
    <w:rsid w:val="00F5439A"/>
    <w:rsid w:val="00F546EF"/>
    <w:rsid w:val="00F54C19"/>
    <w:rsid w:val="00F54DE4"/>
    <w:rsid w:val="00F55ECC"/>
    <w:rsid w:val="00F56220"/>
    <w:rsid w:val="00F565CA"/>
    <w:rsid w:val="00F570FA"/>
    <w:rsid w:val="00F5714F"/>
    <w:rsid w:val="00F571E3"/>
    <w:rsid w:val="00F57DE2"/>
    <w:rsid w:val="00F603B9"/>
    <w:rsid w:val="00F603D1"/>
    <w:rsid w:val="00F609A2"/>
    <w:rsid w:val="00F61610"/>
    <w:rsid w:val="00F61BB6"/>
    <w:rsid w:val="00F620BC"/>
    <w:rsid w:val="00F621BF"/>
    <w:rsid w:val="00F623D1"/>
    <w:rsid w:val="00F624FE"/>
    <w:rsid w:val="00F627A6"/>
    <w:rsid w:val="00F62D5D"/>
    <w:rsid w:val="00F62D6A"/>
    <w:rsid w:val="00F62F36"/>
    <w:rsid w:val="00F634F8"/>
    <w:rsid w:val="00F63654"/>
    <w:rsid w:val="00F638FE"/>
    <w:rsid w:val="00F64486"/>
    <w:rsid w:val="00F649AD"/>
    <w:rsid w:val="00F64A2C"/>
    <w:rsid w:val="00F652EF"/>
    <w:rsid w:val="00F65AA0"/>
    <w:rsid w:val="00F65E7E"/>
    <w:rsid w:val="00F663A5"/>
    <w:rsid w:val="00F67203"/>
    <w:rsid w:val="00F6746D"/>
    <w:rsid w:val="00F677A2"/>
    <w:rsid w:val="00F67981"/>
    <w:rsid w:val="00F67A51"/>
    <w:rsid w:val="00F67F22"/>
    <w:rsid w:val="00F705D2"/>
    <w:rsid w:val="00F7084F"/>
    <w:rsid w:val="00F709BB"/>
    <w:rsid w:val="00F70E6B"/>
    <w:rsid w:val="00F7143F"/>
    <w:rsid w:val="00F716BE"/>
    <w:rsid w:val="00F718E0"/>
    <w:rsid w:val="00F71DC6"/>
    <w:rsid w:val="00F72119"/>
    <w:rsid w:val="00F725BC"/>
    <w:rsid w:val="00F72B95"/>
    <w:rsid w:val="00F72DF0"/>
    <w:rsid w:val="00F7306C"/>
    <w:rsid w:val="00F7323E"/>
    <w:rsid w:val="00F7341A"/>
    <w:rsid w:val="00F7346E"/>
    <w:rsid w:val="00F74677"/>
    <w:rsid w:val="00F7491F"/>
    <w:rsid w:val="00F74C53"/>
    <w:rsid w:val="00F74DCB"/>
    <w:rsid w:val="00F75282"/>
    <w:rsid w:val="00F7584E"/>
    <w:rsid w:val="00F75C68"/>
    <w:rsid w:val="00F75CDE"/>
    <w:rsid w:val="00F7617C"/>
    <w:rsid w:val="00F76215"/>
    <w:rsid w:val="00F76553"/>
    <w:rsid w:val="00F76662"/>
    <w:rsid w:val="00F769AC"/>
    <w:rsid w:val="00F76DE5"/>
    <w:rsid w:val="00F7707C"/>
    <w:rsid w:val="00F7715B"/>
    <w:rsid w:val="00F7774C"/>
    <w:rsid w:val="00F77E54"/>
    <w:rsid w:val="00F80E9F"/>
    <w:rsid w:val="00F810E2"/>
    <w:rsid w:val="00F811ED"/>
    <w:rsid w:val="00F81500"/>
    <w:rsid w:val="00F817E4"/>
    <w:rsid w:val="00F81A01"/>
    <w:rsid w:val="00F826E2"/>
    <w:rsid w:val="00F82B59"/>
    <w:rsid w:val="00F835B3"/>
    <w:rsid w:val="00F844C9"/>
    <w:rsid w:val="00F844D4"/>
    <w:rsid w:val="00F84516"/>
    <w:rsid w:val="00F84534"/>
    <w:rsid w:val="00F84ACB"/>
    <w:rsid w:val="00F854E4"/>
    <w:rsid w:val="00F85509"/>
    <w:rsid w:val="00F85E91"/>
    <w:rsid w:val="00F86ACB"/>
    <w:rsid w:val="00F86BB3"/>
    <w:rsid w:val="00F86C13"/>
    <w:rsid w:val="00F871DC"/>
    <w:rsid w:val="00F8749D"/>
    <w:rsid w:val="00F876C8"/>
    <w:rsid w:val="00F876E0"/>
    <w:rsid w:val="00F87A42"/>
    <w:rsid w:val="00F87AE0"/>
    <w:rsid w:val="00F90176"/>
    <w:rsid w:val="00F90534"/>
    <w:rsid w:val="00F905A1"/>
    <w:rsid w:val="00F912A5"/>
    <w:rsid w:val="00F914D0"/>
    <w:rsid w:val="00F91D27"/>
    <w:rsid w:val="00F9213A"/>
    <w:rsid w:val="00F921E0"/>
    <w:rsid w:val="00F92CBA"/>
    <w:rsid w:val="00F94112"/>
    <w:rsid w:val="00F94221"/>
    <w:rsid w:val="00F9445E"/>
    <w:rsid w:val="00F94460"/>
    <w:rsid w:val="00F945FF"/>
    <w:rsid w:val="00F946AD"/>
    <w:rsid w:val="00F9559B"/>
    <w:rsid w:val="00F95B08"/>
    <w:rsid w:val="00F95B1A"/>
    <w:rsid w:val="00F95CE0"/>
    <w:rsid w:val="00F95DA0"/>
    <w:rsid w:val="00F95E96"/>
    <w:rsid w:val="00F95ED9"/>
    <w:rsid w:val="00F96275"/>
    <w:rsid w:val="00F96563"/>
    <w:rsid w:val="00F966A5"/>
    <w:rsid w:val="00F973D9"/>
    <w:rsid w:val="00F97548"/>
    <w:rsid w:val="00F9763E"/>
    <w:rsid w:val="00F97A22"/>
    <w:rsid w:val="00FA020E"/>
    <w:rsid w:val="00FA0681"/>
    <w:rsid w:val="00FA09E1"/>
    <w:rsid w:val="00FA0EB4"/>
    <w:rsid w:val="00FA10EC"/>
    <w:rsid w:val="00FA1CA4"/>
    <w:rsid w:val="00FA2141"/>
    <w:rsid w:val="00FA27FF"/>
    <w:rsid w:val="00FA2F31"/>
    <w:rsid w:val="00FA2F3F"/>
    <w:rsid w:val="00FA3287"/>
    <w:rsid w:val="00FA3369"/>
    <w:rsid w:val="00FA3569"/>
    <w:rsid w:val="00FA3D16"/>
    <w:rsid w:val="00FA41C8"/>
    <w:rsid w:val="00FA4358"/>
    <w:rsid w:val="00FA490D"/>
    <w:rsid w:val="00FA4B0C"/>
    <w:rsid w:val="00FA545A"/>
    <w:rsid w:val="00FA5463"/>
    <w:rsid w:val="00FA5656"/>
    <w:rsid w:val="00FA588C"/>
    <w:rsid w:val="00FA5AF2"/>
    <w:rsid w:val="00FA66B8"/>
    <w:rsid w:val="00FA690B"/>
    <w:rsid w:val="00FA699B"/>
    <w:rsid w:val="00FA722D"/>
    <w:rsid w:val="00FA734A"/>
    <w:rsid w:val="00FA74D3"/>
    <w:rsid w:val="00FA7651"/>
    <w:rsid w:val="00FB02EA"/>
    <w:rsid w:val="00FB05E8"/>
    <w:rsid w:val="00FB0DBF"/>
    <w:rsid w:val="00FB0E46"/>
    <w:rsid w:val="00FB10D8"/>
    <w:rsid w:val="00FB1A68"/>
    <w:rsid w:val="00FB1B15"/>
    <w:rsid w:val="00FB226B"/>
    <w:rsid w:val="00FB2C44"/>
    <w:rsid w:val="00FB36F1"/>
    <w:rsid w:val="00FB3D97"/>
    <w:rsid w:val="00FB403B"/>
    <w:rsid w:val="00FB425D"/>
    <w:rsid w:val="00FB4313"/>
    <w:rsid w:val="00FB48BE"/>
    <w:rsid w:val="00FB4FB6"/>
    <w:rsid w:val="00FB55B6"/>
    <w:rsid w:val="00FB5896"/>
    <w:rsid w:val="00FB5FBB"/>
    <w:rsid w:val="00FB6090"/>
    <w:rsid w:val="00FB60BB"/>
    <w:rsid w:val="00FB654E"/>
    <w:rsid w:val="00FB6BF9"/>
    <w:rsid w:val="00FB727E"/>
    <w:rsid w:val="00FB769C"/>
    <w:rsid w:val="00FB7719"/>
    <w:rsid w:val="00FB7A80"/>
    <w:rsid w:val="00FC017F"/>
    <w:rsid w:val="00FC0952"/>
    <w:rsid w:val="00FC1430"/>
    <w:rsid w:val="00FC18A9"/>
    <w:rsid w:val="00FC1944"/>
    <w:rsid w:val="00FC1A80"/>
    <w:rsid w:val="00FC24D2"/>
    <w:rsid w:val="00FC25ED"/>
    <w:rsid w:val="00FC26F1"/>
    <w:rsid w:val="00FC33CA"/>
    <w:rsid w:val="00FC34F5"/>
    <w:rsid w:val="00FC3506"/>
    <w:rsid w:val="00FC395C"/>
    <w:rsid w:val="00FC3A37"/>
    <w:rsid w:val="00FC44CF"/>
    <w:rsid w:val="00FC51E1"/>
    <w:rsid w:val="00FC582D"/>
    <w:rsid w:val="00FC5FA1"/>
    <w:rsid w:val="00FC5FE0"/>
    <w:rsid w:val="00FC63E3"/>
    <w:rsid w:val="00FC6CB7"/>
    <w:rsid w:val="00FC72D3"/>
    <w:rsid w:val="00FC72EA"/>
    <w:rsid w:val="00FC7619"/>
    <w:rsid w:val="00FC76AE"/>
    <w:rsid w:val="00FD040D"/>
    <w:rsid w:val="00FD07C3"/>
    <w:rsid w:val="00FD1FB2"/>
    <w:rsid w:val="00FD2242"/>
    <w:rsid w:val="00FD2978"/>
    <w:rsid w:val="00FD2D97"/>
    <w:rsid w:val="00FD3B1A"/>
    <w:rsid w:val="00FD4066"/>
    <w:rsid w:val="00FD4ACF"/>
    <w:rsid w:val="00FD55E1"/>
    <w:rsid w:val="00FD5FD2"/>
    <w:rsid w:val="00FD6629"/>
    <w:rsid w:val="00FD6A01"/>
    <w:rsid w:val="00FD78B5"/>
    <w:rsid w:val="00FD7D01"/>
    <w:rsid w:val="00FD7F11"/>
    <w:rsid w:val="00FE0113"/>
    <w:rsid w:val="00FE06BB"/>
    <w:rsid w:val="00FE0BC2"/>
    <w:rsid w:val="00FE1458"/>
    <w:rsid w:val="00FE18AA"/>
    <w:rsid w:val="00FE210B"/>
    <w:rsid w:val="00FE252A"/>
    <w:rsid w:val="00FE258A"/>
    <w:rsid w:val="00FE258C"/>
    <w:rsid w:val="00FE27CE"/>
    <w:rsid w:val="00FE2CD0"/>
    <w:rsid w:val="00FE2D71"/>
    <w:rsid w:val="00FE2E76"/>
    <w:rsid w:val="00FE30B1"/>
    <w:rsid w:val="00FE38B7"/>
    <w:rsid w:val="00FE432F"/>
    <w:rsid w:val="00FE450D"/>
    <w:rsid w:val="00FE4703"/>
    <w:rsid w:val="00FE4833"/>
    <w:rsid w:val="00FE4948"/>
    <w:rsid w:val="00FE4D36"/>
    <w:rsid w:val="00FE4ECB"/>
    <w:rsid w:val="00FE525D"/>
    <w:rsid w:val="00FE5A06"/>
    <w:rsid w:val="00FE6575"/>
    <w:rsid w:val="00FE6752"/>
    <w:rsid w:val="00FE695E"/>
    <w:rsid w:val="00FE70A6"/>
    <w:rsid w:val="00FE7925"/>
    <w:rsid w:val="00FF01FF"/>
    <w:rsid w:val="00FF0379"/>
    <w:rsid w:val="00FF0706"/>
    <w:rsid w:val="00FF10BB"/>
    <w:rsid w:val="00FF127A"/>
    <w:rsid w:val="00FF1296"/>
    <w:rsid w:val="00FF13CE"/>
    <w:rsid w:val="00FF14BC"/>
    <w:rsid w:val="00FF1507"/>
    <w:rsid w:val="00FF1D19"/>
    <w:rsid w:val="00FF1F34"/>
    <w:rsid w:val="00FF2215"/>
    <w:rsid w:val="00FF26ED"/>
    <w:rsid w:val="00FF32A5"/>
    <w:rsid w:val="00FF3755"/>
    <w:rsid w:val="00FF43FF"/>
    <w:rsid w:val="00FF474C"/>
    <w:rsid w:val="00FF4EA5"/>
    <w:rsid w:val="00FF4F34"/>
    <w:rsid w:val="00FF55EF"/>
    <w:rsid w:val="00FF6478"/>
    <w:rsid w:val="00FF65F3"/>
    <w:rsid w:val="00FF716A"/>
    <w:rsid w:val="00FF7EC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2"/>
    </o:shapelayout>
  </w:shapeDefaults>
  <w:decimalSymbol w:val=","/>
  <w:listSeparator w:val=";"/>
  <w14:docId w14:val="38A06E92"/>
  <w15:docId w15:val="{397113EE-2790-48AB-A765-470E9FF175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97A3A"/>
    <w:rPr>
      <w:noProof/>
      <w:sz w:val="24"/>
      <w:szCs w:val="24"/>
      <w:lang w:val="ro-RO"/>
    </w:rPr>
  </w:style>
  <w:style w:type="paragraph" w:styleId="Heading1">
    <w:name w:val="heading 1"/>
    <w:aliases w:val="BAR"/>
    <w:basedOn w:val="Normal"/>
    <w:next w:val="Normal"/>
    <w:link w:val="Heading1Char"/>
    <w:qFormat/>
    <w:rsid w:val="00697A3A"/>
    <w:pPr>
      <w:keepNext/>
      <w:jc w:val="center"/>
      <w:outlineLvl w:val="0"/>
    </w:pPr>
    <w:rPr>
      <w:b/>
      <w:bCs/>
    </w:rPr>
  </w:style>
  <w:style w:type="paragraph" w:styleId="Heading2">
    <w:name w:val="heading 2"/>
    <w:basedOn w:val="Normal"/>
    <w:next w:val="Normal"/>
    <w:link w:val="Heading2Char"/>
    <w:qFormat/>
    <w:rsid w:val="00697A3A"/>
    <w:pPr>
      <w:keepNext/>
      <w:spacing w:before="60" w:after="60" w:line="192" w:lineRule="auto"/>
      <w:ind w:left="57" w:right="57"/>
      <w:outlineLvl w:val="1"/>
    </w:pPr>
    <w:rPr>
      <w:rFonts w:ascii="Helvetica-R" w:hAnsi="Helvetica-R"/>
      <w:b/>
      <w:bCs/>
      <w:sz w:val="20"/>
    </w:rPr>
  </w:style>
  <w:style w:type="paragraph" w:styleId="Heading3">
    <w:name w:val="heading 3"/>
    <w:basedOn w:val="Normal"/>
    <w:next w:val="Normal"/>
    <w:qFormat/>
    <w:rsid w:val="00697A3A"/>
    <w:pPr>
      <w:keepNext/>
      <w:spacing w:line="192" w:lineRule="auto"/>
      <w:ind w:left="57" w:right="57"/>
      <w:outlineLvl w:val="2"/>
    </w:pPr>
    <w:rPr>
      <w:rFonts w:ascii="Times-Roman-R" w:hAnsi="Times-Roman-R"/>
      <w:b/>
      <w:bCs/>
    </w:rPr>
  </w:style>
  <w:style w:type="paragraph" w:styleId="Heading4">
    <w:name w:val="heading 4"/>
    <w:basedOn w:val="Normal"/>
    <w:next w:val="Normal"/>
    <w:qFormat/>
    <w:rsid w:val="00697A3A"/>
    <w:pPr>
      <w:keepNext/>
      <w:spacing w:before="40" w:line="192" w:lineRule="auto"/>
      <w:ind w:left="57" w:right="57"/>
      <w:outlineLvl w:val="3"/>
    </w:pPr>
    <w:rPr>
      <w:rFonts w:ascii="Times-Roman-R" w:hAnsi="Times-Roman-R"/>
      <w:b/>
      <w:bCs/>
      <w:sz w:val="22"/>
    </w:rPr>
  </w:style>
  <w:style w:type="paragraph" w:styleId="Heading5">
    <w:name w:val="heading 5"/>
    <w:aliases w:val="normal"/>
    <w:basedOn w:val="Normal"/>
    <w:next w:val="Normal"/>
    <w:qFormat/>
    <w:rsid w:val="00697A3A"/>
    <w:pPr>
      <w:keepNext/>
      <w:spacing w:before="40" w:after="40" w:line="192" w:lineRule="auto"/>
      <w:ind w:left="57" w:right="57"/>
      <w:jc w:val="center"/>
      <w:outlineLvl w:val="4"/>
    </w:pPr>
    <w:rPr>
      <w:rFonts w:ascii="Times-Roman-R" w:hAnsi="Times-Roman-R"/>
      <w:b/>
      <w:bCs/>
      <w:spacing w:val="-10"/>
      <w:sz w:val="22"/>
    </w:rPr>
  </w:style>
  <w:style w:type="paragraph" w:styleId="Heading6">
    <w:name w:val="heading 6"/>
    <w:basedOn w:val="Normal"/>
    <w:next w:val="Normal"/>
    <w:qFormat/>
    <w:rsid w:val="00697A3A"/>
    <w:pPr>
      <w:keepNext/>
      <w:outlineLvl w:val="5"/>
    </w:pPr>
    <w:rPr>
      <w:rFonts w:ascii="Helvetica-R" w:hAnsi="Helvetica-R"/>
      <w:b/>
      <w:bCs/>
      <w:sz w:val="20"/>
    </w:rPr>
  </w:style>
  <w:style w:type="paragraph" w:styleId="Heading7">
    <w:name w:val="heading 7"/>
    <w:basedOn w:val="Normal"/>
    <w:next w:val="Normal"/>
    <w:link w:val="Heading7Char"/>
    <w:qFormat/>
    <w:rsid w:val="00697A3A"/>
    <w:pPr>
      <w:keepNext/>
      <w:jc w:val="center"/>
      <w:outlineLvl w:val="6"/>
    </w:pPr>
    <w:rPr>
      <w:rFonts w:ascii="Helvetica-R" w:hAnsi="Helvetica-R"/>
      <w:b/>
      <w:bCs/>
      <w:sz w:val="28"/>
    </w:rPr>
  </w:style>
  <w:style w:type="paragraph" w:styleId="Heading8">
    <w:name w:val="heading 8"/>
    <w:basedOn w:val="Normal"/>
    <w:next w:val="Normal"/>
    <w:link w:val="Heading8Char"/>
    <w:qFormat/>
    <w:rsid w:val="00697A3A"/>
    <w:pPr>
      <w:keepNext/>
      <w:spacing w:line="192" w:lineRule="auto"/>
      <w:outlineLvl w:val="7"/>
    </w:pPr>
    <w:rPr>
      <w:rFonts w:ascii="Helvetica-R" w:hAnsi="Helvetica-R"/>
      <w:b/>
      <w:bCs/>
      <w:i/>
      <w:iCs/>
      <w:sz w:val="22"/>
      <w:lang w:eastAsia="ro-RO"/>
    </w:rPr>
  </w:style>
  <w:style w:type="paragraph" w:styleId="Heading9">
    <w:name w:val="heading 9"/>
    <w:basedOn w:val="Normal"/>
    <w:next w:val="Normal"/>
    <w:link w:val="Heading9Char"/>
    <w:qFormat/>
    <w:rsid w:val="00697A3A"/>
    <w:pPr>
      <w:keepNext/>
      <w:jc w:val="right"/>
      <w:outlineLvl w:val="8"/>
    </w:pPr>
    <w:rPr>
      <w:b/>
      <w:bCs/>
      <w:i/>
      <w:iCs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ARSTYLE">
    <w:name w:val="BARSTYLE"/>
    <w:basedOn w:val="Normal"/>
    <w:rsid w:val="00697A3A"/>
    <w:pPr>
      <w:tabs>
        <w:tab w:val="left" w:pos="284"/>
        <w:tab w:val="right" w:pos="709"/>
        <w:tab w:val="left" w:pos="1701"/>
        <w:tab w:val="left" w:pos="2835"/>
        <w:tab w:val="right" w:pos="3402"/>
        <w:tab w:val="left" w:pos="3969"/>
        <w:tab w:val="left" w:pos="4820"/>
        <w:tab w:val="left" w:pos="5670"/>
        <w:tab w:val="right" w:pos="7088"/>
      </w:tabs>
      <w:ind w:left="57" w:right="57"/>
    </w:pPr>
    <w:rPr>
      <w:rFonts w:ascii="Times-Roman-R" w:hAnsi="Times-Roman-R"/>
      <w:sz w:val="22"/>
      <w:szCs w:val="20"/>
      <w:lang w:val="nl-NL"/>
    </w:rPr>
  </w:style>
  <w:style w:type="paragraph" w:styleId="Header">
    <w:name w:val="header"/>
    <w:basedOn w:val="Normal"/>
    <w:link w:val="HeaderChar"/>
    <w:rsid w:val="00697A3A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rsid w:val="00697A3A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697A3A"/>
  </w:style>
  <w:style w:type="paragraph" w:styleId="BlockText">
    <w:name w:val="Block Text"/>
    <w:basedOn w:val="Normal"/>
    <w:rsid w:val="00697A3A"/>
    <w:pPr>
      <w:spacing w:before="40" w:line="192" w:lineRule="auto"/>
      <w:ind w:left="113" w:right="113"/>
      <w:jc w:val="center"/>
    </w:pPr>
    <w:rPr>
      <w:rFonts w:ascii="Times-Roman-R" w:hAnsi="Times-Roman-R"/>
      <w:sz w:val="22"/>
    </w:rPr>
  </w:style>
  <w:style w:type="paragraph" w:styleId="Caption">
    <w:name w:val="caption"/>
    <w:basedOn w:val="Normal"/>
    <w:next w:val="Normal"/>
    <w:qFormat/>
    <w:rsid w:val="00697A3A"/>
    <w:rPr>
      <w:rFonts w:ascii="Times-Roman-R" w:hAnsi="Times-Roman-R"/>
      <w:b/>
      <w:bCs/>
      <w:sz w:val="22"/>
    </w:rPr>
  </w:style>
  <w:style w:type="paragraph" w:styleId="Title">
    <w:name w:val="Title"/>
    <w:basedOn w:val="Normal"/>
    <w:qFormat/>
    <w:rsid w:val="00697A3A"/>
    <w:pPr>
      <w:jc w:val="center"/>
    </w:pPr>
    <w:rPr>
      <w:rFonts w:ascii="Times-Roman-R" w:hAnsi="Times-Roman-R"/>
      <w:spacing w:val="40"/>
      <w:sz w:val="32"/>
    </w:rPr>
  </w:style>
  <w:style w:type="paragraph" w:styleId="BodyText">
    <w:name w:val="Body Text"/>
    <w:basedOn w:val="Normal"/>
    <w:link w:val="BodyTextChar"/>
    <w:rsid w:val="00697A3A"/>
    <w:pPr>
      <w:spacing w:before="40" w:after="40" w:line="192" w:lineRule="auto"/>
      <w:jc w:val="center"/>
    </w:pPr>
    <w:rPr>
      <w:rFonts w:ascii="Helvetica-R" w:hAnsi="Helvetica-R"/>
      <w:b/>
      <w:bCs/>
      <w:sz w:val="20"/>
    </w:rPr>
  </w:style>
  <w:style w:type="character" w:styleId="Hyperlink">
    <w:name w:val="Hyperlink"/>
    <w:rsid w:val="00A61F0D"/>
    <w:rPr>
      <w:color w:val="0000FF"/>
      <w:u w:val="single"/>
    </w:rPr>
  </w:style>
  <w:style w:type="character" w:styleId="FollowedHyperlink">
    <w:name w:val="FollowedHyperlink"/>
    <w:rsid w:val="00A61F0D"/>
    <w:rPr>
      <w:color w:val="800080"/>
      <w:u w:val="single"/>
    </w:rPr>
  </w:style>
  <w:style w:type="character" w:customStyle="1" w:styleId="Heading1Char">
    <w:name w:val="Heading 1 Char"/>
    <w:aliases w:val="BAR Char"/>
    <w:link w:val="Heading1"/>
    <w:rsid w:val="00A42DF7"/>
    <w:rPr>
      <w:b/>
      <w:bCs/>
      <w:noProof/>
      <w:sz w:val="24"/>
      <w:szCs w:val="24"/>
      <w:lang w:val="ro-RO"/>
    </w:rPr>
  </w:style>
  <w:style w:type="character" w:customStyle="1" w:styleId="Heading2Char">
    <w:name w:val="Heading 2 Char"/>
    <w:link w:val="Heading2"/>
    <w:rsid w:val="00A42DF7"/>
    <w:rPr>
      <w:rFonts w:ascii="Helvetica-R" w:hAnsi="Helvetica-R"/>
      <w:b/>
      <w:bCs/>
      <w:noProof/>
      <w:szCs w:val="24"/>
      <w:lang w:val="ro-RO"/>
    </w:rPr>
  </w:style>
  <w:style w:type="character" w:customStyle="1" w:styleId="Heading7Char">
    <w:name w:val="Heading 7 Char"/>
    <w:link w:val="Heading7"/>
    <w:rsid w:val="00A42DF7"/>
    <w:rPr>
      <w:rFonts w:ascii="Helvetica-R" w:hAnsi="Helvetica-R"/>
      <w:b/>
      <w:bCs/>
      <w:noProof/>
      <w:sz w:val="28"/>
      <w:szCs w:val="24"/>
      <w:lang w:val="ro-RO"/>
    </w:rPr>
  </w:style>
  <w:style w:type="character" w:customStyle="1" w:styleId="Heading8Char">
    <w:name w:val="Heading 8 Char"/>
    <w:link w:val="Heading8"/>
    <w:rsid w:val="00A42DF7"/>
    <w:rPr>
      <w:rFonts w:ascii="Helvetica-R" w:hAnsi="Helvetica-R"/>
      <w:b/>
      <w:bCs/>
      <w:i/>
      <w:iCs/>
      <w:noProof/>
      <w:sz w:val="22"/>
      <w:szCs w:val="24"/>
      <w:lang w:val="ro-RO" w:eastAsia="ro-RO"/>
    </w:rPr>
  </w:style>
  <w:style w:type="character" w:customStyle="1" w:styleId="Heading9Char">
    <w:name w:val="Heading 9 Char"/>
    <w:link w:val="Heading9"/>
    <w:rsid w:val="00A42DF7"/>
    <w:rPr>
      <w:b/>
      <w:bCs/>
      <w:i/>
      <w:iCs/>
      <w:noProof/>
      <w:szCs w:val="24"/>
      <w:lang w:val="ro-RO"/>
    </w:rPr>
  </w:style>
  <w:style w:type="character" w:customStyle="1" w:styleId="BodyTextChar">
    <w:name w:val="Body Text Char"/>
    <w:link w:val="BodyText"/>
    <w:rsid w:val="00A42DF7"/>
    <w:rPr>
      <w:rFonts w:ascii="Helvetica-R" w:hAnsi="Helvetica-R"/>
      <w:b/>
      <w:bCs/>
      <w:noProof/>
      <w:szCs w:val="24"/>
      <w:lang w:val="ro-RO"/>
    </w:rPr>
  </w:style>
  <w:style w:type="character" w:customStyle="1" w:styleId="HeaderChar">
    <w:name w:val="Header Char"/>
    <w:link w:val="Header"/>
    <w:rsid w:val="00A42DF7"/>
    <w:rPr>
      <w:noProof/>
      <w:sz w:val="24"/>
      <w:szCs w:val="24"/>
      <w:lang w:val="ro-RO"/>
    </w:rPr>
  </w:style>
  <w:style w:type="character" w:customStyle="1" w:styleId="FooterChar">
    <w:name w:val="Footer Char"/>
    <w:link w:val="Footer"/>
    <w:rsid w:val="00A42DF7"/>
    <w:rPr>
      <w:noProof/>
      <w:sz w:val="24"/>
      <w:szCs w:val="24"/>
      <w:lang w:val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42DF7"/>
    <w:rPr>
      <w:rFonts w:ascii="Tahoma" w:hAnsi="Tahoma" w:cs="Tahoma"/>
      <w:noProof w:val="0"/>
      <w:sz w:val="16"/>
      <w:szCs w:val="16"/>
      <w:lang w:val="en-GB"/>
    </w:rPr>
  </w:style>
  <w:style w:type="character" w:customStyle="1" w:styleId="BalloonTextChar">
    <w:name w:val="Balloon Text Char"/>
    <w:link w:val="BalloonText"/>
    <w:uiPriority w:val="99"/>
    <w:semiHidden/>
    <w:rsid w:val="00A42DF7"/>
    <w:rPr>
      <w:rFonts w:ascii="Tahoma" w:hAnsi="Tahoma" w:cs="Tahoma"/>
      <w:sz w:val="16"/>
      <w:szCs w:val="16"/>
      <w:lang w:val="en-GB"/>
    </w:rPr>
  </w:style>
  <w:style w:type="paragraph" w:customStyle="1" w:styleId="Style1">
    <w:name w:val="Style1"/>
    <w:basedOn w:val="Normal"/>
    <w:rsid w:val="00A42DF7"/>
    <w:pPr>
      <w:numPr>
        <w:numId w:val="29"/>
      </w:numPr>
      <w:tabs>
        <w:tab w:val="clear" w:pos="96"/>
        <w:tab w:val="num" w:pos="870"/>
      </w:tabs>
      <w:ind w:left="870" w:hanging="360"/>
    </w:pPr>
    <w:rPr>
      <w:noProof w:val="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XP\Application%20Data\Microsoft\Templates\ba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bar.dot</Template>
  <TotalTime>5</TotalTime>
  <Pages>1</Pages>
  <Words>13765</Words>
  <Characters>78464</Characters>
  <Application>Microsoft Office Word</Application>
  <DocSecurity>0</DocSecurity>
  <Lines>653</Lines>
  <Paragraphs>184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C</vt:lpstr>
      <vt:lpstr>C</vt:lpstr>
    </vt:vector>
  </TitlesOfParts>
  <Company>filaret</Company>
  <LinksUpToDate>false</LinksUpToDate>
  <CharactersWithSpaces>92045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</dc:title>
  <dc:subject/>
  <dc:creator>Victor</dc:creator>
  <cp:keywords/>
  <dc:description/>
  <cp:lastModifiedBy>HP</cp:lastModifiedBy>
  <cp:revision>6</cp:revision>
  <cp:lastPrinted>2012-08-09T06:05:00Z</cp:lastPrinted>
  <dcterms:created xsi:type="dcterms:W3CDTF">2026-08-21T06:36:00Z</dcterms:created>
  <dcterms:modified xsi:type="dcterms:W3CDTF">2026-08-21T08:07:00Z</dcterms:modified>
</cp:coreProperties>
</file>